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A0A2E0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3209E">
              <w:rPr>
                <w:rFonts w:ascii="Arial" w:hAnsi="Arial" w:cs="Arial"/>
                <w:color w:val="002060"/>
                <w:sz w:val="40"/>
                <w:szCs w:val="40"/>
              </w:rPr>
              <w:t>9</w:t>
            </w:r>
            <w:r w:rsidR="004E2890">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3209E">
              <w:rPr>
                <w:rFonts w:ascii="Arial" w:hAnsi="Arial" w:cs="Arial"/>
                <w:color w:val="002060"/>
                <w:sz w:val="40"/>
                <w:szCs w:val="40"/>
              </w:rPr>
              <w:t>0</w:t>
            </w:r>
            <w:r w:rsidR="004E2890">
              <w:rPr>
                <w:rFonts w:ascii="Arial" w:hAnsi="Arial" w:cs="Arial"/>
                <w:color w:val="002060"/>
                <w:sz w:val="40"/>
                <w:szCs w:val="40"/>
              </w:rPr>
              <w:t>5</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357F1AF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73947">
          <w:rPr>
            <w:noProof/>
            <w:webHidden/>
          </w:rPr>
          <w:t>2</w:t>
        </w:r>
        <w:r w:rsidR="00AC19D9" w:rsidRPr="00DE1EF7">
          <w:rPr>
            <w:noProof/>
            <w:webHidden/>
          </w:rPr>
          <w:fldChar w:fldCharType="end"/>
        </w:r>
      </w:hyperlink>
    </w:p>
    <w:p w14:paraId="112EDB38" w14:textId="660E7E3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73947">
          <w:rPr>
            <w:noProof/>
            <w:webHidden/>
          </w:rPr>
          <w:t>2</w:t>
        </w:r>
        <w:r w:rsidRPr="00DE1EF7">
          <w:rPr>
            <w:noProof/>
            <w:webHidden/>
          </w:rPr>
          <w:fldChar w:fldCharType="end"/>
        </w:r>
      </w:hyperlink>
    </w:p>
    <w:p w14:paraId="4D9CAD43" w14:textId="78A9C60D"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73947">
          <w:rPr>
            <w:noProof/>
            <w:webHidden/>
          </w:rPr>
          <w:t>2</w:t>
        </w:r>
        <w:r w:rsidRPr="00DE1EF7">
          <w:rPr>
            <w:noProof/>
            <w:webHidden/>
          </w:rPr>
          <w:fldChar w:fldCharType="end"/>
        </w:r>
      </w:hyperlink>
    </w:p>
    <w:p w14:paraId="0EAFCCD8" w14:textId="725E7FC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73947">
          <w:rPr>
            <w:noProof/>
            <w:webHidden/>
          </w:rPr>
          <w:t>2</w:t>
        </w:r>
        <w:r w:rsidRPr="00DE1EF7">
          <w:rPr>
            <w:noProof/>
            <w:webHidden/>
          </w:rPr>
          <w:fldChar w:fldCharType="end"/>
        </w:r>
      </w:hyperlink>
    </w:p>
    <w:p w14:paraId="0952245B" w14:textId="41FAF65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73947">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78C841" w14:textId="77777777" w:rsidR="00CA17E9" w:rsidRPr="00CA17E9" w:rsidRDefault="00CA17E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lastRenderedPageBreak/>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0C0F71FC" w14:textId="77777777" w:rsidR="0063127A" w:rsidRDefault="0063127A" w:rsidP="0047674B">
      <w:pPr>
        <w:pStyle w:val="LndNormale1"/>
        <w:rPr>
          <w:color w:val="002060"/>
        </w:rPr>
      </w:pPr>
    </w:p>
    <w:p w14:paraId="4C84921B" w14:textId="77777777" w:rsidR="007301BE" w:rsidRPr="007301BE" w:rsidRDefault="007301BE" w:rsidP="0047674B">
      <w:pPr>
        <w:pStyle w:val="LndNormale1"/>
        <w:rPr>
          <w:color w:val="002060"/>
        </w:rPr>
      </w:pPr>
    </w:p>
    <w:p w14:paraId="73B237F7" w14:textId="77777777" w:rsidR="007301BE" w:rsidRPr="007301BE" w:rsidRDefault="007301BE" w:rsidP="007301BE">
      <w:pPr>
        <w:pStyle w:val="LndNormale1"/>
        <w:rPr>
          <w:b/>
          <w:color w:val="002060"/>
          <w:sz w:val="28"/>
          <w:szCs w:val="28"/>
        </w:rPr>
      </w:pPr>
      <w:r w:rsidRPr="007301BE">
        <w:rPr>
          <w:b/>
          <w:color w:val="002060"/>
          <w:sz w:val="28"/>
          <w:szCs w:val="28"/>
        </w:rPr>
        <w:t>SVINCOLI EX ART. 117 BIS NOIF</w:t>
      </w:r>
    </w:p>
    <w:p w14:paraId="1719E2FD" w14:textId="77777777" w:rsidR="007301BE" w:rsidRPr="007301BE" w:rsidRDefault="007301BE" w:rsidP="007301BE">
      <w:pPr>
        <w:pStyle w:val="LndNormale1"/>
        <w:rPr>
          <w:color w:val="002060"/>
        </w:rPr>
      </w:pPr>
    </w:p>
    <w:p w14:paraId="5725B8BC" w14:textId="77777777" w:rsidR="007301BE" w:rsidRPr="007301BE" w:rsidRDefault="007301BE" w:rsidP="007301BE">
      <w:pPr>
        <w:pStyle w:val="LndNormale1"/>
        <w:rPr>
          <w:b/>
          <w:color w:val="002060"/>
        </w:rPr>
      </w:pPr>
      <w:r w:rsidRPr="007301B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301BE">
        <w:rPr>
          <w:b/>
          <w:color w:val="002060"/>
        </w:rPr>
        <w:t>03.03.2025:</w:t>
      </w:r>
    </w:p>
    <w:tbl>
      <w:tblPr>
        <w:tblStyle w:val="Grigliatabella"/>
        <w:tblW w:w="0" w:type="auto"/>
        <w:tblLook w:val="04A0" w:firstRow="1" w:lastRow="0" w:firstColumn="1" w:lastColumn="0" w:noHBand="0" w:noVBand="1"/>
      </w:tblPr>
      <w:tblGrid>
        <w:gridCol w:w="1265"/>
        <w:gridCol w:w="2756"/>
        <w:gridCol w:w="1273"/>
        <w:gridCol w:w="1182"/>
        <w:gridCol w:w="3436"/>
      </w:tblGrid>
      <w:tr w:rsidR="007301BE" w:rsidRPr="007301BE" w14:paraId="2566E3B2" w14:textId="77777777" w:rsidTr="00EE0A86">
        <w:tc>
          <w:tcPr>
            <w:tcW w:w="1265" w:type="dxa"/>
            <w:tcBorders>
              <w:top w:val="single" w:sz="4" w:space="0" w:color="auto"/>
              <w:left w:val="single" w:sz="4" w:space="0" w:color="auto"/>
              <w:bottom w:val="single" w:sz="4" w:space="0" w:color="auto"/>
              <w:right w:val="single" w:sz="4" w:space="0" w:color="auto"/>
            </w:tcBorders>
            <w:hideMark/>
          </w:tcPr>
          <w:p w14:paraId="5D2CE04F" w14:textId="77777777" w:rsidR="007301BE" w:rsidRPr="007301BE" w:rsidRDefault="007301BE" w:rsidP="00EE0A86">
            <w:pPr>
              <w:pStyle w:val="LndNormale1"/>
              <w:jc w:val="center"/>
              <w:textAlignment w:val="baseline"/>
              <w:rPr>
                <w:b/>
                <w:color w:val="002060"/>
              </w:rPr>
            </w:pPr>
            <w:r w:rsidRPr="007301BE">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DA612A3" w14:textId="77777777" w:rsidR="007301BE" w:rsidRPr="007301BE" w:rsidRDefault="007301BE" w:rsidP="00EE0A86">
            <w:pPr>
              <w:pStyle w:val="LndNormale1"/>
              <w:jc w:val="center"/>
              <w:textAlignment w:val="baseline"/>
              <w:rPr>
                <w:b/>
                <w:color w:val="002060"/>
              </w:rPr>
            </w:pPr>
            <w:r w:rsidRPr="007301BE">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725CC30" w14:textId="77777777" w:rsidR="007301BE" w:rsidRPr="007301BE" w:rsidRDefault="007301BE" w:rsidP="00EE0A86">
            <w:pPr>
              <w:pStyle w:val="LndNormale1"/>
              <w:jc w:val="center"/>
              <w:textAlignment w:val="baseline"/>
              <w:rPr>
                <w:b/>
                <w:color w:val="002060"/>
              </w:rPr>
            </w:pPr>
            <w:r w:rsidRPr="007301BE">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017002A" w14:textId="77777777" w:rsidR="007301BE" w:rsidRPr="007301BE" w:rsidRDefault="007301BE" w:rsidP="00EE0A86">
            <w:pPr>
              <w:pStyle w:val="LndNormale1"/>
              <w:jc w:val="center"/>
              <w:textAlignment w:val="baseline"/>
              <w:rPr>
                <w:b/>
                <w:color w:val="002060"/>
              </w:rPr>
            </w:pPr>
            <w:r w:rsidRPr="007301BE">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D6E23FA" w14:textId="77777777" w:rsidR="007301BE" w:rsidRPr="007301BE" w:rsidRDefault="007301BE" w:rsidP="00EE0A86">
            <w:pPr>
              <w:pStyle w:val="LndNormale1"/>
              <w:jc w:val="center"/>
              <w:textAlignment w:val="baseline"/>
              <w:rPr>
                <w:b/>
                <w:color w:val="002060"/>
              </w:rPr>
            </w:pPr>
            <w:r w:rsidRPr="007301BE">
              <w:rPr>
                <w:b/>
                <w:color w:val="002060"/>
              </w:rPr>
              <w:t>Società</w:t>
            </w:r>
          </w:p>
        </w:tc>
      </w:tr>
    </w:tbl>
    <w:tbl>
      <w:tblPr>
        <w:tblW w:w="0" w:type="auto"/>
        <w:tblLook w:val="04A0" w:firstRow="1" w:lastRow="0" w:firstColumn="1" w:lastColumn="0" w:noHBand="0" w:noVBand="1"/>
      </w:tblPr>
      <w:tblGrid>
        <w:gridCol w:w="1264"/>
        <w:gridCol w:w="2717"/>
        <w:gridCol w:w="1272"/>
        <w:gridCol w:w="1182"/>
        <w:gridCol w:w="3477"/>
      </w:tblGrid>
      <w:tr w:rsidR="007301BE" w:rsidRPr="007301BE" w14:paraId="6C4D1DCF" w14:textId="77777777" w:rsidTr="00EE0A86">
        <w:tc>
          <w:tcPr>
            <w:tcW w:w="1264" w:type="dxa"/>
            <w:tcBorders>
              <w:top w:val="single" w:sz="4" w:space="0" w:color="auto"/>
              <w:left w:val="single" w:sz="4" w:space="0" w:color="auto"/>
              <w:bottom w:val="single" w:sz="4" w:space="0" w:color="auto"/>
              <w:right w:val="single" w:sz="4" w:space="0" w:color="auto"/>
            </w:tcBorders>
          </w:tcPr>
          <w:p w14:paraId="7739EE24" w14:textId="77777777" w:rsidR="007301BE" w:rsidRPr="007301BE" w:rsidRDefault="007301BE" w:rsidP="00EE0A86">
            <w:pPr>
              <w:pStyle w:val="LndNormale1"/>
              <w:jc w:val="left"/>
              <w:textAlignment w:val="baseline"/>
              <w:rPr>
                <w:color w:val="002060"/>
                <w:sz w:val="20"/>
              </w:rPr>
            </w:pPr>
            <w:r w:rsidRPr="007301BE">
              <w:rPr>
                <w:color w:val="002060"/>
                <w:sz w:val="20"/>
              </w:rPr>
              <w:t>914489</w:t>
            </w:r>
          </w:p>
        </w:tc>
        <w:tc>
          <w:tcPr>
            <w:tcW w:w="2717" w:type="dxa"/>
            <w:tcBorders>
              <w:top w:val="single" w:sz="4" w:space="0" w:color="auto"/>
              <w:left w:val="single" w:sz="4" w:space="0" w:color="auto"/>
              <w:bottom w:val="single" w:sz="4" w:space="0" w:color="auto"/>
              <w:right w:val="single" w:sz="4" w:space="0" w:color="auto"/>
            </w:tcBorders>
          </w:tcPr>
          <w:p w14:paraId="0471CA0D" w14:textId="77777777" w:rsidR="007301BE" w:rsidRPr="007301BE" w:rsidRDefault="007301BE" w:rsidP="00EE0A86">
            <w:pPr>
              <w:pStyle w:val="LndNormale1"/>
              <w:jc w:val="left"/>
              <w:textAlignment w:val="baseline"/>
              <w:rPr>
                <w:color w:val="002060"/>
                <w:sz w:val="20"/>
              </w:rPr>
            </w:pPr>
            <w:r w:rsidRPr="007301BE">
              <w:rPr>
                <w:color w:val="002060"/>
                <w:sz w:val="20"/>
              </w:rPr>
              <w:t>BALDASSARRI FILIPPO</w:t>
            </w:r>
          </w:p>
        </w:tc>
        <w:tc>
          <w:tcPr>
            <w:tcW w:w="1272" w:type="dxa"/>
            <w:tcBorders>
              <w:top w:val="single" w:sz="4" w:space="0" w:color="auto"/>
              <w:left w:val="single" w:sz="4" w:space="0" w:color="auto"/>
              <w:bottom w:val="single" w:sz="4" w:space="0" w:color="auto"/>
              <w:right w:val="single" w:sz="4" w:space="0" w:color="auto"/>
            </w:tcBorders>
          </w:tcPr>
          <w:p w14:paraId="1C6108A7" w14:textId="77777777" w:rsidR="007301BE" w:rsidRPr="007301BE" w:rsidRDefault="007301BE" w:rsidP="00EE0A86">
            <w:pPr>
              <w:pStyle w:val="LndNormale1"/>
              <w:jc w:val="center"/>
              <w:textAlignment w:val="baseline"/>
              <w:rPr>
                <w:color w:val="002060"/>
                <w:sz w:val="20"/>
              </w:rPr>
            </w:pPr>
            <w:r w:rsidRPr="007301BE">
              <w:rPr>
                <w:color w:val="002060"/>
                <w:sz w:val="20"/>
              </w:rPr>
              <w:t>02.02.1994</w:t>
            </w:r>
          </w:p>
        </w:tc>
        <w:tc>
          <w:tcPr>
            <w:tcW w:w="1182" w:type="dxa"/>
            <w:tcBorders>
              <w:top w:val="single" w:sz="4" w:space="0" w:color="auto"/>
              <w:left w:val="single" w:sz="4" w:space="0" w:color="auto"/>
              <w:bottom w:val="single" w:sz="4" w:space="0" w:color="auto"/>
              <w:right w:val="single" w:sz="4" w:space="0" w:color="auto"/>
            </w:tcBorders>
          </w:tcPr>
          <w:p w14:paraId="51959D6C" w14:textId="77777777" w:rsidR="007301BE" w:rsidRPr="007301BE" w:rsidRDefault="007301BE" w:rsidP="00EE0A86">
            <w:pPr>
              <w:pStyle w:val="LndNormale1"/>
              <w:textAlignment w:val="baseline"/>
              <w:rPr>
                <w:color w:val="002060"/>
                <w:sz w:val="20"/>
              </w:rPr>
            </w:pPr>
            <w:r w:rsidRPr="007301BE">
              <w:rPr>
                <w:color w:val="002060"/>
                <w:sz w:val="20"/>
              </w:rPr>
              <w:t>914489</w:t>
            </w:r>
          </w:p>
        </w:tc>
        <w:tc>
          <w:tcPr>
            <w:tcW w:w="3477" w:type="dxa"/>
            <w:tcBorders>
              <w:top w:val="single" w:sz="4" w:space="0" w:color="auto"/>
              <w:left w:val="single" w:sz="4" w:space="0" w:color="auto"/>
              <w:bottom w:val="single" w:sz="4" w:space="0" w:color="auto"/>
              <w:right w:val="single" w:sz="4" w:space="0" w:color="auto"/>
            </w:tcBorders>
          </w:tcPr>
          <w:p w14:paraId="73C51F42" w14:textId="77777777" w:rsidR="007301BE" w:rsidRPr="007301BE" w:rsidRDefault="007301BE" w:rsidP="00EE0A86">
            <w:pPr>
              <w:pStyle w:val="LndNormale1"/>
              <w:jc w:val="left"/>
              <w:textAlignment w:val="baseline"/>
              <w:rPr>
                <w:color w:val="002060"/>
                <w:sz w:val="20"/>
                <w:lang w:val="en-US"/>
              </w:rPr>
            </w:pPr>
            <w:r w:rsidRPr="007301BE">
              <w:rPr>
                <w:color w:val="002060"/>
                <w:sz w:val="20"/>
                <w:lang w:val="en-US"/>
              </w:rPr>
              <w:t>A.S.D. ARIES TRODICA 04</w:t>
            </w:r>
          </w:p>
        </w:tc>
      </w:tr>
    </w:tbl>
    <w:p w14:paraId="657D918C" w14:textId="77777777" w:rsidR="007301BE" w:rsidRPr="007301BE" w:rsidRDefault="007301BE" w:rsidP="007301BE">
      <w:pPr>
        <w:pStyle w:val="LndNormale1"/>
        <w:rPr>
          <w:color w:val="002060"/>
          <w:lang w:val="en-US"/>
        </w:rPr>
      </w:pPr>
    </w:p>
    <w:p w14:paraId="1D4591BC" w14:textId="77777777" w:rsidR="007301BE" w:rsidRPr="007301BE" w:rsidRDefault="007301BE" w:rsidP="007301BE">
      <w:pPr>
        <w:pStyle w:val="LndNormale1"/>
        <w:rPr>
          <w:color w:val="002060"/>
          <w:lang w:val="en-US"/>
        </w:rPr>
      </w:pPr>
    </w:p>
    <w:p w14:paraId="10F4A607" w14:textId="77777777" w:rsidR="007301BE" w:rsidRPr="007301BE" w:rsidRDefault="007301BE" w:rsidP="007301BE">
      <w:pPr>
        <w:pStyle w:val="LndNormale1"/>
        <w:rPr>
          <w:b/>
          <w:color w:val="002060"/>
          <w:sz w:val="28"/>
          <w:szCs w:val="28"/>
        </w:rPr>
      </w:pPr>
      <w:r w:rsidRPr="007301BE">
        <w:rPr>
          <w:b/>
          <w:color w:val="002060"/>
          <w:sz w:val="28"/>
          <w:szCs w:val="28"/>
        </w:rPr>
        <w:t>ANNULLAMENTO TESSERAMENTI ANNUALI</w:t>
      </w:r>
    </w:p>
    <w:p w14:paraId="14920E06" w14:textId="77777777" w:rsidR="007301BE" w:rsidRPr="007301BE" w:rsidRDefault="007301BE" w:rsidP="007301BE">
      <w:pPr>
        <w:pStyle w:val="LndNormale1"/>
        <w:rPr>
          <w:color w:val="002060"/>
        </w:rPr>
      </w:pPr>
    </w:p>
    <w:p w14:paraId="4230A77D" w14:textId="77777777" w:rsidR="007301BE" w:rsidRPr="007301BE" w:rsidRDefault="007301BE" w:rsidP="007301BE">
      <w:pPr>
        <w:pStyle w:val="LndNormale1"/>
        <w:rPr>
          <w:color w:val="002060"/>
        </w:rPr>
      </w:pPr>
      <w:r w:rsidRPr="007301BE">
        <w:rPr>
          <w:color w:val="002060"/>
        </w:rPr>
        <w:t>Vista la richiesta di annullamento presentata ai sensi dell’art. 109 delle NOIF dagli esercenti attività genitoriale con comunicazione inviata anche alla Società di appartenenza, accertato quanto previsto dalla suddetta norma, si procede all’annullamento del seguente tesseramento annuale:</w:t>
      </w:r>
    </w:p>
    <w:p w14:paraId="5F963FCC" w14:textId="77777777" w:rsidR="007301BE" w:rsidRPr="007301BE" w:rsidRDefault="007301BE" w:rsidP="007301BE">
      <w:pPr>
        <w:pStyle w:val="LndNormale1"/>
        <w:rPr>
          <w:b/>
          <w:color w:val="002060"/>
        </w:rPr>
      </w:pPr>
      <w:r w:rsidRPr="007301BE">
        <w:rPr>
          <w:b/>
          <w:color w:val="002060"/>
        </w:rPr>
        <w:t>STACCHIOTTI SIMONE nato 10.11.2012</w:t>
      </w:r>
      <w:r w:rsidRPr="007301BE">
        <w:rPr>
          <w:b/>
          <w:color w:val="002060"/>
        </w:rPr>
        <w:tab/>
        <w:t>935.626 C.S.   BORGO ROSSELLI A.S.D.</w:t>
      </w:r>
    </w:p>
    <w:p w14:paraId="43461C23" w14:textId="77777777" w:rsidR="007301BE" w:rsidRDefault="007301BE" w:rsidP="0047674B">
      <w:pPr>
        <w:pStyle w:val="LndNormale1"/>
        <w:rPr>
          <w:color w:val="002060"/>
        </w:rPr>
      </w:pPr>
    </w:p>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3469515" w14:textId="77777777" w:rsidR="006858AD" w:rsidRDefault="006858AD" w:rsidP="006858AD">
      <w:pPr>
        <w:pStyle w:val="breakline"/>
        <w:rPr>
          <w:color w:val="002060"/>
        </w:rPr>
      </w:pPr>
    </w:p>
    <w:p w14:paraId="5DCB1F2C" w14:textId="77777777" w:rsidR="0086604C" w:rsidRPr="00FA5DF6" w:rsidRDefault="0086604C" w:rsidP="0086604C">
      <w:pPr>
        <w:pStyle w:val="titolocampionato0"/>
        <w:shd w:val="clear" w:color="auto" w:fill="CCCCCC"/>
        <w:spacing w:before="80" w:after="40"/>
        <w:rPr>
          <w:color w:val="002060"/>
        </w:rPr>
      </w:pPr>
      <w:r w:rsidRPr="00FA5DF6">
        <w:rPr>
          <w:color w:val="002060"/>
        </w:rPr>
        <w:t>CALCIO A CINQUE SERIE C1</w:t>
      </w:r>
    </w:p>
    <w:p w14:paraId="3CDCBD6F" w14:textId="77777777" w:rsidR="0086604C" w:rsidRPr="00FA5DF6" w:rsidRDefault="0086604C" w:rsidP="0086604C">
      <w:pPr>
        <w:pStyle w:val="titoloprinc0"/>
        <w:rPr>
          <w:color w:val="002060"/>
        </w:rPr>
      </w:pPr>
      <w:r w:rsidRPr="00FA5DF6">
        <w:rPr>
          <w:color w:val="002060"/>
        </w:rPr>
        <w:t>RISULTATI</w:t>
      </w:r>
    </w:p>
    <w:p w14:paraId="7B5C0DDB" w14:textId="77777777" w:rsidR="0086604C" w:rsidRPr="00FA5DF6" w:rsidRDefault="0086604C" w:rsidP="0086604C">
      <w:pPr>
        <w:pStyle w:val="breakline"/>
        <w:rPr>
          <w:color w:val="002060"/>
        </w:rPr>
      </w:pPr>
    </w:p>
    <w:p w14:paraId="158C9627" w14:textId="77777777" w:rsidR="0086604C" w:rsidRPr="00FA5DF6" w:rsidRDefault="0086604C" w:rsidP="0086604C">
      <w:pPr>
        <w:pStyle w:val="sottotitolocampionato10"/>
        <w:rPr>
          <w:color w:val="002060"/>
        </w:rPr>
      </w:pPr>
      <w:r w:rsidRPr="00FA5DF6">
        <w:rPr>
          <w:color w:val="002060"/>
        </w:rPr>
        <w:t>RISULTATI UFFICIALI GARE DEL 28/02/2025</w:t>
      </w:r>
    </w:p>
    <w:p w14:paraId="3D23D17F" w14:textId="77777777" w:rsidR="003254DA" w:rsidRPr="003254DA" w:rsidRDefault="003254DA" w:rsidP="003254DA">
      <w:pPr>
        <w:pStyle w:val="sottotitolocampionato20"/>
        <w:spacing w:before="0" w:beforeAutospacing="0" w:after="0" w:afterAutospacing="0"/>
        <w:rPr>
          <w:rFonts w:ascii="Arial" w:hAnsi="Arial" w:cs="Arial"/>
          <w:color w:val="002060"/>
          <w:sz w:val="20"/>
          <w:szCs w:val="20"/>
        </w:rPr>
      </w:pPr>
      <w:r w:rsidRPr="003254DA">
        <w:rPr>
          <w:rFonts w:ascii="Arial" w:hAnsi="Arial" w:cs="Arial"/>
          <w:color w:val="002060"/>
          <w:sz w:val="20"/>
          <w:szCs w:val="20"/>
        </w:rPr>
        <w:t>Si trascrivono qui di seguito i risultati ufficiali delle gare disputate</w:t>
      </w:r>
    </w:p>
    <w:p w14:paraId="53EE363B" w14:textId="77777777" w:rsidR="0086604C" w:rsidRPr="00FA5DF6" w:rsidRDefault="0086604C" w:rsidP="008660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04C" w:rsidRPr="00FA5DF6" w14:paraId="2D6524C6"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38923D30"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3521E" w14:textId="77777777" w:rsidR="0086604C" w:rsidRPr="00FA5DF6" w:rsidRDefault="0086604C" w:rsidP="00EE0A86">
                  <w:pPr>
                    <w:pStyle w:val="headertabella0"/>
                    <w:rPr>
                      <w:color w:val="002060"/>
                    </w:rPr>
                  </w:pPr>
                  <w:r w:rsidRPr="00FA5DF6">
                    <w:rPr>
                      <w:color w:val="002060"/>
                    </w:rPr>
                    <w:t>GIRONE A - 8 Giornata - R</w:t>
                  </w:r>
                </w:p>
              </w:tc>
            </w:tr>
            <w:tr w:rsidR="0086604C" w:rsidRPr="00FA5DF6" w14:paraId="7CA12BF3"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4230AE" w14:textId="77777777" w:rsidR="0086604C" w:rsidRPr="00FA5DF6" w:rsidRDefault="0086604C" w:rsidP="00EE0A86">
                  <w:pPr>
                    <w:pStyle w:val="rowtabella0"/>
                    <w:rPr>
                      <w:color w:val="002060"/>
                    </w:rPr>
                  </w:pPr>
                  <w:r w:rsidRPr="00FA5DF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25FAC" w14:textId="77777777" w:rsidR="0086604C" w:rsidRPr="00FA5DF6" w:rsidRDefault="0086604C" w:rsidP="00EE0A86">
                  <w:pPr>
                    <w:pStyle w:val="rowtabella0"/>
                    <w:rPr>
                      <w:color w:val="002060"/>
                    </w:rPr>
                  </w:pPr>
                  <w:r w:rsidRPr="00FA5DF6">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2D28DF" w14:textId="77777777" w:rsidR="0086604C" w:rsidRPr="00FA5DF6" w:rsidRDefault="0086604C" w:rsidP="00EE0A86">
                  <w:pPr>
                    <w:pStyle w:val="rowtabella0"/>
                    <w:jc w:val="center"/>
                    <w:rPr>
                      <w:color w:val="002060"/>
                    </w:rPr>
                  </w:pPr>
                  <w:r w:rsidRPr="00FA5DF6">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5AF41" w14:textId="77777777" w:rsidR="0086604C" w:rsidRPr="00FA5DF6" w:rsidRDefault="0086604C" w:rsidP="00EE0A86">
                  <w:pPr>
                    <w:pStyle w:val="rowtabella0"/>
                    <w:jc w:val="center"/>
                    <w:rPr>
                      <w:color w:val="002060"/>
                    </w:rPr>
                  </w:pPr>
                  <w:r w:rsidRPr="00FA5DF6">
                    <w:rPr>
                      <w:color w:val="002060"/>
                    </w:rPr>
                    <w:t> </w:t>
                  </w:r>
                </w:p>
              </w:tc>
            </w:tr>
            <w:tr w:rsidR="0086604C" w:rsidRPr="00FA5DF6" w14:paraId="1092AC87"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1FF33A" w14:textId="77777777" w:rsidR="0086604C" w:rsidRPr="00FA5DF6" w:rsidRDefault="0086604C" w:rsidP="00EE0A86">
                  <w:pPr>
                    <w:pStyle w:val="rowtabella0"/>
                    <w:rPr>
                      <w:color w:val="002060"/>
                    </w:rPr>
                  </w:pPr>
                  <w:r w:rsidRPr="00FA5DF6">
                    <w:rPr>
                      <w:color w:val="002060"/>
                    </w:rPr>
                    <w:t>(1) 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C2CBC4" w14:textId="77777777" w:rsidR="0086604C" w:rsidRPr="00FA5DF6" w:rsidRDefault="0086604C" w:rsidP="00EE0A86">
                  <w:pPr>
                    <w:pStyle w:val="rowtabella0"/>
                    <w:rPr>
                      <w:color w:val="002060"/>
                    </w:rPr>
                  </w:pPr>
                  <w:r w:rsidRPr="00FA5DF6">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0FF3EB" w14:textId="77777777" w:rsidR="0086604C" w:rsidRPr="00FA5DF6" w:rsidRDefault="0086604C" w:rsidP="00EE0A86">
                  <w:pPr>
                    <w:pStyle w:val="rowtabella0"/>
                    <w:jc w:val="center"/>
                    <w:rPr>
                      <w:color w:val="002060"/>
                    </w:rPr>
                  </w:pPr>
                  <w:r w:rsidRPr="00FA5DF6">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0D76C8" w14:textId="77777777" w:rsidR="0086604C" w:rsidRPr="00FA5DF6" w:rsidRDefault="0086604C" w:rsidP="00EE0A86">
                  <w:pPr>
                    <w:pStyle w:val="rowtabella0"/>
                    <w:jc w:val="center"/>
                    <w:rPr>
                      <w:color w:val="002060"/>
                    </w:rPr>
                  </w:pPr>
                  <w:r w:rsidRPr="00FA5DF6">
                    <w:rPr>
                      <w:color w:val="002060"/>
                    </w:rPr>
                    <w:t> </w:t>
                  </w:r>
                </w:p>
              </w:tc>
            </w:tr>
            <w:tr w:rsidR="0086604C" w:rsidRPr="00FA5DF6" w14:paraId="26EFA469"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F170A9" w14:textId="77777777" w:rsidR="0086604C" w:rsidRPr="00FA5DF6" w:rsidRDefault="0086604C" w:rsidP="00EE0A86">
                  <w:pPr>
                    <w:pStyle w:val="rowtabella0"/>
                    <w:rPr>
                      <w:color w:val="002060"/>
                    </w:rPr>
                  </w:pPr>
                  <w:r w:rsidRPr="00FA5DF6">
                    <w:rPr>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7BF761" w14:textId="77777777" w:rsidR="0086604C" w:rsidRPr="00FA5DF6" w:rsidRDefault="0086604C" w:rsidP="00EE0A86">
                  <w:pPr>
                    <w:pStyle w:val="rowtabella0"/>
                    <w:rPr>
                      <w:color w:val="002060"/>
                    </w:rPr>
                  </w:pPr>
                  <w:r w:rsidRPr="00FA5DF6">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CE4B57" w14:textId="77777777" w:rsidR="0086604C" w:rsidRPr="00FA5DF6" w:rsidRDefault="0086604C" w:rsidP="00EE0A86">
                  <w:pPr>
                    <w:pStyle w:val="rowtabella0"/>
                    <w:jc w:val="center"/>
                    <w:rPr>
                      <w:color w:val="002060"/>
                    </w:rPr>
                  </w:pPr>
                  <w:r w:rsidRPr="00FA5DF6">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2CE8E7" w14:textId="77777777" w:rsidR="0086604C" w:rsidRPr="00FA5DF6" w:rsidRDefault="0086604C" w:rsidP="00EE0A86">
                  <w:pPr>
                    <w:pStyle w:val="rowtabella0"/>
                    <w:jc w:val="center"/>
                    <w:rPr>
                      <w:color w:val="002060"/>
                    </w:rPr>
                  </w:pPr>
                  <w:r w:rsidRPr="00FA5DF6">
                    <w:rPr>
                      <w:color w:val="002060"/>
                    </w:rPr>
                    <w:t> </w:t>
                  </w:r>
                </w:p>
              </w:tc>
            </w:tr>
            <w:tr w:rsidR="0086604C" w:rsidRPr="00FA5DF6" w14:paraId="08C5E6D8"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8321DA" w14:textId="77777777" w:rsidR="0086604C" w:rsidRPr="00FA5DF6" w:rsidRDefault="0086604C" w:rsidP="00EE0A86">
                  <w:pPr>
                    <w:pStyle w:val="rowtabella0"/>
                    <w:rPr>
                      <w:color w:val="002060"/>
                    </w:rPr>
                  </w:pPr>
                  <w:r w:rsidRPr="00FA5DF6">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B69841" w14:textId="77777777" w:rsidR="0086604C" w:rsidRPr="00FA5DF6" w:rsidRDefault="0086604C" w:rsidP="00EE0A86">
                  <w:pPr>
                    <w:pStyle w:val="rowtabella0"/>
                    <w:rPr>
                      <w:color w:val="002060"/>
                    </w:rPr>
                  </w:pPr>
                  <w:r w:rsidRPr="00FA5DF6">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FBAEA1" w14:textId="77777777" w:rsidR="0086604C" w:rsidRPr="00FA5DF6" w:rsidRDefault="0086604C" w:rsidP="00EE0A86">
                  <w:pPr>
                    <w:pStyle w:val="rowtabella0"/>
                    <w:jc w:val="center"/>
                    <w:rPr>
                      <w:color w:val="002060"/>
                    </w:rPr>
                  </w:pPr>
                  <w:r w:rsidRPr="00FA5DF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675F75" w14:textId="77777777" w:rsidR="0086604C" w:rsidRPr="00FA5DF6" w:rsidRDefault="0086604C" w:rsidP="00EE0A86">
                  <w:pPr>
                    <w:pStyle w:val="rowtabella0"/>
                    <w:jc w:val="center"/>
                    <w:rPr>
                      <w:color w:val="002060"/>
                    </w:rPr>
                  </w:pPr>
                  <w:r w:rsidRPr="00FA5DF6">
                    <w:rPr>
                      <w:color w:val="002060"/>
                    </w:rPr>
                    <w:t> </w:t>
                  </w:r>
                </w:p>
              </w:tc>
            </w:tr>
            <w:tr w:rsidR="0086604C" w:rsidRPr="00FA5DF6" w14:paraId="32CB219A"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35B00E" w14:textId="77777777" w:rsidR="0086604C" w:rsidRPr="00FA5DF6" w:rsidRDefault="0086604C" w:rsidP="00EE0A86">
                  <w:pPr>
                    <w:pStyle w:val="rowtabella0"/>
                    <w:rPr>
                      <w:color w:val="002060"/>
                    </w:rPr>
                  </w:pPr>
                  <w:r w:rsidRPr="00FA5DF6">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AFDCC8" w14:textId="77777777" w:rsidR="0086604C" w:rsidRPr="00FA5DF6" w:rsidRDefault="0086604C" w:rsidP="00EE0A86">
                  <w:pPr>
                    <w:pStyle w:val="rowtabella0"/>
                    <w:rPr>
                      <w:color w:val="002060"/>
                    </w:rPr>
                  </w:pPr>
                  <w:r w:rsidRPr="00FA5DF6">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B5BA61" w14:textId="77777777" w:rsidR="0086604C" w:rsidRPr="00FA5DF6" w:rsidRDefault="0086604C" w:rsidP="00EE0A86">
                  <w:pPr>
                    <w:pStyle w:val="rowtabella0"/>
                    <w:jc w:val="center"/>
                    <w:rPr>
                      <w:color w:val="002060"/>
                    </w:rPr>
                  </w:pPr>
                  <w:r w:rsidRPr="00FA5DF6">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BBC6ED" w14:textId="77777777" w:rsidR="0086604C" w:rsidRPr="00FA5DF6" w:rsidRDefault="0086604C" w:rsidP="00EE0A86">
                  <w:pPr>
                    <w:pStyle w:val="rowtabella0"/>
                    <w:jc w:val="center"/>
                    <w:rPr>
                      <w:color w:val="002060"/>
                    </w:rPr>
                  </w:pPr>
                  <w:r w:rsidRPr="00FA5DF6">
                    <w:rPr>
                      <w:color w:val="002060"/>
                    </w:rPr>
                    <w:t> </w:t>
                  </w:r>
                </w:p>
              </w:tc>
            </w:tr>
            <w:tr w:rsidR="0086604C" w:rsidRPr="00FA5DF6" w14:paraId="72C3D80D"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D4F0EE" w14:textId="77777777" w:rsidR="0086604C" w:rsidRPr="00FA5DF6" w:rsidRDefault="0086604C" w:rsidP="00EE0A86">
                  <w:pPr>
                    <w:pStyle w:val="rowtabella0"/>
                    <w:rPr>
                      <w:color w:val="002060"/>
                    </w:rPr>
                  </w:pPr>
                  <w:r w:rsidRPr="00FA5DF6">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2BA816" w14:textId="77777777" w:rsidR="0086604C" w:rsidRPr="00FA5DF6" w:rsidRDefault="0086604C" w:rsidP="00EE0A86">
                  <w:pPr>
                    <w:pStyle w:val="rowtabella0"/>
                    <w:rPr>
                      <w:color w:val="002060"/>
                    </w:rPr>
                  </w:pPr>
                  <w:r w:rsidRPr="00FA5DF6">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DC34BA" w14:textId="77777777" w:rsidR="0086604C" w:rsidRPr="00FA5DF6" w:rsidRDefault="0086604C" w:rsidP="00EE0A86">
                  <w:pPr>
                    <w:pStyle w:val="rowtabella0"/>
                    <w:jc w:val="center"/>
                    <w:rPr>
                      <w:color w:val="002060"/>
                    </w:rPr>
                  </w:pPr>
                  <w:r w:rsidRPr="00FA5DF6">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DF8A27" w14:textId="77777777" w:rsidR="0086604C" w:rsidRPr="00FA5DF6" w:rsidRDefault="0086604C" w:rsidP="00EE0A86">
                  <w:pPr>
                    <w:pStyle w:val="rowtabella0"/>
                    <w:jc w:val="center"/>
                    <w:rPr>
                      <w:color w:val="002060"/>
                    </w:rPr>
                  </w:pPr>
                  <w:r w:rsidRPr="00FA5DF6">
                    <w:rPr>
                      <w:color w:val="002060"/>
                    </w:rPr>
                    <w:t> </w:t>
                  </w:r>
                </w:p>
              </w:tc>
            </w:tr>
            <w:tr w:rsidR="0086604C" w:rsidRPr="00FA5DF6" w14:paraId="4D46CFCE"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445B6A" w14:textId="77777777" w:rsidR="0086604C" w:rsidRPr="00FA5DF6" w:rsidRDefault="0086604C" w:rsidP="00EE0A86">
                  <w:pPr>
                    <w:pStyle w:val="rowtabella0"/>
                    <w:rPr>
                      <w:color w:val="002060"/>
                    </w:rPr>
                  </w:pPr>
                  <w:r w:rsidRPr="00FA5DF6">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3D289" w14:textId="77777777" w:rsidR="0086604C" w:rsidRPr="00FA5DF6" w:rsidRDefault="0086604C" w:rsidP="00EE0A86">
                  <w:pPr>
                    <w:pStyle w:val="rowtabella0"/>
                    <w:rPr>
                      <w:color w:val="002060"/>
                    </w:rPr>
                  </w:pPr>
                  <w:r w:rsidRPr="00FA5DF6">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0DA97" w14:textId="77777777" w:rsidR="0086604C" w:rsidRPr="00FA5DF6" w:rsidRDefault="0086604C" w:rsidP="00EE0A86">
                  <w:pPr>
                    <w:pStyle w:val="rowtabella0"/>
                    <w:jc w:val="center"/>
                    <w:rPr>
                      <w:color w:val="002060"/>
                    </w:rPr>
                  </w:pPr>
                  <w:r w:rsidRPr="00FA5DF6">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EA042" w14:textId="77777777" w:rsidR="0086604C" w:rsidRPr="00FA5DF6" w:rsidRDefault="0086604C" w:rsidP="00EE0A86">
                  <w:pPr>
                    <w:pStyle w:val="rowtabella0"/>
                    <w:jc w:val="center"/>
                    <w:rPr>
                      <w:color w:val="002060"/>
                    </w:rPr>
                  </w:pPr>
                  <w:r w:rsidRPr="00FA5DF6">
                    <w:rPr>
                      <w:color w:val="002060"/>
                    </w:rPr>
                    <w:t> </w:t>
                  </w:r>
                </w:p>
              </w:tc>
            </w:tr>
            <w:tr w:rsidR="0086604C" w:rsidRPr="00FA5DF6" w14:paraId="5ABBA96B"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309EE4C8" w14:textId="77777777" w:rsidR="0086604C" w:rsidRPr="00FA5DF6" w:rsidRDefault="0086604C" w:rsidP="00EE0A86">
                  <w:pPr>
                    <w:pStyle w:val="rowtabella0"/>
                    <w:rPr>
                      <w:color w:val="002060"/>
                    </w:rPr>
                  </w:pPr>
                  <w:r w:rsidRPr="00FA5DF6">
                    <w:rPr>
                      <w:color w:val="002060"/>
                    </w:rPr>
                    <w:t>(1) - disputata il 03/03/2025</w:t>
                  </w:r>
                </w:p>
              </w:tc>
            </w:tr>
            <w:tr w:rsidR="0086604C" w:rsidRPr="00FA5DF6" w14:paraId="1D912B54"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6C5F42C3" w14:textId="77777777" w:rsidR="0086604C" w:rsidRPr="00FA5DF6" w:rsidRDefault="0086604C" w:rsidP="00EE0A86">
                  <w:pPr>
                    <w:pStyle w:val="rowtabella0"/>
                    <w:rPr>
                      <w:color w:val="002060"/>
                    </w:rPr>
                  </w:pPr>
                  <w:r w:rsidRPr="00FA5DF6">
                    <w:rPr>
                      <w:color w:val="002060"/>
                    </w:rPr>
                    <w:t>(2) - disputata il 01/03/2025</w:t>
                  </w:r>
                </w:p>
              </w:tc>
            </w:tr>
          </w:tbl>
          <w:p w14:paraId="6537EBFD" w14:textId="77777777" w:rsidR="0086604C" w:rsidRPr="00FA5DF6" w:rsidRDefault="0086604C" w:rsidP="00EE0A86">
            <w:pPr>
              <w:rPr>
                <w:color w:val="002060"/>
              </w:rPr>
            </w:pPr>
          </w:p>
        </w:tc>
      </w:tr>
    </w:tbl>
    <w:p w14:paraId="1C408DEF" w14:textId="77777777" w:rsidR="0086604C" w:rsidRPr="00FA5DF6" w:rsidRDefault="0086604C" w:rsidP="0086604C">
      <w:pPr>
        <w:pStyle w:val="breakline"/>
        <w:rPr>
          <w:rFonts w:eastAsiaTheme="minorEastAsia"/>
          <w:color w:val="002060"/>
        </w:rPr>
      </w:pPr>
    </w:p>
    <w:p w14:paraId="7391C0AB" w14:textId="77777777" w:rsidR="0086604C" w:rsidRPr="00FA5DF6" w:rsidRDefault="0086604C" w:rsidP="0086604C">
      <w:pPr>
        <w:pStyle w:val="breakline"/>
        <w:rPr>
          <w:color w:val="002060"/>
        </w:rPr>
      </w:pPr>
    </w:p>
    <w:p w14:paraId="39995ED3" w14:textId="77777777" w:rsidR="0086604C" w:rsidRPr="00FA5DF6" w:rsidRDefault="0086604C" w:rsidP="0086604C">
      <w:pPr>
        <w:pStyle w:val="titoloprinc0"/>
        <w:rPr>
          <w:color w:val="002060"/>
        </w:rPr>
      </w:pPr>
      <w:r w:rsidRPr="00FA5DF6">
        <w:rPr>
          <w:color w:val="002060"/>
        </w:rPr>
        <w:t>GIUDICE SPORTIVO</w:t>
      </w:r>
    </w:p>
    <w:p w14:paraId="4BD7A47C" w14:textId="77777777" w:rsidR="0086604C" w:rsidRPr="00FA5DF6" w:rsidRDefault="0086604C" w:rsidP="0086604C">
      <w:pPr>
        <w:pStyle w:val="diffida"/>
        <w:rPr>
          <w:color w:val="002060"/>
        </w:rPr>
      </w:pPr>
      <w:r w:rsidRPr="00FA5DF6">
        <w:rPr>
          <w:color w:val="002060"/>
        </w:rPr>
        <w:t>Il Giudice Sportivo Avv. Agnese Lazzaretti, con l'assistenza del Segretario Angelo Castellana, nella seduta del 05/03/2025, ha adottato le decisioni che di seguito integralmente si riportano:</w:t>
      </w:r>
    </w:p>
    <w:p w14:paraId="2ACE0F1A" w14:textId="77777777" w:rsidR="0086604C" w:rsidRPr="00FA5DF6" w:rsidRDefault="0086604C" w:rsidP="0086604C">
      <w:pPr>
        <w:pStyle w:val="titolo10"/>
        <w:rPr>
          <w:color w:val="002060"/>
        </w:rPr>
      </w:pPr>
      <w:r w:rsidRPr="00FA5DF6">
        <w:rPr>
          <w:color w:val="002060"/>
        </w:rPr>
        <w:t xml:space="preserve">GARE DEL 28/ 2/2025 </w:t>
      </w:r>
    </w:p>
    <w:p w14:paraId="3E261B0F" w14:textId="77777777" w:rsidR="0086604C" w:rsidRPr="00FA5DF6" w:rsidRDefault="0086604C" w:rsidP="0086604C">
      <w:pPr>
        <w:pStyle w:val="titolo7a"/>
        <w:rPr>
          <w:color w:val="002060"/>
        </w:rPr>
      </w:pPr>
      <w:r w:rsidRPr="00FA5DF6">
        <w:rPr>
          <w:color w:val="002060"/>
        </w:rPr>
        <w:t xml:space="preserve">PROVVEDIMENTI DISCIPLINARI </w:t>
      </w:r>
    </w:p>
    <w:p w14:paraId="56E8D448"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3D24B316" w14:textId="77777777" w:rsidR="0086604C" w:rsidRPr="00FA5DF6" w:rsidRDefault="0086604C" w:rsidP="0086604C">
      <w:pPr>
        <w:pStyle w:val="titolo30"/>
        <w:rPr>
          <w:color w:val="002060"/>
        </w:rPr>
      </w:pPr>
      <w:r w:rsidRPr="00FA5DF6">
        <w:rPr>
          <w:color w:val="002060"/>
        </w:rPr>
        <w:t xml:space="preserve">DIRIGENTI </w:t>
      </w:r>
    </w:p>
    <w:p w14:paraId="43F7202B" w14:textId="77777777" w:rsidR="0086604C" w:rsidRPr="00FA5DF6" w:rsidRDefault="0086604C" w:rsidP="0086604C">
      <w:pPr>
        <w:pStyle w:val="titolo20"/>
        <w:rPr>
          <w:color w:val="002060"/>
        </w:rPr>
      </w:pPr>
      <w:r w:rsidRPr="00FA5DF6">
        <w:rPr>
          <w:color w:val="002060"/>
        </w:rPr>
        <w:t xml:space="preserve">INIBIZIONE A TEMPO OPPURE SQUALIFICA A GARE: FINO AL 5/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7A008D5" w14:textId="77777777" w:rsidTr="00EE0A86">
        <w:tc>
          <w:tcPr>
            <w:tcW w:w="2200" w:type="dxa"/>
            <w:tcMar>
              <w:top w:w="20" w:type="dxa"/>
              <w:left w:w="20" w:type="dxa"/>
              <w:bottom w:w="20" w:type="dxa"/>
              <w:right w:w="20" w:type="dxa"/>
            </w:tcMar>
            <w:vAlign w:val="center"/>
            <w:hideMark/>
          </w:tcPr>
          <w:p w14:paraId="7A99EEE7" w14:textId="77777777" w:rsidR="0086604C" w:rsidRPr="00FA5DF6" w:rsidRDefault="0086604C" w:rsidP="00EE0A86">
            <w:pPr>
              <w:pStyle w:val="movimento"/>
              <w:rPr>
                <w:color w:val="002060"/>
              </w:rPr>
            </w:pPr>
            <w:r w:rsidRPr="00FA5DF6">
              <w:rPr>
                <w:color w:val="002060"/>
              </w:rPr>
              <w:t>COLLINI ALESSIO</w:t>
            </w:r>
          </w:p>
        </w:tc>
        <w:tc>
          <w:tcPr>
            <w:tcW w:w="2200" w:type="dxa"/>
            <w:tcMar>
              <w:top w:w="20" w:type="dxa"/>
              <w:left w:w="20" w:type="dxa"/>
              <w:bottom w:w="20" w:type="dxa"/>
              <w:right w:w="20" w:type="dxa"/>
            </w:tcMar>
            <w:vAlign w:val="center"/>
            <w:hideMark/>
          </w:tcPr>
          <w:p w14:paraId="7E6F1996" w14:textId="77777777" w:rsidR="0086604C" w:rsidRPr="00FA5DF6" w:rsidRDefault="0086604C" w:rsidP="00EE0A86">
            <w:pPr>
              <w:pStyle w:val="movimento2"/>
              <w:rPr>
                <w:color w:val="002060"/>
              </w:rPr>
            </w:pPr>
            <w:r w:rsidRPr="00FA5DF6">
              <w:rPr>
                <w:color w:val="002060"/>
              </w:rPr>
              <w:t xml:space="preserve">(SAMBENEDETTESE C5 SSDARL) </w:t>
            </w:r>
          </w:p>
        </w:tc>
        <w:tc>
          <w:tcPr>
            <w:tcW w:w="800" w:type="dxa"/>
            <w:tcMar>
              <w:top w:w="20" w:type="dxa"/>
              <w:left w:w="20" w:type="dxa"/>
              <w:bottom w:w="20" w:type="dxa"/>
              <w:right w:w="20" w:type="dxa"/>
            </w:tcMar>
            <w:vAlign w:val="center"/>
            <w:hideMark/>
          </w:tcPr>
          <w:p w14:paraId="0735917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D1B6E4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06396E2" w14:textId="77777777" w:rsidR="0086604C" w:rsidRPr="00FA5DF6" w:rsidRDefault="0086604C" w:rsidP="00EE0A86">
            <w:pPr>
              <w:pStyle w:val="movimento2"/>
              <w:rPr>
                <w:color w:val="002060"/>
              </w:rPr>
            </w:pPr>
            <w:r w:rsidRPr="00FA5DF6">
              <w:rPr>
                <w:color w:val="002060"/>
              </w:rPr>
              <w:t> </w:t>
            </w:r>
          </w:p>
        </w:tc>
      </w:tr>
    </w:tbl>
    <w:p w14:paraId="317FBE14" w14:textId="77777777" w:rsidR="0086604C" w:rsidRPr="00FA5DF6" w:rsidRDefault="0086604C" w:rsidP="0086604C">
      <w:pPr>
        <w:pStyle w:val="diffida"/>
        <w:spacing w:before="80" w:beforeAutospacing="0" w:after="40" w:afterAutospacing="0"/>
        <w:rPr>
          <w:rFonts w:eastAsiaTheme="minorEastAsia"/>
          <w:color w:val="002060"/>
        </w:rPr>
      </w:pPr>
      <w:r w:rsidRPr="00FA5DF6">
        <w:rPr>
          <w:color w:val="002060"/>
        </w:rPr>
        <w:lastRenderedPageBreak/>
        <w:t xml:space="preserve">Per aver tenuto un comportamento minaccioso e irriguardoso verso la terna arbitrale durante il I tempo e per aver reiterato detta condotta sia durante l'intervallo nel corridoio degli spogliatoi sia per tutta la durata del II Tempo. Sanzione irrogata ai sensi dell'art. 36 co. 2 lett. a) CGS. </w:t>
      </w:r>
    </w:p>
    <w:p w14:paraId="0CABD1EC" w14:textId="77777777" w:rsidR="0086604C" w:rsidRPr="00FA5DF6" w:rsidRDefault="0086604C" w:rsidP="0086604C">
      <w:pPr>
        <w:pStyle w:val="titolo30"/>
        <w:rPr>
          <w:color w:val="002060"/>
        </w:rPr>
      </w:pPr>
      <w:r w:rsidRPr="00FA5DF6">
        <w:rPr>
          <w:color w:val="002060"/>
        </w:rPr>
        <w:t xml:space="preserve">ALLENATORI </w:t>
      </w:r>
    </w:p>
    <w:p w14:paraId="36A0F73E" w14:textId="77777777" w:rsidR="0086604C" w:rsidRPr="00FA5DF6" w:rsidRDefault="0086604C" w:rsidP="0086604C">
      <w:pPr>
        <w:pStyle w:val="titolo20"/>
        <w:rPr>
          <w:color w:val="002060"/>
        </w:rPr>
      </w:pPr>
      <w:r w:rsidRPr="00FA5DF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39BED28" w14:textId="77777777" w:rsidTr="00EE0A86">
        <w:tc>
          <w:tcPr>
            <w:tcW w:w="2200" w:type="dxa"/>
            <w:tcMar>
              <w:top w:w="20" w:type="dxa"/>
              <w:left w:w="20" w:type="dxa"/>
              <w:bottom w:w="20" w:type="dxa"/>
              <w:right w:w="20" w:type="dxa"/>
            </w:tcMar>
            <w:vAlign w:val="center"/>
            <w:hideMark/>
          </w:tcPr>
          <w:p w14:paraId="5839DB51" w14:textId="77777777" w:rsidR="0086604C" w:rsidRPr="00FA5DF6" w:rsidRDefault="0086604C" w:rsidP="00EE0A86">
            <w:pPr>
              <w:pStyle w:val="movimento"/>
              <w:rPr>
                <w:color w:val="002060"/>
              </w:rPr>
            </w:pPr>
            <w:r w:rsidRPr="00FA5DF6">
              <w:rPr>
                <w:color w:val="002060"/>
              </w:rPr>
              <w:t>MORETTI MAURILIO</w:t>
            </w:r>
          </w:p>
        </w:tc>
        <w:tc>
          <w:tcPr>
            <w:tcW w:w="2200" w:type="dxa"/>
            <w:tcMar>
              <w:top w:w="20" w:type="dxa"/>
              <w:left w:w="20" w:type="dxa"/>
              <w:bottom w:w="20" w:type="dxa"/>
              <w:right w:w="20" w:type="dxa"/>
            </w:tcMar>
            <w:vAlign w:val="center"/>
            <w:hideMark/>
          </w:tcPr>
          <w:p w14:paraId="3E9F8B71" w14:textId="77777777" w:rsidR="0086604C" w:rsidRPr="00FA5DF6" w:rsidRDefault="0086604C" w:rsidP="00EE0A86">
            <w:pPr>
              <w:pStyle w:val="movimento2"/>
              <w:rPr>
                <w:color w:val="002060"/>
              </w:rPr>
            </w:pPr>
            <w:r w:rsidRPr="00FA5DF6">
              <w:rPr>
                <w:color w:val="002060"/>
              </w:rPr>
              <w:t xml:space="preserve">(GAGLIOLE CALCIO A 5) </w:t>
            </w:r>
          </w:p>
        </w:tc>
        <w:tc>
          <w:tcPr>
            <w:tcW w:w="800" w:type="dxa"/>
            <w:tcMar>
              <w:top w:w="20" w:type="dxa"/>
              <w:left w:w="20" w:type="dxa"/>
              <w:bottom w:w="20" w:type="dxa"/>
              <w:right w:w="20" w:type="dxa"/>
            </w:tcMar>
            <w:vAlign w:val="center"/>
            <w:hideMark/>
          </w:tcPr>
          <w:p w14:paraId="09B53FC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95D557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CA4A6B2" w14:textId="77777777" w:rsidR="0086604C" w:rsidRPr="00FA5DF6" w:rsidRDefault="0086604C" w:rsidP="00EE0A86">
            <w:pPr>
              <w:pStyle w:val="movimento2"/>
              <w:rPr>
                <w:color w:val="002060"/>
              </w:rPr>
            </w:pPr>
            <w:r w:rsidRPr="00FA5DF6">
              <w:rPr>
                <w:color w:val="002060"/>
              </w:rPr>
              <w:t> </w:t>
            </w:r>
          </w:p>
        </w:tc>
      </w:tr>
    </w:tbl>
    <w:p w14:paraId="7FE5DFFC" w14:textId="77777777" w:rsidR="0086604C" w:rsidRPr="00FA5DF6" w:rsidRDefault="0086604C" w:rsidP="0086604C">
      <w:pPr>
        <w:pStyle w:val="titolo30"/>
        <w:rPr>
          <w:rFonts w:eastAsiaTheme="minorEastAsia"/>
          <w:color w:val="002060"/>
        </w:rPr>
      </w:pPr>
      <w:r w:rsidRPr="00FA5DF6">
        <w:rPr>
          <w:color w:val="002060"/>
        </w:rPr>
        <w:t xml:space="preserve">CALCIATORI ESPULSI </w:t>
      </w:r>
    </w:p>
    <w:p w14:paraId="30CEB930" w14:textId="77777777" w:rsidR="0086604C" w:rsidRPr="00FA5DF6" w:rsidRDefault="0086604C" w:rsidP="0086604C">
      <w:pPr>
        <w:pStyle w:val="titolo20"/>
        <w:rPr>
          <w:color w:val="002060"/>
        </w:rPr>
      </w:pPr>
      <w:r w:rsidRPr="00FA5DF6">
        <w:rPr>
          <w:color w:val="002060"/>
        </w:rPr>
        <w:t xml:space="preserve">SQUALIFICA PER CINQUE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2D94950A" w14:textId="77777777" w:rsidTr="00EE0A86">
        <w:tc>
          <w:tcPr>
            <w:tcW w:w="2200" w:type="dxa"/>
            <w:tcMar>
              <w:top w:w="20" w:type="dxa"/>
              <w:left w:w="20" w:type="dxa"/>
              <w:bottom w:w="20" w:type="dxa"/>
              <w:right w:w="20" w:type="dxa"/>
            </w:tcMar>
            <w:vAlign w:val="center"/>
            <w:hideMark/>
          </w:tcPr>
          <w:p w14:paraId="05A33CD5" w14:textId="77777777" w:rsidR="0086604C" w:rsidRPr="00FA5DF6" w:rsidRDefault="0086604C" w:rsidP="00EE0A86">
            <w:pPr>
              <w:pStyle w:val="movimento"/>
              <w:rPr>
                <w:color w:val="002060"/>
              </w:rPr>
            </w:pPr>
            <w:r w:rsidRPr="00FA5DF6">
              <w:rPr>
                <w:color w:val="002060"/>
              </w:rPr>
              <w:t>DA SILVA RODRIGO</w:t>
            </w:r>
          </w:p>
        </w:tc>
        <w:tc>
          <w:tcPr>
            <w:tcW w:w="2200" w:type="dxa"/>
            <w:tcMar>
              <w:top w:w="20" w:type="dxa"/>
              <w:left w:w="20" w:type="dxa"/>
              <w:bottom w:w="20" w:type="dxa"/>
              <w:right w:w="20" w:type="dxa"/>
            </w:tcMar>
            <w:vAlign w:val="center"/>
            <w:hideMark/>
          </w:tcPr>
          <w:p w14:paraId="62617B69" w14:textId="77777777" w:rsidR="0086604C" w:rsidRPr="00FA5DF6" w:rsidRDefault="0086604C" w:rsidP="00EE0A86">
            <w:pPr>
              <w:pStyle w:val="movimento2"/>
              <w:rPr>
                <w:color w:val="002060"/>
              </w:rPr>
            </w:pPr>
            <w:r w:rsidRPr="00FA5DF6">
              <w:rPr>
                <w:color w:val="002060"/>
              </w:rPr>
              <w:t xml:space="preserve">(CERRETO D ESI C5 A.S.D.) </w:t>
            </w:r>
          </w:p>
        </w:tc>
        <w:tc>
          <w:tcPr>
            <w:tcW w:w="800" w:type="dxa"/>
            <w:tcMar>
              <w:top w:w="20" w:type="dxa"/>
              <w:left w:w="20" w:type="dxa"/>
              <w:bottom w:w="20" w:type="dxa"/>
              <w:right w:w="20" w:type="dxa"/>
            </w:tcMar>
            <w:vAlign w:val="center"/>
            <w:hideMark/>
          </w:tcPr>
          <w:p w14:paraId="50C868A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3638BA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CF1A6B1" w14:textId="77777777" w:rsidR="0086604C" w:rsidRPr="00FA5DF6" w:rsidRDefault="0086604C" w:rsidP="00EE0A86">
            <w:pPr>
              <w:pStyle w:val="movimento2"/>
              <w:rPr>
                <w:color w:val="002060"/>
              </w:rPr>
            </w:pPr>
            <w:r w:rsidRPr="00FA5DF6">
              <w:rPr>
                <w:color w:val="002060"/>
              </w:rPr>
              <w:t> </w:t>
            </w:r>
          </w:p>
        </w:tc>
      </w:tr>
    </w:tbl>
    <w:p w14:paraId="38267813" w14:textId="77777777" w:rsidR="0086604C" w:rsidRPr="00FA5DF6" w:rsidRDefault="0086604C" w:rsidP="0086604C">
      <w:pPr>
        <w:pStyle w:val="diffida"/>
        <w:spacing w:before="80" w:beforeAutospacing="0" w:after="40" w:afterAutospacing="0"/>
        <w:rPr>
          <w:rFonts w:eastAsiaTheme="minorEastAsia"/>
          <w:color w:val="002060"/>
        </w:rPr>
      </w:pPr>
      <w:r w:rsidRPr="00FA5DF6">
        <w:rPr>
          <w:color w:val="002060"/>
        </w:rPr>
        <w:t xml:space="preserve">Per avere a gioco fermo attinto con uno sputo al volto un calciatore avversario. </w:t>
      </w:r>
    </w:p>
    <w:p w14:paraId="36D949C5" w14:textId="77777777" w:rsidR="0086604C" w:rsidRPr="00FA5DF6" w:rsidRDefault="0086604C" w:rsidP="0086604C">
      <w:pPr>
        <w:pStyle w:val="titolo30"/>
        <w:rPr>
          <w:color w:val="002060"/>
        </w:rPr>
      </w:pPr>
      <w:r w:rsidRPr="00FA5DF6">
        <w:rPr>
          <w:color w:val="002060"/>
        </w:rPr>
        <w:t xml:space="preserve">CALCIATORI NON ESPULSI </w:t>
      </w:r>
    </w:p>
    <w:p w14:paraId="48EFCE60" w14:textId="77777777" w:rsidR="0086604C" w:rsidRPr="00FA5DF6" w:rsidRDefault="0086604C" w:rsidP="0086604C">
      <w:pPr>
        <w:pStyle w:val="titolo20"/>
        <w:rPr>
          <w:color w:val="002060"/>
        </w:rPr>
      </w:pPr>
      <w:r w:rsidRPr="00FA5DF6">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87A734D" w14:textId="77777777" w:rsidTr="00EE0A86">
        <w:tc>
          <w:tcPr>
            <w:tcW w:w="2200" w:type="dxa"/>
            <w:tcMar>
              <w:top w:w="20" w:type="dxa"/>
              <w:left w:w="20" w:type="dxa"/>
              <w:bottom w:w="20" w:type="dxa"/>
              <w:right w:w="20" w:type="dxa"/>
            </w:tcMar>
            <w:vAlign w:val="center"/>
            <w:hideMark/>
          </w:tcPr>
          <w:p w14:paraId="32CD217A" w14:textId="77777777" w:rsidR="0086604C" w:rsidRPr="00FA5DF6" w:rsidRDefault="0086604C" w:rsidP="00EE0A86">
            <w:pPr>
              <w:pStyle w:val="movimento"/>
              <w:rPr>
                <w:color w:val="002060"/>
              </w:rPr>
            </w:pPr>
            <w:r w:rsidRPr="00FA5DF6">
              <w:rPr>
                <w:color w:val="002060"/>
              </w:rPr>
              <w:t>DI GIOACCHINO GIACOMO</w:t>
            </w:r>
          </w:p>
        </w:tc>
        <w:tc>
          <w:tcPr>
            <w:tcW w:w="2200" w:type="dxa"/>
            <w:tcMar>
              <w:top w:w="20" w:type="dxa"/>
              <w:left w:w="20" w:type="dxa"/>
              <w:bottom w:w="20" w:type="dxa"/>
              <w:right w:w="20" w:type="dxa"/>
            </w:tcMar>
            <w:vAlign w:val="center"/>
            <w:hideMark/>
          </w:tcPr>
          <w:p w14:paraId="028A0EAE" w14:textId="77777777" w:rsidR="0086604C" w:rsidRPr="00FA5DF6" w:rsidRDefault="0086604C" w:rsidP="00EE0A86">
            <w:pPr>
              <w:pStyle w:val="movimento2"/>
              <w:rPr>
                <w:color w:val="002060"/>
              </w:rPr>
            </w:pPr>
            <w:r w:rsidRPr="00FA5DF6">
              <w:rPr>
                <w:color w:val="002060"/>
              </w:rPr>
              <w:t xml:space="preserve">(MONTELUPONE CALCIO A 5) </w:t>
            </w:r>
          </w:p>
        </w:tc>
        <w:tc>
          <w:tcPr>
            <w:tcW w:w="800" w:type="dxa"/>
            <w:tcMar>
              <w:top w:w="20" w:type="dxa"/>
              <w:left w:w="20" w:type="dxa"/>
              <w:bottom w:w="20" w:type="dxa"/>
              <w:right w:w="20" w:type="dxa"/>
            </w:tcMar>
            <w:vAlign w:val="center"/>
            <w:hideMark/>
          </w:tcPr>
          <w:p w14:paraId="0561D60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55C492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06E09CB" w14:textId="77777777" w:rsidR="0086604C" w:rsidRPr="00FA5DF6" w:rsidRDefault="0086604C" w:rsidP="00EE0A86">
            <w:pPr>
              <w:pStyle w:val="movimento2"/>
              <w:rPr>
                <w:color w:val="002060"/>
              </w:rPr>
            </w:pPr>
            <w:r w:rsidRPr="00FA5DF6">
              <w:rPr>
                <w:color w:val="002060"/>
              </w:rPr>
              <w:t> </w:t>
            </w:r>
          </w:p>
        </w:tc>
      </w:tr>
    </w:tbl>
    <w:p w14:paraId="3CA62E5A" w14:textId="77777777" w:rsidR="0086604C" w:rsidRPr="00FA5DF6" w:rsidRDefault="0086604C" w:rsidP="0086604C">
      <w:pPr>
        <w:pStyle w:val="titolo20"/>
        <w:rPr>
          <w:rFonts w:eastAsiaTheme="minorEastAsia"/>
          <w:color w:val="002060"/>
        </w:rPr>
      </w:pPr>
      <w:r w:rsidRPr="00FA5DF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7E6128A1" w14:textId="77777777" w:rsidTr="00EE0A86">
        <w:tc>
          <w:tcPr>
            <w:tcW w:w="2200" w:type="dxa"/>
            <w:tcMar>
              <w:top w:w="20" w:type="dxa"/>
              <w:left w:w="20" w:type="dxa"/>
              <w:bottom w:w="20" w:type="dxa"/>
              <w:right w:w="20" w:type="dxa"/>
            </w:tcMar>
            <w:vAlign w:val="center"/>
            <w:hideMark/>
          </w:tcPr>
          <w:p w14:paraId="4E4D111B" w14:textId="77777777" w:rsidR="0086604C" w:rsidRPr="00FA5DF6" w:rsidRDefault="0086604C" w:rsidP="00EE0A86">
            <w:pPr>
              <w:pStyle w:val="movimento"/>
              <w:rPr>
                <w:color w:val="002060"/>
              </w:rPr>
            </w:pPr>
            <w:r w:rsidRPr="00FA5DF6">
              <w:rPr>
                <w:color w:val="002060"/>
              </w:rPr>
              <w:t>BENIGNI ALESSANDRO</w:t>
            </w:r>
          </w:p>
        </w:tc>
        <w:tc>
          <w:tcPr>
            <w:tcW w:w="2200" w:type="dxa"/>
            <w:tcMar>
              <w:top w:w="20" w:type="dxa"/>
              <w:left w:w="20" w:type="dxa"/>
              <w:bottom w:w="20" w:type="dxa"/>
              <w:right w:w="20" w:type="dxa"/>
            </w:tcMar>
            <w:vAlign w:val="center"/>
            <w:hideMark/>
          </w:tcPr>
          <w:p w14:paraId="7D960D8D" w14:textId="77777777" w:rsidR="0086604C" w:rsidRPr="00FA5DF6" w:rsidRDefault="0086604C" w:rsidP="00EE0A86">
            <w:pPr>
              <w:pStyle w:val="movimento2"/>
              <w:rPr>
                <w:color w:val="002060"/>
              </w:rPr>
            </w:pPr>
            <w:r w:rsidRPr="00FA5DF6">
              <w:rPr>
                <w:color w:val="002060"/>
              </w:rPr>
              <w:t xml:space="preserve">(FERMANA FUTSAL 2022) </w:t>
            </w:r>
          </w:p>
        </w:tc>
        <w:tc>
          <w:tcPr>
            <w:tcW w:w="800" w:type="dxa"/>
            <w:tcMar>
              <w:top w:w="20" w:type="dxa"/>
              <w:left w:w="20" w:type="dxa"/>
              <w:bottom w:w="20" w:type="dxa"/>
              <w:right w:w="20" w:type="dxa"/>
            </w:tcMar>
            <w:vAlign w:val="center"/>
            <w:hideMark/>
          </w:tcPr>
          <w:p w14:paraId="0092C4C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9939EA6" w14:textId="77777777" w:rsidR="0086604C" w:rsidRPr="00FA5DF6" w:rsidRDefault="0086604C" w:rsidP="00EE0A86">
            <w:pPr>
              <w:pStyle w:val="movimento"/>
              <w:rPr>
                <w:color w:val="002060"/>
              </w:rPr>
            </w:pPr>
            <w:r w:rsidRPr="00FA5DF6">
              <w:rPr>
                <w:color w:val="002060"/>
              </w:rPr>
              <w:t>LIGNITE STEFANO</w:t>
            </w:r>
          </w:p>
        </w:tc>
        <w:tc>
          <w:tcPr>
            <w:tcW w:w="2200" w:type="dxa"/>
            <w:tcMar>
              <w:top w:w="20" w:type="dxa"/>
              <w:left w:w="20" w:type="dxa"/>
              <w:bottom w:w="20" w:type="dxa"/>
              <w:right w:w="20" w:type="dxa"/>
            </w:tcMar>
            <w:vAlign w:val="center"/>
            <w:hideMark/>
          </w:tcPr>
          <w:p w14:paraId="4F39FB0E" w14:textId="77777777" w:rsidR="0086604C" w:rsidRPr="00FA5DF6" w:rsidRDefault="0086604C" w:rsidP="00EE0A86">
            <w:pPr>
              <w:pStyle w:val="movimento2"/>
              <w:rPr>
                <w:color w:val="002060"/>
              </w:rPr>
            </w:pPr>
            <w:r w:rsidRPr="00FA5DF6">
              <w:rPr>
                <w:color w:val="002060"/>
              </w:rPr>
              <w:t xml:space="preserve">(FUTSAL MONTURANO) </w:t>
            </w:r>
          </w:p>
        </w:tc>
      </w:tr>
    </w:tbl>
    <w:p w14:paraId="7060973B" w14:textId="77777777" w:rsidR="0086604C" w:rsidRPr="00FA5DF6" w:rsidRDefault="0086604C" w:rsidP="0086604C">
      <w:pPr>
        <w:pStyle w:val="titolo20"/>
        <w:rPr>
          <w:rFonts w:eastAsiaTheme="minorEastAsia"/>
          <w:color w:val="002060"/>
        </w:rPr>
      </w:pPr>
      <w:r w:rsidRPr="00FA5DF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F0644E9" w14:textId="77777777" w:rsidTr="00EE0A86">
        <w:tc>
          <w:tcPr>
            <w:tcW w:w="2200" w:type="dxa"/>
            <w:tcMar>
              <w:top w:w="20" w:type="dxa"/>
              <w:left w:w="20" w:type="dxa"/>
              <w:bottom w:w="20" w:type="dxa"/>
              <w:right w:w="20" w:type="dxa"/>
            </w:tcMar>
            <w:vAlign w:val="center"/>
            <w:hideMark/>
          </w:tcPr>
          <w:p w14:paraId="44969E1B" w14:textId="77777777" w:rsidR="0086604C" w:rsidRPr="00FA5DF6" w:rsidRDefault="0086604C" w:rsidP="00EE0A86">
            <w:pPr>
              <w:pStyle w:val="movimento"/>
              <w:rPr>
                <w:color w:val="002060"/>
              </w:rPr>
            </w:pPr>
            <w:r w:rsidRPr="00FA5DF6">
              <w:rPr>
                <w:color w:val="002060"/>
              </w:rPr>
              <w:t>CARLOPIO FRANCESCO</w:t>
            </w:r>
          </w:p>
        </w:tc>
        <w:tc>
          <w:tcPr>
            <w:tcW w:w="2200" w:type="dxa"/>
            <w:tcMar>
              <w:top w:w="20" w:type="dxa"/>
              <w:left w:w="20" w:type="dxa"/>
              <w:bottom w:w="20" w:type="dxa"/>
              <w:right w:w="20" w:type="dxa"/>
            </w:tcMar>
            <w:vAlign w:val="center"/>
            <w:hideMark/>
          </w:tcPr>
          <w:p w14:paraId="613C4C65" w14:textId="77777777" w:rsidR="0086604C" w:rsidRPr="00FA5DF6" w:rsidRDefault="0086604C" w:rsidP="00EE0A86">
            <w:pPr>
              <w:pStyle w:val="movimento2"/>
              <w:rPr>
                <w:color w:val="002060"/>
              </w:rPr>
            </w:pPr>
            <w:r w:rsidRPr="00FA5DF6">
              <w:rPr>
                <w:color w:val="002060"/>
              </w:rPr>
              <w:t xml:space="preserve">(CERRETO D ESI C5 A.S.D.) </w:t>
            </w:r>
          </w:p>
        </w:tc>
        <w:tc>
          <w:tcPr>
            <w:tcW w:w="800" w:type="dxa"/>
            <w:tcMar>
              <w:top w:w="20" w:type="dxa"/>
              <w:left w:w="20" w:type="dxa"/>
              <w:bottom w:w="20" w:type="dxa"/>
              <w:right w:w="20" w:type="dxa"/>
            </w:tcMar>
            <w:vAlign w:val="center"/>
            <w:hideMark/>
          </w:tcPr>
          <w:p w14:paraId="614BAFAE"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F9FA31E" w14:textId="77777777" w:rsidR="0086604C" w:rsidRPr="00FA5DF6" w:rsidRDefault="0086604C" w:rsidP="00EE0A86">
            <w:pPr>
              <w:pStyle w:val="movimento"/>
              <w:rPr>
                <w:color w:val="002060"/>
              </w:rPr>
            </w:pPr>
            <w:r w:rsidRPr="00FA5DF6">
              <w:rPr>
                <w:color w:val="002060"/>
              </w:rPr>
              <w:t>MARTURANO WALTER ALEJANDR</w:t>
            </w:r>
          </w:p>
        </w:tc>
        <w:tc>
          <w:tcPr>
            <w:tcW w:w="2200" w:type="dxa"/>
            <w:tcMar>
              <w:top w:w="20" w:type="dxa"/>
              <w:left w:w="20" w:type="dxa"/>
              <w:bottom w:w="20" w:type="dxa"/>
              <w:right w:w="20" w:type="dxa"/>
            </w:tcMar>
            <w:vAlign w:val="center"/>
            <w:hideMark/>
          </w:tcPr>
          <w:p w14:paraId="1A4187DF" w14:textId="77777777" w:rsidR="0086604C" w:rsidRPr="00FA5DF6" w:rsidRDefault="0086604C" w:rsidP="00EE0A86">
            <w:pPr>
              <w:pStyle w:val="movimento2"/>
              <w:rPr>
                <w:color w:val="002060"/>
              </w:rPr>
            </w:pPr>
            <w:r w:rsidRPr="00FA5DF6">
              <w:rPr>
                <w:color w:val="002060"/>
              </w:rPr>
              <w:t xml:space="preserve">(CERRETO D ESI C5 A.S.D.) </w:t>
            </w:r>
          </w:p>
        </w:tc>
      </w:tr>
      <w:tr w:rsidR="0086604C" w:rsidRPr="00FA5DF6" w14:paraId="16BE5DFD" w14:textId="77777777" w:rsidTr="00EE0A86">
        <w:tc>
          <w:tcPr>
            <w:tcW w:w="2200" w:type="dxa"/>
            <w:tcMar>
              <w:top w:w="20" w:type="dxa"/>
              <w:left w:w="20" w:type="dxa"/>
              <w:bottom w:w="20" w:type="dxa"/>
              <w:right w:w="20" w:type="dxa"/>
            </w:tcMar>
            <w:vAlign w:val="center"/>
            <w:hideMark/>
          </w:tcPr>
          <w:p w14:paraId="0E8E82C1" w14:textId="77777777" w:rsidR="0086604C" w:rsidRPr="00FA5DF6" w:rsidRDefault="0086604C" w:rsidP="00EE0A86">
            <w:pPr>
              <w:pStyle w:val="movimento"/>
              <w:rPr>
                <w:color w:val="002060"/>
              </w:rPr>
            </w:pPr>
            <w:r w:rsidRPr="00FA5DF6">
              <w:rPr>
                <w:color w:val="002060"/>
              </w:rPr>
              <w:t>GOMEZ MANUELNAZZARENO</w:t>
            </w:r>
          </w:p>
        </w:tc>
        <w:tc>
          <w:tcPr>
            <w:tcW w:w="2200" w:type="dxa"/>
            <w:tcMar>
              <w:top w:w="20" w:type="dxa"/>
              <w:left w:w="20" w:type="dxa"/>
              <w:bottom w:w="20" w:type="dxa"/>
              <w:right w:w="20" w:type="dxa"/>
            </w:tcMar>
            <w:vAlign w:val="center"/>
            <w:hideMark/>
          </w:tcPr>
          <w:p w14:paraId="0C3ACD01" w14:textId="77777777" w:rsidR="0086604C" w:rsidRPr="00FA5DF6" w:rsidRDefault="0086604C" w:rsidP="00EE0A86">
            <w:pPr>
              <w:pStyle w:val="movimento2"/>
              <w:rPr>
                <w:color w:val="002060"/>
              </w:rPr>
            </w:pPr>
            <w:r w:rsidRPr="00FA5DF6">
              <w:rPr>
                <w:color w:val="002060"/>
              </w:rPr>
              <w:t xml:space="preserve">(FERMANA FUTSAL 2022) </w:t>
            </w:r>
          </w:p>
        </w:tc>
        <w:tc>
          <w:tcPr>
            <w:tcW w:w="800" w:type="dxa"/>
            <w:tcMar>
              <w:top w:w="20" w:type="dxa"/>
              <w:left w:w="20" w:type="dxa"/>
              <w:bottom w:w="20" w:type="dxa"/>
              <w:right w:w="20" w:type="dxa"/>
            </w:tcMar>
            <w:vAlign w:val="center"/>
            <w:hideMark/>
          </w:tcPr>
          <w:p w14:paraId="46D75D4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F2161CD" w14:textId="77777777" w:rsidR="0086604C" w:rsidRPr="00FA5DF6" w:rsidRDefault="0086604C" w:rsidP="00EE0A86">
            <w:pPr>
              <w:pStyle w:val="movimento"/>
              <w:rPr>
                <w:color w:val="002060"/>
              </w:rPr>
            </w:pPr>
            <w:r w:rsidRPr="00FA5DF6">
              <w:rPr>
                <w:color w:val="002060"/>
              </w:rPr>
              <w:t>MARTIN ENZO DANIEL</w:t>
            </w:r>
          </w:p>
        </w:tc>
        <w:tc>
          <w:tcPr>
            <w:tcW w:w="2200" w:type="dxa"/>
            <w:tcMar>
              <w:top w:w="20" w:type="dxa"/>
              <w:left w:w="20" w:type="dxa"/>
              <w:bottom w:w="20" w:type="dxa"/>
              <w:right w:w="20" w:type="dxa"/>
            </w:tcMar>
            <w:vAlign w:val="center"/>
            <w:hideMark/>
          </w:tcPr>
          <w:p w14:paraId="4EB1D17C" w14:textId="77777777" w:rsidR="0086604C" w:rsidRPr="00FA5DF6" w:rsidRDefault="0086604C" w:rsidP="00EE0A86">
            <w:pPr>
              <w:pStyle w:val="movimento2"/>
              <w:rPr>
                <w:color w:val="002060"/>
              </w:rPr>
            </w:pPr>
            <w:r w:rsidRPr="00FA5DF6">
              <w:rPr>
                <w:color w:val="002060"/>
              </w:rPr>
              <w:t xml:space="preserve">(GAGLIOLE CALCIO A 5) </w:t>
            </w:r>
          </w:p>
        </w:tc>
      </w:tr>
      <w:tr w:rsidR="0086604C" w:rsidRPr="00FA5DF6" w14:paraId="264675BD" w14:textId="77777777" w:rsidTr="00EE0A86">
        <w:tc>
          <w:tcPr>
            <w:tcW w:w="2200" w:type="dxa"/>
            <w:tcMar>
              <w:top w:w="20" w:type="dxa"/>
              <w:left w:w="20" w:type="dxa"/>
              <w:bottom w:w="20" w:type="dxa"/>
              <w:right w:w="20" w:type="dxa"/>
            </w:tcMar>
            <w:vAlign w:val="center"/>
            <w:hideMark/>
          </w:tcPr>
          <w:p w14:paraId="20286185" w14:textId="77777777" w:rsidR="0086604C" w:rsidRPr="00FA5DF6" w:rsidRDefault="0086604C" w:rsidP="00EE0A86">
            <w:pPr>
              <w:pStyle w:val="movimento"/>
              <w:rPr>
                <w:color w:val="002060"/>
              </w:rPr>
            </w:pPr>
            <w:r w:rsidRPr="00FA5DF6">
              <w:rPr>
                <w:color w:val="002060"/>
              </w:rPr>
              <w:t>CAMPOFREDANO GUIDO</w:t>
            </w:r>
          </w:p>
        </w:tc>
        <w:tc>
          <w:tcPr>
            <w:tcW w:w="2200" w:type="dxa"/>
            <w:tcMar>
              <w:top w:w="20" w:type="dxa"/>
              <w:left w:w="20" w:type="dxa"/>
              <w:bottom w:w="20" w:type="dxa"/>
              <w:right w:w="20" w:type="dxa"/>
            </w:tcMar>
            <w:vAlign w:val="center"/>
            <w:hideMark/>
          </w:tcPr>
          <w:p w14:paraId="4831DE0B" w14:textId="77777777" w:rsidR="0086604C" w:rsidRPr="00FA5DF6" w:rsidRDefault="0086604C" w:rsidP="00EE0A86">
            <w:pPr>
              <w:pStyle w:val="movimento2"/>
              <w:rPr>
                <w:color w:val="002060"/>
              </w:rPr>
            </w:pPr>
            <w:r w:rsidRPr="00FA5DF6">
              <w:rPr>
                <w:color w:val="002060"/>
              </w:rPr>
              <w:t xml:space="preserve">(PIETRALACROCE 73) </w:t>
            </w:r>
          </w:p>
        </w:tc>
        <w:tc>
          <w:tcPr>
            <w:tcW w:w="800" w:type="dxa"/>
            <w:tcMar>
              <w:top w:w="20" w:type="dxa"/>
              <w:left w:w="20" w:type="dxa"/>
              <w:bottom w:w="20" w:type="dxa"/>
              <w:right w:w="20" w:type="dxa"/>
            </w:tcMar>
            <w:vAlign w:val="center"/>
            <w:hideMark/>
          </w:tcPr>
          <w:p w14:paraId="3C2024B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82D365B" w14:textId="77777777" w:rsidR="0086604C" w:rsidRPr="00FA5DF6" w:rsidRDefault="0086604C" w:rsidP="00EE0A86">
            <w:pPr>
              <w:pStyle w:val="movimento"/>
              <w:rPr>
                <w:color w:val="002060"/>
              </w:rPr>
            </w:pPr>
            <w:r w:rsidRPr="00FA5DF6">
              <w:rPr>
                <w:color w:val="002060"/>
              </w:rPr>
              <w:t>PICCININI MARTIN</w:t>
            </w:r>
          </w:p>
        </w:tc>
        <w:tc>
          <w:tcPr>
            <w:tcW w:w="2200" w:type="dxa"/>
            <w:tcMar>
              <w:top w:w="20" w:type="dxa"/>
              <w:left w:w="20" w:type="dxa"/>
              <w:bottom w:w="20" w:type="dxa"/>
              <w:right w:w="20" w:type="dxa"/>
            </w:tcMar>
            <w:vAlign w:val="center"/>
            <w:hideMark/>
          </w:tcPr>
          <w:p w14:paraId="398B0B8A" w14:textId="77777777" w:rsidR="0086604C" w:rsidRPr="00FA5DF6" w:rsidRDefault="0086604C" w:rsidP="00EE0A86">
            <w:pPr>
              <w:pStyle w:val="movimento2"/>
              <w:rPr>
                <w:color w:val="002060"/>
              </w:rPr>
            </w:pPr>
            <w:r w:rsidRPr="00FA5DF6">
              <w:rPr>
                <w:color w:val="002060"/>
              </w:rPr>
              <w:t xml:space="preserve">(SAMBENEDETTESE C5 SSDARL) </w:t>
            </w:r>
          </w:p>
        </w:tc>
      </w:tr>
    </w:tbl>
    <w:p w14:paraId="781FADDF" w14:textId="77777777" w:rsidR="0086604C" w:rsidRPr="00FA5DF6" w:rsidRDefault="0086604C" w:rsidP="0086604C">
      <w:pPr>
        <w:pStyle w:val="titolo20"/>
        <w:rPr>
          <w:rFonts w:eastAsiaTheme="minorEastAsia"/>
          <w:color w:val="002060"/>
        </w:rPr>
      </w:pPr>
      <w:r w:rsidRPr="00FA5DF6">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8B7E22A" w14:textId="77777777" w:rsidTr="00EE0A86">
        <w:tc>
          <w:tcPr>
            <w:tcW w:w="2200" w:type="dxa"/>
            <w:tcMar>
              <w:top w:w="20" w:type="dxa"/>
              <w:left w:w="20" w:type="dxa"/>
              <w:bottom w:w="20" w:type="dxa"/>
              <w:right w:w="20" w:type="dxa"/>
            </w:tcMar>
            <w:vAlign w:val="center"/>
            <w:hideMark/>
          </w:tcPr>
          <w:p w14:paraId="725E3886" w14:textId="77777777" w:rsidR="0086604C" w:rsidRPr="00FA5DF6" w:rsidRDefault="0086604C" w:rsidP="00EE0A86">
            <w:pPr>
              <w:pStyle w:val="movimento"/>
              <w:rPr>
                <w:color w:val="002060"/>
              </w:rPr>
            </w:pPr>
            <w:proofErr w:type="gramStart"/>
            <w:r w:rsidRPr="00FA5DF6">
              <w:rPr>
                <w:color w:val="002060"/>
              </w:rPr>
              <w:t>LO</w:t>
            </w:r>
            <w:proofErr w:type="gramEnd"/>
            <w:r w:rsidRPr="00FA5DF6">
              <w:rPr>
                <w:color w:val="002060"/>
              </w:rPr>
              <w:t xml:space="preserve"> GIUDICE NICOLAS JESUS</w:t>
            </w:r>
          </w:p>
        </w:tc>
        <w:tc>
          <w:tcPr>
            <w:tcW w:w="2200" w:type="dxa"/>
            <w:tcMar>
              <w:top w:w="20" w:type="dxa"/>
              <w:left w:w="20" w:type="dxa"/>
              <w:bottom w:w="20" w:type="dxa"/>
              <w:right w:w="20" w:type="dxa"/>
            </w:tcMar>
            <w:vAlign w:val="center"/>
            <w:hideMark/>
          </w:tcPr>
          <w:p w14:paraId="23AB57E7" w14:textId="77777777" w:rsidR="0086604C" w:rsidRPr="00FA5DF6" w:rsidRDefault="0086604C" w:rsidP="00EE0A86">
            <w:pPr>
              <w:pStyle w:val="movimento2"/>
              <w:rPr>
                <w:color w:val="002060"/>
              </w:rPr>
            </w:pPr>
            <w:r w:rsidRPr="00FA5DF6">
              <w:rPr>
                <w:color w:val="002060"/>
              </w:rPr>
              <w:t xml:space="preserve">(GAGLIOLE CALCIO A 5) </w:t>
            </w:r>
          </w:p>
        </w:tc>
        <w:tc>
          <w:tcPr>
            <w:tcW w:w="800" w:type="dxa"/>
            <w:tcMar>
              <w:top w:w="20" w:type="dxa"/>
              <w:left w:w="20" w:type="dxa"/>
              <w:bottom w:w="20" w:type="dxa"/>
              <w:right w:w="20" w:type="dxa"/>
            </w:tcMar>
            <w:vAlign w:val="center"/>
            <w:hideMark/>
          </w:tcPr>
          <w:p w14:paraId="7F58100E"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06CF2CD" w14:textId="77777777" w:rsidR="0086604C" w:rsidRPr="00FA5DF6" w:rsidRDefault="0086604C" w:rsidP="00EE0A86">
            <w:pPr>
              <w:pStyle w:val="movimento"/>
              <w:rPr>
                <w:color w:val="002060"/>
              </w:rPr>
            </w:pPr>
            <w:r w:rsidRPr="00FA5DF6">
              <w:rPr>
                <w:color w:val="002060"/>
              </w:rPr>
              <w:t>SESTILI NICCOLO</w:t>
            </w:r>
          </w:p>
        </w:tc>
        <w:tc>
          <w:tcPr>
            <w:tcW w:w="2200" w:type="dxa"/>
            <w:tcMar>
              <w:top w:w="20" w:type="dxa"/>
              <w:left w:w="20" w:type="dxa"/>
              <w:bottom w:w="20" w:type="dxa"/>
              <w:right w:w="20" w:type="dxa"/>
            </w:tcMar>
            <w:vAlign w:val="center"/>
            <w:hideMark/>
          </w:tcPr>
          <w:p w14:paraId="1EAB9D22" w14:textId="77777777" w:rsidR="0086604C" w:rsidRPr="00FA5DF6" w:rsidRDefault="0086604C" w:rsidP="00EE0A86">
            <w:pPr>
              <w:pStyle w:val="movimento2"/>
              <w:rPr>
                <w:color w:val="002060"/>
              </w:rPr>
            </w:pPr>
            <w:r w:rsidRPr="00FA5DF6">
              <w:rPr>
                <w:color w:val="002060"/>
              </w:rPr>
              <w:t xml:space="preserve">(SAMBENEDETTESE C5 SSDARL) </w:t>
            </w:r>
          </w:p>
        </w:tc>
      </w:tr>
    </w:tbl>
    <w:p w14:paraId="016C43AC" w14:textId="77777777" w:rsidR="0086604C" w:rsidRPr="00FA5DF6" w:rsidRDefault="0086604C" w:rsidP="0086604C">
      <w:pPr>
        <w:pStyle w:val="titolo20"/>
        <w:rPr>
          <w:rFonts w:eastAsiaTheme="minorEastAsia"/>
          <w:color w:val="002060"/>
        </w:rPr>
      </w:pPr>
      <w:r w:rsidRPr="00FA5DF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BFD972E" w14:textId="77777777" w:rsidTr="00EE0A86">
        <w:tc>
          <w:tcPr>
            <w:tcW w:w="2200" w:type="dxa"/>
            <w:tcMar>
              <w:top w:w="20" w:type="dxa"/>
              <w:left w:w="20" w:type="dxa"/>
              <w:bottom w:w="20" w:type="dxa"/>
              <w:right w:w="20" w:type="dxa"/>
            </w:tcMar>
            <w:vAlign w:val="center"/>
            <w:hideMark/>
          </w:tcPr>
          <w:p w14:paraId="316CCBDE" w14:textId="77777777" w:rsidR="0086604C" w:rsidRPr="00FA5DF6" w:rsidRDefault="0086604C" w:rsidP="00EE0A86">
            <w:pPr>
              <w:pStyle w:val="movimento"/>
              <w:rPr>
                <w:color w:val="002060"/>
              </w:rPr>
            </w:pPr>
            <w:r w:rsidRPr="00FA5DF6">
              <w:rPr>
                <w:color w:val="002060"/>
              </w:rPr>
              <w:t>TORQUATI LUCA</w:t>
            </w:r>
          </w:p>
        </w:tc>
        <w:tc>
          <w:tcPr>
            <w:tcW w:w="2200" w:type="dxa"/>
            <w:tcMar>
              <w:top w:w="20" w:type="dxa"/>
              <w:left w:w="20" w:type="dxa"/>
              <w:bottom w:w="20" w:type="dxa"/>
              <w:right w:w="20" w:type="dxa"/>
            </w:tcMar>
            <w:vAlign w:val="center"/>
            <w:hideMark/>
          </w:tcPr>
          <w:p w14:paraId="35D5C7D6" w14:textId="77777777" w:rsidR="0086604C" w:rsidRPr="00FA5DF6" w:rsidRDefault="0086604C" w:rsidP="00EE0A86">
            <w:pPr>
              <w:pStyle w:val="movimento2"/>
              <w:rPr>
                <w:color w:val="002060"/>
              </w:rPr>
            </w:pPr>
            <w:r w:rsidRPr="00FA5DF6">
              <w:rPr>
                <w:color w:val="002060"/>
              </w:rPr>
              <w:t xml:space="preserve">(TRE TORRI A.S.D.) </w:t>
            </w:r>
          </w:p>
        </w:tc>
        <w:tc>
          <w:tcPr>
            <w:tcW w:w="800" w:type="dxa"/>
            <w:tcMar>
              <w:top w:w="20" w:type="dxa"/>
              <w:left w:w="20" w:type="dxa"/>
              <w:bottom w:w="20" w:type="dxa"/>
              <w:right w:w="20" w:type="dxa"/>
            </w:tcMar>
            <w:vAlign w:val="center"/>
            <w:hideMark/>
          </w:tcPr>
          <w:p w14:paraId="656026F5"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4C36ECE"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87E9A98" w14:textId="77777777" w:rsidR="0086604C" w:rsidRPr="00FA5DF6" w:rsidRDefault="0086604C" w:rsidP="00EE0A86">
            <w:pPr>
              <w:pStyle w:val="movimento2"/>
              <w:rPr>
                <w:color w:val="002060"/>
              </w:rPr>
            </w:pPr>
            <w:r w:rsidRPr="00FA5DF6">
              <w:rPr>
                <w:color w:val="002060"/>
              </w:rPr>
              <w:t> </w:t>
            </w:r>
          </w:p>
        </w:tc>
      </w:tr>
    </w:tbl>
    <w:p w14:paraId="0A9D9103" w14:textId="77777777" w:rsidR="0086604C" w:rsidRPr="00FA5DF6" w:rsidRDefault="0086604C" w:rsidP="0086604C">
      <w:pPr>
        <w:pStyle w:val="titolo20"/>
        <w:rPr>
          <w:rFonts w:eastAsiaTheme="minorEastAsia"/>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14FD0569" w14:textId="77777777" w:rsidTr="00EE0A86">
        <w:tc>
          <w:tcPr>
            <w:tcW w:w="2200" w:type="dxa"/>
            <w:tcMar>
              <w:top w:w="20" w:type="dxa"/>
              <w:left w:w="20" w:type="dxa"/>
              <w:bottom w:w="20" w:type="dxa"/>
              <w:right w:w="20" w:type="dxa"/>
            </w:tcMar>
            <w:vAlign w:val="center"/>
            <w:hideMark/>
          </w:tcPr>
          <w:p w14:paraId="59D0D6A3" w14:textId="77777777" w:rsidR="0086604C" w:rsidRPr="00FA5DF6" w:rsidRDefault="0086604C" w:rsidP="00EE0A86">
            <w:pPr>
              <w:pStyle w:val="movimento"/>
              <w:rPr>
                <w:color w:val="002060"/>
              </w:rPr>
            </w:pPr>
            <w:r w:rsidRPr="00FA5DF6">
              <w:rPr>
                <w:color w:val="002060"/>
              </w:rPr>
              <w:t>FERJANI WALID</w:t>
            </w:r>
          </w:p>
        </w:tc>
        <w:tc>
          <w:tcPr>
            <w:tcW w:w="2200" w:type="dxa"/>
            <w:tcMar>
              <w:top w:w="20" w:type="dxa"/>
              <w:left w:w="20" w:type="dxa"/>
              <w:bottom w:w="20" w:type="dxa"/>
              <w:right w:w="20" w:type="dxa"/>
            </w:tcMar>
            <w:vAlign w:val="center"/>
            <w:hideMark/>
          </w:tcPr>
          <w:p w14:paraId="3BC70E0C" w14:textId="77777777" w:rsidR="0086604C" w:rsidRPr="00FA5DF6" w:rsidRDefault="0086604C" w:rsidP="00EE0A86">
            <w:pPr>
              <w:pStyle w:val="movimento2"/>
              <w:rPr>
                <w:color w:val="002060"/>
              </w:rPr>
            </w:pPr>
            <w:r w:rsidRPr="00FA5DF6">
              <w:rPr>
                <w:color w:val="002060"/>
              </w:rPr>
              <w:t xml:space="preserve">(GAGLIOLE CALCIO A 5) </w:t>
            </w:r>
          </w:p>
        </w:tc>
        <w:tc>
          <w:tcPr>
            <w:tcW w:w="800" w:type="dxa"/>
            <w:tcMar>
              <w:top w:w="20" w:type="dxa"/>
              <w:left w:w="20" w:type="dxa"/>
              <w:bottom w:w="20" w:type="dxa"/>
              <w:right w:w="20" w:type="dxa"/>
            </w:tcMar>
            <w:vAlign w:val="center"/>
            <w:hideMark/>
          </w:tcPr>
          <w:p w14:paraId="5E72AC3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0467DBE" w14:textId="77777777" w:rsidR="0086604C" w:rsidRPr="00FA5DF6" w:rsidRDefault="0086604C" w:rsidP="00EE0A86">
            <w:pPr>
              <w:pStyle w:val="movimento"/>
              <w:rPr>
                <w:color w:val="002060"/>
              </w:rPr>
            </w:pPr>
            <w:r w:rsidRPr="00FA5DF6">
              <w:rPr>
                <w:color w:val="002060"/>
              </w:rPr>
              <w:t>MENSA GIACOMO</w:t>
            </w:r>
          </w:p>
        </w:tc>
        <w:tc>
          <w:tcPr>
            <w:tcW w:w="2200" w:type="dxa"/>
            <w:tcMar>
              <w:top w:w="20" w:type="dxa"/>
              <w:left w:w="20" w:type="dxa"/>
              <w:bottom w:w="20" w:type="dxa"/>
              <w:right w:w="20" w:type="dxa"/>
            </w:tcMar>
            <w:vAlign w:val="center"/>
            <w:hideMark/>
          </w:tcPr>
          <w:p w14:paraId="5B52DD34" w14:textId="77777777" w:rsidR="0086604C" w:rsidRPr="00FA5DF6" w:rsidRDefault="0086604C" w:rsidP="00EE0A86">
            <w:pPr>
              <w:pStyle w:val="movimento2"/>
              <w:rPr>
                <w:color w:val="002060"/>
              </w:rPr>
            </w:pPr>
            <w:r w:rsidRPr="00FA5DF6">
              <w:rPr>
                <w:color w:val="002060"/>
              </w:rPr>
              <w:t xml:space="preserve">(POL.CAGLI SPORT ASSOCIATI) </w:t>
            </w:r>
          </w:p>
        </w:tc>
      </w:tr>
    </w:tbl>
    <w:p w14:paraId="49C547BD" w14:textId="77777777" w:rsidR="0086604C" w:rsidRPr="00FA5DF6" w:rsidRDefault="0086604C" w:rsidP="0086604C">
      <w:pPr>
        <w:pStyle w:val="titolo20"/>
        <w:rPr>
          <w:rFonts w:eastAsiaTheme="minorEastAsia"/>
          <w:color w:val="002060"/>
        </w:rPr>
      </w:pPr>
      <w:r w:rsidRPr="00FA5DF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17E5D686" w14:textId="77777777" w:rsidTr="00EE0A86">
        <w:tc>
          <w:tcPr>
            <w:tcW w:w="2200" w:type="dxa"/>
            <w:tcMar>
              <w:top w:w="20" w:type="dxa"/>
              <w:left w:w="20" w:type="dxa"/>
              <w:bottom w:w="20" w:type="dxa"/>
              <w:right w:w="20" w:type="dxa"/>
            </w:tcMar>
            <w:vAlign w:val="center"/>
            <w:hideMark/>
          </w:tcPr>
          <w:p w14:paraId="305DF926" w14:textId="77777777" w:rsidR="0086604C" w:rsidRPr="00FA5DF6" w:rsidRDefault="0086604C" w:rsidP="00EE0A86">
            <w:pPr>
              <w:pStyle w:val="movimento"/>
              <w:rPr>
                <w:color w:val="002060"/>
              </w:rPr>
            </w:pPr>
            <w:r w:rsidRPr="00FA5DF6">
              <w:rPr>
                <w:color w:val="002060"/>
              </w:rPr>
              <w:t>CASOLI DAVIDE</w:t>
            </w:r>
          </w:p>
        </w:tc>
        <w:tc>
          <w:tcPr>
            <w:tcW w:w="2200" w:type="dxa"/>
            <w:tcMar>
              <w:top w:w="20" w:type="dxa"/>
              <w:left w:w="20" w:type="dxa"/>
              <w:bottom w:w="20" w:type="dxa"/>
              <w:right w:w="20" w:type="dxa"/>
            </w:tcMar>
            <w:vAlign w:val="center"/>
            <w:hideMark/>
          </w:tcPr>
          <w:p w14:paraId="202BF854" w14:textId="77777777" w:rsidR="0086604C" w:rsidRPr="00FA5DF6" w:rsidRDefault="0086604C" w:rsidP="00EE0A86">
            <w:pPr>
              <w:pStyle w:val="movimento2"/>
              <w:rPr>
                <w:color w:val="002060"/>
              </w:rPr>
            </w:pPr>
            <w:r w:rsidRPr="00FA5DF6">
              <w:rPr>
                <w:color w:val="002060"/>
              </w:rPr>
              <w:t xml:space="preserve">(GAGLIOLE CALCIO A 5) </w:t>
            </w:r>
          </w:p>
        </w:tc>
        <w:tc>
          <w:tcPr>
            <w:tcW w:w="800" w:type="dxa"/>
            <w:tcMar>
              <w:top w:w="20" w:type="dxa"/>
              <w:left w:w="20" w:type="dxa"/>
              <w:bottom w:w="20" w:type="dxa"/>
              <w:right w:w="20" w:type="dxa"/>
            </w:tcMar>
            <w:vAlign w:val="center"/>
            <w:hideMark/>
          </w:tcPr>
          <w:p w14:paraId="51E279F8"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86DF58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D726051" w14:textId="77777777" w:rsidR="0086604C" w:rsidRPr="00FA5DF6" w:rsidRDefault="0086604C" w:rsidP="00EE0A86">
            <w:pPr>
              <w:pStyle w:val="movimento2"/>
              <w:rPr>
                <w:color w:val="002060"/>
              </w:rPr>
            </w:pPr>
            <w:r w:rsidRPr="00FA5DF6">
              <w:rPr>
                <w:color w:val="002060"/>
              </w:rPr>
              <w:t> </w:t>
            </w:r>
          </w:p>
        </w:tc>
      </w:tr>
    </w:tbl>
    <w:p w14:paraId="67639703" w14:textId="77777777" w:rsidR="0086604C" w:rsidRPr="00FA5DF6" w:rsidRDefault="0086604C" w:rsidP="0086604C">
      <w:pPr>
        <w:pStyle w:val="titolo20"/>
        <w:rPr>
          <w:rFonts w:eastAsiaTheme="minorEastAsia"/>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19084FA" w14:textId="77777777" w:rsidTr="00EE0A86">
        <w:tc>
          <w:tcPr>
            <w:tcW w:w="2200" w:type="dxa"/>
            <w:tcMar>
              <w:top w:w="20" w:type="dxa"/>
              <w:left w:w="20" w:type="dxa"/>
              <w:bottom w:w="20" w:type="dxa"/>
              <w:right w:w="20" w:type="dxa"/>
            </w:tcMar>
            <w:vAlign w:val="center"/>
            <w:hideMark/>
          </w:tcPr>
          <w:p w14:paraId="72A5411A" w14:textId="77777777" w:rsidR="0086604C" w:rsidRPr="00FA5DF6" w:rsidRDefault="0086604C" w:rsidP="00EE0A86">
            <w:pPr>
              <w:pStyle w:val="movimento"/>
              <w:rPr>
                <w:color w:val="002060"/>
              </w:rPr>
            </w:pPr>
            <w:r w:rsidRPr="00FA5DF6">
              <w:rPr>
                <w:color w:val="002060"/>
              </w:rPr>
              <w:t>CARLETTI ANDREA</w:t>
            </w:r>
          </w:p>
        </w:tc>
        <w:tc>
          <w:tcPr>
            <w:tcW w:w="2200" w:type="dxa"/>
            <w:tcMar>
              <w:top w:w="20" w:type="dxa"/>
              <w:left w:w="20" w:type="dxa"/>
              <w:bottom w:w="20" w:type="dxa"/>
              <w:right w:w="20" w:type="dxa"/>
            </w:tcMar>
            <w:vAlign w:val="center"/>
            <w:hideMark/>
          </w:tcPr>
          <w:p w14:paraId="48BF7BAE" w14:textId="77777777" w:rsidR="0086604C" w:rsidRPr="00FA5DF6" w:rsidRDefault="0086604C" w:rsidP="00EE0A86">
            <w:pPr>
              <w:pStyle w:val="movimento2"/>
              <w:rPr>
                <w:color w:val="002060"/>
              </w:rPr>
            </w:pPr>
            <w:r w:rsidRPr="00FA5DF6">
              <w:rPr>
                <w:color w:val="002060"/>
              </w:rPr>
              <w:t xml:space="preserve">(AMICI DEL CENTROSOCIO SP.) </w:t>
            </w:r>
          </w:p>
        </w:tc>
        <w:tc>
          <w:tcPr>
            <w:tcW w:w="800" w:type="dxa"/>
            <w:tcMar>
              <w:top w:w="20" w:type="dxa"/>
              <w:left w:w="20" w:type="dxa"/>
              <w:bottom w:w="20" w:type="dxa"/>
              <w:right w:w="20" w:type="dxa"/>
            </w:tcMar>
            <w:vAlign w:val="center"/>
            <w:hideMark/>
          </w:tcPr>
          <w:p w14:paraId="74F8980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FEC3760" w14:textId="77777777" w:rsidR="0086604C" w:rsidRPr="00FA5DF6" w:rsidRDefault="0086604C" w:rsidP="00EE0A86">
            <w:pPr>
              <w:pStyle w:val="movimento"/>
              <w:rPr>
                <w:color w:val="002060"/>
              </w:rPr>
            </w:pPr>
            <w:r w:rsidRPr="00FA5DF6">
              <w:rPr>
                <w:color w:val="002060"/>
              </w:rPr>
              <w:t>SGOLASTRA NICO</w:t>
            </w:r>
          </w:p>
        </w:tc>
        <w:tc>
          <w:tcPr>
            <w:tcW w:w="2200" w:type="dxa"/>
            <w:tcMar>
              <w:top w:w="20" w:type="dxa"/>
              <w:left w:w="20" w:type="dxa"/>
              <w:bottom w:w="20" w:type="dxa"/>
              <w:right w:w="20" w:type="dxa"/>
            </w:tcMar>
            <w:vAlign w:val="center"/>
            <w:hideMark/>
          </w:tcPr>
          <w:p w14:paraId="241555FD" w14:textId="77777777" w:rsidR="0086604C" w:rsidRPr="00FA5DF6" w:rsidRDefault="0086604C" w:rsidP="00EE0A86">
            <w:pPr>
              <w:pStyle w:val="movimento2"/>
              <w:rPr>
                <w:color w:val="002060"/>
              </w:rPr>
            </w:pPr>
            <w:r w:rsidRPr="00FA5DF6">
              <w:rPr>
                <w:color w:val="002060"/>
              </w:rPr>
              <w:t xml:space="preserve">(FERMANA FUTSAL 2022) </w:t>
            </w:r>
          </w:p>
        </w:tc>
      </w:tr>
      <w:tr w:rsidR="0086604C" w:rsidRPr="00FA5DF6" w14:paraId="2B004884" w14:textId="77777777" w:rsidTr="00EE0A86">
        <w:tc>
          <w:tcPr>
            <w:tcW w:w="2200" w:type="dxa"/>
            <w:tcMar>
              <w:top w:w="20" w:type="dxa"/>
              <w:left w:w="20" w:type="dxa"/>
              <w:bottom w:w="20" w:type="dxa"/>
              <w:right w:w="20" w:type="dxa"/>
            </w:tcMar>
            <w:vAlign w:val="center"/>
            <w:hideMark/>
          </w:tcPr>
          <w:p w14:paraId="004A6243" w14:textId="77777777" w:rsidR="0086604C" w:rsidRPr="00FA5DF6" w:rsidRDefault="0086604C" w:rsidP="00EE0A86">
            <w:pPr>
              <w:pStyle w:val="movimento"/>
              <w:rPr>
                <w:color w:val="002060"/>
              </w:rPr>
            </w:pPr>
            <w:r w:rsidRPr="00FA5DF6">
              <w:rPr>
                <w:color w:val="002060"/>
              </w:rPr>
              <w:t>RAHALI AIMEN</w:t>
            </w:r>
          </w:p>
        </w:tc>
        <w:tc>
          <w:tcPr>
            <w:tcW w:w="2200" w:type="dxa"/>
            <w:tcMar>
              <w:top w:w="20" w:type="dxa"/>
              <w:left w:w="20" w:type="dxa"/>
              <w:bottom w:w="20" w:type="dxa"/>
              <w:right w:w="20" w:type="dxa"/>
            </w:tcMar>
            <w:vAlign w:val="center"/>
            <w:hideMark/>
          </w:tcPr>
          <w:p w14:paraId="40A845FC" w14:textId="77777777" w:rsidR="0086604C" w:rsidRPr="00FA5DF6" w:rsidRDefault="0086604C" w:rsidP="00EE0A86">
            <w:pPr>
              <w:pStyle w:val="movimento2"/>
              <w:rPr>
                <w:color w:val="002060"/>
              </w:rPr>
            </w:pPr>
            <w:r w:rsidRPr="00FA5DF6">
              <w:rPr>
                <w:color w:val="002060"/>
              </w:rPr>
              <w:t xml:space="preserve">(GAGLIOLE CALCIO A 5) </w:t>
            </w:r>
          </w:p>
        </w:tc>
        <w:tc>
          <w:tcPr>
            <w:tcW w:w="800" w:type="dxa"/>
            <w:tcMar>
              <w:top w:w="20" w:type="dxa"/>
              <w:left w:w="20" w:type="dxa"/>
              <w:bottom w:w="20" w:type="dxa"/>
              <w:right w:w="20" w:type="dxa"/>
            </w:tcMar>
            <w:vAlign w:val="center"/>
            <w:hideMark/>
          </w:tcPr>
          <w:p w14:paraId="12919D6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74F6960" w14:textId="77777777" w:rsidR="0086604C" w:rsidRPr="00FA5DF6" w:rsidRDefault="0086604C" w:rsidP="00EE0A86">
            <w:pPr>
              <w:pStyle w:val="movimento"/>
              <w:rPr>
                <w:color w:val="002060"/>
              </w:rPr>
            </w:pPr>
            <w:r w:rsidRPr="00FA5DF6">
              <w:rPr>
                <w:color w:val="002060"/>
              </w:rPr>
              <w:t>SAVI MATTEO</w:t>
            </w:r>
          </w:p>
        </w:tc>
        <w:tc>
          <w:tcPr>
            <w:tcW w:w="2200" w:type="dxa"/>
            <w:tcMar>
              <w:top w:w="20" w:type="dxa"/>
              <w:left w:w="20" w:type="dxa"/>
              <w:bottom w:w="20" w:type="dxa"/>
              <w:right w:w="20" w:type="dxa"/>
            </w:tcMar>
            <w:vAlign w:val="center"/>
            <w:hideMark/>
          </w:tcPr>
          <w:p w14:paraId="3C8A9198" w14:textId="77777777" w:rsidR="0086604C" w:rsidRPr="00FA5DF6" w:rsidRDefault="0086604C" w:rsidP="00EE0A86">
            <w:pPr>
              <w:pStyle w:val="movimento2"/>
              <w:rPr>
                <w:color w:val="002060"/>
              </w:rPr>
            </w:pPr>
            <w:r w:rsidRPr="00FA5DF6">
              <w:rPr>
                <w:color w:val="002060"/>
              </w:rPr>
              <w:t xml:space="preserve">(GAGLIOLE CALCIO A 5) </w:t>
            </w:r>
          </w:p>
        </w:tc>
      </w:tr>
      <w:tr w:rsidR="0086604C" w:rsidRPr="00FA5DF6" w14:paraId="0C1257C9" w14:textId="77777777" w:rsidTr="00EE0A86">
        <w:tc>
          <w:tcPr>
            <w:tcW w:w="2200" w:type="dxa"/>
            <w:tcMar>
              <w:top w:w="20" w:type="dxa"/>
              <w:left w:w="20" w:type="dxa"/>
              <w:bottom w:w="20" w:type="dxa"/>
              <w:right w:w="20" w:type="dxa"/>
            </w:tcMar>
            <w:vAlign w:val="center"/>
            <w:hideMark/>
          </w:tcPr>
          <w:p w14:paraId="44EAB0B1" w14:textId="77777777" w:rsidR="0086604C" w:rsidRPr="00FA5DF6" w:rsidRDefault="0086604C" w:rsidP="00EE0A86">
            <w:pPr>
              <w:pStyle w:val="movimento"/>
              <w:rPr>
                <w:color w:val="002060"/>
              </w:rPr>
            </w:pPr>
            <w:r w:rsidRPr="00FA5DF6">
              <w:rPr>
                <w:color w:val="002060"/>
              </w:rPr>
              <w:t>VINGIANI LORENZO</w:t>
            </w:r>
          </w:p>
        </w:tc>
        <w:tc>
          <w:tcPr>
            <w:tcW w:w="2200" w:type="dxa"/>
            <w:tcMar>
              <w:top w:w="20" w:type="dxa"/>
              <w:left w:w="20" w:type="dxa"/>
              <w:bottom w:w="20" w:type="dxa"/>
              <w:right w:w="20" w:type="dxa"/>
            </w:tcMar>
            <w:vAlign w:val="center"/>
            <w:hideMark/>
          </w:tcPr>
          <w:p w14:paraId="7A894DBD" w14:textId="77777777" w:rsidR="0086604C" w:rsidRPr="00FA5DF6" w:rsidRDefault="0086604C" w:rsidP="00EE0A86">
            <w:pPr>
              <w:pStyle w:val="movimento2"/>
              <w:rPr>
                <w:color w:val="002060"/>
              </w:rPr>
            </w:pPr>
            <w:r w:rsidRPr="00FA5DF6">
              <w:rPr>
                <w:color w:val="002060"/>
              </w:rPr>
              <w:t xml:space="preserve">(MONTELUPONE CALCIO A 5) </w:t>
            </w:r>
          </w:p>
        </w:tc>
        <w:tc>
          <w:tcPr>
            <w:tcW w:w="800" w:type="dxa"/>
            <w:tcMar>
              <w:top w:w="20" w:type="dxa"/>
              <w:left w:w="20" w:type="dxa"/>
              <w:bottom w:w="20" w:type="dxa"/>
              <w:right w:w="20" w:type="dxa"/>
            </w:tcMar>
            <w:vAlign w:val="center"/>
            <w:hideMark/>
          </w:tcPr>
          <w:p w14:paraId="00784AE5"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1DDD0A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599E5D1" w14:textId="77777777" w:rsidR="0086604C" w:rsidRPr="00FA5DF6" w:rsidRDefault="0086604C" w:rsidP="00EE0A86">
            <w:pPr>
              <w:pStyle w:val="movimento2"/>
              <w:rPr>
                <w:color w:val="002060"/>
              </w:rPr>
            </w:pPr>
            <w:r w:rsidRPr="00FA5DF6">
              <w:rPr>
                <w:color w:val="002060"/>
              </w:rPr>
              <w:t> </w:t>
            </w:r>
          </w:p>
        </w:tc>
      </w:tr>
    </w:tbl>
    <w:p w14:paraId="36BE7583" w14:textId="77777777" w:rsidR="0086604C" w:rsidRPr="00FA5DF6" w:rsidRDefault="0086604C" w:rsidP="0086604C">
      <w:pPr>
        <w:pStyle w:val="titolo10"/>
        <w:rPr>
          <w:rFonts w:eastAsiaTheme="minorEastAsia"/>
          <w:color w:val="002060"/>
        </w:rPr>
      </w:pPr>
      <w:r w:rsidRPr="00FA5DF6">
        <w:rPr>
          <w:color w:val="002060"/>
        </w:rPr>
        <w:t xml:space="preserve">GARE DEL 1/ 3/2025 </w:t>
      </w:r>
    </w:p>
    <w:p w14:paraId="43AF04F9" w14:textId="77777777" w:rsidR="0086604C" w:rsidRPr="00FA5DF6" w:rsidRDefault="0086604C" w:rsidP="0086604C">
      <w:pPr>
        <w:pStyle w:val="titolo7a"/>
        <w:rPr>
          <w:color w:val="002060"/>
        </w:rPr>
      </w:pPr>
      <w:r w:rsidRPr="00FA5DF6">
        <w:rPr>
          <w:color w:val="002060"/>
        </w:rPr>
        <w:t xml:space="preserve">PROVVEDIMENTI DISCIPLINARI </w:t>
      </w:r>
    </w:p>
    <w:p w14:paraId="2C5E8AE4" w14:textId="77777777" w:rsidR="0086604C" w:rsidRPr="00FA5DF6" w:rsidRDefault="0086604C" w:rsidP="0086604C">
      <w:pPr>
        <w:pStyle w:val="titolo7b0"/>
        <w:rPr>
          <w:color w:val="002060"/>
        </w:rPr>
      </w:pPr>
      <w:r w:rsidRPr="00FA5DF6">
        <w:rPr>
          <w:color w:val="002060"/>
        </w:rPr>
        <w:lastRenderedPageBreak/>
        <w:t xml:space="preserve">In base alle risultanze degli atti ufficiali sono state deliberate le seguenti sanzioni disciplinari. </w:t>
      </w:r>
    </w:p>
    <w:p w14:paraId="42031CC7" w14:textId="77777777" w:rsidR="0086604C" w:rsidRPr="00FA5DF6" w:rsidRDefault="0086604C" w:rsidP="0086604C">
      <w:pPr>
        <w:pStyle w:val="titolo30"/>
        <w:rPr>
          <w:color w:val="002060"/>
        </w:rPr>
      </w:pPr>
      <w:r w:rsidRPr="00FA5DF6">
        <w:rPr>
          <w:color w:val="002060"/>
        </w:rPr>
        <w:t xml:space="preserve">CALCIATORI NON ESPULSI </w:t>
      </w:r>
    </w:p>
    <w:p w14:paraId="0C73D0DE" w14:textId="77777777" w:rsidR="0086604C" w:rsidRPr="00FA5DF6" w:rsidRDefault="0086604C" w:rsidP="0086604C">
      <w:pPr>
        <w:pStyle w:val="titolo20"/>
        <w:rPr>
          <w:color w:val="002060"/>
        </w:rPr>
      </w:pPr>
      <w:r w:rsidRPr="00FA5DF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418BF495" w14:textId="77777777" w:rsidTr="00EE0A86">
        <w:tc>
          <w:tcPr>
            <w:tcW w:w="2200" w:type="dxa"/>
            <w:tcMar>
              <w:top w:w="20" w:type="dxa"/>
              <w:left w:w="20" w:type="dxa"/>
              <w:bottom w:w="20" w:type="dxa"/>
              <w:right w:w="20" w:type="dxa"/>
            </w:tcMar>
            <w:vAlign w:val="center"/>
            <w:hideMark/>
          </w:tcPr>
          <w:p w14:paraId="52208E91" w14:textId="77777777" w:rsidR="0086604C" w:rsidRPr="00FA5DF6" w:rsidRDefault="0086604C" w:rsidP="00EE0A86">
            <w:pPr>
              <w:pStyle w:val="movimento"/>
              <w:rPr>
                <w:color w:val="002060"/>
              </w:rPr>
            </w:pPr>
            <w:r w:rsidRPr="00FA5DF6">
              <w:rPr>
                <w:color w:val="002060"/>
              </w:rPr>
              <w:t>MASI STEFANO</w:t>
            </w:r>
          </w:p>
        </w:tc>
        <w:tc>
          <w:tcPr>
            <w:tcW w:w="2200" w:type="dxa"/>
            <w:tcMar>
              <w:top w:w="20" w:type="dxa"/>
              <w:left w:w="20" w:type="dxa"/>
              <w:bottom w:w="20" w:type="dxa"/>
              <w:right w:w="20" w:type="dxa"/>
            </w:tcMar>
            <w:vAlign w:val="center"/>
            <w:hideMark/>
          </w:tcPr>
          <w:p w14:paraId="460A3A2D" w14:textId="77777777" w:rsidR="0086604C" w:rsidRPr="00FA5DF6" w:rsidRDefault="0086604C" w:rsidP="00EE0A86">
            <w:pPr>
              <w:pStyle w:val="movimento2"/>
              <w:rPr>
                <w:color w:val="002060"/>
              </w:rPr>
            </w:pPr>
            <w:r w:rsidRPr="00FA5DF6">
              <w:rPr>
                <w:color w:val="002060"/>
              </w:rPr>
              <w:t xml:space="preserve">(CHIARAVALLE FUTSAL) </w:t>
            </w:r>
          </w:p>
        </w:tc>
        <w:tc>
          <w:tcPr>
            <w:tcW w:w="800" w:type="dxa"/>
            <w:tcMar>
              <w:top w:w="20" w:type="dxa"/>
              <w:left w:w="20" w:type="dxa"/>
              <w:bottom w:w="20" w:type="dxa"/>
              <w:right w:w="20" w:type="dxa"/>
            </w:tcMar>
            <w:vAlign w:val="center"/>
            <w:hideMark/>
          </w:tcPr>
          <w:p w14:paraId="1166A09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92BD5A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1B0AA8F" w14:textId="77777777" w:rsidR="0086604C" w:rsidRPr="00FA5DF6" w:rsidRDefault="0086604C" w:rsidP="00EE0A86">
            <w:pPr>
              <w:pStyle w:val="movimento2"/>
              <w:rPr>
                <w:color w:val="002060"/>
              </w:rPr>
            </w:pPr>
            <w:r w:rsidRPr="00FA5DF6">
              <w:rPr>
                <w:color w:val="002060"/>
              </w:rPr>
              <w:t> </w:t>
            </w:r>
          </w:p>
        </w:tc>
      </w:tr>
    </w:tbl>
    <w:p w14:paraId="3132E0A8" w14:textId="77777777" w:rsidR="0086604C" w:rsidRPr="00FA5DF6" w:rsidRDefault="0086604C" w:rsidP="0086604C">
      <w:pPr>
        <w:pStyle w:val="titolo20"/>
        <w:rPr>
          <w:rFonts w:eastAsiaTheme="minorEastAsia"/>
          <w:color w:val="002060"/>
        </w:rPr>
      </w:pPr>
      <w:r w:rsidRPr="00FA5DF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61E27BD" w14:textId="77777777" w:rsidTr="00EE0A86">
        <w:tc>
          <w:tcPr>
            <w:tcW w:w="2200" w:type="dxa"/>
            <w:tcMar>
              <w:top w:w="20" w:type="dxa"/>
              <w:left w:w="20" w:type="dxa"/>
              <w:bottom w:w="20" w:type="dxa"/>
              <w:right w:w="20" w:type="dxa"/>
            </w:tcMar>
            <w:vAlign w:val="center"/>
            <w:hideMark/>
          </w:tcPr>
          <w:p w14:paraId="07E14F6C" w14:textId="77777777" w:rsidR="0086604C" w:rsidRPr="00FA5DF6" w:rsidRDefault="0086604C" w:rsidP="00EE0A86">
            <w:pPr>
              <w:pStyle w:val="movimento"/>
              <w:rPr>
                <w:color w:val="002060"/>
              </w:rPr>
            </w:pPr>
            <w:r w:rsidRPr="00FA5DF6">
              <w:rPr>
                <w:color w:val="002060"/>
              </w:rPr>
              <w:t>FABBRONI MARCO</w:t>
            </w:r>
          </w:p>
        </w:tc>
        <w:tc>
          <w:tcPr>
            <w:tcW w:w="2200" w:type="dxa"/>
            <w:tcMar>
              <w:top w:w="20" w:type="dxa"/>
              <w:left w:w="20" w:type="dxa"/>
              <w:bottom w:w="20" w:type="dxa"/>
              <w:right w:w="20" w:type="dxa"/>
            </w:tcMar>
            <w:vAlign w:val="center"/>
            <w:hideMark/>
          </w:tcPr>
          <w:p w14:paraId="69B09329" w14:textId="77777777" w:rsidR="0086604C" w:rsidRPr="00FA5DF6" w:rsidRDefault="0086604C" w:rsidP="00EE0A86">
            <w:pPr>
              <w:pStyle w:val="movimento2"/>
              <w:rPr>
                <w:color w:val="002060"/>
              </w:rPr>
            </w:pPr>
            <w:r w:rsidRPr="00FA5DF6">
              <w:rPr>
                <w:color w:val="002060"/>
              </w:rPr>
              <w:t xml:space="preserve">(U.S. FORTUNA FANO) </w:t>
            </w:r>
          </w:p>
        </w:tc>
        <w:tc>
          <w:tcPr>
            <w:tcW w:w="800" w:type="dxa"/>
            <w:tcMar>
              <w:top w:w="20" w:type="dxa"/>
              <w:left w:w="20" w:type="dxa"/>
              <w:bottom w:w="20" w:type="dxa"/>
              <w:right w:w="20" w:type="dxa"/>
            </w:tcMar>
            <w:vAlign w:val="center"/>
            <w:hideMark/>
          </w:tcPr>
          <w:p w14:paraId="360A7D3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B71667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875B142" w14:textId="77777777" w:rsidR="0086604C" w:rsidRPr="00FA5DF6" w:rsidRDefault="0086604C" w:rsidP="00EE0A86">
            <w:pPr>
              <w:pStyle w:val="movimento2"/>
              <w:rPr>
                <w:color w:val="002060"/>
              </w:rPr>
            </w:pPr>
            <w:r w:rsidRPr="00FA5DF6">
              <w:rPr>
                <w:color w:val="002060"/>
              </w:rPr>
              <w:t> </w:t>
            </w:r>
          </w:p>
        </w:tc>
      </w:tr>
    </w:tbl>
    <w:p w14:paraId="3DE753AE" w14:textId="77777777" w:rsidR="0086604C" w:rsidRPr="00FA5DF6" w:rsidRDefault="0086604C" w:rsidP="0086604C">
      <w:pPr>
        <w:pStyle w:val="titolo20"/>
        <w:rPr>
          <w:rFonts w:eastAsiaTheme="minorEastAsia"/>
          <w:color w:val="002060"/>
        </w:rPr>
      </w:pPr>
      <w:r w:rsidRPr="00FA5DF6">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1EE04BDF" w14:textId="77777777" w:rsidTr="00EE0A86">
        <w:tc>
          <w:tcPr>
            <w:tcW w:w="2200" w:type="dxa"/>
            <w:tcMar>
              <w:top w:w="20" w:type="dxa"/>
              <w:left w:w="20" w:type="dxa"/>
              <w:bottom w:w="20" w:type="dxa"/>
              <w:right w:w="20" w:type="dxa"/>
            </w:tcMar>
            <w:vAlign w:val="center"/>
            <w:hideMark/>
          </w:tcPr>
          <w:p w14:paraId="6E8201C4" w14:textId="77777777" w:rsidR="0086604C" w:rsidRPr="00FA5DF6" w:rsidRDefault="0086604C" w:rsidP="00EE0A86">
            <w:pPr>
              <w:pStyle w:val="movimento"/>
              <w:rPr>
                <w:color w:val="002060"/>
              </w:rPr>
            </w:pPr>
            <w:r w:rsidRPr="00FA5DF6">
              <w:rPr>
                <w:color w:val="002060"/>
              </w:rPr>
              <w:t>DISARNO EMILIANO</w:t>
            </w:r>
          </w:p>
        </w:tc>
        <w:tc>
          <w:tcPr>
            <w:tcW w:w="2200" w:type="dxa"/>
            <w:tcMar>
              <w:top w:w="20" w:type="dxa"/>
              <w:left w:w="20" w:type="dxa"/>
              <w:bottom w:w="20" w:type="dxa"/>
              <w:right w:w="20" w:type="dxa"/>
            </w:tcMar>
            <w:vAlign w:val="center"/>
            <w:hideMark/>
          </w:tcPr>
          <w:p w14:paraId="0C8AA7F4" w14:textId="77777777" w:rsidR="0086604C" w:rsidRPr="00FA5DF6" w:rsidRDefault="0086604C" w:rsidP="00EE0A86">
            <w:pPr>
              <w:pStyle w:val="movimento2"/>
              <w:rPr>
                <w:color w:val="002060"/>
              </w:rPr>
            </w:pPr>
            <w:r w:rsidRPr="00FA5DF6">
              <w:rPr>
                <w:color w:val="002060"/>
              </w:rPr>
              <w:t xml:space="preserve">(U.S. FORTUNA FANO) </w:t>
            </w:r>
          </w:p>
        </w:tc>
        <w:tc>
          <w:tcPr>
            <w:tcW w:w="800" w:type="dxa"/>
            <w:tcMar>
              <w:top w:w="20" w:type="dxa"/>
              <w:left w:w="20" w:type="dxa"/>
              <w:bottom w:w="20" w:type="dxa"/>
              <w:right w:w="20" w:type="dxa"/>
            </w:tcMar>
            <w:vAlign w:val="center"/>
            <w:hideMark/>
          </w:tcPr>
          <w:p w14:paraId="3E59F6C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C5C566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D6AA247" w14:textId="77777777" w:rsidR="0086604C" w:rsidRPr="00FA5DF6" w:rsidRDefault="0086604C" w:rsidP="00EE0A86">
            <w:pPr>
              <w:pStyle w:val="movimento2"/>
              <w:rPr>
                <w:color w:val="002060"/>
              </w:rPr>
            </w:pPr>
            <w:r w:rsidRPr="00FA5DF6">
              <w:rPr>
                <w:color w:val="002060"/>
              </w:rPr>
              <w:t> </w:t>
            </w:r>
          </w:p>
        </w:tc>
      </w:tr>
    </w:tbl>
    <w:p w14:paraId="1DCB67D4" w14:textId="77777777" w:rsidR="0086604C" w:rsidRPr="00FA5DF6" w:rsidRDefault="0086604C" w:rsidP="0086604C">
      <w:pPr>
        <w:pStyle w:val="titolo20"/>
        <w:rPr>
          <w:rFonts w:eastAsiaTheme="minorEastAsia"/>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B37C723" w14:textId="77777777" w:rsidTr="00EE0A86">
        <w:tc>
          <w:tcPr>
            <w:tcW w:w="2200" w:type="dxa"/>
            <w:tcMar>
              <w:top w:w="20" w:type="dxa"/>
              <w:left w:w="20" w:type="dxa"/>
              <w:bottom w:w="20" w:type="dxa"/>
              <w:right w:w="20" w:type="dxa"/>
            </w:tcMar>
            <w:vAlign w:val="center"/>
            <w:hideMark/>
          </w:tcPr>
          <w:p w14:paraId="1F5B043D" w14:textId="77777777" w:rsidR="0086604C" w:rsidRPr="00FA5DF6" w:rsidRDefault="0086604C" w:rsidP="00EE0A86">
            <w:pPr>
              <w:pStyle w:val="movimento"/>
              <w:rPr>
                <w:color w:val="002060"/>
              </w:rPr>
            </w:pPr>
            <w:r w:rsidRPr="00FA5DF6">
              <w:rPr>
                <w:color w:val="002060"/>
              </w:rPr>
              <w:t>MAGGIORI ALESSIO</w:t>
            </w:r>
          </w:p>
        </w:tc>
        <w:tc>
          <w:tcPr>
            <w:tcW w:w="2200" w:type="dxa"/>
            <w:tcMar>
              <w:top w:w="20" w:type="dxa"/>
              <w:left w:w="20" w:type="dxa"/>
              <w:bottom w:w="20" w:type="dxa"/>
              <w:right w:w="20" w:type="dxa"/>
            </w:tcMar>
            <w:vAlign w:val="center"/>
            <w:hideMark/>
          </w:tcPr>
          <w:p w14:paraId="01BE51EF" w14:textId="77777777" w:rsidR="0086604C" w:rsidRPr="00FA5DF6" w:rsidRDefault="0086604C" w:rsidP="00EE0A86">
            <w:pPr>
              <w:pStyle w:val="movimento2"/>
              <w:rPr>
                <w:color w:val="002060"/>
              </w:rPr>
            </w:pPr>
            <w:r w:rsidRPr="00FA5DF6">
              <w:rPr>
                <w:color w:val="002060"/>
              </w:rPr>
              <w:t xml:space="preserve">(CHIARAVALLE FUTSAL) </w:t>
            </w:r>
          </w:p>
        </w:tc>
        <w:tc>
          <w:tcPr>
            <w:tcW w:w="800" w:type="dxa"/>
            <w:tcMar>
              <w:top w:w="20" w:type="dxa"/>
              <w:left w:w="20" w:type="dxa"/>
              <w:bottom w:w="20" w:type="dxa"/>
              <w:right w:w="20" w:type="dxa"/>
            </w:tcMar>
            <w:vAlign w:val="center"/>
            <w:hideMark/>
          </w:tcPr>
          <w:p w14:paraId="7D59F305"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ECD05A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A5F75D2" w14:textId="77777777" w:rsidR="0086604C" w:rsidRPr="00FA5DF6" w:rsidRDefault="0086604C" w:rsidP="00EE0A86">
            <w:pPr>
              <w:pStyle w:val="movimento2"/>
              <w:rPr>
                <w:color w:val="002060"/>
              </w:rPr>
            </w:pPr>
            <w:r w:rsidRPr="00FA5DF6">
              <w:rPr>
                <w:color w:val="002060"/>
              </w:rPr>
              <w:t> </w:t>
            </w:r>
          </w:p>
        </w:tc>
      </w:tr>
    </w:tbl>
    <w:p w14:paraId="05DF7F5B" w14:textId="77777777" w:rsidR="0086604C" w:rsidRDefault="0086604C" w:rsidP="0086604C">
      <w:pPr>
        <w:pStyle w:val="breakline"/>
        <w:rPr>
          <w:color w:val="002060"/>
        </w:rPr>
      </w:pPr>
    </w:p>
    <w:p w14:paraId="6A258047" w14:textId="77777777" w:rsidR="0086604C" w:rsidRPr="008B074C" w:rsidRDefault="0086604C" w:rsidP="0086604C">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3BB702CD" w14:textId="77777777" w:rsidR="0086604C" w:rsidRPr="008B074C" w:rsidRDefault="0086604C" w:rsidP="0086604C">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76F35899" w14:textId="77777777" w:rsidR="0086604C" w:rsidRPr="00FA5DF6" w:rsidRDefault="0086604C" w:rsidP="0086604C">
      <w:pPr>
        <w:pStyle w:val="breakline"/>
        <w:rPr>
          <w:rFonts w:eastAsiaTheme="minorEastAsia"/>
          <w:color w:val="002060"/>
        </w:rPr>
      </w:pPr>
    </w:p>
    <w:p w14:paraId="709AD586" w14:textId="77777777" w:rsidR="0086604C" w:rsidRPr="00FA5DF6" w:rsidRDefault="0086604C" w:rsidP="0086604C">
      <w:pPr>
        <w:pStyle w:val="titoloprinc0"/>
        <w:rPr>
          <w:color w:val="002060"/>
        </w:rPr>
      </w:pPr>
      <w:r w:rsidRPr="00FA5DF6">
        <w:rPr>
          <w:color w:val="002060"/>
        </w:rPr>
        <w:t>CLASSIFICA</w:t>
      </w:r>
    </w:p>
    <w:p w14:paraId="7EFE5DC0" w14:textId="77777777" w:rsidR="0086604C" w:rsidRPr="00FA5DF6" w:rsidRDefault="0086604C" w:rsidP="0086604C">
      <w:pPr>
        <w:pStyle w:val="breakline"/>
        <w:rPr>
          <w:color w:val="002060"/>
        </w:rPr>
      </w:pPr>
    </w:p>
    <w:p w14:paraId="7F5F9A7D" w14:textId="77777777" w:rsidR="0086604C" w:rsidRPr="00FA5DF6" w:rsidRDefault="0086604C" w:rsidP="0086604C">
      <w:pPr>
        <w:pStyle w:val="breakline"/>
        <w:rPr>
          <w:color w:val="002060"/>
        </w:rPr>
      </w:pPr>
    </w:p>
    <w:p w14:paraId="11B6A479" w14:textId="77777777" w:rsidR="0086604C" w:rsidRPr="00FA5DF6" w:rsidRDefault="0086604C" w:rsidP="0086604C">
      <w:pPr>
        <w:pStyle w:val="sottotitolocampionato10"/>
        <w:rPr>
          <w:color w:val="002060"/>
        </w:rPr>
      </w:pPr>
      <w:r w:rsidRPr="00FA5DF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5DB0DA57"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08190"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72F5B"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078D2"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7E40F"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4F023"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D3CA4"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C35D2"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995C0"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2C622"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7E8F5" w14:textId="77777777" w:rsidR="0086604C" w:rsidRPr="00FA5DF6" w:rsidRDefault="0086604C" w:rsidP="00EE0A86">
            <w:pPr>
              <w:pStyle w:val="headertabella0"/>
              <w:rPr>
                <w:color w:val="002060"/>
              </w:rPr>
            </w:pPr>
            <w:r w:rsidRPr="00FA5DF6">
              <w:rPr>
                <w:color w:val="002060"/>
              </w:rPr>
              <w:t>PE</w:t>
            </w:r>
          </w:p>
        </w:tc>
      </w:tr>
      <w:tr w:rsidR="0086604C" w:rsidRPr="00FA5DF6" w14:paraId="2F28CD12"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B5258D" w14:textId="77777777" w:rsidR="0086604C" w:rsidRPr="00FA5DF6" w:rsidRDefault="0086604C" w:rsidP="00EE0A86">
            <w:pPr>
              <w:pStyle w:val="rowtabella0"/>
              <w:rPr>
                <w:color w:val="002060"/>
              </w:rPr>
            </w:pPr>
            <w:r w:rsidRPr="00FA5DF6">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8C49" w14:textId="77777777" w:rsidR="0086604C" w:rsidRPr="00FA5DF6" w:rsidRDefault="0086604C" w:rsidP="00EE0A86">
            <w:pPr>
              <w:pStyle w:val="rowtabella0"/>
              <w:jc w:val="center"/>
              <w:rPr>
                <w:color w:val="002060"/>
              </w:rPr>
            </w:pPr>
            <w:r w:rsidRPr="00FA5DF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7BDF"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126D" w14:textId="77777777" w:rsidR="0086604C" w:rsidRPr="00FA5DF6" w:rsidRDefault="0086604C" w:rsidP="00EE0A86">
            <w:pPr>
              <w:pStyle w:val="rowtabella0"/>
              <w:jc w:val="center"/>
              <w:rPr>
                <w:color w:val="002060"/>
              </w:rPr>
            </w:pPr>
            <w:r w:rsidRPr="00FA5DF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8F2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984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C8B7A" w14:textId="77777777" w:rsidR="0086604C" w:rsidRPr="00FA5DF6" w:rsidRDefault="0086604C" w:rsidP="00EE0A86">
            <w:pPr>
              <w:pStyle w:val="rowtabella0"/>
              <w:jc w:val="center"/>
              <w:rPr>
                <w:color w:val="002060"/>
              </w:rPr>
            </w:pPr>
            <w:r w:rsidRPr="00FA5DF6">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FA86E" w14:textId="77777777" w:rsidR="0086604C" w:rsidRPr="00FA5DF6" w:rsidRDefault="0086604C" w:rsidP="00EE0A86">
            <w:pPr>
              <w:pStyle w:val="rowtabella0"/>
              <w:jc w:val="center"/>
              <w:rPr>
                <w:color w:val="002060"/>
              </w:rPr>
            </w:pPr>
            <w:r w:rsidRPr="00FA5DF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4705" w14:textId="77777777" w:rsidR="0086604C" w:rsidRPr="00FA5DF6" w:rsidRDefault="0086604C" w:rsidP="00EE0A86">
            <w:pPr>
              <w:pStyle w:val="rowtabella0"/>
              <w:jc w:val="center"/>
              <w:rPr>
                <w:color w:val="002060"/>
              </w:rPr>
            </w:pPr>
            <w:r w:rsidRPr="00FA5DF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7A76" w14:textId="77777777" w:rsidR="0086604C" w:rsidRPr="00FA5DF6" w:rsidRDefault="0086604C" w:rsidP="00EE0A86">
            <w:pPr>
              <w:pStyle w:val="rowtabella0"/>
              <w:jc w:val="center"/>
              <w:rPr>
                <w:color w:val="002060"/>
              </w:rPr>
            </w:pPr>
            <w:r w:rsidRPr="00FA5DF6">
              <w:rPr>
                <w:color w:val="002060"/>
              </w:rPr>
              <w:t>2</w:t>
            </w:r>
          </w:p>
        </w:tc>
      </w:tr>
      <w:tr w:rsidR="0086604C" w:rsidRPr="00FA5DF6" w14:paraId="75473EC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FFAF6" w14:textId="77777777" w:rsidR="0086604C" w:rsidRPr="00FA5DF6" w:rsidRDefault="0086604C" w:rsidP="00EE0A86">
            <w:pPr>
              <w:pStyle w:val="rowtabella0"/>
              <w:rPr>
                <w:color w:val="002060"/>
              </w:rPr>
            </w:pPr>
            <w:r w:rsidRPr="00FA5DF6">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9DE3" w14:textId="77777777" w:rsidR="0086604C" w:rsidRPr="00FA5DF6" w:rsidRDefault="0086604C" w:rsidP="00EE0A86">
            <w:pPr>
              <w:pStyle w:val="rowtabella0"/>
              <w:jc w:val="center"/>
              <w:rPr>
                <w:color w:val="002060"/>
              </w:rPr>
            </w:pPr>
            <w:r w:rsidRPr="00FA5DF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4E43C"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49250"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C99A"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D7CF"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0940" w14:textId="77777777" w:rsidR="0086604C" w:rsidRPr="00FA5DF6" w:rsidRDefault="0086604C" w:rsidP="00EE0A86">
            <w:pPr>
              <w:pStyle w:val="rowtabella0"/>
              <w:jc w:val="center"/>
              <w:rPr>
                <w:color w:val="002060"/>
              </w:rPr>
            </w:pPr>
            <w:r w:rsidRPr="00FA5DF6">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6A90D" w14:textId="77777777" w:rsidR="0086604C" w:rsidRPr="00FA5DF6" w:rsidRDefault="0086604C" w:rsidP="00EE0A86">
            <w:pPr>
              <w:pStyle w:val="rowtabella0"/>
              <w:jc w:val="center"/>
              <w:rPr>
                <w:color w:val="002060"/>
              </w:rPr>
            </w:pPr>
            <w:r w:rsidRPr="00FA5DF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3888" w14:textId="77777777" w:rsidR="0086604C" w:rsidRPr="00FA5DF6" w:rsidRDefault="0086604C" w:rsidP="00EE0A86">
            <w:pPr>
              <w:pStyle w:val="rowtabella0"/>
              <w:jc w:val="center"/>
              <w:rPr>
                <w:color w:val="002060"/>
              </w:rPr>
            </w:pPr>
            <w:r w:rsidRPr="00FA5DF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86F5" w14:textId="77777777" w:rsidR="0086604C" w:rsidRPr="00FA5DF6" w:rsidRDefault="0086604C" w:rsidP="00EE0A86">
            <w:pPr>
              <w:pStyle w:val="rowtabella0"/>
              <w:jc w:val="center"/>
              <w:rPr>
                <w:color w:val="002060"/>
              </w:rPr>
            </w:pPr>
            <w:r w:rsidRPr="00FA5DF6">
              <w:rPr>
                <w:color w:val="002060"/>
              </w:rPr>
              <w:t>0</w:t>
            </w:r>
          </w:p>
        </w:tc>
      </w:tr>
      <w:tr w:rsidR="0086604C" w:rsidRPr="00FA5DF6" w14:paraId="3FF8159E"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FD645" w14:textId="77777777" w:rsidR="0086604C" w:rsidRPr="00FA5DF6" w:rsidRDefault="0086604C" w:rsidP="00EE0A86">
            <w:pPr>
              <w:pStyle w:val="rowtabella0"/>
              <w:rPr>
                <w:color w:val="002060"/>
                <w:lang w:val="en-US"/>
              </w:rPr>
            </w:pPr>
            <w:r w:rsidRPr="00FA5DF6">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F2A7" w14:textId="77777777" w:rsidR="0086604C" w:rsidRPr="00FA5DF6" w:rsidRDefault="0086604C" w:rsidP="00EE0A86">
            <w:pPr>
              <w:pStyle w:val="rowtabella0"/>
              <w:jc w:val="center"/>
              <w:rPr>
                <w:color w:val="002060"/>
              </w:rPr>
            </w:pPr>
            <w:r w:rsidRPr="00FA5DF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C57D"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178F"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DD046"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C28E"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931B" w14:textId="77777777" w:rsidR="0086604C" w:rsidRPr="00FA5DF6" w:rsidRDefault="0086604C" w:rsidP="00EE0A86">
            <w:pPr>
              <w:pStyle w:val="rowtabella0"/>
              <w:jc w:val="center"/>
              <w:rPr>
                <w:color w:val="002060"/>
              </w:rPr>
            </w:pPr>
            <w:r w:rsidRPr="00FA5DF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64A0" w14:textId="77777777" w:rsidR="0086604C" w:rsidRPr="00FA5DF6" w:rsidRDefault="0086604C" w:rsidP="00EE0A86">
            <w:pPr>
              <w:pStyle w:val="rowtabella0"/>
              <w:jc w:val="center"/>
              <w:rPr>
                <w:color w:val="002060"/>
              </w:rPr>
            </w:pPr>
            <w:r w:rsidRPr="00FA5DF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424AB" w14:textId="77777777" w:rsidR="0086604C" w:rsidRPr="00FA5DF6" w:rsidRDefault="0086604C" w:rsidP="00EE0A86">
            <w:pPr>
              <w:pStyle w:val="rowtabella0"/>
              <w:jc w:val="center"/>
              <w:rPr>
                <w:color w:val="002060"/>
              </w:rPr>
            </w:pPr>
            <w:r w:rsidRPr="00FA5DF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F8618" w14:textId="77777777" w:rsidR="0086604C" w:rsidRPr="00FA5DF6" w:rsidRDefault="0086604C" w:rsidP="00EE0A86">
            <w:pPr>
              <w:pStyle w:val="rowtabella0"/>
              <w:jc w:val="center"/>
              <w:rPr>
                <w:color w:val="002060"/>
              </w:rPr>
            </w:pPr>
            <w:r w:rsidRPr="00FA5DF6">
              <w:rPr>
                <w:color w:val="002060"/>
              </w:rPr>
              <w:t>0</w:t>
            </w:r>
          </w:p>
        </w:tc>
      </w:tr>
      <w:tr w:rsidR="0086604C" w:rsidRPr="00FA5DF6" w14:paraId="546B2C11"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23281" w14:textId="77777777" w:rsidR="0086604C" w:rsidRPr="00FA5DF6" w:rsidRDefault="0086604C" w:rsidP="00EE0A86">
            <w:pPr>
              <w:pStyle w:val="rowtabella0"/>
              <w:rPr>
                <w:color w:val="002060"/>
              </w:rPr>
            </w:pPr>
            <w:r w:rsidRPr="00FA5DF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4C1D"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CD8CB"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9893"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F50C"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CFA9"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5B71" w14:textId="77777777" w:rsidR="0086604C" w:rsidRPr="00FA5DF6" w:rsidRDefault="0086604C" w:rsidP="00EE0A86">
            <w:pPr>
              <w:pStyle w:val="rowtabella0"/>
              <w:jc w:val="center"/>
              <w:rPr>
                <w:color w:val="002060"/>
              </w:rPr>
            </w:pPr>
            <w:r w:rsidRPr="00FA5DF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EB7BF" w14:textId="77777777" w:rsidR="0086604C" w:rsidRPr="00FA5DF6" w:rsidRDefault="0086604C" w:rsidP="00EE0A86">
            <w:pPr>
              <w:pStyle w:val="rowtabella0"/>
              <w:jc w:val="center"/>
              <w:rPr>
                <w:color w:val="002060"/>
              </w:rPr>
            </w:pPr>
            <w:r w:rsidRPr="00FA5DF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EEFB"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BEFCB" w14:textId="77777777" w:rsidR="0086604C" w:rsidRPr="00FA5DF6" w:rsidRDefault="0086604C" w:rsidP="00EE0A86">
            <w:pPr>
              <w:pStyle w:val="rowtabella0"/>
              <w:jc w:val="center"/>
              <w:rPr>
                <w:color w:val="002060"/>
              </w:rPr>
            </w:pPr>
            <w:r w:rsidRPr="00FA5DF6">
              <w:rPr>
                <w:color w:val="002060"/>
              </w:rPr>
              <w:t>0</w:t>
            </w:r>
          </w:p>
        </w:tc>
      </w:tr>
      <w:tr w:rsidR="0086604C" w:rsidRPr="00FA5DF6" w14:paraId="283390E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6628A" w14:textId="77777777" w:rsidR="0086604C" w:rsidRPr="00FA5DF6" w:rsidRDefault="0086604C" w:rsidP="00EE0A86">
            <w:pPr>
              <w:pStyle w:val="rowtabella0"/>
              <w:rPr>
                <w:color w:val="002060"/>
              </w:rPr>
            </w:pPr>
            <w:r w:rsidRPr="00FA5DF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2438"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D5B40"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27719"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D38B"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3770E"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1BCA" w14:textId="77777777" w:rsidR="0086604C" w:rsidRPr="00FA5DF6" w:rsidRDefault="0086604C" w:rsidP="00EE0A86">
            <w:pPr>
              <w:pStyle w:val="rowtabella0"/>
              <w:jc w:val="center"/>
              <w:rPr>
                <w:color w:val="002060"/>
              </w:rPr>
            </w:pPr>
            <w:r w:rsidRPr="00FA5DF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60E11" w14:textId="77777777" w:rsidR="0086604C" w:rsidRPr="00FA5DF6" w:rsidRDefault="0086604C" w:rsidP="00EE0A86">
            <w:pPr>
              <w:pStyle w:val="rowtabella0"/>
              <w:jc w:val="center"/>
              <w:rPr>
                <w:color w:val="002060"/>
              </w:rPr>
            </w:pPr>
            <w:r w:rsidRPr="00FA5DF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7B6A"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97829" w14:textId="77777777" w:rsidR="0086604C" w:rsidRPr="00FA5DF6" w:rsidRDefault="0086604C" w:rsidP="00EE0A86">
            <w:pPr>
              <w:pStyle w:val="rowtabella0"/>
              <w:jc w:val="center"/>
              <w:rPr>
                <w:color w:val="002060"/>
              </w:rPr>
            </w:pPr>
            <w:r w:rsidRPr="00FA5DF6">
              <w:rPr>
                <w:color w:val="002060"/>
              </w:rPr>
              <w:t>0</w:t>
            </w:r>
          </w:p>
        </w:tc>
      </w:tr>
      <w:tr w:rsidR="0086604C" w:rsidRPr="00FA5DF6" w14:paraId="4FFE57B7"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A460E" w14:textId="77777777" w:rsidR="0086604C" w:rsidRPr="00FA5DF6" w:rsidRDefault="0086604C" w:rsidP="00EE0A86">
            <w:pPr>
              <w:pStyle w:val="rowtabella0"/>
              <w:rPr>
                <w:color w:val="002060"/>
              </w:rPr>
            </w:pPr>
            <w:r w:rsidRPr="00FA5DF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6F04" w14:textId="77777777" w:rsidR="0086604C" w:rsidRPr="00FA5DF6" w:rsidRDefault="0086604C" w:rsidP="00EE0A86">
            <w:pPr>
              <w:pStyle w:val="rowtabella0"/>
              <w:jc w:val="center"/>
              <w:rPr>
                <w:color w:val="002060"/>
              </w:rPr>
            </w:pPr>
            <w:r w:rsidRPr="00FA5DF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59D74"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6368"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2E6D"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D46E"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48B8" w14:textId="77777777" w:rsidR="0086604C" w:rsidRPr="00FA5DF6" w:rsidRDefault="0086604C" w:rsidP="00EE0A86">
            <w:pPr>
              <w:pStyle w:val="rowtabella0"/>
              <w:jc w:val="center"/>
              <w:rPr>
                <w:color w:val="002060"/>
              </w:rPr>
            </w:pPr>
            <w:r w:rsidRPr="00FA5DF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57CA3" w14:textId="77777777" w:rsidR="0086604C" w:rsidRPr="00FA5DF6" w:rsidRDefault="0086604C" w:rsidP="00EE0A86">
            <w:pPr>
              <w:pStyle w:val="rowtabella0"/>
              <w:jc w:val="center"/>
              <w:rPr>
                <w:color w:val="002060"/>
              </w:rPr>
            </w:pPr>
            <w:r w:rsidRPr="00FA5DF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18C2"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B661" w14:textId="77777777" w:rsidR="0086604C" w:rsidRPr="00FA5DF6" w:rsidRDefault="0086604C" w:rsidP="00EE0A86">
            <w:pPr>
              <w:pStyle w:val="rowtabella0"/>
              <w:jc w:val="center"/>
              <w:rPr>
                <w:color w:val="002060"/>
              </w:rPr>
            </w:pPr>
            <w:r w:rsidRPr="00FA5DF6">
              <w:rPr>
                <w:color w:val="002060"/>
              </w:rPr>
              <w:t>0</w:t>
            </w:r>
          </w:p>
        </w:tc>
      </w:tr>
      <w:tr w:rsidR="0086604C" w:rsidRPr="00FA5DF6" w14:paraId="636EB2FC"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7F553" w14:textId="77777777" w:rsidR="0086604C" w:rsidRPr="00FA5DF6" w:rsidRDefault="0086604C" w:rsidP="00EE0A86">
            <w:pPr>
              <w:pStyle w:val="rowtabella0"/>
              <w:rPr>
                <w:color w:val="002060"/>
              </w:rPr>
            </w:pPr>
            <w:r w:rsidRPr="00FA5DF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55EE" w14:textId="77777777" w:rsidR="0086604C" w:rsidRPr="00FA5DF6" w:rsidRDefault="0086604C" w:rsidP="00EE0A86">
            <w:pPr>
              <w:pStyle w:val="rowtabella0"/>
              <w:jc w:val="center"/>
              <w:rPr>
                <w:color w:val="002060"/>
              </w:rPr>
            </w:pPr>
            <w:r w:rsidRPr="00FA5DF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7123"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D384A"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52A00"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27E7"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A3F5" w14:textId="77777777" w:rsidR="0086604C" w:rsidRPr="00FA5DF6" w:rsidRDefault="0086604C" w:rsidP="00EE0A86">
            <w:pPr>
              <w:pStyle w:val="rowtabella0"/>
              <w:jc w:val="center"/>
              <w:rPr>
                <w:color w:val="002060"/>
              </w:rPr>
            </w:pPr>
            <w:r w:rsidRPr="00FA5DF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BC15" w14:textId="77777777" w:rsidR="0086604C" w:rsidRPr="00FA5DF6" w:rsidRDefault="0086604C" w:rsidP="00EE0A86">
            <w:pPr>
              <w:pStyle w:val="rowtabella0"/>
              <w:jc w:val="center"/>
              <w:rPr>
                <w:color w:val="002060"/>
              </w:rPr>
            </w:pPr>
            <w:r w:rsidRPr="00FA5DF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2F72"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FCA2" w14:textId="77777777" w:rsidR="0086604C" w:rsidRPr="00FA5DF6" w:rsidRDefault="0086604C" w:rsidP="00EE0A86">
            <w:pPr>
              <w:pStyle w:val="rowtabella0"/>
              <w:jc w:val="center"/>
              <w:rPr>
                <w:color w:val="002060"/>
              </w:rPr>
            </w:pPr>
            <w:r w:rsidRPr="00FA5DF6">
              <w:rPr>
                <w:color w:val="002060"/>
              </w:rPr>
              <w:t>0</w:t>
            </w:r>
          </w:p>
        </w:tc>
      </w:tr>
      <w:tr w:rsidR="0086604C" w:rsidRPr="00FA5DF6" w14:paraId="3AA69AF1"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5491C" w14:textId="77777777" w:rsidR="0086604C" w:rsidRPr="00FA5DF6" w:rsidRDefault="0086604C" w:rsidP="00EE0A86">
            <w:pPr>
              <w:pStyle w:val="rowtabella0"/>
              <w:rPr>
                <w:color w:val="002060"/>
              </w:rPr>
            </w:pPr>
            <w:r w:rsidRPr="00FA5DF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28FAA" w14:textId="77777777" w:rsidR="0086604C" w:rsidRPr="00FA5DF6" w:rsidRDefault="0086604C" w:rsidP="00EE0A86">
            <w:pPr>
              <w:pStyle w:val="rowtabella0"/>
              <w:jc w:val="center"/>
              <w:rPr>
                <w:color w:val="002060"/>
              </w:rPr>
            </w:pPr>
            <w:r w:rsidRPr="00FA5DF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3416"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2D33"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FC515"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8A25F"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1E5B" w14:textId="77777777" w:rsidR="0086604C" w:rsidRPr="00FA5DF6" w:rsidRDefault="0086604C" w:rsidP="00EE0A86">
            <w:pPr>
              <w:pStyle w:val="rowtabella0"/>
              <w:jc w:val="center"/>
              <w:rPr>
                <w:color w:val="002060"/>
              </w:rPr>
            </w:pPr>
            <w:r w:rsidRPr="00FA5DF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B6F09" w14:textId="77777777" w:rsidR="0086604C" w:rsidRPr="00FA5DF6" w:rsidRDefault="0086604C" w:rsidP="00EE0A86">
            <w:pPr>
              <w:pStyle w:val="rowtabella0"/>
              <w:jc w:val="center"/>
              <w:rPr>
                <w:color w:val="002060"/>
              </w:rPr>
            </w:pPr>
            <w:r w:rsidRPr="00FA5DF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8E47"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03BF" w14:textId="77777777" w:rsidR="0086604C" w:rsidRPr="00FA5DF6" w:rsidRDefault="0086604C" w:rsidP="00EE0A86">
            <w:pPr>
              <w:pStyle w:val="rowtabella0"/>
              <w:jc w:val="center"/>
              <w:rPr>
                <w:color w:val="002060"/>
              </w:rPr>
            </w:pPr>
            <w:r w:rsidRPr="00FA5DF6">
              <w:rPr>
                <w:color w:val="002060"/>
              </w:rPr>
              <w:t>0</w:t>
            </w:r>
          </w:p>
        </w:tc>
      </w:tr>
      <w:tr w:rsidR="0086604C" w:rsidRPr="00FA5DF6" w14:paraId="3156861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2E040" w14:textId="77777777" w:rsidR="0086604C" w:rsidRPr="00FA5DF6" w:rsidRDefault="0086604C" w:rsidP="00EE0A86">
            <w:pPr>
              <w:pStyle w:val="rowtabella0"/>
              <w:rPr>
                <w:color w:val="002060"/>
              </w:rPr>
            </w:pPr>
            <w:r w:rsidRPr="00FA5DF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C2C7"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29BB"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B1D1"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7253"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9400"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802A" w14:textId="77777777" w:rsidR="0086604C" w:rsidRPr="00FA5DF6" w:rsidRDefault="0086604C" w:rsidP="00EE0A86">
            <w:pPr>
              <w:pStyle w:val="rowtabella0"/>
              <w:jc w:val="center"/>
              <w:rPr>
                <w:color w:val="002060"/>
              </w:rPr>
            </w:pPr>
            <w:r w:rsidRPr="00FA5DF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C5FE" w14:textId="77777777" w:rsidR="0086604C" w:rsidRPr="00FA5DF6" w:rsidRDefault="0086604C" w:rsidP="00EE0A86">
            <w:pPr>
              <w:pStyle w:val="rowtabella0"/>
              <w:jc w:val="center"/>
              <w:rPr>
                <w:color w:val="002060"/>
              </w:rPr>
            </w:pPr>
            <w:r w:rsidRPr="00FA5DF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68FC"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A3882" w14:textId="77777777" w:rsidR="0086604C" w:rsidRPr="00FA5DF6" w:rsidRDefault="0086604C" w:rsidP="00EE0A86">
            <w:pPr>
              <w:pStyle w:val="rowtabella0"/>
              <w:jc w:val="center"/>
              <w:rPr>
                <w:color w:val="002060"/>
              </w:rPr>
            </w:pPr>
            <w:r w:rsidRPr="00FA5DF6">
              <w:rPr>
                <w:color w:val="002060"/>
              </w:rPr>
              <w:t>0</w:t>
            </w:r>
          </w:p>
        </w:tc>
      </w:tr>
      <w:tr w:rsidR="0086604C" w:rsidRPr="00FA5DF6" w14:paraId="0D1246B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37A18" w14:textId="77777777" w:rsidR="0086604C" w:rsidRPr="00FA5DF6" w:rsidRDefault="0086604C" w:rsidP="00EE0A86">
            <w:pPr>
              <w:pStyle w:val="rowtabella0"/>
              <w:rPr>
                <w:color w:val="002060"/>
              </w:rPr>
            </w:pPr>
            <w:r w:rsidRPr="00FA5DF6">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E515" w14:textId="77777777" w:rsidR="0086604C" w:rsidRPr="00FA5DF6" w:rsidRDefault="0086604C" w:rsidP="00EE0A86">
            <w:pPr>
              <w:pStyle w:val="rowtabella0"/>
              <w:jc w:val="center"/>
              <w:rPr>
                <w:color w:val="002060"/>
              </w:rPr>
            </w:pPr>
            <w:r w:rsidRPr="00FA5DF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FB7E"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3F8B4"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8C266"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6E96"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5EC9" w14:textId="77777777" w:rsidR="0086604C" w:rsidRPr="00FA5DF6" w:rsidRDefault="0086604C" w:rsidP="00EE0A86">
            <w:pPr>
              <w:pStyle w:val="rowtabella0"/>
              <w:jc w:val="center"/>
              <w:rPr>
                <w:color w:val="002060"/>
              </w:rPr>
            </w:pPr>
            <w:r w:rsidRPr="00FA5DF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A2D3E" w14:textId="77777777" w:rsidR="0086604C" w:rsidRPr="00FA5DF6" w:rsidRDefault="0086604C" w:rsidP="00EE0A86">
            <w:pPr>
              <w:pStyle w:val="rowtabella0"/>
              <w:jc w:val="center"/>
              <w:rPr>
                <w:color w:val="002060"/>
              </w:rPr>
            </w:pPr>
            <w:r w:rsidRPr="00FA5DF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96D6"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7E7D" w14:textId="77777777" w:rsidR="0086604C" w:rsidRPr="00FA5DF6" w:rsidRDefault="0086604C" w:rsidP="00EE0A86">
            <w:pPr>
              <w:pStyle w:val="rowtabella0"/>
              <w:jc w:val="center"/>
              <w:rPr>
                <w:color w:val="002060"/>
              </w:rPr>
            </w:pPr>
            <w:r w:rsidRPr="00FA5DF6">
              <w:rPr>
                <w:color w:val="002060"/>
              </w:rPr>
              <w:t>0</w:t>
            </w:r>
          </w:p>
        </w:tc>
      </w:tr>
      <w:tr w:rsidR="0086604C" w:rsidRPr="00FA5DF6" w14:paraId="278E3AAC"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FDB5C" w14:textId="77777777" w:rsidR="0086604C" w:rsidRPr="00FA5DF6" w:rsidRDefault="0086604C" w:rsidP="00EE0A86">
            <w:pPr>
              <w:pStyle w:val="rowtabella0"/>
              <w:rPr>
                <w:color w:val="002060"/>
              </w:rPr>
            </w:pPr>
            <w:r w:rsidRPr="00FA5DF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1C14" w14:textId="77777777" w:rsidR="0086604C" w:rsidRPr="00FA5DF6" w:rsidRDefault="0086604C" w:rsidP="00EE0A86">
            <w:pPr>
              <w:pStyle w:val="rowtabella0"/>
              <w:jc w:val="center"/>
              <w:rPr>
                <w:color w:val="002060"/>
              </w:rPr>
            </w:pPr>
            <w:r w:rsidRPr="00FA5DF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2C4B"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10AD8"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D2E4"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472E"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354BA" w14:textId="77777777" w:rsidR="0086604C" w:rsidRPr="00FA5DF6" w:rsidRDefault="0086604C" w:rsidP="00EE0A86">
            <w:pPr>
              <w:pStyle w:val="rowtabella0"/>
              <w:jc w:val="center"/>
              <w:rPr>
                <w:color w:val="002060"/>
              </w:rPr>
            </w:pPr>
            <w:r w:rsidRPr="00FA5DF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63313" w14:textId="77777777" w:rsidR="0086604C" w:rsidRPr="00FA5DF6" w:rsidRDefault="0086604C" w:rsidP="00EE0A86">
            <w:pPr>
              <w:pStyle w:val="rowtabella0"/>
              <w:jc w:val="center"/>
              <w:rPr>
                <w:color w:val="002060"/>
              </w:rPr>
            </w:pPr>
            <w:r w:rsidRPr="00FA5DF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208AA"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33468" w14:textId="77777777" w:rsidR="0086604C" w:rsidRPr="00FA5DF6" w:rsidRDefault="0086604C" w:rsidP="00EE0A86">
            <w:pPr>
              <w:pStyle w:val="rowtabella0"/>
              <w:jc w:val="center"/>
              <w:rPr>
                <w:color w:val="002060"/>
              </w:rPr>
            </w:pPr>
            <w:r w:rsidRPr="00FA5DF6">
              <w:rPr>
                <w:color w:val="002060"/>
              </w:rPr>
              <w:t>0</w:t>
            </w:r>
          </w:p>
        </w:tc>
      </w:tr>
      <w:tr w:rsidR="0086604C" w:rsidRPr="00FA5DF6" w14:paraId="145FBFAF"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D9780" w14:textId="77777777" w:rsidR="0086604C" w:rsidRPr="00FA5DF6" w:rsidRDefault="0086604C" w:rsidP="00EE0A86">
            <w:pPr>
              <w:pStyle w:val="rowtabella0"/>
              <w:rPr>
                <w:color w:val="002060"/>
              </w:rPr>
            </w:pPr>
            <w:r w:rsidRPr="00FA5DF6">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9DA20"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C22F"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66A2"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51B5D"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6F57"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72B0F" w14:textId="77777777" w:rsidR="0086604C" w:rsidRPr="00FA5DF6" w:rsidRDefault="0086604C" w:rsidP="00EE0A86">
            <w:pPr>
              <w:pStyle w:val="rowtabella0"/>
              <w:jc w:val="center"/>
              <w:rPr>
                <w:color w:val="002060"/>
              </w:rPr>
            </w:pPr>
            <w:r w:rsidRPr="00FA5DF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B98BF" w14:textId="77777777" w:rsidR="0086604C" w:rsidRPr="00FA5DF6" w:rsidRDefault="0086604C" w:rsidP="00EE0A86">
            <w:pPr>
              <w:pStyle w:val="rowtabella0"/>
              <w:jc w:val="center"/>
              <w:rPr>
                <w:color w:val="002060"/>
              </w:rPr>
            </w:pPr>
            <w:r w:rsidRPr="00FA5DF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F9701"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BD03" w14:textId="77777777" w:rsidR="0086604C" w:rsidRPr="00FA5DF6" w:rsidRDefault="0086604C" w:rsidP="00EE0A86">
            <w:pPr>
              <w:pStyle w:val="rowtabella0"/>
              <w:jc w:val="center"/>
              <w:rPr>
                <w:color w:val="002060"/>
              </w:rPr>
            </w:pPr>
            <w:r w:rsidRPr="00FA5DF6">
              <w:rPr>
                <w:color w:val="002060"/>
              </w:rPr>
              <w:t>0</w:t>
            </w:r>
          </w:p>
        </w:tc>
      </w:tr>
      <w:tr w:rsidR="0086604C" w:rsidRPr="00FA5DF6" w14:paraId="1532944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95AC4" w14:textId="77777777" w:rsidR="0086604C" w:rsidRPr="00FA5DF6" w:rsidRDefault="0086604C" w:rsidP="00EE0A86">
            <w:pPr>
              <w:pStyle w:val="rowtabella0"/>
              <w:rPr>
                <w:color w:val="002060"/>
              </w:rPr>
            </w:pPr>
            <w:r w:rsidRPr="00FA5DF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ED66"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62A2"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7AF00"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7E25"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147E7"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4980" w14:textId="77777777" w:rsidR="0086604C" w:rsidRPr="00FA5DF6" w:rsidRDefault="0086604C" w:rsidP="00EE0A86">
            <w:pPr>
              <w:pStyle w:val="rowtabella0"/>
              <w:jc w:val="center"/>
              <w:rPr>
                <w:color w:val="002060"/>
              </w:rPr>
            </w:pPr>
            <w:r w:rsidRPr="00FA5DF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9283" w14:textId="77777777" w:rsidR="0086604C" w:rsidRPr="00FA5DF6" w:rsidRDefault="0086604C" w:rsidP="00EE0A86">
            <w:pPr>
              <w:pStyle w:val="rowtabella0"/>
              <w:jc w:val="center"/>
              <w:rPr>
                <w:color w:val="002060"/>
              </w:rPr>
            </w:pPr>
            <w:r w:rsidRPr="00FA5DF6">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6B5B"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4BA4" w14:textId="77777777" w:rsidR="0086604C" w:rsidRPr="00FA5DF6" w:rsidRDefault="0086604C" w:rsidP="00EE0A86">
            <w:pPr>
              <w:pStyle w:val="rowtabella0"/>
              <w:jc w:val="center"/>
              <w:rPr>
                <w:color w:val="002060"/>
              </w:rPr>
            </w:pPr>
            <w:r w:rsidRPr="00FA5DF6">
              <w:rPr>
                <w:color w:val="002060"/>
              </w:rPr>
              <w:t>0</w:t>
            </w:r>
          </w:p>
        </w:tc>
      </w:tr>
      <w:tr w:rsidR="0086604C" w:rsidRPr="00FA5DF6" w14:paraId="67755F4D"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6FC02F" w14:textId="77777777" w:rsidR="0086604C" w:rsidRPr="00FA5DF6" w:rsidRDefault="0086604C" w:rsidP="00EE0A86">
            <w:pPr>
              <w:pStyle w:val="rowtabella0"/>
              <w:rPr>
                <w:color w:val="002060"/>
              </w:rPr>
            </w:pPr>
            <w:r w:rsidRPr="00FA5DF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BB17"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25066"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3A3D"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0030"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1CF5"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D605" w14:textId="77777777" w:rsidR="0086604C" w:rsidRPr="00FA5DF6" w:rsidRDefault="0086604C" w:rsidP="00EE0A86">
            <w:pPr>
              <w:pStyle w:val="rowtabella0"/>
              <w:jc w:val="center"/>
              <w:rPr>
                <w:color w:val="002060"/>
              </w:rPr>
            </w:pPr>
            <w:r w:rsidRPr="00FA5DF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050C3" w14:textId="77777777" w:rsidR="0086604C" w:rsidRPr="00FA5DF6" w:rsidRDefault="0086604C" w:rsidP="00EE0A86">
            <w:pPr>
              <w:pStyle w:val="rowtabella0"/>
              <w:jc w:val="center"/>
              <w:rPr>
                <w:color w:val="002060"/>
              </w:rPr>
            </w:pPr>
            <w:r w:rsidRPr="00FA5DF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2599" w14:textId="77777777" w:rsidR="0086604C" w:rsidRPr="00FA5DF6" w:rsidRDefault="0086604C" w:rsidP="00EE0A86">
            <w:pPr>
              <w:pStyle w:val="rowtabella0"/>
              <w:jc w:val="center"/>
              <w:rPr>
                <w:color w:val="002060"/>
              </w:rPr>
            </w:pPr>
            <w:r w:rsidRPr="00FA5DF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59D7" w14:textId="77777777" w:rsidR="0086604C" w:rsidRPr="00FA5DF6" w:rsidRDefault="0086604C" w:rsidP="00EE0A86">
            <w:pPr>
              <w:pStyle w:val="rowtabella0"/>
              <w:jc w:val="center"/>
              <w:rPr>
                <w:color w:val="002060"/>
              </w:rPr>
            </w:pPr>
            <w:r w:rsidRPr="00FA5DF6">
              <w:rPr>
                <w:color w:val="002060"/>
              </w:rPr>
              <w:t>0</w:t>
            </w:r>
          </w:p>
        </w:tc>
      </w:tr>
    </w:tbl>
    <w:p w14:paraId="1CD5F0C8" w14:textId="77777777" w:rsidR="0086604C" w:rsidRDefault="0086604C" w:rsidP="0086604C">
      <w:pPr>
        <w:pStyle w:val="breakline"/>
        <w:rPr>
          <w:color w:val="002060"/>
        </w:rPr>
      </w:pPr>
    </w:p>
    <w:p w14:paraId="5682DA08" w14:textId="77777777" w:rsidR="0086604C" w:rsidRPr="00FA5DF6" w:rsidRDefault="0086604C" w:rsidP="0086604C">
      <w:pPr>
        <w:pStyle w:val="titoloprinc0"/>
        <w:rPr>
          <w:color w:val="002060"/>
        </w:rPr>
      </w:pPr>
      <w:r>
        <w:rPr>
          <w:color w:val="002060"/>
        </w:rPr>
        <w:t>PROGRAMMA GARE</w:t>
      </w:r>
    </w:p>
    <w:p w14:paraId="74F359A4" w14:textId="77777777" w:rsidR="0086604C" w:rsidRDefault="0086604C" w:rsidP="0086604C">
      <w:pPr>
        <w:pStyle w:val="breakline"/>
        <w:rPr>
          <w:color w:val="002060"/>
        </w:rPr>
      </w:pPr>
    </w:p>
    <w:p w14:paraId="36C2E8A2" w14:textId="77777777" w:rsidR="0086604C" w:rsidRPr="002938F7" w:rsidRDefault="0086604C" w:rsidP="0086604C">
      <w:pPr>
        <w:pStyle w:val="sottotitolocampionato10"/>
        <w:rPr>
          <w:color w:val="002060"/>
        </w:rPr>
      </w:pPr>
      <w:r w:rsidRPr="002938F7">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98"/>
        <w:gridCol w:w="1546"/>
        <w:gridCol w:w="1539"/>
      </w:tblGrid>
      <w:tr w:rsidR="0086604C" w:rsidRPr="002938F7" w14:paraId="1986A2E8"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352A9"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705FE"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DD0FE"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77384"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78797"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97043"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4B453"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4B71F74A"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244E16" w14:textId="77777777" w:rsidR="0086604C" w:rsidRPr="002938F7" w:rsidRDefault="0086604C" w:rsidP="00EE0A86">
            <w:pPr>
              <w:pStyle w:val="rowtabella0"/>
              <w:rPr>
                <w:color w:val="002060"/>
              </w:rPr>
            </w:pPr>
            <w:r w:rsidRPr="002938F7">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4777C" w14:textId="77777777" w:rsidR="0086604C" w:rsidRPr="002938F7" w:rsidRDefault="0086604C" w:rsidP="00EE0A86">
            <w:pPr>
              <w:pStyle w:val="rowtabella0"/>
              <w:rPr>
                <w:color w:val="002060"/>
              </w:rPr>
            </w:pPr>
            <w:r w:rsidRPr="002938F7">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8B38C"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D0A74" w14:textId="77777777" w:rsidR="0086604C" w:rsidRPr="002938F7" w:rsidRDefault="0086604C" w:rsidP="00EE0A86">
            <w:pPr>
              <w:pStyle w:val="rowtabella0"/>
              <w:rPr>
                <w:color w:val="002060"/>
              </w:rPr>
            </w:pPr>
            <w:r w:rsidRPr="002938F7">
              <w:rPr>
                <w:color w:val="002060"/>
              </w:rPr>
              <w:t>07/03/2025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6E313" w14:textId="77777777" w:rsidR="0086604C" w:rsidRPr="002938F7" w:rsidRDefault="0086604C" w:rsidP="00EE0A86">
            <w:pPr>
              <w:pStyle w:val="rowtabella0"/>
              <w:rPr>
                <w:color w:val="002060"/>
              </w:rPr>
            </w:pPr>
            <w:r w:rsidRPr="002938F7">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22F10" w14:textId="77777777" w:rsidR="0086604C" w:rsidRPr="002938F7" w:rsidRDefault="0086604C" w:rsidP="00EE0A86">
            <w:pPr>
              <w:pStyle w:val="rowtabella0"/>
              <w:rPr>
                <w:color w:val="002060"/>
              </w:rPr>
            </w:pPr>
            <w:r w:rsidRPr="002938F7">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44684" w14:textId="77777777" w:rsidR="0086604C" w:rsidRPr="002938F7" w:rsidRDefault="0086604C" w:rsidP="00EE0A86">
            <w:pPr>
              <w:pStyle w:val="rowtabella0"/>
              <w:rPr>
                <w:color w:val="002060"/>
              </w:rPr>
            </w:pPr>
            <w:r w:rsidRPr="002938F7">
              <w:rPr>
                <w:color w:val="002060"/>
              </w:rPr>
              <w:t>VIA ALESSANDRO MANZONI</w:t>
            </w:r>
          </w:p>
        </w:tc>
      </w:tr>
      <w:tr w:rsidR="0086604C" w:rsidRPr="002938F7" w14:paraId="12037348"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28BAB4" w14:textId="77777777" w:rsidR="0086604C" w:rsidRPr="002938F7" w:rsidRDefault="0086604C" w:rsidP="00EE0A86">
            <w:pPr>
              <w:pStyle w:val="rowtabella0"/>
              <w:rPr>
                <w:color w:val="002060"/>
              </w:rPr>
            </w:pPr>
            <w:r w:rsidRPr="002938F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8F9004" w14:textId="77777777" w:rsidR="0086604C" w:rsidRPr="002938F7" w:rsidRDefault="0086604C" w:rsidP="00EE0A86">
            <w:pPr>
              <w:pStyle w:val="rowtabella0"/>
              <w:rPr>
                <w:color w:val="002060"/>
              </w:rPr>
            </w:pPr>
            <w:r w:rsidRPr="002938F7">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94B043"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3AC6C5" w14:textId="77777777" w:rsidR="0086604C" w:rsidRPr="002938F7" w:rsidRDefault="0086604C" w:rsidP="00EE0A86">
            <w:pPr>
              <w:pStyle w:val="rowtabella0"/>
              <w:rPr>
                <w:color w:val="002060"/>
              </w:rPr>
            </w:pPr>
            <w:r w:rsidRPr="002938F7">
              <w:rPr>
                <w:color w:val="002060"/>
              </w:rPr>
              <w:t>07/03/2025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E83188" w14:textId="77777777" w:rsidR="0086604C" w:rsidRPr="002938F7" w:rsidRDefault="0086604C" w:rsidP="00EE0A86">
            <w:pPr>
              <w:pStyle w:val="rowtabella0"/>
              <w:rPr>
                <w:color w:val="002060"/>
              </w:rPr>
            </w:pPr>
            <w:r w:rsidRPr="002938F7">
              <w:rPr>
                <w:color w:val="002060"/>
              </w:rPr>
              <w:t xml:space="preserve">5429 PAL.COM. </w:t>
            </w:r>
            <w:proofErr w:type="gramStart"/>
            <w:r w:rsidRPr="002938F7">
              <w:rPr>
                <w:color w:val="002060"/>
              </w:rPr>
              <w:t>S.MICHELE</w:t>
            </w:r>
            <w:proofErr w:type="gramEnd"/>
            <w:r w:rsidRPr="002938F7">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1108F" w14:textId="77777777" w:rsidR="0086604C" w:rsidRPr="002938F7" w:rsidRDefault="0086604C" w:rsidP="00EE0A86">
            <w:pPr>
              <w:pStyle w:val="rowtabella0"/>
              <w:rPr>
                <w:color w:val="002060"/>
              </w:rPr>
            </w:pPr>
            <w:r w:rsidRPr="002938F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A53C34" w14:textId="77777777" w:rsidR="0086604C" w:rsidRPr="002938F7" w:rsidRDefault="0086604C" w:rsidP="00EE0A86">
            <w:pPr>
              <w:pStyle w:val="rowtabella0"/>
              <w:rPr>
                <w:color w:val="002060"/>
              </w:rPr>
            </w:pPr>
            <w:r w:rsidRPr="002938F7">
              <w:rPr>
                <w:color w:val="002060"/>
              </w:rPr>
              <w:t>VIA LORETO</w:t>
            </w:r>
          </w:p>
        </w:tc>
      </w:tr>
      <w:tr w:rsidR="0086604C" w:rsidRPr="002938F7" w14:paraId="3EF8475C"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6A4336" w14:textId="77777777" w:rsidR="0086604C" w:rsidRPr="002938F7" w:rsidRDefault="0086604C" w:rsidP="00EE0A86">
            <w:pPr>
              <w:pStyle w:val="rowtabella0"/>
              <w:rPr>
                <w:color w:val="002060"/>
              </w:rPr>
            </w:pPr>
            <w:r w:rsidRPr="002938F7">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A12EFA" w14:textId="77777777" w:rsidR="0086604C" w:rsidRPr="002938F7" w:rsidRDefault="0086604C" w:rsidP="00EE0A86">
            <w:pPr>
              <w:pStyle w:val="rowtabella0"/>
              <w:rPr>
                <w:color w:val="002060"/>
              </w:rPr>
            </w:pPr>
            <w:r w:rsidRPr="002938F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942E25"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BB2EEA"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038905" w14:textId="77777777" w:rsidR="0086604C" w:rsidRPr="002938F7" w:rsidRDefault="0086604C" w:rsidP="00EE0A86">
            <w:pPr>
              <w:pStyle w:val="rowtabella0"/>
              <w:rPr>
                <w:color w:val="002060"/>
              </w:rPr>
            </w:pPr>
            <w:r w:rsidRPr="002938F7">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C5FA2" w14:textId="77777777" w:rsidR="0086604C" w:rsidRPr="002938F7" w:rsidRDefault="0086604C" w:rsidP="00EE0A86">
            <w:pPr>
              <w:pStyle w:val="rowtabella0"/>
              <w:rPr>
                <w:color w:val="002060"/>
              </w:rPr>
            </w:pPr>
            <w:r w:rsidRPr="002938F7">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D8306" w14:textId="77777777" w:rsidR="0086604C" w:rsidRPr="002938F7" w:rsidRDefault="0086604C" w:rsidP="00EE0A86">
            <w:pPr>
              <w:pStyle w:val="rowtabella0"/>
              <w:rPr>
                <w:color w:val="002060"/>
              </w:rPr>
            </w:pPr>
            <w:r w:rsidRPr="002938F7">
              <w:rPr>
                <w:color w:val="002060"/>
              </w:rPr>
              <w:t>VIA BRAMANTE</w:t>
            </w:r>
          </w:p>
        </w:tc>
      </w:tr>
      <w:tr w:rsidR="0086604C" w:rsidRPr="002938F7" w14:paraId="098B1AD4"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D66784" w14:textId="77777777" w:rsidR="0086604C" w:rsidRPr="002938F7" w:rsidRDefault="0086604C" w:rsidP="00EE0A86">
            <w:pPr>
              <w:pStyle w:val="rowtabella0"/>
              <w:rPr>
                <w:color w:val="002060"/>
              </w:rPr>
            </w:pPr>
            <w:r w:rsidRPr="002938F7">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4E1DA7" w14:textId="77777777" w:rsidR="0086604C" w:rsidRPr="002938F7" w:rsidRDefault="0086604C" w:rsidP="00EE0A86">
            <w:pPr>
              <w:pStyle w:val="rowtabella0"/>
              <w:rPr>
                <w:color w:val="002060"/>
              </w:rPr>
            </w:pPr>
            <w:r w:rsidRPr="002938F7">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D45C52"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E688A8"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159130" w14:textId="77777777" w:rsidR="0086604C" w:rsidRPr="002938F7" w:rsidRDefault="0086604C" w:rsidP="00EE0A86">
            <w:pPr>
              <w:pStyle w:val="rowtabella0"/>
              <w:rPr>
                <w:color w:val="002060"/>
              </w:rPr>
            </w:pPr>
            <w:r w:rsidRPr="002938F7">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6FB774" w14:textId="77777777" w:rsidR="0086604C" w:rsidRPr="002938F7" w:rsidRDefault="0086604C" w:rsidP="00EE0A86">
            <w:pPr>
              <w:pStyle w:val="rowtabella0"/>
              <w:rPr>
                <w:color w:val="002060"/>
              </w:rPr>
            </w:pPr>
            <w:r w:rsidRPr="002938F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DDAEE4" w14:textId="77777777" w:rsidR="0086604C" w:rsidRPr="002938F7" w:rsidRDefault="0086604C" w:rsidP="00EE0A86">
            <w:pPr>
              <w:pStyle w:val="rowtabella0"/>
              <w:rPr>
                <w:color w:val="002060"/>
              </w:rPr>
            </w:pPr>
            <w:r w:rsidRPr="002938F7">
              <w:rPr>
                <w:color w:val="002060"/>
              </w:rPr>
              <w:t>VIA DELLO SPORT</w:t>
            </w:r>
          </w:p>
        </w:tc>
      </w:tr>
      <w:tr w:rsidR="0086604C" w:rsidRPr="002938F7" w14:paraId="105471E5"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90DAC2" w14:textId="77777777" w:rsidR="0086604C" w:rsidRPr="002938F7" w:rsidRDefault="0086604C" w:rsidP="00EE0A86">
            <w:pPr>
              <w:pStyle w:val="rowtabella0"/>
              <w:rPr>
                <w:color w:val="002060"/>
              </w:rPr>
            </w:pPr>
            <w:r w:rsidRPr="002938F7">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25109B" w14:textId="77777777" w:rsidR="0086604C" w:rsidRPr="002938F7" w:rsidRDefault="0086604C" w:rsidP="00EE0A86">
            <w:pPr>
              <w:pStyle w:val="rowtabella0"/>
              <w:rPr>
                <w:color w:val="002060"/>
              </w:rPr>
            </w:pPr>
            <w:r w:rsidRPr="002938F7">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FAD2C4"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74757B"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CBC614" w14:textId="77777777" w:rsidR="0086604C" w:rsidRPr="002938F7" w:rsidRDefault="0086604C" w:rsidP="00EE0A86">
            <w:pPr>
              <w:pStyle w:val="rowtabella0"/>
              <w:rPr>
                <w:color w:val="002060"/>
              </w:rPr>
            </w:pPr>
            <w:r w:rsidRPr="002938F7">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7AB14D" w14:textId="77777777" w:rsidR="0086604C" w:rsidRPr="002938F7" w:rsidRDefault="0086604C" w:rsidP="00EE0A86">
            <w:pPr>
              <w:pStyle w:val="rowtabella0"/>
              <w:rPr>
                <w:color w:val="002060"/>
              </w:rPr>
            </w:pPr>
            <w:r w:rsidRPr="002938F7">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0AE1E" w14:textId="77777777" w:rsidR="0086604C" w:rsidRPr="002938F7" w:rsidRDefault="0086604C" w:rsidP="00EE0A86">
            <w:pPr>
              <w:pStyle w:val="rowtabella0"/>
              <w:rPr>
                <w:color w:val="002060"/>
              </w:rPr>
            </w:pPr>
            <w:r w:rsidRPr="002938F7">
              <w:rPr>
                <w:color w:val="002060"/>
              </w:rPr>
              <w:t>VIA LUDOVICO SCARFIOTTI</w:t>
            </w:r>
          </w:p>
        </w:tc>
      </w:tr>
      <w:tr w:rsidR="0086604C" w:rsidRPr="002938F7" w14:paraId="7148407D"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A20C20" w14:textId="77777777" w:rsidR="0086604C" w:rsidRPr="002938F7" w:rsidRDefault="0086604C" w:rsidP="00EE0A86">
            <w:pPr>
              <w:pStyle w:val="rowtabella0"/>
              <w:rPr>
                <w:color w:val="002060"/>
              </w:rPr>
            </w:pPr>
            <w:r w:rsidRPr="002938F7">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B7E85C" w14:textId="77777777" w:rsidR="0086604C" w:rsidRPr="002938F7" w:rsidRDefault="0086604C" w:rsidP="00EE0A86">
            <w:pPr>
              <w:pStyle w:val="rowtabella0"/>
              <w:rPr>
                <w:color w:val="002060"/>
              </w:rPr>
            </w:pPr>
            <w:r w:rsidRPr="002938F7">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5A0F3A"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06FD02"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2526DF" w14:textId="77777777" w:rsidR="0086604C" w:rsidRPr="002938F7" w:rsidRDefault="0086604C" w:rsidP="00EE0A86">
            <w:pPr>
              <w:pStyle w:val="rowtabella0"/>
              <w:rPr>
                <w:color w:val="002060"/>
              </w:rPr>
            </w:pPr>
            <w:r w:rsidRPr="002938F7">
              <w:rPr>
                <w:color w:val="002060"/>
              </w:rPr>
              <w:t xml:space="preserve">5454 </w:t>
            </w:r>
            <w:proofErr w:type="gramStart"/>
            <w:r w:rsidRPr="002938F7">
              <w:rPr>
                <w:color w:val="002060"/>
              </w:rPr>
              <w:t>C.COPERTO</w:t>
            </w:r>
            <w:proofErr w:type="gramEnd"/>
            <w:r w:rsidRPr="002938F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50F721" w14:textId="77777777" w:rsidR="0086604C" w:rsidRPr="002938F7" w:rsidRDefault="0086604C" w:rsidP="00EE0A86">
            <w:pPr>
              <w:pStyle w:val="rowtabella0"/>
              <w:rPr>
                <w:color w:val="002060"/>
              </w:rPr>
            </w:pPr>
            <w:r w:rsidRPr="002938F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2576B9" w14:textId="77777777" w:rsidR="0086604C" w:rsidRPr="002938F7" w:rsidRDefault="0086604C" w:rsidP="00EE0A86">
            <w:pPr>
              <w:pStyle w:val="rowtabella0"/>
              <w:rPr>
                <w:color w:val="002060"/>
              </w:rPr>
            </w:pPr>
            <w:r w:rsidRPr="002938F7">
              <w:rPr>
                <w:color w:val="002060"/>
              </w:rPr>
              <w:t>VIA VILLA TOMBARI</w:t>
            </w:r>
          </w:p>
        </w:tc>
      </w:tr>
      <w:tr w:rsidR="0086604C" w:rsidRPr="002938F7" w14:paraId="2A6892E3"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DEFED5" w14:textId="77777777" w:rsidR="0086604C" w:rsidRPr="002938F7" w:rsidRDefault="0086604C" w:rsidP="00EE0A86">
            <w:pPr>
              <w:pStyle w:val="rowtabella0"/>
              <w:rPr>
                <w:color w:val="002060"/>
              </w:rPr>
            </w:pPr>
            <w:r w:rsidRPr="002938F7">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32226" w14:textId="77777777" w:rsidR="0086604C" w:rsidRPr="002938F7" w:rsidRDefault="0086604C" w:rsidP="00EE0A86">
            <w:pPr>
              <w:pStyle w:val="rowtabella0"/>
              <w:rPr>
                <w:color w:val="002060"/>
              </w:rPr>
            </w:pPr>
            <w:r w:rsidRPr="002938F7">
              <w:rPr>
                <w:color w:val="002060"/>
              </w:rPr>
              <w:t>GAGLIOLE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1CD85"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62642" w14:textId="77777777" w:rsidR="0086604C" w:rsidRPr="002938F7" w:rsidRDefault="0086604C" w:rsidP="00EE0A86">
            <w:pPr>
              <w:pStyle w:val="rowtabella0"/>
              <w:rPr>
                <w:color w:val="002060"/>
              </w:rPr>
            </w:pPr>
            <w:r w:rsidRPr="002938F7">
              <w:rPr>
                <w:color w:val="002060"/>
              </w:rPr>
              <w:t>08/03/2025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67BA1" w14:textId="77777777" w:rsidR="0086604C" w:rsidRPr="002938F7" w:rsidRDefault="0086604C" w:rsidP="00EE0A86">
            <w:pPr>
              <w:pStyle w:val="rowtabella0"/>
              <w:rPr>
                <w:color w:val="002060"/>
              </w:rPr>
            </w:pPr>
            <w:r w:rsidRPr="002938F7">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1BE88" w14:textId="77777777" w:rsidR="0086604C" w:rsidRPr="002938F7" w:rsidRDefault="0086604C" w:rsidP="00EE0A86">
            <w:pPr>
              <w:pStyle w:val="rowtabella0"/>
              <w:rPr>
                <w:color w:val="002060"/>
              </w:rPr>
            </w:pPr>
            <w:r w:rsidRPr="002938F7">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74896" w14:textId="77777777" w:rsidR="0086604C" w:rsidRPr="002938F7" w:rsidRDefault="0086604C" w:rsidP="00EE0A86">
            <w:pPr>
              <w:pStyle w:val="rowtabella0"/>
              <w:rPr>
                <w:color w:val="002060"/>
              </w:rPr>
            </w:pPr>
            <w:r w:rsidRPr="002938F7">
              <w:rPr>
                <w:color w:val="002060"/>
              </w:rPr>
              <w:t>VIA VERDI</w:t>
            </w:r>
          </w:p>
        </w:tc>
      </w:tr>
    </w:tbl>
    <w:p w14:paraId="08D7D3A1" w14:textId="77777777" w:rsidR="0086604C" w:rsidRPr="00FA5DF6" w:rsidRDefault="0086604C" w:rsidP="0086604C">
      <w:pPr>
        <w:pStyle w:val="breakline"/>
        <w:rPr>
          <w:rFonts w:eastAsiaTheme="minorEastAsia"/>
          <w:color w:val="002060"/>
        </w:rPr>
      </w:pPr>
    </w:p>
    <w:p w14:paraId="5ADE6DB3" w14:textId="77777777" w:rsidR="0086604C" w:rsidRPr="00FA5DF6" w:rsidRDefault="0086604C" w:rsidP="0086604C">
      <w:pPr>
        <w:pStyle w:val="breakline"/>
        <w:rPr>
          <w:color w:val="002060"/>
        </w:rPr>
      </w:pPr>
    </w:p>
    <w:p w14:paraId="22235E4C" w14:textId="77777777" w:rsidR="0086604C" w:rsidRPr="00FA5DF6" w:rsidRDefault="0086604C" w:rsidP="0086604C">
      <w:pPr>
        <w:pStyle w:val="titolocampionato0"/>
        <w:shd w:val="clear" w:color="auto" w:fill="CCCCCC"/>
        <w:spacing w:before="80" w:after="40"/>
        <w:rPr>
          <w:color w:val="002060"/>
        </w:rPr>
      </w:pPr>
      <w:r w:rsidRPr="00FA5DF6">
        <w:rPr>
          <w:color w:val="002060"/>
        </w:rPr>
        <w:t>CALCIO A CINQUE SERIE C2</w:t>
      </w:r>
    </w:p>
    <w:p w14:paraId="28C6873E" w14:textId="77777777" w:rsidR="0086604C" w:rsidRPr="00FA5DF6" w:rsidRDefault="0086604C" w:rsidP="0086604C">
      <w:pPr>
        <w:pStyle w:val="titoloprinc0"/>
        <w:rPr>
          <w:color w:val="002060"/>
        </w:rPr>
      </w:pPr>
      <w:r w:rsidRPr="00FA5DF6">
        <w:rPr>
          <w:color w:val="002060"/>
        </w:rPr>
        <w:t>RISULTATI</w:t>
      </w:r>
    </w:p>
    <w:p w14:paraId="633F15F6" w14:textId="77777777" w:rsidR="0086604C" w:rsidRPr="00FA5DF6" w:rsidRDefault="0086604C" w:rsidP="0086604C">
      <w:pPr>
        <w:pStyle w:val="breakline"/>
        <w:rPr>
          <w:color w:val="002060"/>
        </w:rPr>
      </w:pPr>
    </w:p>
    <w:p w14:paraId="063A604D" w14:textId="77777777" w:rsidR="0086604C" w:rsidRPr="00FA5DF6" w:rsidRDefault="0086604C" w:rsidP="0086604C">
      <w:pPr>
        <w:pStyle w:val="sottotitolocampionato10"/>
        <w:rPr>
          <w:color w:val="002060"/>
        </w:rPr>
      </w:pPr>
      <w:r w:rsidRPr="00FA5DF6">
        <w:rPr>
          <w:color w:val="002060"/>
        </w:rPr>
        <w:t>RISULTATI UFFICIALI GARE DEL 28/02/2025</w:t>
      </w:r>
    </w:p>
    <w:p w14:paraId="10D4573F" w14:textId="77777777" w:rsidR="003254DA" w:rsidRPr="003254DA" w:rsidRDefault="003254DA" w:rsidP="003254DA">
      <w:pPr>
        <w:pStyle w:val="sottotitolocampionato20"/>
        <w:spacing w:before="0" w:beforeAutospacing="0" w:after="0" w:afterAutospacing="0"/>
        <w:rPr>
          <w:rFonts w:ascii="Arial" w:hAnsi="Arial" w:cs="Arial"/>
          <w:color w:val="002060"/>
          <w:sz w:val="20"/>
          <w:szCs w:val="20"/>
        </w:rPr>
      </w:pPr>
      <w:r w:rsidRPr="003254DA">
        <w:rPr>
          <w:rFonts w:ascii="Arial" w:hAnsi="Arial" w:cs="Arial"/>
          <w:color w:val="002060"/>
          <w:sz w:val="20"/>
          <w:szCs w:val="20"/>
        </w:rPr>
        <w:t>Si trascrivono qui di seguito i risultati ufficiali delle gare disputate</w:t>
      </w:r>
    </w:p>
    <w:p w14:paraId="2B029BAE" w14:textId="77777777" w:rsidR="0086604C" w:rsidRPr="00FA5DF6" w:rsidRDefault="0086604C" w:rsidP="008660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604C" w:rsidRPr="00FA5DF6" w14:paraId="56E2DDE9"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146E80D2"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B3289" w14:textId="77777777" w:rsidR="0086604C" w:rsidRPr="00FA5DF6" w:rsidRDefault="0086604C" w:rsidP="00EE0A86">
                  <w:pPr>
                    <w:pStyle w:val="headertabella0"/>
                    <w:rPr>
                      <w:color w:val="002060"/>
                    </w:rPr>
                  </w:pPr>
                  <w:r w:rsidRPr="00FA5DF6">
                    <w:rPr>
                      <w:color w:val="002060"/>
                    </w:rPr>
                    <w:t>GIRONE A - 8 Giornata - R</w:t>
                  </w:r>
                </w:p>
              </w:tc>
            </w:tr>
            <w:tr w:rsidR="0086604C" w:rsidRPr="00FA5DF6" w14:paraId="2B028BCB"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50C3F7" w14:textId="77777777" w:rsidR="0086604C" w:rsidRPr="00FA5DF6" w:rsidRDefault="0086604C" w:rsidP="00EE0A86">
                  <w:pPr>
                    <w:pStyle w:val="rowtabella0"/>
                    <w:rPr>
                      <w:color w:val="002060"/>
                    </w:rPr>
                  </w:pPr>
                  <w:r w:rsidRPr="00FA5DF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AC61B" w14:textId="77777777" w:rsidR="0086604C" w:rsidRPr="00FA5DF6" w:rsidRDefault="0086604C" w:rsidP="00EE0A86">
                  <w:pPr>
                    <w:pStyle w:val="rowtabella0"/>
                    <w:rPr>
                      <w:color w:val="002060"/>
                    </w:rPr>
                  </w:pPr>
                  <w:r w:rsidRPr="00FA5DF6">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EB887" w14:textId="77777777" w:rsidR="0086604C" w:rsidRPr="00FA5DF6" w:rsidRDefault="0086604C" w:rsidP="00EE0A86">
                  <w:pPr>
                    <w:pStyle w:val="rowtabella0"/>
                    <w:jc w:val="center"/>
                    <w:rPr>
                      <w:color w:val="002060"/>
                    </w:rPr>
                  </w:pPr>
                  <w:r w:rsidRPr="00FA5DF6">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9C7CA" w14:textId="77777777" w:rsidR="0086604C" w:rsidRPr="00FA5DF6" w:rsidRDefault="0086604C" w:rsidP="00EE0A86">
                  <w:pPr>
                    <w:pStyle w:val="rowtabella0"/>
                    <w:jc w:val="center"/>
                    <w:rPr>
                      <w:color w:val="002060"/>
                    </w:rPr>
                  </w:pPr>
                  <w:r w:rsidRPr="00FA5DF6">
                    <w:rPr>
                      <w:color w:val="002060"/>
                    </w:rPr>
                    <w:t> </w:t>
                  </w:r>
                </w:p>
              </w:tc>
            </w:tr>
            <w:tr w:rsidR="0086604C" w:rsidRPr="00FA5DF6" w14:paraId="59EE153A"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B9A485" w14:textId="77777777" w:rsidR="0086604C" w:rsidRPr="00FA5DF6" w:rsidRDefault="0086604C" w:rsidP="00EE0A86">
                  <w:pPr>
                    <w:pStyle w:val="rowtabella0"/>
                    <w:rPr>
                      <w:color w:val="002060"/>
                    </w:rPr>
                  </w:pPr>
                  <w:r w:rsidRPr="00FA5DF6">
                    <w:rPr>
                      <w:color w:val="002060"/>
                    </w:rPr>
                    <w:t>ACQUALAGNA CALCIO C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E93784" w14:textId="77777777" w:rsidR="0086604C" w:rsidRPr="00FA5DF6" w:rsidRDefault="0086604C" w:rsidP="00EE0A86">
                  <w:pPr>
                    <w:pStyle w:val="rowtabella0"/>
                    <w:rPr>
                      <w:color w:val="002060"/>
                    </w:rPr>
                  </w:pPr>
                  <w:r w:rsidRPr="00FA5DF6">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039B71" w14:textId="77777777" w:rsidR="0086604C" w:rsidRPr="00FA5DF6" w:rsidRDefault="0086604C" w:rsidP="00EE0A86">
                  <w:pPr>
                    <w:pStyle w:val="rowtabella0"/>
                    <w:jc w:val="center"/>
                    <w:rPr>
                      <w:color w:val="002060"/>
                    </w:rPr>
                  </w:pPr>
                  <w:r w:rsidRPr="00FA5DF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6F2BC0" w14:textId="77777777" w:rsidR="0086604C" w:rsidRPr="00FA5DF6" w:rsidRDefault="0086604C" w:rsidP="00EE0A86">
                  <w:pPr>
                    <w:pStyle w:val="rowtabella0"/>
                    <w:jc w:val="center"/>
                    <w:rPr>
                      <w:color w:val="002060"/>
                    </w:rPr>
                  </w:pPr>
                  <w:r w:rsidRPr="00FA5DF6">
                    <w:rPr>
                      <w:color w:val="002060"/>
                    </w:rPr>
                    <w:t> </w:t>
                  </w:r>
                </w:p>
              </w:tc>
            </w:tr>
            <w:tr w:rsidR="0086604C" w:rsidRPr="00FA5DF6" w14:paraId="5A048671"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B13FEB" w14:textId="77777777" w:rsidR="0086604C" w:rsidRPr="00FA5DF6" w:rsidRDefault="0086604C" w:rsidP="00EE0A86">
                  <w:pPr>
                    <w:pStyle w:val="rowtabella0"/>
                    <w:rPr>
                      <w:color w:val="002060"/>
                    </w:rPr>
                  </w:pPr>
                  <w:r w:rsidRPr="00FA5DF6">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EDD8CA" w14:textId="77777777" w:rsidR="0086604C" w:rsidRPr="00FA5DF6" w:rsidRDefault="0086604C" w:rsidP="00EE0A86">
                  <w:pPr>
                    <w:pStyle w:val="rowtabella0"/>
                    <w:rPr>
                      <w:color w:val="002060"/>
                    </w:rPr>
                  </w:pPr>
                  <w:r w:rsidRPr="00FA5DF6">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A27C9F" w14:textId="77777777" w:rsidR="0086604C" w:rsidRPr="00FA5DF6" w:rsidRDefault="0086604C" w:rsidP="00EE0A86">
                  <w:pPr>
                    <w:pStyle w:val="rowtabella0"/>
                    <w:jc w:val="center"/>
                    <w:rPr>
                      <w:color w:val="002060"/>
                    </w:rPr>
                  </w:pPr>
                  <w:r w:rsidRPr="00FA5DF6">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93C54A" w14:textId="77777777" w:rsidR="0086604C" w:rsidRPr="00FA5DF6" w:rsidRDefault="0086604C" w:rsidP="00EE0A86">
                  <w:pPr>
                    <w:pStyle w:val="rowtabella0"/>
                    <w:jc w:val="center"/>
                    <w:rPr>
                      <w:color w:val="002060"/>
                    </w:rPr>
                  </w:pPr>
                  <w:r w:rsidRPr="00FA5DF6">
                    <w:rPr>
                      <w:color w:val="002060"/>
                    </w:rPr>
                    <w:t> </w:t>
                  </w:r>
                </w:p>
              </w:tc>
            </w:tr>
            <w:tr w:rsidR="0086604C" w:rsidRPr="00FA5DF6" w14:paraId="78B46060"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A67FBA" w14:textId="77777777" w:rsidR="0086604C" w:rsidRPr="00FA5DF6" w:rsidRDefault="0086604C" w:rsidP="00EE0A86">
                  <w:pPr>
                    <w:pStyle w:val="rowtabella0"/>
                    <w:rPr>
                      <w:color w:val="002060"/>
                    </w:rPr>
                  </w:pPr>
                  <w:r w:rsidRPr="00FA5DF6">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7F0B3D" w14:textId="77777777" w:rsidR="0086604C" w:rsidRPr="00FA5DF6" w:rsidRDefault="0086604C" w:rsidP="00EE0A86">
                  <w:pPr>
                    <w:pStyle w:val="rowtabella0"/>
                    <w:rPr>
                      <w:color w:val="002060"/>
                    </w:rPr>
                  </w:pPr>
                  <w:r w:rsidRPr="00FA5DF6">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DF08FE" w14:textId="77777777" w:rsidR="0086604C" w:rsidRPr="00FA5DF6" w:rsidRDefault="0086604C" w:rsidP="00EE0A86">
                  <w:pPr>
                    <w:pStyle w:val="rowtabella0"/>
                    <w:jc w:val="center"/>
                    <w:rPr>
                      <w:color w:val="002060"/>
                    </w:rPr>
                  </w:pPr>
                  <w:r w:rsidRPr="00FA5DF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68A5FA" w14:textId="77777777" w:rsidR="0086604C" w:rsidRPr="00FA5DF6" w:rsidRDefault="0086604C" w:rsidP="00EE0A86">
                  <w:pPr>
                    <w:pStyle w:val="rowtabella0"/>
                    <w:jc w:val="center"/>
                    <w:rPr>
                      <w:color w:val="002060"/>
                    </w:rPr>
                  </w:pPr>
                  <w:r w:rsidRPr="00FA5DF6">
                    <w:rPr>
                      <w:color w:val="002060"/>
                    </w:rPr>
                    <w:t> </w:t>
                  </w:r>
                </w:p>
              </w:tc>
            </w:tr>
            <w:tr w:rsidR="0086604C" w:rsidRPr="00FA5DF6" w14:paraId="040729AE"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E24D1E" w14:textId="77777777" w:rsidR="0086604C" w:rsidRPr="00FA5DF6" w:rsidRDefault="0086604C" w:rsidP="00EE0A86">
                  <w:pPr>
                    <w:pStyle w:val="rowtabella0"/>
                    <w:rPr>
                      <w:color w:val="002060"/>
                    </w:rPr>
                  </w:pPr>
                  <w:proofErr w:type="gramStart"/>
                  <w:r w:rsidRPr="00FA5DF6">
                    <w:rPr>
                      <w:color w:val="002060"/>
                    </w:rPr>
                    <w:t>CITTA</w:t>
                  </w:r>
                  <w:proofErr w:type="gramEnd"/>
                  <w:r w:rsidRPr="00FA5DF6">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B556B0" w14:textId="77777777" w:rsidR="0086604C" w:rsidRPr="00FA5DF6" w:rsidRDefault="0086604C" w:rsidP="00EE0A86">
                  <w:pPr>
                    <w:pStyle w:val="rowtabella0"/>
                    <w:rPr>
                      <w:color w:val="002060"/>
                    </w:rPr>
                  </w:pPr>
                  <w:r w:rsidRPr="00FA5DF6">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CB48CC" w14:textId="77777777" w:rsidR="0086604C" w:rsidRPr="00FA5DF6" w:rsidRDefault="0086604C" w:rsidP="00EE0A86">
                  <w:pPr>
                    <w:pStyle w:val="rowtabella0"/>
                    <w:jc w:val="center"/>
                    <w:rPr>
                      <w:color w:val="002060"/>
                    </w:rPr>
                  </w:pPr>
                  <w:r w:rsidRPr="00FA5DF6">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B4900E" w14:textId="77777777" w:rsidR="0086604C" w:rsidRPr="00FA5DF6" w:rsidRDefault="0086604C" w:rsidP="00EE0A86">
                  <w:pPr>
                    <w:pStyle w:val="rowtabella0"/>
                    <w:jc w:val="center"/>
                    <w:rPr>
                      <w:color w:val="002060"/>
                    </w:rPr>
                  </w:pPr>
                  <w:r w:rsidRPr="00FA5DF6">
                    <w:rPr>
                      <w:color w:val="002060"/>
                    </w:rPr>
                    <w:t> </w:t>
                  </w:r>
                </w:p>
              </w:tc>
            </w:tr>
            <w:tr w:rsidR="0086604C" w:rsidRPr="00FA5DF6" w14:paraId="48B2E2F2"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D69B5B" w14:textId="77777777" w:rsidR="0086604C" w:rsidRPr="00FA5DF6" w:rsidRDefault="0086604C" w:rsidP="00EE0A86">
                  <w:pPr>
                    <w:pStyle w:val="rowtabella0"/>
                    <w:rPr>
                      <w:color w:val="002060"/>
                    </w:rPr>
                  </w:pPr>
                  <w:r w:rsidRPr="00FA5DF6">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2ACCD" w14:textId="77777777" w:rsidR="0086604C" w:rsidRPr="00FA5DF6" w:rsidRDefault="0086604C" w:rsidP="00EE0A86">
                  <w:pPr>
                    <w:pStyle w:val="rowtabella0"/>
                    <w:rPr>
                      <w:color w:val="002060"/>
                    </w:rPr>
                  </w:pPr>
                  <w:r w:rsidRPr="00FA5DF6">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C1DE7" w14:textId="77777777" w:rsidR="0086604C" w:rsidRPr="00FA5DF6" w:rsidRDefault="0086604C" w:rsidP="00EE0A86">
                  <w:pPr>
                    <w:pStyle w:val="rowtabella0"/>
                    <w:jc w:val="center"/>
                    <w:rPr>
                      <w:color w:val="002060"/>
                    </w:rPr>
                  </w:pPr>
                  <w:r w:rsidRPr="00FA5DF6">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3C9D6" w14:textId="77777777" w:rsidR="0086604C" w:rsidRPr="00FA5DF6" w:rsidRDefault="0086604C" w:rsidP="00EE0A86">
                  <w:pPr>
                    <w:pStyle w:val="rowtabella0"/>
                    <w:jc w:val="center"/>
                    <w:rPr>
                      <w:color w:val="002060"/>
                    </w:rPr>
                  </w:pPr>
                  <w:r w:rsidRPr="00FA5DF6">
                    <w:rPr>
                      <w:color w:val="002060"/>
                    </w:rPr>
                    <w:t> </w:t>
                  </w:r>
                </w:p>
              </w:tc>
            </w:tr>
          </w:tbl>
          <w:p w14:paraId="11B92D57" w14:textId="77777777" w:rsidR="0086604C" w:rsidRPr="00FA5DF6" w:rsidRDefault="0086604C" w:rsidP="00EE0A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7C2E519A"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D2AC4" w14:textId="77777777" w:rsidR="0086604C" w:rsidRPr="00FA5DF6" w:rsidRDefault="0086604C" w:rsidP="00EE0A86">
                  <w:pPr>
                    <w:pStyle w:val="headertabella0"/>
                    <w:rPr>
                      <w:color w:val="002060"/>
                    </w:rPr>
                  </w:pPr>
                  <w:r w:rsidRPr="00FA5DF6">
                    <w:rPr>
                      <w:color w:val="002060"/>
                    </w:rPr>
                    <w:t>GIRONE B - 8 Giornata - R</w:t>
                  </w:r>
                </w:p>
              </w:tc>
            </w:tr>
            <w:tr w:rsidR="0086604C" w:rsidRPr="00FA5DF6" w14:paraId="019FBB22"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FD8E30" w14:textId="77777777" w:rsidR="0086604C" w:rsidRPr="00FA5DF6" w:rsidRDefault="0086604C" w:rsidP="00EE0A86">
                  <w:pPr>
                    <w:pStyle w:val="rowtabella0"/>
                    <w:rPr>
                      <w:color w:val="002060"/>
                    </w:rPr>
                  </w:pPr>
                  <w:r w:rsidRPr="00FA5DF6">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48A0C" w14:textId="77777777" w:rsidR="0086604C" w:rsidRPr="00FA5DF6" w:rsidRDefault="0086604C" w:rsidP="00EE0A86">
                  <w:pPr>
                    <w:pStyle w:val="rowtabella0"/>
                    <w:rPr>
                      <w:color w:val="002060"/>
                    </w:rPr>
                  </w:pPr>
                  <w:r w:rsidRPr="00FA5DF6">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0DA8E" w14:textId="77777777" w:rsidR="0086604C" w:rsidRPr="00FA5DF6" w:rsidRDefault="0086604C" w:rsidP="00EE0A86">
                  <w:pPr>
                    <w:pStyle w:val="rowtabella0"/>
                    <w:jc w:val="center"/>
                    <w:rPr>
                      <w:color w:val="002060"/>
                    </w:rPr>
                  </w:pPr>
                  <w:r w:rsidRPr="00FA5DF6">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D5E84" w14:textId="77777777" w:rsidR="0086604C" w:rsidRPr="00FA5DF6" w:rsidRDefault="0086604C" w:rsidP="00EE0A86">
                  <w:pPr>
                    <w:pStyle w:val="rowtabella0"/>
                    <w:jc w:val="center"/>
                    <w:rPr>
                      <w:color w:val="002060"/>
                    </w:rPr>
                  </w:pPr>
                  <w:r w:rsidRPr="00FA5DF6">
                    <w:rPr>
                      <w:color w:val="002060"/>
                    </w:rPr>
                    <w:t> </w:t>
                  </w:r>
                </w:p>
              </w:tc>
            </w:tr>
            <w:tr w:rsidR="0086604C" w:rsidRPr="00FA5DF6" w14:paraId="288E1E06"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DABE46" w14:textId="77777777" w:rsidR="0086604C" w:rsidRPr="00FA5DF6" w:rsidRDefault="0086604C" w:rsidP="00EE0A86">
                  <w:pPr>
                    <w:pStyle w:val="rowtabella0"/>
                    <w:rPr>
                      <w:color w:val="002060"/>
                    </w:rPr>
                  </w:pPr>
                  <w:r w:rsidRPr="00FA5DF6">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C262BD" w14:textId="77777777" w:rsidR="0086604C" w:rsidRPr="00FA5DF6" w:rsidRDefault="0086604C" w:rsidP="00EE0A86">
                  <w:pPr>
                    <w:pStyle w:val="rowtabella0"/>
                    <w:rPr>
                      <w:color w:val="002060"/>
                    </w:rPr>
                  </w:pPr>
                  <w:r w:rsidRPr="00FA5DF6">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2D3C3" w14:textId="77777777" w:rsidR="0086604C" w:rsidRPr="00FA5DF6" w:rsidRDefault="0086604C" w:rsidP="00EE0A86">
                  <w:pPr>
                    <w:pStyle w:val="rowtabella0"/>
                    <w:jc w:val="center"/>
                    <w:rPr>
                      <w:color w:val="002060"/>
                    </w:rPr>
                  </w:pPr>
                  <w:r w:rsidRPr="00FA5DF6">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92B748" w14:textId="77777777" w:rsidR="0086604C" w:rsidRPr="00FA5DF6" w:rsidRDefault="0086604C" w:rsidP="00EE0A86">
                  <w:pPr>
                    <w:pStyle w:val="rowtabella0"/>
                    <w:jc w:val="center"/>
                    <w:rPr>
                      <w:color w:val="002060"/>
                    </w:rPr>
                  </w:pPr>
                  <w:r w:rsidRPr="00FA5DF6">
                    <w:rPr>
                      <w:color w:val="002060"/>
                    </w:rPr>
                    <w:t> </w:t>
                  </w:r>
                </w:p>
              </w:tc>
            </w:tr>
            <w:tr w:rsidR="0086604C" w:rsidRPr="00FA5DF6" w14:paraId="6AD2854B"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228FFD" w14:textId="77777777" w:rsidR="0086604C" w:rsidRPr="00FA5DF6" w:rsidRDefault="0086604C" w:rsidP="00EE0A86">
                  <w:pPr>
                    <w:pStyle w:val="rowtabella0"/>
                    <w:rPr>
                      <w:color w:val="002060"/>
                    </w:rPr>
                  </w:pPr>
                  <w:r w:rsidRPr="00FA5DF6">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FAC583" w14:textId="77777777" w:rsidR="0086604C" w:rsidRPr="00FA5DF6" w:rsidRDefault="0086604C" w:rsidP="00EE0A86">
                  <w:pPr>
                    <w:pStyle w:val="rowtabella0"/>
                    <w:rPr>
                      <w:color w:val="002060"/>
                    </w:rPr>
                  </w:pPr>
                  <w:r w:rsidRPr="00FA5DF6">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77FBF1" w14:textId="77777777" w:rsidR="0086604C" w:rsidRPr="00FA5DF6" w:rsidRDefault="0086604C" w:rsidP="00EE0A86">
                  <w:pPr>
                    <w:pStyle w:val="rowtabella0"/>
                    <w:jc w:val="center"/>
                    <w:rPr>
                      <w:color w:val="002060"/>
                    </w:rPr>
                  </w:pPr>
                  <w:r w:rsidRPr="00FA5DF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094615" w14:textId="77777777" w:rsidR="0086604C" w:rsidRPr="00FA5DF6" w:rsidRDefault="0086604C" w:rsidP="00EE0A86">
                  <w:pPr>
                    <w:pStyle w:val="rowtabella0"/>
                    <w:jc w:val="center"/>
                    <w:rPr>
                      <w:color w:val="002060"/>
                    </w:rPr>
                  </w:pPr>
                  <w:r w:rsidRPr="00FA5DF6">
                    <w:rPr>
                      <w:color w:val="002060"/>
                    </w:rPr>
                    <w:t> </w:t>
                  </w:r>
                </w:p>
              </w:tc>
            </w:tr>
            <w:tr w:rsidR="0086604C" w:rsidRPr="00FA5DF6" w14:paraId="19268959"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507D24" w14:textId="77777777" w:rsidR="0086604C" w:rsidRPr="00FA5DF6" w:rsidRDefault="0086604C" w:rsidP="00EE0A86">
                  <w:pPr>
                    <w:pStyle w:val="rowtabella0"/>
                    <w:rPr>
                      <w:color w:val="002060"/>
                    </w:rPr>
                  </w:pPr>
                  <w:r w:rsidRPr="00FA5DF6">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DDA154" w14:textId="77777777" w:rsidR="0086604C" w:rsidRPr="00FA5DF6" w:rsidRDefault="0086604C" w:rsidP="00EE0A86">
                  <w:pPr>
                    <w:pStyle w:val="rowtabella0"/>
                    <w:rPr>
                      <w:color w:val="002060"/>
                    </w:rPr>
                  </w:pPr>
                  <w:r w:rsidRPr="00FA5DF6">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82BF6C" w14:textId="77777777" w:rsidR="0086604C" w:rsidRPr="00FA5DF6" w:rsidRDefault="0086604C" w:rsidP="00EE0A86">
                  <w:pPr>
                    <w:pStyle w:val="rowtabella0"/>
                    <w:jc w:val="center"/>
                    <w:rPr>
                      <w:color w:val="002060"/>
                    </w:rPr>
                  </w:pPr>
                  <w:r w:rsidRPr="00FA5DF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F67D01" w14:textId="77777777" w:rsidR="0086604C" w:rsidRPr="00FA5DF6" w:rsidRDefault="0086604C" w:rsidP="00EE0A86">
                  <w:pPr>
                    <w:pStyle w:val="rowtabella0"/>
                    <w:jc w:val="center"/>
                    <w:rPr>
                      <w:color w:val="002060"/>
                    </w:rPr>
                  </w:pPr>
                  <w:r w:rsidRPr="00FA5DF6">
                    <w:rPr>
                      <w:color w:val="002060"/>
                    </w:rPr>
                    <w:t> </w:t>
                  </w:r>
                </w:p>
              </w:tc>
            </w:tr>
            <w:tr w:rsidR="0086604C" w:rsidRPr="00FA5DF6" w14:paraId="63E3A902"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6FEA14" w14:textId="77777777" w:rsidR="0086604C" w:rsidRPr="00FA5DF6" w:rsidRDefault="0086604C" w:rsidP="00EE0A86">
                  <w:pPr>
                    <w:pStyle w:val="rowtabella0"/>
                    <w:rPr>
                      <w:color w:val="002060"/>
                    </w:rPr>
                  </w:pPr>
                  <w:r w:rsidRPr="00FA5DF6">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73FDCC" w14:textId="77777777" w:rsidR="0086604C" w:rsidRPr="00FA5DF6" w:rsidRDefault="0086604C" w:rsidP="00EE0A86">
                  <w:pPr>
                    <w:pStyle w:val="rowtabella0"/>
                    <w:rPr>
                      <w:color w:val="002060"/>
                    </w:rPr>
                  </w:pPr>
                  <w:r w:rsidRPr="00FA5DF6">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DC509B" w14:textId="77777777" w:rsidR="0086604C" w:rsidRPr="00FA5DF6" w:rsidRDefault="0086604C" w:rsidP="00EE0A86">
                  <w:pPr>
                    <w:pStyle w:val="rowtabella0"/>
                    <w:jc w:val="center"/>
                    <w:rPr>
                      <w:color w:val="002060"/>
                    </w:rPr>
                  </w:pPr>
                  <w:r w:rsidRPr="00FA5DF6">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0D0773" w14:textId="77777777" w:rsidR="0086604C" w:rsidRPr="00FA5DF6" w:rsidRDefault="0086604C" w:rsidP="00EE0A86">
                  <w:pPr>
                    <w:pStyle w:val="rowtabella0"/>
                    <w:jc w:val="center"/>
                    <w:rPr>
                      <w:color w:val="002060"/>
                    </w:rPr>
                  </w:pPr>
                  <w:r w:rsidRPr="00FA5DF6">
                    <w:rPr>
                      <w:color w:val="002060"/>
                    </w:rPr>
                    <w:t> </w:t>
                  </w:r>
                </w:p>
              </w:tc>
            </w:tr>
            <w:tr w:rsidR="0086604C" w:rsidRPr="00FA5DF6" w14:paraId="6A121AF3"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D7A797" w14:textId="77777777" w:rsidR="0086604C" w:rsidRPr="00FA5DF6" w:rsidRDefault="0086604C" w:rsidP="00EE0A86">
                  <w:pPr>
                    <w:pStyle w:val="rowtabella0"/>
                    <w:rPr>
                      <w:color w:val="002060"/>
                    </w:rPr>
                  </w:pPr>
                  <w:r w:rsidRPr="00FA5DF6">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51AFA" w14:textId="77777777" w:rsidR="0086604C" w:rsidRPr="00FA5DF6" w:rsidRDefault="0086604C" w:rsidP="00EE0A86">
                  <w:pPr>
                    <w:pStyle w:val="rowtabella0"/>
                    <w:rPr>
                      <w:color w:val="002060"/>
                    </w:rPr>
                  </w:pPr>
                  <w:r w:rsidRPr="00FA5DF6">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8E1D5" w14:textId="77777777" w:rsidR="0086604C" w:rsidRPr="00FA5DF6" w:rsidRDefault="0086604C" w:rsidP="00EE0A86">
                  <w:pPr>
                    <w:pStyle w:val="rowtabella0"/>
                    <w:jc w:val="center"/>
                    <w:rPr>
                      <w:color w:val="002060"/>
                    </w:rPr>
                  </w:pPr>
                  <w:r w:rsidRPr="00FA5DF6">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C6957" w14:textId="77777777" w:rsidR="0086604C" w:rsidRPr="00FA5DF6" w:rsidRDefault="0086604C" w:rsidP="00EE0A86">
                  <w:pPr>
                    <w:pStyle w:val="rowtabella0"/>
                    <w:jc w:val="center"/>
                    <w:rPr>
                      <w:color w:val="002060"/>
                    </w:rPr>
                  </w:pPr>
                  <w:r w:rsidRPr="00FA5DF6">
                    <w:rPr>
                      <w:color w:val="002060"/>
                    </w:rPr>
                    <w:t> </w:t>
                  </w:r>
                </w:p>
              </w:tc>
            </w:tr>
            <w:tr w:rsidR="0086604C" w:rsidRPr="00FA5DF6" w14:paraId="5B378360"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53A0CF24" w14:textId="77777777" w:rsidR="0086604C" w:rsidRPr="00FA5DF6" w:rsidRDefault="0086604C" w:rsidP="00EE0A86">
                  <w:pPr>
                    <w:pStyle w:val="rowtabella0"/>
                    <w:rPr>
                      <w:color w:val="002060"/>
                    </w:rPr>
                  </w:pPr>
                  <w:r w:rsidRPr="00FA5DF6">
                    <w:rPr>
                      <w:color w:val="002060"/>
                    </w:rPr>
                    <w:t>(1) - disputata il 01/03/2025</w:t>
                  </w:r>
                </w:p>
              </w:tc>
            </w:tr>
          </w:tbl>
          <w:p w14:paraId="7BB7D7E8" w14:textId="77777777" w:rsidR="0086604C" w:rsidRPr="00FA5DF6" w:rsidRDefault="0086604C" w:rsidP="00EE0A86">
            <w:pPr>
              <w:rPr>
                <w:color w:val="002060"/>
              </w:rPr>
            </w:pPr>
          </w:p>
        </w:tc>
      </w:tr>
    </w:tbl>
    <w:p w14:paraId="58680C6F" w14:textId="77777777" w:rsidR="0086604C" w:rsidRPr="00FA5DF6" w:rsidRDefault="0086604C" w:rsidP="0086604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04C" w:rsidRPr="00FA5DF6" w14:paraId="56527BB3"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0525E4C5"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1E188" w14:textId="77777777" w:rsidR="0086604C" w:rsidRPr="00FA5DF6" w:rsidRDefault="0086604C" w:rsidP="00EE0A86">
                  <w:pPr>
                    <w:pStyle w:val="headertabella0"/>
                    <w:rPr>
                      <w:color w:val="002060"/>
                    </w:rPr>
                  </w:pPr>
                  <w:r w:rsidRPr="00FA5DF6">
                    <w:rPr>
                      <w:color w:val="002060"/>
                    </w:rPr>
                    <w:t>GIRONE C - 8 Giornata - R</w:t>
                  </w:r>
                </w:p>
              </w:tc>
            </w:tr>
            <w:tr w:rsidR="0086604C" w:rsidRPr="00FA5DF6" w14:paraId="35C717A8"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C5FC30" w14:textId="77777777" w:rsidR="0086604C" w:rsidRPr="00FA5DF6" w:rsidRDefault="0086604C" w:rsidP="00EE0A86">
                  <w:pPr>
                    <w:pStyle w:val="rowtabella0"/>
                    <w:rPr>
                      <w:color w:val="002060"/>
                    </w:rPr>
                  </w:pPr>
                  <w:r w:rsidRPr="00FA5DF6">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86DC4" w14:textId="77777777" w:rsidR="0086604C" w:rsidRPr="00FA5DF6" w:rsidRDefault="0086604C" w:rsidP="00EE0A86">
                  <w:pPr>
                    <w:pStyle w:val="rowtabella0"/>
                    <w:rPr>
                      <w:color w:val="002060"/>
                    </w:rPr>
                  </w:pPr>
                  <w:r w:rsidRPr="00FA5DF6">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7D81C" w14:textId="77777777" w:rsidR="0086604C" w:rsidRPr="00FA5DF6" w:rsidRDefault="0086604C" w:rsidP="00EE0A86">
                  <w:pPr>
                    <w:pStyle w:val="rowtabella0"/>
                    <w:jc w:val="center"/>
                    <w:rPr>
                      <w:color w:val="002060"/>
                    </w:rPr>
                  </w:pPr>
                  <w:r w:rsidRPr="00FA5DF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A9731" w14:textId="77777777" w:rsidR="0086604C" w:rsidRPr="00FA5DF6" w:rsidRDefault="0086604C" w:rsidP="00EE0A86">
                  <w:pPr>
                    <w:pStyle w:val="rowtabella0"/>
                    <w:jc w:val="center"/>
                    <w:rPr>
                      <w:color w:val="002060"/>
                    </w:rPr>
                  </w:pPr>
                  <w:r w:rsidRPr="00FA5DF6">
                    <w:rPr>
                      <w:color w:val="002060"/>
                    </w:rPr>
                    <w:t> </w:t>
                  </w:r>
                </w:p>
              </w:tc>
            </w:tr>
            <w:tr w:rsidR="0086604C" w:rsidRPr="00FA5DF6" w14:paraId="221E63F4"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E34E3E" w14:textId="77777777" w:rsidR="0086604C" w:rsidRPr="00FA5DF6" w:rsidRDefault="0086604C" w:rsidP="00EE0A86">
                  <w:pPr>
                    <w:pStyle w:val="rowtabella0"/>
                    <w:rPr>
                      <w:color w:val="002060"/>
                    </w:rPr>
                  </w:pPr>
                  <w:r w:rsidRPr="00FA5DF6">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3D5B90" w14:textId="77777777" w:rsidR="0086604C" w:rsidRPr="00FA5DF6" w:rsidRDefault="0086604C" w:rsidP="00EE0A86">
                  <w:pPr>
                    <w:pStyle w:val="rowtabella0"/>
                    <w:rPr>
                      <w:color w:val="002060"/>
                    </w:rPr>
                  </w:pPr>
                  <w:r w:rsidRPr="00FA5DF6">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EEA89C" w14:textId="77777777" w:rsidR="0086604C" w:rsidRPr="00FA5DF6" w:rsidRDefault="0086604C" w:rsidP="00EE0A86">
                  <w:pPr>
                    <w:pStyle w:val="rowtabella0"/>
                    <w:jc w:val="center"/>
                    <w:rPr>
                      <w:color w:val="002060"/>
                    </w:rPr>
                  </w:pPr>
                  <w:r w:rsidRPr="00FA5DF6">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C747E8" w14:textId="77777777" w:rsidR="0086604C" w:rsidRPr="00FA5DF6" w:rsidRDefault="0086604C" w:rsidP="00EE0A86">
                  <w:pPr>
                    <w:pStyle w:val="rowtabella0"/>
                    <w:jc w:val="center"/>
                    <w:rPr>
                      <w:color w:val="002060"/>
                    </w:rPr>
                  </w:pPr>
                  <w:r w:rsidRPr="00FA5DF6">
                    <w:rPr>
                      <w:color w:val="002060"/>
                    </w:rPr>
                    <w:t> </w:t>
                  </w:r>
                </w:p>
              </w:tc>
            </w:tr>
            <w:tr w:rsidR="0086604C" w:rsidRPr="00FA5DF6" w14:paraId="1AAA7A89"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ED44DC" w14:textId="77777777" w:rsidR="0086604C" w:rsidRPr="00FA5DF6" w:rsidRDefault="0086604C" w:rsidP="00EE0A86">
                  <w:pPr>
                    <w:pStyle w:val="rowtabella0"/>
                    <w:rPr>
                      <w:color w:val="002060"/>
                    </w:rPr>
                  </w:pPr>
                  <w:r w:rsidRPr="00FA5DF6">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776EC2" w14:textId="77777777" w:rsidR="0086604C" w:rsidRPr="00FA5DF6" w:rsidRDefault="0086604C" w:rsidP="00EE0A86">
                  <w:pPr>
                    <w:pStyle w:val="rowtabella0"/>
                    <w:rPr>
                      <w:color w:val="002060"/>
                    </w:rPr>
                  </w:pPr>
                  <w:r w:rsidRPr="00FA5DF6">
                    <w:rPr>
                      <w:color w:val="002060"/>
                    </w:rPr>
                    <w:t xml:space="preserve">- </w:t>
                  </w:r>
                  <w:proofErr w:type="gramStart"/>
                  <w:r w:rsidRPr="00FA5DF6">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E0E337" w14:textId="77777777" w:rsidR="0086604C" w:rsidRPr="00FA5DF6" w:rsidRDefault="0086604C" w:rsidP="00EE0A86">
                  <w:pPr>
                    <w:pStyle w:val="rowtabella0"/>
                    <w:jc w:val="center"/>
                    <w:rPr>
                      <w:color w:val="002060"/>
                    </w:rPr>
                  </w:pPr>
                  <w:r w:rsidRPr="00FA5DF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79A48D" w14:textId="77777777" w:rsidR="0086604C" w:rsidRPr="00FA5DF6" w:rsidRDefault="0086604C" w:rsidP="00EE0A86">
                  <w:pPr>
                    <w:pStyle w:val="rowtabella0"/>
                    <w:jc w:val="center"/>
                    <w:rPr>
                      <w:color w:val="002060"/>
                    </w:rPr>
                  </w:pPr>
                  <w:r w:rsidRPr="00FA5DF6">
                    <w:rPr>
                      <w:color w:val="002060"/>
                    </w:rPr>
                    <w:t> </w:t>
                  </w:r>
                </w:p>
              </w:tc>
            </w:tr>
            <w:tr w:rsidR="0086604C" w:rsidRPr="00FA5DF6" w14:paraId="1DBE8A74"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2B8DEC" w14:textId="77777777" w:rsidR="0086604C" w:rsidRPr="00FA5DF6" w:rsidRDefault="0086604C" w:rsidP="00EE0A86">
                  <w:pPr>
                    <w:pStyle w:val="rowtabella0"/>
                    <w:rPr>
                      <w:color w:val="002060"/>
                    </w:rPr>
                  </w:pPr>
                  <w:r w:rsidRPr="00FA5DF6">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F05A65" w14:textId="77777777" w:rsidR="0086604C" w:rsidRPr="00FA5DF6" w:rsidRDefault="0086604C" w:rsidP="00EE0A86">
                  <w:pPr>
                    <w:pStyle w:val="rowtabella0"/>
                    <w:rPr>
                      <w:color w:val="002060"/>
                    </w:rPr>
                  </w:pPr>
                  <w:r w:rsidRPr="00FA5DF6">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C8AF5B" w14:textId="77777777" w:rsidR="0086604C" w:rsidRPr="00FA5DF6" w:rsidRDefault="0086604C" w:rsidP="00EE0A86">
                  <w:pPr>
                    <w:pStyle w:val="rowtabella0"/>
                    <w:jc w:val="center"/>
                    <w:rPr>
                      <w:color w:val="002060"/>
                    </w:rPr>
                  </w:pPr>
                  <w:r w:rsidRPr="00FA5DF6">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FC07A8" w14:textId="77777777" w:rsidR="0086604C" w:rsidRPr="00FA5DF6" w:rsidRDefault="0086604C" w:rsidP="00EE0A86">
                  <w:pPr>
                    <w:pStyle w:val="rowtabella0"/>
                    <w:jc w:val="center"/>
                    <w:rPr>
                      <w:color w:val="002060"/>
                    </w:rPr>
                  </w:pPr>
                  <w:r w:rsidRPr="00FA5DF6">
                    <w:rPr>
                      <w:color w:val="002060"/>
                    </w:rPr>
                    <w:t> </w:t>
                  </w:r>
                </w:p>
              </w:tc>
            </w:tr>
            <w:tr w:rsidR="0086604C" w:rsidRPr="00FA5DF6" w14:paraId="1EF1C497"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D2567D" w14:textId="77777777" w:rsidR="0086604C" w:rsidRPr="00FA5DF6" w:rsidRDefault="0086604C" w:rsidP="00EE0A86">
                  <w:pPr>
                    <w:pStyle w:val="rowtabella0"/>
                    <w:rPr>
                      <w:color w:val="002060"/>
                    </w:rPr>
                  </w:pPr>
                  <w:r w:rsidRPr="00FA5DF6">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4CC4C9" w14:textId="77777777" w:rsidR="0086604C" w:rsidRPr="00FA5DF6" w:rsidRDefault="0086604C" w:rsidP="00EE0A86">
                  <w:pPr>
                    <w:pStyle w:val="rowtabella0"/>
                    <w:rPr>
                      <w:color w:val="002060"/>
                    </w:rPr>
                  </w:pPr>
                  <w:r w:rsidRPr="00FA5DF6">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2648E2" w14:textId="77777777" w:rsidR="0086604C" w:rsidRPr="00FA5DF6" w:rsidRDefault="0086604C" w:rsidP="00EE0A86">
                  <w:pPr>
                    <w:pStyle w:val="rowtabella0"/>
                    <w:jc w:val="center"/>
                    <w:rPr>
                      <w:color w:val="002060"/>
                    </w:rPr>
                  </w:pPr>
                  <w:r w:rsidRPr="00FA5DF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C6D54E" w14:textId="77777777" w:rsidR="0086604C" w:rsidRPr="00FA5DF6" w:rsidRDefault="0086604C" w:rsidP="00EE0A86">
                  <w:pPr>
                    <w:pStyle w:val="rowtabella0"/>
                    <w:jc w:val="center"/>
                    <w:rPr>
                      <w:color w:val="002060"/>
                    </w:rPr>
                  </w:pPr>
                  <w:r w:rsidRPr="00FA5DF6">
                    <w:rPr>
                      <w:color w:val="002060"/>
                    </w:rPr>
                    <w:t> </w:t>
                  </w:r>
                </w:p>
              </w:tc>
            </w:tr>
            <w:tr w:rsidR="0086604C" w:rsidRPr="00FA5DF6" w14:paraId="4BE520D9"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0F919F" w14:textId="77777777" w:rsidR="0086604C" w:rsidRPr="00FA5DF6" w:rsidRDefault="0086604C" w:rsidP="00EE0A86">
                  <w:pPr>
                    <w:pStyle w:val="rowtabella0"/>
                    <w:rPr>
                      <w:color w:val="002060"/>
                    </w:rPr>
                  </w:pPr>
                  <w:r w:rsidRPr="00FA5DF6">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26684" w14:textId="77777777" w:rsidR="0086604C" w:rsidRPr="00FA5DF6" w:rsidRDefault="0086604C" w:rsidP="00EE0A86">
                  <w:pPr>
                    <w:pStyle w:val="rowtabella0"/>
                    <w:rPr>
                      <w:color w:val="002060"/>
                    </w:rPr>
                  </w:pPr>
                  <w:r w:rsidRPr="00FA5DF6">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3A30E" w14:textId="77777777" w:rsidR="0086604C" w:rsidRPr="00FA5DF6" w:rsidRDefault="0086604C" w:rsidP="00EE0A86">
                  <w:pPr>
                    <w:pStyle w:val="rowtabella0"/>
                    <w:jc w:val="center"/>
                    <w:rPr>
                      <w:color w:val="002060"/>
                    </w:rPr>
                  </w:pPr>
                  <w:r w:rsidRPr="00FA5DF6">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32668" w14:textId="77777777" w:rsidR="0086604C" w:rsidRPr="00FA5DF6" w:rsidRDefault="0086604C" w:rsidP="00EE0A86">
                  <w:pPr>
                    <w:pStyle w:val="rowtabella0"/>
                    <w:jc w:val="center"/>
                    <w:rPr>
                      <w:color w:val="002060"/>
                    </w:rPr>
                  </w:pPr>
                  <w:r w:rsidRPr="00FA5DF6">
                    <w:rPr>
                      <w:color w:val="002060"/>
                    </w:rPr>
                    <w:t> </w:t>
                  </w:r>
                </w:p>
              </w:tc>
            </w:tr>
          </w:tbl>
          <w:p w14:paraId="302A0019" w14:textId="77777777" w:rsidR="0086604C" w:rsidRPr="00FA5DF6" w:rsidRDefault="0086604C" w:rsidP="00EE0A86">
            <w:pPr>
              <w:rPr>
                <w:color w:val="002060"/>
              </w:rPr>
            </w:pPr>
          </w:p>
        </w:tc>
      </w:tr>
    </w:tbl>
    <w:p w14:paraId="356059D8" w14:textId="77777777" w:rsidR="0086604C" w:rsidRPr="00FA5DF6" w:rsidRDefault="0086604C" w:rsidP="0086604C">
      <w:pPr>
        <w:pStyle w:val="breakline"/>
        <w:rPr>
          <w:rFonts w:eastAsiaTheme="minorEastAsia"/>
          <w:color w:val="002060"/>
        </w:rPr>
      </w:pPr>
    </w:p>
    <w:p w14:paraId="4C6388D0" w14:textId="77777777" w:rsidR="0086604C" w:rsidRPr="00FA5DF6" w:rsidRDefault="0086604C" w:rsidP="0086604C">
      <w:pPr>
        <w:pStyle w:val="breakline"/>
        <w:rPr>
          <w:color w:val="002060"/>
        </w:rPr>
      </w:pPr>
    </w:p>
    <w:p w14:paraId="21846922" w14:textId="77777777" w:rsidR="0086604C" w:rsidRPr="00FA5DF6" w:rsidRDefault="0086604C" w:rsidP="0086604C">
      <w:pPr>
        <w:pStyle w:val="titoloprinc0"/>
        <w:rPr>
          <w:color w:val="002060"/>
        </w:rPr>
      </w:pPr>
      <w:r w:rsidRPr="00FA5DF6">
        <w:rPr>
          <w:color w:val="002060"/>
        </w:rPr>
        <w:t>GIUDICE SPORTIVO</w:t>
      </w:r>
    </w:p>
    <w:p w14:paraId="6FC20175" w14:textId="77777777" w:rsidR="0086604C" w:rsidRPr="00FA5DF6" w:rsidRDefault="0086604C" w:rsidP="0086604C">
      <w:pPr>
        <w:pStyle w:val="diffida"/>
        <w:rPr>
          <w:color w:val="002060"/>
        </w:rPr>
      </w:pPr>
      <w:r w:rsidRPr="00FA5DF6">
        <w:rPr>
          <w:color w:val="002060"/>
        </w:rPr>
        <w:t>Il Giudice Sportivo Avv. Agnese Lazzaretti, con l'assistenza del Segretario Angelo Castellana, nella seduta del 05/03/2025, ha adottato le decisioni che di seguito integralmente si riportano:</w:t>
      </w:r>
    </w:p>
    <w:p w14:paraId="00BEE9FB" w14:textId="77777777" w:rsidR="0086604C" w:rsidRPr="00FA5DF6" w:rsidRDefault="0086604C" w:rsidP="0086604C">
      <w:pPr>
        <w:pStyle w:val="titolo10"/>
        <w:rPr>
          <w:color w:val="002060"/>
        </w:rPr>
      </w:pPr>
      <w:r w:rsidRPr="00FA5DF6">
        <w:rPr>
          <w:color w:val="002060"/>
        </w:rPr>
        <w:t xml:space="preserve">GARE DEL 28/ 2/2025 </w:t>
      </w:r>
    </w:p>
    <w:p w14:paraId="3722FB0E" w14:textId="77777777" w:rsidR="0086604C" w:rsidRPr="00FA5DF6" w:rsidRDefault="0086604C" w:rsidP="0086604C">
      <w:pPr>
        <w:pStyle w:val="titolo7a"/>
        <w:rPr>
          <w:color w:val="002060"/>
        </w:rPr>
      </w:pPr>
      <w:r w:rsidRPr="00FA5DF6">
        <w:rPr>
          <w:color w:val="002060"/>
        </w:rPr>
        <w:t xml:space="preserve">PROVVEDIMENTI DISCIPLINARI </w:t>
      </w:r>
    </w:p>
    <w:p w14:paraId="54061CC1"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098A0729" w14:textId="77777777" w:rsidR="0086604C" w:rsidRPr="00FA5DF6" w:rsidRDefault="0086604C" w:rsidP="0086604C">
      <w:pPr>
        <w:pStyle w:val="titolo30"/>
        <w:rPr>
          <w:color w:val="002060"/>
        </w:rPr>
      </w:pPr>
      <w:r w:rsidRPr="00FA5DF6">
        <w:rPr>
          <w:color w:val="002060"/>
        </w:rPr>
        <w:t xml:space="preserve">SOCIETA' </w:t>
      </w:r>
    </w:p>
    <w:p w14:paraId="0F416AB7" w14:textId="77777777" w:rsidR="0086604C" w:rsidRPr="00FA5DF6" w:rsidRDefault="0086604C" w:rsidP="0086604C">
      <w:pPr>
        <w:pStyle w:val="titolo20"/>
        <w:rPr>
          <w:color w:val="002060"/>
        </w:rPr>
      </w:pPr>
      <w:r w:rsidRPr="00FA5DF6">
        <w:rPr>
          <w:color w:val="002060"/>
        </w:rPr>
        <w:t xml:space="preserve">AMMENDA </w:t>
      </w:r>
    </w:p>
    <w:p w14:paraId="5BA7B882" w14:textId="77777777" w:rsidR="0086604C" w:rsidRPr="00FA5DF6" w:rsidRDefault="0086604C" w:rsidP="0086604C">
      <w:pPr>
        <w:pStyle w:val="diffida"/>
        <w:spacing w:before="80" w:beforeAutospacing="0" w:after="40" w:afterAutospacing="0"/>
        <w:jc w:val="left"/>
        <w:rPr>
          <w:color w:val="002060"/>
        </w:rPr>
      </w:pPr>
      <w:r w:rsidRPr="00FA5DF6">
        <w:rPr>
          <w:color w:val="002060"/>
        </w:rPr>
        <w:t xml:space="preserve">Euro 100,00 REAL EAGLES VIRTUS PAGLIA </w:t>
      </w:r>
      <w:r w:rsidRPr="00FA5DF6">
        <w:rPr>
          <w:color w:val="002060"/>
        </w:rPr>
        <w:br/>
        <w:t xml:space="preserve">Per comportamento offensivo di un proprio tifoso nei confronti dell'arbitro e dei giocatori avversari. </w:t>
      </w:r>
    </w:p>
    <w:p w14:paraId="4C5E3EC0" w14:textId="77777777" w:rsidR="0086604C" w:rsidRPr="00FA5DF6" w:rsidRDefault="0086604C" w:rsidP="0086604C">
      <w:pPr>
        <w:pStyle w:val="titolo30"/>
        <w:rPr>
          <w:color w:val="002060"/>
        </w:rPr>
      </w:pPr>
      <w:r w:rsidRPr="00FA5DF6">
        <w:rPr>
          <w:color w:val="002060"/>
        </w:rPr>
        <w:t xml:space="preserve">DIRIGENTI </w:t>
      </w:r>
    </w:p>
    <w:p w14:paraId="569A1853" w14:textId="77777777" w:rsidR="0086604C" w:rsidRPr="00FA5DF6" w:rsidRDefault="0086604C" w:rsidP="0086604C">
      <w:pPr>
        <w:pStyle w:val="titolo20"/>
        <w:rPr>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218588A8" w14:textId="77777777" w:rsidTr="00EE0A86">
        <w:tc>
          <w:tcPr>
            <w:tcW w:w="2200" w:type="dxa"/>
            <w:tcMar>
              <w:top w:w="20" w:type="dxa"/>
              <w:left w:w="20" w:type="dxa"/>
              <w:bottom w:w="20" w:type="dxa"/>
              <w:right w:w="20" w:type="dxa"/>
            </w:tcMar>
            <w:vAlign w:val="center"/>
            <w:hideMark/>
          </w:tcPr>
          <w:p w14:paraId="70A41A6A" w14:textId="77777777" w:rsidR="0086604C" w:rsidRPr="00FA5DF6" w:rsidRDefault="0086604C" w:rsidP="00EE0A86">
            <w:pPr>
              <w:pStyle w:val="movimento"/>
              <w:rPr>
                <w:color w:val="002060"/>
              </w:rPr>
            </w:pPr>
            <w:r w:rsidRPr="00FA5DF6">
              <w:rPr>
                <w:color w:val="002060"/>
              </w:rPr>
              <w:t>FARABOLLINI SANDRO</w:t>
            </w:r>
          </w:p>
        </w:tc>
        <w:tc>
          <w:tcPr>
            <w:tcW w:w="2200" w:type="dxa"/>
            <w:tcMar>
              <w:top w:w="20" w:type="dxa"/>
              <w:left w:w="20" w:type="dxa"/>
              <w:bottom w:w="20" w:type="dxa"/>
              <w:right w:w="20" w:type="dxa"/>
            </w:tcMar>
            <w:vAlign w:val="center"/>
            <w:hideMark/>
          </w:tcPr>
          <w:p w14:paraId="629654C9" w14:textId="77777777" w:rsidR="0086604C" w:rsidRPr="00FA5DF6" w:rsidRDefault="0086604C" w:rsidP="00EE0A86">
            <w:pPr>
              <w:pStyle w:val="movimento2"/>
              <w:rPr>
                <w:color w:val="002060"/>
              </w:rPr>
            </w:pPr>
            <w:r w:rsidRPr="00FA5DF6">
              <w:rPr>
                <w:color w:val="002060"/>
              </w:rPr>
              <w:t xml:space="preserve">(AURORA TREIA) </w:t>
            </w:r>
          </w:p>
        </w:tc>
        <w:tc>
          <w:tcPr>
            <w:tcW w:w="800" w:type="dxa"/>
            <w:tcMar>
              <w:top w:w="20" w:type="dxa"/>
              <w:left w:w="20" w:type="dxa"/>
              <w:bottom w:w="20" w:type="dxa"/>
              <w:right w:w="20" w:type="dxa"/>
            </w:tcMar>
            <w:vAlign w:val="center"/>
            <w:hideMark/>
          </w:tcPr>
          <w:p w14:paraId="3C3F7BA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A77D7A9" w14:textId="77777777" w:rsidR="0086604C" w:rsidRPr="00FA5DF6" w:rsidRDefault="0086604C" w:rsidP="00EE0A86">
            <w:pPr>
              <w:pStyle w:val="movimento"/>
              <w:rPr>
                <w:color w:val="002060"/>
              </w:rPr>
            </w:pPr>
            <w:r w:rsidRPr="00FA5DF6">
              <w:rPr>
                <w:color w:val="002060"/>
              </w:rPr>
              <w:t>PIECORO PAOLO</w:t>
            </w:r>
          </w:p>
        </w:tc>
        <w:tc>
          <w:tcPr>
            <w:tcW w:w="2200" w:type="dxa"/>
            <w:tcMar>
              <w:top w:w="20" w:type="dxa"/>
              <w:left w:w="20" w:type="dxa"/>
              <w:bottom w:w="20" w:type="dxa"/>
              <w:right w:w="20" w:type="dxa"/>
            </w:tcMar>
            <w:vAlign w:val="center"/>
            <w:hideMark/>
          </w:tcPr>
          <w:p w14:paraId="1299635C" w14:textId="77777777" w:rsidR="0086604C" w:rsidRPr="00FA5DF6" w:rsidRDefault="0086604C" w:rsidP="00EE0A86">
            <w:pPr>
              <w:pStyle w:val="movimento2"/>
              <w:rPr>
                <w:color w:val="002060"/>
              </w:rPr>
            </w:pPr>
            <w:r w:rsidRPr="00FA5DF6">
              <w:rPr>
                <w:color w:val="002060"/>
              </w:rPr>
              <w:t xml:space="preserve">(REAL ANCARIA) </w:t>
            </w:r>
          </w:p>
        </w:tc>
      </w:tr>
    </w:tbl>
    <w:p w14:paraId="1AD84C68" w14:textId="77777777" w:rsidR="0086604C" w:rsidRPr="00FA5DF6" w:rsidRDefault="0086604C" w:rsidP="0086604C">
      <w:pPr>
        <w:pStyle w:val="titolo30"/>
        <w:rPr>
          <w:rFonts w:eastAsiaTheme="minorEastAsia"/>
          <w:color w:val="002060"/>
        </w:rPr>
      </w:pPr>
      <w:r w:rsidRPr="00FA5DF6">
        <w:rPr>
          <w:color w:val="002060"/>
        </w:rPr>
        <w:t xml:space="preserve">ALLENATORI </w:t>
      </w:r>
    </w:p>
    <w:p w14:paraId="76F7EE2C" w14:textId="77777777" w:rsidR="0086604C" w:rsidRPr="00FA5DF6" w:rsidRDefault="0086604C" w:rsidP="0086604C">
      <w:pPr>
        <w:pStyle w:val="titolo20"/>
        <w:rPr>
          <w:color w:val="002060"/>
        </w:rPr>
      </w:pPr>
      <w:r w:rsidRPr="00FA5DF6">
        <w:rPr>
          <w:color w:val="002060"/>
        </w:rPr>
        <w:t xml:space="preserve">SQUALIFICA FINO AL 12/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24DE3571" w14:textId="77777777" w:rsidTr="00EE0A86">
        <w:tc>
          <w:tcPr>
            <w:tcW w:w="2200" w:type="dxa"/>
            <w:tcMar>
              <w:top w:w="20" w:type="dxa"/>
              <w:left w:w="20" w:type="dxa"/>
              <w:bottom w:w="20" w:type="dxa"/>
              <w:right w:w="20" w:type="dxa"/>
            </w:tcMar>
            <w:vAlign w:val="center"/>
            <w:hideMark/>
          </w:tcPr>
          <w:p w14:paraId="2078F743" w14:textId="77777777" w:rsidR="0086604C" w:rsidRPr="00FA5DF6" w:rsidRDefault="0086604C" w:rsidP="00EE0A86">
            <w:pPr>
              <w:pStyle w:val="movimento"/>
              <w:rPr>
                <w:color w:val="002060"/>
              </w:rPr>
            </w:pPr>
            <w:r w:rsidRPr="00FA5DF6">
              <w:rPr>
                <w:color w:val="002060"/>
              </w:rPr>
              <w:t>VENTURINI OSCAR</w:t>
            </w:r>
          </w:p>
        </w:tc>
        <w:tc>
          <w:tcPr>
            <w:tcW w:w="2200" w:type="dxa"/>
            <w:tcMar>
              <w:top w:w="20" w:type="dxa"/>
              <w:left w:w="20" w:type="dxa"/>
              <w:bottom w:w="20" w:type="dxa"/>
              <w:right w:w="20" w:type="dxa"/>
            </w:tcMar>
            <w:vAlign w:val="center"/>
            <w:hideMark/>
          </w:tcPr>
          <w:p w14:paraId="5BB280C2" w14:textId="77777777" w:rsidR="0086604C" w:rsidRPr="00FA5DF6" w:rsidRDefault="0086604C" w:rsidP="00EE0A86">
            <w:pPr>
              <w:pStyle w:val="movimento2"/>
              <w:rPr>
                <w:color w:val="002060"/>
              </w:rPr>
            </w:pPr>
            <w:r w:rsidRPr="00FA5DF6">
              <w:rPr>
                <w:color w:val="002060"/>
              </w:rPr>
              <w:t xml:space="preserve">(ACQUALAGNA CALCIO C 5) </w:t>
            </w:r>
          </w:p>
        </w:tc>
        <w:tc>
          <w:tcPr>
            <w:tcW w:w="800" w:type="dxa"/>
            <w:tcMar>
              <w:top w:w="20" w:type="dxa"/>
              <w:left w:w="20" w:type="dxa"/>
              <w:bottom w:w="20" w:type="dxa"/>
              <w:right w:w="20" w:type="dxa"/>
            </w:tcMar>
            <w:vAlign w:val="center"/>
            <w:hideMark/>
          </w:tcPr>
          <w:p w14:paraId="6A026DE3"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A3E8E6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CE9152D" w14:textId="77777777" w:rsidR="0086604C" w:rsidRPr="00FA5DF6" w:rsidRDefault="0086604C" w:rsidP="00EE0A86">
            <w:pPr>
              <w:pStyle w:val="movimento2"/>
              <w:rPr>
                <w:color w:val="002060"/>
              </w:rPr>
            </w:pPr>
            <w:r w:rsidRPr="00FA5DF6">
              <w:rPr>
                <w:color w:val="002060"/>
              </w:rPr>
              <w:t> </w:t>
            </w:r>
          </w:p>
        </w:tc>
      </w:tr>
    </w:tbl>
    <w:p w14:paraId="7BB4FE93" w14:textId="77777777" w:rsidR="0086604C" w:rsidRPr="00FA5DF6" w:rsidRDefault="0086604C" w:rsidP="0086604C">
      <w:pPr>
        <w:pStyle w:val="diffida"/>
        <w:spacing w:before="80" w:beforeAutospacing="0" w:after="40" w:afterAutospacing="0"/>
        <w:jc w:val="left"/>
        <w:rPr>
          <w:rFonts w:eastAsiaTheme="minorEastAsia"/>
          <w:color w:val="002060"/>
        </w:rPr>
      </w:pPr>
      <w:r w:rsidRPr="00FA5DF6">
        <w:rPr>
          <w:color w:val="002060"/>
        </w:rPr>
        <w:t xml:space="preserve">Espulso per somma di ammonizioni alla notifica del provvedimento of-fendeva l'arbitro e proseguiva ad insultarlo dalla tribuna. Sanzione irrigata ai sensi dell'art. 36 co 2 lett. a) CGS. </w:t>
      </w:r>
    </w:p>
    <w:p w14:paraId="69973507" w14:textId="77777777" w:rsidR="0086604C" w:rsidRPr="00FA5DF6" w:rsidRDefault="0086604C" w:rsidP="0086604C">
      <w:pPr>
        <w:pStyle w:val="titolo20"/>
        <w:rPr>
          <w:color w:val="002060"/>
        </w:rPr>
      </w:pPr>
      <w:r w:rsidRPr="00FA5DF6">
        <w:rPr>
          <w:color w:val="002060"/>
        </w:rPr>
        <w:t xml:space="preserve">SQUALIFICA FINO AL 3/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5FE9CA0" w14:textId="77777777" w:rsidTr="00EE0A86">
        <w:tc>
          <w:tcPr>
            <w:tcW w:w="2200" w:type="dxa"/>
            <w:tcMar>
              <w:top w:w="20" w:type="dxa"/>
              <w:left w:w="20" w:type="dxa"/>
              <w:bottom w:w="20" w:type="dxa"/>
              <w:right w:w="20" w:type="dxa"/>
            </w:tcMar>
            <w:vAlign w:val="center"/>
            <w:hideMark/>
          </w:tcPr>
          <w:p w14:paraId="68DA2F79" w14:textId="77777777" w:rsidR="0086604C" w:rsidRPr="00FA5DF6" w:rsidRDefault="0086604C" w:rsidP="00EE0A86">
            <w:pPr>
              <w:pStyle w:val="movimento"/>
              <w:rPr>
                <w:color w:val="002060"/>
              </w:rPr>
            </w:pPr>
            <w:r w:rsidRPr="00FA5DF6">
              <w:rPr>
                <w:color w:val="002060"/>
              </w:rPr>
              <w:lastRenderedPageBreak/>
              <w:t>MURAFO LUCAS NICOLAS</w:t>
            </w:r>
          </w:p>
        </w:tc>
        <w:tc>
          <w:tcPr>
            <w:tcW w:w="2200" w:type="dxa"/>
            <w:tcMar>
              <w:top w:w="20" w:type="dxa"/>
              <w:left w:w="20" w:type="dxa"/>
              <w:bottom w:w="20" w:type="dxa"/>
              <w:right w:w="20" w:type="dxa"/>
            </w:tcMar>
            <w:vAlign w:val="center"/>
            <w:hideMark/>
          </w:tcPr>
          <w:p w14:paraId="155C1E4F" w14:textId="77777777" w:rsidR="0086604C" w:rsidRPr="00FA5DF6" w:rsidRDefault="0086604C" w:rsidP="00EE0A86">
            <w:pPr>
              <w:pStyle w:val="movimento2"/>
              <w:rPr>
                <w:color w:val="002060"/>
              </w:rPr>
            </w:pPr>
            <w:r w:rsidRPr="00FA5DF6">
              <w:rPr>
                <w:color w:val="002060"/>
              </w:rPr>
              <w:t xml:space="preserve">(SERRALTA) </w:t>
            </w:r>
          </w:p>
        </w:tc>
        <w:tc>
          <w:tcPr>
            <w:tcW w:w="800" w:type="dxa"/>
            <w:tcMar>
              <w:top w:w="20" w:type="dxa"/>
              <w:left w:w="20" w:type="dxa"/>
              <w:bottom w:w="20" w:type="dxa"/>
              <w:right w:w="20" w:type="dxa"/>
            </w:tcMar>
            <w:vAlign w:val="center"/>
            <w:hideMark/>
          </w:tcPr>
          <w:p w14:paraId="0A037F0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32C666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961BF8F" w14:textId="77777777" w:rsidR="0086604C" w:rsidRPr="00FA5DF6" w:rsidRDefault="0086604C" w:rsidP="00EE0A86">
            <w:pPr>
              <w:pStyle w:val="movimento2"/>
              <w:rPr>
                <w:color w:val="002060"/>
              </w:rPr>
            </w:pPr>
            <w:r w:rsidRPr="00FA5DF6">
              <w:rPr>
                <w:color w:val="002060"/>
              </w:rPr>
              <w:t> </w:t>
            </w:r>
          </w:p>
        </w:tc>
      </w:tr>
    </w:tbl>
    <w:p w14:paraId="23CB9180" w14:textId="77777777" w:rsidR="0086604C" w:rsidRPr="00FA5DF6" w:rsidRDefault="0086604C" w:rsidP="0086604C">
      <w:pPr>
        <w:pStyle w:val="diffida"/>
        <w:spacing w:before="80" w:beforeAutospacing="0" w:after="40" w:afterAutospacing="0"/>
        <w:jc w:val="left"/>
        <w:rPr>
          <w:rFonts w:eastAsiaTheme="minorEastAsia"/>
          <w:color w:val="002060"/>
        </w:rPr>
      </w:pPr>
      <w:r w:rsidRPr="00FA5DF6">
        <w:rPr>
          <w:color w:val="002060"/>
        </w:rPr>
        <w:t xml:space="preserve">Per comportamento irriguardoso verso l'arbitro. Allontanato. </w:t>
      </w:r>
    </w:p>
    <w:p w14:paraId="53999A24" w14:textId="77777777" w:rsidR="0086604C" w:rsidRPr="00FA5DF6" w:rsidRDefault="0086604C" w:rsidP="0086604C">
      <w:pPr>
        <w:pStyle w:val="titolo20"/>
        <w:rPr>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CF2F5AD" w14:textId="77777777" w:rsidTr="00EE0A86">
        <w:tc>
          <w:tcPr>
            <w:tcW w:w="2200" w:type="dxa"/>
            <w:tcMar>
              <w:top w:w="20" w:type="dxa"/>
              <w:left w:w="20" w:type="dxa"/>
              <w:bottom w:w="20" w:type="dxa"/>
              <w:right w:w="20" w:type="dxa"/>
            </w:tcMar>
            <w:vAlign w:val="center"/>
            <w:hideMark/>
          </w:tcPr>
          <w:p w14:paraId="46BB2B39" w14:textId="77777777" w:rsidR="0086604C" w:rsidRPr="00FA5DF6" w:rsidRDefault="0086604C" w:rsidP="00EE0A86">
            <w:pPr>
              <w:pStyle w:val="movimento"/>
              <w:rPr>
                <w:color w:val="002060"/>
              </w:rPr>
            </w:pPr>
            <w:r w:rsidRPr="00FA5DF6">
              <w:rPr>
                <w:color w:val="002060"/>
              </w:rPr>
              <w:t>ORSINI ANDREA</w:t>
            </w:r>
          </w:p>
        </w:tc>
        <w:tc>
          <w:tcPr>
            <w:tcW w:w="2200" w:type="dxa"/>
            <w:tcMar>
              <w:top w:w="20" w:type="dxa"/>
              <w:left w:w="20" w:type="dxa"/>
              <w:bottom w:w="20" w:type="dxa"/>
              <w:right w:w="20" w:type="dxa"/>
            </w:tcMar>
            <w:vAlign w:val="center"/>
            <w:hideMark/>
          </w:tcPr>
          <w:p w14:paraId="157602E0" w14:textId="77777777" w:rsidR="0086604C" w:rsidRPr="00FA5DF6" w:rsidRDefault="0086604C" w:rsidP="00EE0A86">
            <w:pPr>
              <w:pStyle w:val="movimento2"/>
              <w:rPr>
                <w:color w:val="002060"/>
              </w:rPr>
            </w:pPr>
            <w:r w:rsidRPr="00FA5DF6">
              <w:rPr>
                <w:color w:val="002060"/>
              </w:rPr>
              <w:t xml:space="preserve">(FUTSAL VIRE GEOSISTEM ASD) </w:t>
            </w:r>
          </w:p>
        </w:tc>
        <w:tc>
          <w:tcPr>
            <w:tcW w:w="800" w:type="dxa"/>
            <w:tcMar>
              <w:top w:w="20" w:type="dxa"/>
              <w:left w:w="20" w:type="dxa"/>
              <w:bottom w:w="20" w:type="dxa"/>
              <w:right w:w="20" w:type="dxa"/>
            </w:tcMar>
            <w:vAlign w:val="center"/>
            <w:hideMark/>
          </w:tcPr>
          <w:p w14:paraId="6B5904B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115F8C7"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2F5DB82" w14:textId="77777777" w:rsidR="0086604C" w:rsidRPr="00FA5DF6" w:rsidRDefault="0086604C" w:rsidP="00EE0A86">
            <w:pPr>
              <w:pStyle w:val="movimento2"/>
              <w:rPr>
                <w:color w:val="002060"/>
              </w:rPr>
            </w:pPr>
            <w:r w:rsidRPr="00FA5DF6">
              <w:rPr>
                <w:color w:val="002060"/>
              </w:rPr>
              <w:t> </w:t>
            </w:r>
          </w:p>
        </w:tc>
      </w:tr>
    </w:tbl>
    <w:p w14:paraId="4FC7B375" w14:textId="77777777" w:rsidR="0086604C" w:rsidRPr="00FA5DF6" w:rsidRDefault="0086604C" w:rsidP="0086604C">
      <w:pPr>
        <w:pStyle w:val="titolo20"/>
        <w:rPr>
          <w:rFonts w:eastAsiaTheme="minorEastAsia"/>
          <w:color w:val="002060"/>
        </w:rPr>
      </w:pPr>
      <w:r w:rsidRPr="00FA5DF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7721DEBA" w14:textId="77777777" w:rsidTr="00EE0A86">
        <w:tc>
          <w:tcPr>
            <w:tcW w:w="2200" w:type="dxa"/>
            <w:tcMar>
              <w:top w:w="20" w:type="dxa"/>
              <w:left w:w="20" w:type="dxa"/>
              <w:bottom w:w="20" w:type="dxa"/>
              <w:right w:w="20" w:type="dxa"/>
            </w:tcMar>
            <w:vAlign w:val="center"/>
            <w:hideMark/>
          </w:tcPr>
          <w:p w14:paraId="3B3C5F87" w14:textId="77777777" w:rsidR="0086604C" w:rsidRPr="00FA5DF6" w:rsidRDefault="0086604C" w:rsidP="00EE0A86">
            <w:pPr>
              <w:pStyle w:val="movimento"/>
              <w:rPr>
                <w:color w:val="002060"/>
              </w:rPr>
            </w:pPr>
            <w:r w:rsidRPr="00FA5DF6">
              <w:rPr>
                <w:color w:val="002060"/>
              </w:rPr>
              <w:t>LATTANZI PAOLO</w:t>
            </w:r>
          </w:p>
        </w:tc>
        <w:tc>
          <w:tcPr>
            <w:tcW w:w="2200" w:type="dxa"/>
            <w:tcMar>
              <w:top w:w="20" w:type="dxa"/>
              <w:left w:w="20" w:type="dxa"/>
              <w:bottom w:w="20" w:type="dxa"/>
              <w:right w:w="20" w:type="dxa"/>
            </w:tcMar>
            <w:vAlign w:val="center"/>
            <w:hideMark/>
          </w:tcPr>
          <w:p w14:paraId="16299796" w14:textId="77777777" w:rsidR="0086604C" w:rsidRPr="00FA5DF6" w:rsidRDefault="0086604C" w:rsidP="00EE0A86">
            <w:pPr>
              <w:pStyle w:val="movimento2"/>
              <w:rPr>
                <w:color w:val="002060"/>
              </w:rPr>
            </w:pPr>
            <w:r w:rsidRPr="00FA5DF6">
              <w:rPr>
                <w:color w:val="002060"/>
              </w:rPr>
              <w:t xml:space="preserve">(FUTSAL CAMPIGLIONE) </w:t>
            </w:r>
          </w:p>
        </w:tc>
        <w:tc>
          <w:tcPr>
            <w:tcW w:w="800" w:type="dxa"/>
            <w:tcMar>
              <w:top w:w="20" w:type="dxa"/>
              <w:left w:w="20" w:type="dxa"/>
              <w:bottom w:w="20" w:type="dxa"/>
              <w:right w:w="20" w:type="dxa"/>
            </w:tcMar>
            <w:vAlign w:val="center"/>
            <w:hideMark/>
          </w:tcPr>
          <w:p w14:paraId="54A90B4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422FFC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DBA8233" w14:textId="77777777" w:rsidR="0086604C" w:rsidRPr="00FA5DF6" w:rsidRDefault="0086604C" w:rsidP="00EE0A86">
            <w:pPr>
              <w:pStyle w:val="movimento2"/>
              <w:rPr>
                <w:color w:val="002060"/>
              </w:rPr>
            </w:pPr>
            <w:r w:rsidRPr="00FA5DF6">
              <w:rPr>
                <w:color w:val="002060"/>
              </w:rPr>
              <w:t> </w:t>
            </w:r>
          </w:p>
        </w:tc>
      </w:tr>
    </w:tbl>
    <w:p w14:paraId="696A7DAE" w14:textId="77777777" w:rsidR="0086604C" w:rsidRPr="00FA5DF6" w:rsidRDefault="0086604C" w:rsidP="0086604C">
      <w:pPr>
        <w:pStyle w:val="titolo30"/>
        <w:rPr>
          <w:rFonts w:eastAsiaTheme="minorEastAsia"/>
          <w:color w:val="002060"/>
        </w:rPr>
      </w:pPr>
      <w:r w:rsidRPr="00FA5DF6">
        <w:rPr>
          <w:color w:val="002060"/>
        </w:rPr>
        <w:t xml:space="preserve">CALCIATORI ESPULSI </w:t>
      </w:r>
    </w:p>
    <w:p w14:paraId="35645CA5" w14:textId="77777777" w:rsidR="0086604C" w:rsidRPr="00FA5DF6" w:rsidRDefault="0086604C" w:rsidP="0086604C">
      <w:pPr>
        <w:pStyle w:val="titolo20"/>
        <w:rPr>
          <w:color w:val="002060"/>
        </w:rPr>
      </w:pPr>
      <w:r w:rsidRPr="00FA5DF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486FECFA" w14:textId="77777777" w:rsidTr="00EE0A86">
        <w:tc>
          <w:tcPr>
            <w:tcW w:w="2200" w:type="dxa"/>
            <w:tcMar>
              <w:top w:w="20" w:type="dxa"/>
              <w:left w:w="20" w:type="dxa"/>
              <w:bottom w:w="20" w:type="dxa"/>
              <w:right w:w="20" w:type="dxa"/>
            </w:tcMar>
            <w:vAlign w:val="center"/>
            <w:hideMark/>
          </w:tcPr>
          <w:p w14:paraId="6642F703" w14:textId="77777777" w:rsidR="0086604C" w:rsidRPr="00FA5DF6" w:rsidRDefault="0086604C" w:rsidP="00EE0A86">
            <w:pPr>
              <w:pStyle w:val="movimento"/>
              <w:rPr>
                <w:color w:val="002060"/>
              </w:rPr>
            </w:pPr>
            <w:r w:rsidRPr="00FA5DF6">
              <w:rPr>
                <w:color w:val="002060"/>
              </w:rPr>
              <w:t>MARINOZZI DIEGO</w:t>
            </w:r>
          </w:p>
        </w:tc>
        <w:tc>
          <w:tcPr>
            <w:tcW w:w="2200" w:type="dxa"/>
            <w:tcMar>
              <w:top w:w="20" w:type="dxa"/>
              <w:left w:w="20" w:type="dxa"/>
              <w:bottom w:w="20" w:type="dxa"/>
              <w:right w:w="20" w:type="dxa"/>
            </w:tcMar>
            <w:vAlign w:val="center"/>
            <w:hideMark/>
          </w:tcPr>
          <w:p w14:paraId="320B1C76" w14:textId="77777777" w:rsidR="0086604C" w:rsidRPr="00FA5DF6" w:rsidRDefault="0086604C" w:rsidP="00EE0A86">
            <w:pPr>
              <w:pStyle w:val="movimento2"/>
              <w:rPr>
                <w:color w:val="002060"/>
              </w:rPr>
            </w:pPr>
            <w:r w:rsidRPr="00FA5DF6">
              <w:rPr>
                <w:color w:val="002060"/>
              </w:rPr>
              <w:t xml:space="preserve">(FIGHT BULLS CORRIDONIA) </w:t>
            </w:r>
          </w:p>
        </w:tc>
        <w:tc>
          <w:tcPr>
            <w:tcW w:w="800" w:type="dxa"/>
            <w:tcMar>
              <w:top w:w="20" w:type="dxa"/>
              <w:left w:w="20" w:type="dxa"/>
              <w:bottom w:w="20" w:type="dxa"/>
              <w:right w:w="20" w:type="dxa"/>
            </w:tcMar>
            <w:vAlign w:val="center"/>
            <w:hideMark/>
          </w:tcPr>
          <w:p w14:paraId="6F4FA3B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D47D2C8"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76E2AE2" w14:textId="77777777" w:rsidR="0086604C" w:rsidRPr="00FA5DF6" w:rsidRDefault="0086604C" w:rsidP="00EE0A86">
            <w:pPr>
              <w:pStyle w:val="movimento2"/>
              <w:rPr>
                <w:color w:val="002060"/>
              </w:rPr>
            </w:pPr>
            <w:r w:rsidRPr="00FA5DF6">
              <w:rPr>
                <w:color w:val="002060"/>
              </w:rPr>
              <w:t> </w:t>
            </w:r>
          </w:p>
        </w:tc>
      </w:tr>
    </w:tbl>
    <w:p w14:paraId="08E31A9A" w14:textId="77777777" w:rsidR="0086604C" w:rsidRPr="00FA5DF6" w:rsidRDefault="0086604C" w:rsidP="0086604C">
      <w:pPr>
        <w:pStyle w:val="titolo20"/>
        <w:rPr>
          <w:rFonts w:eastAsiaTheme="minorEastAsia"/>
          <w:color w:val="002060"/>
        </w:rPr>
      </w:pPr>
      <w:r w:rsidRPr="00FA5DF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129317B" w14:textId="77777777" w:rsidTr="00EE0A86">
        <w:tc>
          <w:tcPr>
            <w:tcW w:w="2200" w:type="dxa"/>
            <w:tcMar>
              <w:top w:w="20" w:type="dxa"/>
              <w:left w:w="20" w:type="dxa"/>
              <w:bottom w:w="20" w:type="dxa"/>
              <w:right w:w="20" w:type="dxa"/>
            </w:tcMar>
            <w:vAlign w:val="center"/>
            <w:hideMark/>
          </w:tcPr>
          <w:p w14:paraId="0B802904" w14:textId="77777777" w:rsidR="0086604C" w:rsidRPr="00FA5DF6" w:rsidRDefault="0086604C" w:rsidP="00EE0A86">
            <w:pPr>
              <w:pStyle w:val="movimento"/>
              <w:rPr>
                <w:color w:val="002060"/>
              </w:rPr>
            </w:pPr>
            <w:r w:rsidRPr="00FA5DF6">
              <w:rPr>
                <w:color w:val="002060"/>
              </w:rPr>
              <w:t>GATTAFONI FILIPPO</w:t>
            </w:r>
          </w:p>
        </w:tc>
        <w:tc>
          <w:tcPr>
            <w:tcW w:w="2200" w:type="dxa"/>
            <w:tcMar>
              <w:top w:w="20" w:type="dxa"/>
              <w:left w:w="20" w:type="dxa"/>
              <w:bottom w:w="20" w:type="dxa"/>
              <w:right w:w="20" w:type="dxa"/>
            </w:tcMar>
            <w:vAlign w:val="center"/>
            <w:hideMark/>
          </w:tcPr>
          <w:p w14:paraId="4EB2323A" w14:textId="77777777" w:rsidR="0086604C" w:rsidRPr="00FA5DF6" w:rsidRDefault="0086604C" w:rsidP="00EE0A86">
            <w:pPr>
              <w:pStyle w:val="movimento2"/>
              <w:rPr>
                <w:color w:val="002060"/>
              </w:rPr>
            </w:pPr>
            <w:r w:rsidRPr="00FA5DF6">
              <w:rPr>
                <w:color w:val="002060"/>
              </w:rPr>
              <w:t xml:space="preserve">(FUTSAL CASTELFIDARDO) </w:t>
            </w:r>
          </w:p>
        </w:tc>
        <w:tc>
          <w:tcPr>
            <w:tcW w:w="800" w:type="dxa"/>
            <w:tcMar>
              <w:top w:w="20" w:type="dxa"/>
              <w:left w:w="20" w:type="dxa"/>
              <w:bottom w:w="20" w:type="dxa"/>
              <w:right w:w="20" w:type="dxa"/>
            </w:tcMar>
            <w:vAlign w:val="center"/>
            <w:hideMark/>
          </w:tcPr>
          <w:p w14:paraId="253DC89E"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E461E4E" w14:textId="77777777" w:rsidR="0086604C" w:rsidRPr="00FA5DF6" w:rsidRDefault="0086604C" w:rsidP="00EE0A86">
            <w:pPr>
              <w:pStyle w:val="movimento"/>
              <w:rPr>
                <w:color w:val="002060"/>
              </w:rPr>
            </w:pPr>
            <w:r w:rsidRPr="00FA5DF6">
              <w:rPr>
                <w:color w:val="002060"/>
              </w:rPr>
              <w:t>VIOLA TOMMY</w:t>
            </w:r>
          </w:p>
        </w:tc>
        <w:tc>
          <w:tcPr>
            <w:tcW w:w="2200" w:type="dxa"/>
            <w:tcMar>
              <w:top w:w="20" w:type="dxa"/>
              <w:left w:w="20" w:type="dxa"/>
              <w:bottom w:w="20" w:type="dxa"/>
              <w:right w:w="20" w:type="dxa"/>
            </w:tcMar>
            <w:vAlign w:val="center"/>
            <w:hideMark/>
          </w:tcPr>
          <w:p w14:paraId="7305660F" w14:textId="77777777" w:rsidR="0086604C" w:rsidRPr="00FA5DF6" w:rsidRDefault="0086604C" w:rsidP="00EE0A86">
            <w:pPr>
              <w:pStyle w:val="movimento2"/>
              <w:rPr>
                <w:color w:val="002060"/>
              </w:rPr>
            </w:pPr>
            <w:r w:rsidRPr="00FA5DF6">
              <w:rPr>
                <w:color w:val="002060"/>
              </w:rPr>
              <w:t xml:space="preserve">(FUTSAL RECANATI) </w:t>
            </w:r>
          </w:p>
        </w:tc>
      </w:tr>
      <w:tr w:rsidR="0086604C" w:rsidRPr="00FA5DF6" w14:paraId="75A25662" w14:textId="77777777" w:rsidTr="00EE0A86">
        <w:tc>
          <w:tcPr>
            <w:tcW w:w="2200" w:type="dxa"/>
            <w:tcMar>
              <w:top w:w="20" w:type="dxa"/>
              <w:left w:w="20" w:type="dxa"/>
              <w:bottom w:w="20" w:type="dxa"/>
              <w:right w:w="20" w:type="dxa"/>
            </w:tcMar>
            <w:vAlign w:val="center"/>
            <w:hideMark/>
          </w:tcPr>
          <w:p w14:paraId="145C020B" w14:textId="77777777" w:rsidR="0086604C" w:rsidRPr="00FA5DF6" w:rsidRDefault="0086604C" w:rsidP="00EE0A86">
            <w:pPr>
              <w:pStyle w:val="movimento"/>
              <w:rPr>
                <w:color w:val="002060"/>
              </w:rPr>
            </w:pPr>
            <w:r w:rsidRPr="00FA5DF6">
              <w:rPr>
                <w:color w:val="002060"/>
              </w:rPr>
              <w:t>DELLASANTA MATTEO</w:t>
            </w:r>
          </w:p>
        </w:tc>
        <w:tc>
          <w:tcPr>
            <w:tcW w:w="2200" w:type="dxa"/>
            <w:tcMar>
              <w:top w:w="20" w:type="dxa"/>
              <w:left w:w="20" w:type="dxa"/>
              <w:bottom w:w="20" w:type="dxa"/>
              <w:right w:w="20" w:type="dxa"/>
            </w:tcMar>
            <w:vAlign w:val="center"/>
            <w:hideMark/>
          </w:tcPr>
          <w:p w14:paraId="28C728FA" w14:textId="77777777" w:rsidR="0086604C" w:rsidRPr="00FA5DF6" w:rsidRDefault="0086604C" w:rsidP="00EE0A86">
            <w:pPr>
              <w:pStyle w:val="movimento2"/>
              <w:rPr>
                <w:color w:val="002060"/>
              </w:rPr>
            </w:pPr>
            <w:r w:rsidRPr="00FA5DF6">
              <w:rPr>
                <w:color w:val="002060"/>
              </w:rPr>
              <w:t xml:space="preserve">(LUCREZIA CALCIO A 5) </w:t>
            </w:r>
          </w:p>
        </w:tc>
        <w:tc>
          <w:tcPr>
            <w:tcW w:w="800" w:type="dxa"/>
            <w:tcMar>
              <w:top w:w="20" w:type="dxa"/>
              <w:left w:w="20" w:type="dxa"/>
              <w:bottom w:w="20" w:type="dxa"/>
              <w:right w:w="20" w:type="dxa"/>
            </w:tcMar>
            <w:vAlign w:val="center"/>
            <w:hideMark/>
          </w:tcPr>
          <w:p w14:paraId="7B7BD58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8BAE27F" w14:textId="77777777" w:rsidR="0086604C" w:rsidRPr="00FA5DF6" w:rsidRDefault="0086604C" w:rsidP="00EE0A86">
            <w:pPr>
              <w:pStyle w:val="movimento"/>
              <w:rPr>
                <w:color w:val="002060"/>
              </w:rPr>
            </w:pPr>
            <w:r w:rsidRPr="00FA5DF6">
              <w:rPr>
                <w:color w:val="002060"/>
              </w:rPr>
              <w:t>CATALDI ANDREA</w:t>
            </w:r>
          </w:p>
        </w:tc>
        <w:tc>
          <w:tcPr>
            <w:tcW w:w="2200" w:type="dxa"/>
            <w:tcMar>
              <w:top w:w="20" w:type="dxa"/>
              <w:left w:w="20" w:type="dxa"/>
              <w:bottom w:w="20" w:type="dxa"/>
              <w:right w:w="20" w:type="dxa"/>
            </w:tcMar>
            <w:vAlign w:val="center"/>
            <w:hideMark/>
          </w:tcPr>
          <w:p w14:paraId="14900F29" w14:textId="77777777" w:rsidR="0086604C" w:rsidRPr="00FA5DF6" w:rsidRDefault="0086604C" w:rsidP="00EE0A86">
            <w:pPr>
              <w:pStyle w:val="movimento2"/>
              <w:rPr>
                <w:color w:val="002060"/>
              </w:rPr>
            </w:pPr>
            <w:r w:rsidRPr="00FA5DF6">
              <w:rPr>
                <w:color w:val="002060"/>
              </w:rPr>
              <w:t xml:space="preserve">(REAL ANCARIA) </w:t>
            </w:r>
          </w:p>
        </w:tc>
      </w:tr>
    </w:tbl>
    <w:p w14:paraId="6FD8DA2C" w14:textId="77777777" w:rsidR="0086604C" w:rsidRPr="00FA5DF6" w:rsidRDefault="0086604C" w:rsidP="0086604C">
      <w:pPr>
        <w:pStyle w:val="titolo30"/>
        <w:rPr>
          <w:rFonts w:eastAsiaTheme="minorEastAsia"/>
          <w:color w:val="002060"/>
        </w:rPr>
      </w:pPr>
      <w:r w:rsidRPr="00FA5DF6">
        <w:rPr>
          <w:color w:val="002060"/>
        </w:rPr>
        <w:t xml:space="preserve">CALCIATORI NON ESPULSI </w:t>
      </w:r>
    </w:p>
    <w:p w14:paraId="6D36AB77" w14:textId="77777777" w:rsidR="0086604C" w:rsidRPr="00FA5DF6" w:rsidRDefault="0086604C" w:rsidP="0086604C">
      <w:pPr>
        <w:pStyle w:val="titolo20"/>
        <w:rPr>
          <w:color w:val="002060"/>
        </w:rPr>
      </w:pPr>
      <w:r w:rsidRPr="00FA5DF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52F21E1" w14:textId="77777777" w:rsidTr="00EE0A86">
        <w:tc>
          <w:tcPr>
            <w:tcW w:w="2200" w:type="dxa"/>
            <w:tcMar>
              <w:top w:w="20" w:type="dxa"/>
              <w:left w:w="20" w:type="dxa"/>
              <w:bottom w:w="20" w:type="dxa"/>
              <w:right w:w="20" w:type="dxa"/>
            </w:tcMar>
            <w:vAlign w:val="center"/>
            <w:hideMark/>
          </w:tcPr>
          <w:p w14:paraId="655CDA35" w14:textId="77777777" w:rsidR="0086604C" w:rsidRPr="00FA5DF6" w:rsidRDefault="0086604C" w:rsidP="00EE0A86">
            <w:pPr>
              <w:pStyle w:val="movimento"/>
              <w:rPr>
                <w:color w:val="002060"/>
              </w:rPr>
            </w:pPr>
            <w:r w:rsidRPr="00FA5DF6">
              <w:rPr>
                <w:color w:val="002060"/>
              </w:rPr>
              <w:t>PASQUI GIACOMO</w:t>
            </w:r>
          </w:p>
        </w:tc>
        <w:tc>
          <w:tcPr>
            <w:tcW w:w="2200" w:type="dxa"/>
            <w:tcMar>
              <w:top w:w="20" w:type="dxa"/>
              <w:left w:w="20" w:type="dxa"/>
              <w:bottom w:w="20" w:type="dxa"/>
              <w:right w:w="20" w:type="dxa"/>
            </w:tcMar>
            <w:vAlign w:val="center"/>
            <w:hideMark/>
          </w:tcPr>
          <w:p w14:paraId="362C0556" w14:textId="77777777" w:rsidR="0086604C" w:rsidRPr="00FA5DF6" w:rsidRDefault="0086604C" w:rsidP="00EE0A86">
            <w:pPr>
              <w:pStyle w:val="movimento2"/>
              <w:rPr>
                <w:color w:val="002060"/>
              </w:rPr>
            </w:pPr>
            <w:r w:rsidRPr="00FA5DF6">
              <w:rPr>
                <w:color w:val="002060"/>
              </w:rPr>
              <w:t xml:space="preserve">(AVENALE) </w:t>
            </w:r>
          </w:p>
        </w:tc>
        <w:tc>
          <w:tcPr>
            <w:tcW w:w="800" w:type="dxa"/>
            <w:tcMar>
              <w:top w:w="20" w:type="dxa"/>
              <w:left w:w="20" w:type="dxa"/>
              <w:bottom w:w="20" w:type="dxa"/>
              <w:right w:w="20" w:type="dxa"/>
            </w:tcMar>
            <w:vAlign w:val="center"/>
            <w:hideMark/>
          </w:tcPr>
          <w:p w14:paraId="51D5852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7627CB2" w14:textId="77777777" w:rsidR="0086604C" w:rsidRPr="00FA5DF6" w:rsidRDefault="0086604C" w:rsidP="00EE0A86">
            <w:pPr>
              <w:pStyle w:val="movimento"/>
              <w:rPr>
                <w:color w:val="002060"/>
              </w:rPr>
            </w:pPr>
            <w:r w:rsidRPr="00FA5DF6">
              <w:rPr>
                <w:color w:val="002060"/>
              </w:rPr>
              <w:t>MINCONE RAMON</w:t>
            </w:r>
          </w:p>
        </w:tc>
        <w:tc>
          <w:tcPr>
            <w:tcW w:w="2200" w:type="dxa"/>
            <w:tcMar>
              <w:top w:w="20" w:type="dxa"/>
              <w:left w:w="20" w:type="dxa"/>
              <w:bottom w:w="20" w:type="dxa"/>
              <w:right w:w="20" w:type="dxa"/>
            </w:tcMar>
            <w:vAlign w:val="center"/>
            <w:hideMark/>
          </w:tcPr>
          <w:p w14:paraId="6856635F" w14:textId="77777777" w:rsidR="0086604C" w:rsidRPr="00FA5DF6" w:rsidRDefault="0086604C" w:rsidP="00EE0A86">
            <w:pPr>
              <w:pStyle w:val="movimento2"/>
              <w:rPr>
                <w:color w:val="002060"/>
              </w:rPr>
            </w:pPr>
            <w:r w:rsidRPr="00FA5DF6">
              <w:rPr>
                <w:color w:val="002060"/>
              </w:rPr>
              <w:t xml:space="preserve">(FIGHT BULLS CORRIDONIA) </w:t>
            </w:r>
          </w:p>
        </w:tc>
      </w:tr>
      <w:tr w:rsidR="0086604C" w:rsidRPr="00FA5DF6" w14:paraId="1C3C205C" w14:textId="77777777" w:rsidTr="00EE0A86">
        <w:tc>
          <w:tcPr>
            <w:tcW w:w="2200" w:type="dxa"/>
            <w:tcMar>
              <w:top w:w="20" w:type="dxa"/>
              <w:left w:w="20" w:type="dxa"/>
              <w:bottom w:w="20" w:type="dxa"/>
              <w:right w:w="20" w:type="dxa"/>
            </w:tcMar>
            <w:vAlign w:val="center"/>
            <w:hideMark/>
          </w:tcPr>
          <w:p w14:paraId="0C33A3EF" w14:textId="77777777" w:rsidR="0086604C" w:rsidRPr="00FA5DF6" w:rsidRDefault="0086604C" w:rsidP="00EE0A86">
            <w:pPr>
              <w:pStyle w:val="movimento"/>
              <w:rPr>
                <w:color w:val="002060"/>
              </w:rPr>
            </w:pPr>
            <w:r w:rsidRPr="00FA5DF6">
              <w:rPr>
                <w:color w:val="002060"/>
              </w:rPr>
              <w:t>CARDINALI MATTEO</w:t>
            </w:r>
          </w:p>
        </w:tc>
        <w:tc>
          <w:tcPr>
            <w:tcW w:w="2200" w:type="dxa"/>
            <w:tcMar>
              <w:top w:w="20" w:type="dxa"/>
              <w:left w:w="20" w:type="dxa"/>
              <w:bottom w:w="20" w:type="dxa"/>
              <w:right w:w="20" w:type="dxa"/>
            </w:tcMar>
            <w:vAlign w:val="center"/>
            <w:hideMark/>
          </w:tcPr>
          <w:p w14:paraId="3424D095" w14:textId="77777777" w:rsidR="0086604C" w:rsidRPr="00FA5DF6" w:rsidRDefault="0086604C" w:rsidP="00EE0A86">
            <w:pPr>
              <w:pStyle w:val="movimento2"/>
              <w:rPr>
                <w:color w:val="002060"/>
              </w:rPr>
            </w:pPr>
            <w:r w:rsidRPr="00FA5DF6">
              <w:rPr>
                <w:color w:val="002060"/>
              </w:rPr>
              <w:t xml:space="preserve">(FUTSAL RECANATI) </w:t>
            </w:r>
          </w:p>
        </w:tc>
        <w:tc>
          <w:tcPr>
            <w:tcW w:w="800" w:type="dxa"/>
            <w:tcMar>
              <w:top w:w="20" w:type="dxa"/>
              <w:left w:w="20" w:type="dxa"/>
              <w:bottom w:w="20" w:type="dxa"/>
              <w:right w:w="20" w:type="dxa"/>
            </w:tcMar>
            <w:vAlign w:val="center"/>
            <w:hideMark/>
          </w:tcPr>
          <w:p w14:paraId="0362A5EC"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A83EE47" w14:textId="77777777" w:rsidR="0086604C" w:rsidRPr="00FA5DF6" w:rsidRDefault="0086604C" w:rsidP="00EE0A86">
            <w:pPr>
              <w:pStyle w:val="movimento"/>
              <w:rPr>
                <w:color w:val="002060"/>
              </w:rPr>
            </w:pPr>
            <w:r w:rsidRPr="00FA5DF6">
              <w:rPr>
                <w:color w:val="002060"/>
              </w:rPr>
              <w:t>DI RUSSO MATTEO</w:t>
            </w:r>
          </w:p>
        </w:tc>
        <w:tc>
          <w:tcPr>
            <w:tcW w:w="2200" w:type="dxa"/>
            <w:tcMar>
              <w:top w:w="20" w:type="dxa"/>
              <w:left w:w="20" w:type="dxa"/>
              <w:bottom w:w="20" w:type="dxa"/>
              <w:right w:w="20" w:type="dxa"/>
            </w:tcMar>
            <w:vAlign w:val="center"/>
            <w:hideMark/>
          </w:tcPr>
          <w:p w14:paraId="325905B1" w14:textId="77777777" w:rsidR="0086604C" w:rsidRPr="00FA5DF6" w:rsidRDefault="0086604C" w:rsidP="00EE0A86">
            <w:pPr>
              <w:pStyle w:val="movimento2"/>
              <w:rPr>
                <w:color w:val="002060"/>
              </w:rPr>
            </w:pPr>
            <w:r w:rsidRPr="00FA5DF6">
              <w:rPr>
                <w:color w:val="002060"/>
              </w:rPr>
              <w:t xml:space="preserve">(REAL EAGLES VIRTUS PAGLIA) </w:t>
            </w:r>
          </w:p>
        </w:tc>
      </w:tr>
      <w:tr w:rsidR="0086604C" w:rsidRPr="00FA5DF6" w14:paraId="5B2CF229" w14:textId="77777777" w:rsidTr="00EE0A86">
        <w:tc>
          <w:tcPr>
            <w:tcW w:w="2200" w:type="dxa"/>
            <w:tcMar>
              <w:top w:w="20" w:type="dxa"/>
              <w:left w:w="20" w:type="dxa"/>
              <w:bottom w:w="20" w:type="dxa"/>
              <w:right w:w="20" w:type="dxa"/>
            </w:tcMar>
            <w:vAlign w:val="center"/>
            <w:hideMark/>
          </w:tcPr>
          <w:p w14:paraId="49B220B8" w14:textId="77777777" w:rsidR="0086604C" w:rsidRPr="00FA5DF6" w:rsidRDefault="0086604C" w:rsidP="00EE0A86">
            <w:pPr>
              <w:pStyle w:val="movimento"/>
              <w:rPr>
                <w:color w:val="002060"/>
              </w:rPr>
            </w:pPr>
            <w:r w:rsidRPr="00FA5DF6">
              <w:rPr>
                <w:color w:val="002060"/>
              </w:rPr>
              <w:t>PEZZINI GRAZIANO</w:t>
            </w:r>
          </w:p>
        </w:tc>
        <w:tc>
          <w:tcPr>
            <w:tcW w:w="2200" w:type="dxa"/>
            <w:tcMar>
              <w:top w:w="20" w:type="dxa"/>
              <w:left w:w="20" w:type="dxa"/>
              <w:bottom w:w="20" w:type="dxa"/>
              <w:right w:w="20" w:type="dxa"/>
            </w:tcMar>
            <w:vAlign w:val="center"/>
            <w:hideMark/>
          </w:tcPr>
          <w:p w14:paraId="519E0EA1" w14:textId="77777777" w:rsidR="0086604C" w:rsidRPr="00FA5DF6" w:rsidRDefault="0086604C" w:rsidP="00EE0A86">
            <w:pPr>
              <w:pStyle w:val="movimento2"/>
              <w:rPr>
                <w:color w:val="002060"/>
              </w:rPr>
            </w:pPr>
            <w:r w:rsidRPr="00FA5DF6">
              <w:rPr>
                <w:color w:val="002060"/>
              </w:rPr>
              <w:t xml:space="preserve">(ROCCAFLUVIONE) </w:t>
            </w:r>
          </w:p>
        </w:tc>
        <w:tc>
          <w:tcPr>
            <w:tcW w:w="800" w:type="dxa"/>
            <w:tcMar>
              <w:top w:w="20" w:type="dxa"/>
              <w:left w:w="20" w:type="dxa"/>
              <w:bottom w:w="20" w:type="dxa"/>
              <w:right w:w="20" w:type="dxa"/>
            </w:tcMar>
            <w:vAlign w:val="center"/>
            <w:hideMark/>
          </w:tcPr>
          <w:p w14:paraId="37A423E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F01766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629584A" w14:textId="77777777" w:rsidR="0086604C" w:rsidRPr="00FA5DF6" w:rsidRDefault="0086604C" w:rsidP="00EE0A86">
            <w:pPr>
              <w:pStyle w:val="movimento2"/>
              <w:rPr>
                <w:color w:val="002060"/>
              </w:rPr>
            </w:pPr>
            <w:r w:rsidRPr="00FA5DF6">
              <w:rPr>
                <w:color w:val="002060"/>
              </w:rPr>
              <w:t> </w:t>
            </w:r>
          </w:p>
        </w:tc>
      </w:tr>
    </w:tbl>
    <w:p w14:paraId="66530295" w14:textId="77777777" w:rsidR="0086604C" w:rsidRPr="00FA5DF6" w:rsidRDefault="0086604C" w:rsidP="0086604C">
      <w:pPr>
        <w:pStyle w:val="titolo20"/>
        <w:rPr>
          <w:rFonts w:eastAsiaTheme="minorEastAsia"/>
          <w:color w:val="002060"/>
        </w:rPr>
      </w:pPr>
      <w:r w:rsidRPr="00FA5DF6">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1FA777E5" w14:textId="77777777" w:rsidTr="00EE0A86">
        <w:tc>
          <w:tcPr>
            <w:tcW w:w="2200" w:type="dxa"/>
            <w:tcMar>
              <w:top w:w="20" w:type="dxa"/>
              <w:left w:w="20" w:type="dxa"/>
              <w:bottom w:w="20" w:type="dxa"/>
              <w:right w:w="20" w:type="dxa"/>
            </w:tcMar>
            <w:vAlign w:val="center"/>
            <w:hideMark/>
          </w:tcPr>
          <w:p w14:paraId="1996F95B" w14:textId="77777777" w:rsidR="0086604C" w:rsidRPr="00FA5DF6" w:rsidRDefault="0086604C" w:rsidP="00EE0A86">
            <w:pPr>
              <w:pStyle w:val="movimento"/>
              <w:rPr>
                <w:color w:val="002060"/>
              </w:rPr>
            </w:pPr>
            <w:r w:rsidRPr="00FA5DF6">
              <w:rPr>
                <w:color w:val="002060"/>
              </w:rPr>
              <w:t>BECCACECE MATTEO</w:t>
            </w:r>
          </w:p>
        </w:tc>
        <w:tc>
          <w:tcPr>
            <w:tcW w:w="2200" w:type="dxa"/>
            <w:tcMar>
              <w:top w:w="20" w:type="dxa"/>
              <w:left w:w="20" w:type="dxa"/>
              <w:bottom w:w="20" w:type="dxa"/>
              <w:right w:w="20" w:type="dxa"/>
            </w:tcMar>
            <w:vAlign w:val="center"/>
            <w:hideMark/>
          </w:tcPr>
          <w:p w14:paraId="4FE8C8C3" w14:textId="77777777" w:rsidR="0086604C" w:rsidRPr="00FA5DF6" w:rsidRDefault="0086604C" w:rsidP="00EE0A86">
            <w:pPr>
              <w:pStyle w:val="movimento2"/>
              <w:rPr>
                <w:color w:val="002060"/>
              </w:rPr>
            </w:pPr>
            <w:r w:rsidRPr="00FA5DF6">
              <w:rPr>
                <w:color w:val="002060"/>
              </w:rPr>
              <w:t xml:space="preserve">(AVENALE) </w:t>
            </w:r>
          </w:p>
        </w:tc>
        <w:tc>
          <w:tcPr>
            <w:tcW w:w="800" w:type="dxa"/>
            <w:tcMar>
              <w:top w:w="20" w:type="dxa"/>
              <w:left w:w="20" w:type="dxa"/>
              <w:bottom w:w="20" w:type="dxa"/>
              <w:right w:w="20" w:type="dxa"/>
            </w:tcMar>
            <w:vAlign w:val="center"/>
            <w:hideMark/>
          </w:tcPr>
          <w:p w14:paraId="306ABD3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9EA327D" w14:textId="77777777" w:rsidR="0086604C" w:rsidRPr="00FA5DF6" w:rsidRDefault="0086604C" w:rsidP="00EE0A86">
            <w:pPr>
              <w:pStyle w:val="movimento"/>
              <w:rPr>
                <w:color w:val="002060"/>
              </w:rPr>
            </w:pPr>
            <w:r w:rsidRPr="00FA5DF6">
              <w:rPr>
                <w:color w:val="002060"/>
              </w:rPr>
              <w:t>STIPA ALESSIO</w:t>
            </w:r>
          </w:p>
        </w:tc>
        <w:tc>
          <w:tcPr>
            <w:tcW w:w="2200" w:type="dxa"/>
            <w:tcMar>
              <w:top w:w="20" w:type="dxa"/>
              <w:left w:w="20" w:type="dxa"/>
              <w:bottom w:w="20" w:type="dxa"/>
              <w:right w:w="20" w:type="dxa"/>
            </w:tcMar>
            <w:vAlign w:val="center"/>
            <w:hideMark/>
          </w:tcPr>
          <w:p w14:paraId="789FA5C5" w14:textId="77777777" w:rsidR="0086604C" w:rsidRPr="00FA5DF6" w:rsidRDefault="0086604C" w:rsidP="00EE0A86">
            <w:pPr>
              <w:pStyle w:val="movimento2"/>
              <w:rPr>
                <w:color w:val="002060"/>
              </w:rPr>
            </w:pPr>
            <w:r w:rsidRPr="00FA5DF6">
              <w:rPr>
                <w:color w:val="002060"/>
              </w:rPr>
              <w:t xml:space="preserve">(FUTSAL VIRE GEOSISTEM ASD) </w:t>
            </w:r>
          </w:p>
        </w:tc>
      </w:tr>
    </w:tbl>
    <w:p w14:paraId="76AF534C" w14:textId="77777777" w:rsidR="0086604C" w:rsidRPr="00FA5DF6" w:rsidRDefault="0086604C" w:rsidP="0086604C">
      <w:pPr>
        <w:pStyle w:val="titolo20"/>
        <w:rPr>
          <w:rFonts w:eastAsiaTheme="minorEastAsia"/>
          <w:color w:val="002060"/>
        </w:rPr>
      </w:pPr>
      <w:r w:rsidRPr="00FA5DF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75C1B848" w14:textId="77777777" w:rsidTr="00EE0A86">
        <w:tc>
          <w:tcPr>
            <w:tcW w:w="2200" w:type="dxa"/>
            <w:tcMar>
              <w:top w:w="20" w:type="dxa"/>
              <w:left w:w="20" w:type="dxa"/>
              <w:bottom w:w="20" w:type="dxa"/>
              <w:right w:w="20" w:type="dxa"/>
            </w:tcMar>
            <w:vAlign w:val="center"/>
            <w:hideMark/>
          </w:tcPr>
          <w:p w14:paraId="3F1B72E9" w14:textId="77777777" w:rsidR="0086604C" w:rsidRPr="00FA5DF6" w:rsidRDefault="0086604C" w:rsidP="00EE0A86">
            <w:pPr>
              <w:pStyle w:val="movimento"/>
              <w:rPr>
                <w:color w:val="002060"/>
              </w:rPr>
            </w:pPr>
            <w:r w:rsidRPr="00FA5DF6">
              <w:rPr>
                <w:color w:val="002060"/>
              </w:rPr>
              <w:t>FINI DANIELE</w:t>
            </w:r>
          </w:p>
        </w:tc>
        <w:tc>
          <w:tcPr>
            <w:tcW w:w="2200" w:type="dxa"/>
            <w:tcMar>
              <w:top w:w="20" w:type="dxa"/>
              <w:left w:w="20" w:type="dxa"/>
              <w:bottom w:w="20" w:type="dxa"/>
              <w:right w:w="20" w:type="dxa"/>
            </w:tcMar>
            <w:vAlign w:val="center"/>
            <w:hideMark/>
          </w:tcPr>
          <w:p w14:paraId="1B14287E" w14:textId="77777777" w:rsidR="0086604C" w:rsidRPr="00FA5DF6" w:rsidRDefault="0086604C" w:rsidP="00EE0A86">
            <w:pPr>
              <w:pStyle w:val="movimento2"/>
              <w:rPr>
                <w:color w:val="002060"/>
              </w:rPr>
            </w:pPr>
            <w:r w:rsidRPr="00FA5DF6">
              <w:rPr>
                <w:color w:val="002060"/>
              </w:rPr>
              <w:t xml:space="preserve">(ACQUALAGNA CALCIO C 5) </w:t>
            </w:r>
          </w:p>
        </w:tc>
        <w:tc>
          <w:tcPr>
            <w:tcW w:w="800" w:type="dxa"/>
            <w:tcMar>
              <w:top w:w="20" w:type="dxa"/>
              <w:left w:w="20" w:type="dxa"/>
              <w:bottom w:w="20" w:type="dxa"/>
              <w:right w:w="20" w:type="dxa"/>
            </w:tcMar>
            <w:vAlign w:val="center"/>
            <w:hideMark/>
          </w:tcPr>
          <w:p w14:paraId="6F62271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38180FB" w14:textId="77777777" w:rsidR="0086604C" w:rsidRPr="00FA5DF6" w:rsidRDefault="0086604C" w:rsidP="00EE0A86">
            <w:pPr>
              <w:pStyle w:val="movimento"/>
              <w:rPr>
                <w:color w:val="002060"/>
              </w:rPr>
            </w:pPr>
            <w:r w:rsidRPr="00FA5DF6">
              <w:rPr>
                <w:color w:val="002060"/>
              </w:rPr>
              <w:t>WOOD MICHAEL VITTORI</w:t>
            </w:r>
          </w:p>
        </w:tc>
        <w:tc>
          <w:tcPr>
            <w:tcW w:w="2200" w:type="dxa"/>
            <w:tcMar>
              <w:top w:w="20" w:type="dxa"/>
              <w:left w:w="20" w:type="dxa"/>
              <w:bottom w:w="20" w:type="dxa"/>
              <w:right w:w="20" w:type="dxa"/>
            </w:tcMar>
            <w:vAlign w:val="center"/>
            <w:hideMark/>
          </w:tcPr>
          <w:p w14:paraId="3A3DF3E0" w14:textId="77777777" w:rsidR="0086604C" w:rsidRPr="00FA5DF6" w:rsidRDefault="0086604C" w:rsidP="00EE0A86">
            <w:pPr>
              <w:pStyle w:val="movimento2"/>
              <w:rPr>
                <w:color w:val="002060"/>
              </w:rPr>
            </w:pPr>
            <w:r w:rsidRPr="00FA5DF6">
              <w:rPr>
                <w:color w:val="002060"/>
              </w:rPr>
              <w:t xml:space="preserve">(AVIS ARCEVIA 1964) </w:t>
            </w:r>
          </w:p>
        </w:tc>
      </w:tr>
      <w:tr w:rsidR="0086604C" w:rsidRPr="00FA5DF6" w14:paraId="6F51A35D" w14:textId="77777777" w:rsidTr="00EE0A86">
        <w:tc>
          <w:tcPr>
            <w:tcW w:w="2200" w:type="dxa"/>
            <w:tcMar>
              <w:top w:w="20" w:type="dxa"/>
              <w:left w:w="20" w:type="dxa"/>
              <w:bottom w:w="20" w:type="dxa"/>
              <w:right w:w="20" w:type="dxa"/>
            </w:tcMar>
            <w:vAlign w:val="center"/>
            <w:hideMark/>
          </w:tcPr>
          <w:p w14:paraId="23C78F2E" w14:textId="77777777" w:rsidR="0086604C" w:rsidRPr="00FA5DF6" w:rsidRDefault="0086604C" w:rsidP="00EE0A86">
            <w:pPr>
              <w:pStyle w:val="movimento"/>
              <w:rPr>
                <w:color w:val="002060"/>
              </w:rPr>
            </w:pPr>
            <w:r w:rsidRPr="00FA5DF6">
              <w:rPr>
                <w:color w:val="002060"/>
              </w:rPr>
              <w:t>MARINOZZI ELIA</w:t>
            </w:r>
          </w:p>
        </w:tc>
        <w:tc>
          <w:tcPr>
            <w:tcW w:w="2200" w:type="dxa"/>
            <w:tcMar>
              <w:top w:w="20" w:type="dxa"/>
              <w:left w:w="20" w:type="dxa"/>
              <w:bottom w:w="20" w:type="dxa"/>
              <w:right w:w="20" w:type="dxa"/>
            </w:tcMar>
            <w:vAlign w:val="center"/>
            <w:hideMark/>
          </w:tcPr>
          <w:p w14:paraId="39CC9647" w14:textId="77777777" w:rsidR="0086604C" w:rsidRPr="00FA5DF6" w:rsidRDefault="0086604C" w:rsidP="00EE0A86">
            <w:pPr>
              <w:pStyle w:val="movimento2"/>
              <w:rPr>
                <w:color w:val="002060"/>
              </w:rPr>
            </w:pPr>
            <w:r w:rsidRPr="00FA5DF6">
              <w:rPr>
                <w:color w:val="002060"/>
              </w:rPr>
              <w:t xml:space="preserve">(FIGHT BULLS CORRIDONIA) </w:t>
            </w:r>
          </w:p>
        </w:tc>
        <w:tc>
          <w:tcPr>
            <w:tcW w:w="800" w:type="dxa"/>
            <w:tcMar>
              <w:top w:w="20" w:type="dxa"/>
              <w:left w:w="20" w:type="dxa"/>
              <w:bottom w:w="20" w:type="dxa"/>
              <w:right w:w="20" w:type="dxa"/>
            </w:tcMar>
            <w:vAlign w:val="center"/>
            <w:hideMark/>
          </w:tcPr>
          <w:p w14:paraId="78ADEEF7"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3B57D61" w14:textId="77777777" w:rsidR="0086604C" w:rsidRPr="00FA5DF6" w:rsidRDefault="0086604C" w:rsidP="00EE0A86">
            <w:pPr>
              <w:pStyle w:val="movimento"/>
              <w:rPr>
                <w:color w:val="002060"/>
              </w:rPr>
            </w:pPr>
            <w:r w:rsidRPr="00FA5DF6">
              <w:rPr>
                <w:color w:val="002060"/>
              </w:rPr>
              <w:t>DEOGRATIAS DAVIDE</w:t>
            </w:r>
          </w:p>
        </w:tc>
        <w:tc>
          <w:tcPr>
            <w:tcW w:w="2200" w:type="dxa"/>
            <w:tcMar>
              <w:top w:w="20" w:type="dxa"/>
              <w:left w:w="20" w:type="dxa"/>
              <w:bottom w:w="20" w:type="dxa"/>
              <w:right w:w="20" w:type="dxa"/>
            </w:tcMar>
            <w:vAlign w:val="center"/>
            <w:hideMark/>
          </w:tcPr>
          <w:p w14:paraId="2497D1A0" w14:textId="77777777" w:rsidR="0086604C" w:rsidRPr="00FA5DF6" w:rsidRDefault="0086604C" w:rsidP="00EE0A86">
            <w:pPr>
              <w:pStyle w:val="movimento2"/>
              <w:rPr>
                <w:color w:val="002060"/>
              </w:rPr>
            </w:pPr>
            <w:r w:rsidRPr="00FA5DF6">
              <w:rPr>
                <w:color w:val="002060"/>
              </w:rPr>
              <w:t xml:space="preserve">(SPORTING GROTTAMMARE) </w:t>
            </w:r>
          </w:p>
        </w:tc>
      </w:tr>
    </w:tbl>
    <w:p w14:paraId="29F5287D" w14:textId="77777777" w:rsidR="0086604C" w:rsidRPr="00FA5DF6" w:rsidRDefault="0086604C" w:rsidP="0086604C">
      <w:pPr>
        <w:pStyle w:val="titolo20"/>
        <w:rPr>
          <w:rFonts w:eastAsiaTheme="minorEastAsia"/>
          <w:color w:val="002060"/>
        </w:rPr>
      </w:pPr>
      <w:r w:rsidRPr="00FA5DF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7E7ACF3" w14:textId="77777777" w:rsidTr="00EE0A86">
        <w:tc>
          <w:tcPr>
            <w:tcW w:w="2200" w:type="dxa"/>
            <w:tcMar>
              <w:top w:w="20" w:type="dxa"/>
              <w:left w:w="20" w:type="dxa"/>
              <w:bottom w:w="20" w:type="dxa"/>
              <w:right w:w="20" w:type="dxa"/>
            </w:tcMar>
            <w:vAlign w:val="center"/>
            <w:hideMark/>
          </w:tcPr>
          <w:p w14:paraId="3D1F0712" w14:textId="77777777" w:rsidR="0086604C" w:rsidRPr="00FA5DF6" w:rsidRDefault="0086604C" w:rsidP="00EE0A86">
            <w:pPr>
              <w:pStyle w:val="movimento"/>
              <w:rPr>
                <w:color w:val="002060"/>
              </w:rPr>
            </w:pPr>
            <w:r w:rsidRPr="00FA5DF6">
              <w:rPr>
                <w:color w:val="002060"/>
              </w:rPr>
              <w:t>MATTEUCCI EDOARDO</w:t>
            </w:r>
          </w:p>
        </w:tc>
        <w:tc>
          <w:tcPr>
            <w:tcW w:w="2200" w:type="dxa"/>
            <w:tcMar>
              <w:top w:w="20" w:type="dxa"/>
              <w:left w:w="20" w:type="dxa"/>
              <w:bottom w:w="20" w:type="dxa"/>
              <w:right w:w="20" w:type="dxa"/>
            </w:tcMar>
            <w:vAlign w:val="center"/>
            <w:hideMark/>
          </w:tcPr>
          <w:p w14:paraId="6A5F1833" w14:textId="77777777" w:rsidR="0086604C" w:rsidRPr="00FA5DF6" w:rsidRDefault="0086604C" w:rsidP="00EE0A86">
            <w:pPr>
              <w:pStyle w:val="movimento2"/>
              <w:rPr>
                <w:color w:val="002060"/>
              </w:rPr>
            </w:pPr>
            <w:r w:rsidRPr="00FA5DF6">
              <w:rPr>
                <w:color w:val="002060"/>
              </w:rPr>
              <w:t xml:space="preserve">(ACQUALAGNA CALCIO C 5) </w:t>
            </w:r>
          </w:p>
        </w:tc>
        <w:tc>
          <w:tcPr>
            <w:tcW w:w="800" w:type="dxa"/>
            <w:tcMar>
              <w:top w:w="20" w:type="dxa"/>
              <w:left w:w="20" w:type="dxa"/>
              <w:bottom w:w="20" w:type="dxa"/>
              <w:right w:w="20" w:type="dxa"/>
            </w:tcMar>
            <w:vAlign w:val="center"/>
            <w:hideMark/>
          </w:tcPr>
          <w:p w14:paraId="5D30547C"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22611D5" w14:textId="77777777" w:rsidR="0086604C" w:rsidRPr="00FA5DF6" w:rsidRDefault="0086604C" w:rsidP="00EE0A86">
            <w:pPr>
              <w:pStyle w:val="movimento"/>
              <w:rPr>
                <w:color w:val="002060"/>
                <w:lang w:val="en-US"/>
              </w:rPr>
            </w:pPr>
            <w:r w:rsidRPr="00FA5DF6">
              <w:rPr>
                <w:color w:val="002060"/>
                <w:lang w:val="en-US"/>
              </w:rPr>
              <w:t>DE SOUZA JUNIOR EDSON LUIZ</w:t>
            </w:r>
          </w:p>
        </w:tc>
        <w:tc>
          <w:tcPr>
            <w:tcW w:w="2200" w:type="dxa"/>
            <w:tcMar>
              <w:top w:w="20" w:type="dxa"/>
              <w:left w:w="20" w:type="dxa"/>
              <w:bottom w:w="20" w:type="dxa"/>
              <w:right w:w="20" w:type="dxa"/>
            </w:tcMar>
            <w:vAlign w:val="center"/>
            <w:hideMark/>
          </w:tcPr>
          <w:p w14:paraId="2986EABA" w14:textId="77777777" w:rsidR="0086604C" w:rsidRPr="00FA5DF6" w:rsidRDefault="0086604C" w:rsidP="00EE0A86">
            <w:pPr>
              <w:pStyle w:val="movimento2"/>
              <w:rPr>
                <w:color w:val="002060"/>
              </w:rPr>
            </w:pPr>
            <w:r w:rsidRPr="00FA5DF6">
              <w:rPr>
                <w:color w:val="002060"/>
              </w:rPr>
              <w:t xml:space="preserve">(FUTSAL SAMBUCHETO) </w:t>
            </w:r>
          </w:p>
        </w:tc>
      </w:tr>
    </w:tbl>
    <w:p w14:paraId="4DE2B5C7" w14:textId="77777777" w:rsidR="0086604C" w:rsidRPr="00FA5DF6" w:rsidRDefault="0086604C" w:rsidP="0086604C">
      <w:pPr>
        <w:pStyle w:val="titolo20"/>
        <w:rPr>
          <w:rFonts w:eastAsiaTheme="minorEastAsia"/>
          <w:color w:val="002060"/>
        </w:rPr>
      </w:pPr>
      <w:r w:rsidRPr="00FA5DF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17975BB" w14:textId="77777777" w:rsidTr="00EE0A86">
        <w:tc>
          <w:tcPr>
            <w:tcW w:w="2200" w:type="dxa"/>
            <w:tcMar>
              <w:top w:w="20" w:type="dxa"/>
              <w:left w:w="20" w:type="dxa"/>
              <w:bottom w:w="20" w:type="dxa"/>
              <w:right w:w="20" w:type="dxa"/>
            </w:tcMar>
            <w:vAlign w:val="center"/>
            <w:hideMark/>
          </w:tcPr>
          <w:p w14:paraId="0D64626C" w14:textId="77777777" w:rsidR="0086604C" w:rsidRPr="00FA5DF6" w:rsidRDefault="0086604C" w:rsidP="00EE0A86">
            <w:pPr>
              <w:pStyle w:val="movimento"/>
              <w:rPr>
                <w:color w:val="002060"/>
              </w:rPr>
            </w:pPr>
            <w:r w:rsidRPr="00FA5DF6">
              <w:rPr>
                <w:color w:val="002060"/>
              </w:rPr>
              <w:t>BIONDI LORIS</w:t>
            </w:r>
          </w:p>
        </w:tc>
        <w:tc>
          <w:tcPr>
            <w:tcW w:w="2200" w:type="dxa"/>
            <w:tcMar>
              <w:top w:w="20" w:type="dxa"/>
              <w:left w:w="20" w:type="dxa"/>
              <w:bottom w:w="20" w:type="dxa"/>
              <w:right w:w="20" w:type="dxa"/>
            </w:tcMar>
            <w:vAlign w:val="center"/>
            <w:hideMark/>
          </w:tcPr>
          <w:p w14:paraId="5F207584" w14:textId="77777777" w:rsidR="0086604C" w:rsidRPr="00FA5DF6" w:rsidRDefault="0086604C" w:rsidP="00EE0A86">
            <w:pPr>
              <w:pStyle w:val="movimento2"/>
              <w:rPr>
                <w:color w:val="002060"/>
              </w:rPr>
            </w:pPr>
            <w:r w:rsidRPr="00FA5DF6">
              <w:rPr>
                <w:color w:val="002060"/>
              </w:rPr>
              <w:t xml:space="preserve">(FUTSAL VIRE GEOSISTEM ASD) </w:t>
            </w:r>
          </w:p>
        </w:tc>
        <w:tc>
          <w:tcPr>
            <w:tcW w:w="800" w:type="dxa"/>
            <w:tcMar>
              <w:top w:w="20" w:type="dxa"/>
              <w:left w:w="20" w:type="dxa"/>
              <w:bottom w:w="20" w:type="dxa"/>
              <w:right w:w="20" w:type="dxa"/>
            </w:tcMar>
            <w:vAlign w:val="center"/>
            <w:hideMark/>
          </w:tcPr>
          <w:p w14:paraId="7B493033"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1CB2045" w14:textId="77777777" w:rsidR="0086604C" w:rsidRPr="00FA5DF6" w:rsidRDefault="0086604C" w:rsidP="00EE0A86">
            <w:pPr>
              <w:pStyle w:val="movimento"/>
              <w:rPr>
                <w:color w:val="002060"/>
              </w:rPr>
            </w:pPr>
            <w:r w:rsidRPr="00FA5DF6">
              <w:rPr>
                <w:color w:val="002060"/>
              </w:rPr>
              <w:t>GIORGI MATTIA</w:t>
            </w:r>
          </w:p>
        </w:tc>
        <w:tc>
          <w:tcPr>
            <w:tcW w:w="2200" w:type="dxa"/>
            <w:tcMar>
              <w:top w:w="20" w:type="dxa"/>
              <w:left w:w="20" w:type="dxa"/>
              <w:bottom w:w="20" w:type="dxa"/>
              <w:right w:w="20" w:type="dxa"/>
            </w:tcMar>
            <w:vAlign w:val="center"/>
            <w:hideMark/>
          </w:tcPr>
          <w:p w14:paraId="28A1C7C4" w14:textId="77777777" w:rsidR="0086604C" w:rsidRPr="00FA5DF6" w:rsidRDefault="0086604C" w:rsidP="00EE0A86">
            <w:pPr>
              <w:pStyle w:val="movimento2"/>
              <w:rPr>
                <w:color w:val="002060"/>
              </w:rPr>
            </w:pPr>
            <w:r w:rsidRPr="00FA5DF6">
              <w:rPr>
                <w:color w:val="002060"/>
              </w:rPr>
              <w:t xml:space="preserve">(ROCCAFLUVIONE) </w:t>
            </w:r>
          </w:p>
        </w:tc>
      </w:tr>
      <w:tr w:rsidR="0086604C" w:rsidRPr="00FA5DF6" w14:paraId="75357FD1" w14:textId="77777777" w:rsidTr="00EE0A86">
        <w:tc>
          <w:tcPr>
            <w:tcW w:w="2200" w:type="dxa"/>
            <w:tcMar>
              <w:top w:w="20" w:type="dxa"/>
              <w:left w:w="20" w:type="dxa"/>
              <w:bottom w:w="20" w:type="dxa"/>
              <w:right w:w="20" w:type="dxa"/>
            </w:tcMar>
            <w:vAlign w:val="center"/>
            <w:hideMark/>
          </w:tcPr>
          <w:p w14:paraId="0BA6645F" w14:textId="77777777" w:rsidR="0086604C" w:rsidRPr="00FA5DF6" w:rsidRDefault="0086604C" w:rsidP="00EE0A86">
            <w:pPr>
              <w:pStyle w:val="movimento"/>
              <w:rPr>
                <w:color w:val="002060"/>
              </w:rPr>
            </w:pPr>
            <w:r w:rsidRPr="00FA5DF6">
              <w:rPr>
                <w:color w:val="002060"/>
              </w:rPr>
              <w:t>SUAREZ FERNANDO MAXIMI</w:t>
            </w:r>
          </w:p>
        </w:tc>
        <w:tc>
          <w:tcPr>
            <w:tcW w:w="2200" w:type="dxa"/>
            <w:tcMar>
              <w:top w:w="20" w:type="dxa"/>
              <w:left w:w="20" w:type="dxa"/>
              <w:bottom w:w="20" w:type="dxa"/>
              <w:right w:w="20" w:type="dxa"/>
            </w:tcMar>
            <w:vAlign w:val="center"/>
            <w:hideMark/>
          </w:tcPr>
          <w:p w14:paraId="09655766" w14:textId="77777777" w:rsidR="0086604C" w:rsidRPr="00FA5DF6" w:rsidRDefault="0086604C" w:rsidP="00EE0A86">
            <w:pPr>
              <w:pStyle w:val="movimento2"/>
              <w:rPr>
                <w:color w:val="002060"/>
              </w:rPr>
            </w:pPr>
            <w:r w:rsidRPr="00FA5DF6">
              <w:rPr>
                <w:color w:val="002060"/>
              </w:rPr>
              <w:t xml:space="preserve">(SERRALTA) </w:t>
            </w:r>
          </w:p>
        </w:tc>
        <w:tc>
          <w:tcPr>
            <w:tcW w:w="800" w:type="dxa"/>
            <w:tcMar>
              <w:top w:w="20" w:type="dxa"/>
              <w:left w:w="20" w:type="dxa"/>
              <w:bottom w:w="20" w:type="dxa"/>
              <w:right w:w="20" w:type="dxa"/>
            </w:tcMar>
            <w:vAlign w:val="center"/>
            <w:hideMark/>
          </w:tcPr>
          <w:p w14:paraId="0FD69117"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588D933"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E015C0E" w14:textId="77777777" w:rsidR="0086604C" w:rsidRPr="00FA5DF6" w:rsidRDefault="0086604C" w:rsidP="00EE0A86">
            <w:pPr>
              <w:pStyle w:val="movimento2"/>
              <w:rPr>
                <w:color w:val="002060"/>
              </w:rPr>
            </w:pPr>
            <w:r w:rsidRPr="00FA5DF6">
              <w:rPr>
                <w:color w:val="002060"/>
              </w:rPr>
              <w:t> </w:t>
            </w:r>
          </w:p>
        </w:tc>
      </w:tr>
    </w:tbl>
    <w:p w14:paraId="207562FF" w14:textId="77777777" w:rsidR="0086604C" w:rsidRPr="00FA5DF6" w:rsidRDefault="0086604C" w:rsidP="0086604C">
      <w:pPr>
        <w:pStyle w:val="titolo20"/>
        <w:rPr>
          <w:rFonts w:eastAsiaTheme="minorEastAsia"/>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B63E612" w14:textId="77777777" w:rsidTr="00EE0A86">
        <w:tc>
          <w:tcPr>
            <w:tcW w:w="2200" w:type="dxa"/>
            <w:tcMar>
              <w:top w:w="20" w:type="dxa"/>
              <w:left w:w="20" w:type="dxa"/>
              <w:bottom w:w="20" w:type="dxa"/>
              <w:right w:w="20" w:type="dxa"/>
            </w:tcMar>
            <w:vAlign w:val="center"/>
            <w:hideMark/>
          </w:tcPr>
          <w:p w14:paraId="5263A408" w14:textId="77777777" w:rsidR="0086604C" w:rsidRPr="00FA5DF6" w:rsidRDefault="0086604C" w:rsidP="00EE0A86">
            <w:pPr>
              <w:pStyle w:val="movimento"/>
              <w:rPr>
                <w:color w:val="002060"/>
              </w:rPr>
            </w:pPr>
            <w:r w:rsidRPr="00FA5DF6">
              <w:rPr>
                <w:color w:val="002060"/>
              </w:rPr>
              <w:t>MENGONI ARTURO</w:t>
            </w:r>
          </w:p>
        </w:tc>
        <w:tc>
          <w:tcPr>
            <w:tcW w:w="2200" w:type="dxa"/>
            <w:tcMar>
              <w:top w:w="20" w:type="dxa"/>
              <w:left w:w="20" w:type="dxa"/>
              <w:bottom w:w="20" w:type="dxa"/>
              <w:right w:w="20" w:type="dxa"/>
            </w:tcMar>
            <w:vAlign w:val="center"/>
            <w:hideMark/>
          </w:tcPr>
          <w:p w14:paraId="5398A71D" w14:textId="77777777" w:rsidR="0086604C" w:rsidRPr="00FA5DF6" w:rsidRDefault="0086604C" w:rsidP="00EE0A86">
            <w:pPr>
              <w:pStyle w:val="movimento2"/>
              <w:rPr>
                <w:color w:val="002060"/>
              </w:rPr>
            </w:pPr>
            <w:r w:rsidRPr="00FA5DF6">
              <w:rPr>
                <w:color w:val="002060"/>
              </w:rPr>
              <w:t xml:space="preserve">(ASPIO 2005) </w:t>
            </w:r>
          </w:p>
        </w:tc>
        <w:tc>
          <w:tcPr>
            <w:tcW w:w="800" w:type="dxa"/>
            <w:tcMar>
              <w:top w:w="20" w:type="dxa"/>
              <w:left w:w="20" w:type="dxa"/>
              <w:bottom w:w="20" w:type="dxa"/>
              <w:right w:w="20" w:type="dxa"/>
            </w:tcMar>
            <w:vAlign w:val="center"/>
            <w:hideMark/>
          </w:tcPr>
          <w:p w14:paraId="224FE61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E39EE8B" w14:textId="77777777" w:rsidR="0086604C" w:rsidRPr="00FA5DF6" w:rsidRDefault="0086604C" w:rsidP="00EE0A86">
            <w:pPr>
              <w:pStyle w:val="movimento"/>
              <w:rPr>
                <w:color w:val="002060"/>
              </w:rPr>
            </w:pPr>
            <w:r w:rsidRPr="00FA5DF6">
              <w:rPr>
                <w:color w:val="002060"/>
              </w:rPr>
              <w:t>CARACINI FILIPPO</w:t>
            </w:r>
          </w:p>
        </w:tc>
        <w:tc>
          <w:tcPr>
            <w:tcW w:w="2200" w:type="dxa"/>
            <w:tcMar>
              <w:top w:w="20" w:type="dxa"/>
              <w:left w:w="20" w:type="dxa"/>
              <w:bottom w:w="20" w:type="dxa"/>
              <w:right w:w="20" w:type="dxa"/>
            </w:tcMar>
            <w:vAlign w:val="center"/>
            <w:hideMark/>
          </w:tcPr>
          <w:p w14:paraId="3F813891" w14:textId="77777777" w:rsidR="0086604C" w:rsidRPr="00FA5DF6" w:rsidRDefault="0086604C" w:rsidP="00EE0A86">
            <w:pPr>
              <w:pStyle w:val="movimento2"/>
              <w:rPr>
                <w:color w:val="002060"/>
              </w:rPr>
            </w:pPr>
            <w:r w:rsidRPr="00FA5DF6">
              <w:rPr>
                <w:color w:val="002060"/>
              </w:rPr>
              <w:t xml:space="preserve">(AURORA TREIA) </w:t>
            </w:r>
          </w:p>
        </w:tc>
      </w:tr>
      <w:tr w:rsidR="0086604C" w:rsidRPr="00FA5DF6" w14:paraId="005BD3DB" w14:textId="77777777" w:rsidTr="00EE0A86">
        <w:tc>
          <w:tcPr>
            <w:tcW w:w="2200" w:type="dxa"/>
            <w:tcMar>
              <w:top w:w="20" w:type="dxa"/>
              <w:left w:w="20" w:type="dxa"/>
              <w:bottom w:w="20" w:type="dxa"/>
              <w:right w:w="20" w:type="dxa"/>
            </w:tcMar>
            <w:vAlign w:val="center"/>
            <w:hideMark/>
          </w:tcPr>
          <w:p w14:paraId="227E20C0" w14:textId="77777777" w:rsidR="0086604C" w:rsidRPr="00FA5DF6" w:rsidRDefault="0086604C" w:rsidP="00EE0A86">
            <w:pPr>
              <w:pStyle w:val="movimento"/>
              <w:rPr>
                <w:color w:val="002060"/>
              </w:rPr>
            </w:pPr>
            <w:r w:rsidRPr="00FA5DF6">
              <w:rPr>
                <w:color w:val="002060"/>
              </w:rPr>
              <w:t>TODERI SAMUELE</w:t>
            </w:r>
          </w:p>
        </w:tc>
        <w:tc>
          <w:tcPr>
            <w:tcW w:w="2200" w:type="dxa"/>
            <w:tcMar>
              <w:top w:w="20" w:type="dxa"/>
              <w:left w:w="20" w:type="dxa"/>
              <w:bottom w:w="20" w:type="dxa"/>
              <w:right w:w="20" w:type="dxa"/>
            </w:tcMar>
            <w:vAlign w:val="center"/>
            <w:hideMark/>
          </w:tcPr>
          <w:p w14:paraId="5BBB21EB" w14:textId="77777777" w:rsidR="0086604C" w:rsidRPr="00FA5DF6" w:rsidRDefault="0086604C" w:rsidP="00EE0A86">
            <w:pPr>
              <w:pStyle w:val="movimento2"/>
              <w:rPr>
                <w:color w:val="002060"/>
              </w:rPr>
            </w:pPr>
            <w:r w:rsidRPr="00FA5DF6">
              <w:rPr>
                <w:color w:val="002060"/>
              </w:rPr>
              <w:t xml:space="preserve">(AVIS ARCEVIA 1964) </w:t>
            </w:r>
          </w:p>
        </w:tc>
        <w:tc>
          <w:tcPr>
            <w:tcW w:w="800" w:type="dxa"/>
            <w:tcMar>
              <w:top w:w="20" w:type="dxa"/>
              <w:left w:w="20" w:type="dxa"/>
              <w:bottom w:w="20" w:type="dxa"/>
              <w:right w:w="20" w:type="dxa"/>
            </w:tcMar>
            <w:vAlign w:val="center"/>
            <w:hideMark/>
          </w:tcPr>
          <w:p w14:paraId="351108BE"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98928BA" w14:textId="77777777" w:rsidR="0086604C" w:rsidRPr="00FA5DF6" w:rsidRDefault="0086604C" w:rsidP="00EE0A86">
            <w:pPr>
              <w:pStyle w:val="movimento"/>
              <w:rPr>
                <w:color w:val="002060"/>
              </w:rPr>
            </w:pPr>
            <w:r w:rsidRPr="00FA5DF6">
              <w:rPr>
                <w:color w:val="002060"/>
              </w:rPr>
              <w:t>VALENTE DANIELE</w:t>
            </w:r>
          </w:p>
        </w:tc>
        <w:tc>
          <w:tcPr>
            <w:tcW w:w="2200" w:type="dxa"/>
            <w:tcMar>
              <w:top w:w="20" w:type="dxa"/>
              <w:left w:w="20" w:type="dxa"/>
              <w:bottom w:w="20" w:type="dxa"/>
              <w:right w:w="20" w:type="dxa"/>
            </w:tcMar>
            <w:vAlign w:val="center"/>
            <w:hideMark/>
          </w:tcPr>
          <w:p w14:paraId="4DEC6141" w14:textId="77777777" w:rsidR="0086604C" w:rsidRPr="00FA5DF6" w:rsidRDefault="0086604C" w:rsidP="00EE0A86">
            <w:pPr>
              <w:pStyle w:val="movimento2"/>
              <w:rPr>
                <w:color w:val="002060"/>
              </w:rPr>
            </w:pPr>
            <w:r w:rsidRPr="00FA5DF6">
              <w:rPr>
                <w:color w:val="002060"/>
              </w:rPr>
              <w:t xml:space="preserve">(AVIS ARCEVIA 1964) </w:t>
            </w:r>
          </w:p>
        </w:tc>
      </w:tr>
      <w:tr w:rsidR="0086604C" w:rsidRPr="00FA5DF6" w14:paraId="42432D45" w14:textId="77777777" w:rsidTr="00EE0A86">
        <w:tc>
          <w:tcPr>
            <w:tcW w:w="2200" w:type="dxa"/>
            <w:tcMar>
              <w:top w:w="20" w:type="dxa"/>
              <w:left w:w="20" w:type="dxa"/>
              <w:bottom w:w="20" w:type="dxa"/>
              <w:right w:w="20" w:type="dxa"/>
            </w:tcMar>
            <w:vAlign w:val="center"/>
            <w:hideMark/>
          </w:tcPr>
          <w:p w14:paraId="5DDB38D8" w14:textId="77777777" w:rsidR="0086604C" w:rsidRPr="00FA5DF6" w:rsidRDefault="0086604C" w:rsidP="00EE0A86">
            <w:pPr>
              <w:pStyle w:val="movimento"/>
              <w:rPr>
                <w:color w:val="002060"/>
              </w:rPr>
            </w:pPr>
            <w:r w:rsidRPr="00FA5DF6">
              <w:rPr>
                <w:color w:val="002060"/>
              </w:rPr>
              <w:t>SURDU IONUT BOGDAN</w:t>
            </w:r>
          </w:p>
        </w:tc>
        <w:tc>
          <w:tcPr>
            <w:tcW w:w="2200" w:type="dxa"/>
            <w:tcMar>
              <w:top w:w="20" w:type="dxa"/>
              <w:left w:w="20" w:type="dxa"/>
              <w:bottom w:w="20" w:type="dxa"/>
              <w:right w:w="20" w:type="dxa"/>
            </w:tcMar>
            <w:vAlign w:val="center"/>
            <w:hideMark/>
          </w:tcPr>
          <w:p w14:paraId="3E20B0D4" w14:textId="77777777" w:rsidR="0086604C" w:rsidRPr="00FA5DF6" w:rsidRDefault="0086604C" w:rsidP="00EE0A86">
            <w:pPr>
              <w:pStyle w:val="movimento2"/>
              <w:rPr>
                <w:color w:val="002060"/>
              </w:rPr>
            </w:pPr>
            <w:r w:rsidRPr="00FA5DF6">
              <w:rPr>
                <w:color w:val="002060"/>
              </w:rPr>
              <w:t xml:space="preserve">(BORGOROSSO TOLENTINO) </w:t>
            </w:r>
          </w:p>
        </w:tc>
        <w:tc>
          <w:tcPr>
            <w:tcW w:w="800" w:type="dxa"/>
            <w:tcMar>
              <w:top w:w="20" w:type="dxa"/>
              <w:left w:w="20" w:type="dxa"/>
              <w:bottom w:w="20" w:type="dxa"/>
              <w:right w:w="20" w:type="dxa"/>
            </w:tcMar>
            <w:vAlign w:val="center"/>
            <w:hideMark/>
          </w:tcPr>
          <w:p w14:paraId="072C8EA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368999E" w14:textId="77777777" w:rsidR="0086604C" w:rsidRPr="00FA5DF6" w:rsidRDefault="0086604C" w:rsidP="00EE0A86">
            <w:pPr>
              <w:pStyle w:val="movimento"/>
              <w:rPr>
                <w:color w:val="002060"/>
              </w:rPr>
            </w:pPr>
            <w:r w:rsidRPr="00FA5DF6">
              <w:rPr>
                <w:color w:val="002060"/>
              </w:rPr>
              <w:t>VISSOTO FELIPE EMANUEL</w:t>
            </w:r>
          </w:p>
        </w:tc>
        <w:tc>
          <w:tcPr>
            <w:tcW w:w="2200" w:type="dxa"/>
            <w:tcMar>
              <w:top w:w="20" w:type="dxa"/>
              <w:left w:w="20" w:type="dxa"/>
              <w:bottom w:w="20" w:type="dxa"/>
              <w:right w:w="20" w:type="dxa"/>
            </w:tcMar>
            <w:vAlign w:val="center"/>
            <w:hideMark/>
          </w:tcPr>
          <w:p w14:paraId="6EDA2826" w14:textId="77777777" w:rsidR="0086604C" w:rsidRPr="00FA5DF6" w:rsidRDefault="0086604C" w:rsidP="00EE0A86">
            <w:pPr>
              <w:pStyle w:val="movimento2"/>
              <w:rPr>
                <w:color w:val="002060"/>
              </w:rPr>
            </w:pPr>
            <w:r w:rsidRPr="00FA5DF6">
              <w:rPr>
                <w:color w:val="002060"/>
              </w:rPr>
              <w:t xml:space="preserve">(CASTRUM LAURI) </w:t>
            </w:r>
          </w:p>
        </w:tc>
      </w:tr>
      <w:tr w:rsidR="0086604C" w:rsidRPr="00FA5DF6" w14:paraId="0B2DFB18" w14:textId="77777777" w:rsidTr="00EE0A86">
        <w:tc>
          <w:tcPr>
            <w:tcW w:w="2200" w:type="dxa"/>
            <w:tcMar>
              <w:top w:w="20" w:type="dxa"/>
              <w:left w:w="20" w:type="dxa"/>
              <w:bottom w:w="20" w:type="dxa"/>
              <w:right w:w="20" w:type="dxa"/>
            </w:tcMar>
            <w:vAlign w:val="center"/>
            <w:hideMark/>
          </w:tcPr>
          <w:p w14:paraId="262C8676" w14:textId="77777777" w:rsidR="0086604C" w:rsidRPr="00FA5DF6" w:rsidRDefault="0086604C" w:rsidP="00EE0A86">
            <w:pPr>
              <w:pStyle w:val="movimento"/>
              <w:rPr>
                <w:color w:val="002060"/>
              </w:rPr>
            </w:pPr>
            <w:r w:rsidRPr="00FA5DF6">
              <w:rPr>
                <w:color w:val="002060"/>
              </w:rPr>
              <w:t>GABELLA AGUSTIN</w:t>
            </w:r>
          </w:p>
        </w:tc>
        <w:tc>
          <w:tcPr>
            <w:tcW w:w="2200" w:type="dxa"/>
            <w:tcMar>
              <w:top w:w="20" w:type="dxa"/>
              <w:left w:w="20" w:type="dxa"/>
              <w:bottom w:w="20" w:type="dxa"/>
              <w:right w:w="20" w:type="dxa"/>
            </w:tcMar>
            <w:vAlign w:val="center"/>
            <w:hideMark/>
          </w:tcPr>
          <w:p w14:paraId="152F20E8" w14:textId="77777777" w:rsidR="0086604C" w:rsidRPr="00FA5DF6" w:rsidRDefault="0086604C" w:rsidP="00EE0A86">
            <w:pPr>
              <w:pStyle w:val="movimento2"/>
              <w:rPr>
                <w:color w:val="002060"/>
              </w:rPr>
            </w:pPr>
            <w:r w:rsidRPr="00FA5DF6">
              <w:rPr>
                <w:color w:val="002060"/>
              </w:rPr>
              <w:t xml:space="preserve">(FUTSAL CASTELFIDARDO) </w:t>
            </w:r>
          </w:p>
        </w:tc>
        <w:tc>
          <w:tcPr>
            <w:tcW w:w="800" w:type="dxa"/>
            <w:tcMar>
              <w:top w:w="20" w:type="dxa"/>
              <w:left w:w="20" w:type="dxa"/>
              <w:bottom w:w="20" w:type="dxa"/>
              <w:right w:w="20" w:type="dxa"/>
            </w:tcMar>
            <w:vAlign w:val="center"/>
            <w:hideMark/>
          </w:tcPr>
          <w:p w14:paraId="4C0E150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34AC3CE" w14:textId="77777777" w:rsidR="0086604C" w:rsidRPr="00FA5DF6" w:rsidRDefault="0086604C" w:rsidP="00EE0A86">
            <w:pPr>
              <w:pStyle w:val="movimento"/>
              <w:rPr>
                <w:color w:val="002060"/>
              </w:rPr>
            </w:pPr>
            <w:r w:rsidRPr="00FA5DF6">
              <w:rPr>
                <w:color w:val="002060"/>
              </w:rPr>
              <w:t>MASSACCESI MATTEO</w:t>
            </w:r>
          </w:p>
        </w:tc>
        <w:tc>
          <w:tcPr>
            <w:tcW w:w="2200" w:type="dxa"/>
            <w:tcMar>
              <w:top w:w="20" w:type="dxa"/>
              <w:left w:w="20" w:type="dxa"/>
              <w:bottom w:w="20" w:type="dxa"/>
              <w:right w:w="20" w:type="dxa"/>
            </w:tcMar>
            <w:vAlign w:val="center"/>
            <w:hideMark/>
          </w:tcPr>
          <w:p w14:paraId="76468A21" w14:textId="77777777" w:rsidR="0086604C" w:rsidRPr="00FA5DF6" w:rsidRDefault="0086604C" w:rsidP="00EE0A86">
            <w:pPr>
              <w:pStyle w:val="movimento2"/>
              <w:rPr>
                <w:color w:val="002060"/>
              </w:rPr>
            </w:pPr>
            <w:r w:rsidRPr="00FA5DF6">
              <w:rPr>
                <w:color w:val="002060"/>
              </w:rPr>
              <w:t xml:space="preserve">(FUTSAL CASTELFIDARDO) </w:t>
            </w:r>
          </w:p>
        </w:tc>
      </w:tr>
      <w:tr w:rsidR="0086604C" w:rsidRPr="00FA5DF6" w14:paraId="2D085D4A" w14:textId="77777777" w:rsidTr="00EE0A86">
        <w:tc>
          <w:tcPr>
            <w:tcW w:w="2200" w:type="dxa"/>
            <w:tcMar>
              <w:top w:w="20" w:type="dxa"/>
              <w:left w:w="20" w:type="dxa"/>
              <w:bottom w:w="20" w:type="dxa"/>
              <w:right w:w="20" w:type="dxa"/>
            </w:tcMar>
            <w:vAlign w:val="center"/>
            <w:hideMark/>
          </w:tcPr>
          <w:p w14:paraId="7E0678CB" w14:textId="77777777" w:rsidR="0086604C" w:rsidRPr="00FA5DF6" w:rsidRDefault="0086604C" w:rsidP="00EE0A86">
            <w:pPr>
              <w:pStyle w:val="movimento"/>
              <w:rPr>
                <w:color w:val="002060"/>
              </w:rPr>
            </w:pPr>
            <w:r w:rsidRPr="00FA5DF6">
              <w:rPr>
                <w:color w:val="002060"/>
              </w:rPr>
              <w:t>TARSETTI MATTIA</w:t>
            </w:r>
          </w:p>
        </w:tc>
        <w:tc>
          <w:tcPr>
            <w:tcW w:w="2200" w:type="dxa"/>
            <w:tcMar>
              <w:top w:w="20" w:type="dxa"/>
              <w:left w:w="20" w:type="dxa"/>
              <w:bottom w:w="20" w:type="dxa"/>
              <w:right w:w="20" w:type="dxa"/>
            </w:tcMar>
            <w:vAlign w:val="center"/>
            <w:hideMark/>
          </w:tcPr>
          <w:p w14:paraId="595502F9" w14:textId="77777777" w:rsidR="0086604C" w:rsidRPr="00FA5DF6" w:rsidRDefault="0086604C" w:rsidP="00EE0A86">
            <w:pPr>
              <w:pStyle w:val="movimento2"/>
              <w:rPr>
                <w:color w:val="002060"/>
              </w:rPr>
            </w:pPr>
            <w:r w:rsidRPr="00FA5DF6">
              <w:rPr>
                <w:color w:val="002060"/>
              </w:rPr>
              <w:t xml:space="preserve">(PIEVE D ICO CALCIO A 5) </w:t>
            </w:r>
          </w:p>
        </w:tc>
        <w:tc>
          <w:tcPr>
            <w:tcW w:w="800" w:type="dxa"/>
            <w:tcMar>
              <w:top w:w="20" w:type="dxa"/>
              <w:left w:w="20" w:type="dxa"/>
              <w:bottom w:w="20" w:type="dxa"/>
              <w:right w:w="20" w:type="dxa"/>
            </w:tcMar>
            <w:vAlign w:val="center"/>
            <w:hideMark/>
          </w:tcPr>
          <w:p w14:paraId="2D5FF4A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538AD16" w14:textId="77777777" w:rsidR="0086604C" w:rsidRPr="00FA5DF6" w:rsidRDefault="0086604C" w:rsidP="00EE0A86">
            <w:pPr>
              <w:pStyle w:val="movimento"/>
              <w:rPr>
                <w:color w:val="002060"/>
              </w:rPr>
            </w:pPr>
            <w:r w:rsidRPr="00FA5DF6">
              <w:rPr>
                <w:color w:val="002060"/>
              </w:rPr>
              <w:t>MIGLIETTA RICCARDO</w:t>
            </w:r>
          </w:p>
        </w:tc>
        <w:tc>
          <w:tcPr>
            <w:tcW w:w="2200" w:type="dxa"/>
            <w:tcMar>
              <w:top w:w="20" w:type="dxa"/>
              <w:left w:w="20" w:type="dxa"/>
              <w:bottom w:w="20" w:type="dxa"/>
              <w:right w:w="20" w:type="dxa"/>
            </w:tcMar>
            <w:vAlign w:val="center"/>
            <w:hideMark/>
          </w:tcPr>
          <w:p w14:paraId="7A5514B5" w14:textId="77777777" w:rsidR="0086604C" w:rsidRPr="00FA5DF6" w:rsidRDefault="0086604C" w:rsidP="00EE0A86">
            <w:pPr>
              <w:pStyle w:val="movimento2"/>
              <w:rPr>
                <w:color w:val="002060"/>
              </w:rPr>
            </w:pPr>
            <w:r w:rsidRPr="00FA5DF6">
              <w:rPr>
                <w:color w:val="002060"/>
              </w:rPr>
              <w:t xml:space="preserve">(SPORTING GROTTAMMARE) </w:t>
            </w:r>
          </w:p>
        </w:tc>
      </w:tr>
      <w:tr w:rsidR="0086604C" w:rsidRPr="00FA5DF6" w14:paraId="42EE0D6D" w14:textId="77777777" w:rsidTr="00EE0A86">
        <w:tc>
          <w:tcPr>
            <w:tcW w:w="2200" w:type="dxa"/>
            <w:tcMar>
              <w:top w:w="20" w:type="dxa"/>
              <w:left w:w="20" w:type="dxa"/>
              <w:bottom w:w="20" w:type="dxa"/>
              <w:right w:w="20" w:type="dxa"/>
            </w:tcMar>
            <w:vAlign w:val="center"/>
            <w:hideMark/>
          </w:tcPr>
          <w:p w14:paraId="34EFAB30" w14:textId="77777777" w:rsidR="0086604C" w:rsidRPr="00FA5DF6" w:rsidRDefault="0086604C" w:rsidP="00EE0A86">
            <w:pPr>
              <w:pStyle w:val="movimento"/>
              <w:rPr>
                <w:color w:val="002060"/>
              </w:rPr>
            </w:pPr>
            <w:r w:rsidRPr="00FA5DF6">
              <w:rPr>
                <w:color w:val="002060"/>
              </w:rPr>
              <w:t>GIRONACCI DIEGO</w:t>
            </w:r>
          </w:p>
        </w:tc>
        <w:tc>
          <w:tcPr>
            <w:tcW w:w="2200" w:type="dxa"/>
            <w:tcMar>
              <w:top w:w="20" w:type="dxa"/>
              <w:left w:w="20" w:type="dxa"/>
              <w:bottom w:w="20" w:type="dxa"/>
              <w:right w:w="20" w:type="dxa"/>
            </w:tcMar>
            <w:vAlign w:val="center"/>
            <w:hideMark/>
          </w:tcPr>
          <w:p w14:paraId="698718F7" w14:textId="77777777" w:rsidR="0086604C" w:rsidRPr="00FA5DF6" w:rsidRDefault="0086604C" w:rsidP="00EE0A86">
            <w:pPr>
              <w:pStyle w:val="movimento2"/>
              <w:rPr>
                <w:color w:val="002060"/>
              </w:rPr>
            </w:pPr>
            <w:r w:rsidRPr="00FA5DF6">
              <w:rPr>
                <w:color w:val="002060"/>
              </w:rPr>
              <w:t>(</w:t>
            </w:r>
            <w:proofErr w:type="gramStart"/>
            <w:r w:rsidRPr="00FA5DF6">
              <w:rPr>
                <w:color w:val="002060"/>
              </w:rPr>
              <w:t>U.MANDOLESI</w:t>
            </w:r>
            <w:proofErr w:type="gramEnd"/>
            <w:r w:rsidRPr="00FA5DF6">
              <w:rPr>
                <w:color w:val="002060"/>
              </w:rPr>
              <w:t xml:space="preserve">) </w:t>
            </w:r>
          </w:p>
        </w:tc>
        <w:tc>
          <w:tcPr>
            <w:tcW w:w="800" w:type="dxa"/>
            <w:tcMar>
              <w:top w:w="20" w:type="dxa"/>
              <w:left w:w="20" w:type="dxa"/>
              <w:bottom w:w="20" w:type="dxa"/>
              <w:right w:w="20" w:type="dxa"/>
            </w:tcMar>
            <w:vAlign w:val="center"/>
            <w:hideMark/>
          </w:tcPr>
          <w:p w14:paraId="7ED5B55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79A9CE0" w14:textId="77777777" w:rsidR="0086604C" w:rsidRPr="00FA5DF6" w:rsidRDefault="0086604C" w:rsidP="00EE0A86">
            <w:pPr>
              <w:pStyle w:val="movimento"/>
              <w:rPr>
                <w:color w:val="002060"/>
              </w:rPr>
            </w:pPr>
            <w:r w:rsidRPr="00FA5DF6">
              <w:rPr>
                <w:color w:val="002060"/>
              </w:rPr>
              <w:t>GENTILI LUCA</w:t>
            </w:r>
          </w:p>
        </w:tc>
        <w:tc>
          <w:tcPr>
            <w:tcW w:w="2200" w:type="dxa"/>
            <w:tcMar>
              <w:top w:w="20" w:type="dxa"/>
              <w:left w:w="20" w:type="dxa"/>
              <w:bottom w:w="20" w:type="dxa"/>
              <w:right w:w="20" w:type="dxa"/>
            </w:tcMar>
            <w:vAlign w:val="center"/>
            <w:hideMark/>
          </w:tcPr>
          <w:p w14:paraId="31812826" w14:textId="77777777" w:rsidR="0086604C" w:rsidRPr="00FA5DF6" w:rsidRDefault="0086604C" w:rsidP="00EE0A86">
            <w:pPr>
              <w:pStyle w:val="movimento2"/>
              <w:rPr>
                <w:color w:val="002060"/>
              </w:rPr>
            </w:pPr>
            <w:r w:rsidRPr="00FA5DF6">
              <w:rPr>
                <w:color w:val="002060"/>
              </w:rPr>
              <w:t xml:space="preserve">(VERBENA C5 ANCONA) </w:t>
            </w:r>
          </w:p>
        </w:tc>
      </w:tr>
      <w:tr w:rsidR="0086604C" w:rsidRPr="00FA5DF6" w14:paraId="6E07B689" w14:textId="77777777" w:rsidTr="00EE0A86">
        <w:tc>
          <w:tcPr>
            <w:tcW w:w="2200" w:type="dxa"/>
            <w:tcMar>
              <w:top w:w="20" w:type="dxa"/>
              <w:left w:w="20" w:type="dxa"/>
              <w:bottom w:w="20" w:type="dxa"/>
              <w:right w:w="20" w:type="dxa"/>
            </w:tcMar>
            <w:vAlign w:val="center"/>
            <w:hideMark/>
          </w:tcPr>
          <w:p w14:paraId="4185DD59" w14:textId="77777777" w:rsidR="0086604C" w:rsidRPr="00FA5DF6" w:rsidRDefault="0086604C" w:rsidP="00EE0A86">
            <w:pPr>
              <w:pStyle w:val="movimento"/>
              <w:rPr>
                <w:color w:val="002060"/>
              </w:rPr>
            </w:pPr>
            <w:r w:rsidRPr="00FA5DF6">
              <w:rPr>
                <w:color w:val="002060"/>
              </w:rPr>
              <w:t>IOIO ALESSIO</w:t>
            </w:r>
          </w:p>
        </w:tc>
        <w:tc>
          <w:tcPr>
            <w:tcW w:w="2200" w:type="dxa"/>
            <w:tcMar>
              <w:top w:w="20" w:type="dxa"/>
              <w:left w:w="20" w:type="dxa"/>
              <w:bottom w:w="20" w:type="dxa"/>
              <w:right w:w="20" w:type="dxa"/>
            </w:tcMar>
            <w:vAlign w:val="center"/>
            <w:hideMark/>
          </w:tcPr>
          <w:p w14:paraId="47897580" w14:textId="77777777" w:rsidR="0086604C" w:rsidRPr="00FA5DF6" w:rsidRDefault="0086604C" w:rsidP="00EE0A86">
            <w:pPr>
              <w:pStyle w:val="movimento2"/>
              <w:rPr>
                <w:color w:val="002060"/>
              </w:rPr>
            </w:pPr>
            <w:r w:rsidRPr="00FA5DF6">
              <w:rPr>
                <w:color w:val="002060"/>
              </w:rPr>
              <w:t xml:space="preserve">(VERBENA C5 ANCONA) </w:t>
            </w:r>
          </w:p>
        </w:tc>
        <w:tc>
          <w:tcPr>
            <w:tcW w:w="800" w:type="dxa"/>
            <w:tcMar>
              <w:top w:w="20" w:type="dxa"/>
              <w:left w:w="20" w:type="dxa"/>
              <w:bottom w:w="20" w:type="dxa"/>
              <w:right w:w="20" w:type="dxa"/>
            </w:tcMar>
            <w:vAlign w:val="center"/>
            <w:hideMark/>
          </w:tcPr>
          <w:p w14:paraId="7F6D84F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793E7C8"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02F9F85" w14:textId="77777777" w:rsidR="0086604C" w:rsidRPr="00FA5DF6" w:rsidRDefault="0086604C" w:rsidP="00EE0A86">
            <w:pPr>
              <w:pStyle w:val="movimento2"/>
              <w:rPr>
                <w:color w:val="002060"/>
              </w:rPr>
            </w:pPr>
            <w:r w:rsidRPr="00FA5DF6">
              <w:rPr>
                <w:color w:val="002060"/>
              </w:rPr>
              <w:t> </w:t>
            </w:r>
          </w:p>
        </w:tc>
      </w:tr>
    </w:tbl>
    <w:p w14:paraId="38F2A453" w14:textId="77777777" w:rsidR="0086604C" w:rsidRPr="00FA5DF6" w:rsidRDefault="0086604C" w:rsidP="0086604C">
      <w:pPr>
        <w:pStyle w:val="titolo20"/>
        <w:rPr>
          <w:rFonts w:eastAsiaTheme="minorEastAsia"/>
          <w:color w:val="002060"/>
        </w:rPr>
      </w:pPr>
      <w:r w:rsidRPr="00FA5DF6">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D5A4D12" w14:textId="77777777" w:rsidTr="00EE0A86">
        <w:tc>
          <w:tcPr>
            <w:tcW w:w="2200" w:type="dxa"/>
            <w:tcMar>
              <w:top w:w="20" w:type="dxa"/>
              <w:left w:w="20" w:type="dxa"/>
              <w:bottom w:w="20" w:type="dxa"/>
              <w:right w:w="20" w:type="dxa"/>
            </w:tcMar>
            <w:vAlign w:val="center"/>
            <w:hideMark/>
          </w:tcPr>
          <w:p w14:paraId="4F96D60C" w14:textId="77777777" w:rsidR="0086604C" w:rsidRPr="00FA5DF6" w:rsidRDefault="0086604C" w:rsidP="00EE0A86">
            <w:pPr>
              <w:pStyle w:val="movimento"/>
              <w:rPr>
                <w:color w:val="002060"/>
              </w:rPr>
            </w:pPr>
            <w:r w:rsidRPr="00FA5DF6">
              <w:rPr>
                <w:color w:val="002060"/>
              </w:rPr>
              <w:t>BARZOTTI GIOVANNI</w:t>
            </w:r>
          </w:p>
        </w:tc>
        <w:tc>
          <w:tcPr>
            <w:tcW w:w="2200" w:type="dxa"/>
            <w:tcMar>
              <w:top w:w="20" w:type="dxa"/>
              <w:left w:w="20" w:type="dxa"/>
              <w:bottom w:w="20" w:type="dxa"/>
              <w:right w:w="20" w:type="dxa"/>
            </w:tcMar>
            <w:vAlign w:val="center"/>
            <w:hideMark/>
          </w:tcPr>
          <w:p w14:paraId="689E78A7" w14:textId="77777777" w:rsidR="0086604C" w:rsidRPr="00FA5DF6" w:rsidRDefault="0086604C" w:rsidP="00EE0A86">
            <w:pPr>
              <w:pStyle w:val="movimento2"/>
              <w:rPr>
                <w:color w:val="002060"/>
              </w:rPr>
            </w:pPr>
            <w:r w:rsidRPr="00FA5DF6">
              <w:rPr>
                <w:color w:val="002060"/>
              </w:rPr>
              <w:t xml:space="preserve">(ACQUALAGNA CALCIO C 5) </w:t>
            </w:r>
          </w:p>
        </w:tc>
        <w:tc>
          <w:tcPr>
            <w:tcW w:w="800" w:type="dxa"/>
            <w:tcMar>
              <w:top w:w="20" w:type="dxa"/>
              <w:left w:w="20" w:type="dxa"/>
              <w:bottom w:w="20" w:type="dxa"/>
              <w:right w:w="20" w:type="dxa"/>
            </w:tcMar>
            <w:vAlign w:val="center"/>
            <w:hideMark/>
          </w:tcPr>
          <w:p w14:paraId="228786E5"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44ECC11" w14:textId="77777777" w:rsidR="0086604C" w:rsidRPr="00FA5DF6" w:rsidRDefault="0086604C" w:rsidP="00EE0A86">
            <w:pPr>
              <w:pStyle w:val="movimento"/>
              <w:rPr>
                <w:color w:val="002060"/>
              </w:rPr>
            </w:pPr>
            <w:r w:rsidRPr="00FA5DF6">
              <w:rPr>
                <w:color w:val="002060"/>
              </w:rPr>
              <w:t>MEDEI LEONARDO</w:t>
            </w:r>
          </w:p>
        </w:tc>
        <w:tc>
          <w:tcPr>
            <w:tcW w:w="2200" w:type="dxa"/>
            <w:tcMar>
              <w:top w:w="20" w:type="dxa"/>
              <w:left w:w="20" w:type="dxa"/>
              <w:bottom w:w="20" w:type="dxa"/>
              <w:right w:w="20" w:type="dxa"/>
            </w:tcMar>
            <w:vAlign w:val="center"/>
            <w:hideMark/>
          </w:tcPr>
          <w:p w14:paraId="1DF78FF4" w14:textId="77777777" w:rsidR="0086604C" w:rsidRPr="00FA5DF6" w:rsidRDefault="0086604C" w:rsidP="00EE0A86">
            <w:pPr>
              <w:pStyle w:val="movimento2"/>
              <w:rPr>
                <w:color w:val="002060"/>
              </w:rPr>
            </w:pPr>
            <w:r w:rsidRPr="00FA5DF6">
              <w:rPr>
                <w:color w:val="002060"/>
              </w:rPr>
              <w:t xml:space="preserve">(AURORA TREIA) </w:t>
            </w:r>
          </w:p>
        </w:tc>
      </w:tr>
      <w:tr w:rsidR="0086604C" w:rsidRPr="00FA5DF6" w14:paraId="5FC0B76E" w14:textId="77777777" w:rsidTr="00EE0A86">
        <w:tc>
          <w:tcPr>
            <w:tcW w:w="2200" w:type="dxa"/>
            <w:tcMar>
              <w:top w:w="20" w:type="dxa"/>
              <w:left w:w="20" w:type="dxa"/>
              <w:bottom w:w="20" w:type="dxa"/>
              <w:right w:w="20" w:type="dxa"/>
            </w:tcMar>
            <w:vAlign w:val="center"/>
            <w:hideMark/>
          </w:tcPr>
          <w:p w14:paraId="4C4B85AD" w14:textId="77777777" w:rsidR="0086604C" w:rsidRPr="00FA5DF6" w:rsidRDefault="0086604C" w:rsidP="00EE0A86">
            <w:pPr>
              <w:pStyle w:val="movimento"/>
              <w:rPr>
                <w:color w:val="002060"/>
              </w:rPr>
            </w:pPr>
            <w:r w:rsidRPr="00FA5DF6">
              <w:rPr>
                <w:color w:val="002060"/>
              </w:rPr>
              <w:t>PACETTI DANIEL</w:t>
            </w:r>
          </w:p>
        </w:tc>
        <w:tc>
          <w:tcPr>
            <w:tcW w:w="2200" w:type="dxa"/>
            <w:tcMar>
              <w:top w:w="20" w:type="dxa"/>
              <w:left w:w="20" w:type="dxa"/>
              <w:bottom w:w="20" w:type="dxa"/>
              <w:right w:w="20" w:type="dxa"/>
            </w:tcMar>
            <w:vAlign w:val="center"/>
            <w:hideMark/>
          </w:tcPr>
          <w:p w14:paraId="08542B66" w14:textId="77777777" w:rsidR="0086604C" w:rsidRPr="00FA5DF6" w:rsidRDefault="0086604C" w:rsidP="00EE0A86">
            <w:pPr>
              <w:pStyle w:val="movimento2"/>
              <w:rPr>
                <w:color w:val="002060"/>
              </w:rPr>
            </w:pPr>
            <w:r w:rsidRPr="00FA5DF6">
              <w:rPr>
                <w:color w:val="002060"/>
              </w:rPr>
              <w:t xml:space="preserve">(AURORA TREIA) </w:t>
            </w:r>
          </w:p>
        </w:tc>
        <w:tc>
          <w:tcPr>
            <w:tcW w:w="800" w:type="dxa"/>
            <w:tcMar>
              <w:top w:w="20" w:type="dxa"/>
              <w:left w:w="20" w:type="dxa"/>
              <w:bottom w:w="20" w:type="dxa"/>
              <w:right w:w="20" w:type="dxa"/>
            </w:tcMar>
            <w:vAlign w:val="center"/>
            <w:hideMark/>
          </w:tcPr>
          <w:p w14:paraId="20118A9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BFEDF4E" w14:textId="77777777" w:rsidR="0086604C" w:rsidRPr="00FA5DF6" w:rsidRDefault="0086604C" w:rsidP="00EE0A86">
            <w:pPr>
              <w:pStyle w:val="movimento"/>
              <w:rPr>
                <w:color w:val="002060"/>
              </w:rPr>
            </w:pPr>
            <w:r w:rsidRPr="00FA5DF6">
              <w:rPr>
                <w:color w:val="002060"/>
              </w:rPr>
              <w:t>LATTANZI DAVIDE</w:t>
            </w:r>
          </w:p>
        </w:tc>
        <w:tc>
          <w:tcPr>
            <w:tcW w:w="2200" w:type="dxa"/>
            <w:tcMar>
              <w:top w:w="20" w:type="dxa"/>
              <w:left w:w="20" w:type="dxa"/>
              <w:bottom w:w="20" w:type="dxa"/>
              <w:right w:w="20" w:type="dxa"/>
            </w:tcMar>
            <w:vAlign w:val="center"/>
            <w:hideMark/>
          </w:tcPr>
          <w:p w14:paraId="5BC9975D" w14:textId="77777777" w:rsidR="0086604C" w:rsidRPr="00FA5DF6" w:rsidRDefault="0086604C" w:rsidP="00EE0A86">
            <w:pPr>
              <w:pStyle w:val="movimento2"/>
              <w:rPr>
                <w:color w:val="002060"/>
              </w:rPr>
            </w:pPr>
            <w:r w:rsidRPr="00FA5DF6">
              <w:rPr>
                <w:color w:val="002060"/>
              </w:rPr>
              <w:t xml:space="preserve">(FUTSAL CAMPIGLIONE) </w:t>
            </w:r>
          </w:p>
        </w:tc>
      </w:tr>
      <w:tr w:rsidR="0086604C" w:rsidRPr="00FA5DF6" w14:paraId="3FDD82A4" w14:textId="77777777" w:rsidTr="00EE0A86">
        <w:tc>
          <w:tcPr>
            <w:tcW w:w="2200" w:type="dxa"/>
            <w:tcMar>
              <w:top w:w="20" w:type="dxa"/>
              <w:left w:w="20" w:type="dxa"/>
              <w:bottom w:w="20" w:type="dxa"/>
              <w:right w:w="20" w:type="dxa"/>
            </w:tcMar>
            <w:vAlign w:val="center"/>
            <w:hideMark/>
          </w:tcPr>
          <w:p w14:paraId="7F49DF55" w14:textId="77777777" w:rsidR="0086604C" w:rsidRPr="00FA5DF6" w:rsidRDefault="0086604C" w:rsidP="00EE0A86">
            <w:pPr>
              <w:pStyle w:val="movimento"/>
              <w:rPr>
                <w:color w:val="002060"/>
              </w:rPr>
            </w:pPr>
            <w:r w:rsidRPr="00FA5DF6">
              <w:rPr>
                <w:color w:val="002060"/>
              </w:rPr>
              <w:t>DI GENNARO NICOLA</w:t>
            </w:r>
          </w:p>
        </w:tc>
        <w:tc>
          <w:tcPr>
            <w:tcW w:w="2200" w:type="dxa"/>
            <w:tcMar>
              <w:top w:w="20" w:type="dxa"/>
              <w:left w:w="20" w:type="dxa"/>
              <w:bottom w:w="20" w:type="dxa"/>
              <w:right w:w="20" w:type="dxa"/>
            </w:tcMar>
            <w:vAlign w:val="center"/>
            <w:hideMark/>
          </w:tcPr>
          <w:p w14:paraId="5009C10E" w14:textId="77777777" w:rsidR="0086604C" w:rsidRPr="00FA5DF6" w:rsidRDefault="0086604C" w:rsidP="00EE0A86">
            <w:pPr>
              <w:pStyle w:val="movimento2"/>
              <w:rPr>
                <w:color w:val="002060"/>
              </w:rPr>
            </w:pPr>
            <w:r w:rsidRPr="00FA5DF6">
              <w:rPr>
                <w:color w:val="002060"/>
              </w:rPr>
              <w:t xml:space="preserve">(GIOVANI SANT IPPOLITO) </w:t>
            </w:r>
          </w:p>
        </w:tc>
        <w:tc>
          <w:tcPr>
            <w:tcW w:w="800" w:type="dxa"/>
            <w:tcMar>
              <w:top w:w="20" w:type="dxa"/>
              <w:left w:w="20" w:type="dxa"/>
              <w:bottom w:w="20" w:type="dxa"/>
              <w:right w:w="20" w:type="dxa"/>
            </w:tcMar>
            <w:vAlign w:val="center"/>
            <w:hideMark/>
          </w:tcPr>
          <w:p w14:paraId="2140159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28A3EF1" w14:textId="77777777" w:rsidR="0086604C" w:rsidRPr="00FA5DF6" w:rsidRDefault="0086604C" w:rsidP="00EE0A86">
            <w:pPr>
              <w:pStyle w:val="movimento"/>
              <w:rPr>
                <w:color w:val="002060"/>
              </w:rPr>
            </w:pPr>
            <w:r w:rsidRPr="00FA5DF6">
              <w:rPr>
                <w:color w:val="002060"/>
              </w:rPr>
              <w:t>PACIARONI ALESSANDRO</w:t>
            </w:r>
          </w:p>
        </w:tc>
        <w:tc>
          <w:tcPr>
            <w:tcW w:w="2200" w:type="dxa"/>
            <w:tcMar>
              <w:top w:w="20" w:type="dxa"/>
              <w:left w:w="20" w:type="dxa"/>
              <w:bottom w:w="20" w:type="dxa"/>
              <w:right w:w="20" w:type="dxa"/>
            </w:tcMar>
            <w:vAlign w:val="center"/>
            <w:hideMark/>
          </w:tcPr>
          <w:p w14:paraId="7C9D76A5" w14:textId="77777777" w:rsidR="0086604C" w:rsidRPr="00FA5DF6" w:rsidRDefault="0086604C" w:rsidP="00EE0A86">
            <w:pPr>
              <w:pStyle w:val="movimento2"/>
              <w:rPr>
                <w:color w:val="002060"/>
              </w:rPr>
            </w:pPr>
            <w:r w:rsidRPr="00FA5DF6">
              <w:rPr>
                <w:color w:val="002060"/>
              </w:rPr>
              <w:t xml:space="preserve">(SERRALTA) </w:t>
            </w:r>
          </w:p>
        </w:tc>
      </w:tr>
      <w:tr w:rsidR="0086604C" w:rsidRPr="00FA5DF6" w14:paraId="7F0A8787" w14:textId="77777777" w:rsidTr="00EE0A86">
        <w:tc>
          <w:tcPr>
            <w:tcW w:w="2200" w:type="dxa"/>
            <w:tcMar>
              <w:top w:w="20" w:type="dxa"/>
              <w:left w:w="20" w:type="dxa"/>
              <w:bottom w:w="20" w:type="dxa"/>
              <w:right w:w="20" w:type="dxa"/>
            </w:tcMar>
            <w:vAlign w:val="center"/>
            <w:hideMark/>
          </w:tcPr>
          <w:p w14:paraId="2FE99A3B" w14:textId="77777777" w:rsidR="0086604C" w:rsidRPr="00FA5DF6" w:rsidRDefault="0086604C" w:rsidP="00EE0A86">
            <w:pPr>
              <w:pStyle w:val="movimento"/>
              <w:rPr>
                <w:color w:val="002060"/>
              </w:rPr>
            </w:pPr>
            <w:r w:rsidRPr="00FA5DF6">
              <w:rPr>
                <w:color w:val="002060"/>
              </w:rPr>
              <w:t>PICCININI ENRICO</w:t>
            </w:r>
          </w:p>
        </w:tc>
        <w:tc>
          <w:tcPr>
            <w:tcW w:w="2200" w:type="dxa"/>
            <w:tcMar>
              <w:top w:w="20" w:type="dxa"/>
              <w:left w:w="20" w:type="dxa"/>
              <w:bottom w:w="20" w:type="dxa"/>
              <w:right w:w="20" w:type="dxa"/>
            </w:tcMar>
            <w:vAlign w:val="center"/>
            <w:hideMark/>
          </w:tcPr>
          <w:p w14:paraId="2FCE9C4E" w14:textId="77777777" w:rsidR="0086604C" w:rsidRPr="00FA5DF6" w:rsidRDefault="0086604C" w:rsidP="00EE0A86">
            <w:pPr>
              <w:pStyle w:val="movimento2"/>
              <w:rPr>
                <w:color w:val="002060"/>
              </w:rPr>
            </w:pPr>
            <w:r w:rsidRPr="00FA5DF6">
              <w:rPr>
                <w:color w:val="002060"/>
              </w:rPr>
              <w:t xml:space="preserve">(SERRALTA) </w:t>
            </w:r>
          </w:p>
        </w:tc>
        <w:tc>
          <w:tcPr>
            <w:tcW w:w="800" w:type="dxa"/>
            <w:tcMar>
              <w:top w:w="20" w:type="dxa"/>
              <w:left w:w="20" w:type="dxa"/>
              <w:bottom w:w="20" w:type="dxa"/>
              <w:right w:w="20" w:type="dxa"/>
            </w:tcMar>
            <w:vAlign w:val="center"/>
            <w:hideMark/>
          </w:tcPr>
          <w:p w14:paraId="244F322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D42F50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CBDF91C" w14:textId="77777777" w:rsidR="0086604C" w:rsidRPr="00FA5DF6" w:rsidRDefault="0086604C" w:rsidP="00EE0A86">
            <w:pPr>
              <w:pStyle w:val="movimento2"/>
              <w:rPr>
                <w:color w:val="002060"/>
              </w:rPr>
            </w:pPr>
            <w:r w:rsidRPr="00FA5DF6">
              <w:rPr>
                <w:color w:val="002060"/>
              </w:rPr>
              <w:t> </w:t>
            </w:r>
          </w:p>
        </w:tc>
      </w:tr>
    </w:tbl>
    <w:p w14:paraId="51FE3682" w14:textId="77777777" w:rsidR="0086604C" w:rsidRPr="00FA5DF6" w:rsidRDefault="0086604C" w:rsidP="0086604C">
      <w:pPr>
        <w:pStyle w:val="titolo20"/>
        <w:rPr>
          <w:rFonts w:eastAsiaTheme="minorEastAsia"/>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4AD6B6DE" w14:textId="77777777" w:rsidTr="00EE0A86">
        <w:tc>
          <w:tcPr>
            <w:tcW w:w="2200" w:type="dxa"/>
            <w:tcMar>
              <w:top w:w="20" w:type="dxa"/>
              <w:left w:w="20" w:type="dxa"/>
              <w:bottom w:w="20" w:type="dxa"/>
              <w:right w:w="20" w:type="dxa"/>
            </w:tcMar>
            <w:vAlign w:val="center"/>
            <w:hideMark/>
          </w:tcPr>
          <w:p w14:paraId="207E0BCB" w14:textId="77777777" w:rsidR="0086604C" w:rsidRPr="00FA5DF6" w:rsidRDefault="0086604C" w:rsidP="00EE0A86">
            <w:pPr>
              <w:pStyle w:val="movimento"/>
              <w:rPr>
                <w:color w:val="002060"/>
              </w:rPr>
            </w:pPr>
            <w:r w:rsidRPr="00FA5DF6">
              <w:rPr>
                <w:color w:val="002060"/>
              </w:rPr>
              <w:t>BRASILI ALESSANDRO</w:t>
            </w:r>
          </w:p>
        </w:tc>
        <w:tc>
          <w:tcPr>
            <w:tcW w:w="2200" w:type="dxa"/>
            <w:tcMar>
              <w:top w:w="20" w:type="dxa"/>
              <w:left w:w="20" w:type="dxa"/>
              <w:bottom w:w="20" w:type="dxa"/>
              <w:right w:w="20" w:type="dxa"/>
            </w:tcMar>
            <w:vAlign w:val="center"/>
            <w:hideMark/>
          </w:tcPr>
          <w:p w14:paraId="1E973A2C" w14:textId="77777777" w:rsidR="0086604C" w:rsidRPr="00FA5DF6" w:rsidRDefault="0086604C" w:rsidP="00EE0A86">
            <w:pPr>
              <w:pStyle w:val="movimento2"/>
              <w:rPr>
                <w:color w:val="002060"/>
              </w:rPr>
            </w:pPr>
            <w:r w:rsidRPr="00FA5DF6">
              <w:rPr>
                <w:color w:val="002060"/>
              </w:rPr>
              <w:t xml:space="preserve">(ACLI MANTOVANI CALCIO A 5) </w:t>
            </w:r>
          </w:p>
        </w:tc>
        <w:tc>
          <w:tcPr>
            <w:tcW w:w="800" w:type="dxa"/>
            <w:tcMar>
              <w:top w:w="20" w:type="dxa"/>
              <w:left w:w="20" w:type="dxa"/>
              <w:bottom w:w="20" w:type="dxa"/>
              <w:right w:w="20" w:type="dxa"/>
            </w:tcMar>
            <w:vAlign w:val="center"/>
            <w:hideMark/>
          </w:tcPr>
          <w:p w14:paraId="2A9F722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1EAA5D8" w14:textId="77777777" w:rsidR="0086604C" w:rsidRPr="00FA5DF6" w:rsidRDefault="0086604C" w:rsidP="00EE0A86">
            <w:pPr>
              <w:pStyle w:val="movimento"/>
              <w:rPr>
                <w:color w:val="002060"/>
              </w:rPr>
            </w:pPr>
            <w:r w:rsidRPr="00FA5DF6">
              <w:rPr>
                <w:color w:val="002060"/>
              </w:rPr>
              <w:t>ZUCCHINI SIMONE</w:t>
            </w:r>
          </w:p>
        </w:tc>
        <w:tc>
          <w:tcPr>
            <w:tcW w:w="2200" w:type="dxa"/>
            <w:tcMar>
              <w:top w:w="20" w:type="dxa"/>
              <w:left w:w="20" w:type="dxa"/>
              <w:bottom w:w="20" w:type="dxa"/>
              <w:right w:w="20" w:type="dxa"/>
            </w:tcMar>
            <w:vAlign w:val="center"/>
            <w:hideMark/>
          </w:tcPr>
          <w:p w14:paraId="61E93658" w14:textId="77777777" w:rsidR="0086604C" w:rsidRPr="00FA5DF6" w:rsidRDefault="0086604C" w:rsidP="00EE0A86">
            <w:pPr>
              <w:pStyle w:val="movimento2"/>
              <w:rPr>
                <w:color w:val="002060"/>
              </w:rPr>
            </w:pPr>
            <w:r w:rsidRPr="00FA5DF6">
              <w:rPr>
                <w:color w:val="002060"/>
              </w:rPr>
              <w:t xml:space="preserve">(CASTRUM LAURI) </w:t>
            </w:r>
          </w:p>
        </w:tc>
      </w:tr>
      <w:tr w:rsidR="0086604C" w:rsidRPr="00FA5DF6" w14:paraId="28F77A82" w14:textId="77777777" w:rsidTr="00EE0A86">
        <w:tc>
          <w:tcPr>
            <w:tcW w:w="2200" w:type="dxa"/>
            <w:tcMar>
              <w:top w:w="20" w:type="dxa"/>
              <w:left w:w="20" w:type="dxa"/>
              <w:bottom w:w="20" w:type="dxa"/>
              <w:right w:w="20" w:type="dxa"/>
            </w:tcMar>
            <w:vAlign w:val="center"/>
            <w:hideMark/>
          </w:tcPr>
          <w:p w14:paraId="2A3247E1" w14:textId="77777777" w:rsidR="0086604C" w:rsidRPr="00FA5DF6" w:rsidRDefault="0086604C" w:rsidP="00EE0A86">
            <w:pPr>
              <w:pStyle w:val="movimento"/>
              <w:rPr>
                <w:color w:val="002060"/>
              </w:rPr>
            </w:pPr>
            <w:r w:rsidRPr="00FA5DF6">
              <w:rPr>
                <w:color w:val="002060"/>
              </w:rPr>
              <w:t>BALDARELLI ANDREA</w:t>
            </w:r>
          </w:p>
        </w:tc>
        <w:tc>
          <w:tcPr>
            <w:tcW w:w="2200" w:type="dxa"/>
            <w:tcMar>
              <w:top w:w="20" w:type="dxa"/>
              <w:left w:w="20" w:type="dxa"/>
              <w:bottom w:w="20" w:type="dxa"/>
              <w:right w:w="20" w:type="dxa"/>
            </w:tcMar>
            <w:vAlign w:val="center"/>
            <w:hideMark/>
          </w:tcPr>
          <w:p w14:paraId="65FC456C" w14:textId="77777777" w:rsidR="0086604C" w:rsidRPr="00FA5DF6" w:rsidRDefault="0086604C" w:rsidP="00EE0A86">
            <w:pPr>
              <w:pStyle w:val="movimento2"/>
              <w:rPr>
                <w:color w:val="002060"/>
              </w:rPr>
            </w:pPr>
            <w:r w:rsidRPr="00FA5DF6">
              <w:rPr>
                <w:color w:val="002060"/>
              </w:rPr>
              <w:t>(</w:t>
            </w:r>
            <w:proofErr w:type="gramStart"/>
            <w:r w:rsidRPr="00FA5DF6">
              <w:rPr>
                <w:color w:val="002060"/>
              </w:rPr>
              <w:t>CITTA</w:t>
            </w:r>
            <w:proofErr w:type="gramEnd"/>
            <w:r w:rsidRPr="00FA5DF6">
              <w:rPr>
                <w:color w:val="002060"/>
              </w:rPr>
              <w:t xml:space="preserve"> DI OSTRA) </w:t>
            </w:r>
          </w:p>
        </w:tc>
        <w:tc>
          <w:tcPr>
            <w:tcW w:w="800" w:type="dxa"/>
            <w:tcMar>
              <w:top w:w="20" w:type="dxa"/>
              <w:left w:w="20" w:type="dxa"/>
              <w:bottom w:w="20" w:type="dxa"/>
              <w:right w:w="20" w:type="dxa"/>
            </w:tcMar>
            <w:vAlign w:val="center"/>
            <w:hideMark/>
          </w:tcPr>
          <w:p w14:paraId="1A003367"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4C0B0DD" w14:textId="77777777" w:rsidR="0086604C" w:rsidRPr="00FA5DF6" w:rsidRDefault="0086604C" w:rsidP="00EE0A86">
            <w:pPr>
              <w:pStyle w:val="movimento"/>
              <w:rPr>
                <w:color w:val="002060"/>
              </w:rPr>
            </w:pPr>
            <w:r w:rsidRPr="00FA5DF6">
              <w:rPr>
                <w:color w:val="002060"/>
              </w:rPr>
              <w:t>MONTI JACOPO</w:t>
            </w:r>
          </w:p>
        </w:tc>
        <w:tc>
          <w:tcPr>
            <w:tcW w:w="2200" w:type="dxa"/>
            <w:tcMar>
              <w:top w:w="20" w:type="dxa"/>
              <w:left w:w="20" w:type="dxa"/>
              <w:bottom w:w="20" w:type="dxa"/>
              <w:right w:w="20" w:type="dxa"/>
            </w:tcMar>
            <w:vAlign w:val="center"/>
            <w:hideMark/>
          </w:tcPr>
          <w:p w14:paraId="3F4DDBD6" w14:textId="77777777" w:rsidR="0086604C" w:rsidRPr="00FA5DF6" w:rsidRDefault="0086604C" w:rsidP="00EE0A86">
            <w:pPr>
              <w:pStyle w:val="movimento2"/>
              <w:rPr>
                <w:color w:val="002060"/>
              </w:rPr>
            </w:pPr>
            <w:r w:rsidRPr="00FA5DF6">
              <w:rPr>
                <w:color w:val="002060"/>
              </w:rPr>
              <w:t xml:space="preserve">(FUTSAL RECANATI) </w:t>
            </w:r>
          </w:p>
        </w:tc>
      </w:tr>
      <w:tr w:rsidR="0086604C" w:rsidRPr="00FA5DF6" w14:paraId="2FEB50A5" w14:textId="77777777" w:rsidTr="00EE0A86">
        <w:tc>
          <w:tcPr>
            <w:tcW w:w="2200" w:type="dxa"/>
            <w:tcMar>
              <w:top w:w="20" w:type="dxa"/>
              <w:left w:w="20" w:type="dxa"/>
              <w:bottom w:w="20" w:type="dxa"/>
              <w:right w:w="20" w:type="dxa"/>
            </w:tcMar>
            <w:vAlign w:val="center"/>
            <w:hideMark/>
          </w:tcPr>
          <w:p w14:paraId="392397EE" w14:textId="77777777" w:rsidR="0086604C" w:rsidRPr="00FA5DF6" w:rsidRDefault="0086604C" w:rsidP="00EE0A86">
            <w:pPr>
              <w:pStyle w:val="movimento"/>
              <w:rPr>
                <w:color w:val="002060"/>
              </w:rPr>
            </w:pPr>
            <w:r w:rsidRPr="00FA5DF6">
              <w:rPr>
                <w:color w:val="002060"/>
              </w:rPr>
              <w:t>VIOLA TOMMY</w:t>
            </w:r>
          </w:p>
        </w:tc>
        <w:tc>
          <w:tcPr>
            <w:tcW w:w="2200" w:type="dxa"/>
            <w:tcMar>
              <w:top w:w="20" w:type="dxa"/>
              <w:left w:w="20" w:type="dxa"/>
              <w:bottom w:w="20" w:type="dxa"/>
              <w:right w:w="20" w:type="dxa"/>
            </w:tcMar>
            <w:vAlign w:val="center"/>
            <w:hideMark/>
          </w:tcPr>
          <w:p w14:paraId="258862F9" w14:textId="77777777" w:rsidR="0086604C" w:rsidRPr="00FA5DF6" w:rsidRDefault="0086604C" w:rsidP="00EE0A86">
            <w:pPr>
              <w:pStyle w:val="movimento2"/>
              <w:rPr>
                <w:color w:val="002060"/>
              </w:rPr>
            </w:pPr>
            <w:r w:rsidRPr="00FA5DF6">
              <w:rPr>
                <w:color w:val="002060"/>
              </w:rPr>
              <w:t xml:space="preserve">(FUTSAL RECANATI) </w:t>
            </w:r>
          </w:p>
        </w:tc>
        <w:tc>
          <w:tcPr>
            <w:tcW w:w="800" w:type="dxa"/>
            <w:tcMar>
              <w:top w:w="20" w:type="dxa"/>
              <w:left w:w="20" w:type="dxa"/>
              <w:bottom w:w="20" w:type="dxa"/>
              <w:right w:w="20" w:type="dxa"/>
            </w:tcMar>
            <w:vAlign w:val="center"/>
            <w:hideMark/>
          </w:tcPr>
          <w:p w14:paraId="7C49B84E"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3307DF9" w14:textId="77777777" w:rsidR="0086604C" w:rsidRPr="00FA5DF6" w:rsidRDefault="0086604C" w:rsidP="00EE0A86">
            <w:pPr>
              <w:pStyle w:val="movimento"/>
              <w:rPr>
                <w:color w:val="002060"/>
              </w:rPr>
            </w:pPr>
            <w:r w:rsidRPr="00FA5DF6">
              <w:rPr>
                <w:color w:val="002060"/>
              </w:rPr>
              <w:t>LATINI PIO</w:t>
            </w:r>
          </w:p>
        </w:tc>
        <w:tc>
          <w:tcPr>
            <w:tcW w:w="2200" w:type="dxa"/>
            <w:tcMar>
              <w:top w:w="20" w:type="dxa"/>
              <w:left w:w="20" w:type="dxa"/>
              <w:bottom w:w="20" w:type="dxa"/>
              <w:right w:w="20" w:type="dxa"/>
            </w:tcMar>
            <w:vAlign w:val="center"/>
            <w:hideMark/>
          </w:tcPr>
          <w:p w14:paraId="665D9A0A" w14:textId="77777777" w:rsidR="0086604C" w:rsidRPr="00FA5DF6" w:rsidRDefault="0086604C" w:rsidP="00EE0A86">
            <w:pPr>
              <w:pStyle w:val="movimento2"/>
              <w:rPr>
                <w:color w:val="002060"/>
              </w:rPr>
            </w:pPr>
            <w:r w:rsidRPr="00FA5DF6">
              <w:rPr>
                <w:color w:val="002060"/>
              </w:rPr>
              <w:t xml:space="preserve">(ROCCAFLUVIONE) </w:t>
            </w:r>
          </w:p>
        </w:tc>
      </w:tr>
    </w:tbl>
    <w:p w14:paraId="718189B4" w14:textId="77777777" w:rsidR="0086604C" w:rsidRPr="00FA5DF6" w:rsidRDefault="0086604C" w:rsidP="0086604C">
      <w:pPr>
        <w:pStyle w:val="titolo10"/>
        <w:rPr>
          <w:rFonts w:eastAsiaTheme="minorEastAsia"/>
          <w:color w:val="002060"/>
        </w:rPr>
      </w:pPr>
      <w:r w:rsidRPr="00FA5DF6">
        <w:rPr>
          <w:color w:val="002060"/>
        </w:rPr>
        <w:t xml:space="preserve">GARE DEL 1/ 3/2025 </w:t>
      </w:r>
    </w:p>
    <w:p w14:paraId="118CAE56" w14:textId="77777777" w:rsidR="0086604C" w:rsidRPr="00FA5DF6" w:rsidRDefault="0086604C" w:rsidP="0086604C">
      <w:pPr>
        <w:pStyle w:val="titolo7a"/>
        <w:rPr>
          <w:color w:val="002060"/>
        </w:rPr>
      </w:pPr>
      <w:r w:rsidRPr="00FA5DF6">
        <w:rPr>
          <w:color w:val="002060"/>
        </w:rPr>
        <w:t xml:space="preserve">PROVVEDIMENTI DISCIPLINARI </w:t>
      </w:r>
    </w:p>
    <w:p w14:paraId="5D08DAF4"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37C4A7F2" w14:textId="77777777" w:rsidR="0086604C" w:rsidRPr="00FA5DF6" w:rsidRDefault="0086604C" w:rsidP="0086604C">
      <w:pPr>
        <w:pStyle w:val="titolo30"/>
        <w:rPr>
          <w:color w:val="002060"/>
        </w:rPr>
      </w:pPr>
      <w:r w:rsidRPr="00FA5DF6">
        <w:rPr>
          <w:color w:val="002060"/>
        </w:rPr>
        <w:t xml:space="preserve">CALCIATORI ESPULSI </w:t>
      </w:r>
    </w:p>
    <w:p w14:paraId="0E6BB892" w14:textId="77777777" w:rsidR="0086604C" w:rsidRPr="00FA5DF6" w:rsidRDefault="0086604C" w:rsidP="0086604C">
      <w:pPr>
        <w:pStyle w:val="titolo20"/>
        <w:rPr>
          <w:color w:val="002060"/>
        </w:rPr>
      </w:pPr>
      <w:r w:rsidRPr="00FA5DF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63951BA" w14:textId="77777777" w:rsidTr="00EE0A86">
        <w:tc>
          <w:tcPr>
            <w:tcW w:w="2200" w:type="dxa"/>
            <w:tcMar>
              <w:top w:w="20" w:type="dxa"/>
              <w:left w:w="20" w:type="dxa"/>
              <w:bottom w:w="20" w:type="dxa"/>
              <w:right w:w="20" w:type="dxa"/>
            </w:tcMar>
            <w:vAlign w:val="center"/>
            <w:hideMark/>
          </w:tcPr>
          <w:p w14:paraId="559481B8" w14:textId="77777777" w:rsidR="0086604C" w:rsidRPr="00FA5DF6" w:rsidRDefault="0086604C" w:rsidP="00EE0A86">
            <w:pPr>
              <w:pStyle w:val="movimento"/>
              <w:rPr>
                <w:color w:val="002060"/>
              </w:rPr>
            </w:pPr>
            <w:r w:rsidRPr="00FA5DF6">
              <w:rPr>
                <w:color w:val="002060"/>
              </w:rPr>
              <w:t>GABBANELLI GIACOMO</w:t>
            </w:r>
          </w:p>
        </w:tc>
        <w:tc>
          <w:tcPr>
            <w:tcW w:w="2200" w:type="dxa"/>
            <w:tcMar>
              <w:top w:w="20" w:type="dxa"/>
              <w:left w:w="20" w:type="dxa"/>
              <w:bottom w:w="20" w:type="dxa"/>
              <w:right w:w="20" w:type="dxa"/>
            </w:tcMar>
            <w:vAlign w:val="center"/>
            <w:hideMark/>
          </w:tcPr>
          <w:p w14:paraId="3D415107" w14:textId="77777777" w:rsidR="0086604C" w:rsidRPr="00FA5DF6" w:rsidRDefault="0086604C" w:rsidP="00EE0A86">
            <w:pPr>
              <w:pStyle w:val="movimento2"/>
              <w:rPr>
                <w:color w:val="002060"/>
              </w:rPr>
            </w:pPr>
            <w:r w:rsidRPr="00FA5DF6">
              <w:rPr>
                <w:color w:val="002060"/>
              </w:rPr>
              <w:t xml:space="preserve">(OSIMO FIVE) </w:t>
            </w:r>
          </w:p>
        </w:tc>
        <w:tc>
          <w:tcPr>
            <w:tcW w:w="800" w:type="dxa"/>
            <w:tcMar>
              <w:top w:w="20" w:type="dxa"/>
              <w:left w:w="20" w:type="dxa"/>
              <w:bottom w:w="20" w:type="dxa"/>
              <w:right w:w="20" w:type="dxa"/>
            </w:tcMar>
            <w:vAlign w:val="center"/>
            <w:hideMark/>
          </w:tcPr>
          <w:p w14:paraId="0DCE4393"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D032390" w14:textId="77777777" w:rsidR="0086604C" w:rsidRPr="00FA5DF6" w:rsidRDefault="0086604C" w:rsidP="00EE0A86">
            <w:pPr>
              <w:pStyle w:val="movimento"/>
              <w:rPr>
                <w:color w:val="002060"/>
              </w:rPr>
            </w:pPr>
            <w:r w:rsidRPr="00FA5DF6">
              <w:rPr>
                <w:color w:val="002060"/>
              </w:rPr>
              <w:t>GIACONI TOMAS</w:t>
            </w:r>
          </w:p>
        </w:tc>
        <w:tc>
          <w:tcPr>
            <w:tcW w:w="2200" w:type="dxa"/>
            <w:tcMar>
              <w:top w:w="20" w:type="dxa"/>
              <w:left w:w="20" w:type="dxa"/>
              <w:bottom w:w="20" w:type="dxa"/>
              <w:right w:w="20" w:type="dxa"/>
            </w:tcMar>
            <w:vAlign w:val="center"/>
            <w:hideMark/>
          </w:tcPr>
          <w:p w14:paraId="3C7817E4" w14:textId="77777777" w:rsidR="0086604C" w:rsidRPr="00FA5DF6" w:rsidRDefault="0086604C" w:rsidP="00EE0A86">
            <w:pPr>
              <w:pStyle w:val="movimento2"/>
              <w:rPr>
                <w:color w:val="002060"/>
              </w:rPr>
            </w:pPr>
            <w:r w:rsidRPr="00FA5DF6">
              <w:rPr>
                <w:color w:val="002060"/>
              </w:rPr>
              <w:t xml:space="preserve">(OSIMO FIVE) </w:t>
            </w:r>
          </w:p>
        </w:tc>
      </w:tr>
    </w:tbl>
    <w:p w14:paraId="40014CD9" w14:textId="77777777" w:rsidR="0086604C" w:rsidRPr="00FA5DF6" w:rsidRDefault="0086604C" w:rsidP="0086604C">
      <w:pPr>
        <w:pStyle w:val="titolo30"/>
        <w:rPr>
          <w:rFonts w:eastAsiaTheme="minorEastAsia"/>
          <w:color w:val="002060"/>
        </w:rPr>
      </w:pPr>
      <w:r w:rsidRPr="00FA5DF6">
        <w:rPr>
          <w:color w:val="002060"/>
        </w:rPr>
        <w:t xml:space="preserve">CALCIATORI NON ESPULSI </w:t>
      </w:r>
    </w:p>
    <w:p w14:paraId="0CEDF97A" w14:textId="77777777" w:rsidR="0086604C" w:rsidRPr="00FA5DF6" w:rsidRDefault="0086604C" w:rsidP="0086604C">
      <w:pPr>
        <w:pStyle w:val="titolo20"/>
        <w:rPr>
          <w:color w:val="002060"/>
        </w:rPr>
      </w:pPr>
      <w:r w:rsidRPr="00FA5DF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4CF2071" w14:textId="77777777" w:rsidTr="00EE0A86">
        <w:tc>
          <w:tcPr>
            <w:tcW w:w="2200" w:type="dxa"/>
            <w:tcMar>
              <w:top w:w="20" w:type="dxa"/>
              <w:left w:w="20" w:type="dxa"/>
              <w:bottom w:w="20" w:type="dxa"/>
              <w:right w:w="20" w:type="dxa"/>
            </w:tcMar>
            <w:vAlign w:val="center"/>
            <w:hideMark/>
          </w:tcPr>
          <w:p w14:paraId="20886C3A" w14:textId="77777777" w:rsidR="0086604C" w:rsidRPr="00FA5DF6" w:rsidRDefault="0086604C" w:rsidP="00EE0A86">
            <w:pPr>
              <w:pStyle w:val="movimento"/>
              <w:rPr>
                <w:color w:val="002060"/>
              </w:rPr>
            </w:pPr>
            <w:r w:rsidRPr="00FA5DF6">
              <w:rPr>
                <w:color w:val="002060"/>
              </w:rPr>
              <w:t>GABBANELLI MARCO</w:t>
            </w:r>
          </w:p>
        </w:tc>
        <w:tc>
          <w:tcPr>
            <w:tcW w:w="2200" w:type="dxa"/>
            <w:tcMar>
              <w:top w:w="20" w:type="dxa"/>
              <w:left w:w="20" w:type="dxa"/>
              <w:bottom w:w="20" w:type="dxa"/>
              <w:right w:w="20" w:type="dxa"/>
            </w:tcMar>
            <w:vAlign w:val="center"/>
            <w:hideMark/>
          </w:tcPr>
          <w:p w14:paraId="2CACBBAC" w14:textId="77777777" w:rsidR="0086604C" w:rsidRPr="00FA5DF6" w:rsidRDefault="0086604C" w:rsidP="00EE0A86">
            <w:pPr>
              <w:pStyle w:val="movimento2"/>
              <w:rPr>
                <w:color w:val="002060"/>
              </w:rPr>
            </w:pPr>
            <w:r w:rsidRPr="00FA5DF6">
              <w:rPr>
                <w:color w:val="002060"/>
              </w:rPr>
              <w:t xml:space="preserve">(OSIMO FIVE) </w:t>
            </w:r>
          </w:p>
        </w:tc>
        <w:tc>
          <w:tcPr>
            <w:tcW w:w="800" w:type="dxa"/>
            <w:tcMar>
              <w:top w:w="20" w:type="dxa"/>
              <w:left w:w="20" w:type="dxa"/>
              <w:bottom w:w="20" w:type="dxa"/>
              <w:right w:w="20" w:type="dxa"/>
            </w:tcMar>
            <w:vAlign w:val="center"/>
            <w:hideMark/>
          </w:tcPr>
          <w:p w14:paraId="79A87DB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FEBB337" w14:textId="77777777" w:rsidR="0086604C" w:rsidRPr="00FA5DF6" w:rsidRDefault="0086604C" w:rsidP="00EE0A86">
            <w:pPr>
              <w:pStyle w:val="movimento"/>
              <w:rPr>
                <w:color w:val="002060"/>
              </w:rPr>
            </w:pPr>
            <w:r w:rsidRPr="00FA5DF6">
              <w:rPr>
                <w:color w:val="002060"/>
              </w:rPr>
              <w:t>BANCHETTI JOELE</w:t>
            </w:r>
          </w:p>
        </w:tc>
        <w:tc>
          <w:tcPr>
            <w:tcW w:w="2200" w:type="dxa"/>
            <w:tcMar>
              <w:top w:w="20" w:type="dxa"/>
              <w:left w:w="20" w:type="dxa"/>
              <w:bottom w:w="20" w:type="dxa"/>
              <w:right w:w="20" w:type="dxa"/>
            </w:tcMar>
            <w:vAlign w:val="center"/>
            <w:hideMark/>
          </w:tcPr>
          <w:p w14:paraId="204727D0" w14:textId="77777777" w:rsidR="0086604C" w:rsidRPr="00FA5DF6" w:rsidRDefault="0086604C" w:rsidP="00EE0A86">
            <w:pPr>
              <w:pStyle w:val="movimento2"/>
              <w:rPr>
                <w:color w:val="002060"/>
              </w:rPr>
            </w:pPr>
            <w:r w:rsidRPr="00FA5DF6">
              <w:rPr>
                <w:color w:val="002060"/>
              </w:rPr>
              <w:t xml:space="preserve">(POLISPORTIVA VICTORIA) </w:t>
            </w:r>
          </w:p>
        </w:tc>
      </w:tr>
    </w:tbl>
    <w:p w14:paraId="791C6CA2" w14:textId="77777777" w:rsidR="0086604C" w:rsidRPr="00FA5DF6" w:rsidRDefault="0086604C" w:rsidP="0086604C">
      <w:pPr>
        <w:pStyle w:val="titolo20"/>
        <w:rPr>
          <w:rFonts w:eastAsiaTheme="minorEastAsia"/>
          <w:color w:val="002060"/>
        </w:rPr>
      </w:pPr>
      <w:r w:rsidRPr="00FA5DF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4D540E3C" w14:textId="77777777" w:rsidTr="00EE0A86">
        <w:tc>
          <w:tcPr>
            <w:tcW w:w="2200" w:type="dxa"/>
            <w:tcMar>
              <w:top w:w="20" w:type="dxa"/>
              <w:left w:w="20" w:type="dxa"/>
              <w:bottom w:w="20" w:type="dxa"/>
              <w:right w:w="20" w:type="dxa"/>
            </w:tcMar>
            <w:vAlign w:val="center"/>
            <w:hideMark/>
          </w:tcPr>
          <w:p w14:paraId="52807E08" w14:textId="77777777" w:rsidR="0086604C" w:rsidRPr="00FA5DF6" w:rsidRDefault="0086604C" w:rsidP="00EE0A86">
            <w:pPr>
              <w:pStyle w:val="movimento"/>
              <w:rPr>
                <w:color w:val="002060"/>
              </w:rPr>
            </w:pPr>
            <w:r w:rsidRPr="00FA5DF6">
              <w:rPr>
                <w:color w:val="002060"/>
              </w:rPr>
              <w:t>CENSORI NICO</w:t>
            </w:r>
          </w:p>
        </w:tc>
        <w:tc>
          <w:tcPr>
            <w:tcW w:w="2200" w:type="dxa"/>
            <w:tcMar>
              <w:top w:w="20" w:type="dxa"/>
              <w:left w:w="20" w:type="dxa"/>
              <w:bottom w:w="20" w:type="dxa"/>
              <w:right w:w="20" w:type="dxa"/>
            </w:tcMar>
            <w:vAlign w:val="center"/>
            <w:hideMark/>
          </w:tcPr>
          <w:p w14:paraId="266FEA6D" w14:textId="77777777" w:rsidR="0086604C" w:rsidRPr="00FA5DF6" w:rsidRDefault="0086604C" w:rsidP="00EE0A86">
            <w:pPr>
              <w:pStyle w:val="movimento2"/>
              <w:rPr>
                <w:color w:val="002060"/>
              </w:rPr>
            </w:pPr>
            <w:r w:rsidRPr="00FA5DF6">
              <w:rPr>
                <w:color w:val="002060"/>
              </w:rPr>
              <w:t xml:space="preserve">(ACLI VILLA MUSONE) </w:t>
            </w:r>
          </w:p>
        </w:tc>
        <w:tc>
          <w:tcPr>
            <w:tcW w:w="800" w:type="dxa"/>
            <w:tcMar>
              <w:top w:w="20" w:type="dxa"/>
              <w:left w:w="20" w:type="dxa"/>
              <w:bottom w:w="20" w:type="dxa"/>
              <w:right w:w="20" w:type="dxa"/>
            </w:tcMar>
            <w:vAlign w:val="center"/>
            <w:hideMark/>
          </w:tcPr>
          <w:p w14:paraId="2E81123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8A3BD4A" w14:textId="77777777" w:rsidR="0086604C" w:rsidRPr="00FA5DF6" w:rsidRDefault="0086604C" w:rsidP="00EE0A86">
            <w:pPr>
              <w:pStyle w:val="movimento"/>
              <w:rPr>
                <w:color w:val="002060"/>
              </w:rPr>
            </w:pPr>
            <w:r w:rsidRPr="00FA5DF6">
              <w:rPr>
                <w:color w:val="002060"/>
              </w:rPr>
              <w:t>PISCOPO EDOARDO</w:t>
            </w:r>
          </w:p>
        </w:tc>
        <w:tc>
          <w:tcPr>
            <w:tcW w:w="2200" w:type="dxa"/>
            <w:tcMar>
              <w:top w:w="20" w:type="dxa"/>
              <w:left w:w="20" w:type="dxa"/>
              <w:bottom w:w="20" w:type="dxa"/>
              <w:right w:w="20" w:type="dxa"/>
            </w:tcMar>
            <w:vAlign w:val="center"/>
            <w:hideMark/>
          </w:tcPr>
          <w:p w14:paraId="2CA19168" w14:textId="77777777" w:rsidR="0086604C" w:rsidRPr="00FA5DF6" w:rsidRDefault="0086604C" w:rsidP="00EE0A86">
            <w:pPr>
              <w:pStyle w:val="movimento2"/>
              <w:rPr>
                <w:color w:val="002060"/>
              </w:rPr>
            </w:pPr>
            <w:r w:rsidRPr="00FA5DF6">
              <w:rPr>
                <w:color w:val="002060"/>
              </w:rPr>
              <w:t xml:space="preserve">(OSIMO FIVE) </w:t>
            </w:r>
          </w:p>
        </w:tc>
      </w:tr>
    </w:tbl>
    <w:p w14:paraId="2CB2EA44" w14:textId="77777777" w:rsidR="0086604C" w:rsidRPr="00FA5DF6" w:rsidRDefault="0086604C" w:rsidP="0086604C">
      <w:pPr>
        <w:pStyle w:val="titolo20"/>
        <w:rPr>
          <w:rFonts w:eastAsiaTheme="minorEastAsia"/>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2169E637" w14:textId="77777777" w:rsidTr="00EE0A86">
        <w:tc>
          <w:tcPr>
            <w:tcW w:w="2200" w:type="dxa"/>
            <w:tcMar>
              <w:top w:w="20" w:type="dxa"/>
              <w:left w:w="20" w:type="dxa"/>
              <w:bottom w:w="20" w:type="dxa"/>
              <w:right w:w="20" w:type="dxa"/>
            </w:tcMar>
            <w:vAlign w:val="center"/>
            <w:hideMark/>
          </w:tcPr>
          <w:p w14:paraId="66D1FDB4" w14:textId="77777777" w:rsidR="0086604C" w:rsidRPr="00FA5DF6" w:rsidRDefault="0086604C" w:rsidP="00EE0A86">
            <w:pPr>
              <w:pStyle w:val="movimento"/>
              <w:rPr>
                <w:color w:val="002060"/>
              </w:rPr>
            </w:pPr>
            <w:r w:rsidRPr="00FA5DF6">
              <w:rPr>
                <w:color w:val="002060"/>
              </w:rPr>
              <w:t>CONTENTO MATTIA</w:t>
            </w:r>
          </w:p>
        </w:tc>
        <w:tc>
          <w:tcPr>
            <w:tcW w:w="2200" w:type="dxa"/>
            <w:tcMar>
              <w:top w:w="20" w:type="dxa"/>
              <w:left w:w="20" w:type="dxa"/>
              <w:bottom w:w="20" w:type="dxa"/>
              <w:right w:w="20" w:type="dxa"/>
            </w:tcMar>
            <w:vAlign w:val="center"/>
            <w:hideMark/>
          </w:tcPr>
          <w:p w14:paraId="20FEDBC7" w14:textId="77777777" w:rsidR="0086604C" w:rsidRPr="00FA5DF6" w:rsidRDefault="0086604C" w:rsidP="00EE0A86">
            <w:pPr>
              <w:pStyle w:val="movimento2"/>
              <w:rPr>
                <w:color w:val="002060"/>
              </w:rPr>
            </w:pPr>
            <w:r w:rsidRPr="00FA5DF6">
              <w:rPr>
                <w:color w:val="002060"/>
              </w:rPr>
              <w:t xml:space="preserve">(SAN BIAGIO) </w:t>
            </w:r>
          </w:p>
        </w:tc>
        <w:tc>
          <w:tcPr>
            <w:tcW w:w="800" w:type="dxa"/>
            <w:tcMar>
              <w:top w:w="20" w:type="dxa"/>
              <w:left w:w="20" w:type="dxa"/>
              <w:bottom w:w="20" w:type="dxa"/>
              <w:right w:w="20" w:type="dxa"/>
            </w:tcMar>
            <w:vAlign w:val="center"/>
            <w:hideMark/>
          </w:tcPr>
          <w:p w14:paraId="6C421EA8"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F9F0A2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355E61E" w14:textId="77777777" w:rsidR="0086604C" w:rsidRPr="00FA5DF6" w:rsidRDefault="0086604C" w:rsidP="00EE0A86">
            <w:pPr>
              <w:pStyle w:val="movimento2"/>
              <w:rPr>
                <w:color w:val="002060"/>
              </w:rPr>
            </w:pPr>
            <w:r w:rsidRPr="00FA5DF6">
              <w:rPr>
                <w:color w:val="002060"/>
              </w:rPr>
              <w:t> </w:t>
            </w:r>
          </w:p>
        </w:tc>
      </w:tr>
    </w:tbl>
    <w:p w14:paraId="76B1933C" w14:textId="77777777" w:rsidR="0086604C" w:rsidRPr="00FA5DF6" w:rsidRDefault="0086604C" w:rsidP="0086604C">
      <w:pPr>
        <w:pStyle w:val="titolo20"/>
        <w:rPr>
          <w:rFonts w:eastAsiaTheme="minorEastAsia"/>
          <w:color w:val="002060"/>
        </w:rPr>
      </w:pPr>
      <w:r w:rsidRPr="00FA5DF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BE6B372" w14:textId="77777777" w:rsidTr="00EE0A86">
        <w:tc>
          <w:tcPr>
            <w:tcW w:w="2200" w:type="dxa"/>
            <w:tcMar>
              <w:top w:w="20" w:type="dxa"/>
              <w:left w:w="20" w:type="dxa"/>
              <w:bottom w:w="20" w:type="dxa"/>
              <w:right w:w="20" w:type="dxa"/>
            </w:tcMar>
            <w:vAlign w:val="center"/>
            <w:hideMark/>
          </w:tcPr>
          <w:p w14:paraId="156A5B09" w14:textId="77777777" w:rsidR="0086604C" w:rsidRPr="00FA5DF6" w:rsidRDefault="0086604C" w:rsidP="00EE0A86">
            <w:pPr>
              <w:pStyle w:val="movimento"/>
              <w:rPr>
                <w:color w:val="002060"/>
              </w:rPr>
            </w:pPr>
            <w:r w:rsidRPr="00FA5DF6">
              <w:rPr>
                <w:color w:val="002060"/>
              </w:rPr>
              <w:t>SMARGIASSI MARCO</w:t>
            </w:r>
          </w:p>
        </w:tc>
        <w:tc>
          <w:tcPr>
            <w:tcW w:w="2200" w:type="dxa"/>
            <w:tcMar>
              <w:top w:w="20" w:type="dxa"/>
              <w:left w:w="20" w:type="dxa"/>
              <w:bottom w:w="20" w:type="dxa"/>
              <w:right w:w="20" w:type="dxa"/>
            </w:tcMar>
            <w:vAlign w:val="center"/>
            <w:hideMark/>
          </w:tcPr>
          <w:p w14:paraId="2C3333E0" w14:textId="77777777" w:rsidR="0086604C" w:rsidRPr="00FA5DF6" w:rsidRDefault="0086604C" w:rsidP="00EE0A86">
            <w:pPr>
              <w:pStyle w:val="movimento2"/>
              <w:rPr>
                <w:color w:val="002060"/>
              </w:rPr>
            </w:pPr>
            <w:r w:rsidRPr="00FA5DF6">
              <w:rPr>
                <w:color w:val="002060"/>
              </w:rPr>
              <w:t xml:space="preserve">(POLISPORTIVA UROBORO) </w:t>
            </w:r>
          </w:p>
        </w:tc>
        <w:tc>
          <w:tcPr>
            <w:tcW w:w="800" w:type="dxa"/>
            <w:tcMar>
              <w:top w:w="20" w:type="dxa"/>
              <w:left w:w="20" w:type="dxa"/>
              <w:bottom w:w="20" w:type="dxa"/>
              <w:right w:w="20" w:type="dxa"/>
            </w:tcMar>
            <w:vAlign w:val="center"/>
            <w:hideMark/>
          </w:tcPr>
          <w:p w14:paraId="4359D66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88389A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943DFA0" w14:textId="77777777" w:rsidR="0086604C" w:rsidRPr="00FA5DF6" w:rsidRDefault="0086604C" w:rsidP="00EE0A86">
            <w:pPr>
              <w:pStyle w:val="movimento2"/>
              <w:rPr>
                <w:color w:val="002060"/>
              </w:rPr>
            </w:pPr>
            <w:r w:rsidRPr="00FA5DF6">
              <w:rPr>
                <w:color w:val="002060"/>
              </w:rPr>
              <w:t> </w:t>
            </w:r>
          </w:p>
        </w:tc>
      </w:tr>
    </w:tbl>
    <w:p w14:paraId="3C7F10B4" w14:textId="77777777" w:rsidR="0086604C" w:rsidRPr="00FA5DF6" w:rsidRDefault="0086604C" w:rsidP="0086604C">
      <w:pPr>
        <w:pStyle w:val="titolo20"/>
        <w:rPr>
          <w:rFonts w:eastAsiaTheme="minorEastAsia"/>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2FAFDB1E" w14:textId="77777777" w:rsidTr="00EE0A86">
        <w:tc>
          <w:tcPr>
            <w:tcW w:w="2200" w:type="dxa"/>
            <w:tcMar>
              <w:top w:w="20" w:type="dxa"/>
              <w:left w:w="20" w:type="dxa"/>
              <w:bottom w:w="20" w:type="dxa"/>
              <w:right w:w="20" w:type="dxa"/>
            </w:tcMar>
            <w:vAlign w:val="center"/>
            <w:hideMark/>
          </w:tcPr>
          <w:p w14:paraId="71B09FA1" w14:textId="77777777" w:rsidR="0086604C" w:rsidRPr="00FA5DF6" w:rsidRDefault="0086604C" w:rsidP="00EE0A86">
            <w:pPr>
              <w:pStyle w:val="movimento"/>
              <w:rPr>
                <w:color w:val="002060"/>
              </w:rPr>
            </w:pPr>
            <w:r w:rsidRPr="00FA5DF6">
              <w:rPr>
                <w:color w:val="002060"/>
              </w:rPr>
              <w:t>CASSANO GIUSEPPE ROCCO</w:t>
            </w:r>
          </w:p>
        </w:tc>
        <w:tc>
          <w:tcPr>
            <w:tcW w:w="2200" w:type="dxa"/>
            <w:tcMar>
              <w:top w:w="20" w:type="dxa"/>
              <w:left w:w="20" w:type="dxa"/>
              <w:bottom w:w="20" w:type="dxa"/>
              <w:right w:w="20" w:type="dxa"/>
            </w:tcMar>
            <w:vAlign w:val="center"/>
            <w:hideMark/>
          </w:tcPr>
          <w:p w14:paraId="1FE8E651" w14:textId="77777777" w:rsidR="0086604C" w:rsidRPr="00FA5DF6" w:rsidRDefault="0086604C" w:rsidP="00EE0A86">
            <w:pPr>
              <w:pStyle w:val="movimento2"/>
              <w:rPr>
                <w:color w:val="002060"/>
              </w:rPr>
            </w:pPr>
            <w:r w:rsidRPr="00FA5DF6">
              <w:rPr>
                <w:color w:val="002060"/>
              </w:rPr>
              <w:t xml:space="preserve">(SAN BIAGIO) </w:t>
            </w:r>
          </w:p>
        </w:tc>
        <w:tc>
          <w:tcPr>
            <w:tcW w:w="800" w:type="dxa"/>
            <w:tcMar>
              <w:top w:w="20" w:type="dxa"/>
              <w:left w:w="20" w:type="dxa"/>
              <w:bottom w:w="20" w:type="dxa"/>
              <w:right w:w="20" w:type="dxa"/>
            </w:tcMar>
            <w:vAlign w:val="center"/>
            <w:hideMark/>
          </w:tcPr>
          <w:p w14:paraId="44D86A7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D787A05" w14:textId="77777777" w:rsidR="0086604C" w:rsidRPr="00FA5DF6" w:rsidRDefault="0086604C" w:rsidP="00EE0A86">
            <w:pPr>
              <w:pStyle w:val="movimento"/>
              <w:rPr>
                <w:color w:val="002060"/>
              </w:rPr>
            </w:pPr>
            <w:r w:rsidRPr="00FA5DF6">
              <w:rPr>
                <w:color w:val="002060"/>
              </w:rPr>
              <w:t>COACCI JOURI</w:t>
            </w:r>
          </w:p>
        </w:tc>
        <w:tc>
          <w:tcPr>
            <w:tcW w:w="2200" w:type="dxa"/>
            <w:tcMar>
              <w:top w:w="20" w:type="dxa"/>
              <w:left w:w="20" w:type="dxa"/>
              <w:bottom w:w="20" w:type="dxa"/>
              <w:right w:w="20" w:type="dxa"/>
            </w:tcMar>
            <w:vAlign w:val="center"/>
            <w:hideMark/>
          </w:tcPr>
          <w:p w14:paraId="51EDED27" w14:textId="77777777" w:rsidR="0086604C" w:rsidRPr="00FA5DF6" w:rsidRDefault="0086604C" w:rsidP="00EE0A86">
            <w:pPr>
              <w:pStyle w:val="movimento2"/>
              <w:rPr>
                <w:color w:val="002060"/>
              </w:rPr>
            </w:pPr>
            <w:r w:rsidRPr="00FA5DF6">
              <w:rPr>
                <w:color w:val="002060"/>
              </w:rPr>
              <w:t xml:space="preserve">(SAN BIAGIO) </w:t>
            </w:r>
          </w:p>
        </w:tc>
      </w:tr>
    </w:tbl>
    <w:p w14:paraId="0875E199" w14:textId="77777777" w:rsidR="0086604C" w:rsidRDefault="0086604C" w:rsidP="0086604C">
      <w:pPr>
        <w:pStyle w:val="breakline"/>
        <w:rPr>
          <w:color w:val="002060"/>
        </w:rPr>
      </w:pPr>
    </w:p>
    <w:p w14:paraId="2D5C59F0" w14:textId="77777777" w:rsidR="0086604C" w:rsidRPr="008B074C" w:rsidRDefault="0086604C" w:rsidP="0086604C">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4AF31E3C" w14:textId="77777777" w:rsidR="0086604C" w:rsidRPr="008B074C" w:rsidRDefault="0086604C" w:rsidP="0086604C">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6BDBB9AA" w14:textId="77777777" w:rsidR="0086604C" w:rsidRPr="00FA5DF6" w:rsidRDefault="0086604C" w:rsidP="0086604C">
      <w:pPr>
        <w:pStyle w:val="breakline"/>
        <w:rPr>
          <w:rFonts w:eastAsiaTheme="minorEastAsia"/>
          <w:color w:val="002060"/>
        </w:rPr>
      </w:pPr>
    </w:p>
    <w:p w14:paraId="676E8EBD" w14:textId="77777777" w:rsidR="0086604C" w:rsidRPr="00FA5DF6" w:rsidRDefault="0086604C" w:rsidP="0086604C">
      <w:pPr>
        <w:pStyle w:val="titoloprinc0"/>
        <w:rPr>
          <w:color w:val="002060"/>
        </w:rPr>
      </w:pPr>
      <w:r w:rsidRPr="00FA5DF6">
        <w:rPr>
          <w:color w:val="002060"/>
        </w:rPr>
        <w:t>CLASSIFICA</w:t>
      </w:r>
    </w:p>
    <w:p w14:paraId="1766DCBA" w14:textId="77777777" w:rsidR="0086604C" w:rsidRPr="00FA5DF6" w:rsidRDefault="0086604C" w:rsidP="0086604C">
      <w:pPr>
        <w:pStyle w:val="breakline"/>
        <w:rPr>
          <w:color w:val="002060"/>
        </w:rPr>
      </w:pPr>
    </w:p>
    <w:p w14:paraId="602E8CE8" w14:textId="77777777" w:rsidR="0086604C" w:rsidRPr="00FA5DF6" w:rsidRDefault="0086604C" w:rsidP="0086604C">
      <w:pPr>
        <w:pStyle w:val="breakline"/>
        <w:rPr>
          <w:color w:val="002060"/>
        </w:rPr>
      </w:pPr>
    </w:p>
    <w:p w14:paraId="74E0891A" w14:textId="77777777" w:rsidR="0086604C" w:rsidRPr="00FA5DF6" w:rsidRDefault="0086604C" w:rsidP="0086604C">
      <w:pPr>
        <w:pStyle w:val="sottotitolocampionato10"/>
        <w:rPr>
          <w:color w:val="002060"/>
        </w:rPr>
      </w:pPr>
      <w:r w:rsidRPr="00FA5DF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56025E49"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8AF11"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10C59"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37EC3"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2BCCE"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20CFE"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9442A"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8DB91"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C417D"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91CE5"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657C8" w14:textId="77777777" w:rsidR="0086604C" w:rsidRPr="00FA5DF6" w:rsidRDefault="0086604C" w:rsidP="00EE0A86">
            <w:pPr>
              <w:pStyle w:val="headertabella0"/>
              <w:rPr>
                <w:color w:val="002060"/>
              </w:rPr>
            </w:pPr>
            <w:r w:rsidRPr="00FA5DF6">
              <w:rPr>
                <w:color w:val="002060"/>
              </w:rPr>
              <w:t>PE</w:t>
            </w:r>
          </w:p>
        </w:tc>
      </w:tr>
      <w:tr w:rsidR="0086604C" w:rsidRPr="00FA5DF6" w14:paraId="0DB8E84E"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E7ED10" w14:textId="77777777" w:rsidR="0086604C" w:rsidRPr="00FA5DF6" w:rsidRDefault="0086604C" w:rsidP="00EE0A86">
            <w:pPr>
              <w:pStyle w:val="rowtabella0"/>
              <w:rPr>
                <w:color w:val="002060"/>
              </w:rPr>
            </w:pPr>
            <w:r w:rsidRPr="00FA5DF6">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50C8" w14:textId="77777777" w:rsidR="0086604C" w:rsidRPr="00FA5DF6" w:rsidRDefault="0086604C" w:rsidP="00EE0A86">
            <w:pPr>
              <w:pStyle w:val="rowtabella0"/>
              <w:jc w:val="center"/>
              <w:rPr>
                <w:color w:val="002060"/>
              </w:rPr>
            </w:pPr>
            <w:r w:rsidRPr="00FA5DF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FDEA"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0479"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8993"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8A4C"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3A6F" w14:textId="77777777" w:rsidR="0086604C" w:rsidRPr="00FA5DF6" w:rsidRDefault="0086604C" w:rsidP="00EE0A86">
            <w:pPr>
              <w:pStyle w:val="rowtabella0"/>
              <w:jc w:val="center"/>
              <w:rPr>
                <w:color w:val="002060"/>
              </w:rPr>
            </w:pPr>
            <w:r w:rsidRPr="00FA5DF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19056" w14:textId="77777777" w:rsidR="0086604C" w:rsidRPr="00FA5DF6" w:rsidRDefault="0086604C" w:rsidP="00EE0A86">
            <w:pPr>
              <w:pStyle w:val="rowtabella0"/>
              <w:jc w:val="center"/>
              <w:rPr>
                <w:color w:val="002060"/>
              </w:rPr>
            </w:pPr>
            <w:r w:rsidRPr="00FA5DF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B0F2E" w14:textId="77777777" w:rsidR="0086604C" w:rsidRPr="00FA5DF6" w:rsidRDefault="0086604C" w:rsidP="00EE0A86">
            <w:pPr>
              <w:pStyle w:val="rowtabella0"/>
              <w:jc w:val="center"/>
              <w:rPr>
                <w:color w:val="002060"/>
              </w:rPr>
            </w:pPr>
            <w:r w:rsidRPr="00FA5DF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22CAE" w14:textId="77777777" w:rsidR="0086604C" w:rsidRPr="00FA5DF6" w:rsidRDefault="0086604C" w:rsidP="00EE0A86">
            <w:pPr>
              <w:pStyle w:val="rowtabella0"/>
              <w:jc w:val="center"/>
              <w:rPr>
                <w:color w:val="002060"/>
              </w:rPr>
            </w:pPr>
            <w:r w:rsidRPr="00FA5DF6">
              <w:rPr>
                <w:color w:val="002060"/>
              </w:rPr>
              <w:t>0</w:t>
            </w:r>
          </w:p>
        </w:tc>
      </w:tr>
      <w:tr w:rsidR="0086604C" w:rsidRPr="00FA5DF6" w14:paraId="3E51FC2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4AAB1" w14:textId="77777777" w:rsidR="0086604C" w:rsidRPr="00FA5DF6" w:rsidRDefault="0086604C" w:rsidP="00EE0A86">
            <w:pPr>
              <w:pStyle w:val="rowtabella0"/>
              <w:rPr>
                <w:color w:val="002060"/>
              </w:rPr>
            </w:pPr>
            <w:r w:rsidRPr="00FA5DF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FE2C" w14:textId="77777777" w:rsidR="0086604C" w:rsidRPr="00FA5DF6" w:rsidRDefault="0086604C" w:rsidP="00EE0A86">
            <w:pPr>
              <w:pStyle w:val="rowtabella0"/>
              <w:jc w:val="center"/>
              <w:rPr>
                <w:color w:val="002060"/>
              </w:rPr>
            </w:pPr>
            <w:r w:rsidRPr="00FA5DF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CED4"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639F"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A4FA"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D8F8"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8D3E" w14:textId="77777777" w:rsidR="0086604C" w:rsidRPr="00FA5DF6" w:rsidRDefault="0086604C" w:rsidP="00EE0A86">
            <w:pPr>
              <w:pStyle w:val="rowtabella0"/>
              <w:jc w:val="center"/>
              <w:rPr>
                <w:color w:val="002060"/>
              </w:rPr>
            </w:pPr>
            <w:r w:rsidRPr="00FA5DF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539F" w14:textId="77777777" w:rsidR="0086604C" w:rsidRPr="00FA5DF6" w:rsidRDefault="0086604C" w:rsidP="00EE0A86">
            <w:pPr>
              <w:pStyle w:val="rowtabella0"/>
              <w:jc w:val="center"/>
              <w:rPr>
                <w:color w:val="002060"/>
              </w:rPr>
            </w:pPr>
            <w:r w:rsidRPr="00FA5DF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DB44" w14:textId="77777777" w:rsidR="0086604C" w:rsidRPr="00FA5DF6" w:rsidRDefault="0086604C" w:rsidP="00EE0A86">
            <w:pPr>
              <w:pStyle w:val="rowtabella0"/>
              <w:jc w:val="center"/>
              <w:rPr>
                <w:color w:val="002060"/>
              </w:rPr>
            </w:pPr>
            <w:r w:rsidRPr="00FA5DF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BE1C" w14:textId="77777777" w:rsidR="0086604C" w:rsidRPr="00FA5DF6" w:rsidRDefault="0086604C" w:rsidP="00EE0A86">
            <w:pPr>
              <w:pStyle w:val="rowtabella0"/>
              <w:jc w:val="center"/>
              <w:rPr>
                <w:color w:val="002060"/>
              </w:rPr>
            </w:pPr>
            <w:r w:rsidRPr="00FA5DF6">
              <w:rPr>
                <w:color w:val="002060"/>
              </w:rPr>
              <w:t>0</w:t>
            </w:r>
          </w:p>
        </w:tc>
      </w:tr>
      <w:tr w:rsidR="0086604C" w:rsidRPr="00FA5DF6" w14:paraId="390A6D9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27486" w14:textId="77777777" w:rsidR="0086604C" w:rsidRPr="00FA5DF6" w:rsidRDefault="0086604C" w:rsidP="00EE0A86">
            <w:pPr>
              <w:pStyle w:val="rowtabella0"/>
              <w:rPr>
                <w:color w:val="002060"/>
              </w:rPr>
            </w:pPr>
            <w:r w:rsidRPr="00FA5DF6">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2029" w14:textId="77777777" w:rsidR="0086604C" w:rsidRPr="00FA5DF6" w:rsidRDefault="0086604C" w:rsidP="00EE0A86">
            <w:pPr>
              <w:pStyle w:val="rowtabella0"/>
              <w:jc w:val="center"/>
              <w:rPr>
                <w:color w:val="002060"/>
              </w:rPr>
            </w:pPr>
            <w:r w:rsidRPr="00FA5DF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7273"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9068"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851A"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0D70"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6292" w14:textId="77777777" w:rsidR="0086604C" w:rsidRPr="00FA5DF6" w:rsidRDefault="0086604C" w:rsidP="00EE0A86">
            <w:pPr>
              <w:pStyle w:val="rowtabella0"/>
              <w:jc w:val="center"/>
              <w:rPr>
                <w:color w:val="002060"/>
              </w:rPr>
            </w:pPr>
            <w:r w:rsidRPr="00FA5DF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74F8F" w14:textId="77777777" w:rsidR="0086604C" w:rsidRPr="00FA5DF6" w:rsidRDefault="0086604C" w:rsidP="00EE0A86">
            <w:pPr>
              <w:pStyle w:val="rowtabella0"/>
              <w:jc w:val="center"/>
              <w:rPr>
                <w:color w:val="002060"/>
              </w:rPr>
            </w:pPr>
            <w:r w:rsidRPr="00FA5DF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F698"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F04B" w14:textId="77777777" w:rsidR="0086604C" w:rsidRPr="00FA5DF6" w:rsidRDefault="0086604C" w:rsidP="00EE0A86">
            <w:pPr>
              <w:pStyle w:val="rowtabella0"/>
              <w:jc w:val="center"/>
              <w:rPr>
                <w:color w:val="002060"/>
              </w:rPr>
            </w:pPr>
            <w:r w:rsidRPr="00FA5DF6">
              <w:rPr>
                <w:color w:val="002060"/>
              </w:rPr>
              <w:t>0</w:t>
            </w:r>
          </w:p>
        </w:tc>
      </w:tr>
      <w:tr w:rsidR="0086604C" w:rsidRPr="00FA5DF6" w14:paraId="0CF411C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B6644" w14:textId="77777777" w:rsidR="0086604C" w:rsidRPr="00FA5DF6" w:rsidRDefault="0086604C" w:rsidP="00EE0A86">
            <w:pPr>
              <w:pStyle w:val="rowtabella0"/>
              <w:rPr>
                <w:color w:val="002060"/>
              </w:rPr>
            </w:pPr>
            <w:r w:rsidRPr="00FA5DF6">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16D2" w14:textId="77777777" w:rsidR="0086604C" w:rsidRPr="00FA5DF6" w:rsidRDefault="0086604C" w:rsidP="00EE0A86">
            <w:pPr>
              <w:pStyle w:val="rowtabella0"/>
              <w:jc w:val="center"/>
              <w:rPr>
                <w:color w:val="002060"/>
              </w:rPr>
            </w:pPr>
            <w:r w:rsidRPr="00FA5DF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4125"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ED87"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B19A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EBB0"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BED7" w14:textId="77777777" w:rsidR="0086604C" w:rsidRPr="00FA5DF6" w:rsidRDefault="0086604C" w:rsidP="00EE0A86">
            <w:pPr>
              <w:pStyle w:val="rowtabella0"/>
              <w:jc w:val="center"/>
              <w:rPr>
                <w:color w:val="002060"/>
              </w:rPr>
            </w:pPr>
            <w:r w:rsidRPr="00FA5DF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3146" w14:textId="77777777" w:rsidR="0086604C" w:rsidRPr="00FA5DF6" w:rsidRDefault="0086604C" w:rsidP="00EE0A86">
            <w:pPr>
              <w:pStyle w:val="rowtabella0"/>
              <w:jc w:val="center"/>
              <w:rPr>
                <w:color w:val="002060"/>
              </w:rPr>
            </w:pPr>
            <w:r w:rsidRPr="00FA5DF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04F4"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B2CD" w14:textId="77777777" w:rsidR="0086604C" w:rsidRPr="00FA5DF6" w:rsidRDefault="0086604C" w:rsidP="00EE0A86">
            <w:pPr>
              <w:pStyle w:val="rowtabella0"/>
              <w:jc w:val="center"/>
              <w:rPr>
                <w:color w:val="002060"/>
              </w:rPr>
            </w:pPr>
            <w:r w:rsidRPr="00FA5DF6">
              <w:rPr>
                <w:color w:val="002060"/>
              </w:rPr>
              <w:t>0</w:t>
            </w:r>
          </w:p>
        </w:tc>
      </w:tr>
      <w:tr w:rsidR="0086604C" w:rsidRPr="00FA5DF6" w14:paraId="77AA56FC"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9FB30" w14:textId="77777777" w:rsidR="0086604C" w:rsidRPr="00FA5DF6" w:rsidRDefault="0086604C" w:rsidP="00EE0A86">
            <w:pPr>
              <w:pStyle w:val="rowtabella0"/>
              <w:rPr>
                <w:color w:val="002060"/>
              </w:rPr>
            </w:pPr>
            <w:r w:rsidRPr="00FA5DF6">
              <w:rPr>
                <w:color w:val="002060"/>
              </w:rPr>
              <w:t xml:space="preserve">A.S.D. </w:t>
            </w:r>
            <w:proofErr w:type="gramStart"/>
            <w:r w:rsidRPr="00FA5DF6">
              <w:rPr>
                <w:color w:val="002060"/>
              </w:rPr>
              <w:t>CITTA</w:t>
            </w:r>
            <w:proofErr w:type="gramEnd"/>
            <w:r w:rsidRPr="00FA5DF6">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6221B"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72530"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869F"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2F9D"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A088"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5D0C" w14:textId="77777777" w:rsidR="0086604C" w:rsidRPr="00FA5DF6" w:rsidRDefault="0086604C" w:rsidP="00EE0A86">
            <w:pPr>
              <w:pStyle w:val="rowtabella0"/>
              <w:jc w:val="center"/>
              <w:rPr>
                <w:color w:val="002060"/>
              </w:rPr>
            </w:pPr>
            <w:r w:rsidRPr="00FA5DF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4E75"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A1B8"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C0B3" w14:textId="77777777" w:rsidR="0086604C" w:rsidRPr="00FA5DF6" w:rsidRDefault="0086604C" w:rsidP="00EE0A86">
            <w:pPr>
              <w:pStyle w:val="rowtabella0"/>
              <w:jc w:val="center"/>
              <w:rPr>
                <w:color w:val="002060"/>
              </w:rPr>
            </w:pPr>
            <w:r w:rsidRPr="00FA5DF6">
              <w:rPr>
                <w:color w:val="002060"/>
              </w:rPr>
              <w:t>0</w:t>
            </w:r>
          </w:p>
        </w:tc>
      </w:tr>
      <w:tr w:rsidR="0086604C" w:rsidRPr="00FA5DF6" w14:paraId="040568CC"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7F815" w14:textId="77777777" w:rsidR="0086604C" w:rsidRPr="00FA5DF6" w:rsidRDefault="0086604C" w:rsidP="00EE0A86">
            <w:pPr>
              <w:pStyle w:val="rowtabella0"/>
              <w:rPr>
                <w:color w:val="002060"/>
              </w:rPr>
            </w:pPr>
            <w:r w:rsidRPr="00FA5DF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251A" w14:textId="77777777" w:rsidR="0086604C" w:rsidRPr="00FA5DF6" w:rsidRDefault="0086604C" w:rsidP="00EE0A86">
            <w:pPr>
              <w:pStyle w:val="rowtabella0"/>
              <w:jc w:val="center"/>
              <w:rPr>
                <w:color w:val="002060"/>
              </w:rPr>
            </w:pPr>
            <w:r w:rsidRPr="00FA5DF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D50BB"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EDA32"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75DA"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DCD2"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6013" w14:textId="77777777" w:rsidR="0086604C" w:rsidRPr="00FA5DF6" w:rsidRDefault="0086604C" w:rsidP="00EE0A86">
            <w:pPr>
              <w:pStyle w:val="rowtabella0"/>
              <w:jc w:val="center"/>
              <w:rPr>
                <w:color w:val="002060"/>
              </w:rPr>
            </w:pPr>
            <w:r w:rsidRPr="00FA5DF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C6F13" w14:textId="77777777" w:rsidR="0086604C" w:rsidRPr="00FA5DF6" w:rsidRDefault="0086604C" w:rsidP="00EE0A86">
            <w:pPr>
              <w:pStyle w:val="rowtabella0"/>
              <w:jc w:val="center"/>
              <w:rPr>
                <w:color w:val="002060"/>
              </w:rPr>
            </w:pPr>
            <w:r w:rsidRPr="00FA5DF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1242"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2619" w14:textId="77777777" w:rsidR="0086604C" w:rsidRPr="00FA5DF6" w:rsidRDefault="0086604C" w:rsidP="00EE0A86">
            <w:pPr>
              <w:pStyle w:val="rowtabella0"/>
              <w:jc w:val="center"/>
              <w:rPr>
                <w:color w:val="002060"/>
              </w:rPr>
            </w:pPr>
            <w:r w:rsidRPr="00FA5DF6">
              <w:rPr>
                <w:color w:val="002060"/>
              </w:rPr>
              <w:t>0</w:t>
            </w:r>
          </w:p>
        </w:tc>
      </w:tr>
      <w:tr w:rsidR="0086604C" w:rsidRPr="00FA5DF6" w14:paraId="272497E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21A2C" w14:textId="77777777" w:rsidR="0086604C" w:rsidRPr="00FA5DF6" w:rsidRDefault="0086604C" w:rsidP="00EE0A86">
            <w:pPr>
              <w:pStyle w:val="rowtabella0"/>
              <w:rPr>
                <w:color w:val="002060"/>
              </w:rPr>
            </w:pPr>
            <w:r w:rsidRPr="00FA5DF6">
              <w:rPr>
                <w:color w:val="002060"/>
              </w:rPr>
              <w:lastRenderedPageBreak/>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EF70"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7347"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5199"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61627"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9928"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55D7" w14:textId="77777777" w:rsidR="0086604C" w:rsidRPr="00FA5DF6" w:rsidRDefault="0086604C" w:rsidP="00EE0A86">
            <w:pPr>
              <w:pStyle w:val="rowtabella0"/>
              <w:jc w:val="center"/>
              <w:rPr>
                <w:color w:val="002060"/>
              </w:rPr>
            </w:pPr>
            <w:r w:rsidRPr="00FA5DF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1E2A" w14:textId="77777777" w:rsidR="0086604C" w:rsidRPr="00FA5DF6" w:rsidRDefault="0086604C" w:rsidP="00EE0A86">
            <w:pPr>
              <w:pStyle w:val="rowtabella0"/>
              <w:jc w:val="center"/>
              <w:rPr>
                <w:color w:val="002060"/>
              </w:rPr>
            </w:pPr>
            <w:r w:rsidRPr="00FA5DF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0167D"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7C18" w14:textId="77777777" w:rsidR="0086604C" w:rsidRPr="00FA5DF6" w:rsidRDefault="0086604C" w:rsidP="00EE0A86">
            <w:pPr>
              <w:pStyle w:val="rowtabella0"/>
              <w:jc w:val="center"/>
              <w:rPr>
                <w:color w:val="002060"/>
              </w:rPr>
            </w:pPr>
            <w:r w:rsidRPr="00FA5DF6">
              <w:rPr>
                <w:color w:val="002060"/>
              </w:rPr>
              <w:t>0</w:t>
            </w:r>
          </w:p>
        </w:tc>
      </w:tr>
      <w:tr w:rsidR="0086604C" w:rsidRPr="00FA5DF6" w14:paraId="2649686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399E9" w14:textId="77777777" w:rsidR="0086604C" w:rsidRPr="00FA5DF6" w:rsidRDefault="0086604C" w:rsidP="00EE0A86">
            <w:pPr>
              <w:pStyle w:val="rowtabella0"/>
              <w:rPr>
                <w:color w:val="002060"/>
              </w:rPr>
            </w:pPr>
            <w:r w:rsidRPr="00FA5DF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4D32" w14:textId="77777777" w:rsidR="0086604C" w:rsidRPr="00FA5DF6" w:rsidRDefault="0086604C" w:rsidP="00EE0A86">
            <w:pPr>
              <w:pStyle w:val="rowtabella0"/>
              <w:jc w:val="center"/>
              <w:rPr>
                <w:color w:val="002060"/>
              </w:rPr>
            </w:pPr>
            <w:r w:rsidRPr="00FA5DF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250ED"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852B"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79D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2849"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6A0A" w14:textId="77777777" w:rsidR="0086604C" w:rsidRPr="00FA5DF6" w:rsidRDefault="0086604C" w:rsidP="00EE0A86">
            <w:pPr>
              <w:pStyle w:val="rowtabella0"/>
              <w:jc w:val="center"/>
              <w:rPr>
                <w:color w:val="002060"/>
              </w:rPr>
            </w:pPr>
            <w:r w:rsidRPr="00FA5DF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BC3A" w14:textId="77777777" w:rsidR="0086604C" w:rsidRPr="00FA5DF6" w:rsidRDefault="0086604C" w:rsidP="00EE0A86">
            <w:pPr>
              <w:pStyle w:val="rowtabella0"/>
              <w:jc w:val="center"/>
              <w:rPr>
                <w:color w:val="002060"/>
              </w:rPr>
            </w:pPr>
            <w:r w:rsidRPr="00FA5DF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D890"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B778" w14:textId="77777777" w:rsidR="0086604C" w:rsidRPr="00FA5DF6" w:rsidRDefault="0086604C" w:rsidP="00EE0A86">
            <w:pPr>
              <w:pStyle w:val="rowtabella0"/>
              <w:jc w:val="center"/>
              <w:rPr>
                <w:color w:val="002060"/>
              </w:rPr>
            </w:pPr>
            <w:r w:rsidRPr="00FA5DF6">
              <w:rPr>
                <w:color w:val="002060"/>
              </w:rPr>
              <w:t>0</w:t>
            </w:r>
          </w:p>
        </w:tc>
      </w:tr>
      <w:tr w:rsidR="0086604C" w:rsidRPr="00FA5DF6" w14:paraId="475BBEED"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75AAF" w14:textId="77777777" w:rsidR="0086604C" w:rsidRPr="00FA5DF6" w:rsidRDefault="0086604C" w:rsidP="00EE0A86">
            <w:pPr>
              <w:pStyle w:val="rowtabella0"/>
              <w:rPr>
                <w:color w:val="002060"/>
              </w:rPr>
            </w:pPr>
            <w:r w:rsidRPr="00FA5DF6">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EE3EA" w14:textId="77777777" w:rsidR="0086604C" w:rsidRPr="00FA5DF6" w:rsidRDefault="0086604C" w:rsidP="00EE0A86">
            <w:pPr>
              <w:pStyle w:val="rowtabella0"/>
              <w:jc w:val="center"/>
              <w:rPr>
                <w:color w:val="002060"/>
              </w:rPr>
            </w:pPr>
            <w:r w:rsidRPr="00FA5DF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A308B"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52899"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6933"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876B"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EF0E" w14:textId="77777777" w:rsidR="0086604C" w:rsidRPr="00FA5DF6" w:rsidRDefault="0086604C" w:rsidP="00EE0A86">
            <w:pPr>
              <w:pStyle w:val="rowtabella0"/>
              <w:jc w:val="center"/>
              <w:rPr>
                <w:color w:val="002060"/>
              </w:rPr>
            </w:pPr>
            <w:r w:rsidRPr="00FA5DF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9EE77" w14:textId="77777777" w:rsidR="0086604C" w:rsidRPr="00FA5DF6" w:rsidRDefault="0086604C" w:rsidP="00EE0A86">
            <w:pPr>
              <w:pStyle w:val="rowtabella0"/>
              <w:jc w:val="center"/>
              <w:rPr>
                <w:color w:val="002060"/>
              </w:rPr>
            </w:pPr>
            <w:r w:rsidRPr="00FA5DF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00CE"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B3CD" w14:textId="77777777" w:rsidR="0086604C" w:rsidRPr="00FA5DF6" w:rsidRDefault="0086604C" w:rsidP="00EE0A86">
            <w:pPr>
              <w:pStyle w:val="rowtabella0"/>
              <w:jc w:val="center"/>
              <w:rPr>
                <w:color w:val="002060"/>
              </w:rPr>
            </w:pPr>
            <w:r w:rsidRPr="00FA5DF6">
              <w:rPr>
                <w:color w:val="002060"/>
              </w:rPr>
              <w:t>0</w:t>
            </w:r>
          </w:p>
        </w:tc>
      </w:tr>
      <w:tr w:rsidR="0086604C" w:rsidRPr="00FA5DF6" w14:paraId="769EE12E"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862D1" w14:textId="77777777" w:rsidR="0086604C" w:rsidRPr="00FA5DF6" w:rsidRDefault="0086604C" w:rsidP="00EE0A86">
            <w:pPr>
              <w:pStyle w:val="rowtabella0"/>
              <w:rPr>
                <w:color w:val="002060"/>
              </w:rPr>
            </w:pPr>
            <w:r w:rsidRPr="00FA5DF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A1CD"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FFF3"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1FC40"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D71A"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CE98"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885E" w14:textId="77777777" w:rsidR="0086604C" w:rsidRPr="00FA5DF6" w:rsidRDefault="0086604C" w:rsidP="00EE0A86">
            <w:pPr>
              <w:pStyle w:val="rowtabella0"/>
              <w:jc w:val="center"/>
              <w:rPr>
                <w:color w:val="002060"/>
              </w:rPr>
            </w:pPr>
            <w:r w:rsidRPr="00FA5DF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4E3F" w14:textId="77777777" w:rsidR="0086604C" w:rsidRPr="00FA5DF6" w:rsidRDefault="0086604C" w:rsidP="00EE0A86">
            <w:pPr>
              <w:pStyle w:val="rowtabella0"/>
              <w:jc w:val="center"/>
              <w:rPr>
                <w:color w:val="002060"/>
              </w:rPr>
            </w:pPr>
            <w:r w:rsidRPr="00FA5DF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2A766"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A5BC" w14:textId="77777777" w:rsidR="0086604C" w:rsidRPr="00FA5DF6" w:rsidRDefault="0086604C" w:rsidP="00EE0A86">
            <w:pPr>
              <w:pStyle w:val="rowtabella0"/>
              <w:jc w:val="center"/>
              <w:rPr>
                <w:color w:val="002060"/>
              </w:rPr>
            </w:pPr>
            <w:r w:rsidRPr="00FA5DF6">
              <w:rPr>
                <w:color w:val="002060"/>
              </w:rPr>
              <w:t>0</w:t>
            </w:r>
          </w:p>
        </w:tc>
      </w:tr>
      <w:tr w:rsidR="0086604C" w:rsidRPr="00FA5DF6" w14:paraId="2A95464C"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19147" w14:textId="77777777" w:rsidR="0086604C" w:rsidRPr="00FA5DF6" w:rsidRDefault="0086604C" w:rsidP="00EE0A86">
            <w:pPr>
              <w:pStyle w:val="rowtabella0"/>
              <w:rPr>
                <w:color w:val="002060"/>
                <w:lang w:val="en-US"/>
              </w:rPr>
            </w:pPr>
            <w:r w:rsidRPr="00FA5DF6">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3C77"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7BBE"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120D"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03105"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84C6"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98CA" w14:textId="77777777" w:rsidR="0086604C" w:rsidRPr="00FA5DF6" w:rsidRDefault="0086604C" w:rsidP="00EE0A86">
            <w:pPr>
              <w:pStyle w:val="rowtabella0"/>
              <w:jc w:val="center"/>
              <w:rPr>
                <w:color w:val="002060"/>
              </w:rPr>
            </w:pPr>
            <w:r w:rsidRPr="00FA5DF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56B2" w14:textId="77777777" w:rsidR="0086604C" w:rsidRPr="00FA5DF6" w:rsidRDefault="0086604C" w:rsidP="00EE0A86">
            <w:pPr>
              <w:pStyle w:val="rowtabella0"/>
              <w:jc w:val="center"/>
              <w:rPr>
                <w:color w:val="002060"/>
              </w:rPr>
            </w:pPr>
            <w:r w:rsidRPr="00FA5DF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FD848"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93864" w14:textId="77777777" w:rsidR="0086604C" w:rsidRPr="00FA5DF6" w:rsidRDefault="0086604C" w:rsidP="00EE0A86">
            <w:pPr>
              <w:pStyle w:val="rowtabella0"/>
              <w:jc w:val="center"/>
              <w:rPr>
                <w:color w:val="002060"/>
              </w:rPr>
            </w:pPr>
            <w:r w:rsidRPr="00FA5DF6">
              <w:rPr>
                <w:color w:val="002060"/>
              </w:rPr>
              <w:t>0</w:t>
            </w:r>
          </w:p>
        </w:tc>
      </w:tr>
      <w:tr w:rsidR="0086604C" w:rsidRPr="00FA5DF6" w14:paraId="6C4368C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68FA7" w14:textId="77777777" w:rsidR="0086604C" w:rsidRPr="00FA5DF6" w:rsidRDefault="0086604C" w:rsidP="00EE0A86">
            <w:pPr>
              <w:pStyle w:val="rowtabella0"/>
              <w:rPr>
                <w:color w:val="002060"/>
              </w:rPr>
            </w:pPr>
            <w:r w:rsidRPr="00FA5DF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BC6D"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9BBA"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1319F"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6EC3"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B0C0E"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A2710" w14:textId="77777777" w:rsidR="0086604C" w:rsidRPr="00FA5DF6" w:rsidRDefault="0086604C" w:rsidP="00EE0A86">
            <w:pPr>
              <w:pStyle w:val="rowtabella0"/>
              <w:jc w:val="center"/>
              <w:rPr>
                <w:color w:val="002060"/>
              </w:rPr>
            </w:pPr>
            <w:r w:rsidRPr="00FA5DF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7091" w14:textId="77777777" w:rsidR="0086604C" w:rsidRPr="00FA5DF6" w:rsidRDefault="0086604C" w:rsidP="00EE0A86">
            <w:pPr>
              <w:pStyle w:val="rowtabella0"/>
              <w:jc w:val="center"/>
              <w:rPr>
                <w:color w:val="002060"/>
              </w:rPr>
            </w:pPr>
            <w:r w:rsidRPr="00FA5DF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701F"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A426F" w14:textId="77777777" w:rsidR="0086604C" w:rsidRPr="00FA5DF6" w:rsidRDefault="0086604C" w:rsidP="00EE0A86">
            <w:pPr>
              <w:pStyle w:val="rowtabella0"/>
              <w:jc w:val="center"/>
              <w:rPr>
                <w:color w:val="002060"/>
              </w:rPr>
            </w:pPr>
            <w:r w:rsidRPr="00FA5DF6">
              <w:rPr>
                <w:color w:val="002060"/>
              </w:rPr>
              <w:t>0</w:t>
            </w:r>
          </w:p>
        </w:tc>
      </w:tr>
      <w:tr w:rsidR="0086604C" w:rsidRPr="00FA5DF6" w14:paraId="221D7BE8"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167214" w14:textId="77777777" w:rsidR="0086604C" w:rsidRPr="00FA5DF6" w:rsidRDefault="0086604C" w:rsidP="00EE0A86">
            <w:pPr>
              <w:pStyle w:val="rowtabella0"/>
              <w:rPr>
                <w:color w:val="002060"/>
              </w:rPr>
            </w:pPr>
            <w:r w:rsidRPr="00FA5DF6">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4B80"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42612"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5FB3"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23BA"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7E45"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05E4" w14:textId="77777777" w:rsidR="0086604C" w:rsidRPr="00FA5DF6" w:rsidRDefault="0086604C" w:rsidP="00EE0A86">
            <w:pPr>
              <w:pStyle w:val="rowtabella0"/>
              <w:jc w:val="center"/>
              <w:rPr>
                <w:color w:val="002060"/>
              </w:rPr>
            </w:pPr>
            <w:r w:rsidRPr="00FA5DF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DA16" w14:textId="77777777" w:rsidR="0086604C" w:rsidRPr="00FA5DF6" w:rsidRDefault="0086604C" w:rsidP="00EE0A86">
            <w:pPr>
              <w:pStyle w:val="rowtabella0"/>
              <w:jc w:val="center"/>
              <w:rPr>
                <w:color w:val="002060"/>
              </w:rPr>
            </w:pPr>
            <w:r w:rsidRPr="00FA5DF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6B29" w14:textId="77777777" w:rsidR="0086604C" w:rsidRPr="00FA5DF6" w:rsidRDefault="0086604C" w:rsidP="00EE0A86">
            <w:pPr>
              <w:pStyle w:val="rowtabella0"/>
              <w:jc w:val="center"/>
              <w:rPr>
                <w:color w:val="002060"/>
              </w:rPr>
            </w:pPr>
            <w:r w:rsidRPr="00FA5DF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F6AF" w14:textId="77777777" w:rsidR="0086604C" w:rsidRPr="00FA5DF6" w:rsidRDefault="0086604C" w:rsidP="00EE0A86">
            <w:pPr>
              <w:pStyle w:val="rowtabella0"/>
              <w:jc w:val="center"/>
              <w:rPr>
                <w:color w:val="002060"/>
              </w:rPr>
            </w:pPr>
            <w:r w:rsidRPr="00FA5DF6">
              <w:rPr>
                <w:color w:val="002060"/>
              </w:rPr>
              <w:t>0</w:t>
            </w:r>
          </w:p>
        </w:tc>
      </w:tr>
    </w:tbl>
    <w:p w14:paraId="60272F26" w14:textId="77777777" w:rsidR="0086604C" w:rsidRPr="00FA5DF6" w:rsidRDefault="0086604C" w:rsidP="0086604C">
      <w:pPr>
        <w:pStyle w:val="breakline"/>
        <w:rPr>
          <w:rFonts w:eastAsiaTheme="minorEastAsia"/>
          <w:color w:val="002060"/>
        </w:rPr>
      </w:pPr>
    </w:p>
    <w:p w14:paraId="5A48A3AA" w14:textId="77777777" w:rsidR="0086604C" w:rsidRPr="00FA5DF6" w:rsidRDefault="0086604C" w:rsidP="0086604C">
      <w:pPr>
        <w:pStyle w:val="breakline"/>
        <w:rPr>
          <w:color w:val="002060"/>
        </w:rPr>
      </w:pPr>
    </w:p>
    <w:p w14:paraId="2FBB88F3" w14:textId="77777777" w:rsidR="0086604C" w:rsidRPr="00FA5DF6" w:rsidRDefault="0086604C" w:rsidP="0086604C">
      <w:pPr>
        <w:pStyle w:val="sottotitolocampionato10"/>
        <w:rPr>
          <w:color w:val="002060"/>
        </w:rPr>
      </w:pPr>
      <w:r w:rsidRPr="00FA5DF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5FD39360"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1A419"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13A69"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A9420"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1827D"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7E0B6"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45DCB"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EE6A5"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34718"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B4700"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F9854" w14:textId="77777777" w:rsidR="0086604C" w:rsidRPr="00FA5DF6" w:rsidRDefault="0086604C" w:rsidP="00EE0A86">
            <w:pPr>
              <w:pStyle w:val="headertabella0"/>
              <w:rPr>
                <w:color w:val="002060"/>
              </w:rPr>
            </w:pPr>
            <w:r w:rsidRPr="00FA5DF6">
              <w:rPr>
                <w:color w:val="002060"/>
              </w:rPr>
              <w:t>PE</w:t>
            </w:r>
          </w:p>
        </w:tc>
      </w:tr>
      <w:tr w:rsidR="0086604C" w:rsidRPr="00FA5DF6" w14:paraId="0E0F08D3"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9A0F1" w14:textId="77777777" w:rsidR="0086604C" w:rsidRPr="00FA5DF6" w:rsidRDefault="0086604C" w:rsidP="00EE0A86">
            <w:pPr>
              <w:pStyle w:val="rowtabella0"/>
              <w:rPr>
                <w:color w:val="002060"/>
                <w:lang w:val="en-US"/>
              </w:rPr>
            </w:pPr>
            <w:r w:rsidRPr="00FA5DF6">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19F1" w14:textId="77777777" w:rsidR="0086604C" w:rsidRPr="00FA5DF6" w:rsidRDefault="0086604C" w:rsidP="00EE0A86">
            <w:pPr>
              <w:pStyle w:val="rowtabella0"/>
              <w:jc w:val="center"/>
              <w:rPr>
                <w:color w:val="002060"/>
              </w:rPr>
            </w:pPr>
            <w:r w:rsidRPr="00FA5DF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E499"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CEAD"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7785"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1DC1"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594B" w14:textId="77777777" w:rsidR="0086604C" w:rsidRPr="00FA5DF6" w:rsidRDefault="0086604C" w:rsidP="00EE0A86">
            <w:pPr>
              <w:pStyle w:val="rowtabella0"/>
              <w:jc w:val="center"/>
              <w:rPr>
                <w:color w:val="002060"/>
              </w:rPr>
            </w:pPr>
            <w:r w:rsidRPr="00FA5DF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6677" w14:textId="77777777" w:rsidR="0086604C" w:rsidRPr="00FA5DF6" w:rsidRDefault="0086604C" w:rsidP="00EE0A86">
            <w:pPr>
              <w:pStyle w:val="rowtabella0"/>
              <w:jc w:val="center"/>
              <w:rPr>
                <w:color w:val="002060"/>
              </w:rPr>
            </w:pPr>
            <w:r w:rsidRPr="00FA5DF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C35D"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A258" w14:textId="77777777" w:rsidR="0086604C" w:rsidRPr="00FA5DF6" w:rsidRDefault="0086604C" w:rsidP="00EE0A86">
            <w:pPr>
              <w:pStyle w:val="rowtabella0"/>
              <w:jc w:val="center"/>
              <w:rPr>
                <w:color w:val="002060"/>
              </w:rPr>
            </w:pPr>
            <w:r w:rsidRPr="00FA5DF6">
              <w:rPr>
                <w:color w:val="002060"/>
              </w:rPr>
              <w:t>0</w:t>
            </w:r>
          </w:p>
        </w:tc>
      </w:tr>
      <w:tr w:rsidR="0086604C" w:rsidRPr="00FA5DF6" w14:paraId="5B9E7AD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24E0E" w14:textId="77777777" w:rsidR="0086604C" w:rsidRPr="00FA5DF6" w:rsidRDefault="0086604C" w:rsidP="00EE0A86">
            <w:pPr>
              <w:pStyle w:val="rowtabella0"/>
              <w:rPr>
                <w:color w:val="002060"/>
                <w:lang w:val="en-US"/>
              </w:rPr>
            </w:pPr>
            <w:r w:rsidRPr="00FA5DF6">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7343" w14:textId="77777777" w:rsidR="0086604C" w:rsidRPr="00FA5DF6" w:rsidRDefault="0086604C" w:rsidP="00EE0A86">
            <w:pPr>
              <w:pStyle w:val="rowtabella0"/>
              <w:jc w:val="center"/>
              <w:rPr>
                <w:color w:val="002060"/>
              </w:rPr>
            </w:pPr>
            <w:r w:rsidRPr="00FA5DF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94B4"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7C2F"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D2CA"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B922C"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6ABD" w14:textId="77777777" w:rsidR="0086604C" w:rsidRPr="00FA5DF6" w:rsidRDefault="0086604C" w:rsidP="00EE0A86">
            <w:pPr>
              <w:pStyle w:val="rowtabella0"/>
              <w:jc w:val="center"/>
              <w:rPr>
                <w:color w:val="002060"/>
              </w:rPr>
            </w:pPr>
            <w:r w:rsidRPr="00FA5DF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BCD0" w14:textId="77777777" w:rsidR="0086604C" w:rsidRPr="00FA5DF6" w:rsidRDefault="0086604C" w:rsidP="00EE0A86">
            <w:pPr>
              <w:pStyle w:val="rowtabella0"/>
              <w:jc w:val="center"/>
              <w:rPr>
                <w:color w:val="002060"/>
              </w:rPr>
            </w:pPr>
            <w:r w:rsidRPr="00FA5DF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3D78"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107F" w14:textId="77777777" w:rsidR="0086604C" w:rsidRPr="00FA5DF6" w:rsidRDefault="0086604C" w:rsidP="00EE0A86">
            <w:pPr>
              <w:pStyle w:val="rowtabella0"/>
              <w:jc w:val="center"/>
              <w:rPr>
                <w:color w:val="002060"/>
              </w:rPr>
            </w:pPr>
            <w:r w:rsidRPr="00FA5DF6">
              <w:rPr>
                <w:color w:val="002060"/>
              </w:rPr>
              <w:t>0</w:t>
            </w:r>
          </w:p>
        </w:tc>
      </w:tr>
      <w:tr w:rsidR="0086604C" w:rsidRPr="00FA5DF6" w14:paraId="78E8E6EC"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AF4AD" w14:textId="77777777" w:rsidR="0086604C" w:rsidRPr="00FA5DF6" w:rsidRDefault="0086604C" w:rsidP="00EE0A86">
            <w:pPr>
              <w:pStyle w:val="rowtabella0"/>
              <w:rPr>
                <w:color w:val="002060"/>
              </w:rPr>
            </w:pPr>
            <w:r w:rsidRPr="00FA5DF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83A4" w14:textId="77777777" w:rsidR="0086604C" w:rsidRPr="00FA5DF6" w:rsidRDefault="0086604C" w:rsidP="00EE0A86">
            <w:pPr>
              <w:pStyle w:val="rowtabella0"/>
              <w:jc w:val="center"/>
              <w:rPr>
                <w:color w:val="002060"/>
              </w:rPr>
            </w:pPr>
            <w:r w:rsidRPr="00FA5DF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E88C"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4FEA7"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A248E"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5E43"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01C9" w14:textId="77777777" w:rsidR="0086604C" w:rsidRPr="00FA5DF6" w:rsidRDefault="0086604C" w:rsidP="00EE0A86">
            <w:pPr>
              <w:pStyle w:val="rowtabella0"/>
              <w:jc w:val="center"/>
              <w:rPr>
                <w:color w:val="002060"/>
              </w:rPr>
            </w:pPr>
            <w:r w:rsidRPr="00FA5DF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66DE" w14:textId="77777777" w:rsidR="0086604C" w:rsidRPr="00FA5DF6" w:rsidRDefault="0086604C" w:rsidP="00EE0A86">
            <w:pPr>
              <w:pStyle w:val="rowtabella0"/>
              <w:jc w:val="center"/>
              <w:rPr>
                <w:color w:val="002060"/>
              </w:rPr>
            </w:pPr>
            <w:r w:rsidRPr="00FA5DF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2D3C" w14:textId="77777777" w:rsidR="0086604C" w:rsidRPr="00FA5DF6" w:rsidRDefault="0086604C" w:rsidP="00EE0A86">
            <w:pPr>
              <w:pStyle w:val="rowtabella0"/>
              <w:jc w:val="center"/>
              <w:rPr>
                <w:color w:val="002060"/>
              </w:rPr>
            </w:pPr>
            <w:r w:rsidRPr="00FA5DF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47C9" w14:textId="77777777" w:rsidR="0086604C" w:rsidRPr="00FA5DF6" w:rsidRDefault="0086604C" w:rsidP="00EE0A86">
            <w:pPr>
              <w:pStyle w:val="rowtabella0"/>
              <w:jc w:val="center"/>
              <w:rPr>
                <w:color w:val="002060"/>
              </w:rPr>
            </w:pPr>
            <w:r w:rsidRPr="00FA5DF6">
              <w:rPr>
                <w:color w:val="002060"/>
              </w:rPr>
              <w:t>0</w:t>
            </w:r>
          </w:p>
        </w:tc>
      </w:tr>
      <w:tr w:rsidR="0086604C" w:rsidRPr="00FA5DF6" w14:paraId="1A7F841D"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FE426" w14:textId="77777777" w:rsidR="0086604C" w:rsidRPr="00FA5DF6" w:rsidRDefault="0086604C" w:rsidP="00EE0A86">
            <w:pPr>
              <w:pStyle w:val="rowtabella0"/>
              <w:rPr>
                <w:color w:val="002060"/>
              </w:rPr>
            </w:pPr>
            <w:r w:rsidRPr="00FA5DF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3563"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CD78E"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2C18"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64F77"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4B4A"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4587" w14:textId="77777777" w:rsidR="0086604C" w:rsidRPr="00FA5DF6" w:rsidRDefault="0086604C" w:rsidP="00EE0A86">
            <w:pPr>
              <w:pStyle w:val="rowtabella0"/>
              <w:jc w:val="center"/>
              <w:rPr>
                <w:color w:val="002060"/>
              </w:rPr>
            </w:pPr>
            <w:r w:rsidRPr="00FA5DF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4183E" w14:textId="77777777" w:rsidR="0086604C" w:rsidRPr="00FA5DF6" w:rsidRDefault="0086604C" w:rsidP="00EE0A86">
            <w:pPr>
              <w:pStyle w:val="rowtabella0"/>
              <w:jc w:val="center"/>
              <w:rPr>
                <w:color w:val="002060"/>
              </w:rPr>
            </w:pPr>
            <w:r w:rsidRPr="00FA5DF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F850"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DD38" w14:textId="77777777" w:rsidR="0086604C" w:rsidRPr="00FA5DF6" w:rsidRDefault="0086604C" w:rsidP="00EE0A86">
            <w:pPr>
              <w:pStyle w:val="rowtabella0"/>
              <w:jc w:val="center"/>
              <w:rPr>
                <w:color w:val="002060"/>
              </w:rPr>
            </w:pPr>
            <w:r w:rsidRPr="00FA5DF6">
              <w:rPr>
                <w:color w:val="002060"/>
              </w:rPr>
              <w:t>0</w:t>
            </w:r>
          </w:p>
        </w:tc>
      </w:tr>
      <w:tr w:rsidR="0086604C" w:rsidRPr="00FA5DF6" w14:paraId="2BB3840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C0D0D" w14:textId="77777777" w:rsidR="0086604C" w:rsidRPr="00FA5DF6" w:rsidRDefault="0086604C" w:rsidP="00EE0A86">
            <w:pPr>
              <w:pStyle w:val="rowtabella0"/>
              <w:rPr>
                <w:color w:val="002060"/>
              </w:rPr>
            </w:pPr>
            <w:r w:rsidRPr="00FA5DF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6E42"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BF35"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316F0"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E85A"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A580"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1369" w14:textId="77777777" w:rsidR="0086604C" w:rsidRPr="00FA5DF6" w:rsidRDefault="0086604C" w:rsidP="00EE0A86">
            <w:pPr>
              <w:pStyle w:val="rowtabella0"/>
              <w:jc w:val="center"/>
              <w:rPr>
                <w:color w:val="002060"/>
              </w:rPr>
            </w:pPr>
            <w:r w:rsidRPr="00FA5DF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A345" w14:textId="77777777" w:rsidR="0086604C" w:rsidRPr="00FA5DF6" w:rsidRDefault="0086604C" w:rsidP="00EE0A86">
            <w:pPr>
              <w:pStyle w:val="rowtabella0"/>
              <w:jc w:val="center"/>
              <w:rPr>
                <w:color w:val="002060"/>
              </w:rPr>
            </w:pPr>
            <w:r w:rsidRPr="00FA5DF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7F22"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18EF" w14:textId="77777777" w:rsidR="0086604C" w:rsidRPr="00FA5DF6" w:rsidRDefault="0086604C" w:rsidP="00EE0A86">
            <w:pPr>
              <w:pStyle w:val="rowtabella0"/>
              <w:jc w:val="center"/>
              <w:rPr>
                <w:color w:val="002060"/>
              </w:rPr>
            </w:pPr>
            <w:r w:rsidRPr="00FA5DF6">
              <w:rPr>
                <w:color w:val="002060"/>
              </w:rPr>
              <w:t>0</w:t>
            </w:r>
          </w:p>
        </w:tc>
      </w:tr>
      <w:tr w:rsidR="0086604C" w:rsidRPr="00FA5DF6" w14:paraId="2DE9C50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C0BE2" w14:textId="77777777" w:rsidR="0086604C" w:rsidRPr="00FA5DF6" w:rsidRDefault="0086604C" w:rsidP="00EE0A86">
            <w:pPr>
              <w:pStyle w:val="rowtabella0"/>
              <w:rPr>
                <w:color w:val="002060"/>
              </w:rPr>
            </w:pPr>
            <w:r w:rsidRPr="00FA5DF6">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097B2"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6326"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A0B1"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71C1"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CF94"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5222" w14:textId="77777777" w:rsidR="0086604C" w:rsidRPr="00FA5DF6" w:rsidRDefault="0086604C" w:rsidP="00EE0A86">
            <w:pPr>
              <w:pStyle w:val="rowtabella0"/>
              <w:jc w:val="center"/>
              <w:rPr>
                <w:color w:val="002060"/>
              </w:rPr>
            </w:pPr>
            <w:r w:rsidRPr="00FA5DF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B560" w14:textId="77777777" w:rsidR="0086604C" w:rsidRPr="00FA5DF6" w:rsidRDefault="0086604C" w:rsidP="00EE0A86">
            <w:pPr>
              <w:pStyle w:val="rowtabella0"/>
              <w:jc w:val="center"/>
              <w:rPr>
                <w:color w:val="002060"/>
              </w:rPr>
            </w:pPr>
            <w:r w:rsidRPr="00FA5DF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E13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D84C" w14:textId="77777777" w:rsidR="0086604C" w:rsidRPr="00FA5DF6" w:rsidRDefault="0086604C" w:rsidP="00EE0A86">
            <w:pPr>
              <w:pStyle w:val="rowtabella0"/>
              <w:jc w:val="center"/>
              <w:rPr>
                <w:color w:val="002060"/>
              </w:rPr>
            </w:pPr>
            <w:r w:rsidRPr="00FA5DF6">
              <w:rPr>
                <w:color w:val="002060"/>
              </w:rPr>
              <w:t>0</w:t>
            </w:r>
          </w:p>
        </w:tc>
      </w:tr>
      <w:tr w:rsidR="0086604C" w:rsidRPr="00FA5DF6" w14:paraId="6B07AE0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8B38C" w14:textId="77777777" w:rsidR="0086604C" w:rsidRPr="00FA5DF6" w:rsidRDefault="0086604C" w:rsidP="00EE0A86">
            <w:pPr>
              <w:pStyle w:val="rowtabella0"/>
              <w:rPr>
                <w:color w:val="002060"/>
              </w:rPr>
            </w:pPr>
            <w:r w:rsidRPr="00FA5DF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F46D" w14:textId="77777777" w:rsidR="0086604C" w:rsidRPr="00FA5DF6" w:rsidRDefault="0086604C" w:rsidP="00EE0A86">
            <w:pPr>
              <w:pStyle w:val="rowtabella0"/>
              <w:jc w:val="center"/>
              <w:rPr>
                <w:color w:val="002060"/>
              </w:rPr>
            </w:pPr>
            <w:r w:rsidRPr="00FA5DF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C918"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9335"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2AE6"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A0CE"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E436" w14:textId="77777777" w:rsidR="0086604C" w:rsidRPr="00FA5DF6" w:rsidRDefault="0086604C" w:rsidP="00EE0A86">
            <w:pPr>
              <w:pStyle w:val="rowtabella0"/>
              <w:jc w:val="center"/>
              <w:rPr>
                <w:color w:val="002060"/>
              </w:rPr>
            </w:pPr>
            <w:r w:rsidRPr="00FA5DF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E2AE" w14:textId="77777777" w:rsidR="0086604C" w:rsidRPr="00FA5DF6" w:rsidRDefault="0086604C" w:rsidP="00EE0A86">
            <w:pPr>
              <w:pStyle w:val="rowtabella0"/>
              <w:jc w:val="center"/>
              <w:rPr>
                <w:color w:val="002060"/>
              </w:rPr>
            </w:pPr>
            <w:r w:rsidRPr="00FA5DF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F8BC"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4819" w14:textId="77777777" w:rsidR="0086604C" w:rsidRPr="00FA5DF6" w:rsidRDefault="0086604C" w:rsidP="00EE0A86">
            <w:pPr>
              <w:pStyle w:val="rowtabella0"/>
              <w:jc w:val="center"/>
              <w:rPr>
                <w:color w:val="002060"/>
              </w:rPr>
            </w:pPr>
            <w:r w:rsidRPr="00FA5DF6">
              <w:rPr>
                <w:color w:val="002060"/>
              </w:rPr>
              <w:t>0</w:t>
            </w:r>
          </w:p>
        </w:tc>
      </w:tr>
      <w:tr w:rsidR="0086604C" w:rsidRPr="00FA5DF6" w14:paraId="577D24BF"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C9000" w14:textId="77777777" w:rsidR="0086604C" w:rsidRPr="00FA5DF6" w:rsidRDefault="0086604C" w:rsidP="00EE0A86">
            <w:pPr>
              <w:pStyle w:val="rowtabella0"/>
              <w:rPr>
                <w:color w:val="002060"/>
              </w:rPr>
            </w:pPr>
            <w:r w:rsidRPr="00FA5DF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05BA" w14:textId="77777777" w:rsidR="0086604C" w:rsidRPr="00FA5DF6" w:rsidRDefault="0086604C" w:rsidP="00EE0A86">
            <w:pPr>
              <w:pStyle w:val="rowtabella0"/>
              <w:jc w:val="center"/>
              <w:rPr>
                <w:color w:val="002060"/>
              </w:rPr>
            </w:pPr>
            <w:r w:rsidRPr="00FA5DF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6D1D"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C262"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0310"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785F"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9C37" w14:textId="77777777" w:rsidR="0086604C" w:rsidRPr="00FA5DF6" w:rsidRDefault="0086604C" w:rsidP="00EE0A86">
            <w:pPr>
              <w:pStyle w:val="rowtabella0"/>
              <w:jc w:val="center"/>
              <w:rPr>
                <w:color w:val="002060"/>
              </w:rPr>
            </w:pPr>
            <w:r w:rsidRPr="00FA5DF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E3A9" w14:textId="77777777" w:rsidR="0086604C" w:rsidRPr="00FA5DF6" w:rsidRDefault="0086604C" w:rsidP="00EE0A86">
            <w:pPr>
              <w:pStyle w:val="rowtabella0"/>
              <w:jc w:val="center"/>
              <w:rPr>
                <w:color w:val="002060"/>
              </w:rPr>
            </w:pPr>
            <w:r w:rsidRPr="00FA5DF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CA00"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2225D" w14:textId="77777777" w:rsidR="0086604C" w:rsidRPr="00FA5DF6" w:rsidRDefault="0086604C" w:rsidP="00EE0A86">
            <w:pPr>
              <w:pStyle w:val="rowtabella0"/>
              <w:jc w:val="center"/>
              <w:rPr>
                <w:color w:val="002060"/>
              </w:rPr>
            </w:pPr>
            <w:r w:rsidRPr="00FA5DF6">
              <w:rPr>
                <w:color w:val="002060"/>
              </w:rPr>
              <w:t>0</w:t>
            </w:r>
          </w:p>
        </w:tc>
      </w:tr>
      <w:tr w:rsidR="0086604C" w:rsidRPr="00FA5DF6" w14:paraId="12375D3D"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7A0DB" w14:textId="77777777" w:rsidR="0086604C" w:rsidRPr="00FA5DF6" w:rsidRDefault="0086604C" w:rsidP="00EE0A86">
            <w:pPr>
              <w:pStyle w:val="rowtabella0"/>
              <w:rPr>
                <w:color w:val="002060"/>
              </w:rPr>
            </w:pPr>
            <w:r w:rsidRPr="00FA5DF6">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2D9DD" w14:textId="77777777" w:rsidR="0086604C" w:rsidRPr="00FA5DF6" w:rsidRDefault="0086604C" w:rsidP="00EE0A86">
            <w:pPr>
              <w:pStyle w:val="rowtabella0"/>
              <w:jc w:val="center"/>
              <w:rPr>
                <w:color w:val="002060"/>
              </w:rPr>
            </w:pPr>
            <w:r w:rsidRPr="00FA5DF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CA0C4"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62DC"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5BBA"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C531"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9B60" w14:textId="77777777" w:rsidR="0086604C" w:rsidRPr="00FA5DF6" w:rsidRDefault="0086604C" w:rsidP="00EE0A86">
            <w:pPr>
              <w:pStyle w:val="rowtabella0"/>
              <w:jc w:val="center"/>
              <w:rPr>
                <w:color w:val="002060"/>
              </w:rPr>
            </w:pPr>
            <w:r w:rsidRPr="00FA5DF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A304" w14:textId="77777777" w:rsidR="0086604C" w:rsidRPr="00FA5DF6" w:rsidRDefault="0086604C" w:rsidP="00EE0A86">
            <w:pPr>
              <w:pStyle w:val="rowtabella0"/>
              <w:jc w:val="center"/>
              <w:rPr>
                <w:color w:val="002060"/>
              </w:rPr>
            </w:pPr>
            <w:r w:rsidRPr="00FA5DF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B4EF"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FE8D" w14:textId="77777777" w:rsidR="0086604C" w:rsidRPr="00FA5DF6" w:rsidRDefault="0086604C" w:rsidP="00EE0A86">
            <w:pPr>
              <w:pStyle w:val="rowtabella0"/>
              <w:jc w:val="center"/>
              <w:rPr>
                <w:color w:val="002060"/>
              </w:rPr>
            </w:pPr>
            <w:r w:rsidRPr="00FA5DF6">
              <w:rPr>
                <w:color w:val="002060"/>
              </w:rPr>
              <w:t>0</w:t>
            </w:r>
          </w:p>
        </w:tc>
      </w:tr>
      <w:tr w:rsidR="0086604C" w:rsidRPr="00FA5DF6" w14:paraId="6224BFC1"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0A3DB" w14:textId="77777777" w:rsidR="0086604C" w:rsidRPr="00FA5DF6" w:rsidRDefault="0086604C" w:rsidP="00EE0A86">
            <w:pPr>
              <w:pStyle w:val="rowtabella0"/>
              <w:rPr>
                <w:color w:val="002060"/>
              </w:rPr>
            </w:pPr>
            <w:r w:rsidRPr="00FA5DF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F953"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BCD3B"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0F60"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9F8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BED17"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462D" w14:textId="77777777" w:rsidR="0086604C" w:rsidRPr="00FA5DF6" w:rsidRDefault="0086604C" w:rsidP="00EE0A86">
            <w:pPr>
              <w:pStyle w:val="rowtabella0"/>
              <w:jc w:val="center"/>
              <w:rPr>
                <w:color w:val="002060"/>
              </w:rPr>
            </w:pPr>
            <w:r w:rsidRPr="00FA5DF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F661" w14:textId="77777777" w:rsidR="0086604C" w:rsidRPr="00FA5DF6" w:rsidRDefault="0086604C" w:rsidP="00EE0A86">
            <w:pPr>
              <w:pStyle w:val="rowtabella0"/>
              <w:jc w:val="center"/>
              <w:rPr>
                <w:color w:val="002060"/>
              </w:rPr>
            </w:pPr>
            <w:r w:rsidRPr="00FA5DF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AC66"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91A2" w14:textId="77777777" w:rsidR="0086604C" w:rsidRPr="00FA5DF6" w:rsidRDefault="0086604C" w:rsidP="00EE0A86">
            <w:pPr>
              <w:pStyle w:val="rowtabella0"/>
              <w:jc w:val="center"/>
              <w:rPr>
                <w:color w:val="002060"/>
              </w:rPr>
            </w:pPr>
            <w:r w:rsidRPr="00FA5DF6">
              <w:rPr>
                <w:color w:val="002060"/>
              </w:rPr>
              <w:t>0</w:t>
            </w:r>
          </w:p>
        </w:tc>
      </w:tr>
      <w:tr w:rsidR="0086604C" w:rsidRPr="00FA5DF6" w14:paraId="2A63AC06"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D2907" w14:textId="77777777" w:rsidR="0086604C" w:rsidRPr="00FA5DF6" w:rsidRDefault="0086604C" w:rsidP="00EE0A86">
            <w:pPr>
              <w:pStyle w:val="rowtabella0"/>
              <w:rPr>
                <w:color w:val="002060"/>
              </w:rPr>
            </w:pPr>
            <w:r w:rsidRPr="00FA5DF6">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CA2F"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4257"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F891"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C15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31AD"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721E"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D28B" w14:textId="77777777" w:rsidR="0086604C" w:rsidRPr="00FA5DF6" w:rsidRDefault="0086604C" w:rsidP="00EE0A86">
            <w:pPr>
              <w:pStyle w:val="rowtabella0"/>
              <w:jc w:val="center"/>
              <w:rPr>
                <w:color w:val="002060"/>
              </w:rPr>
            </w:pPr>
            <w:r w:rsidRPr="00FA5DF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230B"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4347" w14:textId="77777777" w:rsidR="0086604C" w:rsidRPr="00FA5DF6" w:rsidRDefault="0086604C" w:rsidP="00EE0A86">
            <w:pPr>
              <w:pStyle w:val="rowtabella0"/>
              <w:jc w:val="center"/>
              <w:rPr>
                <w:color w:val="002060"/>
              </w:rPr>
            </w:pPr>
            <w:r w:rsidRPr="00FA5DF6">
              <w:rPr>
                <w:color w:val="002060"/>
              </w:rPr>
              <w:t>0</w:t>
            </w:r>
          </w:p>
        </w:tc>
      </w:tr>
      <w:tr w:rsidR="0086604C" w:rsidRPr="00FA5DF6" w14:paraId="138700C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B229F" w14:textId="77777777" w:rsidR="0086604C" w:rsidRPr="00FA5DF6" w:rsidRDefault="0086604C" w:rsidP="00EE0A86">
            <w:pPr>
              <w:pStyle w:val="rowtabella0"/>
              <w:rPr>
                <w:color w:val="002060"/>
              </w:rPr>
            </w:pPr>
            <w:r w:rsidRPr="00FA5DF6">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0056"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9D2A"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1765"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4DF1"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DEA1"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BCA6" w14:textId="77777777" w:rsidR="0086604C" w:rsidRPr="00FA5DF6" w:rsidRDefault="0086604C" w:rsidP="00EE0A86">
            <w:pPr>
              <w:pStyle w:val="rowtabella0"/>
              <w:jc w:val="center"/>
              <w:rPr>
                <w:color w:val="002060"/>
              </w:rPr>
            </w:pPr>
            <w:r w:rsidRPr="00FA5DF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174D" w14:textId="77777777" w:rsidR="0086604C" w:rsidRPr="00FA5DF6" w:rsidRDefault="0086604C" w:rsidP="00EE0A86">
            <w:pPr>
              <w:pStyle w:val="rowtabella0"/>
              <w:jc w:val="center"/>
              <w:rPr>
                <w:color w:val="002060"/>
              </w:rPr>
            </w:pPr>
            <w:r w:rsidRPr="00FA5DF6">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4CD7F" w14:textId="77777777" w:rsidR="0086604C" w:rsidRPr="00FA5DF6" w:rsidRDefault="0086604C" w:rsidP="00EE0A86">
            <w:pPr>
              <w:pStyle w:val="rowtabella0"/>
              <w:jc w:val="center"/>
              <w:rPr>
                <w:color w:val="002060"/>
              </w:rPr>
            </w:pPr>
            <w:r w:rsidRPr="00FA5DF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C69E3" w14:textId="77777777" w:rsidR="0086604C" w:rsidRPr="00FA5DF6" w:rsidRDefault="0086604C" w:rsidP="00EE0A86">
            <w:pPr>
              <w:pStyle w:val="rowtabella0"/>
              <w:jc w:val="center"/>
              <w:rPr>
                <w:color w:val="002060"/>
              </w:rPr>
            </w:pPr>
            <w:r w:rsidRPr="00FA5DF6">
              <w:rPr>
                <w:color w:val="002060"/>
              </w:rPr>
              <w:t>0</w:t>
            </w:r>
          </w:p>
        </w:tc>
      </w:tr>
      <w:tr w:rsidR="0086604C" w:rsidRPr="00FA5DF6" w14:paraId="71D6EAD6"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34DD68" w14:textId="77777777" w:rsidR="0086604C" w:rsidRPr="00FA5DF6" w:rsidRDefault="0086604C" w:rsidP="00EE0A86">
            <w:pPr>
              <w:pStyle w:val="rowtabella0"/>
              <w:rPr>
                <w:color w:val="002060"/>
              </w:rPr>
            </w:pPr>
            <w:r w:rsidRPr="00FA5DF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EAAD6"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C953B"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5C8D4"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6966"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6359C"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8D6B" w14:textId="77777777" w:rsidR="0086604C" w:rsidRPr="00FA5DF6" w:rsidRDefault="0086604C" w:rsidP="00EE0A86">
            <w:pPr>
              <w:pStyle w:val="rowtabella0"/>
              <w:jc w:val="center"/>
              <w:rPr>
                <w:color w:val="002060"/>
              </w:rPr>
            </w:pPr>
            <w:r w:rsidRPr="00FA5DF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2359" w14:textId="77777777" w:rsidR="0086604C" w:rsidRPr="00FA5DF6" w:rsidRDefault="0086604C" w:rsidP="00EE0A86">
            <w:pPr>
              <w:pStyle w:val="rowtabella0"/>
              <w:jc w:val="center"/>
              <w:rPr>
                <w:color w:val="002060"/>
              </w:rPr>
            </w:pPr>
            <w:r w:rsidRPr="00FA5DF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199A"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4DDA0" w14:textId="77777777" w:rsidR="0086604C" w:rsidRPr="00FA5DF6" w:rsidRDefault="0086604C" w:rsidP="00EE0A86">
            <w:pPr>
              <w:pStyle w:val="rowtabella0"/>
              <w:jc w:val="center"/>
              <w:rPr>
                <w:color w:val="002060"/>
              </w:rPr>
            </w:pPr>
            <w:r w:rsidRPr="00FA5DF6">
              <w:rPr>
                <w:color w:val="002060"/>
              </w:rPr>
              <w:t>0</w:t>
            </w:r>
          </w:p>
        </w:tc>
      </w:tr>
    </w:tbl>
    <w:p w14:paraId="5CFBF7EB" w14:textId="77777777" w:rsidR="0086604C" w:rsidRPr="00FA5DF6" w:rsidRDefault="0086604C" w:rsidP="0086604C">
      <w:pPr>
        <w:pStyle w:val="breakline"/>
        <w:rPr>
          <w:rFonts w:eastAsiaTheme="minorEastAsia"/>
          <w:color w:val="002060"/>
        </w:rPr>
      </w:pPr>
    </w:p>
    <w:p w14:paraId="4962ED07" w14:textId="77777777" w:rsidR="0086604C" w:rsidRPr="00FA5DF6" w:rsidRDefault="0086604C" w:rsidP="0086604C">
      <w:pPr>
        <w:pStyle w:val="breakline"/>
        <w:rPr>
          <w:color w:val="002060"/>
        </w:rPr>
      </w:pPr>
    </w:p>
    <w:p w14:paraId="732C0CA4" w14:textId="77777777" w:rsidR="0086604C" w:rsidRPr="00FA5DF6" w:rsidRDefault="0086604C" w:rsidP="0086604C">
      <w:pPr>
        <w:pStyle w:val="sottotitolocampionato10"/>
        <w:rPr>
          <w:color w:val="002060"/>
        </w:rPr>
      </w:pPr>
      <w:r w:rsidRPr="00FA5DF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41E3B74D"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DED61"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8A18A"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A1C59"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E6DDB"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93723"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5059F"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5584F"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9CDB4"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55EAA"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D654B" w14:textId="77777777" w:rsidR="0086604C" w:rsidRPr="00FA5DF6" w:rsidRDefault="0086604C" w:rsidP="00EE0A86">
            <w:pPr>
              <w:pStyle w:val="headertabella0"/>
              <w:rPr>
                <w:color w:val="002060"/>
              </w:rPr>
            </w:pPr>
            <w:r w:rsidRPr="00FA5DF6">
              <w:rPr>
                <w:color w:val="002060"/>
              </w:rPr>
              <w:t>PE</w:t>
            </w:r>
          </w:p>
        </w:tc>
      </w:tr>
      <w:tr w:rsidR="0086604C" w:rsidRPr="00FA5DF6" w14:paraId="40752339"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FBE2A2" w14:textId="77777777" w:rsidR="0086604C" w:rsidRPr="00FA5DF6" w:rsidRDefault="0086604C" w:rsidP="00EE0A86">
            <w:pPr>
              <w:pStyle w:val="rowtabella0"/>
              <w:rPr>
                <w:color w:val="002060"/>
              </w:rPr>
            </w:pPr>
            <w:r w:rsidRPr="00FA5DF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23CA3" w14:textId="77777777" w:rsidR="0086604C" w:rsidRPr="00FA5DF6" w:rsidRDefault="0086604C" w:rsidP="00EE0A86">
            <w:pPr>
              <w:pStyle w:val="rowtabella0"/>
              <w:jc w:val="center"/>
              <w:rPr>
                <w:color w:val="002060"/>
              </w:rPr>
            </w:pPr>
            <w:r w:rsidRPr="00FA5DF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269D"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1001"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CE54"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94FCB"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126F" w14:textId="77777777" w:rsidR="0086604C" w:rsidRPr="00FA5DF6" w:rsidRDefault="0086604C" w:rsidP="00EE0A86">
            <w:pPr>
              <w:pStyle w:val="rowtabella0"/>
              <w:jc w:val="center"/>
              <w:rPr>
                <w:color w:val="002060"/>
              </w:rPr>
            </w:pPr>
            <w:r w:rsidRPr="00FA5DF6">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B178B" w14:textId="77777777" w:rsidR="0086604C" w:rsidRPr="00FA5DF6" w:rsidRDefault="0086604C" w:rsidP="00EE0A86">
            <w:pPr>
              <w:pStyle w:val="rowtabella0"/>
              <w:jc w:val="center"/>
              <w:rPr>
                <w:color w:val="002060"/>
              </w:rPr>
            </w:pPr>
            <w:r w:rsidRPr="00FA5DF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2D00" w14:textId="77777777" w:rsidR="0086604C" w:rsidRPr="00FA5DF6" w:rsidRDefault="0086604C" w:rsidP="00EE0A86">
            <w:pPr>
              <w:pStyle w:val="rowtabella0"/>
              <w:jc w:val="center"/>
              <w:rPr>
                <w:color w:val="002060"/>
              </w:rPr>
            </w:pPr>
            <w:r w:rsidRPr="00FA5DF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3C6E" w14:textId="77777777" w:rsidR="0086604C" w:rsidRPr="00FA5DF6" w:rsidRDefault="0086604C" w:rsidP="00EE0A86">
            <w:pPr>
              <w:pStyle w:val="rowtabella0"/>
              <w:jc w:val="center"/>
              <w:rPr>
                <w:color w:val="002060"/>
              </w:rPr>
            </w:pPr>
            <w:r w:rsidRPr="00FA5DF6">
              <w:rPr>
                <w:color w:val="002060"/>
              </w:rPr>
              <w:t>0</w:t>
            </w:r>
          </w:p>
        </w:tc>
      </w:tr>
      <w:tr w:rsidR="0086604C" w:rsidRPr="00FA5DF6" w14:paraId="42C9E60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524AF" w14:textId="77777777" w:rsidR="0086604C" w:rsidRPr="00FA5DF6" w:rsidRDefault="0086604C" w:rsidP="00EE0A86">
            <w:pPr>
              <w:pStyle w:val="rowtabella0"/>
              <w:rPr>
                <w:color w:val="002060"/>
                <w:lang w:val="en-US"/>
              </w:rPr>
            </w:pPr>
            <w:r w:rsidRPr="00FA5DF6">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D4BC1"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00075"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E5E13"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C302"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2833"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40BC4" w14:textId="77777777" w:rsidR="0086604C" w:rsidRPr="00FA5DF6" w:rsidRDefault="0086604C" w:rsidP="00EE0A86">
            <w:pPr>
              <w:pStyle w:val="rowtabella0"/>
              <w:jc w:val="center"/>
              <w:rPr>
                <w:color w:val="002060"/>
              </w:rPr>
            </w:pPr>
            <w:r w:rsidRPr="00FA5DF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0C83" w14:textId="77777777" w:rsidR="0086604C" w:rsidRPr="00FA5DF6" w:rsidRDefault="0086604C" w:rsidP="00EE0A86">
            <w:pPr>
              <w:pStyle w:val="rowtabella0"/>
              <w:jc w:val="center"/>
              <w:rPr>
                <w:color w:val="002060"/>
              </w:rPr>
            </w:pPr>
            <w:r w:rsidRPr="00FA5DF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BACE"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B5A0A" w14:textId="77777777" w:rsidR="0086604C" w:rsidRPr="00FA5DF6" w:rsidRDefault="0086604C" w:rsidP="00EE0A86">
            <w:pPr>
              <w:pStyle w:val="rowtabella0"/>
              <w:jc w:val="center"/>
              <w:rPr>
                <w:color w:val="002060"/>
              </w:rPr>
            </w:pPr>
            <w:r w:rsidRPr="00FA5DF6">
              <w:rPr>
                <w:color w:val="002060"/>
              </w:rPr>
              <w:t>0</w:t>
            </w:r>
          </w:p>
        </w:tc>
      </w:tr>
      <w:tr w:rsidR="0086604C" w:rsidRPr="00FA5DF6" w14:paraId="7BE65FC1"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9B34B" w14:textId="77777777" w:rsidR="0086604C" w:rsidRPr="00FA5DF6" w:rsidRDefault="0086604C" w:rsidP="00EE0A86">
            <w:pPr>
              <w:pStyle w:val="rowtabella0"/>
              <w:rPr>
                <w:color w:val="002060"/>
              </w:rPr>
            </w:pPr>
            <w:r w:rsidRPr="00FA5DF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1E02"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23CB"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0054"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91B3"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D4B2E"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04AA" w14:textId="77777777" w:rsidR="0086604C" w:rsidRPr="00FA5DF6" w:rsidRDefault="0086604C" w:rsidP="00EE0A86">
            <w:pPr>
              <w:pStyle w:val="rowtabella0"/>
              <w:jc w:val="center"/>
              <w:rPr>
                <w:color w:val="002060"/>
              </w:rPr>
            </w:pPr>
            <w:r w:rsidRPr="00FA5DF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EF9D" w14:textId="77777777" w:rsidR="0086604C" w:rsidRPr="00FA5DF6" w:rsidRDefault="0086604C" w:rsidP="00EE0A86">
            <w:pPr>
              <w:pStyle w:val="rowtabella0"/>
              <w:jc w:val="center"/>
              <w:rPr>
                <w:color w:val="002060"/>
              </w:rPr>
            </w:pPr>
            <w:r w:rsidRPr="00FA5DF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0544"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FA7D" w14:textId="77777777" w:rsidR="0086604C" w:rsidRPr="00FA5DF6" w:rsidRDefault="0086604C" w:rsidP="00EE0A86">
            <w:pPr>
              <w:pStyle w:val="rowtabella0"/>
              <w:jc w:val="center"/>
              <w:rPr>
                <w:color w:val="002060"/>
              </w:rPr>
            </w:pPr>
            <w:r w:rsidRPr="00FA5DF6">
              <w:rPr>
                <w:color w:val="002060"/>
              </w:rPr>
              <w:t>0</w:t>
            </w:r>
          </w:p>
        </w:tc>
      </w:tr>
      <w:tr w:rsidR="0086604C" w:rsidRPr="00FA5DF6" w14:paraId="2591933F"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460DB" w14:textId="77777777" w:rsidR="0086604C" w:rsidRPr="00FA5DF6" w:rsidRDefault="0086604C" w:rsidP="00EE0A86">
            <w:pPr>
              <w:pStyle w:val="rowtabella0"/>
              <w:rPr>
                <w:color w:val="002060"/>
                <w:lang w:val="en-US"/>
              </w:rPr>
            </w:pPr>
            <w:r w:rsidRPr="00FA5DF6">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810E"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7EB94"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5390C"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689C"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0E0E"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D96C" w14:textId="77777777" w:rsidR="0086604C" w:rsidRPr="00FA5DF6" w:rsidRDefault="0086604C" w:rsidP="00EE0A86">
            <w:pPr>
              <w:pStyle w:val="rowtabella0"/>
              <w:jc w:val="center"/>
              <w:rPr>
                <w:color w:val="002060"/>
              </w:rPr>
            </w:pPr>
            <w:r w:rsidRPr="00FA5DF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CFC3" w14:textId="77777777" w:rsidR="0086604C" w:rsidRPr="00FA5DF6" w:rsidRDefault="0086604C" w:rsidP="00EE0A86">
            <w:pPr>
              <w:pStyle w:val="rowtabella0"/>
              <w:jc w:val="center"/>
              <w:rPr>
                <w:color w:val="002060"/>
              </w:rPr>
            </w:pPr>
            <w:r w:rsidRPr="00FA5DF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74947"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EFAD" w14:textId="77777777" w:rsidR="0086604C" w:rsidRPr="00FA5DF6" w:rsidRDefault="0086604C" w:rsidP="00EE0A86">
            <w:pPr>
              <w:pStyle w:val="rowtabella0"/>
              <w:jc w:val="center"/>
              <w:rPr>
                <w:color w:val="002060"/>
              </w:rPr>
            </w:pPr>
            <w:r w:rsidRPr="00FA5DF6">
              <w:rPr>
                <w:color w:val="002060"/>
              </w:rPr>
              <w:t>0</w:t>
            </w:r>
          </w:p>
        </w:tc>
      </w:tr>
      <w:tr w:rsidR="0086604C" w:rsidRPr="00FA5DF6" w14:paraId="6C44489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A91BB" w14:textId="77777777" w:rsidR="0086604C" w:rsidRPr="00FA5DF6" w:rsidRDefault="0086604C" w:rsidP="00EE0A86">
            <w:pPr>
              <w:pStyle w:val="rowtabella0"/>
              <w:rPr>
                <w:color w:val="002060"/>
              </w:rPr>
            </w:pPr>
            <w:r w:rsidRPr="00FA5DF6">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9576" w14:textId="77777777" w:rsidR="0086604C" w:rsidRPr="00FA5DF6" w:rsidRDefault="0086604C" w:rsidP="00EE0A86">
            <w:pPr>
              <w:pStyle w:val="rowtabella0"/>
              <w:jc w:val="center"/>
              <w:rPr>
                <w:color w:val="002060"/>
              </w:rPr>
            </w:pPr>
            <w:r w:rsidRPr="00FA5DF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CA9A"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3DA7"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02FC"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17D26"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0175" w14:textId="77777777" w:rsidR="0086604C" w:rsidRPr="00FA5DF6" w:rsidRDefault="0086604C" w:rsidP="00EE0A86">
            <w:pPr>
              <w:pStyle w:val="rowtabella0"/>
              <w:jc w:val="center"/>
              <w:rPr>
                <w:color w:val="002060"/>
              </w:rPr>
            </w:pPr>
            <w:r w:rsidRPr="00FA5DF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B97F" w14:textId="77777777" w:rsidR="0086604C" w:rsidRPr="00FA5DF6" w:rsidRDefault="0086604C" w:rsidP="00EE0A86">
            <w:pPr>
              <w:pStyle w:val="rowtabella0"/>
              <w:jc w:val="center"/>
              <w:rPr>
                <w:color w:val="002060"/>
              </w:rPr>
            </w:pPr>
            <w:r w:rsidRPr="00FA5DF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2EBA"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7D7F" w14:textId="77777777" w:rsidR="0086604C" w:rsidRPr="00FA5DF6" w:rsidRDefault="0086604C" w:rsidP="00EE0A86">
            <w:pPr>
              <w:pStyle w:val="rowtabella0"/>
              <w:jc w:val="center"/>
              <w:rPr>
                <w:color w:val="002060"/>
              </w:rPr>
            </w:pPr>
            <w:r w:rsidRPr="00FA5DF6">
              <w:rPr>
                <w:color w:val="002060"/>
              </w:rPr>
              <w:t>0</w:t>
            </w:r>
          </w:p>
        </w:tc>
      </w:tr>
      <w:tr w:rsidR="0086604C" w:rsidRPr="00FA5DF6" w14:paraId="02A5B71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12EA2" w14:textId="77777777" w:rsidR="0086604C" w:rsidRPr="00FA5DF6" w:rsidRDefault="0086604C" w:rsidP="00EE0A86">
            <w:pPr>
              <w:pStyle w:val="rowtabella0"/>
              <w:rPr>
                <w:color w:val="002060"/>
              </w:rPr>
            </w:pPr>
            <w:r w:rsidRPr="00FA5DF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6C0A9"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FBFE"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52EFD"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9972"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375B9"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DC5F" w14:textId="77777777" w:rsidR="0086604C" w:rsidRPr="00FA5DF6" w:rsidRDefault="0086604C" w:rsidP="00EE0A86">
            <w:pPr>
              <w:pStyle w:val="rowtabella0"/>
              <w:jc w:val="center"/>
              <w:rPr>
                <w:color w:val="002060"/>
              </w:rPr>
            </w:pPr>
            <w:r w:rsidRPr="00FA5DF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E221E"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D19C"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191F" w14:textId="77777777" w:rsidR="0086604C" w:rsidRPr="00FA5DF6" w:rsidRDefault="0086604C" w:rsidP="00EE0A86">
            <w:pPr>
              <w:pStyle w:val="rowtabella0"/>
              <w:jc w:val="center"/>
              <w:rPr>
                <w:color w:val="002060"/>
              </w:rPr>
            </w:pPr>
            <w:r w:rsidRPr="00FA5DF6">
              <w:rPr>
                <w:color w:val="002060"/>
              </w:rPr>
              <w:t>0</w:t>
            </w:r>
          </w:p>
        </w:tc>
      </w:tr>
      <w:tr w:rsidR="0086604C" w:rsidRPr="00FA5DF6" w14:paraId="3AB37A7D"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DDEB9" w14:textId="77777777" w:rsidR="0086604C" w:rsidRPr="00FA5DF6" w:rsidRDefault="0086604C" w:rsidP="00EE0A86">
            <w:pPr>
              <w:pStyle w:val="rowtabella0"/>
              <w:rPr>
                <w:color w:val="002060"/>
              </w:rPr>
            </w:pPr>
            <w:r w:rsidRPr="00FA5DF6">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323B" w14:textId="77777777" w:rsidR="0086604C" w:rsidRPr="00FA5DF6" w:rsidRDefault="0086604C" w:rsidP="00EE0A86">
            <w:pPr>
              <w:pStyle w:val="rowtabella0"/>
              <w:jc w:val="center"/>
              <w:rPr>
                <w:color w:val="002060"/>
              </w:rPr>
            </w:pPr>
            <w:r w:rsidRPr="00FA5DF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D5CE"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078C"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232D0"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552C"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429EA" w14:textId="77777777" w:rsidR="0086604C" w:rsidRPr="00FA5DF6" w:rsidRDefault="0086604C" w:rsidP="00EE0A86">
            <w:pPr>
              <w:pStyle w:val="rowtabella0"/>
              <w:jc w:val="center"/>
              <w:rPr>
                <w:color w:val="002060"/>
              </w:rPr>
            </w:pPr>
            <w:r w:rsidRPr="00FA5DF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C0F0" w14:textId="77777777" w:rsidR="0086604C" w:rsidRPr="00FA5DF6" w:rsidRDefault="0086604C" w:rsidP="00EE0A86">
            <w:pPr>
              <w:pStyle w:val="rowtabella0"/>
              <w:jc w:val="center"/>
              <w:rPr>
                <w:color w:val="002060"/>
              </w:rPr>
            </w:pPr>
            <w:r w:rsidRPr="00FA5DF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833D"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A303" w14:textId="77777777" w:rsidR="0086604C" w:rsidRPr="00FA5DF6" w:rsidRDefault="0086604C" w:rsidP="00EE0A86">
            <w:pPr>
              <w:pStyle w:val="rowtabella0"/>
              <w:jc w:val="center"/>
              <w:rPr>
                <w:color w:val="002060"/>
              </w:rPr>
            </w:pPr>
            <w:r w:rsidRPr="00FA5DF6">
              <w:rPr>
                <w:color w:val="002060"/>
              </w:rPr>
              <w:t>0</w:t>
            </w:r>
          </w:p>
        </w:tc>
      </w:tr>
      <w:tr w:rsidR="0086604C" w:rsidRPr="00FA5DF6" w14:paraId="319D850F"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EE36E" w14:textId="77777777" w:rsidR="0086604C" w:rsidRPr="00FA5DF6" w:rsidRDefault="0086604C" w:rsidP="00EE0A86">
            <w:pPr>
              <w:pStyle w:val="rowtabella0"/>
              <w:rPr>
                <w:color w:val="002060"/>
              </w:rPr>
            </w:pPr>
            <w:r w:rsidRPr="00FA5DF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BA85" w14:textId="77777777" w:rsidR="0086604C" w:rsidRPr="00FA5DF6" w:rsidRDefault="0086604C" w:rsidP="00EE0A86">
            <w:pPr>
              <w:pStyle w:val="rowtabella0"/>
              <w:jc w:val="center"/>
              <w:rPr>
                <w:color w:val="002060"/>
              </w:rPr>
            </w:pPr>
            <w:r w:rsidRPr="00FA5DF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45B4"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C582"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F222"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BC569"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3CCA" w14:textId="77777777" w:rsidR="0086604C" w:rsidRPr="00FA5DF6" w:rsidRDefault="0086604C" w:rsidP="00EE0A86">
            <w:pPr>
              <w:pStyle w:val="rowtabella0"/>
              <w:jc w:val="center"/>
              <w:rPr>
                <w:color w:val="002060"/>
              </w:rPr>
            </w:pPr>
            <w:r w:rsidRPr="00FA5DF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5F497" w14:textId="77777777" w:rsidR="0086604C" w:rsidRPr="00FA5DF6" w:rsidRDefault="0086604C" w:rsidP="00EE0A86">
            <w:pPr>
              <w:pStyle w:val="rowtabella0"/>
              <w:jc w:val="center"/>
              <w:rPr>
                <w:color w:val="002060"/>
              </w:rPr>
            </w:pPr>
            <w:r w:rsidRPr="00FA5DF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0B36"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05F6" w14:textId="77777777" w:rsidR="0086604C" w:rsidRPr="00FA5DF6" w:rsidRDefault="0086604C" w:rsidP="00EE0A86">
            <w:pPr>
              <w:pStyle w:val="rowtabella0"/>
              <w:jc w:val="center"/>
              <w:rPr>
                <w:color w:val="002060"/>
              </w:rPr>
            </w:pPr>
            <w:r w:rsidRPr="00FA5DF6">
              <w:rPr>
                <w:color w:val="002060"/>
              </w:rPr>
              <w:t>0</w:t>
            </w:r>
          </w:p>
        </w:tc>
      </w:tr>
      <w:tr w:rsidR="0086604C" w:rsidRPr="00FA5DF6" w14:paraId="1E24AA15"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6705D" w14:textId="77777777" w:rsidR="0086604C" w:rsidRPr="00FA5DF6" w:rsidRDefault="0086604C" w:rsidP="00EE0A86">
            <w:pPr>
              <w:pStyle w:val="rowtabella0"/>
              <w:rPr>
                <w:color w:val="002060"/>
              </w:rPr>
            </w:pPr>
            <w:r w:rsidRPr="00FA5DF6">
              <w:rPr>
                <w:color w:val="002060"/>
              </w:rPr>
              <w:t xml:space="preserve">A.S.D. </w:t>
            </w:r>
            <w:proofErr w:type="gramStart"/>
            <w:r w:rsidRPr="00FA5DF6">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4015" w14:textId="77777777" w:rsidR="0086604C" w:rsidRPr="00FA5DF6" w:rsidRDefault="0086604C" w:rsidP="00EE0A86">
            <w:pPr>
              <w:pStyle w:val="rowtabella0"/>
              <w:jc w:val="center"/>
              <w:rPr>
                <w:color w:val="002060"/>
              </w:rPr>
            </w:pPr>
            <w:r w:rsidRPr="00FA5DF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42420"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A967A"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784D"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DB5F"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843C" w14:textId="77777777" w:rsidR="0086604C" w:rsidRPr="00FA5DF6" w:rsidRDefault="0086604C" w:rsidP="00EE0A86">
            <w:pPr>
              <w:pStyle w:val="rowtabella0"/>
              <w:jc w:val="center"/>
              <w:rPr>
                <w:color w:val="002060"/>
              </w:rPr>
            </w:pPr>
            <w:r w:rsidRPr="00FA5DF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B887" w14:textId="77777777" w:rsidR="0086604C" w:rsidRPr="00FA5DF6" w:rsidRDefault="0086604C" w:rsidP="00EE0A86">
            <w:pPr>
              <w:pStyle w:val="rowtabella0"/>
              <w:jc w:val="center"/>
              <w:rPr>
                <w:color w:val="002060"/>
              </w:rPr>
            </w:pPr>
            <w:r w:rsidRPr="00FA5DF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FEDE"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4CBD" w14:textId="77777777" w:rsidR="0086604C" w:rsidRPr="00FA5DF6" w:rsidRDefault="0086604C" w:rsidP="00EE0A86">
            <w:pPr>
              <w:pStyle w:val="rowtabella0"/>
              <w:jc w:val="center"/>
              <w:rPr>
                <w:color w:val="002060"/>
              </w:rPr>
            </w:pPr>
            <w:r w:rsidRPr="00FA5DF6">
              <w:rPr>
                <w:color w:val="002060"/>
              </w:rPr>
              <w:t>0</w:t>
            </w:r>
          </w:p>
        </w:tc>
      </w:tr>
      <w:tr w:rsidR="0086604C" w:rsidRPr="00FA5DF6" w14:paraId="066A0D0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9D9CAD" w14:textId="77777777" w:rsidR="0086604C" w:rsidRPr="00FA5DF6" w:rsidRDefault="0086604C" w:rsidP="00EE0A86">
            <w:pPr>
              <w:pStyle w:val="rowtabella0"/>
              <w:rPr>
                <w:color w:val="002060"/>
              </w:rPr>
            </w:pPr>
            <w:r w:rsidRPr="00FA5DF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89C3" w14:textId="77777777" w:rsidR="0086604C" w:rsidRPr="00FA5DF6" w:rsidRDefault="0086604C" w:rsidP="00EE0A86">
            <w:pPr>
              <w:pStyle w:val="rowtabella0"/>
              <w:jc w:val="center"/>
              <w:rPr>
                <w:color w:val="002060"/>
              </w:rPr>
            </w:pPr>
            <w:r w:rsidRPr="00FA5DF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F3DA"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CF41"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E162"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62E3C"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B87E" w14:textId="77777777" w:rsidR="0086604C" w:rsidRPr="00FA5DF6" w:rsidRDefault="0086604C" w:rsidP="00EE0A86">
            <w:pPr>
              <w:pStyle w:val="rowtabella0"/>
              <w:jc w:val="center"/>
              <w:rPr>
                <w:color w:val="002060"/>
              </w:rPr>
            </w:pPr>
            <w:r w:rsidRPr="00FA5DF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ADFD" w14:textId="77777777" w:rsidR="0086604C" w:rsidRPr="00FA5DF6" w:rsidRDefault="0086604C" w:rsidP="00EE0A86">
            <w:pPr>
              <w:pStyle w:val="rowtabella0"/>
              <w:jc w:val="center"/>
              <w:rPr>
                <w:color w:val="002060"/>
              </w:rPr>
            </w:pPr>
            <w:r w:rsidRPr="00FA5DF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922F"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F5A8" w14:textId="77777777" w:rsidR="0086604C" w:rsidRPr="00FA5DF6" w:rsidRDefault="0086604C" w:rsidP="00EE0A86">
            <w:pPr>
              <w:pStyle w:val="rowtabella0"/>
              <w:jc w:val="center"/>
              <w:rPr>
                <w:color w:val="002060"/>
              </w:rPr>
            </w:pPr>
            <w:r w:rsidRPr="00FA5DF6">
              <w:rPr>
                <w:color w:val="002060"/>
              </w:rPr>
              <w:t>0</w:t>
            </w:r>
          </w:p>
        </w:tc>
      </w:tr>
      <w:tr w:rsidR="0086604C" w:rsidRPr="00FA5DF6" w14:paraId="05ABBE7A"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31EC3" w14:textId="77777777" w:rsidR="0086604C" w:rsidRPr="00FA5DF6" w:rsidRDefault="0086604C" w:rsidP="00EE0A86">
            <w:pPr>
              <w:pStyle w:val="rowtabella0"/>
              <w:rPr>
                <w:color w:val="002060"/>
              </w:rPr>
            </w:pPr>
            <w:r w:rsidRPr="00FA5DF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E86C"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38F3"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8138"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0B00"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C7AE"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A3F64" w14:textId="77777777" w:rsidR="0086604C" w:rsidRPr="00FA5DF6" w:rsidRDefault="0086604C" w:rsidP="00EE0A86">
            <w:pPr>
              <w:pStyle w:val="rowtabella0"/>
              <w:jc w:val="center"/>
              <w:rPr>
                <w:color w:val="002060"/>
              </w:rPr>
            </w:pPr>
            <w:r w:rsidRPr="00FA5DF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CFB9" w14:textId="77777777" w:rsidR="0086604C" w:rsidRPr="00FA5DF6" w:rsidRDefault="0086604C" w:rsidP="00EE0A86">
            <w:pPr>
              <w:pStyle w:val="rowtabella0"/>
              <w:jc w:val="center"/>
              <w:rPr>
                <w:color w:val="002060"/>
              </w:rPr>
            </w:pPr>
            <w:r w:rsidRPr="00FA5DF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B15D"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2FBA" w14:textId="77777777" w:rsidR="0086604C" w:rsidRPr="00FA5DF6" w:rsidRDefault="0086604C" w:rsidP="00EE0A86">
            <w:pPr>
              <w:pStyle w:val="rowtabella0"/>
              <w:jc w:val="center"/>
              <w:rPr>
                <w:color w:val="002060"/>
              </w:rPr>
            </w:pPr>
            <w:r w:rsidRPr="00FA5DF6">
              <w:rPr>
                <w:color w:val="002060"/>
              </w:rPr>
              <w:t>0</w:t>
            </w:r>
          </w:p>
        </w:tc>
      </w:tr>
      <w:tr w:rsidR="0086604C" w:rsidRPr="00FA5DF6" w14:paraId="52BB048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701DF" w14:textId="77777777" w:rsidR="0086604C" w:rsidRPr="00FA5DF6" w:rsidRDefault="0086604C" w:rsidP="00EE0A86">
            <w:pPr>
              <w:pStyle w:val="rowtabella0"/>
              <w:rPr>
                <w:color w:val="002060"/>
              </w:rPr>
            </w:pPr>
            <w:r w:rsidRPr="00FA5DF6">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A0A8"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FBF0"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F4CA"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B19D"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B1C5"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B552" w14:textId="77777777" w:rsidR="0086604C" w:rsidRPr="00FA5DF6" w:rsidRDefault="0086604C" w:rsidP="00EE0A86">
            <w:pPr>
              <w:pStyle w:val="rowtabella0"/>
              <w:jc w:val="center"/>
              <w:rPr>
                <w:color w:val="002060"/>
              </w:rPr>
            </w:pPr>
            <w:r w:rsidRPr="00FA5DF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0F411" w14:textId="77777777" w:rsidR="0086604C" w:rsidRPr="00FA5DF6" w:rsidRDefault="0086604C" w:rsidP="00EE0A86">
            <w:pPr>
              <w:pStyle w:val="rowtabella0"/>
              <w:jc w:val="center"/>
              <w:rPr>
                <w:color w:val="002060"/>
              </w:rPr>
            </w:pPr>
            <w:r w:rsidRPr="00FA5DF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EB84"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21C3" w14:textId="77777777" w:rsidR="0086604C" w:rsidRPr="00FA5DF6" w:rsidRDefault="0086604C" w:rsidP="00EE0A86">
            <w:pPr>
              <w:pStyle w:val="rowtabella0"/>
              <w:jc w:val="center"/>
              <w:rPr>
                <w:color w:val="002060"/>
              </w:rPr>
            </w:pPr>
            <w:r w:rsidRPr="00FA5DF6">
              <w:rPr>
                <w:color w:val="002060"/>
              </w:rPr>
              <w:t>0</w:t>
            </w:r>
          </w:p>
        </w:tc>
      </w:tr>
      <w:tr w:rsidR="0086604C" w:rsidRPr="00FA5DF6" w14:paraId="53B98D3A"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A90B26" w14:textId="77777777" w:rsidR="0086604C" w:rsidRPr="00FA5DF6" w:rsidRDefault="0086604C" w:rsidP="00EE0A86">
            <w:pPr>
              <w:pStyle w:val="rowtabella0"/>
              <w:rPr>
                <w:color w:val="002060"/>
              </w:rPr>
            </w:pPr>
            <w:r w:rsidRPr="00FA5DF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DB0C8"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3CBC9"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C3C6"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C5009"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71939"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8323" w14:textId="77777777" w:rsidR="0086604C" w:rsidRPr="00FA5DF6" w:rsidRDefault="0086604C" w:rsidP="00EE0A86">
            <w:pPr>
              <w:pStyle w:val="rowtabella0"/>
              <w:jc w:val="center"/>
              <w:rPr>
                <w:color w:val="002060"/>
              </w:rPr>
            </w:pPr>
            <w:r w:rsidRPr="00FA5DF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B0FB" w14:textId="77777777" w:rsidR="0086604C" w:rsidRPr="00FA5DF6" w:rsidRDefault="0086604C" w:rsidP="00EE0A86">
            <w:pPr>
              <w:pStyle w:val="rowtabella0"/>
              <w:jc w:val="center"/>
              <w:rPr>
                <w:color w:val="002060"/>
              </w:rPr>
            </w:pPr>
            <w:r w:rsidRPr="00FA5DF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049CC" w14:textId="77777777" w:rsidR="0086604C" w:rsidRPr="00FA5DF6" w:rsidRDefault="0086604C" w:rsidP="00EE0A86">
            <w:pPr>
              <w:pStyle w:val="rowtabella0"/>
              <w:jc w:val="center"/>
              <w:rPr>
                <w:color w:val="002060"/>
              </w:rPr>
            </w:pPr>
            <w:r w:rsidRPr="00FA5DF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154A" w14:textId="77777777" w:rsidR="0086604C" w:rsidRPr="00FA5DF6" w:rsidRDefault="0086604C" w:rsidP="00EE0A86">
            <w:pPr>
              <w:pStyle w:val="rowtabella0"/>
              <w:jc w:val="center"/>
              <w:rPr>
                <w:color w:val="002060"/>
              </w:rPr>
            </w:pPr>
            <w:r w:rsidRPr="00FA5DF6">
              <w:rPr>
                <w:color w:val="002060"/>
              </w:rPr>
              <w:t>0</w:t>
            </w:r>
          </w:p>
        </w:tc>
      </w:tr>
    </w:tbl>
    <w:p w14:paraId="106BBFA4" w14:textId="77777777" w:rsidR="0086604C" w:rsidRPr="00FA5DF6" w:rsidRDefault="0086604C" w:rsidP="0086604C">
      <w:pPr>
        <w:pStyle w:val="breakline"/>
        <w:rPr>
          <w:rFonts w:eastAsiaTheme="minorEastAsia"/>
          <w:color w:val="002060"/>
        </w:rPr>
      </w:pPr>
    </w:p>
    <w:p w14:paraId="10A3BAB1" w14:textId="77777777" w:rsidR="0086604C" w:rsidRPr="00FA5DF6" w:rsidRDefault="0086604C" w:rsidP="0086604C">
      <w:pPr>
        <w:pStyle w:val="titoloprinc0"/>
        <w:rPr>
          <w:color w:val="002060"/>
        </w:rPr>
      </w:pPr>
      <w:r>
        <w:rPr>
          <w:color w:val="002060"/>
        </w:rPr>
        <w:t>PROGRAMMA GARE</w:t>
      </w:r>
    </w:p>
    <w:p w14:paraId="743DD00B" w14:textId="77777777" w:rsidR="0086604C" w:rsidRDefault="0086604C" w:rsidP="0086604C">
      <w:pPr>
        <w:pStyle w:val="breakline"/>
        <w:rPr>
          <w:color w:val="002060"/>
        </w:rPr>
      </w:pPr>
    </w:p>
    <w:p w14:paraId="02633B99" w14:textId="77777777" w:rsidR="0086604C" w:rsidRPr="002938F7" w:rsidRDefault="0086604C" w:rsidP="0086604C">
      <w:pPr>
        <w:pStyle w:val="sottotitolocampionato10"/>
        <w:rPr>
          <w:color w:val="002060"/>
        </w:rPr>
      </w:pPr>
      <w:r w:rsidRPr="002938F7">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86604C" w:rsidRPr="002938F7" w14:paraId="20B86D25"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20AF7"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B69EA"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B3217"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D6E68"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13B49"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C3F81"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D057C"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70FB54FF"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3FEB19" w14:textId="77777777" w:rsidR="0086604C" w:rsidRPr="002938F7" w:rsidRDefault="0086604C" w:rsidP="00EE0A86">
            <w:pPr>
              <w:pStyle w:val="rowtabella0"/>
              <w:rPr>
                <w:color w:val="002060"/>
              </w:rPr>
            </w:pPr>
            <w:r w:rsidRPr="002938F7">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B02EF" w14:textId="77777777" w:rsidR="0086604C" w:rsidRPr="002938F7" w:rsidRDefault="0086604C" w:rsidP="00EE0A86">
            <w:pPr>
              <w:pStyle w:val="rowtabella0"/>
              <w:rPr>
                <w:color w:val="002060"/>
              </w:rPr>
            </w:pPr>
            <w:proofErr w:type="gramStart"/>
            <w:r w:rsidRPr="002938F7">
              <w:rPr>
                <w:color w:val="002060"/>
              </w:rPr>
              <w:t>CITTA</w:t>
            </w:r>
            <w:proofErr w:type="gramEnd"/>
            <w:r w:rsidRPr="002938F7">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C7765"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D3F19" w14:textId="77777777" w:rsidR="0086604C" w:rsidRPr="002938F7" w:rsidRDefault="0086604C" w:rsidP="00EE0A86">
            <w:pPr>
              <w:pStyle w:val="rowtabella0"/>
              <w:rPr>
                <w:color w:val="002060"/>
              </w:rPr>
            </w:pPr>
            <w:r w:rsidRPr="002938F7">
              <w:rPr>
                <w:color w:val="002060"/>
              </w:rPr>
              <w:t>07/03/2025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A8104" w14:textId="77777777" w:rsidR="0086604C" w:rsidRPr="002938F7" w:rsidRDefault="0086604C" w:rsidP="00EE0A86">
            <w:pPr>
              <w:pStyle w:val="rowtabella0"/>
              <w:rPr>
                <w:color w:val="002060"/>
              </w:rPr>
            </w:pPr>
            <w:r w:rsidRPr="002938F7">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4559C" w14:textId="77777777" w:rsidR="0086604C" w:rsidRPr="002938F7" w:rsidRDefault="0086604C" w:rsidP="00EE0A86">
            <w:pPr>
              <w:pStyle w:val="rowtabella0"/>
              <w:rPr>
                <w:color w:val="002060"/>
              </w:rPr>
            </w:pPr>
            <w:r w:rsidRPr="002938F7">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535BC" w14:textId="77777777" w:rsidR="0086604C" w:rsidRPr="002938F7" w:rsidRDefault="0086604C" w:rsidP="00EE0A86">
            <w:pPr>
              <w:pStyle w:val="rowtabella0"/>
              <w:rPr>
                <w:color w:val="002060"/>
              </w:rPr>
            </w:pPr>
            <w:r w:rsidRPr="002938F7">
              <w:rPr>
                <w:color w:val="002060"/>
              </w:rPr>
              <w:t>VIA TOBAGI STAZ. CASTELBELLINO</w:t>
            </w:r>
          </w:p>
        </w:tc>
      </w:tr>
      <w:tr w:rsidR="0086604C" w:rsidRPr="002938F7" w14:paraId="09D74C9B"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F8A375" w14:textId="77777777" w:rsidR="0086604C" w:rsidRPr="002938F7" w:rsidRDefault="0086604C" w:rsidP="00EE0A86">
            <w:pPr>
              <w:pStyle w:val="rowtabella0"/>
              <w:rPr>
                <w:color w:val="002060"/>
              </w:rPr>
            </w:pPr>
            <w:r w:rsidRPr="002938F7">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A3C435" w14:textId="77777777" w:rsidR="0086604C" w:rsidRPr="002938F7" w:rsidRDefault="0086604C" w:rsidP="00EE0A86">
            <w:pPr>
              <w:pStyle w:val="rowtabella0"/>
              <w:rPr>
                <w:color w:val="002060"/>
              </w:rPr>
            </w:pPr>
            <w:r w:rsidRPr="002938F7">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AACCBF"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7D644C" w14:textId="77777777" w:rsidR="0086604C" w:rsidRPr="002938F7" w:rsidRDefault="0086604C" w:rsidP="00EE0A86">
            <w:pPr>
              <w:pStyle w:val="rowtabella0"/>
              <w:rPr>
                <w:color w:val="002060"/>
              </w:rPr>
            </w:pPr>
            <w:r w:rsidRPr="002938F7">
              <w:rPr>
                <w:color w:val="002060"/>
              </w:rPr>
              <w:t>07/03/2025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7DA3B0" w14:textId="77777777" w:rsidR="0086604C" w:rsidRPr="002938F7" w:rsidRDefault="0086604C" w:rsidP="00EE0A86">
            <w:pPr>
              <w:pStyle w:val="rowtabella0"/>
              <w:rPr>
                <w:color w:val="002060"/>
              </w:rPr>
            </w:pPr>
            <w:r w:rsidRPr="002938F7">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D93FE" w14:textId="77777777" w:rsidR="0086604C" w:rsidRPr="002938F7" w:rsidRDefault="0086604C" w:rsidP="00EE0A86">
            <w:pPr>
              <w:pStyle w:val="rowtabella0"/>
              <w:rPr>
                <w:color w:val="002060"/>
              </w:rPr>
            </w:pPr>
            <w:r w:rsidRPr="002938F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235741" w14:textId="77777777" w:rsidR="0086604C" w:rsidRPr="002938F7" w:rsidRDefault="0086604C" w:rsidP="00EE0A86">
            <w:pPr>
              <w:pStyle w:val="rowtabella0"/>
              <w:rPr>
                <w:color w:val="002060"/>
              </w:rPr>
            </w:pPr>
            <w:r w:rsidRPr="002938F7">
              <w:rPr>
                <w:color w:val="002060"/>
              </w:rPr>
              <w:t>VIA ANTONIO ROSMINI 22/B</w:t>
            </w:r>
          </w:p>
        </w:tc>
      </w:tr>
      <w:tr w:rsidR="0086604C" w:rsidRPr="002938F7" w14:paraId="7DECA6E4"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A290AE" w14:textId="77777777" w:rsidR="0086604C" w:rsidRPr="002938F7" w:rsidRDefault="0086604C" w:rsidP="00EE0A86">
            <w:pPr>
              <w:pStyle w:val="rowtabella0"/>
              <w:rPr>
                <w:color w:val="002060"/>
              </w:rPr>
            </w:pPr>
            <w:r w:rsidRPr="002938F7">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9529CB" w14:textId="77777777" w:rsidR="0086604C" w:rsidRPr="002938F7" w:rsidRDefault="0086604C" w:rsidP="00EE0A86">
            <w:pPr>
              <w:pStyle w:val="rowtabella0"/>
              <w:rPr>
                <w:color w:val="002060"/>
              </w:rPr>
            </w:pPr>
            <w:r w:rsidRPr="002938F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712EA2"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16C72F" w14:textId="77777777" w:rsidR="0086604C" w:rsidRPr="002938F7" w:rsidRDefault="0086604C" w:rsidP="00EE0A86">
            <w:pPr>
              <w:pStyle w:val="rowtabella0"/>
              <w:rPr>
                <w:color w:val="002060"/>
              </w:rPr>
            </w:pPr>
            <w:r w:rsidRPr="002938F7">
              <w:rPr>
                <w:color w:val="002060"/>
              </w:rPr>
              <w:t>07/03/2025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E410BD" w14:textId="77777777" w:rsidR="0086604C" w:rsidRPr="002938F7" w:rsidRDefault="0086604C" w:rsidP="00EE0A86">
            <w:pPr>
              <w:pStyle w:val="rowtabella0"/>
              <w:rPr>
                <w:color w:val="002060"/>
              </w:rPr>
            </w:pPr>
            <w:r w:rsidRPr="002938F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32B7A" w14:textId="77777777" w:rsidR="0086604C" w:rsidRPr="002938F7" w:rsidRDefault="0086604C" w:rsidP="00EE0A86">
            <w:pPr>
              <w:pStyle w:val="rowtabella0"/>
              <w:rPr>
                <w:color w:val="002060"/>
              </w:rPr>
            </w:pPr>
            <w:r w:rsidRPr="002938F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7DB16" w14:textId="77777777" w:rsidR="0086604C" w:rsidRPr="002938F7" w:rsidRDefault="0086604C" w:rsidP="00EE0A86">
            <w:pPr>
              <w:pStyle w:val="rowtabella0"/>
              <w:rPr>
                <w:color w:val="002060"/>
              </w:rPr>
            </w:pPr>
            <w:r w:rsidRPr="002938F7">
              <w:rPr>
                <w:color w:val="002060"/>
              </w:rPr>
              <w:t>VIA DELLO STADIO</w:t>
            </w:r>
          </w:p>
        </w:tc>
      </w:tr>
      <w:tr w:rsidR="0086604C" w:rsidRPr="002938F7" w14:paraId="1D115A43"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B791A" w14:textId="77777777" w:rsidR="0086604C" w:rsidRPr="002938F7" w:rsidRDefault="0086604C" w:rsidP="00EE0A86">
            <w:pPr>
              <w:pStyle w:val="rowtabella0"/>
              <w:rPr>
                <w:color w:val="002060"/>
              </w:rPr>
            </w:pPr>
            <w:r w:rsidRPr="002938F7">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F1D972" w14:textId="77777777" w:rsidR="0086604C" w:rsidRPr="002938F7" w:rsidRDefault="0086604C" w:rsidP="00EE0A86">
            <w:pPr>
              <w:pStyle w:val="rowtabella0"/>
              <w:rPr>
                <w:color w:val="002060"/>
              </w:rPr>
            </w:pPr>
            <w:r w:rsidRPr="002938F7">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2FE61F"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9C08E7"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0E775D" w14:textId="77777777" w:rsidR="0086604C" w:rsidRPr="002938F7" w:rsidRDefault="0086604C" w:rsidP="00EE0A86">
            <w:pPr>
              <w:pStyle w:val="rowtabella0"/>
              <w:rPr>
                <w:color w:val="002060"/>
              </w:rPr>
            </w:pPr>
            <w:r w:rsidRPr="002938F7">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5DE68" w14:textId="77777777" w:rsidR="0086604C" w:rsidRPr="002938F7" w:rsidRDefault="0086604C" w:rsidP="00EE0A86">
            <w:pPr>
              <w:pStyle w:val="rowtabella0"/>
              <w:rPr>
                <w:color w:val="002060"/>
              </w:rPr>
            </w:pPr>
            <w:r w:rsidRPr="002938F7">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3241C1" w14:textId="77777777" w:rsidR="0086604C" w:rsidRPr="002938F7" w:rsidRDefault="0086604C" w:rsidP="00EE0A86">
            <w:pPr>
              <w:pStyle w:val="rowtabella0"/>
              <w:rPr>
                <w:color w:val="002060"/>
              </w:rPr>
            </w:pPr>
            <w:r w:rsidRPr="002938F7">
              <w:rPr>
                <w:color w:val="002060"/>
              </w:rPr>
              <w:t>VIA ROMA, SNC</w:t>
            </w:r>
          </w:p>
        </w:tc>
      </w:tr>
      <w:tr w:rsidR="0086604C" w:rsidRPr="002938F7" w14:paraId="4D800F88"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08B51" w14:textId="77777777" w:rsidR="0086604C" w:rsidRPr="002938F7" w:rsidRDefault="0086604C" w:rsidP="00EE0A86">
            <w:pPr>
              <w:pStyle w:val="rowtabella0"/>
              <w:rPr>
                <w:color w:val="002060"/>
              </w:rPr>
            </w:pPr>
            <w:r w:rsidRPr="002938F7">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AD6723" w14:textId="77777777" w:rsidR="0086604C" w:rsidRPr="002938F7" w:rsidRDefault="0086604C" w:rsidP="00EE0A86">
            <w:pPr>
              <w:pStyle w:val="rowtabella0"/>
              <w:rPr>
                <w:color w:val="002060"/>
              </w:rPr>
            </w:pPr>
            <w:r w:rsidRPr="002938F7">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5A72D7"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F4AD1A"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A16FD2" w14:textId="77777777" w:rsidR="0086604C" w:rsidRPr="002938F7" w:rsidRDefault="0086604C" w:rsidP="00EE0A86">
            <w:pPr>
              <w:pStyle w:val="rowtabella0"/>
              <w:rPr>
                <w:color w:val="002060"/>
              </w:rPr>
            </w:pPr>
            <w:r w:rsidRPr="002938F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BC007" w14:textId="77777777" w:rsidR="0086604C" w:rsidRPr="002938F7" w:rsidRDefault="0086604C" w:rsidP="00EE0A86">
            <w:pPr>
              <w:pStyle w:val="rowtabella0"/>
              <w:rPr>
                <w:color w:val="002060"/>
              </w:rPr>
            </w:pPr>
            <w:r w:rsidRPr="002938F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12A63C" w14:textId="77777777" w:rsidR="0086604C" w:rsidRPr="002938F7" w:rsidRDefault="0086604C" w:rsidP="00EE0A86">
            <w:pPr>
              <w:pStyle w:val="rowtabella0"/>
              <w:rPr>
                <w:color w:val="002060"/>
              </w:rPr>
            </w:pPr>
            <w:r w:rsidRPr="002938F7">
              <w:rPr>
                <w:color w:val="002060"/>
              </w:rPr>
              <w:t>VIA NAZARIO SAURO</w:t>
            </w:r>
          </w:p>
        </w:tc>
      </w:tr>
      <w:tr w:rsidR="0086604C" w:rsidRPr="002938F7" w14:paraId="11A300F3"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E0B60A" w14:textId="77777777" w:rsidR="0086604C" w:rsidRPr="002938F7" w:rsidRDefault="0086604C" w:rsidP="00EE0A86">
            <w:pPr>
              <w:pStyle w:val="rowtabella0"/>
              <w:rPr>
                <w:color w:val="002060"/>
              </w:rPr>
            </w:pPr>
            <w:r w:rsidRPr="002938F7">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46B1B" w14:textId="77777777" w:rsidR="0086604C" w:rsidRPr="002938F7" w:rsidRDefault="0086604C" w:rsidP="00EE0A86">
            <w:pPr>
              <w:pStyle w:val="rowtabella0"/>
              <w:rPr>
                <w:color w:val="002060"/>
              </w:rPr>
            </w:pPr>
            <w:r w:rsidRPr="002938F7">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DE3F7"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F6FFF"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84761" w14:textId="77777777" w:rsidR="0086604C" w:rsidRPr="002938F7" w:rsidRDefault="0086604C" w:rsidP="00EE0A86">
            <w:pPr>
              <w:pStyle w:val="rowtabella0"/>
              <w:rPr>
                <w:color w:val="002060"/>
              </w:rPr>
            </w:pPr>
            <w:r w:rsidRPr="002938F7">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7217D" w14:textId="77777777" w:rsidR="0086604C" w:rsidRPr="002938F7" w:rsidRDefault="0086604C" w:rsidP="00EE0A86">
            <w:pPr>
              <w:pStyle w:val="rowtabella0"/>
              <w:rPr>
                <w:color w:val="002060"/>
              </w:rPr>
            </w:pPr>
            <w:r w:rsidRPr="002938F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C9CAA" w14:textId="77777777" w:rsidR="0086604C" w:rsidRPr="002938F7" w:rsidRDefault="0086604C" w:rsidP="00EE0A86">
            <w:pPr>
              <w:pStyle w:val="rowtabella0"/>
              <w:rPr>
                <w:color w:val="002060"/>
              </w:rPr>
            </w:pPr>
            <w:r w:rsidRPr="002938F7">
              <w:rPr>
                <w:color w:val="002060"/>
              </w:rPr>
              <w:t>VIA LAGO DI MISURINA</w:t>
            </w:r>
          </w:p>
        </w:tc>
      </w:tr>
    </w:tbl>
    <w:p w14:paraId="35681FED" w14:textId="77777777" w:rsidR="0086604C" w:rsidRPr="002938F7" w:rsidRDefault="0086604C" w:rsidP="0086604C">
      <w:pPr>
        <w:pStyle w:val="breakline"/>
        <w:rPr>
          <w:rFonts w:eastAsiaTheme="minorEastAsia"/>
          <w:color w:val="002060"/>
        </w:rPr>
      </w:pPr>
    </w:p>
    <w:p w14:paraId="769DA308" w14:textId="77777777" w:rsidR="0086604C" w:rsidRPr="002938F7" w:rsidRDefault="0086604C" w:rsidP="0086604C">
      <w:pPr>
        <w:pStyle w:val="breakline"/>
        <w:rPr>
          <w:color w:val="002060"/>
        </w:rPr>
      </w:pPr>
    </w:p>
    <w:p w14:paraId="1884653E" w14:textId="77777777" w:rsidR="0086604C" w:rsidRPr="002938F7" w:rsidRDefault="0086604C" w:rsidP="0086604C">
      <w:pPr>
        <w:pStyle w:val="breakline"/>
        <w:rPr>
          <w:color w:val="002060"/>
        </w:rPr>
      </w:pPr>
    </w:p>
    <w:p w14:paraId="2A2CAE40" w14:textId="77777777" w:rsidR="0086604C" w:rsidRPr="002938F7" w:rsidRDefault="0086604C" w:rsidP="0086604C">
      <w:pPr>
        <w:pStyle w:val="sottotitolocampionato10"/>
        <w:rPr>
          <w:color w:val="002060"/>
        </w:rPr>
      </w:pPr>
      <w:r w:rsidRPr="002938F7">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6"/>
        <w:gridCol w:w="385"/>
        <w:gridCol w:w="898"/>
        <w:gridCol w:w="1200"/>
        <w:gridCol w:w="1542"/>
        <w:gridCol w:w="1542"/>
      </w:tblGrid>
      <w:tr w:rsidR="0086604C" w:rsidRPr="002938F7" w14:paraId="0B2BD973"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5A5F8"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CD0F8"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98493"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FC402"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F5AF0"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09DB4"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EC72D"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68D873E4"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41CAEC" w14:textId="77777777" w:rsidR="0086604C" w:rsidRPr="002938F7" w:rsidRDefault="0086604C" w:rsidP="00EE0A86">
            <w:pPr>
              <w:pStyle w:val="rowtabella0"/>
              <w:rPr>
                <w:color w:val="002060"/>
              </w:rPr>
            </w:pPr>
            <w:r w:rsidRPr="002938F7">
              <w:rPr>
                <w:color w:val="002060"/>
              </w:rPr>
              <w:lastRenderedPageBreak/>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297C6" w14:textId="77777777" w:rsidR="0086604C" w:rsidRPr="002938F7" w:rsidRDefault="0086604C" w:rsidP="00EE0A86">
            <w:pPr>
              <w:pStyle w:val="rowtabella0"/>
              <w:rPr>
                <w:color w:val="002060"/>
              </w:rPr>
            </w:pPr>
            <w:r w:rsidRPr="002938F7">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5712E"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3BAEB" w14:textId="77777777" w:rsidR="0086604C" w:rsidRPr="002938F7" w:rsidRDefault="0086604C" w:rsidP="00EE0A86">
            <w:pPr>
              <w:pStyle w:val="rowtabella0"/>
              <w:rPr>
                <w:color w:val="002060"/>
              </w:rPr>
            </w:pPr>
            <w:r w:rsidRPr="002938F7">
              <w:rPr>
                <w:color w:val="002060"/>
              </w:rPr>
              <w:t>07/03/2025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68E9B" w14:textId="77777777" w:rsidR="0086604C" w:rsidRPr="002938F7" w:rsidRDefault="0086604C" w:rsidP="00EE0A86">
            <w:pPr>
              <w:pStyle w:val="rowtabella0"/>
              <w:rPr>
                <w:color w:val="002060"/>
              </w:rPr>
            </w:pPr>
            <w:r w:rsidRPr="002938F7">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9A3DB" w14:textId="77777777" w:rsidR="0086604C" w:rsidRPr="002938F7" w:rsidRDefault="0086604C" w:rsidP="00EE0A86">
            <w:pPr>
              <w:pStyle w:val="rowtabella0"/>
              <w:rPr>
                <w:color w:val="002060"/>
              </w:rPr>
            </w:pPr>
            <w:r w:rsidRPr="002938F7">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FD056" w14:textId="77777777" w:rsidR="0086604C" w:rsidRPr="002938F7" w:rsidRDefault="0086604C" w:rsidP="00EE0A86">
            <w:pPr>
              <w:pStyle w:val="rowtabella0"/>
              <w:rPr>
                <w:color w:val="002060"/>
              </w:rPr>
            </w:pPr>
            <w:r w:rsidRPr="002938F7">
              <w:rPr>
                <w:color w:val="002060"/>
              </w:rPr>
              <w:t>VIA DON LUIGI STURZO 4</w:t>
            </w:r>
          </w:p>
        </w:tc>
      </w:tr>
      <w:tr w:rsidR="0086604C" w:rsidRPr="002938F7" w14:paraId="4D729ED4"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E2ED62" w14:textId="77777777" w:rsidR="0086604C" w:rsidRPr="002938F7" w:rsidRDefault="0086604C" w:rsidP="00EE0A86">
            <w:pPr>
              <w:pStyle w:val="rowtabella0"/>
              <w:rPr>
                <w:color w:val="002060"/>
              </w:rPr>
            </w:pPr>
            <w:r w:rsidRPr="002938F7">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B9B698" w14:textId="77777777" w:rsidR="0086604C" w:rsidRPr="002938F7" w:rsidRDefault="0086604C" w:rsidP="00EE0A86">
            <w:pPr>
              <w:pStyle w:val="rowtabella0"/>
              <w:rPr>
                <w:color w:val="002060"/>
              </w:rPr>
            </w:pPr>
            <w:r w:rsidRPr="002938F7">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9ED7EE"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CEC92F" w14:textId="77777777" w:rsidR="0086604C" w:rsidRPr="002938F7" w:rsidRDefault="0086604C" w:rsidP="00EE0A86">
            <w:pPr>
              <w:pStyle w:val="rowtabella0"/>
              <w:rPr>
                <w:color w:val="002060"/>
              </w:rPr>
            </w:pPr>
            <w:r w:rsidRPr="002938F7">
              <w:rPr>
                <w:color w:val="002060"/>
              </w:rPr>
              <w:t>07/03/2025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08F65B" w14:textId="77777777" w:rsidR="0086604C" w:rsidRPr="002938F7" w:rsidRDefault="0086604C" w:rsidP="00EE0A86">
            <w:pPr>
              <w:pStyle w:val="rowtabella0"/>
              <w:rPr>
                <w:color w:val="002060"/>
              </w:rPr>
            </w:pPr>
            <w:r w:rsidRPr="002938F7">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FB236" w14:textId="77777777" w:rsidR="0086604C" w:rsidRPr="002938F7" w:rsidRDefault="0086604C" w:rsidP="00EE0A86">
            <w:pPr>
              <w:pStyle w:val="rowtabella0"/>
              <w:rPr>
                <w:color w:val="002060"/>
              </w:rPr>
            </w:pPr>
            <w:r w:rsidRPr="002938F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4A173" w14:textId="77777777" w:rsidR="0086604C" w:rsidRPr="002938F7" w:rsidRDefault="0086604C" w:rsidP="00EE0A86">
            <w:pPr>
              <w:pStyle w:val="rowtabella0"/>
              <w:rPr>
                <w:color w:val="002060"/>
              </w:rPr>
            </w:pPr>
            <w:r w:rsidRPr="002938F7">
              <w:rPr>
                <w:color w:val="002060"/>
              </w:rPr>
              <w:t>VIA ALDO MORO</w:t>
            </w:r>
          </w:p>
        </w:tc>
      </w:tr>
      <w:tr w:rsidR="0086604C" w:rsidRPr="002938F7" w14:paraId="73837234"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4413FE" w14:textId="77777777" w:rsidR="0086604C" w:rsidRPr="002938F7" w:rsidRDefault="0086604C" w:rsidP="00EE0A86">
            <w:pPr>
              <w:pStyle w:val="rowtabella0"/>
              <w:rPr>
                <w:color w:val="002060"/>
              </w:rPr>
            </w:pPr>
            <w:r w:rsidRPr="002938F7">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BFBD1B" w14:textId="77777777" w:rsidR="0086604C" w:rsidRPr="002938F7" w:rsidRDefault="0086604C" w:rsidP="00EE0A86">
            <w:pPr>
              <w:pStyle w:val="rowtabella0"/>
              <w:rPr>
                <w:color w:val="002060"/>
              </w:rPr>
            </w:pPr>
            <w:r w:rsidRPr="002938F7">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699BD"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04B4EA" w14:textId="77777777" w:rsidR="0086604C" w:rsidRPr="002938F7" w:rsidRDefault="0086604C" w:rsidP="00EE0A86">
            <w:pPr>
              <w:pStyle w:val="rowtabella0"/>
              <w:rPr>
                <w:color w:val="002060"/>
              </w:rPr>
            </w:pPr>
            <w:r w:rsidRPr="002938F7">
              <w:rPr>
                <w:color w:val="002060"/>
              </w:rPr>
              <w:t>07/03/2025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9D32E7" w14:textId="77777777" w:rsidR="0086604C" w:rsidRPr="002938F7" w:rsidRDefault="0086604C" w:rsidP="00EE0A86">
            <w:pPr>
              <w:pStyle w:val="rowtabella0"/>
              <w:rPr>
                <w:color w:val="002060"/>
              </w:rPr>
            </w:pPr>
            <w:r w:rsidRPr="002938F7">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67CBE" w14:textId="77777777" w:rsidR="0086604C" w:rsidRPr="002938F7" w:rsidRDefault="0086604C" w:rsidP="00EE0A86">
            <w:pPr>
              <w:pStyle w:val="rowtabella0"/>
              <w:rPr>
                <w:color w:val="002060"/>
              </w:rPr>
            </w:pPr>
            <w:r w:rsidRPr="002938F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DC6108" w14:textId="77777777" w:rsidR="0086604C" w:rsidRPr="002938F7" w:rsidRDefault="0086604C" w:rsidP="00EE0A86">
            <w:pPr>
              <w:pStyle w:val="rowtabella0"/>
              <w:rPr>
                <w:color w:val="002060"/>
              </w:rPr>
            </w:pPr>
            <w:r w:rsidRPr="002938F7">
              <w:rPr>
                <w:color w:val="002060"/>
              </w:rPr>
              <w:t>VIA CERQUATTI</w:t>
            </w:r>
          </w:p>
        </w:tc>
      </w:tr>
      <w:tr w:rsidR="0086604C" w:rsidRPr="002938F7" w14:paraId="48557573"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C1304D" w14:textId="77777777" w:rsidR="0086604C" w:rsidRPr="002938F7" w:rsidRDefault="0086604C" w:rsidP="00EE0A86">
            <w:pPr>
              <w:pStyle w:val="rowtabella0"/>
              <w:rPr>
                <w:color w:val="002060"/>
              </w:rPr>
            </w:pPr>
            <w:r w:rsidRPr="002938F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66B3BE" w14:textId="77777777" w:rsidR="0086604C" w:rsidRPr="002938F7" w:rsidRDefault="0086604C" w:rsidP="00EE0A86">
            <w:pPr>
              <w:pStyle w:val="rowtabella0"/>
              <w:rPr>
                <w:color w:val="002060"/>
              </w:rPr>
            </w:pPr>
            <w:r w:rsidRPr="002938F7">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0A5B96"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6861FC"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83C7E2" w14:textId="77777777" w:rsidR="0086604C" w:rsidRPr="002938F7" w:rsidRDefault="0086604C" w:rsidP="00EE0A86">
            <w:pPr>
              <w:pStyle w:val="rowtabella0"/>
              <w:rPr>
                <w:color w:val="002060"/>
              </w:rPr>
            </w:pPr>
            <w:r w:rsidRPr="002938F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7D995" w14:textId="77777777" w:rsidR="0086604C" w:rsidRPr="002938F7" w:rsidRDefault="0086604C" w:rsidP="00EE0A86">
            <w:pPr>
              <w:pStyle w:val="rowtabella0"/>
              <w:rPr>
                <w:color w:val="002060"/>
              </w:rPr>
            </w:pPr>
            <w:r w:rsidRPr="002938F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82F09C" w14:textId="77777777" w:rsidR="0086604C" w:rsidRPr="002938F7" w:rsidRDefault="0086604C" w:rsidP="00EE0A86">
            <w:pPr>
              <w:pStyle w:val="rowtabella0"/>
              <w:rPr>
                <w:color w:val="002060"/>
              </w:rPr>
            </w:pPr>
            <w:r w:rsidRPr="002938F7">
              <w:rPr>
                <w:color w:val="002060"/>
              </w:rPr>
              <w:t xml:space="preserve">VIA </w:t>
            </w:r>
            <w:proofErr w:type="gramStart"/>
            <w:r w:rsidRPr="002938F7">
              <w:rPr>
                <w:color w:val="002060"/>
              </w:rPr>
              <w:t>B.BUOZZI</w:t>
            </w:r>
            <w:proofErr w:type="gramEnd"/>
          </w:p>
        </w:tc>
      </w:tr>
      <w:tr w:rsidR="0086604C" w:rsidRPr="002938F7" w14:paraId="472762CC"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87A262" w14:textId="77777777" w:rsidR="0086604C" w:rsidRPr="002938F7" w:rsidRDefault="0086604C" w:rsidP="00EE0A86">
            <w:pPr>
              <w:pStyle w:val="rowtabella0"/>
              <w:rPr>
                <w:color w:val="002060"/>
              </w:rPr>
            </w:pPr>
            <w:r w:rsidRPr="002938F7">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6D48C5" w14:textId="77777777" w:rsidR="0086604C" w:rsidRPr="002938F7" w:rsidRDefault="0086604C" w:rsidP="00EE0A86">
            <w:pPr>
              <w:pStyle w:val="rowtabella0"/>
              <w:rPr>
                <w:color w:val="002060"/>
              </w:rPr>
            </w:pPr>
            <w:r w:rsidRPr="002938F7">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8D65C3"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85CC86" w14:textId="77777777" w:rsidR="0086604C" w:rsidRPr="002938F7" w:rsidRDefault="0086604C" w:rsidP="00EE0A86">
            <w:pPr>
              <w:pStyle w:val="rowtabella0"/>
              <w:rPr>
                <w:color w:val="002060"/>
              </w:rPr>
            </w:pPr>
            <w:r w:rsidRPr="002938F7">
              <w:rPr>
                <w:color w:val="002060"/>
              </w:rPr>
              <w:t>07/03/2025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03ECA0" w14:textId="77777777" w:rsidR="0086604C" w:rsidRPr="002938F7" w:rsidRDefault="0086604C" w:rsidP="00EE0A86">
            <w:pPr>
              <w:pStyle w:val="rowtabella0"/>
              <w:rPr>
                <w:color w:val="002060"/>
              </w:rPr>
            </w:pPr>
            <w:r w:rsidRPr="002938F7">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997598" w14:textId="77777777" w:rsidR="0086604C" w:rsidRPr="002938F7" w:rsidRDefault="0086604C" w:rsidP="00EE0A86">
            <w:pPr>
              <w:pStyle w:val="rowtabella0"/>
              <w:rPr>
                <w:color w:val="002060"/>
              </w:rPr>
            </w:pPr>
            <w:r w:rsidRPr="002938F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40F5ED" w14:textId="77777777" w:rsidR="0086604C" w:rsidRPr="002938F7" w:rsidRDefault="0086604C" w:rsidP="00EE0A86">
            <w:pPr>
              <w:pStyle w:val="rowtabella0"/>
              <w:rPr>
                <w:color w:val="002060"/>
              </w:rPr>
            </w:pPr>
            <w:r w:rsidRPr="002938F7">
              <w:rPr>
                <w:color w:val="002060"/>
              </w:rPr>
              <w:t xml:space="preserve">VIA MANZONI FZ. </w:t>
            </w:r>
            <w:proofErr w:type="gramStart"/>
            <w:r w:rsidRPr="002938F7">
              <w:rPr>
                <w:color w:val="002060"/>
              </w:rPr>
              <w:t>S.BIAGIO</w:t>
            </w:r>
            <w:proofErr w:type="gramEnd"/>
          </w:p>
        </w:tc>
      </w:tr>
      <w:tr w:rsidR="0086604C" w:rsidRPr="002938F7" w14:paraId="1B9573FA"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05F833" w14:textId="77777777" w:rsidR="0086604C" w:rsidRPr="002938F7" w:rsidRDefault="0086604C" w:rsidP="00EE0A86">
            <w:pPr>
              <w:pStyle w:val="rowtabella0"/>
              <w:rPr>
                <w:color w:val="002060"/>
              </w:rPr>
            </w:pPr>
            <w:r w:rsidRPr="002938F7">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F94B7" w14:textId="77777777" w:rsidR="0086604C" w:rsidRPr="002938F7" w:rsidRDefault="0086604C" w:rsidP="00EE0A86">
            <w:pPr>
              <w:pStyle w:val="rowtabella0"/>
              <w:rPr>
                <w:color w:val="002060"/>
              </w:rPr>
            </w:pPr>
            <w:r w:rsidRPr="002938F7">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928AA"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9E915" w14:textId="77777777" w:rsidR="0086604C" w:rsidRPr="002938F7" w:rsidRDefault="0086604C" w:rsidP="00EE0A86">
            <w:pPr>
              <w:pStyle w:val="rowtabella0"/>
              <w:rPr>
                <w:color w:val="002060"/>
              </w:rPr>
            </w:pPr>
            <w:r w:rsidRPr="002938F7">
              <w:rPr>
                <w:color w:val="002060"/>
              </w:rPr>
              <w:t>07/03/2025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FB6F9" w14:textId="77777777" w:rsidR="0086604C" w:rsidRPr="002938F7" w:rsidRDefault="0086604C" w:rsidP="00EE0A86">
            <w:pPr>
              <w:pStyle w:val="rowtabella0"/>
              <w:rPr>
                <w:color w:val="002060"/>
              </w:rPr>
            </w:pPr>
            <w:r w:rsidRPr="002938F7">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B6152" w14:textId="77777777" w:rsidR="0086604C" w:rsidRPr="002938F7" w:rsidRDefault="0086604C" w:rsidP="00EE0A86">
            <w:pPr>
              <w:pStyle w:val="rowtabella0"/>
              <w:rPr>
                <w:color w:val="002060"/>
              </w:rPr>
            </w:pPr>
            <w:r w:rsidRPr="002938F7">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17229" w14:textId="77777777" w:rsidR="0086604C" w:rsidRPr="002938F7" w:rsidRDefault="0086604C" w:rsidP="00EE0A86">
            <w:pPr>
              <w:pStyle w:val="rowtabella0"/>
              <w:rPr>
                <w:color w:val="002060"/>
              </w:rPr>
            </w:pPr>
            <w:r w:rsidRPr="002938F7">
              <w:rPr>
                <w:color w:val="002060"/>
              </w:rPr>
              <w:t>VIALE MAZZINI</w:t>
            </w:r>
          </w:p>
        </w:tc>
      </w:tr>
    </w:tbl>
    <w:p w14:paraId="4F8EF292" w14:textId="77777777" w:rsidR="0086604C" w:rsidRPr="002938F7" w:rsidRDefault="0086604C" w:rsidP="0086604C">
      <w:pPr>
        <w:pStyle w:val="breakline"/>
        <w:rPr>
          <w:rFonts w:eastAsiaTheme="minorEastAsia"/>
          <w:color w:val="002060"/>
        </w:rPr>
      </w:pPr>
    </w:p>
    <w:p w14:paraId="39FCA015" w14:textId="77777777" w:rsidR="0086604C" w:rsidRPr="002938F7" w:rsidRDefault="0086604C" w:rsidP="0086604C">
      <w:pPr>
        <w:pStyle w:val="breakline"/>
        <w:rPr>
          <w:color w:val="002060"/>
        </w:rPr>
      </w:pPr>
    </w:p>
    <w:p w14:paraId="2B9625B0" w14:textId="77777777" w:rsidR="0086604C" w:rsidRPr="002938F7" w:rsidRDefault="0086604C" w:rsidP="0086604C">
      <w:pPr>
        <w:pStyle w:val="breakline"/>
        <w:rPr>
          <w:color w:val="002060"/>
        </w:rPr>
      </w:pPr>
    </w:p>
    <w:p w14:paraId="3A30A588" w14:textId="77777777" w:rsidR="0086604C" w:rsidRPr="002938F7" w:rsidRDefault="0086604C" w:rsidP="0086604C">
      <w:pPr>
        <w:pStyle w:val="sottotitolocampionato10"/>
        <w:rPr>
          <w:color w:val="002060"/>
        </w:rPr>
      </w:pPr>
      <w:r w:rsidRPr="002938F7">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1"/>
        <w:gridCol w:w="385"/>
        <w:gridCol w:w="898"/>
        <w:gridCol w:w="1190"/>
        <w:gridCol w:w="1547"/>
        <w:gridCol w:w="1553"/>
      </w:tblGrid>
      <w:tr w:rsidR="0086604C" w:rsidRPr="002938F7" w14:paraId="2DEC80A3"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B2F04"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799C7"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31B5F"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DC834"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651AD"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82B13"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9277B"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5C4F9251"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0FB6B8" w14:textId="77777777" w:rsidR="0086604C" w:rsidRPr="002938F7" w:rsidRDefault="0086604C" w:rsidP="00EE0A86">
            <w:pPr>
              <w:pStyle w:val="rowtabella0"/>
              <w:rPr>
                <w:color w:val="002060"/>
              </w:rPr>
            </w:pPr>
            <w:r w:rsidRPr="002938F7">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191F4" w14:textId="77777777" w:rsidR="0086604C" w:rsidRPr="002938F7" w:rsidRDefault="0086604C" w:rsidP="00EE0A86">
            <w:pPr>
              <w:pStyle w:val="rowtabella0"/>
              <w:rPr>
                <w:color w:val="002060"/>
              </w:rPr>
            </w:pPr>
            <w:r w:rsidRPr="002938F7">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900B4"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CC2AD" w14:textId="77777777" w:rsidR="0086604C" w:rsidRPr="002938F7" w:rsidRDefault="0086604C" w:rsidP="00EE0A86">
            <w:pPr>
              <w:pStyle w:val="rowtabella0"/>
              <w:rPr>
                <w:color w:val="002060"/>
              </w:rPr>
            </w:pPr>
            <w:r w:rsidRPr="002938F7">
              <w:rPr>
                <w:color w:val="002060"/>
              </w:rPr>
              <w:t>07/03/2025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50CB1" w14:textId="77777777" w:rsidR="0086604C" w:rsidRPr="002938F7" w:rsidRDefault="0086604C" w:rsidP="00EE0A86">
            <w:pPr>
              <w:pStyle w:val="rowtabella0"/>
              <w:rPr>
                <w:color w:val="002060"/>
              </w:rPr>
            </w:pPr>
            <w:r w:rsidRPr="002938F7">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48B5D" w14:textId="77777777" w:rsidR="0086604C" w:rsidRPr="002938F7" w:rsidRDefault="0086604C" w:rsidP="00EE0A86">
            <w:pPr>
              <w:pStyle w:val="rowtabella0"/>
              <w:rPr>
                <w:color w:val="002060"/>
              </w:rPr>
            </w:pPr>
            <w:r w:rsidRPr="002938F7">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336F2" w14:textId="77777777" w:rsidR="0086604C" w:rsidRPr="002938F7" w:rsidRDefault="0086604C" w:rsidP="00EE0A86">
            <w:pPr>
              <w:pStyle w:val="rowtabella0"/>
              <w:rPr>
                <w:color w:val="002060"/>
              </w:rPr>
            </w:pPr>
            <w:r w:rsidRPr="002938F7">
              <w:rPr>
                <w:color w:val="002060"/>
              </w:rPr>
              <w:t>VIA CORRADI</w:t>
            </w:r>
          </w:p>
        </w:tc>
      </w:tr>
      <w:tr w:rsidR="0086604C" w:rsidRPr="002938F7" w14:paraId="47074AAE"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AD144D" w14:textId="77777777" w:rsidR="0086604C" w:rsidRPr="002938F7" w:rsidRDefault="0086604C" w:rsidP="00EE0A86">
            <w:pPr>
              <w:pStyle w:val="rowtabella0"/>
              <w:rPr>
                <w:color w:val="002060"/>
              </w:rPr>
            </w:pPr>
            <w:r w:rsidRPr="002938F7">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F0B6DF" w14:textId="77777777" w:rsidR="0086604C" w:rsidRPr="002938F7" w:rsidRDefault="0086604C" w:rsidP="00EE0A86">
            <w:pPr>
              <w:pStyle w:val="rowtabella0"/>
              <w:rPr>
                <w:color w:val="002060"/>
              </w:rPr>
            </w:pPr>
            <w:r w:rsidRPr="002938F7">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A46E3E"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260336"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55FB6C" w14:textId="77777777" w:rsidR="0086604C" w:rsidRPr="002938F7" w:rsidRDefault="0086604C" w:rsidP="00EE0A86">
            <w:pPr>
              <w:pStyle w:val="rowtabella0"/>
              <w:rPr>
                <w:color w:val="002060"/>
              </w:rPr>
            </w:pPr>
            <w:r w:rsidRPr="002938F7">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B18AD" w14:textId="77777777" w:rsidR="0086604C" w:rsidRPr="002938F7" w:rsidRDefault="0086604C" w:rsidP="00EE0A86">
            <w:pPr>
              <w:pStyle w:val="rowtabella0"/>
              <w:rPr>
                <w:color w:val="002060"/>
              </w:rPr>
            </w:pPr>
            <w:r w:rsidRPr="002938F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0E98C3" w14:textId="77777777" w:rsidR="0086604C" w:rsidRPr="002938F7" w:rsidRDefault="0086604C" w:rsidP="00EE0A86">
            <w:pPr>
              <w:pStyle w:val="rowtabella0"/>
              <w:rPr>
                <w:color w:val="002060"/>
              </w:rPr>
            </w:pPr>
            <w:r w:rsidRPr="002938F7">
              <w:rPr>
                <w:color w:val="002060"/>
              </w:rPr>
              <w:t xml:space="preserve">VIA </w:t>
            </w:r>
            <w:proofErr w:type="gramStart"/>
            <w:r w:rsidRPr="002938F7">
              <w:rPr>
                <w:color w:val="002060"/>
              </w:rPr>
              <w:t>C.ULPIANI</w:t>
            </w:r>
            <w:proofErr w:type="gramEnd"/>
          </w:p>
        </w:tc>
      </w:tr>
      <w:tr w:rsidR="0086604C" w:rsidRPr="002938F7" w14:paraId="1187CED7"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C8C6E1" w14:textId="77777777" w:rsidR="0086604C" w:rsidRPr="002938F7" w:rsidRDefault="0086604C" w:rsidP="00EE0A86">
            <w:pPr>
              <w:pStyle w:val="rowtabella0"/>
              <w:rPr>
                <w:color w:val="002060"/>
              </w:rPr>
            </w:pPr>
            <w:r w:rsidRPr="002938F7">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82A57E" w14:textId="77777777" w:rsidR="0086604C" w:rsidRPr="002938F7" w:rsidRDefault="0086604C" w:rsidP="00EE0A86">
            <w:pPr>
              <w:pStyle w:val="rowtabella0"/>
              <w:rPr>
                <w:color w:val="002060"/>
              </w:rPr>
            </w:pPr>
            <w:r w:rsidRPr="002938F7">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13A113"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1728A0" w14:textId="77777777" w:rsidR="0086604C" w:rsidRPr="002938F7" w:rsidRDefault="0086604C" w:rsidP="00EE0A86">
            <w:pPr>
              <w:pStyle w:val="rowtabella0"/>
              <w:rPr>
                <w:color w:val="002060"/>
              </w:rPr>
            </w:pPr>
            <w:r w:rsidRPr="002938F7">
              <w:rPr>
                <w:color w:val="002060"/>
              </w:rPr>
              <w:t>07/03/2025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7E49FB" w14:textId="77777777" w:rsidR="0086604C" w:rsidRPr="002938F7" w:rsidRDefault="0086604C" w:rsidP="00EE0A86">
            <w:pPr>
              <w:pStyle w:val="rowtabella0"/>
              <w:rPr>
                <w:color w:val="002060"/>
              </w:rPr>
            </w:pPr>
            <w:r w:rsidRPr="002938F7">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90370" w14:textId="77777777" w:rsidR="0086604C" w:rsidRPr="002938F7" w:rsidRDefault="0086604C" w:rsidP="00EE0A86">
            <w:pPr>
              <w:pStyle w:val="rowtabella0"/>
              <w:rPr>
                <w:color w:val="002060"/>
              </w:rPr>
            </w:pPr>
            <w:r w:rsidRPr="002938F7">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35D70D" w14:textId="77777777" w:rsidR="0086604C" w:rsidRPr="002938F7" w:rsidRDefault="0086604C" w:rsidP="00EE0A86">
            <w:pPr>
              <w:pStyle w:val="rowtabella0"/>
              <w:rPr>
                <w:color w:val="002060"/>
              </w:rPr>
            </w:pPr>
            <w:r w:rsidRPr="002938F7">
              <w:rPr>
                <w:color w:val="002060"/>
              </w:rPr>
              <w:t>FRAZ.PAGLIARE VIA VECCHI</w:t>
            </w:r>
          </w:p>
        </w:tc>
      </w:tr>
      <w:tr w:rsidR="0086604C" w:rsidRPr="002938F7" w14:paraId="2934ACB4"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16BBAA" w14:textId="77777777" w:rsidR="0086604C" w:rsidRPr="002938F7" w:rsidRDefault="0086604C" w:rsidP="00EE0A86">
            <w:pPr>
              <w:pStyle w:val="rowtabella0"/>
              <w:rPr>
                <w:color w:val="002060"/>
              </w:rPr>
            </w:pPr>
            <w:r w:rsidRPr="002938F7">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2A2D04" w14:textId="77777777" w:rsidR="0086604C" w:rsidRPr="002938F7" w:rsidRDefault="0086604C" w:rsidP="00EE0A86">
            <w:pPr>
              <w:pStyle w:val="rowtabella0"/>
              <w:rPr>
                <w:color w:val="002060"/>
              </w:rPr>
            </w:pPr>
            <w:r w:rsidRPr="002938F7">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0DDE80"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1DAB7E"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48D632" w14:textId="77777777" w:rsidR="0086604C" w:rsidRPr="002938F7" w:rsidRDefault="0086604C" w:rsidP="00EE0A86">
            <w:pPr>
              <w:pStyle w:val="rowtabella0"/>
              <w:rPr>
                <w:color w:val="002060"/>
              </w:rPr>
            </w:pPr>
            <w:r w:rsidRPr="002938F7">
              <w:rPr>
                <w:color w:val="002060"/>
              </w:rPr>
              <w:t xml:space="preserve">5623 PALESTRA </w:t>
            </w:r>
            <w:proofErr w:type="gramStart"/>
            <w:r w:rsidRPr="002938F7">
              <w:rPr>
                <w:color w:val="002060"/>
              </w:rPr>
              <w:t>SC.MEDIA</w:t>
            </w:r>
            <w:proofErr w:type="gramEnd"/>
            <w:r w:rsidRPr="002938F7">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DF257" w14:textId="77777777" w:rsidR="0086604C" w:rsidRPr="002938F7" w:rsidRDefault="0086604C" w:rsidP="00EE0A86">
            <w:pPr>
              <w:pStyle w:val="rowtabella0"/>
              <w:rPr>
                <w:color w:val="002060"/>
              </w:rPr>
            </w:pPr>
            <w:r w:rsidRPr="002938F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56B398" w14:textId="77777777" w:rsidR="0086604C" w:rsidRPr="002938F7" w:rsidRDefault="0086604C" w:rsidP="00EE0A86">
            <w:pPr>
              <w:pStyle w:val="rowtabella0"/>
              <w:rPr>
                <w:color w:val="002060"/>
              </w:rPr>
            </w:pPr>
            <w:r w:rsidRPr="002938F7">
              <w:rPr>
                <w:color w:val="002060"/>
              </w:rPr>
              <w:t>VIA PIRANDELLO</w:t>
            </w:r>
          </w:p>
        </w:tc>
      </w:tr>
      <w:tr w:rsidR="0086604C" w:rsidRPr="002938F7" w14:paraId="6CD3AC7E"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D2511A" w14:textId="77777777" w:rsidR="0086604C" w:rsidRPr="002938F7" w:rsidRDefault="0086604C" w:rsidP="00EE0A86">
            <w:pPr>
              <w:pStyle w:val="rowtabella0"/>
              <w:rPr>
                <w:color w:val="002060"/>
              </w:rPr>
            </w:pPr>
            <w:proofErr w:type="gramStart"/>
            <w:r w:rsidRPr="002938F7">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E38DF" w14:textId="77777777" w:rsidR="0086604C" w:rsidRPr="002938F7" w:rsidRDefault="0086604C" w:rsidP="00EE0A86">
            <w:pPr>
              <w:pStyle w:val="rowtabella0"/>
              <w:rPr>
                <w:color w:val="002060"/>
              </w:rPr>
            </w:pPr>
            <w:r w:rsidRPr="002938F7">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58A877"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43B4D3"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7CC317" w14:textId="77777777" w:rsidR="0086604C" w:rsidRPr="002938F7" w:rsidRDefault="0086604C" w:rsidP="00EE0A86">
            <w:pPr>
              <w:pStyle w:val="rowtabella0"/>
              <w:rPr>
                <w:color w:val="002060"/>
              </w:rPr>
            </w:pPr>
            <w:r w:rsidRPr="002938F7">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52B4B" w14:textId="77777777" w:rsidR="0086604C" w:rsidRPr="002938F7" w:rsidRDefault="0086604C" w:rsidP="00EE0A86">
            <w:pPr>
              <w:pStyle w:val="rowtabella0"/>
              <w:rPr>
                <w:color w:val="002060"/>
              </w:rPr>
            </w:pPr>
            <w:r w:rsidRPr="002938F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6A8742" w14:textId="77777777" w:rsidR="0086604C" w:rsidRPr="002938F7" w:rsidRDefault="0086604C" w:rsidP="00EE0A86">
            <w:pPr>
              <w:pStyle w:val="rowtabella0"/>
              <w:rPr>
                <w:color w:val="002060"/>
              </w:rPr>
            </w:pPr>
            <w:r w:rsidRPr="002938F7">
              <w:rPr>
                <w:color w:val="002060"/>
              </w:rPr>
              <w:t>VIA SALVO D'ACQUISTO</w:t>
            </w:r>
          </w:p>
        </w:tc>
      </w:tr>
      <w:tr w:rsidR="0086604C" w:rsidRPr="002938F7" w14:paraId="3951FF75"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8D3C7C" w14:textId="77777777" w:rsidR="0086604C" w:rsidRPr="002938F7" w:rsidRDefault="0086604C" w:rsidP="00EE0A86">
            <w:pPr>
              <w:pStyle w:val="rowtabella0"/>
              <w:rPr>
                <w:color w:val="002060"/>
              </w:rPr>
            </w:pPr>
            <w:r w:rsidRPr="002938F7">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62B4D" w14:textId="77777777" w:rsidR="0086604C" w:rsidRPr="002938F7" w:rsidRDefault="0086604C" w:rsidP="00EE0A86">
            <w:pPr>
              <w:pStyle w:val="rowtabella0"/>
              <w:rPr>
                <w:color w:val="002060"/>
              </w:rPr>
            </w:pPr>
            <w:r w:rsidRPr="002938F7">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80309"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956DA" w14:textId="77777777" w:rsidR="0086604C" w:rsidRPr="002938F7" w:rsidRDefault="0086604C" w:rsidP="00EE0A86">
            <w:pPr>
              <w:pStyle w:val="rowtabella0"/>
              <w:rPr>
                <w:color w:val="002060"/>
              </w:rPr>
            </w:pPr>
            <w:r w:rsidRPr="002938F7">
              <w:rPr>
                <w:color w:val="002060"/>
              </w:rPr>
              <w:t>08/03/2025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58FDC" w14:textId="77777777" w:rsidR="0086604C" w:rsidRPr="002938F7" w:rsidRDefault="0086604C" w:rsidP="00EE0A86">
            <w:pPr>
              <w:pStyle w:val="rowtabella0"/>
              <w:rPr>
                <w:color w:val="002060"/>
              </w:rPr>
            </w:pPr>
            <w:r w:rsidRPr="002938F7">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CBA47" w14:textId="77777777" w:rsidR="0086604C" w:rsidRPr="002938F7" w:rsidRDefault="0086604C" w:rsidP="00EE0A86">
            <w:pPr>
              <w:pStyle w:val="rowtabella0"/>
              <w:rPr>
                <w:color w:val="002060"/>
              </w:rPr>
            </w:pPr>
            <w:r w:rsidRPr="002938F7">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2DF01" w14:textId="77777777" w:rsidR="0086604C" w:rsidRPr="002938F7" w:rsidRDefault="0086604C" w:rsidP="00EE0A86">
            <w:pPr>
              <w:pStyle w:val="rowtabella0"/>
              <w:rPr>
                <w:color w:val="002060"/>
              </w:rPr>
            </w:pPr>
            <w:r w:rsidRPr="002938F7">
              <w:rPr>
                <w:color w:val="002060"/>
              </w:rPr>
              <w:t>VIA FAVETO</w:t>
            </w:r>
          </w:p>
        </w:tc>
      </w:tr>
    </w:tbl>
    <w:p w14:paraId="19C1FA08" w14:textId="77777777" w:rsidR="0086604C" w:rsidRPr="00FA5DF6" w:rsidRDefault="0086604C" w:rsidP="0086604C">
      <w:pPr>
        <w:pStyle w:val="breakline"/>
        <w:rPr>
          <w:color w:val="002060"/>
        </w:rPr>
      </w:pPr>
    </w:p>
    <w:p w14:paraId="41A1C62B" w14:textId="77777777" w:rsidR="0086604C" w:rsidRPr="00FA5DF6" w:rsidRDefault="0086604C" w:rsidP="0086604C">
      <w:pPr>
        <w:pStyle w:val="titolocampionato0"/>
        <w:shd w:val="clear" w:color="auto" w:fill="CCCCCC"/>
        <w:spacing w:before="80" w:after="40"/>
        <w:rPr>
          <w:color w:val="002060"/>
        </w:rPr>
      </w:pPr>
      <w:r w:rsidRPr="00FA5DF6">
        <w:rPr>
          <w:color w:val="002060"/>
        </w:rPr>
        <w:t>CALCIO A CINQUE SERIE D</w:t>
      </w:r>
    </w:p>
    <w:p w14:paraId="2CEC95B1" w14:textId="25CB3930" w:rsidR="004B7047" w:rsidRPr="00FA5DF6" w:rsidRDefault="004B7047" w:rsidP="004B7047">
      <w:pPr>
        <w:pStyle w:val="titoloprinc0"/>
        <w:rPr>
          <w:color w:val="002060"/>
        </w:rPr>
      </w:pPr>
      <w:r>
        <w:rPr>
          <w:color w:val="002060"/>
        </w:rPr>
        <w:t>PROSECUZIONE GARA</w:t>
      </w:r>
    </w:p>
    <w:p w14:paraId="0B377096" w14:textId="77777777" w:rsidR="004B7047" w:rsidRPr="00FA5DF6" w:rsidRDefault="004B7047" w:rsidP="004B7047">
      <w:pPr>
        <w:pStyle w:val="breakline"/>
        <w:rPr>
          <w:color w:val="002060"/>
        </w:rPr>
      </w:pPr>
    </w:p>
    <w:p w14:paraId="68E6D054" w14:textId="77777777" w:rsidR="004B7047" w:rsidRPr="00FA5DF6" w:rsidRDefault="004B7047" w:rsidP="004B7047">
      <w:pPr>
        <w:pStyle w:val="breakline"/>
        <w:rPr>
          <w:color w:val="002060"/>
        </w:rPr>
      </w:pPr>
    </w:p>
    <w:p w14:paraId="6CC810E1" w14:textId="24FCF41E" w:rsidR="004B7047" w:rsidRPr="00FA5DF6" w:rsidRDefault="004B7047" w:rsidP="004B7047">
      <w:pPr>
        <w:pStyle w:val="sottotitolocampionato10"/>
        <w:rPr>
          <w:color w:val="002060"/>
        </w:rPr>
      </w:pPr>
      <w:r w:rsidRPr="00FA5DF6">
        <w:rPr>
          <w:color w:val="002060"/>
        </w:rPr>
        <w:t xml:space="preserve">GIRONE </w:t>
      </w:r>
      <w:r>
        <w:rPr>
          <w:color w:val="002060"/>
        </w:rPr>
        <w:t>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7047" w:rsidRPr="00FA5DF6" w14:paraId="20D7BDE9" w14:textId="77777777" w:rsidTr="00EE0A8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C6C84" w14:textId="77777777" w:rsidR="004B7047" w:rsidRPr="00FA5DF6" w:rsidRDefault="004B7047" w:rsidP="00EE0A86">
            <w:pPr>
              <w:pStyle w:val="headertabella0"/>
              <w:rPr>
                <w:color w:val="002060"/>
              </w:rPr>
            </w:pPr>
            <w:r w:rsidRPr="00FA5DF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BE9A1" w14:textId="77777777" w:rsidR="004B7047" w:rsidRPr="00FA5DF6" w:rsidRDefault="004B7047" w:rsidP="00EE0A86">
            <w:pPr>
              <w:pStyle w:val="headertabella0"/>
              <w:rPr>
                <w:color w:val="002060"/>
              </w:rPr>
            </w:pPr>
            <w:r w:rsidRPr="00FA5DF6">
              <w:rPr>
                <w:color w:val="002060"/>
              </w:rPr>
              <w:t xml:space="preserve">N° </w:t>
            </w:r>
            <w:proofErr w:type="spellStart"/>
            <w:r w:rsidRPr="00FA5DF6">
              <w:rPr>
                <w:color w:val="002060"/>
              </w:rPr>
              <w:t>Gior</w:t>
            </w:r>
            <w:proofErr w:type="spellEnd"/>
            <w:r w:rsidRPr="00FA5DF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EB1FD" w14:textId="77777777" w:rsidR="004B7047" w:rsidRPr="00FA5DF6" w:rsidRDefault="004B7047" w:rsidP="00EE0A86">
            <w:pPr>
              <w:pStyle w:val="headertabella0"/>
              <w:rPr>
                <w:color w:val="002060"/>
              </w:rPr>
            </w:pPr>
            <w:r w:rsidRPr="00FA5DF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EEAFC" w14:textId="77777777" w:rsidR="004B7047" w:rsidRPr="00FA5DF6" w:rsidRDefault="004B7047" w:rsidP="00EE0A86">
            <w:pPr>
              <w:pStyle w:val="headertabella0"/>
              <w:rPr>
                <w:color w:val="002060"/>
              </w:rPr>
            </w:pPr>
            <w:r w:rsidRPr="00FA5DF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9A89A" w14:textId="77777777" w:rsidR="004B7047" w:rsidRPr="00FA5DF6" w:rsidRDefault="004B7047" w:rsidP="00EE0A86">
            <w:pPr>
              <w:pStyle w:val="headertabella0"/>
              <w:rPr>
                <w:color w:val="002060"/>
              </w:rPr>
            </w:pPr>
            <w:r w:rsidRPr="00FA5DF6">
              <w:rPr>
                <w:color w:val="002060"/>
              </w:rPr>
              <w:t xml:space="preserve">Data </w:t>
            </w:r>
            <w:proofErr w:type="spellStart"/>
            <w:r w:rsidRPr="00FA5DF6">
              <w:rPr>
                <w:color w:val="002060"/>
              </w:rPr>
              <w:t>Orig</w:t>
            </w:r>
            <w:proofErr w:type="spellEnd"/>
            <w:r w:rsidRPr="00FA5DF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5FABC" w14:textId="77777777" w:rsidR="004B7047" w:rsidRPr="00FA5DF6" w:rsidRDefault="004B7047" w:rsidP="00EE0A86">
            <w:pPr>
              <w:pStyle w:val="headertabella0"/>
              <w:rPr>
                <w:color w:val="002060"/>
              </w:rPr>
            </w:pPr>
            <w:r w:rsidRPr="00FA5DF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0A927" w14:textId="77777777" w:rsidR="004B7047" w:rsidRPr="00FA5DF6" w:rsidRDefault="004B7047" w:rsidP="00EE0A86">
            <w:pPr>
              <w:pStyle w:val="headertabella0"/>
              <w:rPr>
                <w:color w:val="002060"/>
              </w:rPr>
            </w:pPr>
            <w:r w:rsidRPr="00FA5DF6">
              <w:rPr>
                <w:color w:val="002060"/>
              </w:rPr>
              <w:t xml:space="preserve">Ora </w:t>
            </w:r>
            <w:proofErr w:type="spellStart"/>
            <w:r w:rsidRPr="00FA5DF6">
              <w:rPr>
                <w:color w:val="002060"/>
              </w:rPr>
              <w:t>Orig</w:t>
            </w:r>
            <w:proofErr w:type="spellEnd"/>
            <w:r w:rsidRPr="00FA5DF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6397A" w14:textId="0464A8DC" w:rsidR="004B7047" w:rsidRPr="00FA5DF6" w:rsidRDefault="00497299" w:rsidP="00EE0A86">
            <w:pPr>
              <w:pStyle w:val="headertabella0"/>
              <w:rPr>
                <w:color w:val="002060"/>
              </w:rPr>
            </w:pPr>
            <w:r>
              <w:rPr>
                <w:color w:val="002060"/>
              </w:rPr>
              <w:t>Note</w:t>
            </w:r>
          </w:p>
        </w:tc>
      </w:tr>
      <w:tr w:rsidR="004B7047" w:rsidRPr="00FA5DF6" w14:paraId="6D39EEDF" w14:textId="77777777" w:rsidTr="00EE0A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5D28" w14:textId="72C094EA" w:rsidR="004B7047" w:rsidRPr="00497299" w:rsidRDefault="004B7047" w:rsidP="00EE0A86">
            <w:pPr>
              <w:pStyle w:val="rowtabella0"/>
              <w:rPr>
                <w:color w:val="002060"/>
                <w:highlight w:val="yellow"/>
              </w:rPr>
            </w:pPr>
            <w:r w:rsidRPr="00497299">
              <w:rPr>
                <w:color w:val="002060"/>
                <w:highlight w:val="yellow"/>
              </w:rPr>
              <w:t>21</w:t>
            </w:r>
            <w:r w:rsidRPr="00497299">
              <w:rPr>
                <w:color w:val="002060"/>
                <w:highlight w:val="yellow"/>
              </w:rPr>
              <w:t>/03/2025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72EB" w14:textId="6A703053" w:rsidR="004B7047" w:rsidRPr="00497299" w:rsidRDefault="004B7047" w:rsidP="00EE0A86">
            <w:pPr>
              <w:pStyle w:val="rowtabella0"/>
              <w:jc w:val="center"/>
              <w:rPr>
                <w:color w:val="002060"/>
                <w:highlight w:val="yellow"/>
              </w:rPr>
            </w:pPr>
            <w:r w:rsidRPr="00497299">
              <w:rPr>
                <w:color w:val="002060"/>
                <w:highlight w:val="yellow"/>
              </w:rPr>
              <w:t>5</w:t>
            </w:r>
            <w:r w:rsidRPr="00497299">
              <w:rPr>
                <w:color w:val="002060"/>
                <w:highlight w:val="yellow"/>
              </w:rPr>
              <w:t xml:space="preserve">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5B5F" w14:textId="5C0E43B6" w:rsidR="004B7047" w:rsidRPr="00497299" w:rsidRDefault="004B7047" w:rsidP="00EE0A86">
            <w:pPr>
              <w:pStyle w:val="rowtabella0"/>
              <w:rPr>
                <w:color w:val="002060"/>
                <w:highlight w:val="yellow"/>
                <w:lang w:val="en-US"/>
              </w:rPr>
            </w:pPr>
            <w:r w:rsidRPr="00497299">
              <w:rPr>
                <w:color w:val="002060"/>
                <w:highlight w:val="yellow"/>
                <w:lang w:val="en-US"/>
              </w:rPr>
              <w:t>C.U.S. CAMERINO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EF41" w14:textId="7204F1A9" w:rsidR="004B7047" w:rsidRPr="00497299" w:rsidRDefault="004B7047" w:rsidP="00EE0A86">
            <w:pPr>
              <w:pStyle w:val="rowtabella0"/>
              <w:rPr>
                <w:color w:val="002060"/>
                <w:highlight w:val="yellow"/>
              </w:rPr>
            </w:pPr>
            <w:r w:rsidRPr="00497299">
              <w:rPr>
                <w:color w:val="002060"/>
                <w:highlight w:val="yellow"/>
              </w:rPr>
              <w:t>FABRIANO CALCIO A 5 2023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5CBE" w14:textId="60877EA6" w:rsidR="004B7047" w:rsidRPr="00FA5DF6" w:rsidRDefault="004B7047" w:rsidP="00EE0A86">
            <w:pPr>
              <w:pStyle w:val="rowtabella0"/>
              <w:rPr>
                <w:color w:val="002060"/>
              </w:rPr>
            </w:pPr>
            <w:r>
              <w:rPr>
                <w:color w:val="002060"/>
              </w:rPr>
              <w:t>21</w:t>
            </w:r>
            <w:r w:rsidRPr="00FA5DF6">
              <w:rPr>
                <w:color w:val="002060"/>
              </w:rPr>
              <w:t>/0</w:t>
            </w:r>
            <w:r>
              <w:rPr>
                <w:color w:val="002060"/>
              </w:rPr>
              <w:t>2</w:t>
            </w:r>
            <w:r w:rsidRPr="00FA5DF6">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AD7B" w14:textId="226DDCE5" w:rsidR="004B7047" w:rsidRPr="00FA5DF6" w:rsidRDefault="004B7047" w:rsidP="00EE0A86">
            <w:pPr>
              <w:pStyle w:val="rowtabella0"/>
              <w:jc w:val="center"/>
              <w:rPr>
                <w:color w:val="002060"/>
              </w:rPr>
            </w:pPr>
            <w:r w:rsidRPr="00497299">
              <w:rPr>
                <w:color w:val="002060"/>
                <w:highlight w:val="yellow"/>
              </w:rPr>
              <w:t>21</w:t>
            </w:r>
            <w:r w:rsidRPr="00497299">
              <w:rPr>
                <w:color w:val="002060"/>
                <w:highlight w:val="yellow"/>
              </w:rPr>
              <w:t>:</w:t>
            </w:r>
            <w:r w:rsidRPr="00497299">
              <w:rPr>
                <w:color w:val="002060"/>
                <w:highlight w:val="yellow"/>
              </w:rPr>
              <w:t>0</w:t>
            </w:r>
            <w:r w:rsidRPr="00497299">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13F6" w14:textId="77777777" w:rsidR="004B7047" w:rsidRPr="00FA5DF6" w:rsidRDefault="004B7047" w:rsidP="00EE0A8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C9AC2" w14:textId="201451E5" w:rsidR="004B7047" w:rsidRPr="00497299" w:rsidRDefault="00497299" w:rsidP="00EE0A86">
            <w:pPr>
              <w:rPr>
                <w:rFonts w:ascii="Arial" w:hAnsi="Arial" w:cs="Arial"/>
                <w:color w:val="002060"/>
                <w:sz w:val="12"/>
                <w:szCs w:val="12"/>
              </w:rPr>
            </w:pPr>
            <w:r w:rsidRPr="00497299">
              <w:rPr>
                <w:rFonts w:ascii="Arial" w:hAnsi="Arial" w:cs="Arial"/>
                <w:color w:val="002060"/>
                <w:sz w:val="12"/>
                <w:szCs w:val="12"/>
                <w:highlight w:val="yellow"/>
              </w:rPr>
              <w:t>Gara sospesa al 22’ p.t. sul risultato di 1-2</w:t>
            </w:r>
          </w:p>
        </w:tc>
      </w:tr>
    </w:tbl>
    <w:p w14:paraId="779E5161" w14:textId="77777777" w:rsidR="004B7047" w:rsidRDefault="004B7047" w:rsidP="0086604C">
      <w:pPr>
        <w:pStyle w:val="titoloprinc0"/>
        <w:rPr>
          <w:color w:val="002060"/>
          <w:sz w:val="22"/>
          <w:szCs w:val="22"/>
        </w:rPr>
      </w:pPr>
    </w:p>
    <w:p w14:paraId="184D857D" w14:textId="77777777" w:rsidR="00497299" w:rsidRPr="0034385A" w:rsidRDefault="00497299" w:rsidP="00497299">
      <w:pPr>
        <w:pStyle w:val="Nessunaspaziatura"/>
        <w:jc w:val="both"/>
        <w:rPr>
          <w:rFonts w:ascii="Arial" w:hAnsi="Arial" w:cs="Arial"/>
          <w:i/>
          <w:iCs/>
          <w:color w:val="002060"/>
        </w:rPr>
      </w:pPr>
      <w:r w:rsidRPr="0034385A">
        <w:rPr>
          <w:rFonts w:ascii="Arial" w:hAnsi="Arial" w:cs="Arial"/>
          <w:i/>
          <w:iCs/>
          <w:color w:val="002060"/>
        </w:rPr>
        <w:t>Si riporta lo stralcio dell’</w:t>
      </w:r>
      <w:r w:rsidRPr="0034385A">
        <w:rPr>
          <w:rFonts w:ascii="Arial" w:hAnsi="Arial" w:cs="Arial"/>
          <w:b/>
          <w:bCs/>
          <w:i/>
          <w:iCs/>
          <w:color w:val="002060"/>
        </w:rPr>
        <w:t xml:space="preserve">art. 30 comma 4 Regolamento della Lega Nazionale Dilettanti </w:t>
      </w:r>
      <w:r w:rsidRPr="0034385A">
        <w:rPr>
          <w:rFonts w:ascii="Arial" w:hAnsi="Arial" w:cs="Arial"/>
          <w:i/>
          <w:iCs/>
          <w:color w:val="002060"/>
        </w:rPr>
        <w:t>riguardo le modalità di recupero delle gare sospese.</w:t>
      </w:r>
    </w:p>
    <w:p w14:paraId="7106D098" w14:textId="77777777" w:rsidR="00497299" w:rsidRPr="0034385A" w:rsidRDefault="00497299" w:rsidP="00497299">
      <w:pPr>
        <w:pStyle w:val="Nessunaspaziatura"/>
        <w:jc w:val="both"/>
        <w:rPr>
          <w:rFonts w:ascii="Arial" w:hAnsi="Arial" w:cs="Arial"/>
          <w:color w:val="002060"/>
        </w:rPr>
      </w:pPr>
    </w:p>
    <w:p w14:paraId="2D7D3C4C" w14:textId="77777777" w:rsidR="00497299" w:rsidRPr="0034385A" w:rsidRDefault="00497299" w:rsidP="00497299">
      <w:pPr>
        <w:pStyle w:val="Nessunaspaziatura"/>
        <w:jc w:val="both"/>
        <w:rPr>
          <w:rFonts w:ascii="Arial" w:hAnsi="Arial" w:cs="Arial"/>
          <w:color w:val="002060"/>
        </w:rPr>
      </w:pPr>
      <w:r w:rsidRPr="0034385A">
        <w:rPr>
          <w:rFonts w:ascii="Arial" w:hAnsi="Arial" w:cs="Arial"/>
          <w:color w:val="002060"/>
        </w:rPr>
        <w:t>4. Le gare non iniziate, interrotte o annullate sono recuperate con le modalità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387F0ACC" w14:textId="77777777" w:rsidR="00497299" w:rsidRPr="0034385A" w:rsidRDefault="00497299" w:rsidP="00497299">
      <w:pPr>
        <w:pStyle w:val="Nessunaspaziatura"/>
        <w:jc w:val="both"/>
        <w:rPr>
          <w:rFonts w:ascii="Arial" w:hAnsi="Arial" w:cs="Arial"/>
          <w:color w:val="002060"/>
        </w:rPr>
      </w:pPr>
      <w:r w:rsidRPr="0034385A">
        <w:rPr>
          <w:rFonts w:ascii="Arial" w:hAnsi="Arial" w:cs="Arial"/>
          <w:color w:val="002060"/>
        </w:rPr>
        <w:t xml:space="preserve">La prosecuzione delle gare interrotte in conseguenza di fatti o situazioni che non comportano l’irrogazione delle sanzioni di cui all’art. 17 del Codice di Giustizia Sportiva avviene con le seguenti modalità: </w:t>
      </w:r>
    </w:p>
    <w:p w14:paraId="7CCE101E" w14:textId="77777777" w:rsidR="00497299" w:rsidRPr="0034385A" w:rsidRDefault="00497299" w:rsidP="00497299">
      <w:pPr>
        <w:pStyle w:val="Nessunaspaziatura"/>
        <w:jc w:val="both"/>
        <w:rPr>
          <w:rFonts w:ascii="Arial" w:hAnsi="Arial" w:cs="Arial"/>
          <w:color w:val="002060"/>
        </w:rPr>
      </w:pPr>
      <w:r w:rsidRPr="0034385A">
        <w:rPr>
          <w:rFonts w:ascii="Arial" w:hAnsi="Arial" w:cs="Arial"/>
          <w:color w:val="002060"/>
        </w:rPr>
        <w:t xml:space="preserve">a) la partita riprende esattamente dalla situazione di gioco che era in corso al momento della interruzione, come da referto del direttore di gara; </w:t>
      </w:r>
    </w:p>
    <w:p w14:paraId="084D5134" w14:textId="77777777" w:rsidR="00497299" w:rsidRPr="0034385A" w:rsidRDefault="00497299" w:rsidP="00497299">
      <w:pPr>
        <w:pStyle w:val="Nessunaspaziatura"/>
        <w:jc w:val="both"/>
        <w:rPr>
          <w:rFonts w:ascii="Arial" w:hAnsi="Arial" w:cs="Arial"/>
          <w:color w:val="002060"/>
        </w:rPr>
      </w:pPr>
      <w:r w:rsidRPr="0034385A">
        <w:rPr>
          <w:rFonts w:ascii="Arial" w:hAnsi="Arial" w:cs="Arial"/>
          <w:color w:val="002060"/>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1930E693" w14:textId="77777777" w:rsidR="00497299" w:rsidRPr="0034385A" w:rsidRDefault="00497299" w:rsidP="00497299">
      <w:pPr>
        <w:pStyle w:val="Nessunaspaziatura"/>
        <w:jc w:val="both"/>
        <w:rPr>
          <w:rFonts w:ascii="Arial" w:hAnsi="Arial" w:cs="Arial"/>
          <w:color w:val="002060"/>
        </w:rPr>
      </w:pPr>
      <w:r w:rsidRPr="0034385A">
        <w:rPr>
          <w:rFonts w:ascii="Arial" w:hAnsi="Arial" w:cs="Arial"/>
          <w:color w:val="002060"/>
        </w:rPr>
        <w:t xml:space="preserve">i) i calciatori scesi in campo e sostituiti nel corso della prima partita non possono essere schierati nuovamente; </w:t>
      </w:r>
    </w:p>
    <w:p w14:paraId="040A4F1A" w14:textId="77777777" w:rsidR="00497299" w:rsidRPr="0034385A" w:rsidRDefault="00497299" w:rsidP="00497299">
      <w:pPr>
        <w:pStyle w:val="Nessunaspaziatura"/>
        <w:jc w:val="both"/>
        <w:rPr>
          <w:rFonts w:ascii="Arial" w:hAnsi="Arial" w:cs="Arial"/>
          <w:color w:val="002060"/>
        </w:rPr>
      </w:pPr>
      <w:r w:rsidRPr="0034385A">
        <w:rPr>
          <w:rFonts w:ascii="Arial" w:hAnsi="Arial" w:cs="Arial"/>
          <w:color w:val="002060"/>
        </w:rPr>
        <w:lastRenderedPageBreak/>
        <w:t xml:space="preserve">ii) i calciatori espulsi nel corso della prima partita non possono essere schierati nuovamente né possono essere sostituiti da altri calciatori nella prosecuzione; </w:t>
      </w:r>
    </w:p>
    <w:p w14:paraId="1A8946AE" w14:textId="77777777" w:rsidR="00497299" w:rsidRPr="0034385A" w:rsidRDefault="00497299" w:rsidP="00497299">
      <w:pPr>
        <w:pStyle w:val="Nessunaspaziatura"/>
        <w:jc w:val="both"/>
        <w:rPr>
          <w:rFonts w:ascii="Arial" w:hAnsi="Arial" w:cs="Arial"/>
          <w:color w:val="002060"/>
        </w:rPr>
      </w:pPr>
      <w:r w:rsidRPr="0034385A">
        <w:rPr>
          <w:rFonts w:ascii="Arial" w:hAnsi="Arial" w:cs="Arial"/>
          <w:color w:val="002060"/>
        </w:rPr>
        <w:t xml:space="preserve">iii) i calciatori che erano squalificati per la prima partita non possono essere schierati nella prosecuzione; </w:t>
      </w:r>
    </w:p>
    <w:p w14:paraId="1F693776" w14:textId="77777777" w:rsidR="00497299" w:rsidRPr="0034385A" w:rsidRDefault="00497299" w:rsidP="00497299">
      <w:pPr>
        <w:pStyle w:val="Nessunaspaziatura"/>
        <w:jc w:val="both"/>
        <w:rPr>
          <w:rFonts w:ascii="Arial" w:hAnsi="Arial" w:cs="Arial"/>
          <w:color w:val="002060"/>
        </w:rPr>
      </w:pPr>
      <w:r w:rsidRPr="0034385A">
        <w:rPr>
          <w:rFonts w:ascii="Arial" w:hAnsi="Arial" w:cs="Arial"/>
          <w:color w:val="002060"/>
        </w:rPr>
        <w:t xml:space="preserve">iv) possono essere schierati nella prosecuzione i calciatori squalificati con decisione relativa ad una gara disputata successivamente alla partita interrotta; </w:t>
      </w:r>
    </w:p>
    <w:p w14:paraId="228170D4" w14:textId="77777777" w:rsidR="00497299" w:rsidRPr="0034385A" w:rsidRDefault="00497299" w:rsidP="00497299">
      <w:pPr>
        <w:pStyle w:val="Nessunaspaziatura"/>
        <w:jc w:val="both"/>
        <w:rPr>
          <w:rFonts w:ascii="Arial" w:hAnsi="Arial" w:cs="Arial"/>
          <w:color w:val="002060"/>
        </w:rPr>
      </w:pPr>
      <w:r w:rsidRPr="0034385A">
        <w:rPr>
          <w:rFonts w:ascii="Arial" w:hAnsi="Arial" w:cs="Arial"/>
          <w:color w:val="002060"/>
        </w:rPr>
        <w:t xml:space="preserve">v) le ammonizioni singole inflitte del direttore di gara nel corso della gara interrotta non vengono prese in esame dagli organi disciplinari fino a quando non sia stata giocata anche la prosecuzione; </w:t>
      </w:r>
    </w:p>
    <w:p w14:paraId="5AD22904" w14:textId="77777777" w:rsidR="00497299" w:rsidRDefault="00497299" w:rsidP="00497299">
      <w:pPr>
        <w:pStyle w:val="Nessunaspaziatura"/>
        <w:jc w:val="both"/>
        <w:rPr>
          <w:rFonts w:ascii="Arial" w:hAnsi="Arial" w:cs="Arial"/>
          <w:color w:val="002060"/>
        </w:rPr>
      </w:pPr>
      <w:r w:rsidRPr="0034385A">
        <w:rPr>
          <w:rFonts w:ascii="Arial" w:hAnsi="Arial" w:cs="Arial"/>
          <w:color w:val="002060"/>
        </w:rPr>
        <w:t xml:space="preserve">vi) nel corso della prosecuzione, le due squadre possono effettuare solo le sostituzioni non ancora effettuate nella prima gara. </w:t>
      </w:r>
      <w:proofErr w:type="gramStart"/>
      <w:r w:rsidRPr="0034385A">
        <w:rPr>
          <w:rFonts w:ascii="Arial" w:hAnsi="Arial" w:cs="Arial"/>
          <w:color w:val="002060"/>
        </w:rPr>
        <w:t>E’</w:t>
      </w:r>
      <w:proofErr w:type="gramEnd"/>
      <w:r w:rsidRPr="0034385A">
        <w:rPr>
          <w:rFonts w:ascii="Arial" w:hAnsi="Arial" w:cs="Arial"/>
          <w:color w:val="002060"/>
        </w:rPr>
        <w:t xml:space="preserve"> fatta salva la particolare disciplina per le attività di Calcio a Cinque.</w:t>
      </w:r>
    </w:p>
    <w:p w14:paraId="287B2BD6" w14:textId="77777777" w:rsidR="00497299" w:rsidRDefault="00497299" w:rsidP="0086604C">
      <w:pPr>
        <w:pStyle w:val="titoloprinc0"/>
        <w:rPr>
          <w:color w:val="002060"/>
          <w:sz w:val="22"/>
          <w:szCs w:val="22"/>
        </w:rPr>
      </w:pPr>
    </w:p>
    <w:p w14:paraId="2FAB0E3C" w14:textId="2EE28005" w:rsidR="00497299" w:rsidRPr="00FA5DF6" w:rsidRDefault="00497299" w:rsidP="00497299">
      <w:pPr>
        <w:pStyle w:val="titoloprinc0"/>
        <w:rPr>
          <w:color w:val="002060"/>
        </w:rPr>
      </w:pPr>
      <w:r>
        <w:rPr>
          <w:color w:val="002060"/>
        </w:rPr>
        <w:t>RECUPERO</w:t>
      </w:r>
      <w:r>
        <w:rPr>
          <w:color w:val="002060"/>
        </w:rPr>
        <w:t xml:space="preserve"> GARA</w:t>
      </w:r>
    </w:p>
    <w:p w14:paraId="504DDC1A" w14:textId="77777777" w:rsidR="00497299" w:rsidRPr="00FA5DF6" w:rsidRDefault="00497299" w:rsidP="00497299">
      <w:pPr>
        <w:pStyle w:val="breakline"/>
        <w:rPr>
          <w:color w:val="002060"/>
        </w:rPr>
      </w:pPr>
    </w:p>
    <w:p w14:paraId="5601B626" w14:textId="77777777" w:rsidR="00497299" w:rsidRPr="00FA5DF6" w:rsidRDefault="00497299" w:rsidP="00497299">
      <w:pPr>
        <w:pStyle w:val="breakline"/>
        <w:rPr>
          <w:color w:val="002060"/>
        </w:rPr>
      </w:pPr>
    </w:p>
    <w:p w14:paraId="1AB5AE71" w14:textId="77777777" w:rsidR="00497299" w:rsidRPr="00FA5DF6" w:rsidRDefault="00497299" w:rsidP="00497299">
      <w:pPr>
        <w:pStyle w:val="sottotitolocampionato10"/>
        <w:rPr>
          <w:color w:val="002060"/>
        </w:rPr>
      </w:pPr>
      <w:r w:rsidRPr="00FA5DF6">
        <w:rPr>
          <w:color w:val="002060"/>
        </w:rPr>
        <w:t xml:space="preserve">GIRONE </w:t>
      </w:r>
      <w:r>
        <w:rPr>
          <w:color w:val="002060"/>
        </w:rPr>
        <w:t>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97299" w:rsidRPr="00FA5DF6" w14:paraId="4F5640AB" w14:textId="77777777" w:rsidTr="00EE0A8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1E856" w14:textId="77777777" w:rsidR="00497299" w:rsidRPr="00FA5DF6" w:rsidRDefault="00497299" w:rsidP="00EE0A86">
            <w:pPr>
              <w:pStyle w:val="headertabella0"/>
              <w:rPr>
                <w:color w:val="002060"/>
              </w:rPr>
            </w:pPr>
            <w:r w:rsidRPr="00FA5DF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B096D" w14:textId="77777777" w:rsidR="00497299" w:rsidRPr="00FA5DF6" w:rsidRDefault="00497299" w:rsidP="00EE0A86">
            <w:pPr>
              <w:pStyle w:val="headertabella0"/>
              <w:rPr>
                <w:color w:val="002060"/>
              </w:rPr>
            </w:pPr>
            <w:r w:rsidRPr="00FA5DF6">
              <w:rPr>
                <w:color w:val="002060"/>
              </w:rPr>
              <w:t xml:space="preserve">N° </w:t>
            </w:r>
            <w:proofErr w:type="spellStart"/>
            <w:r w:rsidRPr="00FA5DF6">
              <w:rPr>
                <w:color w:val="002060"/>
              </w:rPr>
              <w:t>Gior</w:t>
            </w:r>
            <w:proofErr w:type="spellEnd"/>
            <w:r w:rsidRPr="00FA5DF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580CD" w14:textId="77777777" w:rsidR="00497299" w:rsidRPr="00FA5DF6" w:rsidRDefault="00497299" w:rsidP="00EE0A86">
            <w:pPr>
              <w:pStyle w:val="headertabella0"/>
              <w:rPr>
                <w:color w:val="002060"/>
              </w:rPr>
            </w:pPr>
            <w:r w:rsidRPr="00FA5DF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B0906" w14:textId="77777777" w:rsidR="00497299" w:rsidRPr="00FA5DF6" w:rsidRDefault="00497299" w:rsidP="00EE0A86">
            <w:pPr>
              <w:pStyle w:val="headertabella0"/>
              <w:rPr>
                <w:color w:val="002060"/>
              </w:rPr>
            </w:pPr>
            <w:r w:rsidRPr="00FA5DF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5E8C5" w14:textId="77777777" w:rsidR="00497299" w:rsidRPr="00FA5DF6" w:rsidRDefault="00497299" w:rsidP="00EE0A86">
            <w:pPr>
              <w:pStyle w:val="headertabella0"/>
              <w:rPr>
                <w:color w:val="002060"/>
              </w:rPr>
            </w:pPr>
            <w:r w:rsidRPr="00FA5DF6">
              <w:rPr>
                <w:color w:val="002060"/>
              </w:rPr>
              <w:t xml:space="preserve">Data </w:t>
            </w:r>
            <w:proofErr w:type="spellStart"/>
            <w:r w:rsidRPr="00FA5DF6">
              <w:rPr>
                <w:color w:val="002060"/>
              </w:rPr>
              <w:t>Orig</w:t>
            </w:r>
            <w:proofErr w:type="spellEnd"/>
            <w:r w:rsidRPr="00FA5DF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FB33E" w14:textId="77777777" w:rsidR="00497299" w:rsidRPr="00FA5DF6" w:rsidRDefault="00497299" w:rsidP="00EE0A86">
            <w:pPr>
              <w:pStyle w:val="headertabella0"/>
              <w:rPr>
                <w:color w:val="002060"/>
              </w:rPr>
            </w:pPr>
            <w:r w:rsidRPr="00FA5DF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C3E06" w14:textId="77777777" w:rsidR="00497299" w:rsidRPr="00FA5DF6" w:rsidRDefault="00497299" w:rsidP="00EE0A86">
            <w:pPr>
              <w:pStyle w:val="headertabella0"/>
              <w:rPr>
                <w:color w:val="002060"/>
              </w:rPr>
            </w:pPr>
            <w:r w:rsidRPr="00FA5DF6">
              <w:rPr>
                <w:color w:val="002060"/>
              </w:rPr>
              <w:t xml:space="preserve">Ora </w:t>
            </w:r>
            <w:proofErr w:type="spellStart"/>
            <w:r w:rsidRPr="00FA5DF6">
              <w:rPr>
                <w:color w:val="002060"/>
              </w:rPr>
              <w:t>Orig</w:t>
            </w:r>
            <w:proofErr w:type="spellEnd"/>
            <w:r w:rsidRPr="00FA5DF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42042" w14:textId="266E021A" w:rsidR="00497299" w:rsidRPr="00FA5DF6" w:rsidRDefault="00497299" w:rsidP="00EE0A86">
            <w:pPr>
              <w:pStyle w:val="headertabella0"/>
              <w:rPr>
                <w:color w:val="002060"/>
              </w:rPr>
            </w:pPr>
            <w:r>
              <w:rPr>
                <w:color w:val="002060"/>
              </w:rPr>
              <w:t>Impianto</w:t>
            </w:r>
          </w:p>
        </w:tc>
      </w:tr>
      <w:tr w:rsidR="00497299" w:rsidRPr="00FA5DF6" w14:paraId="23BB86CB" w14:textId="77777777" w:rsidTr="00EE0A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BEE8" w14:textId="77777777" w:rsidR="00497299" w:rsidRPr="00497299" w:rsidRDefault="00497299" w:rsidP="00EE0A86">
            <w:pPr>
              <w:pStyle w:val="rowtabella0"/>
              <w:rPr>
                <w:color w:val="002060"/>
                <w:highlight w:val="yellow"/>
              </w:rPr>
            </w:pPr>
            <w:r w:rsidRPr="00497299">
              <w:rPr>
                <w:color w:val="002060"/>
                <w:highlight w:val="yellow"/>
              </w:rPr>
              <w:t>21/03/2025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79B80" w14:textId="77A8274D" w:rsidR="00497299" w:rsidRPr="00497299" w:rsidRDefault="00497299" w:rsidP="00EE0A86">
            <w:pPr>
              <w:pStyle w:val="rowtabella0"/>
              <w:jc w:val="center"/>
              <w:rPr>
                <w:color w:val="002060"/>
                <w:highlight w:val="yellow"/>
              </w:rPr>
            </w:pPr>
            <w:r>
              <w:rPr>
                <w:color w:val="002060"/>
                <w:highlight w:val="yellow"/>
              </w:rPr>
              <w:t>4</w:t>
            </w:r>
            <w:r w:rsidRPr="00497299">
              <w:rPr>
                <w:color w:val="002060"/>
                <w:highlight w:val="yellow"/>
              </w:rPr>
              <w:t xml:space="preserve">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79CE" w14:textId="2500533F" w:rsidR="00497299" w:rsidRPr="00497299" w:rsidRDefault="00497299" w:rsidP="00EE0A86">
            <w:pPr>
              <w:pStyle w:val="rowtabella0"/>
              <w:rPr>
                <w:color w:val="002060"/>
                <w:highlight w:val="yellow"/>
                <w:lang w:val="en-US"/>
              </w:rPr>
            </w:pPr>
            <w:r>
              <w:rPr>
                <w:color w:val="002060"/>
                <w:highlight w:val="yellow"/>
                <w:lang w:val="en-US"/>
              </w:rPr>
              <w:t>FIUMINATA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BAC9" w14:textId="5DE84B3D" w:rsidR="00497299" w:rsidRPr="00497299" w:rsidRDefault="00497299" w:rsidP="00EE0A86">
            <w:pPr>
              <w:pStyle w:val="rowtabella0"/>
              <w:rPr>
                <w:color w:val="002060"/>
                <w:highlight w:val="yellow"/>
              </w:rPr>
            </w:pPr>
            <w:r>
              <w:rPr>
                <w:color w:val="002060"/>
                <w:highlight w:val="yellow"/>
              </w:rPr>
              <w:t>PIEDIRIPA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A0E4" w14:textId="2C95001B" w:rsidR="00497299" w:rsidRPr="00FA5DF6" w:rsidRDefault="00497299" w:rsidP="00EE0A86">
            <w:pPr>
              <w:pStyle w:val="rowtabella0"/>
              <w:rPr>
                <w:color w:val="002060"/>
              </w:rPr>
            </w:pPr>
            <w:r>
              <w:rPr>
                <w:color w:val="002060"/>
              </w:rPr>
              <w:t>15</w:t>
            </w:r>
            <w:r w:rsidRPr="00FA5DF6">
              <w:rPr>
                <w:color w:val="002060"/>
              </w:rPr>
              <w:t>/0</w:t>
            </w:r>
            <w:r>
              <w:rPr>
                <w:color w:val="002060"/>
              </w:rPr>
              <w:t>2</w:t>
            </w:r>
            <w:r w:rsidRPr="00FA5DF6">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0592" w14:textId="77777777" w:rsidR="00497299" w:rsidRPr="00FA5DF6" w:rsidRDefault="00497299" w:rsidP="00EE0A86">
            <w:pPr>
              <w:pStyle w:val="rowtabella0"/>
              <w:jc w:val="center"/>
              <w:rPr>
                <w:color w:val="002060"/>
              </w:rPr>
            </w:pPr>
            <w:r w:rsidRPr="00497299">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9B76" w14:textId="3F5301F2" w:rsidR="00497299" w:rsidRPr="00497299" w:rsidRDefault="00497299" w:rsidP="00497299">
            <w:pPr>
              <w:jc w:val="center"/>
              <w:rPr>
                <w:rFonts w:ascii="Arial" w:hAnsi="Arial" w:cs="Arial"/>
                <w:color w:val="002060"/>
                <w:sz w:val="12"/>
                <w:szCs w:val="12"/>
              </w:rPr>
            </w:pPr>
            <w:r w:rsidRPr="00497299">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ED83" w14:textId="65536DE5" w:rsidR="00497299" w:rsidRPr="00497299" w:rsidRDefault="00497299" w:rsidP="00EE0A86">
            <w:pPr>
              <w:rPr>
                <w:rFonts w:ascii="Arial" w:hAnsi="Arial" w:cs="Arial"/>
                <w:color w:val="002060"/>
                <w:sz w:val="12"/>
                <w:szCs w:val="12"/>
              </w:rPr>
            </w:pPr>
          </w:p>
        </w:tc>
      </w:tr>
    </w:tbl>
    <w:p w14:paraId="6EEDB0F8" w14:textId="77777777" w:rsidR="00497299" w:rsidRPr="004B7047" w:rsidRDefault="00497299" w:rsidP="0086604C">
      <w:pPr>
        <w:pStyle w:val="titoloprinc0"/>
        <w:rPr>
          <w:color w:val="002060"/>
          <w:sz w:val="22"/>
          <w:szCs w:val="22"/>
        </w:rPr>
      </w:pPr>
    </w:p>
    <w:p w14:paraId="763C4179" w14:textId="628DDE84" w:rsidR="0086604C" w:rsidRPr="00FA5DF6" w:rsidRDefault="0086604C" w:rsidP="0086604C">
      <w:pPr>
        <w:pStyle w:val="titoloprinc0"/>
        <w:rPr>
          <w:color w:val="002060"/>
        </w:rPr>
      </w:pPr>
      <w:r w:rsidRPr="00FA5DF6">
        <w:rPr>
          <w:color w:val="002060"/>
        </w:rPr>
        <w:t>VARIAZIONI AL PROGRAMMA GARE</w:t>
      </w:r>
    </w:p>
    <w:p w14:paraId="00A8C7B5" w14:textId="77777777" w:rsidR="0086604C" w:rsidRPr="00FA5DF6" w:rsidRDefault="0086604C" w:rsidP="0086604C">
      <w:pPr>
        <w:pStyle w:val="breakline"/>
        <w:rPr>
          <w:color w:val="002060"/>
        </w:rPr>
      </w:pPr>
    </w:p>
    <w:p w14:paraId="66020AE5" w14:textId="77777777" w:rsidR="0086604C" w:rsidRPr="00FA5DF6" w:rsidRDefault="0086604C" w:rsidP="0086604C">
      <w:pPr>
        <w:pStyle w:val="breakline"/>
        <w:rPr>
          <w:color w:val="002060"/>
        </w:rPr>
      </w:pPr>
    </w:p>
    <w:p w14:paraId="6AC1997C" w14:textId="77777777" w:rsidR="0086604C" w:rsidRPr="00FA5DF6" w:rsidRDefault="0086604C" w:rsidP="0086604C">
      <w:pPr>
        <w:pStyle w:val="sottotitolocampionato10"/>
        <w:rPr>
          <w:color w:val="002060"/>
        </w:rPr>
      </w:pPr>
      <w:r w:rsidRPr="00FA5DF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604C" w:rsidRPr="00FA5DF6" w14:paraId="030E80D5" w14:textId="77777777" w:rsidTr="0049729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A2502" w14:textId="77777777" w:rsidR="0086604C" w:rsidRPr="00FA5DF6" w:rsidRDefault="0086604C" w:rsidP="00EE0A86">
            <w:pPr>
              <w:pStyle w:val="headertabella0"/>
              <w:rPr>
                <w:color w:val="002060"/>
              </w:rPr>
            </w:pPr>
            <w:r w:rsidRPr="00FA5DF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A73FA" w14:textId="77777777" w:rsidR="0086604C" w:rsidRPr="00FA5DF6" w:rsidRDefault="0086604C" w:rsidP="00EE0A86">
            <w:pPr>
              <w:pStyle w:val="headertabella0"/>
              <w:rPr>
                <w:color w:val="002060"/>
              </w:rPr>
            </w:pPr>
            <w:r w:rsidRPr="00FA5DF6">
              <w:rPr>
                <w:color w:val="002060"/>
              </w:rPr>
              <w:t xml:space="preserve">N° </w:t>
            </w:r>
            <w:proofErr w:type="spellStart"/>
            <w:r w:rsidRPr="00FA5DF6">
              <w:rPr>
                <w:color w:val="002060"/>
              </w:rPr>
              <w:t>Gior</w:t>
            </w:r>
            <w:proofErr w:type="spellEnd"/>
            <w:r w:rsidRPr="00FA5DF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004C7" w14:textId="77777777" w:rsidR="0086604C" w:rsidRPr="00FA5DF6" w:rsidRDefault="0086604C" w:rsidP="00EE0A86">
            <w:pPr>
              <w:pStyle w:val="headertabella0"/>
              <w:rPr>
                <w:color w:val="002060"/>
              </w:rPr>
            </w:pPr>
            <w:r w:rsidRPr="00FA5DF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420A8" w14:textId="77777777" w:rsidR="0086604C" w:rsidRPr="00FA5DF6" w:rsidRDefault="0086604C" w:rsidP="00EE0A86">
            <w:pPr>
              <w:pStyle w:val="headertabella0"/>
              <w:rPr>
                <w:color w:val="002060"/>
              </w:rPr>
            </w:pPr>
            <w:r w:rsidRPr="00FA5DF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5A91E" w14:textId="77777777" w:rsidR="0086604C" w:rsidRPr="00FA5DF6" w:rsidRDefault="0086604C" w:rsidP="00EE0A86">
            <w:pPr>
              <w:pStyle w:val="headertabella0"/>
              <w:rPr>
                <w:color w:val="002060"/>
              </w:rPr>
            </w:pPr>
            <w:r w:rsidRPr="00FA5DF6">
              <w:rPr>
                <w:color w:val="002060"/>
              </w:rPr>
              <w:t xml:space="preserve">Data </w:t>
            </w:r>
            <w:proofErr w:type="spellStart"/>
            <w:r w:rsidRPr="00FA5DF6">
              <w:rPr>
                <w:color w:val="002060"/>
              </w:rPr>
              <w:t>Orig</w:t>
            </w:r>
            <w:proofErr w:type="spellEnd"/>
            <w:r w:rsidRPr="00FA5DF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5C6CE" w14:textId="77777777" w:rsidR="0086604C" w:rsidRPr="00FA5DF6" w:rsidRDefault="0086604C" w:rsidP="00EE0A86">
            <w:pPr>
              <w:pStyle w:val="headertabella0"/>
              <w:rPr>
                <w:color w:val="002060"/>
              </w:rPr>
            </w:pPr>
            <w:r w:rsidRPr="00FA5DF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89DAF" w14:textId="77777777" w:rsidR="0086604C" w:rsidRPr="00FA5DF6" w:rsidRDefault="0086604C" w:rsidP="00EE0A86">
            <w:pPr>
              <w:pStyle w:val="headertabella0"/>
              <w:rPr>
                <w:color w:val="002060"/>
              </w:rPr>
            </w:pPr>
            <w:r w:rsidRPr="00FA5DF6">
              <w:rPr>
                <w:color w:val="002060"/>
              </w:rPr>
              <w:t xml:space="preserve">Ora </w:t>
            </w:r>
            <w:proofErr w:type="spellStart"/>
            <w:r w:rsidRPr="00FA5DF6">
              <w:rPr>
                <w:color w:val="002060"/>
              </w:rPr>
              <w:t>Orig</w:t>
            </w:r>
            <w:proofErr w:type="spellEnd"/>
            <w:r w:rsidRPr="00FA5DF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61C0A" w14:textId="77777777" w:rsidR="0086604C" w:rsidRPr="00FA5DF6" w:rsidRDefault="0086604C" w:rsidP="00EE0A86">
            <w:pPr>
              <w:pStyle w:val="headertabella0"/>
              <w:rPr>
                <w:color w:val="002060"/>
              </w:rPr>
            </w:pPr>
            <w:r w:rsidRPr="00FA5DF6">
              <w:rPr>
                <w:color w:val="002060"/>
              </w:rPr>
              <w:t>Impianto</w:t>
            </w:r>
          </w:p>
        </w:tc>
      </w:tr>
      <w:tr w:rsidR="0086604C" w:rsidRPr="00FA5DF6" w14:paraId="52C48CC6" w14:textId="77777777" w:rsidTr="0049729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4383C" w14:textId="77777777" w:rsidR="0086604C" w:rsidRPr="00497299" w:rsidRDefault="0086604C" w:rsidP="00EE0A86">
            <w:pPr>
              <w:pStyle w:val="rowtabella0"/>
              <w:rPr>
                <w:color w:val="002060"/>
                <w:highlight w:val="yellow"/>
              </w:rPr>
            </w:pPr>
            <w:r w:rsidRPr="00497299">
              <w:rPr>
                <w:color w:val="002060"/>
                <w:highlight w:val="yellow"/>
              </w:rPr>
              <w:t>28/03/2025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4DFB" w14:textId="77777777" w:rsidR="0086604C" w:rsidRPr="00497299" w:rsidRDefault="0086604C" w:rsidP="00EE0A86">
            <w:pPr>
              <w:pStyle w:val="rowtabella0"/>
              <w:jc w:val="center"/>
              <w:rPr>
                <w:color w:val="002060"/>
                <w:highlight w:val="yellow"/>
              </w:rPr>
            </w:pPr>
            <w:r w:rsidRPr="00497299">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27D84" w14:textId="77777777" w:rsidR="0086604C" w:rsidRPr="00497299" w:rsidRDefault="0086604C" w:rsidP="00EE0A86">
            <w:pPr>
              <w:pStyle w:val="rowtabella0"/>
              <w:rPr>
                <w:color w:val="002060"/>
                <w:highlight w:val="yellow"/>
              </w:rPr>
            </w:pPr>
            <w:r w:rsidRPr="00497299">
              <w:rPr>
                <w:color w:val="002060"/>
                <w:highlight w:val="yellow"/>
              </w:rPr>
              <w:t>VIRTUS AURORA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D093" w14:textId="77777777" w:rsidR="0086604C" w:rsidRPr="00497299" w:rsidRDefault="0086604C" w:rsidP="00EE0A86">
            <w:pPr>
              <w:pStyle w:val="rowtabella0"/>
              <w:rPr>
                <w:color w:val="002060"/>
                <w:highlight w:val="yellow"/>
              </w:rPr>
            </w:pPr>
            <w:r w:rsidRPr="00497299">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63E7" w14:textId="77777777" w:rsidR="0086604C" w:rsidRPr="00FA5DF6" w:rsidRDefault="0086604C" w:rsidP="00EE0A8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9738" w14:textId="77777777" w:rsidR="0086604C" w:rsidRPr="00FA5DF6" w:rsidRDefault="0086604C" w:rsidP="00EE0A86">
            <w:pPr>
              <w:pStyle w:val="rowtabella0"/>
              <w:jc w:val="center"/>
              <w:rPr>
                <w:color w:val="002060"/>
              </w:rPr>
            </w:pPr>
            <w:r w:rsidRPr="0049729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E1463" w14:textId="77777777" w:rsidR="0086604C" w:rsidRPr="00FA5DF6" w:rsidRDefault="0086604C" w:rsidP="00EE0A8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FA06" w14:textId="77777777" w:rsidR="0086604C" w:rsidRPr="00FA5DF6" w:rsidRDefault="0086604C" w:rsidP="00EE0A86">
            <w:pPr>
              <w:pStyle w:val="rowtabella0"/>
              <w:rPr>
                <w:color w:val="002060"/>
              </w:rPr>
            </w:pPr>
            <w:r w:rsidRPr="00497299">
              <w:rPr>
                <w:color w:val="002060"/>
                <w:highlight w:val="yellow"/>
              </w:rPr>
              <w:t>PALASPORT "ZANNONI 2" JESI VIA ZANNONI</w:t>
            </w:r>
          </w:p>
        </w:tc>
      </w:tr>
    </w:tbl>
    <w:p w14:paraId="5959648A" w14:textId="77777777" w:rsidR="0086604C" w:rsidRPr="00FA5DF6" w:rsidRDefault="0086604C" w:rsidP="0086604C">
      <w:pPr>
        <w:pStyle w:val="breakline"/>
        <w:rPr>
          <w:rFonts w:eastAsiaTheme="minorEastAsia"/>
          <w:color w:val="002060"/>
        </w:rPr>
      </w:pPr>
    </w:p>
    <w:p w14:paraId="7F314606" w14:textId="77777777" w:rsidR="0086604C" w:rsidRPr="00FA5DF6" w:rsidRDefault="0086604C" w:rsidP="0086604C">
      <w:pPr>
        <w:pStyle w:val="breakline"/>
        <w:rPr>
          <w:color w:val="002060"/>
        </w:rPr>
      </w:pPr>
    </w:p>
    <w:p w14:paraId="205854E9" w14:textId="77777777" w:rsidR="0086604C" w:rsidRPr="00FA5DF6" w:rsidRDefault="0086604C" w:rsidP="0086604C">
      <w:pPr>
        <w:pStyle w:val="titoloprinc0"/>
        <w:rPr>
          <w:color w:val="002060"/>
        </w:rPr>
      </w:pPr>
      <w:r w:rsidRPr="00FA5DF6">
        <w:rPr>
          <w:color w:val="002060"/>
        </w:rPr>
        <w:t>RISULTATI</w:t>
      </w:r>
    </w:p>
    <w:p w14:paraId="77BE245D" w14:textId="77777777" w:rsidR="0086604C" w:rsidRPr="00FA5DF6" w:rsidRDefault="0086604C" w:rsidP="0086604C">
      <w:pPr>
        <w:pStyle w:val="breakline"/>
        <w:rPr>
          <w:color w:val="002060"/>
        </w:rPr>
      </w:pPr>
    </w:p>
    <w:p w14:paraId="5D2B2A9C" w14:textId="77777777" w:rsidR="0086604C" w:rsidRPr="00FA5DF6" w:rsidRDefault="0086604C" w:rsidP="0086604C">
      <w:pPr>
        <w:pStyle w:val="sottotitolocampionato10"/>
        <w:rPr>
          <w:color w:val="002060"/>
        </w:rPr>
      </w:pPr>
      <w:r w:rsidRPr="00FA5DF6">
        <w:rPr>
          <w:color w:val="002060"/>
        </w:rPr>
        <w:t>RISULTATI UFFICIALI GARE DEL 28/02/2025</w:t>
      </w:r>
    </w:p>
    <w:p w14:paraId="4235463D" w14:textId="77777777" w:rsidR="003254DA" w:rsidRPr="003254DA" w:rsidRDefault="003254DA" w:rsidP="003254DA">
      <w:pPr>
        <w:pStyle w:val="sottotitolocampionato20"/>
        <w:spacing w:before="0" w:beforeAutospacing="0" w:after="0" w:afterAutospacing="0"/>
        <w:rPr>
          <w:rFonts w:ascii="Arial" w:hAnsi="Arial" w:cs="Arial"/>
          <w:color w:val="002060"/>
          <w:sz w:val="20"/>
          <w:szCs w:val="20"/>
        </w:rPr>
      </w:pPr>
      <w:r w:rsidRPr="003254DA">
        <w:rPr>
          <w:rFonts w:ascii="Arial" w:hAnsi="Arial" w:cs="Arial"/>
          <w:color w:val="002060"/>
          <w:sz w:val="20"/>
          <w:szCs w:val="20"/>
        </w:rPr>
        <w:t>Si trascrivono qui di seguito i risultati ufficiali delle gare disputate</w:t>
      </w:r>
    </w:p>
    <w:p w14:paraId="342A2F7C" w14:textId="77777777" w:rsidR="0086604C" w:rsidRPr="00FA5DF6" w:rsidRDefault="0086604C" w:rsidP="008660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604C" w:rsidRPr="00FA5DF6" w14:paraId="430FA70B"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4A133AE5"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C7D64" w14:textId="77777777" w:rsidR="0086604C" w:rsidRPr="00FA5DF6" w:rsidRDefault="0086604C" w:rsidP="00EE0A86">
                  <w:pPr>
                    <w:pStyle w:val="headertabella0"/>
                    <w:rPr>
                      <w:color w:val="002060"/>
                    </w:rPr>
                  </w:pPr>
                  <w:r w:rsidRPr="00FA5DF6">
                    <w:rPr>
                      <w:color w:val="002060"/>
                    </w:rPr>
                    <w:t>GIRONE A - 6 Giornata - R</w:t>
                  </w:r>
                </w:p>
              </w:tc>
            </w:tr>
            <w:tr w:rsidR="0086604C" w:rsidRPr="00FA5DF6" w14:paraId="4F061E25"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C74DAA" w14:textId="77777777" w:rsidR="0086604C" w:rsidRPr="00FA5DF6" w:rsidRDefault="0086604C" w:rsidP="00EE0A86">
                  <w:pPr>
                    <w:pStyle w:val="rowtabella0"/>
                    <w:rPr>
                      <w:color w:val="002060"/>
                    </w:rPr>
                  </w:pPr>
                  <w:r w:rsidRPr="00FA5DF6">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B50DF" w14:textId="77777777" w:rsidR="0086604C" w:rsidRPr="00FA5DF6" w:rsidRDefault="0086604C" w:rsidP="00EE0A86">
                  <w:pPr>
                    <w:pStyle w:val="rowtabella0"/>
                    <w:rPr>
                      <w:color w:val="002060"/>
                    </w:rPr>
                  </w:pPr>
                  <w:r w:rsidRPr="00FA5DF6">
                    <w:rPr>
                      <w:color w:val="002060"/>
                    </w:rPr>
                    <w:t>- AUDAX CALCIO PIOBBICO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A33E2" w14:textId="77777777" w:rsidR="0086604C" w:rsidRPr="00FA5DF6" w:rsidRDefault="0086604C" w:rsidP="00EE0A86">
                  <w:pPr>
                    <w:pStyle w:val="rowtabella0"/>
                    <w:jc w:val="center"/>
                    <w:rPr>
                      <w:color w:val="002060"/>
                    </w:rPr>
                  </w:pPr>
                  <w:r w:rsidRPr="00FA5DF6">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539C5" w14:textId="77777777" w:rsidR="0086604C" w:rsidRPr="00FA5DF6" w:rsidRDefault="0086604C" w:rsidP="00EE0A86">
                  <w:pPr>
                    <w:pStyle w:val="rowtabella0"/>
                    <w:jc w:val="center"/>
                    <w:rPr>
                      <w:color w:val="002060"/>
                    </w:rPr>
                  </w:pPr>
                  <w:r w:rsidRPr="00FA5DF6">
                    <w:rPr>
                      <w:color w:val="002060"/>
                    </w:rPr>
                    <w:t> </w:t>
                  </w:r>
                </w:p>
              </w:tc>
            </w:tr>
            <w:tr w:rsidR="0086604C" w:rsidRPr="00FA5DF6" w14:paraId="07973334"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BF5AA4" w14:textId="77777777" w:rsidR="0086604C" w:rsidRPr="00FA5DF6" w:rsidRDefault="0086604C" w:rsidP="00EE0A86">
                  <w:pPr>
                    <w:pStyle w:val="rowtabella0"/>
                    <w:rPr>
                      <w:color w:val="002060"/>
                    </w:rPr>
                  </w:pPr>
                  <w:r w:rsidRPr="00FA5DF6">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052052" w14:textId="77777777" w:rsidR="0086604C" w:rsidRPr="00FA5DF6" w:rsidRDefault="0086604C" w:rsidP="00EE0A86">
                  <w:pPr>
                    <w:pStyle w:val="rowtabella0"/>
                    <w:rPr>
                      <w:color w:val="002060"/>
                    </w:rPr>
                  </w:pPr>
                  <w:r w:rsidRPr="00FA5DF6">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B59BFD" w14:textId="77777777" w:rsidR="0086604C" w:rsidRPr="00FA5DF6" w:rsidRDefault="0086604C" w:rsidP="00EE0A86">
                  <w:pPr>
                    <w:pStyle w:val="rowtabella0"/>
                    <w:jc w:val="center"/>
                    <w:rPr>
                      <w:color w:val="002060"/>
                    </w:rPr>
                  </w:pPr>
                  <w:r w:rsidRPr="00FA5DF6">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2E2D92" w14:textId="77777777" w:rsidR="0086604C" w:rsidRPr="00FA5DF6" w:rsidRDefault="0086604C" w:rsidP="00EE0A86">
                  <w:pPr>
                    <w:pStyle w:val="rowtabella0"/>
                    <w:jc w:val="center"/>
                    <w:rPr>
                      <w:color w:val="002060"/>
                    </w:rPr>
                  </w:pPr>
                  <w:r w:rsidRPr="00FA5DF6">
                    <w:rPr>
                      <w:color w:val="002060"/>
                    </w:rPr>
                    <w:t> </w:t>
                  </w:r>
                </w:p>
              </w:tc>
            </w:tr>
            <w:tr w:rsidR="0086604C" w:rsidRPr="00FA5DF6" w14:paraId="385AAE91"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93FA6D" w14:textId="77777777" w:rsidR="0086604C" w:rsidRPr="00FA5DF6" w:rsidRDefault="0086604C" w:rsidP="00EE0A86">
                  <w:pPr>
                    <w:pStyle w:val="rowtabella0"/>
                    <w:rPr>
                      <w:color w:val="002060"/>
                    </w:rPr>
                  </w:pPr>
                  <w:r w:rsidRPr="00FA5DF6">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FB0BB4" w14:textId="77777777" w:rsidR="0086604C" w:rsidRPr="00FA5DF6" w:rsidRDefault="0086604C" w:rsidP="00EE0A86">
                  <w:pPr>
                    <w:pStyle w:val="rowtabella0"/>
                    <w:rPr>
                      <w:color w:val="002060"/>
                    </w:rPr>
                  </w:pPr>
                  <w:r w:rsidRPr="00FA5DF6">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FCC5A4" w14:textId="77777777" w:rsidR="0086604C" w:rsidRPr="00FA5DF6" w:rsidRDefault="0086604C" w:rsidP="00EE0A86">
                  <w:pPr>
                    <w:pStyle w:val="rowtabella0"/>
                    <w:jc w:val="center"/>
                    <w:rPr>
                      <w:color w:val="002060"/>
                    </w:rPr>
                  </w:pPr>
                  <w:r w:rsidRPr="00FA5DF6">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3708D4" w14:textId="77777777" w:rsidR="0086604C" w:rsidRPr="00FA5DF6" w:rsidRDefault="0086604C" w:rsidP="00EE0A86">
                  <w:pPr>
                    <w:pStyle w:val="rowtabella0"/>
                    <w:jc w:val="center"/>
                    <w:rPr>
                      <w:color w:val="002060"/>
                    </w:rPr>
                  </w:pPr>
                  <w:r w:rsidRPr="00FA5DF6">
                    <w:rPr>
                      <w:color w:val="002060"/>
                    </w:rPr>
                    <w:t> </w:t>
                  </w:r>
                </w:p>
              </w:tc>
            </w:tr>
            <w:tr w:rsidR="0086604C" w:rsidRPr="00FA5DF6" w14:paraId="3264FD89"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E7CCC4" w14:textId="77777777" w:rsidR="0086604C" w:rsidRPr="00FA5DF6" w:rsidRDefault="0086604C" w:rsidP="00EE0A86">
                  <w:pPr>
                    <w:pStyle w:val="rowtabella0"/>
                    <w:rPr>
                      <w:color w:val="002060"/>
                    </w:rPr>
                  </w:pPr>
                  <w:r w:rsidRPr="00FA5DF6">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A737BF" w14:textId="77777777" w:rsidR="0086604C" w:rsidRPr="00FA5DF6" w:rsidRDefault="0086604C" w:rsidP="00EE0A86">
                  <w:pPr>
                    <w:pStyle w:val="rowtabella0"/>
                    <w:rPr>
                      <w:color w:val="002060"/>
                      <w:lang w:val="en-US"/>
                    </w:rPr>
                  </w:pPr>
                  <w:r w:rsidRPr="00FA5DF6">
                    <w:rPr>
                      <w:color w:val="002060"/>
                      <w:lang w:val="en-US"/>
                    </w:rPr>
                    <w:t xml:space="preserve">- SPECIAL ONE SPORTING </w:t>
                  </w:r>
                  <w:proofErr w:type="gramStart"/>
                  <w:r w:rsidRPr="00FA5DF6">
                    <w:rPr>
                      <w:color w:val="002060"/>
                      <w:lang w:val="en-US"/>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126B3C" w14:textId="77777777" w:rsidR="0086604C" w:rsidRPr="00FA5DF6" w:rsidRDefault="0086604C" w:rsidP="00EE0A86">
                  <w:pPr>
                    <w:pStyle w:val="rowtabella0"/>
                    <w:jc w:val="center"/>
                    <w:rPr>
                      <w:color w:val="002060"/>
                    </w:rPr>
                  </w:pPr>
                  <w:r w:rsidRPr="00FA5DF6">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8B644" w14:textId="77777777" w:rsidR="0086604C" w:rsidRPr="00FA5DF6" w:rsidRDefault="0086604C" w:rsidP="00EE0A86">
                  <w:pPr>
                    <w:pStyle w:val="rowtabella0"/>
                    <w:jc w:val="center"/>
                    <w:rPr>
                      <w:color w:val="002060"/>
                    </w:rPr>
                  </w:pPr>
                  <w:r w:rsidRPr="00FA5DF6">
                    <w:rPr>
                      <w:color w:val="002060"/>
                    </w:rPr>
                    <w:t> </w:t>
                  </w:r>
                </w:p>
              </w:tc>
            </w:tr>
            <w:tr w:rsidR="0086604C" w:rsidRPr="00FA5DF6" w14:paraId="52F88D64"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5F3866" w14:textId="77777777" w:rsidR="0086604C" w:rsidRPr="00FA5DF6" w:rsidRDefault="0086604C" w:rsidP="00EE0A86">
                  <w:pPr>
                    <w:pStyle w:val="rowtabella0"/>
                    <w:rPr>
                      <w:color w:val="002060"/>
                    </w:rPr>
                  </w:pPr>
                  <w:r w:rsidRPr="00FA5DF6">
                    <w:rPr>
                      <w:color w:val="002060"/>
                    </w:rPr>
                    <w:t>(1) 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0393C5" w14:textId="77777777" w:rsidR="0086604C" w:rsidRPr="00FA5DF6" w:rsidRDefault="0086604C" w:rsidP="00EE0A86">
                  <w:pPr>
                    <w:pStyle w:val="rowtabella0"/>
                    <w:rPr>
                      <w:color w:val="002060"/>
                    </w:rPr>
                  </w:pPr>
                  <w:r w:rsidRPr="00FA5DF6">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48C9ED" w14:textId="77777777" w:rsidR="0086604C" w:rsidRPr="00FA5DF6" w:rsidRDefault="0086604C" w:rsidP="00EE0A86">
                  <w:pPr>
                    <w:pStyle w:val="rowtabella0"/>
                    <w:jc w:val="center"/>
                    <w:rPr>
                      <w:color w:val="002060"/>
                    </w:rPr>
                  </w:pPr>
                  <w:r w:rsidRPr="00FA5DF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776F5F" w14:textId="77777777" w:rsidR="0086604C" w:rsidRPr="00FA5DF6" w:rsidRDefault="0086604C" w:rsidP="00EE0A86">
                  <w:pPr>
                    <w:pStyle w:val="rowtabella0"/>
                    <w:jc w:val="center"/>
                    <w:rPr>
                      <w:color w:val="002060"/>
                    </w:rPr>
                  </w:pPr>
                  <w:r w:rsidRPr="00FA5DF6">
                    <w:rPr>
                      <w:color w:val="002060"/>
                    </w:rPr>
                    <w:t> </w:t>
                  </w:r>
                </w:p>
              </w:tc>
            </w:tr>
            <w:tr w:rsidR="0086604C" w:rsidRPr="00FA5DF6" w14:paraId="18062B32"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5152A" w14:textId="77777777" w:rsidR="0086604C" w:rsidRPr="00FA5DF6" w:rsidRDefault="0086604C" w:rsidP="00EE0A86">
                  <w:pPr>
                    <w:pStyle w:val="rowtabella0"/>
                    <w:rPr>
                      <w:color w:val="002060"/>
                    </w:rPr>
                  </w:pPr>
                  <w:r w:rsidRPr="00FA5DF6">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9ABF2" w14:textId="77777777" w:rsidR="0086604C" w:rsidRPr="00FA5DF6" w:rsidRDefault="0086604C" w:rsidP="00EE0A86">
                  <w:pPr>
                    <w:pStyle w:val="rowtabella0"/>
                    <w:rPr>
                      <w:color w:val="002060"/>
                    </w:rPr>
                  </w:pPr>
                  <w:r w:rsidRPr="00FA5DF6">
                    <w:rPr>
                      <w:color w:val="002060"/>
                    </w:rPr>
                    <w:t>- URBINO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64BE3" w14:textId="77777777" w:rsidR="0086604C" w:rsidRPr="00FA5DF6" w:rsidRDefault="0086604C" w:rsidP="00EE0A86">
                  <w:pPr>
                    <w:pStyle w:val="rowtabella0"/>
                    <w:jc w:val="center"/>
                    <w:rPr>
                      <w:color w:val="002060"/>
                    </w:rPr>
                  </w:pPr>
                  <w:r w:rsidRPr="00FA5DF6">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A2FBD" w14:textId="77777777" w:rsidR="0086604C" w:rsidRPr="00FA5DF6" w:rsidRDefault="0086604C" w:rsidP="00EE0A86">
                  <w:pPr>
                    <w:pStyle w:val="rowtabella0"/>
                    <w:jc w:val="center"/>
                    <w:rPr>
                      <w:color w:val="002060"/>
                    </w:rPr>
                  </w:pPr>
                  <w:r w:rsidRPr="00FA5DF6">
                    <w:rPr>
                      <w:color w:val="002060"/>
                    </w:rPr>
                    <w:t> </w:t>
                  </w:r>
                </w:p>
              </w:tc>
            </w:tr>
            <w:tr w:rsidR="0086604C" w:rsidRPr="00FA5DF6" w14:paraId="7393D000"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3FB3E638" w14:textId="77777777" w:rsidR="0086604C" w:rsidRPr="00FA5DF6" w:rsidRDefault="0086604C" w:rsidP="00EE0A86">
                  <w:pPr>
                    <w:pStyle w:val="rowtabella0"/>
                    <w:rPr>
                      <w:color w:val="002060"/>
                    </w:rPr>
                  </w:pPr>
                  <w:r w:rsidRPr="00FA5DF6">
                    <w:rPr>
                      <w:color w:val="002060"/>
                    </w:rPr>
                    <w:t>(1) - disputata il 01/03/2025</w:t>
                  </w:r>
                </w:p>
              </w:tc>
            </w:tr>
          </w:tbl>
          <w:p w14:paraId="089F9227" w14:textId="77777777" w:rsidR="0086604C" w:rsidRPr="00FA5DF6" w:rsidRDefault="0086604C" w:rsidP="00EE0A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3688CABB"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6A946" w14:textId="77777777" w:rsidR="0086604C" w:rsidRPr="00FA5DF6" w:rsidRDefault="0086604C" w:rsidP="00EE0A86">
                  <w:pPr>
                    <w:pStyle w:val="headertabella0"/>
                    <w:rPr>
                      <w:color w:val="002060"/>
                    </w:rPr>
                  </w:pPr>
                  <w:r w:rsidRPr="00FA5DF6">
                    <w:rPr>
                      <w:color w:val="002060"/>
                    </w:rPr>
                    <w:t>GIRONE B - 6 Giornata - R</w:t>
                  </w:r>
                </w:p>
              </w:tc>
            </w:tr>
            <w:tr w:rsidR="0086604C" w:rsidRPr="00FA5DF6" w14:paraId="55335DD3"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D63BC7" w14:textId="77777777" w:rsidR="0086604C" w:rsidRPr="00FA5DF6" w:rsidRDefault="0086604C" w:rsidP="00EE0A86">
                  <w:pPr>
                    <w:pStyle w:val="rowtabella0"/>
                    <w:rPr>
                      <w:color w:val="002060"/>
                    </w:rPr>
                  </w:pPr>
                  <w:r w:rsidRPr="00FA5DF6">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024F3" w14:textId="77777777" w:rsidR="0086604C" w:rsidRPr="00FA5DF6" w:rsidRDefault="0086604C" w:rsidP="00EE0A86">
                  <w:pPr>
                    <w:pStyle w:val="rowtabella0"/>
                    <w:rPr>
                      <w:color w:val="002060"/>
                    </w:rPr>
                  </w:pPr>
                  <w:r w:rsidRPr="00FA5DF6">
                    <w:rPr>
                      <w:color w:val="002060"/>
                    </w:rPr>
                    <w:t>- REAL CASEBRUCIATE W.FIRE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64816" w14:textId="77777777" w:rsidR="0086604C" w:rsidRPr="00FA5DF6" w:rsidRDefault="0086604C" w:rsidP="00EE0A86">
                  <w:pPr>
                    <w:pStyle w:val="rowtabella0"/>
                    <w:jc w:val="center"/>
                    <w:rPr>
                      <w:color w:val="002060"/>
                    </w:rPr>
                  </w:pPr>
                  <w:r w:rsidRPr="00FA5DF6">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8243F" w14:textId="77777777" w:rsidR="0086604C" w:rsidRPr="00FA5DF6" w:rsidRDefault="0086604C" w:rsidP="00EE0A86">
                  <w:pPr>
                    <w:pStyle w:val="rowtabella0"/>
                    <w:jc w:val="center"/>
                    <w:rPr>
                      <w:color w:val="002060"/>
                    </w:rPr>
                  </w:pPr>
                  <w:r w:rsidRPr="00FA5DF6">
                    <w:rPr>
                      <w:color w:val="002060"/>
                    </w:rPr>
                    <w:t> </w:t>
                  </w:r>
                </w:p>
              </w:tc>
            </w:tr>
            <w:tr w:rsidR="0086604C" w:rsidRPr="00FA5DF6" w14:paraId="2F1C1C53"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A358CC" w14:textId="77777777" w:rsidR="0086604C" w:rsidRPr="00FA5DF6" w:rsidRDefault="0086604C" w:rsidP="00EE0A86">
                  <w:pPr>
                    <w:pStyle w:val="rowtabella0"/>
                    <w:rPr>
                      <w:color w:val="002060"/>
                    </w:rPr>
                  </w:pPr>
                  <w:r w:rsidRPr="00FA5DF6">
                    <w:rPr>
                      <w:color w:val="002060"/>
                    </w:rPr>
                    <w:t>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924839" w14:textId="77777777" w:rsidR="0086604C" w:rsidRPr="00FA5DF6" w:rsidRDefault="0086604C" w:rsidP="00EE0A86">
                  <w:pPr>
                    <w:pStyle w:val="rowtabella0"/>
                    <w:rPr>
                      <w:color w:val="002060"/>
                    </w:rPr>
                  </w:pPr>
                  <w:r w:rsidRPr="00FA5DF6">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E9A2CD" w14:textId="77777777" w:rsidR="0086604C" w:rsidRPr="00FA5DF6" w:rsidRDefault="0086604C" w:rsidP="00EE0A86">
                  <w:pPr>
                    <w:pStyle w:val="rowtabella0"/>
                    <w:jc w:val="center"/>
                    <w:rPr>
                      <w:color w:val="002060"/>
                    </w:rPr>
                  </w:pPr>
                  <w:r w:rsidRPr="00FA5DF6">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17621F" w14:textId="77777777" w:rsidR="0086604C" w:rsidRPr="00FA5DF6" w:rsidRDefault="0086604C" w:rsidP="00EE0A86">
                  <w:pPr>
                    <w:pStyle w:val="rowtabella0"/>
                    <w:jc w:val="center"/>
                    <w:rPr>
                      <w:color w:val="002060"/>
                    </w:rPr>
                  </w:pPr>
                  <w:r w:rsidRPr="00FA5DF6">
                    <w:rPr>
                      <w:color w:val="002060"/>
                    </w:rPr>
                    <w:t> </w:t>
                  </w:r>
                </w:p>
              </w:tc>
            </w:tr>
            <w:tr w:rsidR="0086604C" w:rsidRPr="00FA5DF6" w14:paraId="6FA7870D"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77668E" w14:textId="77777777" w:rsidR="0086604C" w:rsidRPr="00FA5DF6" w:rsidRDefault="0086604C" w:rsidP="00EE0A86">
                  <w:pPr>
                    <w:pStyle w:val="rowtabella0"/>
                    <w:rPr>
                      <w:color w:val="002060"/>
                    </w:rPr>
                  </w:pPr>
                  <w:r w:rsidRPr="00FA5DF6">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A63D96" w14:textId="77777777" w:rsidR="0086604C" w:rsidRPr="00FA5DF6" w:rsidRDefault="0086604C" w:rsidP="00EE0A86">
                  <w:pPr>
                    <w:pStyle w:val="rowtabella0"/>
                    <w:rPr>
                      <w:color w:val="002060"/>
                    </w:rPr>
                  </w:pPr>
                  <w:r w:rsidRPr="00FA5DF6">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9581D4" w14:textId="77777777" w:rsidR="0086604C" w:rsidRPr="00FA5DF6" w:rsidRDefault="0086604C" w:rsidP="00EE0A86">
                  <w:pPr>
                    <w:pStyle w:val="rowtabella0"/>
                    <w:jc w:val="center"/>
                    <w:rPr>
                      <w:color w:val="002060"/>
                    </w:rPr>
                  </w:pPr>
                  <w:r w:rsidRPr="00FA5DF6">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A26FCB" w14:textId="77777777" w:rsidR="0086604C" w:rsidRPr="00FA5DF6" w:rsidRDefault="0086604C" w:rsidP="00EE0A86">
                  <w:pPr>
                    <w:pStyle w:val="rowtabella0"/>
                    <w:jc w:val="center"/>
                    <w:rPr>
                      <w:color w:val="002060"/>
                    </w:rPr>
                  </w:pPr>
                  <w:r w:rsidRPr="00FA5DF6">
                    <w:rPr>
                      <w:color w:val="002060"/>
                    </w:rPr>
                    <w:t> </w:t>
                  </w:r>
                </w:p>
              </w:tc>
            </w:tr>
            <w:tr w:rsidR="0086604C" w:rsidRPr="00FA5DF6" w14:paraId="6E0D37C3"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F4E26E" w14:textId="77777777" w:rsidR="0086604C" w:rsidRPr="00FA5DF6" w:rsidRDefault="0086604C" w:rsidP="00EE0A86">
                  <w:pPr>
                    <w:pStyle w:val="rowtabella0"/>
                    <w:rPr>
                      <w:color w:val="002060"/>
                    </w:rPr>
                  </w:pPr>
                  <w:r w:rsidRPr="00FA5DF6">
                    <w:rPr>
                      <w:color w:val="002060"/>
                    </w:rPr>
                    <w:t>VALMISA FUTSAL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9F4E3C" w14:textId="77777777" w:rsidR="0086604C" w:rsidRPr="00FA5DF6" w:rsidRDefault="0086604C" w:rsidP="00EE0A86">
                  <w:pPr>
                    <w:pStyle w:val="rowtabella0"/>
                    <w:rPr>
                      <w:color w:val="002060"/>
                    </w:rPr>
                  </w:pPr>
                  <w:r w:rsidRPr="00FA5DF6">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891715" w14:textId="77777777" w:rsidR="0086604C" w:rsidRPr="00FA5DF6" w:rsidRDefault="0086604C" w:rsidP="00EE0A86">
                  <w:pPr>
                    <w:pStyle w:val="rowtabella0"/>
                    <w:jc w:val="center"/>
                    <w:rPr>
                      <w:color w:val="002060"/>
                    </w:rPr>
                  </w:pPr>
                  <w:r w:rsidRPr="00FA5DF6">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475ED1" w14:textId="77777777" w:rsidR="0086604C" w:rsidRPr="00FA5DF6" w:rsidRDefault="0086604C" w:rsidP="00EE0A86">
                  <w:pPr>
                    <w:pStyle w:val="rowtabella0"/>
                    <w:jc w:val="center"/>
                    <w:rPr>
                      <w:color w:val="002060"/>
                    </w:rPr>
                  </w:pPr>
                  <w:r w:rsidRPr="00FA5DF6">
                    <w:rPr>
                      <w:color w:val="002060"/>
                    </w:rPr>
                    <w:t> </w:t>
                  </w:r>
                </w:p>
              </w:tc>
            </w:tr>
            <w:tr w:rsidR="0086604C" w:rsidRPr="00FA5DF6" w14:paraId="3FA43721"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212AC1" w14:textId="77777777" w:rsidR="0086604C" w:rsidRPr="00FA5DF6" w:rsidRDefault="0086604C" w:rsidP="00EE0A86">
                  <w:pPr>
                    <w:pStyle w:val="rowtabella0"/>
                    <w:rPr>
                      <w:color w:val="002060"/>
                    </w:rPr>
                  </w:pPr>
                  <w:r w:rsidRPr="00FA5DF6">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71EBC7" w14:textId="77777777" w:rsidR="0086604C" w:rsidRPr="00FA5DF6" w:rsidRDefault="0086604C" w:rsidP="00EE0A86">
                  <w:pPr>
                    <w:pStyle w:val="rowtabella0"/>
                    <w:rPr>
                      <w:color w:val="002060"/>
                    </w:rPr>
                  </w:pPr>
                  <w:r w:rsidRPr="00FA5DF6">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6F1DF1" w14:textId="77777777" w:rsidR="0086604C" w:rsidRPr="00FA5DF6" w:rsidRDefault="0086604C" w:rsidP="00EE0A86">
                  <w:pPr>
                    <w:pStyle w:val="rowtabella0"/>
                    <w:jc w:val="center"/>
                    <w:rPr>
                      <w:color w:val="002060"/>
                    </w:rPr>
                  </w:pPr>
                  <w:r w:rsidRPr="00FA5DF6">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DC6890" w14:textId="77777777" w:rsidR="0086604C" w:rsidRPr="00FA5DF6" w:rsidRDefault="0086604C" w:rsidP="00EE0A86">
                  <w:pPr>
                    <w:pStyle w:val="rowtabella0"/>
                    <w:jc w:val="center"/>
                    <w:rPr>
                      <w:color w:val="002060"/>
                    </w:rPr>
                  </w:pPr>
                  <w:r w:rsidRPr="00FA5DF6">
                    <w:rPr>
                      <w:color w:val="002060"/>
                    </w:rPr>
                    <w:t> </w:t>
                  </w:r>
                </w:p>
              </w:tc>
            </w:tr>
            <w:tr w:rsidR="0086604C" w:rsidRPr="00FA5DF6" w14:paraId="38FAD85A"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E3B1A0" w14:textId="77777777" w:rsidR="0086604C" w:rsidRPr="00FA5DF6" w:rsidRDefault="0086604C" w:rsidP="00EE0A86">
                  <w:pPr>
                    <w:pStyle w:val="rowtabella0"/>
                    <w:rPr>
                      <w:color w:val="002060"/>
                    </w:rPr>
                  </w:pPr>
                  <w:r w:rsidRPr="00FA5DF6">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20949" w14:textId="77777777" w:rsidR="0086604C" w:rsidRPr="00FA5DF6" w:rsidRDefault="0086604C" w:rsidP="00EE0A86">
                  <w:pPr>
                    <w:pStyle w:val="rowtabella0"/>
                    <w:rPr>
                      <w:color w:val="002060"/>
                    </w:rPr>
                  </w:pPr>
                  <w:r w:rsidRPr="00FA5DF6">
                    <w:rPr>
                      <w:color w:val="002060"/>
                    </w:rPr>
                    <w:t>- FRASASSI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B1E44" w14:textId="77777777" w:rsidR="0086604C" w:rsidRPr="00FA5DF6" w:rsidRDefault="0086604C" w:rsidP="00EE0A86">
                  <w:pPr>
                    <w:pStyle w:val="rowtabella0"/>
                    <w:jc w:val="center"/>
                    <w:rPr>
                      <w:color w:val="002060"/>
                    </w:rPr>
                  </w:pPr>
                  <w:r w:rsidRPr="00FA5DF6">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5145B" w14:textId="77777777" w:rsidR="0086604C" w:rsidRPr="00FA5DF6" w:rsidRDefault="0086604C" w:rsidP="00EE0A86">
                  <w:pPr>
                    <w:pStyle w:val="rowtabella0"/>
                    <w:jc w:val="center"/>
                    <w:rPr>
                      <w:color w:val="002060"/>
                    </w:rPr>
                  </w:pPr>
                  <w:r w:rsidRPr="00FA5DF6">
                    <w:rPr>
                      <w:color w:val="002060"/>
                    </w:rPr>
                    <w:t> </w:t>
                  </w:r>
                </w:p>
              </w:tc>
            </w:tr>
            <w:tr w:rsidR="0086604C" w:rsidRPr="00FA5DF6" w14:paraId="70D1473C"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0A4AC0C0" w14:textId="77777777" w:rsidR="0086604C" w:rsidRPr="00FA5DF6" w:rsidRDefault="0086604C" w:rsidP="00EE0A86">
                  <w:pPr>
                    <w:pStyle w:val="rowtabella0"/>
                    <w:rPr>
                      <w:color w:val="002060"/>
                    </w:rPr>
                  </w:pPr>
                  <w:r w:rsidRPr="00FA5DF6">
                    <w:rPr>
                      <w:color w:val="002060"/>
                    </w:rPr>
                    <w:t>(1) - disputata il 01/03/2025</w:t>
                  </w:r>
                </w:p>
              </w:tc>
            </w:tr>
          </w:tbl>
          <w:p w14:paraId="27A6BF8F" w14:textId="77777777" w:rsidR="0086604C" w:rsidRPr="00FA5DF6" w:rsidRDefault="0086604C" w:rsidP="00EE0A86">
            <w:pPr>
              <w:rPr>
                <w:color w:val="002060"/>
              </w:rPr>
            </w:pPr>
          </w:p>
        </w:tc>
      </w:tr>
    </w:tbl>
    <w:p w14:paraId="4A881F85" w14:textId="77777777" w:rsidR="0086604C" w:rsidRPr="00FA5DF6" w:rsidRDefault="0086604C" w:rsidP="0086604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604C" w:rsidRPr="00FA5DF6" w14:paraId="0566380B"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7A7FB767"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E18F1" w14:textId="77777777" w:rsidR="0086604C" w:rsidRPr="00FA5DF6" w:rsidRDefault="0086604C" w:rsidP="00EE0A86">
                  <w:pPr>
                    <w:pStyle w:val="headertabella0"/>
                    <w:rPr>
                      <w:color w:val="002060"/>
                    </w:rPr>
                  </w:pPr>
                  <w:r w:rsidRPr="00FA5DF6">
                    <w:rPr>
                      <w:color w:val="002060"/>
                    </w:rPr>
                    <w:t>GIRONE C - 6 Giornata - R</w:t>
                  </w:r>
                </w:p>
              </w:tc>
            </w:tr>
            <w:tr w:rsidR="0086604C" w:rsidRPr="00FA5DF6" w14:paraId="6A610BC6"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ABF32A" w14:textId="77777777" w:rsidR="0086604C" w:rsidRPr="00FA5DF6" w:rsidRDefault="0086604C" w:rsidP="00EE0A86">
                  <w:pPr>
                    <w:pStyle w:val="rowtabella0"/>
                    <w:rPr>
                      <w:color w:val="002060"/>
                    </w:rPr>
                  </w:pPr>
                  <w:r w:rsidRPr="00FA5DF6">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C58C4" w14:textId="77777777" w:rsidR="0086604C" w:rsidRPr="00FA5DF6" w:rsidRDefault="0086604C" w:rsidP="00EE0A86">
                  <w:pPr>
                    <w:pStyle w:val="rowtabella0"/>
                    <w:rPr>
                      <w:color w:val="002060"/>
                    </w:rPr>
                  </w:pPr>
                  <w:r w:rsidRPr="00FA5DF6">
                    <w:rPr>
                      <w:color w:val="002060"/>
                    </w:rPr>
                    <w:t>- CIRCOLO COLLODI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62E1F" w14:textId="77777777" w:rsidR="0086604C" w:rsidRPr="00FA5DF6" w:rsidRDefault="0086604C" w:rsidP="00EE0A86">
                  <w:pPr>
                    <w:pStyle w:val="rowtabella0"/>
                    <w:jc w:val="center"/>
                    <w:rPr>
                      <w:color w:val="002060"/>
                    </w:rPr>
                  </w:pPr>
                  <w:r w:rsidRPr="00FA5DF6">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429B6" w14:textId="77777777" w:rsidR="0086604C" w:rsidRPr="00FA5DF6" w:rsidRDefault="0086604C" w:rsidP="00EE0A86">
                  <w:pPr>
                    <w:pStyle w:val="rowtabella0"/>
                    <w:jc w:val="center"/>
                    <w:rPr>
                      <w:color w:val="002060"/>
                    </w:rPr>
                  </w:pPr>
                  <w:r w:rsidRPr="00FA5DF6">
                    <w:rPr>
                      <w:color w:val="002060"/>
                    </w:rPr>
                    <w:t> </w:t>
                  </w:r>
                </w:p>
              </w:tc>
            </w:tr>
            <w:tr w:rsidR="0086604C" w:rsidRPr="00FA5DF6" w14:paraId="68B1404E"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0D90E9" w14:textId="77777777" w:rsidR="0086604C" w:rsidRPr="00FA5DF6" w:rsidRDefault="0086604C" w:rsidP="00EE0A86">
                  <w:pPr>
                    <w:pStyle w:val="rowtabella0"/>
                    <w:rPr>
                      <w:color w:val="002060"/>
                    </w:rPr>
                  </w:pPr>
                  <w:r w:rsidRPr="00FA5DF6">
                    <w:rPr>
                      <w:color w:val="002060"/>
                    </w:rPr>
                    <w:t>AVM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7CF64A" w14:textId="77777777" w:rsidR="0086604C" w:rsidRPr="00FA5DF6" w:rsidRDefault="0086604C" w:rsidP="00EE0A86">
                  <w:pPr>
                    <w:pStyle w:val="rowtabella0"/>
                    <w:rPr>
                      <w:color w:val="002060"/>
                    </w:rPr>
                  </w:pPr>
                  <w:r w:rsidRPr="00FA5DF6">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013ED6" w14:textId="77777777" w:rsidR="0086604C" w:rsidRPr="00FA5DF6" w:rsidRDefault="0086604C" w:rsidP="00EE0A86">
                  <w:pPr>
                    <w:pStyle w:val="rowtabella0"/>
                    <w:jc w:val="center"/>
                    <w:rPr>
                      <w:color w:val="002060"/>
                    </w:rPr>
                  </w:pPr>
                  <w:r w:rsidRPr="00FA5DF6">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D47C4B" w14:textId="77777777" w:rsidR="0086604C" w:rsidRPr="00FA5DF6" w:rsidRDefault="0086604C" w:rsidP="00EE0A86">
                  <w:pPr>
                    <w:pStyle w:val="rowtabella0"/>
                    <w:jc w:val="center"/>
                    <w:rPr>
                      <w:color w:val="002060"/>
                    </w:rPr>
                  </w:pPr>
                  <w:r w:rsidRPr="00FA5DF6">
                    <w:rPr>
                      <w:color w:val="002060"/>
                    </w:rPr>
                    <w:t> </w:t>
                  </w:r>
                </w:p>
              </w:tc>
            </w:tr>
            <w:tr w:rsidR="0086604C" w:rsidRPr="00FA5DF6" w14:paraId="207C5D41"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FCE24D" w14:textId="77777777" w:rsidR="0086604C" w:rsidRPr="00FA5DF6" w:rsidRDefault="0086604C" w:rsidP="00EE0A86">
                  <w:pPr>
                    <w:pStyle w:val="rowtabella0"/>
                    <w:rPr>
                      <w:color w:val="002060"/>
                    </w:rPr>
                  </w:pPr>
                  <w:r w:rsidRPr="00FA5DF6">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828860" w14:textId="77777777" w:rsidR="0086604C" w:rsidRPr="00FA5DF6" w:rsidRDefault="0086604C" w:rsidP="00EE0A86">
                  <w:pPr>
                    <w:pStyle w:val="rowtabella0"/>
                    <w:rPr>
                      <w:color w:val="002060"/>
                    </w:rPr>
                  </w:pPr>
                  <w:r w:rsidRPr="00FA5DF6">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B6B400" w14:textId="77777777" w:rsidR="0086604C" w:rsidRPr="00FA5DF6" w:rsidRDefault="0086604C" w:rsidP="00EE0A86">
                  <w:pPr>
                    <w:pStyle w:val="rowtabella0"/>
                    <w:jc w:val="center"/>
                    <w:rPr>
                      <w:color w:val="002060"/>
                    </w:rPr>
                  </w:pPr>
                  <w:r w:rsidRPr="00FA5DF6">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2437C4" w14:textId="77777777" w:rsidR="0086604C" w:rsidRPr="00FA5DF6" w:rsidRDefault="0086604C" w:rsidP="00EE0A86">
                  <w:pPr>
                    <w:pStyle w:val="rowtabella0"/>
                    <w:jc w:val="center"/>
                    <w:rPr>
                      <w:color w:val="002060"/>
                    </w:rPr>
                  </w:pPr>
                  <w:r w:rsidRPr="00FA5DF6">
                    <w:rPr>
                      <w:color w:val="002060"/>
                    </w:rPr>
                    <w:t> </w:t>
                  </w:r>
                </w:p>
              </w:tc>
            </w:tr>
            <w:tr w:rsidR="0086604C" w:rsidRPr="00FA5DF6" w14:paraId="635EDB7C"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12549D" w14:textId="77777777" w:rsidR="0086604C" w:rsidRPr="00FA5DF6" w:rsidRDefault="0086604C" w:rsidP="00EE0A86">
                  <w:pPr>
                    <w:pStyle w:val="rowtabella0"/>
                    <w:rPr>
                      <w:color w:val="002060"/>
                    </w:rPr>
                  </w:pPr>
                  <w:proofErr w:type="gramStart"/>
                  <w:r w:rsidRPr="00FA5DF6">
                    <w:rPr>
                      <w:color w:val="002060"/>
                    </w:rPr>
                    <w:t>CITTA</w:t>
                  </w:r>
                  <w:proofErr w:type="gramEnd"/>
                  <w:r w:rsidRPr="00FA5DF6">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44E840" w14:textId="77777777" w:rsidR="0086604C" w:rsidRPr="00FA5DF6" w:rsidRDefault="0086604C" w:rsidP="00EE0A86">
                  <w:pPr>
                    <w:pStyle w:val="rowtabella0"/>
                    <w:rPr>
                      <w:color w:val="002060"/>
                    </w:rPr>
                  </w:pPr>
                  <w:r w:rsidRPr="00FA5DF6">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8E913A" w14:textId="77777777" w:rsidR="0086604C" w:rsidRPr="00FA5DF6" w:rsidRDefault="0086604C" w:rsidP="00EE0A86">
                  <w:pPr>
                    <w:pStyle w:val="rowtabella0"/>
                    <w:jc w:val="center"/>
                    <w:rPr>
                      <w:color w:val="002060"/>
                    </w:rPr>
                  </w:pPr>
                  <w:r w:rsidRPr="00FA5DF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663DD4" w14:textId="77777777" w:rsidR="0086604C" w:rsidRPr="00FA5DF6" w:rsidRDefault="0086604C" w:rsidP="00EE0A86">
                  <w:pPr>
                    <w:pStyle w:val="rowtabella0"/>
                    <w:jc w:val="center"/>
                    <w:rPr>
                      <w:color w:val="002060"/>
                    </w:rPr>
                  </w:pPr>
                  <w:r w:rsidRPr="00FA5DF6">
                    <w:rPr>
                      <w:color w:val="002060"/>
                    </w:rPr>
                    <w:t> </w:t>
                  </w:r>
                </w:p>
              </w:tc>
            </w:tr>
            <w:tr w:rsidR="0086604C" w:rsidRPr="00FA5DF6" w14:paraId="08031F9C"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170C6C" w14:textId="77777777" w:rsidR="0086604C" w:rsidRPr="00FA5DF6" w:rsidRDefault="0086604C" w:rsidP="00EE0A86">
                  <w:pPr>
                    <w:pStyle w:val="rowtabella0"/>
                    <w:rPr>
                      <w:color w:val="002060"/>
                    </w:rPr>
                  </w:pPr>
                  <w:r w:rsidRPr="00FA5DF6">
                    <w:rPr>
                      <w:color w:val="002060"/>
                    </w:rPr>
                    <w:t>(1) 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44660D" w14:textId="77777777" w:rsidR="0086604C" w:rsidRPr="00FA5DF6" w:rsidRDefault="0086604C" w:rsidP="00EE0A86">
                  <w:pPr>
                    <w:pStyle w:val="rowtabella0"/>
                    <w:rPr>
                      <w:color w:val="002060"/>
                    </w:rPr>
                  </w:pPr>
                  <w:r w:rsidRPr="00FA5DF6">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0BB9E5" w14:textId="77777777" w:rsidR="0086604C" w:rsidRPr="00FA5DF6" w:rsidRDefault="0086604C" w:rsidP="00EE0A86">
                  <w:pPr>
                    <w:pStyle w:val="rowtabella0"/>
                    <w:jc w:val="center"/>
                    <w:rPr>
                      <w:color w:val="002060"/>
                    </w:rPr>
                  </w:pPr>
                  <w:r w:rsidRPr="00FA5DF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E7505F" w14:textId="77777777" w:rsidR="0086604C" w:rsidRPr="00FA5DF6" w:rsidRDefault="0086604C" w:rsidP="00EE0A86">
                  <w:pPr>
                    <w:pStyle w:val="rowtabella0"/>
                    <w:jc w:val="center"/>
                    <w:rPr>
                      <w:color w:val="002060"/>
                    </w:rPr>
                  </w:pPr>
                  <w:r w:rsidRPr="00FA5DF6">
                    <w:rPr>
                      <w:color w:val="002060"/>
                    </w:rPr>
                    <w:t> </w:t>
                  </w:r>
                </w:p>
              </w:tc>
            </w:tr>
            <w:tr w:rsidR="0086604C" w:rsidRPr="00FA5DF6" w14:paraId="7DEF72A2"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E06801" w14:textId="77777777" w:rsidR="0086604C" w:rsidRPr="00FA5DF6" w:rsidRDefault="0086604C" w:rsidP="00EE0A86">
                  <w:pPr>
                    <w:pStyle w:val="rowtabella0"/>
                    <w:rPr>
                      <w:color w:val="002060"/>
                    </w:rPr>
                  </w:pPr>
                  <w:r w:rsidRPr="00FA5DF6">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2E162" w14:textId="77777777" w:rsidR="0086604C" w:rsidRPr="00FA5DF6" w:rsidRDefault="0086604C" w:rsidP="00EE0A86">
                  <w:pPr>
                    <w:pStyle w:val="rowtabella0"/>
                    <w:rPr>
                      <w:color w:val="002060"/>
                    </w:rPr>
                  </w:pPr>
                  <w:r w:rsidRPr="00FA5DF6">
                    <w:rPr>
                      <w:color w:val="002060"/>
                    </w:rPr>
                    <w:t>- OSIMO STAZIONE SSD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D1930" w14:textId="77777777" w:rsidR="0086604C" w:rsidRPr="00FA5DF6" w:rsidRDefault="0086604C" w:rsidP="00EE0A86">
                  <w:pPr>
                    <w:pStyle w:val="rowtabella0"/>
                    <w:jc w:val="center"/>
                    <w:rPr>
                      <w:color w:val="002060"/>
                    </w:rPr>
                  </w:pPr>
                  <w:r w:rsidRPr="00FA5DF6">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BFCD7" w14:textId="77777777" w:rsidR="0086604C" w:rsidRPr="00FA5DF6" w:rsidRDefault="0086604C" w:rsidP="00EE0A86">
                  <w:pPr>
                    <w:pStyle w:val="rowtabella0"/>
                    <w:jc w:val="center"/>
                    <w:rPr>
                      <w:color w:val="002060"/>
                    </w:rPr>
                  </w:pPr>
                  <w:r w:rsidRPr="00FA5DF6">
                    <w:rPr>
                      <w:color w:val="002060"/>
                    </w:rPr>
                    <w:t> </w:t>
                  </w:r>
                </w:p>
              </w:tc>
            </w:tr>
            <w:tr w:rsidR="0086604C" w:rsidRPr="00FA5DF6" w14:paraId="35263C02"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660DA956" w14:textId="77777777" w:rsidR="0086604C" w:rsidRPr="00FA5DF6" w:rsidRDefault="0086604C" w:rsidP="00EE0A86">
                  <w:pPr>
                    <w:pStyle w:val="rowtabella0"/>
                    <w:rPr>
                      <w:color w:val="002060"/>
                    </w:rPr>
                  </w:pPr>
                  <w:r w:rsidRPr="00FA5DF6">
                    <w:rPr>
                      <w:color w:val="002060"/>
                    </w:rPr>
                    <w:t>(1) - disputata il 01/03/2025</w:t>
                  </w:r>
                </w:p>
              </w:tc>
            </w:tr>
          </w:tbl>
          <w:p w14:paraId="16D8E48F" w14:textId="77777777" w:rsidR="0086604C" w:rsidRPr="00FA5DF6" w:rsidRDefault="0086604C" w:rsidP="00EE0A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32FFB42B"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4EE89" w14:textId="77777777" w:rsidR="0086604C" w:rsidRPr="00FA5DF6" w:rsidRDefault="0086604C" w:rsidP="00EE0A86">
                  <w:pPr>
                    <w:pStyle w:val="headertabella0"/>
                    <w:rPr>
                      <w:color w:val="002060"/>
                    </w:rPr>
                  </w:pPr>
                  <w:r w:rsidRPr="00FA5DF6">
                    <w:rPr>
                      <w:color w:val="002060"/>
                    </w:rPr>
                    <w:t>GIRONE D - 6 Giornata - R</w:t>
                  </w:r>
                </w:p>
              </w:tc>
            </w:tr>
            <w:tr w:rsidR="0086604C" w:rsidRPr="00FA5DF6" w14:paraId="59A6618D"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AFAA85" w14:textId="77777777" w:rsidR="0086604C" w:rsidRPr="00FA5DF6" w:rsidRDefault="0086604C" w:rsidP="00EE0A86">
                  <w:pPr>
                    <w:pStyle w:val="rowtabella0"/>
                    <w:rPr>
                      <w:color w:val="002060"/>
                    </w:rPr>
                  </w:pPr>
                  <w:r w:rsidRPr="00FA5DF6">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D5C12" w14:textId="77777777" w:rsidR="0086604C" w:rsidRPr="00FA5DF6" w:rsidRDefault="0086604C" w:rsidP="00EE0A86">
                  <w:pPr>
                    <w:pStyle w:val="rowtabella0"/>
                    <w:rPr>
                      <w:color w:val="002060"/>
                    </w:rPr>
                  </w:pPr>
                  <w:r w:rsidRPr="00FA5DF6">
                    <w:rPr>
                      <w:color w:val="002060"/>
                    </w:rPr>
                    <w:t xml:space="preserve">- REAL FABRIANO </w:t>
                  </w:r>
                  <w:proofErr w:type="gramStart"/>
                  <w:r w:rsidRPr="00FA5DF6">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221BE" w14:textId="77777777" w:rsidR="0086604C" w:rsidRPr="00FA5DF6" w:rsidRDefault="0086604C" w:rsidP="00EE0A86">
                  <w:pPr>
                    <w:pStyle w:val="rowtabella0"/>
                    <w:jc w:val="center"/>
                    <w:rPr>
                      <w:color w:val="002060"/>
                    </w:rPr>
                  </w:pPr>
                  <w:r w:rsidRPr="00FA5DF6">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52B99" w14:textId="77777777" w:rsidR="0086604C" w:rsidRPr="00FA5DF6" w:rsidRDefault="0086604C" w:rsidP="00EE0A86">
                  <w:pPr>
                    <w:pStyle w:val="rowtabella0"/>
                    <w:jc w:val="center"/>
                    <w:rPr>
                      <w:color w:val="002060"/>
                    </w:rPr>
                  </w:pPr>
                  <w:r w:rsidRPr="00FA5DF6">
                    <w:rPr>
                      <w:color w:val="002060"/>
                    </w:rPr>
                    <w:t> </w:t>
                  </w:r>
                </w:p>
              </w:tc>
            </w:tr>
            <w:tr w:rsidR="0086604C" w:rsidRPr="00FA5DF6" w14:paraId="37111A12"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F93750" w14:textId="77777777" w:rsidR="0086604C" w:rsidRPr="00FA5DF6" w:rsidRDefault="0086604C" w:rsidP="00EE0A86">
                  <w:pPr>
                    <w:pStyle w:val="rowtabella0"/>
                    <w:rPr>
                      <w:color w:val="002060"/>
                    </w:rPr>
                  </w:pPr>
                  <w:r w:rsidRPr="00FA5DF6">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CBD0C8" w14:textId="77777777" w:rsidR="0086604C" w:rsidRPr="00FA5DF6" w:rsidRDefault="0086604C" w:rsidP="00EE0A86">
                  <w:pPr>
                    <w:pStyle w:val="rowtabella0"/>
                    <w:rPr>
                      <w:color w:val="002060"/>
                    </w:rPr>
                  </w:pPr>
                  <w:r w:rsidRPr="00FA5DF6">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153E88" w14:textId="77777777" w:rsidR="0086604C" w:rsidRPr="00FA5DF6" w:rsidRDefault="0086604C" w:rsidP="00EE0A86">
                  <w:pPr>
                    <w:pStyle w:val="rowtabella0"/>
                    <w:jc w:val="center"/>
                    <w:rPr>
                      <w:color w:val="002060"/>
                    </w:rPr>
                  </w:pPr>
                  <w:r w:rsidRPr="00FA5DF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0CB1E3" w14:textId="77777777" w:rsidR="0086604C" w:rsidRPr="00FA5DF6" w:rsidRDefault="0086604C" w:rsidP="00EE0A86">
                  <w:pPr>
                    <w:pStyle w:val="rowtabella0"/>
                    <w:jc w:val="center"/>
                    <w:rPr>
                      <w:color w:val="002060"/>
                    </w:rPr>
                  </w:pPr>
                  <w:r w:rsidRPr="00FA5DF6">
                    <w:rPr>
                      <w:color w:val="002060"/>
                    </w:rPr>
                    <w:t> </w:t>
                  </w:r>
                </w:p>
              </w:tc>
            </w:tr>
            <w:tr w:rsidR="0086604C" w:rsidRPr="00FA5DF6" w14:paraId="25324333"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21FEC1" w14:textId="77777777" w:rsidR="0086604C" w:rsidRPr="00FA5DF6" w:rsidRDefault="0086604C" w:rsidP="00EE0A86">
                  <w:pPr>
                    <w:pStyle w:val="rowtabella0"/>
                    <w:rPr>
                      <w:color w:val="002060"/>
                    </w:rPr>
                  </w:pPr>
                  <w:r w:rsidRPr="00FA5DF6">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370045" w14:textId="77777777" w:rsidR="0086604C" w:rsidRPr="00FA5DF6" w:rsidRDefault="0086604C" w:rsidP="00EE0A86">
                  <w:pPr>
                    <w:pStyle w:val="rowtabella0"/>
                    <w:rPr>
                      <w:color w:val="002060"/>
                    </w:rPr>
                  </w:pPr>
                  <w:r w:rsidRPr="00FA5DF6">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11F57D" w14:textId="77777777" w:rsidR="0086604C" w:rsidRPr="00FA5DF6" w:rsidRDefault="0086604C" w:rsidP="00EE0A86">
                  <w:pPr>
                    <w:pStyle w:val="rowtabella0"/>
                    <w:jc w:val="center"/>
                    <w:rPr>
                      <w:color w:val="002060"/>
                    </w:rPr>
                  </w:pPr>
                  <w:r w:rsidRPr="00FA5DF6">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038C82" w14:textId="77777777" w:rsidR="0086604C" w:rsidRPr="00FA5DF6" w:rsidRDefault="0086604C" w:rsidP="00EE0A86">
                  <w:pPr>
                    <w:pStyle w:val="rowtabella0"/>
                    <w:jc w:val="center"/>
                    <w:rPr>
                      <w:color w:val="002060"/>
                    </w:rPr>
                  </w:pPr>
                  <w:r w:rsidRPr="00FA5DF6">
                    <w:rPr>
                      <w:color w:val="002060"/>
                    </w:rPr>
                    <w:t> </w:t>
                  </w:r>
                </w:p>
              </w:tc>
            </w:tr>
            <w:tr w:rsidR="0086604C" w:rsidRPr="00FA5DF6" w14:paraId="44151D1A"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48CB8E" w14:textId="77777777" w:rsidR="0086604C" w:rsidRPr="00FA5DF6" w:rsidRDefault="0086604C" w:rsidP="00EE0A86">
                  <w:pPr>
                    <w:pStyle w:val="rowtabella0"/>
                    <w:rPr>
                      <w:color w:val="002060"/>
                    </w:rPr>
                  </w:pPr>
                  <w:r w:rsidRPr="00FA5DF6">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B5B9C3" w14:textId="77777777" w:rsidR="0086604C" w:rsidRPr="00FA5DF6" w:rsidRDefault="0086604C" w:rsidP="00EE0A86">
                  <w:pPr>
                    <w:pStyle w:val="rowtabella0"/>
                    <w:rPr>
                      <w:color w:val="002060"/>
                    </w:rPr>
                  </w:pPr>
                  <w:r w:rsidRPr="00FA5DF6">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A44A01" w14:textId="77777777" w:rsidR="0086604C" w:rsidRPr="00FA5DF6" w:rsidRDefault="0086604C" w:rsidP="00EE0A86">
                  <w:pPr>
                    <w:pStyle w:val="rowtabella0"/>
                    <w:jc w:val="center"/>
                    <w:rPr>
                      <w:color w:val="002060"/>
                    </w:rPr>
                  </w:pPr>
                  <w:r w:rsidRPr="00FA5DF6">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B7CBE0" w14:textId="77777777" w:rsidR="0086604C" w:rsidRPr="00FA5DF6" w:rsidRDefault="0086604C" w:rsidP="00EE0A86">
                  <w:pPr>
                    <w:pStyle w:val="rowtabella0"/>
                    <w:jc w:val="center"/>
                    <w:rPr>
                      <w:color w:val="002060"/>
                    </w:rPr>
                  </w:pPr>
                  <w:r w:rsidRPr="00FA5DF6">
                    <w:rPr>
                      <w:color w:val="002060"/>
                    </w:rPr>
                    <w:t> </w:t>
                  </w:r>
                </w:p>
              </w:tc>
            </w:tr>
            <w:tr w:rsidR="0086604C" w:rsidRPr="00FA5DF6" w14:paraId="1A6EB14C"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0A4848" w14:textId="77777777" w:rsidR="0086604C" w:rsidRPr="00FA5DF6" w:rsidRDefault="0086604C" w:rsidP="00EE0A86">
                  <w:pPr>
                    <w:pStyle w:val="rowtabella0"/>
                    <w:rPr>
                      <w:color w:val="002060"/>
                    </w:rPr>
                  </w:pPr>
                  <w:r w:rsidRPr="00FA5DF6">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83EA32" w14:textId="77777777" w:rsidR="0086604C" w:rsidRPr="00FA5DF6" w:rsidRDefault="0086604C" w:rsidP="00EE0A86">
                  <w:pPr>
                    <w:pStyle w:val="rowtabella0"/>
                    <w:rPr>
                      <w:color w:val="002060"/>
                    </w:rPr>
                  </w:pPr>
                  <w:r w:rsidRPr="00FA5DF6">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BC3331" w14:textId="77777777" w:rsidR="0086604C" w:rsidRPr="00FA5DF6" w:rsidRDefault="0086604C" w:rsidP="00EE0A86">
                  <w:pPr>
                    <w:pStyle w:val="rowtabella0"/>
                    <w:jc w:val="center"/>
                    <w:rPr>
                      <w:color w:val="002060"/>
                    </w:rPr>
                  </w:pPr>
                  <w:r w:rsidRPr="00FA5DF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04AD07" w14:textId="77777777" w:rsidR="0086604C" w:rsidRPr="00FA5DF6" w:rsidRDefault="0086604C" w:rsidP="00EE0A86">
                  <w:pPr>
                    <w:pStyle w:val="rowtabella0"/>
                    <w:jc w:val="center"/>
                    <w:rPr>
                      <w:color w:val="002060"/>
                    </w:rPr>
                  </w:pPr>
                  <w:r w:rsidRPr="00FA5DF6">
                    <w:rPr>
                      <w:color w:val="002060"/>
                    </w:rPr>
                    <w:t> </w:t>
                  </w:r>
                </w:p>
              </w:tc>
            </w:tr>
            <w:tr w:rsidR="0086604C" w:rsidRPr="00FA5DF6" w14:paraId="75F1F851"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947C97" w14:textId="77777777" w:rsidR="0086604C" w:rsidRPr="00FA5DF6" w:rsidRDefault="0086604C" w:rsidP="00EE0A86">
                  <w:pPr>
                    <w:pStyle w:val="rowtabella0"/>
                    <w:rPr>
                      <w:color w:val="002060"/>
                    </w:rPr>
                  </w:pPr>
                  <w:r w:rsidRPr="00FA5DF6">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C6761" w14:textId="77777777" w:rsidR="0086604C" w:rsidRPr="00FA5DF6" w:rsidRDefault="0086604C" w:rsidP="00EE0A86">
                  <w:pPr>
                    <w:pStyle w:val="rowtabella0"/>
                    <w:rPr>
                      <w:color w:val="002060"/>
                    </w:rPr>
                  </w:pPr>
                  <w:r w:rsidRPr="00FA5DF6">
                    <w:rPr>
                      <w:color w:val="002060"/>
                    </w:rPr>
                    <w:t>- FOLGORE CASTELRAIMONDO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6A265" w14:textId="77777777" w:rsidR="0086604C" w:rsidRPr="00FA5DF6" w:rsidRDefault="0086604C" w:rsidP="00EE0A86">
                  <w:pPr>
                    <w:pStyle w:val="rowtabella0"/>
                    <w:jc w:val="center"/>
                    <w:rPr>
                      <w:color w:val="002060"/>
                    </w:rPr>
                  </w:pPr>
                  <w:r w:rsidRPr="00FA5DF6">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0D256" w14:textId="77777777" w:rsidR="0086604C" w:rsidRPr="00FA5DF6" w:rsidRDefault="0086604C" w:rsidP="00EE0A86">
                  <w:pPr>
                    <w:pStyle w:val="rowtabella0"/>
                    <w:jc w:val="center"/>
                    <w:rPr>
                      <w:color w:val="002060"/>
                    </w:rPr>
                  </w:pPr>
                  <w:r w:rsidRPr="00FA5DF6">
                    <w:rPr>
                      <w:color w:val="002060"/>
                    </w:rPr>
                    <w:t> </w:t>
                  </w:r>
                </w:p>
              </w:tc>
            </w:tr>
            <w:tr w:rsidR="0086604C" w:rsidRPr="00FA5DF6" w14:paraId="759220F9"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5ED03BC7" w14:textId="77777777" w:rsidR="0086604C" w:rsidRPr="00FA5DF6" w:rsidRDefault="0086604C" w:rsidP="00EE0A86">
                  <w:pPr>
                    <w:pStyle w:val="rowtabella0"/>
                    <w:rPr>
                      <w:color w:val="002060"/>
                    </w:rPr>
                  </w:pPr>
                  <w:r w:rsidRPr="00FA5DF6">
                    <w:rPr>
                      <w:color w:val="002060"/>
                    </w:rPr>
                    <w:t>(1) - disputata il 01/03/2025</w:t>
                  </w:r>
                </w:p>
              </w:tc>
            </w:tr>
          </w:tbl>
          <w:p w14:paraId="0207EEF1" w14:textId="77777777" w:rsidR="0086604C" w:rsidRPr="00FA5DF6" w:rsidRDefault="0086604C" w:rsidP="00EE0A86">
            <w:pPr>
              <w:rPr>
                <w:color w:val="002060"/>
              </w:rPr>
            </w:pPr>
          </w:p>
        </w:tc>
      </w:tr>
    </w:tbl>
    <w:p w14:paraId="3D80C315" w14:textId="77777777" w:rsidR="0086604C" w:rsidRPr="00FA5DF6" w:rsidRDefault="0086604C" w:rsidP="0086604C">
      <w:pPr>
        <w:pStyle w:val="breakline"/>
        <w:rPr>
          <w:rFonts w:eastAsiaTheme="minorEastAsia"/>
          <w:color w:val="002060"/>
        </w:rPr>
      </w:pPr>
    </w:p>
    <w:p w14:paraId="0FC8D93D" w14:textId="77777777" w:rsidR="0086604C" w:rsidRPr="00FA5DF6" w:rsidRDefault="0086604C" w:rsidP="0086604C">
      <w:pPr>
        <w:pStyle w:val="breakline"/>
        <w:rPr>
          <w:color w:val="002060"/>
        </w:rPr>
      </w:pPr>
    </w:p>
    <w:p w14:paraId="2742B87A" w14:textId="77777777" w:rsidR="0086604C" w:rsidRPr="00FA5DF6" w:rsidRDefault="0086604C" w:rsidP="0086604C">
      <w:pPr>
        <w:pStyle w:val="sottotitolocampionato10"/>
        <w:rPr>
          <w:color w:val="002060"/>
        </w:rPr>
      </w:pPr>
      <w:r w:rsidRPr="00FA5DF6">
        <w:rPr>
          <w:color w:val="002060"/>
        </w:rPr>
        <w:t>RISULTATI UFFICIALI GARE DEL 28/02/2025</w:t>
      </w:r>
    </w:p>
    <w:p w14:paraId="7591CCCE" w14:textId="77777777" w:rsidR="00497299" w:rsidRPr="003254DA" w:rsidRDefault="00497299" w:rsidP="00497299">
      <w:pPr>
        <w:pStyle w:val="sottotitolocampionato20"/>
        <w:spacing w:before="0" w:beforeAutospacing="0" w:after="0" w:afterAutospacing="0"/>
        <w:rPr>
          <w:rFonts w:ascii="Arial" w:hAnsi="Arial" w:cs="Arial"/>
          <w:color w:val="002060"/>
          <w:sz w:val="20"/>
          <w:szCs w:val="20"/>
        </w:rPr>
      </w:pPr>
      <w:r w:rsidRPr="003254DA">
        <w:rPr>
          <w:rFonts w:ascii="Arial" w:hAnsi="Arial" w:cs="Arial"/>
          <w:color w:val="002060"/>
          <w:sz w:val="20"/>
          <w:szCs w:val="20"/>
        </w:rPr>
        <w:t>Si trascrivono qui di seguito i risultati ufficiali delle gare disputate</w:t>
      </w:r>
    </w:p>
    <w:p w14:paraId="6EB4CA94" w14:textId="77777777" w:rsidR="0086604C" w:rsidRPr="00FA5DF6" w:rsidRDefault="0086604C" w:rsidP="008660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604C" w:rsidRPr="00FA5DF6" w14:paraId="2F363F06"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465DC113"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C72D3" w14:textId="77777777" w:rsidR="0086604C" w:rsidRPr="00FA5DF6" w:rsidRDefault="0086604C" w:rsidP="00EE0A86">
                  <w:pPr>
                    <w:pStyle w:val="headertabella0"/>
                    <w:rPr>
                      <w:color w:val="002060"/>
                    </w:rPr>
                  </w:pPr>
                  <w:r w:rsidRPr="00FA5DF6">
                    <w:rPr>
                      <w:color w:val="002060"/>
                    </w:rPr>
                    <w:t>GIRONE E - 8 Giornata - R</w:t>
                  </w:r>
                </w:p>
              </w:tc>
            </w:tr>
            <w:tr w:rsidR="0086604C" w:rsidRPr="00FA5DF6" w14:paraId="42169B61"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C4C721" w14:textId="77777777" w:rsidR="0086604C" w:rsidRPr="00FA5DF6" w:rsidRDefault="0086604C" w:rsidP="00EE0A86">
                  <w:pPr>
                    <w:pStyle w:val="rowtabella0"/>
                    <w:rPr>
                      <w:color w:val="002060"/>
                    </w:rPr>
                  </w:pPr>
                  <w:r w:rsidRPr="00FA5DF6">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7EC92" w14:textId="77777777" w:rsidR="0086604C" w:rsidRPr="00FA5DF6" w:rsidRDefault="0086604C" w:rsidP="00EE0A86">
                  <w:pPr>
                    <w:pStyle w:val="rowtabella0"/>
                    <w:rPr>
                      <w:color w:val="002060"/>
                    </w:rPr>
                  </w:pPr>
                  <w:r w:rsidRPr="00FA5DF6">
                    <w:rPr>
                      <w:color w:val="002060"/>
                    </w:rPr>
                    <w:t>- FROG S CLUB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B5DA0" w14:textId="77777777" w:rsidR="0086604C" w:rsidRPr="00FA5DF6" w:rsidRDefault="0086604C" w:rsidP="00EE0A86">
                  <w:pPr>
                    <w:pStyle w:val="rowtabella0"/>
                    <w:jc w:val="center"/>
                    <w:rPr>
                      <w:color w:val="002060"/>
                    </w:rPr>
                  </w:pPr>
                  <w:r w:rsidRPr="00FA5DF6">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3B2FF" w14:textId="77777777" w:rsidR="0086604C" w:rsidRPr="00FA5DF6" w:rsidRDefault="0086604C" w:rsidP="00EE0A86">
                  <w:pPr>
                    <w:pStyle w:val="rowtabella0"/>
                    <w:jc w:val="center"/>
                    <w:rPr>
                      <w:color w:val="002060"/>
                    </w:rPr>
                  </w:pPr>
                  <w:r w:rsidRPr="00FA5DF6">
                    <w:rPr>
                      <w:color w:val="002060"/>
                    </w:rPr>
                    <w:t> </w:t>
                  </w:r>
                </w:p>
              </w:tc>
            </w:tr>
            <w:tr w:rsidR="0086604C" w:rsidRPr="00FA5DF6" w14:paraId="187DB9C8"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53C1A9" w14:textId="77777777" w:rsidR="0086604C" w:rsidRPr="00FA5DF6" w:rsidRDefault="0086604C" w:rsidP="00EE0A86">
                  <w:pPr>
                    <w:pStyle w:val="rowtabella0"/>
                    <w:rPr>
                      <w:color w:val="002060"/>
                    </w:rPr>
                  </w:pPr>
                  <w:r w:rsidRPr="00FA5DF6">
                    <w:rPr>
                      <w:color w:val="002060"/>
                    </w:rPr>
                    <w:t xml:space="preserve">CALCIO </w:t>
                  </w:r>
                  <w:proofErr w:type="gramStart"/>
                  <w:r w:rsidRPr="00FA5DF6">
                    <w:rPr>
                      <w:color w:val="002060"/>
                    </w:rPr>
                    <w:t>S.ELPIDIO</w:t>
                  </w:r>
                  <w:proofErr w:type="gramEnd"/>
                  <w:r w:rsidRPr="00FA5DF6">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39600A" w14:textId="77777777" w:rsidR="0086604C" w:rsidRPr="00FA5DF6" w:rsidRDefault="0086604C" w:rsidP="00EE0A86">
                  <w:pPr>
                    <w:pStyle w:val="rowtabella0"/>
                    <w:rPr>
                      <w:color w:val="002060"/>
                    </w:rPr>
                  </w:pPr>
                  <w:r w:rsidRPr="00FA5DF6">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262BD5" w14:textId="77777777" w:rsidR="0086604C" w:rsidRPr="00FA5DF6" w:rsidRDefault="0086604C" w:rsidP="00EE0A86">
                  <w:pPr>
                    <w:pStyle w:val="rowtabella0"/>
                    <w:jc w:val="center"/>
                    <w:rPr>
                      <w:color w:val="002060"/>
                    </w:rPr>
                  </w:pPr>
                  <w:r w:rsidRPr="00FA5DF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6C802A" w14:textId="77777777" w:rsidR="0086604C" w:rsidRPr="00FA5DF6" w:rsidRDefault="0086604C" w:rsidP="00EE0A86">
                  <w:pPr>
                    <w:pStyle w:val="rowtabella0"/>
                    <w:jc w:val="center"/>
                    <w:rPr>
                      <w:color w:val="002060"/>
                    </w:rPr>
                  </w:pPr>
                  <w:r w:rsidRPr="00FA5DF6">
                    <w:rPr>
                      <w:color w:val="002060"/>
                    </w:rPr>
                    <w:t> </w:t>
                  </w:r>
                </w:p>
              </w:tc>
            </w:tr>
            <w:tr w:rsidR="0086604C" w:rsidRPr="00FA5DF6" w14:paraId="73CB22B1"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4CDE23" w14:textId="77777777" w:rsidR="0086604C" w:rsidRPr="00FA5DF6" w:rsidRDefault="0086604C" w:rsidP="00EE0A86">
                  <w:pPr>
                    <w:pStyle w:val="rowtabella0"/>
                    <w:rPr>
                      <w:color w:val="002060"/>
                    </w:rPr>
                  </w:pPr>
                  <w:r w:rsidRPr="00FA5DF6">
                    <w:rPr>
                      <w:color w:val="002060"/>
                    </w:rPr>
                    <w:lastRenderedPageBreak/>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F2AC32" w14:textId="77777777" w:rsidR="0086604C" w:rsidRPr="00FA5DF6" w:rsidRDefault="0086604C" w:rsidP="00EE0A86">
                  <w:pPr>
                    <w:pStyle w:val="rowtabella0"/>
                    <w:rPr>
                      <w:color w:val="002060"/>
                    </w:rPr>
                  </w:pPr>
                  <w:r w:rsidRPr="00FA5DF6">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C4DEF2" w14:textId="77777777" w:rsidR="0086604C" w:rsidRPr="00FA5DF6" w:rsidRDefault="0086604C" w:rsidP="00EE0A86">
                  <w:pPr>
                    <w:pStyle w:val="rowtabella0"/>
                    <w:jc w:val="center"/>
                    <w:rPr>
                      <w:color w:val="002060"/>
                    </w:rPr>
                  </w:pPr>
                  <w:r w:rsidRPr="00FA5DF6">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A9A927" w14:textId="77777777" w:rsidR="0086604C" w:rsidRPr="00FA5DF6" w:rsidRDefault="0086604C" w:rsidP="00EE0A86">
                  <w:pPr>
                    <w:pStyle w:val="rowtabella0"/>
                    <w:jc w:val="center"/>
                    <w:rPr>
                      <w:color w:val="002060"/>
                    </w:rPr>
                  </w:pPr>
                  <w:r w:rsidRPr="00FA5DF6">
                    <w:rPr>
                      <w:color w:val="002060"/>
                    </w:rPr>
                    <w:t> </w:t>
                  </w:r>
                </w:p>
              </w:tc>
            </w:tr>
            <w:tr w:rsidR="0086604C" w:rsidRPr="00FA5DF6" w14:paraId="78F27F42"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FEE539" w14:textId="77777777" w:rsidR="0086604C" w:rsidRPr="00FA5DF6" w:rsidRDefault="0086604C" w:rsidP="00EE0A86">
                  <w:pPr>
                    <w:pStyle w:val="rowtabella0"/>
                    <w:rPr>
                      <w:color w:val="002060"/>
                    </w:rPr>
                  </w:pPr>
                  <w:r w:rsidRPr="00FA5DF6">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AC9E64" w14:textId="77777777" w:rsidR="0086604C" w:rsidRPr="00FA5DF6" w:rsidRDefault="0086604C" w:rsidP="00EE0A86">
                  <w:pPr>
                    <w:pStyle w:val="rowtabella0"/>
                    <w:rPr>
                      <w:color w:val="002060"/>
                    </w:rPr>
                  </w:pPr>
                  <w:r w:rsidRPr="00FA5DF6">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451E45" w14:textId="77777777" w:rsidR="0086604C" w:rsidRPr="00FA5DF6" w:rsidRDefault="0086604C" w:rsidP="00EE0A86">
                  <w:pPr>
                    <w:pStyle w:val="rowtabella0"/>
                    <w:jc w:val="center"/>
                    <w:rPr>
                      <w:color w:val="002060"/>
                    </w:rPr>
                  </w:pPr>
                  <w:r w:rsidRPr="00FA5DF6">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A722E4" w14:textId="77777777" w:rsidR="0086604C" w:rsidRPr="00FA5DF6" w:rsidRDefault="0086604C" w:rsidP="00EE0A86">
                  <w:pPr>
                    <w:pStyle w:val="rowtabella0"/>
                    <w:jc w:val="center"/>
                    <w:rPr>
                      <w:color w:val="002060"/>
                    </w:rPr>
                  </w:pPr>
                  <w:r w:rsidRPr="00FA5DF6">
                    <w:rPr>
                      <w:color w:val="002060"/>
                    </w:rPr>
                    <w:t> </w:t>
                  </w:r>
                </w:p>
              </w:tc>
            </w:tr>
            <w:tr w:rsidR="0086604C" w:rsidRPr="00FA5DF6" w14:paraId="1F8D2DD2"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08FF8A" w14:textId="77777777" w:rsidR="0086604C" w:rsidRPr="00FA5DF6" w:rsidRDefault="0086604C" w:rsidP="00EE0A86">
                  <w:pPr>
                    <w:pStyle w:val="rowtabella0"/>
                    <w:rPr>
                      <w:color w:val="002060"/>
                    </w:rPr>
                  </w:pPr>
                  <w:r w:rsidRPr="00FA5DF6">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400EA7" w14:textId="77777777" w:rsidR="0086604C" w:rsidRPr="00FA5DF6" w:rsidRDefault="0086604C" w:rsidP="00EE0A86">
                  <w:pPr>
                    <w:pStyle w:val="rowtabella0"/>
                    <w:rPr>
                      <w:color w:val="002060"/>
                    </w:rPr>
                  </w:pPr>
                  <w:r w:rsidRPr="00FA5DF6">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7ED504" w14:textId="77777777" w:rsidR="0086604C" w:rsidRPr="00FA5DF6" w:rsidRDefault="0086604C" w:rsidP="00EE0A86">
                  <w:pPr>
                    <w:pStyle w:val="rowtabella0"/>
                    <w:jc w:val="center"/>
                    <w:rPr>
                      <w:color w:val="002060"/>
                    </w:rPr>
                  </w:pPr>
                  <w:r w:rsidRPr="00FA5DF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BEC4B5" w14:textId="77777777" w:rsidR="0086604C" w:rsidRPr="00FA5DF6" w:rsidRDefault="0086604C" w:rsidP="00EE0A86">
                  <w:pPr>
                    <w:pStyle w:val="rowtabella0"/>
                    <w:jc w:val="center"/>
                    <w:rPr>
                      <w:color w:val="002060"/>
                    </w:rPr>
                  </w:pPr>
                  <w:r w:rsidRPr="00FA5DF6">
                    <w:rPr>
                      <w:color w:val="002060"/>
                    </w:rPr>
                    <w:t> </w:t>
                  </w:r>
                </w:p>
              </w:tc>
            </w:tr>
            <w:tr w:rsidR="0086604C" w:rsidRPr="00FA5DF6" w14:paraId="2F0D9372"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239182" w14:textId="77777777" w:rsidR="0086604C" w:rsidRPr="00FA5DF6" w:rsidRDefault="0086604C" w:rsidP="00EE0A86">
                  <w:pPr>
                    <w:pStyle w:val="rowtabella0"/>
                    <w:rPr>
                      <w:color w:val="002060"/>
                    </w:rPr>
                  </w:pPr>
                  <w:r w:rsidRPr="00FA5DF6">
                    <w:rPr>
                      <w:color w:val="002060"/>
                    </w:rPr>
                    <w:t>(1)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1CEE4" w14:textId="77777777" w:rsidR="0086604C" w:rsidRPr="00FA5DF6" w:rsidRDefault="0086604C" w:rsidP="00EE0A86">
                  <w:pPr>
                    <w:pStyle w:val="rowtabella0"/>
                    <w:rPr>
                      <w:color w:val="002060"/>
                    </w:rPr>
                  </w:pPr>
                  <w:r w:rsidRPr="00FA5DF6">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AD02C" w14:textId="77777777" w:rsidR="0086604C" w:rsidRPr="00FA5DF6" w:rsidRDefault="0086604C" w:rsidP="00EE0A86">
                  <w:pPr>
                    <w:pStyle w:val="rowtabella0"/>
                    <w:jc w:val="center"/>
                    <w:rPr>
                      <w:color w:val="002060"/>
                    </w:rPr>
                  </w:pPr>
                  <w:r w:rsidRPr="00FA5DF6">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135E7" w14:textId="77777777" w:rsidR="0086604C" w:rsidRPr="00FA5DF6" w:rsidRDefault="0086604C" w:rsidP="00EE0A86">
                  <w:pPr>
                    <w:pStyle w:val="rowtabella0"/>
                    <w:jc w:val="center"/>
                    <w:rPr>
                      <w:color w:val="002060"/>
                    </w:rPr>
                  </w:pPr>
                  <w:r w:rsidRPr="00FA5DF6">
                    <w:rPr>
                      <w:color w:val="002060"/>
                    </w:rPr>
                    <w:t> </w:t>
                  </w:r>
                </w:p>
              </w:tc>
            </w:tr>
            <w:tr w:rsidR="0086604C" w:rsidRPr="00FA5DF6" w14:paraId="06C5F0A7"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36DE3C8E" w14:textId="77777777" w:rsidR="0086604C" w:rsidRPr="00FA5DF6" w:rsidRDefault="0086604C" w:rsidP="00EE0A86">
                  <w:pPr>
                    <w:pStyle w:val="rowtabella0"/>
                    <w:rPr>
                      <w:color w:val="002060"/>
                    </w:rPr>
                  </w:pPr>
                  <w:r w:rsidRPr="00FA5DF6">
                    <w:rPr>
                      <w:color w:val="002060"/>
                    </w:rPr>
                    <w:t>(1) - disputata il 02/03/2025</w:t>
                  </w:r>
                </w:p>
              </w:tc>
            </w:tr>
          </w:tbl>
          <w:p w14:paraId="72ADDAB5" w14:textId="77777777" w:rsidR="0086604C" w:rsidRPr="00FA5DF6" w:rsidRDefault="0086604C" w:rsidP="00EE0A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74307F72"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C39C2" w14:textId="77777777" w:rsidR="0086604C" w:rsidRPr="00FA5DF6" w:rsidRDefault="0086604C" w:rsidP="00EE0A86">
                  <w:pPr>
                    <w:pStyle w:val="headertabella0"/>
                    <w:rPr>
                      <w:color w:val="002060"/>
                    </w:rPr>
                  </w:pPr>
                  <w:r w:rsidRPr="00FA5DF6">
                    <w:rPr>
                      <w:color w:val="002060"/>
                    </w:rPr>
                    <w:lastRenderedPageBreak/>
                    <w:t>GIRONE F - 8 Giornata - R</w:t>
                  </w:r>
                </w:p>
              </w:tc>
            </w:tr>
            <w:tr w:rsidR="0086604C" w:rsidRPr="00FA5DF6" w14:paraId="0658A749"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962C8F" w14:textId="77777777" w:rsidR="0086604C" w:rsidRPr="00FA5DF6" w:rsidRDefault="0086604C" w:rsidP="00EE0A86">
                  <w:pPr>
                    <w:pStyle w:val="rowtabella0"/>
                    <w:rPr>
                      <w:color w:val="002060"/>
                    </w:rPr>
                  </w:pPr>
                  <w:r w:rsidRPr="00FA5DF6">
                    <w:rPr>
                      <w:color w:val="002060"/>
                    </w:rPr>
                    <w:t>(1) FUTSAL COMUNANZA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80BE5" w14:textId="77777777" w:rsidR="0086604C" w:rsidRPr="00FA5DF6" w:rsidRDefault="0086604C" w:rsidP="00EE0A86">
                  <w:pPr>
                    <w:pStyle w:val="rowtabella0"/>
                    <w:rPr>
                      <w:color w:val="002060"/>
                    </w:rPr>
                  </w:pPr>
                  <w:r w:rsidRPr="00FA5DF6">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D0E89" w14:textId="77777777" w:rsidR="0086604C" w:rsidRPr="00FA5DF6" w:rsidRDefault="0086604C" w:rsidP="00EE0A86">
                  <w:pPr>
                    <w:pStyle w:val="rowtabella0"/>
                    <w:jc w:val="center"/>
                    <w:rPr>
                      <w:color w:val="002060"/>
                    </w:rPr>
                  </w:pPr>
                  <w:r w:rsidRPr="00FA5DF6">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3560A" w14:textId="77777777" w:rsidR="0086604C" w:rsidRPr="00FA5DF6" w:rsidRDefault="0086604C" w:rsidP="00EE0A86">
                  <w:pPr>
                    <w:pStyle w:val="rowtabella0"/>
                    <w:jc w:val="center"/>
                    <w:rPr>
                      <w:color w:val="002060"/>
                    </w:rPr>
                  </w:pPr>
                  <w:r w:rsidRPr="00FA5DF6">
                    <w:rPr>
                      <w:color w:val="002060"/>
                    </w:rPr>
                    <w:t> </w:t>
                  </w:r>
                </w:p>
              </w:tc>
            </w:tr>
            <w:tr w:rsidR="0086604C" w:rsidRPr="00FA5DF6" w14:paraId="26271128"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165358" w14:textId="77777777" w:rsidR="0086604C" w:rsidRPr="00FA5DF6" w:rsidRDefault="0086604C" w:rsidP="00EE0A86">
                  <w:pPr>
                    <w:pStyle w:val="rowtabella0"/>
                    <w:rPr>
                      <w:color w:val="002060"/>
                    </w:rPr>
                  </w:pPr>
                  <w:r w:rsidRPr="00FA5DF6">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8816CE" w14:textId="77777777" w:rsidR="0086604C" w:rsidRPr="00FA5DF6" w:rsidRDefault="0086604C" w:rsidP="00EE0A86">
                  <w:pPr>
                    <w:pStyle w:val="rowtabella0"/>
                    <w:rPr>
                      <w:color w:val="002060"/>
                    </w:rPr>
                  </w:pPr>
                  <w:r w:rsidRPr="00FA5DF6">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DFD3BF" w14:textId="77777777" w:rsidR="0086604C" w:rsidRPr="00FA5DF6" w:rsidRDefault="0086604C" w:rsidP="00EE0A86">
                  <w:pPr>
                    <w:pStyle w:val="rowtabella0"/>
                    <w:jc w:val="center"/>
                    <w:rPr>
                      <w:color w:val="002060"/>
                    </w:rPr>
                  </w:pPr>
                  <w:r w:rsidRPr="00FA5DF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CB2A6A" w14:textId="77777777" w:rsidR="0086604C" w:rsidRPr="00FA5DF6" w:rsidRDefault="0086604C" w:rsidP="00EE0A86">
                  <w:pPr>
                    <w:pStyle w:val="rowtabella0"/>
                    <w:jc w:val="center"/>
                    <w:rPr>
                      <w:color w:val="002060"/>
                    </w:rPr>
                  </w:pPr>
                  <w:r w:rsidRPr="00FA5DF6">
                    <w:rPr>
                      <w:color w:val="002060"/>
                    </w:rPr>
                    <w:t> </w:t>
                  </w:r>
                </w:p>
              </w:tc>
            </w:tr>
            <w:tr w:rsidR="0086604C" w:rsidRPr="00FA5DF6" w14:paraId="480062EA"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C9ED8B" w14:textId="77777777" w:rsidR="0086604C" w:rsidRPr="00FA5DF6" w:rsidRDefault="0086604C" w:rsidP="00EE0A86">
                  <w:pPr>
                    <w:pStyle w:val="rowtabella0"/>
                    <w:rPr>
                      <w:color w:val="002060"/>
                    </w:rPr>
                  </w:pPr>
                  <w:r w:rsidRPr="00FA5DF6">
                    <w:rPr>
                      <w:color w:val="002060"/>
                    </w:rPr>
                    <w:lastRenderedPageBreak/>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AAC84F" w14:textId="77777777" w:rsidR="0086604C" w:rsidRPr="00FA5DF6" w:rsidRDefault="0086604C" w:rsidP="00EE0A86">
                  <w:pPr>
                    <w:pStyle w:val="rowtabella0"/>
                    <w:rPr>
                      <w:color w:val="002060"/>
                    </w:rPr>
                  </w:pPr>
                  <w:r w:rsidRPr="00FA5DF6">
                    <w:rPr>
                      <w:color w:val="002060"/>
                    </w:rPr>
                    <w:t>-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D35E3C" w14:textId="77777777" w:rsidR="0086604C" w:rsidRPr="00FA5DF6" w:rsidRDefault="0086604C" w:rsidP="00EE0A86">
                  <w:pPr>
                    <w:pStyle w:val="rowtabella0"/>
                    <w:jc w:val="center"/>
                    <w:rPr>
                      <w:color w:val="002060"/>
                    </w:rPr>
                  </w:pPr>
                  <w:r w:rsidRPr="00FA5DF6">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D2EDFA" w14:textId="77777777" w:rsidR="0086604C" w:rsidRPr="00FA5DF6" w:rsidRDefault="0086604C" w:rsidP="00EE0A86">
                  <w:pPr>
                    <w:pStyle w:val="rowtabella0"/>
                    <w:jc w:val="center"/>
                    <w:rPr>
                      <w:color w:val="002060"/>
                    </w:rPr>
                  </w:pPr>
                  <w:r w:rsidRPr="00FA5DF6">
                    <w:rPr>
                      <w:color w:val="002060"/>
                    </w:rPr>
                    <w:t> </w:t>
                  </w:r>
                </w:p>
              </w:tc>
            </w:tr>
            <w:tr w:rsidR="0086604C" w:rsidRPr="00FA5DF6" w14:paraId="19405CE2"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DF95B4" w14:textId="77777777" w:rsidR="0086604C" w:rsidRPr="00FA5DF6" w:rsidRDefault="0086604C" w:rsidP="00EE0A86">
                  <w:pPr>
                    <w:pStyle w:val="rowtabella0"/>
                    <w:rPr>
                      <w:color w:val="002060"/>
                    </w:rPr>
                  </w:pPr>
                  <w:r w:rsidRPr="00FA5DF6">
                    <w:rPr>
                      <w:color w:val="002060"/>
                    </w:rPr>
                    <w:t>(2)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7F0D69" w14:textId="77777777" w:rsidR="0086604C" w:rsidRPr="00FA5DF6" w:rsidRDefault="0086604C" w:rsidP="00EE0A86">
                  <w:pPr>
                    <w:pStyle w:val="rowtabella0"/>
                    <w:rPr>
                      <w:color w:val="002060"/>
                    </w:rPr>
                  </w:pPr>
                  <w:r w:rsidRPr="00FA5DF6">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3221A6" w14:textId="77777777" w:rsidR="0086604C" w:rsidRPr="00FA5DF6" w:rsidRDefault="0086604C" w:rsidP="00EE0A86">
                  <w:pPr>
                    <w:pStyle w:val="rowtabella0"/>
                    <w:jc w:val="center"/>
                    <w:rPr>
                      <w:color w:val="002060"/>
                    </w:rPr>
                  </w:pPr>
                  <w:r w:rsidRPr="00FA5DF6">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41D977" w14:textId="77777777" w:rsidR="0086604C" w:rsidRPr="00FA5DF6" w:rsidRDefault="0086604C" w:rsidP="00EE0A86">
                  <w:pPr>
                    <w:pStyle w:val="rowtabella0"/>
                    <w:jc w:val="center"/>
                    <w:rPr>
                      <w:color w:val="002060"/>
                    </w:rPr>
                  </w:pPr>
                  <w:r w:rsidRPr="00FA5DF6">
                    <w:rPr>
                      <w:color w:val="002060"/>
                    </w:rPr>
                    <w:t> </w:t>
                  </w:r>
                </w:p>
              </w:tc>
            </w:tr>
            <w:tr w:rsidR="0086604C" w:rsidRPr="00FA5DF6" w14:paraId="0C64C19B"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381BD9" w14:textId="77777777" w:rsidR="0086604C" w:rsidRPr="00FA5DF6" w:rsidRDefault="0086604C" w:rsidP="00EE0A86">
                  <w:pPr>
                    <w:pStyle w:val="rowtabella0"/>
                    <w:rPr>
                      <w:color w:val="002060"/>
                    </w:rPr>
                  </w:pPr>
                  <w:r w:rsidRPr="00FA5DF6">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13430" w14:textId="77777777" w:rsidR="0086604C" w:rsidRPr="00FA5DF6" w:rsidRDefault="0086604C" w:rsidP="00EE0A86">
                  <w:pPr>
                    <w:pStyle w:val="rowtabella0"/>
                    <w:rPr>
                      <w:color w:val="002060"/>
                    </w:rPr>
                  </w:pPr>
                  <w:r w:rsidRPr="00FA5DF6">
                    <w:rPr>
                      <w:color w:val="002060"/>
                    </w:rPr>
                    <w:t>- ACQUAVIVA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C05E8" w14:textId="77777777" w:rsidR="0086604C" w:rsidRPr="00FA5DF6" w:rsidRDefault="0086604C" w:rsidP="00EE0A86">
                  <w:pPr>
                    <w:pStyle w:val="rowtabella0"/>
                    <w:jc w:val="center"/>
                    <w:rPr>
                      <w:color w:val="002060"/>
                    </w:rPr>
                  </w:pPr>
                  <w:r w:rsidRPr="00FA5DF6">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B6168" w14:textId="77777777" w:rsidR="0086604C" w:rsidRPr="00FA5DF6" w:rsidRDefault="0086604C" w:rsidP="00EE0A86">
                  <w:pPr>
                    <w:pStyle w:val="rowtabella0"/>
                    <w:jc w:val="center"/>
                    <w:rPr>
                      <w:color w:val="002060"/>
                    </w:rPr>
                  </w:pPr>
                  <w:r w:rsidRPr="00FA5DF6">
                    <w:rPr>
                      <w:color w:val="002060"/>
                    </w:rPr>
                    <w:t> </w:t>
                  </w:r>
                </w:p>
              </w:tc>
            </w:tr>
            <w:tr w:rsidR="0086604C" w:rsidRPr="00FA5DF6" w14:paraId="66F64A19"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1063FD3A" w14:textId="77777777" w:rsidR="0086604C" w:rsidRPr="00FA5DF6" w:rsidRDefault="0086604C" w:rsidP="00EE0A86">
                  <w:pPr>
                    <w:pStyle w:val="rowtabella0"/>
                    <w:rPr>
                      <w:color w:val="002060"/>
                    </w:rPr>
                  </w:pPr>
                  <w:r w:rsidRPr="00FA5DF6">
                    <w:rPr>
                      <w:color w:val="002060"/>
                    </w:rPr>
                    <w:t>(1) - disputata il 03/03/2025</w:t>
                  </w:r>
                </w:p>
              </w:tc>
            </w:tr>
            <w:tr w:rsidR="0086604C" w:rsidRPr="00FA5DF6" w14:paraId="4B44C4D3"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11858B7C" w14:textId="77777777" w:rsidR="0086604C" w:rsidRPr="00FA5DF6" w:rsidRDefault="0086604C" w:rsidP="00EE0A86">
                  <w:pPr>
                    <w:pStyle w:val="rowtabella0"/>
                    <w:rPr>
                      <w:color w:val="002060"/>
                    </w:rPr>
                  </w:pPr>
                  <w:r w:rsidRPr="00FA5DF6">
                    <w:rPr>
                      <w:color w:val="002060"/>
                    </w:rPr>
                    <w:t>(2) - disputata il 01/03/2025</w:t>
                  </w:r>
                </w:p>
              </w:tc>
            </w:tr>
          </w:tbl>
          <w:p w14:paraId="283FB602" w14:textId="77777777" w:rsidR="0086604C" w:rsidRPr="00FA5DF6" w:rsidRDefault="0086604C" w:rsidP="00EE0A86">
            <w:pPr>
              <w:rPr>
                <w:color w:val="002060"/>
              </w:rPr>
            </w:pPr>
          </w:p>
        </w:tc>
      </w:tr>
    </w:tbl>
    <w:p w14:paraId="4F1C89EB" w14:textId="77777777" w:rsidR="0086604C" w:rsidRPr="00FA5DF6" w:rsidRDefault="0086604C" w:rsidP="0086604C">
      <w:pPr>
        <w:pStyle w:val="breakline"/>
        <w:rPr>
          <w:rFonts w:eastAsiaTheme="minorEastAsia"/>
          <w:color w:val="002060"/>
        </w:rPr>
      </w:pPr>
    </w:p>
    <w:p w14:paraId="14E3D3D1" w14:textId="77777777" w:rsidR="0086604C" w:rsidRPr="00FA5DF6" w:rsidRDefault="0086604C" w:rsidP="0086604C">
      <w:pPr>
        <w:pStyle w:val="breakline"/>
        <w:rPr>
          <w:color w:val="002060"/>
        </w:rPr>
      </w:pPr>
    </w:p>
    <w:p w14:paraId="0341AB6E" w14:textId="77777777" w:rsidR="0086604C" w:rsidRPr="00FA5DF6" w:rsidRDefault="0086604C" w:rsidP="0086604C">
      <w:pPr>
        <w:pStyle w:val="titoloprinc0"/>
        <w:rPr>
          <w:color w:val="002060"/>
        </w:rPr>
      </w:pPr>
      <w:r w:rsidRPr="00FA5DF6">
        <w:rPr>
          <w:color w:val="002060"/>
        </w:rPr>
        <w:t>GIUDICE SPORTIVO</w:t>
      </w:r>
    </w:p>
    <w:p w14:paraId="095A5EC6" w14:textId="77777777" w:rsidR="0086604C" w:rsidRPr="00FA5DF6" w:rsidRDefault="0086604C" w:rsidP="0086604C">
      <w:pPr>
        <w:pStyle w:val="diffida"/>
        <w:rPr>
          <w:color w:val="002060"/>
        </w:rPr>
      </w:pPr>
      <w:r w:rsidRPr="00FA5DF6">
        <w:rPr>
          <w:color w:val="002060"/>
        </w:rPr>
        <w:t>Il Giudice Sportivo Avv. Agnese Lazzaretti, con l'assistenza del Segretario Angelo Castellana, nella seduta del 05/03/2025, ha adottato le decisioni che di seguito integralmente si riportano:</w:t>
      </w:r>
    </w:p>
    <w:p w14:paraId="6AF2942B" w14:textId="77777777" w:rsidR="0086604C" w:rsidRPr="00FA5DF6" w:rsidRDefault="0086604C" w:rsidP="0086604C">
      <w:pPr>
        <w:pStyle w:val="titolo10"/>
        <w:rPr>
          <w:color w:val="002060"/>
        </w:rPr>
      </w:pPr>
      <w:r w:rsidRPr="00FA5DF6">
        <w:rPr>
          <w:color w:val="002060"/>
        </w:rPr>
        <w:t xml:space="preserve">GARE DEL 28/ 2/2025 </w:t>
      </w:r>
    </w:p>
    <w:p w14:paraId="772B15F7" w14:textId="77777777" w:rsidR="0086604C" w:rsidRPr="00FA5DF6" w:rsidRDefault="0086604C" w:rsidP="0086604C">
      <w:pPr>
        <w:pStyle w:val="titolo7a"/>
        <w:rPr>
          <w:color w:val="002060"/>
        </w:rPr>
      </w:pPr>
      <w:r w:rsidRPr="00FA5DF6">
        <w:rPr>
          <w:color w:val="002060"/>
        </w:rPr>
        <w:t xml:space="preserve">PROVVEDIMENTI DISCIPLINARI </w:t>
      </w:r>
    </w:p>
    <w:p w14:paraId="4AF6AC47"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743BE9E5" w14:textId="77777777" w:rsidR="0086604C" w:rsidRPr="00FA5DF6" w:rsidRDefault="0086604C" w:rsidP="0086604C">
      <w:pPr>
        <w:pStyle w:val="titolo30"/>
        <w:rPr>
          <w:color w:val="002060"/>
        </w:rPr>
      </w:pPr>
      <w:r w:rsidRPr="00FA5DF6">
        <w:rPr>
          <w:color w:val="002060"/>
        </w:rPr>
        <w:t xml:space="preserve">SOCIETA' </w:t>
      </w:r>
    </w:p>
    <w:p w14:paraId="3988E8AF" w14:textId="77777777" w:rsidR="0086604C" w:rsidRPr="00FA5DF6" w:rsidRDefault="0086604C" w:rsidP="0086604C">
      <w:pPr>
        <w:pStyle w:val="titolo20"/>
        <w:rPr>
          <w:color w:val="002060"/>
        </w:rPr>
      </w:pPr>
      <w:r w:rsidRPr="00FA5DF6">
        <w:rPr>
          <w:color w:val="002060"/>
        </w:rPr>
        <w:t xml:space="preserve">AMMENDA </w:t>
      </w:r>
    </w:p>
    <w:p w14:paraId="54534A07" w14:textId="77777777" w:rsidR="0086604C" w:rsidRPr="00FA5DF6" w:rsidRDefault="0086604C" w:rsidP="0086604C">
      <w:pPr>
        <w:pStyle w:val="diffida"/>
        <w:spacing w:before="80" w:beforeAutospacing="0" w:after="40" w:afterAutospacing="0"/>
        <w:jc w:val="left"/>
        <w:rPr>
          <w:color w:val="002060"/>
        </w:rPr>
      </w:pPr>
      <w:r w:rsidRPr="00FA5DF6">
        <w:rPr>
          <w:color w:val="002060"/>
        </w:rPr>
        <w:t xml:space="preserve">Euro 80,00 SPECIAL ONE SPORTING CLUB </w:t>
      </w:r>
      <w:r w:rsidRPr="00FA5DF6">
        <w:rPr>
          <w:color w:val="002060"/>
        </w:rPr>
        <w:br/>
        <w:t xml:space="preserve">Per comportamento offensivo del proprio pubblico nei confronti dell'arbitro. </w:t>
      </w:r>
    </w:p>
    <w:p w14:paraId="1A4BE130" w14:textId="77777777" w:rsidR="0086604C" w:rsidRPr="00FA5DF6" w:rsidRDefault="0086604C" w:rsidP="0086604C">
      <w:pPr>
        <w:pStyle w:val="diffida"/>
        <w:spacing w:before="80" w:beforeAutospacing="0" w:after="40" w:afterAutospacing="0"/>
        <w:jc w:val="left"/>
        <w:rPr>
          <w:color w:val="002060"/>
        </w:rPr>
      </w:pPr>
      <w:r w:rsidRPr="00FA5DF6">
        <w:rPr>
          <w:color w:val="002060"/>
        </w:rPr>
        <w:br/>
        <w:t xml:space="preserve">Euro 80,00 URBINO CALCIO A 5 </w:t>
      </w:r>
      <w:r w:rsidRPr="00FA5DF6">
        <w:rPr>
          <w:color w:val="002060"/>
        </w:rPr>
        <w:br/>
        <w:t xml:space="preserve">Per comportamento offensivo del proprio pubblico nei confronti dell'arbitro. </w:t>
      </w:r>
    </w:p>
    <w:p w14:paraId="6C0A9E77" w14:textId="77777777" w:rsidR="0086604C" w:rsidRPr="00FA5DF6" w:rsidRDefault="0086604C" w:rsidP="0086604C">
      <w:pPr>
        <w:pStyle w:val="diffida"/>
        <w:spacing w:before="80" w:beforeAutospacing="0" w:after="40" w:afterAutospacing="0"/>
        <w:jc w:val="left"/>
        <w:rPr>
          <w:color w:val="002060"/>
        </w:rPr>
      </w:pPr>
      <w:r w:rsidRPr="00FA5DF6">
        <w:rPr>
          <w:color w:val="002060"/>
        </w:rPr>
        <w:br/>
        <w:t xml:space="preserve">Euro 50,00 POLVERIGI C/5 </w:t>
      </w:r>
      <w:r w:rsidRPr="00FA5DF6">
        <w:rPr>
          <w:color w:val="002060"/>
        </w:rPr>
        <w:br/>
        <w:t xml:space="preserve">Per aver permesso ad un tifoso di entrare in campo al fine di offendere l'arbitro e i giocatori ospiti. </w:t>
      </w:r>
    </w:p>
    <w:p w14:paraId="6E6E25A0" w14:textId="77777777" w:rsidR="0086604C" w:rsidRPr="00FA5DF6" w:rsidRDefault="0086604C" w:rsidP="0086604C">
      <w:pPr>
        <w:pStyle w:val="titolo30"/>
        <w:rPr>
          <w:color w:val="002060"/>
        </w:rPr>
      </w:pPr>
      <w:r w:rsidRPr="00FA5DF6">
        <w:rPr>
          <w:color w:val="002060"/>
        </w:rPr>
        <w:t xml:space="preserve">DIRIGENTI </w:t>
      </w:r>
    </w:p>
    <w:p w14:paraId="12A668A2" w14:textId="77777777" w:rsidR="0086604C" w:rsidRPr="00FA5DF6" w:rsidRDefault="0086604C" w:rsidP="0086604C">
      <w:pPr>
        <w:pStyle w:val="titolo20"/>
        <w:rPr>
          <w:color w:val="002060"/>
        </w:rPr>
      </w:pPr>
      <w:r w:rsidRPr="00FA5DF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16700CB" w14:textId="77777777" w:rsidTr="00EE0A86">
        <w:tc>
          <w:tcPr>
            <w:tcW w:w="2200" w:type="dxa"/>
            <w:tcMar>
              <w:top w:w="20" w:type="dxa"/>
              <w:left w:w="20" w:type="dxa"/>
              <w:bottom w:w="20" w:type="dxa"/>
              <w:right w:w="20" w:type="dxa"/>
            </w:tcMar>
            <w:vAlign w:val="center"/>
            <w:hideMark/>
          </w:tcPr>
          <w:p w14:paraId="1508CBEC" w14:textId="77777777" w:rsidR="0086604C" w:rsidRPr="00FA5DF6" w:rsidRDefault="0086604C" w:rsidP="00EE0A86">
            <w:pPr>
              <w:pStyle w:val="movimento"/>
              <w:rPr>
                <w:color w:val="002060"/>
              </w:rPr>
            </w:pPr>
            <w:r w:rsidRPr="00FA5DF6">
              <w:rPr>
                <w:color w:val="002060"/>
              </w:rPr>
              <w:t>SCONOCCHINI FEDERICO</w:t>
            </w:r>
          </w:p>
        </w:tc>
        <w:tc>
          <w:tcPr>
            <w:tcW w:w="2200" w:type="dxa"/>
            <w:tcMar>
              <w:top w:w="20" w:type="dxa"/>
              <w:left w:w="20" w:type="dxa"/>
              <w:bottom w:w="20" w:type="dxa"/>
              <w:right w:w="20" w:type="dxa"/>
            </w:tcMar>
            <w:vAlign w:val="center"/>
            <w:hideMark/>
          </w:tcPr>
          <w:p w14:paraId="0D83D1A3" w14:textId="77777777" w:rsidR="0086604C" w:rsidRPr="00FA5DF6" w:rsidRDefault="0086604C" w:rsidP="00EE0A86">
            <w:pPr>
              <w:pStyle w:val="movimento2"/>
              <w:rPr>
                <w:color w:val="002060"/>
              </w:rPr>
            </w:pPr>
            <w:r w:rsidRPr="00FA5DF6">
              <w:rPr>
                <w:color w:val="002060"/>
              </w:rPr>
              <w:t xml:space="preserve">(POLVERIGI C/5) </w:t>
            </w:r>
          </w:p>
        </w:tc>
        <w:tc>
          <w:tcPr>
            <w:tcW w:w="800" w:type="dxa"/>
            <w:tcMar>
              <w:top w:w="20" w:type="dxa"/>
              <w:left w:w="20" w:type="dxa"/>
              <w:bottom w:w="20" w:type="dxa"/>
              <w:right w:w="20" w:type="dxa"/>
            </w:tcMar>
            <w:vAlign w:val="center"/>
            <w:hideMark/>
          </w:tcPr>
          <w:p w14:paraId="150E16D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88EC13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7967081" w14:textId="77777777" w:rsidR="0086604C" w:rsidRPr="00FA5DF6" w:rsidRDefault="0086604C" w:rsidP="00EE0A86">
            <w:pPr>
              <w:pStyle w:val="movimento2"/>
              <w:rPr>
                <w:color w:val="002060"/>
              </w:rPr>
            </w:pPr>
            <w:r w:rsidRPr="00FA5DF6">
              <w:rPr>
                <w:color w:val="002060"/>
              </w:rPr>
              <w:t> </w:t>
            </w:r>
          </w:p>
        </w:tc>
      </w:tr>
    </w:tbl>
    <w:p w14:paraId="47965638" w14:textId="77777777" w:rsidR="0086604C" w:rsidRPr="00FA5DF6" w:rsidRDefault="0086604C" w:rsidP="0086604C">
      <w:pPr>
        <w:pStyle w:val="titolo30"/>
        <w:rPr>
          <w:rFonts w:eastAsiaTheme="minorEastAsia"/>
          <w:color w:val="002060"/>
        </w:rPr>
      </w:pPr>
      <w:r w:rsidRPr="00FA5DF6">
        <w:rPr>
          <w:color w:val="002060"/>
        </w:rPr>
        <w:t xml:space="preserve">ALLENATORI </w:t>
      </w:r>
    </w:p>
    <w:p w14:paraId="6D768074" w14:textId="77777777" w:rsidR="0086604C" w:rsidRPr="00FA5DF6" w:rsidRDefault="0086604C" w:rsidP="0086604C">
      <w:pPr>
        <w:pStyle w:val="titolo20"/>
        <w:rPr>
          <w:color w:val="002060"/>
        </w:rPr>
      </w:pPr>
      <w:r w:rsidRPr="00FA5DF6">
        <w:rPr>
          <w:color w:val="002060"/>
        </w:rPr>
        <w:t xml:space="preserve">SQUALIFICA FINO AL 30/ 6/2025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B424937" w14:textId="77777777" w:rsidTr="00EE0A86">
        <w:tc>
          <w:tcPr>
            <w:tcW w:w="2200" w:type="dxa"/>
            <w:tcMar>
              <w:top w:w="20" w:type="dxa"/>
              <w:left w:w="20" w:type="dxa"/>
              <w:bottom w:w="20" w:type="dxa"/>
              <w:right w:w="20" w:type="dxa"/>
            </w:tcMar>
            <w:vAlign w:val="center"/>
            <w:hideMark/>
          </w:tcPr>
          <w:p w14:paraId="762AC15F" w14:textId="77777777" w:rsidR="0086604C" w:rsidRPr="00FA5DF6" w:rsidRDefault="0086604C" w:rsidP="00EE0A86">
            <w:pPr>
              <w:pStyle w:val="movimento"/>
              <w:rPr>
                <w:color w:val="002060"/>
              </w:rPr>
            </w:pPr>
            <w:r w:rsidRPr="00FA5DF6">
              <w:rPr>
                <w:color w:val="002060"/>
              </w:rPr>
              <w:t>GHIRINGHELLI LUCA</w:t>
            </w:r>
          </w:p>
        </w:tc>
        <w:tc>
          <w:tcPr>
            <w:tcW w:w="2200" w:type="dxa"/>
            <w:tcMar>
              <w:top w:w="20" w:type="dxa"/>
              <w:left w:w="20" w:type="dxa"/>
              <w:bottom w:w="20" w:type="dxa"/>
              <w:right w:w="20" w:type="dxa"/>
            </w:tcMar>
            <w:vAlign w:val="center"/>
            <w:hideMark/>
          </w:tcPr>
          <w:p w14:paraId="6149549E" w14:textId="77777777" w:rsidR="0086604C" w:rsidRPr="00FA5DF6" w:rsidRDefault="0086604C" w:rsidP="00EE0A86">
            <w:pPr>
              <w:pStyle w:val="movimento2"/>
              <w:rPr>
                <w:color w:val="002060"/>
              </w:rPr>
            </w:pPr>
            <w:r w:rsidRPr="00FA5DF6">
              <w:rPr>
                <w:color w:val="002060"/>
              </w:rPr>
              <w:t xml:space="preserve">(CSI MONTEFIORE) </w:t>
            </w:r>
          </w:p>
        </w:tc>
        <w:tc>
          <w:tcPr>
            <w:tcW w:w="800" w:type="dxa"/>
            <w:tcMar>
              <w:top w:w="20" w:type="dxa"/>
              <w:left w:w="20" w:type="dxa"/>
              <w:bottom w:w="20" w:type="dxa"/>
              <w:right w:w="20" w:type="dxa"/>
            </w:tcMar>
            <w:vAlign w:val="center"/>
            <w:hideMark/>
          </w:tcPr>
          <w:p w14:paraId="55401C05"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77FD7DE"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E891047" w14:textId="77777777" w:rsidR="0086604C" w:rsidRPr="00FA5DF6" w:rsidRDefault="0086604C" w:rsidP="00EE0A86">
            <w:pPr>
              <w:pStyle w:val="movimento2"/>
              <w:rPr>
                <w:color w:val="002060"/>
              </w:rPr>
            </w:pPr>
            <w:r w:rsidRPr="00FA5DF6">
              <w:rPr>
                <w:color w:val="002060"/>
              </w:rPr>
              <w:t> </w:t>
            </w:r>
          </w:p>
        </w:tc>
      </w:tr>
    </w:tbl>
    <w:p w14:paraId="08FF7928" w14:textId="5272828C" w:rsidR="0086604C" w:rsidRPr="00FA5DF6" w:rsidRDefault="0086604C" w:rsidP="0086604C">
      <w:pPr>
        <w:pStyle w:val="diffida"/>
        <w:spacing w:before="80" w:beforeAutospacing="0" w:after="40" w:afterAutospacing="0"/>
        <w:jc w:val="left"/>
        <w:rPr>
          <w:rFonts w:eastAsiaTheme="minorEastAsia"/>
          <w:color w:val="002060"/>
        </w:rPr>
      </w:pPr>
      <w:r w:rsidRPr="00FA5DF6">
        <w:rPr>
          <w:color w:val="002060"/>
        </w:rPr>
        <w:t>Perch</w:t>
      </w:r>
      <w:r w:rsidR="00497299">
        <w:rPr>
          <w:color w:val="002060"/>
        </w:rPr>
        <w:t>é</w:t>
      </w:r>
      <w:r w:rsidRPr="00FA5DF6">
        <w:rPr>
          <w:color w:val="002060"/>
        </w:rPr>
        <w:t xml:space="preserve"> al termine della gara, colpiva al viso uno spettatore procurandogli un esteso ematoma su tutta la parte destra del volto. </w:t>
      </w:r>
    </w:p>
    <w:p w14:paraId="4BD7B385" w14:textId="77777777" w:rsidR="0086604C" w:rsidRPr="00FA5DF6" w:rsidRDefault="0086604C" w:rsidP="0086604C">
      <w:pPr>
        <w:pStyle w:val="titolo20"/>
        <w:rPr>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7227513C" w14:textId="77777777" w:rsidTr="00EE0A86">
        <w:tc>
          <w:tcPr>
            <w:tcW w:w="2200" w:type="dxa"/>
            <w:tcMar>
              <w:top w:w="20" w:type="dxa"/>
              <w:left w:w="20" w:type="dxa"/>
              <w:bottom w:w="20" w:type="dxa"/>
              <w:right w:w="20" w:type="dxa"/>
            </w:tcMar>
            <w:vAlign w:val="center"/>
            <w:hideMark/>
          </w:tcPr>
          <w:p w14:paraId="2D0ED3CD" w14:textId="77777777" w:rsidR="0086604C" w:rsidRPr="00FA5DF6" w:rsidRDefault="0086604C" w:rsidP="00EE0A86">
            <w:pPr>
              <w:pStyle w:val="movimento"/>
              <w:rPr>
                <w:color w:val="002060"/>
              </w:rPr>
            </w:pPr>
            <w:r w:rsidRPr="00FA5DF6">
              <w:rPr>
                <w:color w:val="002060"/>
              </w:rPr>
              <w:t>EUSEPI ANDREA</w:t>
            </w:r>
          </w:p>
        </w:tc>
        <w:tc>
          <w:tcPr>
            <w:tcW w:w="2200" w:type="dxa"/>
            <w:tcMar>
              <w:top w:w="20" w:type="dxa"/>
              <w:left w:w="20" w:type="dxa"/>
              <w:bottom w:w="20" w:type="dxa"/>
              <w:right w:w="20" w:type="dxa"/>
            </w:tcMar>
            <w:vAlign w:val="center"/>
            <w:hideMark/>
          </w:tcPr>
          <w:p w14:paraId="2CE03B30" w14:textId="77777777" w:rsidR="0086604C" w:rsidRPr="00FA5DF6" w:rsidRDefault="0086604C" w:rsidP="00EE0A86">
            <w:pPr>
              <w:pStyle w:val="movimento2"/>
              <w:rPr>
                <w:color w:val="002060"/>
              </w:rPr>
            </w:pPr>
            <w:r w:rsidRPr="00FA5DF6">
              <w:rPr>
                <w:color w:val="002060"/>
              </w:rPr>
              <w:t xml:space="preserve">(SPECIAL ONE SPORTING CLUB) </w:t>
            </w:r>
          </w:p>
        </w:tc>
        <w:tc>
          <w:tcPr>
            <w:tcW w:w="800" w:type="dxa"/>
            <w:tcMar>
              <w:top w:w="20" w:type="dxa"/>
              <w:left w:w="20" w:type="dxa"/>
              <w:bottom w:w="20" w:type="dxa"/>
              <w:right w:w="20" w:type="dxa"/>
            </w:tcMar>
            <w:vAlign w:val="center"/>
            <w:hideMark/>
          </w:tcPr>
          <w:p w14:paraId="314B608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3C1F3F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2B8AF3C" w14:textId="77777777" w:rsidR="0086604C" w:rsidRPr="00FA5DF6" w:rsidRDefault="0086604C" w:rsidP="00EE0A86">
            <w:pPr>
              <w:pStyle w:val="movimento2"/>
              <w:rPr>
                <w:color w:val="002060"/>
              </w:rPr>
            </w:pPr>
            <w:r w:rsidRPr="00FA5DF6">
              <w:rPr>
                <w:color w:val="002060"/>
              </w:rPr>
              <w:t> </w:t>
            </w:r>
          </w:p>
        </w:tc>
      </w:tr>
    </w:tbl>
    <w:p w14:paraId="69644CBA" w14:textId="77777777" w:rsidR="0086604C" w:rsidRPr="00FA5DF6" w:rsidRDefault="0086604C" w:rsidP="0086604C">
      <w:pPr>
        <w:pStyle w:val="titolo30"/>
        <w:rPr>
          <w:rFonts w:eastAsiaTheme="minorEastAsia"/>
          <w:color w:val="002060"/>
        </w:rPr>
      </w:pPr>
      <w:r w:rsidRPr="00FA5DF6">
        <w:rPr>
          <w:color w:val="002060"/>
        </w:rPr>
        <w:t xml:space="preserve">CALCIATORI ESPULSI </w:t>
      </w:r>
    </w:p>
    <w:p w14:paraId="47E064FF" w14:textId="77777777" w:rsidR="0086604C" w:rsidRPr="00FA5DF6" w:rsidRDefault="0086604C" w:rsidP="0086604C">
      <w:pPr>
        <w:pStyle w:val="titolo20"/>
        <w:rPr>
          <w:color w:val="002060"/>
        </w:rPr>
      </w:pPr>
      <w:r w:rsidRPr="00FA5DF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28CAF80" w14:textId="77777777" w:rsidTr="00EE0A86">
        <w:tc>
          <w:tcPr>
            <w:tcW w:w="2200" w:type="dxa"/>
            <w:tcMar>
              <w:top w:w="20" w:type="dxa"/>
              <w:left w:w="20" w:type="dxa"/>
              <w:bottom w:w="20" w:type="dxa"/>
              <w:right w:w="20" w:type="dxa"/>
            </w:tcMar>
            <w:vAlign w:val="center"/>
            <w:hideMark/>
          </w:tcPr>
          <w:p w14:paraId="068F53EC" w14:textId="77777777" w:rsidR="0086604C" w:rsidRPr="00FA5DF6" w:rsidRDefault="0086604C" w:rsidP="00EE0A86">
            <w:pPr>
              <w:pStyle w:val="movimento"/>
              <w:rPr>
                <w:color w:val="002060"/>
              </w:rPr>
            </w:pPr>
            <w:r w:rsidRPr="00FA5DF6">
              <w:rPr>
                <w:color w:val="002060"/>
              </w:rPr>
              <w:t>GALEAZZO MICHELE</w:t>
            </w:r>
          </w:p>
        </w:tc>
        <w:tc>
          <w:tcPr>
            <w:tcW w:w="2200" w:type="dxa"/>
            <w:tcMar>
              <w:top w:w="20" w:type="dxa"/>
              <w:left w:w="20" w:type="dxa"/>
              <w:bottom w:w="20" w:type="dxa"/>
              <w:right w:w="20" w:type="dxa"/>
            </w:tcMar>
            <w:vAlign w:val="center"/>
            <w:hideMark/>
          </w:tcPr>
          <w:p w14:paraId="43932A93" w14:textId="77777777" w:rsidR="0086604C" w:rsidRPr="00FA5DF6" w:rsidRDefault="0086604C" w:rsidP="00EE0A86">
            <w:pPr>
              <w:pStyle w:val="movimento2"/>
              <w:rPr>
                <w:color w:val="002060"/>
              </w:rPr>
            </w:pPr>
            <w:r w:rsidRPr="00FA5DF6">
              <w:rPr>
                <w:color w:val="002060"/>
              </w:rPr>
              <w:t xml:space="preserve">(FUTSAL OTTRANO) </w:t>
            </w:r>
          </w:p>
        </w:tc>
        <w:tc>
          <w:tcPr>
            <w:tcW w:w="800" w:type="dxa"/>
            <w:tcMar>
              <w:top w:w="20" w:type="dxa"/>
              <w:left w:w="20" w:type="dxa"/>
              <w:bottom w:w="20" w:type="dxa"/>
              <w:right w:w="20" w:type="dxa"/>
            </w:tcMar>
            <w:vAlign w:val="center"/>
            <w:hideMark/>
          </w:tcPr>
          <w:p w14:paraId="7FD518D3"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D26452C" w14:textId="77777777" w:rsidR="0086604C" w:rsidRPr="00FA5DF6" w:rsidRDefault="0086604C" w:rsidP="00EE0A86">
            <w:pPr>
              <w:pStyle w:val="movimento"/>
              <w:rPr>
                <w:color w:val="002060"/>
              </w:rPr>
            </w:pPr>
            <w:r w:rsidRPr="00FA5DF6">
              <w:rPr>
                <w:color w:val="002060"/>
              </w:rPr>
              <w:t>BELARDINELLI MATTEO</w:t>
            </w:r>
          </w:p>
        </w:tc>
        <w:tc>
          <w:tcPr>
            <w:tcW w:w="2200" w:type="dxa"/>
            <w:tcMar>
              <w:top w:w="20" w:type="dxa"/>
              <w:left w:w="20" w:type="dxa"/>
              <w:bottom w:w="20" w:type="dxa"/>
              <w:right w:w="20" w:type="dxa"/>
            </w:tcMar>
            <w:vAlign w:val="center"/>
            <w:hideMark/>
          </w:tcPr>
          <w:p w14:paraId="30387FD4" w14:textId="77777777" w:rsidR="0086604C" w:rsidRPr="00FA5DF6" w:rsidRDefault="0086604C" w:rsidP="00EE0A86">
            <w:pPr>
              <w:pStyle w:val="movimento2"/>
              <w:rPr>
                <w:color w:val="002060"/>
              </w:rPr>
            </w:pPr>
            <w:r w:rsidRPr="00FA5DF6">
              <w:rPr>
                <w:color w:val="002060"/>
              </w:rPr>
              <w:t xml:space="preserve">(POLVERIGI C/5) </w:t>
            </w:r>
          </w:p>
        </w:tc>
      </w:tr>
    </w:tbl>
    <w:p w14:paraId="6A357FEA" w14:textId="77777777" w:rsidR="0086604C" w:rsidRPr="00FA5DF6" w:rsidRDefault="0086604C" w:rsidP="0086604C">
      <w:pPr>
        <w:pStyle w:val="titolo20"/>
        <w:rPr>
          <w:rFonts w:eastAsiaTheme="minorEastAsia"/>
          <w:color w:val="002060"/>
        </w:rPr>
      </w:pPr>
      <w:r w:rsidRPr="00FA5DF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1CB0717F" w14:textId="77777777" w:rsidTr="00EE0A86">
        <w:tc>
          <w:tcPr>
            <w:tcW w:w="2200" w:type="dxa"/>
            <w:tcMar>
              <w:top w:w="20" w:type="dxa"/>
              <w:left w:w="20" w:type="dxa"/>
              <w:bottom w:w="20" w:type="dxa"/>
              <w:right w:w="20" w:type="dxa"/>
            </w:tcMar>
            <w:vAlign w:val="center"/>
            <w:hideMark/>
          </w:tcPr>
          <w:p w14:paraId="2179199D" w14:textId="77777777" w:rsidR="0086604C" w:rsidRPr="00FA5DF6" w:rsidRDefault="0086604C" w:rsidP="00EE0A86">
            <w:pPr>
              <w:pStyle w:val="movimento"/>
              <w:rPr>
                <w:color w:val="002060"/>
              </w:rPr>
            </w:pPr>
            <w:r w:rsidRPr="00FA5DF6">
              <w:rPr>
                <w:color w:val="002060"/>
              </w:rPr>
              <w:t>FRONZI NICOLA</w:t>
            </w:r>
          </w:p>
        </w:tc>
        <w:tc>
          <w:tcPr>
            <w:tcW w:w="2200" w:type="dxa"/>
            <w:tcMar>
              <w:top w:w="20" w:type="dxa"/>
              <w:left w:w="20" w:type="dxa"/>
              <w:bottom w:w="20" w:type="dxa"/>
              <w:right w:w="20" w:type="dxa"/>
            </w:tcMar>
            <w:vAlign w:val="center"/>
            <w:hideMark/>
          </w:tcPr>
          <w:p w14:paraId="3DD87234" w14:textId="77777777" w:rsidR="0086604C" w:rsidRPr="00FA5DF6" w:rsidRDefault="0086604C" w:rsidP="00EE0A86">
            <w:pPr>
              <w:pStyle w:val="movimento2"/>
              <w:rPr>
                <w:color w:val="002060"/>
              </w:rPr>
            </w:pPr>
            <w:r w:rsidRPr="00FA5DF6">
              <w:rPr>
                <w:color w:val="002060"/>
              </w:rPr>
              <w:t xml:space="preserve">(ALMA JUVENTUS FANO) </w:t>
            </w:r>
          </w:p>
        </w:tc>
        <w:tc>
          <w:tcPr>
            <w:tcW w:w="800" w:type="dxa"/>
            <w:tcMar>
              <w:top w:w="20" w:type="dxa"/>
              <w:left w:w="20" w:type="dxa"/>
              <w:bottom w:w="20" w:type="dxa"/>
              <w:right w:w="20" w:type="dxa"/>
            </w:tcMar>
            <w:vAlign w:val="center"/>
            <w:hideMark/>
          </w:tcPr>
          <w:p w14:paraId="33A20A63"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A75351B" w14:textId="77777777" w:rsidR="0086604C" w:rsidRPr="00FA5DF6" w:rsidRDefault="0086604C" w:rsidP="00EE0A86">
            <w:pPr>
              <w:pStyle w:val="movimento"/>
              <w:rPr>
                <w:color w:val="002060"/>
              </w:rPr>
            </w:pPr>
            <w:r w:rsidRPr="00FA5DF6">
              <w:rPr>
                <w:color w:val="002060"/>
              </w:rPr>
              <w:t>CHIARINI TOMMASO</w:t>
            </w:r>
          </w:p>
        </w:tc>
        <w:tc>
          <w:tcPr>
            <w:tcW w:w="2200" w:type="dxa"/>
            <w:tcMar>
              <w:top w:w="20" w:type="dxa"/>
              <w:left w:w="20" w:type="dxa"/>
              <w:bottom w:w="20" w:type="dxa"/>
              <w:right w:w="20" w:type="dxa"/>
            </w:tcMar>
            <w:vAlign w:val="center"/>
            <w:hideMark/>
          </w:tcPr>
          <w:p w14:paraId="2D832F0B" w14:textId="77777777" w:rsidR="0086604C" w:rsidRPr="00FA5DF6" w:rsidRDefault="0086604C" w:rsidP="00EE0A86">
            <w:pPr>
              <w:pStyle w:val="movimento2"/>
              <w:rPr>
                <w:color w:val="002060"/>
              </w:rPr>
            </w:pPr>
            <w:r w:rsidRPr="00FA5DF6">
              <w:rPr>
                <w:color w:val="002060"/>
              </w:rPr>
              <w:t xml:space="preserve">(AVM ASD) </w:t>
            </w:r>
          </w:p>
        </w:tc>
      </w:tr>
      <w:tr w:rsidR="0086604C" w:rsidRPr="00FA5DF6" w14:paraId="4E7B3A69" w14:textId="77777777" w:rsidTr="00EE0A86">
        <w:tc>
          <w:tcPr>
            <w:tcW w:w="2200" w:type="dxa"/>
            <w:tcMar>
              <w:top w:w="20" w:type="dxa"/>
              <w:left w:w="20" w:type="dxa"/>
              <w:bottom w:w="20" w:type="dxa"/>
              <w:right w:w="20" w:type="dxa"/>
            </w:tcMar>
            <w:vAlign w:val="center"/>
            <w:hideMark/>
          </w:tcPr>
          <w:p w14:paraId="37FEC6F7" w14:textId="77777777" w:rsidR="0086604C" w:rsidRPr="00FA5DF6" w:rsidRDefault="0086604C" w:rsidP="00EE0A86">
            <w:pPr>
              <w:pStyle w:val="movimento"/>
              <w:rPr>
                <w:color w:val="002060"/>
              </w:rPr>
            </w:pPr>
            <w:r w:rsidRPr="00FA5DF6">
              <w:rPr>
                <w:color w:val="002060"/>
              </w:rPr>
              <w:t>DIOMEDI RICCARDO</w:t>
            </w:r>
          </w:p>
        </w:tc>
        <w:tc>
          <w:tcPr>
            <w:tcW w:w="2200" w:type="dxa"/>
            <w:tcMar>
              <w:top w:w="20" w:type="dxa"/>
              <w:left w:w="20" w:type="dxa"/>
              <w:bottom w:w="20" w:type="dxa"/>
              <w:right w:w="20" w:type="dxa"/>
            </w:tcMar>
            <w:vAlign w:val="center"/>
            <w:hideMark/>
          </w:tcPr>
          <w:p w14:paraId="4423C38D" w14:textId="77777777" w:rsidR="0086604C" w:rsidRPr="00FA5DF6" w:rsidRDefault="0086604C" w:rsidP="00EE0A86">
            <w:pPr>
              <w:pStyle w:val="movimento2"/>
              <w:rPr>
                <w:color w:val="002060"/>
              </w:rPr>
            </w:pPr>
            <w:r w:rsidRPr="00FA5DF6">
              <w:rPr>
                <w:color w:val="002060"/>
              </w:rPr>
              <w:t xml:space="preserve">(CALCIO </w:t>
            </w:r>
            <w:proofErr w:type="gramStart"/>
            <w:r w:rsidRPr="00FA5DF6">
              <w:rPr>
                <w:color w:val="002060"/>
              </w:rPr>
              <w:t>S.ELPIDIO</w:t>
            </w:r>
            <w:proofErr w:type="gramEnd"/>
            <w:r w:rsidRPr="00FA5DF6">
              <w:rPr>
                <w:color w:val="002060"/>
              </w:rPr>
              <w:t xml:space="preserve"> A MARE) </w:t>
            </w:r>
          </w:p>
        </w:tc>
        <w:tc>
          <w:tcPr>
            <w:tcW w:w="800" w:type="dxa"/>
            <w:tcMar>
              <w:top w:w="20" w:type="dxa"/>
              <w:left w:w="20" w:type="dxa"/>
              <w:bottom w:w="20" w:type="dxa"/>
              <w:right w:w="20" w:type="dxa"/>
            </w:tcMar>
            <w:vAlign w:val="center"/>
            <w:hideMark/>
          </w:tcPr>
          <w:p w14:paraId="2B11DF8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7B9EA34" w14:textId="77777777" w:rsidR="0086604C" w:rsidRPr="00FA5DF6" w:rsidRDefault="0086604C" w:rsidP="00EE0A86">
            <w:pPr>
              <w:pStyle w:val="movimento"/>
              <w:rPr>
                <w:color w:val="002060"/>
              </w:rPr>
            </w:pPr>
            <w:r w:rsidRPr="00FA5DF6">
              <w:rPr>
                <w:color w:val="002060"/>
              </w:rPr>
              <w:t>CICCANTI ANDREA</w:t>
            </w:r>
          </w:p>
        </w:tc>
        <w:tc>
          <w:tcPr>
            <w:tcW w:w="2200" w:type="dxa"/>
            <w:tcMar>
              <w:top w:w="20" w:type="dxa"/>
              <w:left w:w="20" w:type="dxa"/>
              <w:bottom w:w="20" w:type="dxa"/>
              <w:right w:w="20" w:type="dxa"/>
            </w:tcMar>
            <w:vAlign w:val="center"/>
            <w:hideMark/>
          </w:tcPr>
          <w:p w14:paraId="625ABFC1" w14:textId="77777777" w:rsidR="0086604C" w:rsidRPr="00FA5DF6" w:rsidRDefault="0086604C" w:rsidP="00EE0A86">
            <w:pPr>
              <w:pStyle w:val="movimento2"/>
              <w:rPr>
                <w:color w:val="002060"/>
              </w:rPr>
            </w:pPr>
            <w:r w:rsidRPr="00FA5DF6">
              <w:rPr>
                <w:color w:val="002060"/>
              </w:rPr>
              <w:t xml:space="preserve">(CASELLE) </w:t>
            </w:r>
          </w:p>
        </w:tc>
      </w:tr>
    </w:tbl>
    <w:p w14:paraId="687CAC2D" w14:textId="77777777" w:rsidR="0086604C" w:rsidRPr="00FA5DF6" w:rsidRDefault="0086604C" w:rsidP="0086604C">
      <w:pPr>
        <w:pStyle w:val="titolo30"/>
        <w:rPr>
          <w:rFonts w:eastAsiaTheme="minorEastAsia"/>
          <w:color w:val="002060"/>
        </w:rPr>
      </w:pPr>
      <w:r w:rsidRPr="00FA5DF6">
        <w:rPr>
          <w:color w:val="002060"/>
        </w:rPr>
        <w:lastRenderedPageBreak/>
        <w:t xml:space="preserve">CALCIATORI NON ESPULSI </w:t>
      </w:r>
    </w:p>
    <w:p w14:paraId="11E638FB" w14:textId="77777777" w:rsidR="0086604C" w:rsidRPr="00FA5DF6" w:rsidRDefault="0086604C" w:rsidP="0086604C">
      <w:pPr>
        <w:pStyle w:val="titolo20"/>
        <w:rPr>
          <w:color w:val="002060"/>
        </w:rPr>
      </w:pPr>
      <w:r w:rsidRPr="00FA5DF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296E8CC6" w14:textId="77777777" w:rsidTr="00EE0A86">
        <w:tc>
          <w:tcPr>
            <w:tcW w:w="2200" w:type="dxa"/>
            <w:tcMar>
              <w:top w:w="20" w:type="dxa"/>
              <w:left w:w="20" w:type="dxa"/>
              <w:bottom w:w="20" w:type="dxa"/>
              <w:right w:w="20" w:type="dxa"/>
            </w:tcMar>
            <w:vAlign w:val="center"/>
            <w:hideMark/>
          </w:tcPr>
          <w:p w14:paraId="4824A79C" w14:textId="77777777" w:rsidR="0086604C" w:rsidRPr="00FA5DF6" w:rsidRDefault="0086604C" w:rsidP="00EE0A86">
            <w:pPr>
              <w:pStyle w:val="movimento"/>
              <w:rPr>
                <w:color w:val="002060"/>
              </w:rPr>
            </w:pPr>
            <w:r w:rsidRPr="00FA5DF6">
              <w:rPr>
                <w:color w:val="002060"/>
              </w:rPr>
              <w:t>MASULLO RICCARDO</w:t>
            </w:r>
          </w:p>
        </w:tc>
        <w:tc>
          <w:tcPr>
            <w:tcW w:w="2200" w:type="dxa"/>
            <w:tcMar>
              <w:top w:w="20" w:type="dxa"/>
              <w:left w:w="20" w:type="dxa"/>
              <w:bottom w:w="20" w:type="dxa"/>
              <w:right w:w="20" w:type="dxa"/>
            </w:tcMar>
            <w:vAlign w:val="center"/>
            <w:hideMark/>
          </w:tcPr>
          <w:p w14:paraId="413EEEE1" w14:textId="77777777" w:rsidR="0086604C" w:rsidRPr="00FA5DF6" w:rsidRDefault="0086604C" w:rsidP="00EE0A86">
            <w:pPr>
              <w:pStyle w:val="movimento2"/>
              <w:rPr>
                <w:color w:val="002060"/>
              </w:rPr>
            </w:pPr>
            <w:r w:rsidRPr="00FA5DF6">
              <w:rPr>
                <w:color w:val="002060"/>
              </w:rPr>
              <w:t xml:space="preserve">(AMATORI STESE 2007 SRL) </w:t>
            </w:r>
          </w:p>
        </w:tc>
        <w:tc>
          <w:tcPr>
            <w:tcW w:w="800" w:type="dxa"/>
            <w:tcMar>
              <w:top w:w="20" w:type="dxa"/>
              <w:left w:w="20" w:type="dxa"/>
              <w:bottom w:w="20" w:type="dxa"/>
              <w:right w:w="20" w:type="dxa"/>
            </w:tcMar>
            <w:vAlign w:val="center"/>
            <w:hideMark/>
          </w:tcPr>
          <w:p w14:paraId="265EF41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3C72C10" w14:textId="77777777" w:rsidR="0086604C" w:rsidRPr="00FA5DF6" w:rsidRDefault="0086604C" w:rsidP="00EE0A86">
            <w:pPr>
              <w:pStyle w:val="movimento"/>
              <w:rPr>
                <w:color w:val="002060"/>
              </w:rPr>
            </w:pPr>
            <w:r w:rsidRPr="00FA5DF6">
              <w:rPr>
                <w:color w:val="002060"/>
              </w:rPr>
              <w:t>SPANALATTE GIOVANNI</w:t>
            </w:r>
          </w:p>
        </w:tc>
        <w:tc>
          <w:tcPr>
            <w:tcW w:w="2200" w:type="dxa"/>
            <w:tcMar>
              <w:top w:w="20" w:type="dxa"/>
              <w:left w:w="20" w:type="dxa"/>
              <w:bottom w:w="20" w:type="dxa"/>
              <w:right w:w="20" w:type="dxa"/>
            </w:tcMar>
            <w:vAlign w:val="center"/>
            <w:hideMark/>
          </w:tcPr>
          <w:p w14:paraId="2AF23882" w14:textId="77777777" w:rsidR="0086604C" w:rsidRPr="00FA5DF6" w:rsidRDefault="0086604C" w:rsidP="00EE0A86">
            <w:pPr>
              <w:pStyle w:val="movimento2"/>
              <w:rPr>
                <w:color w:val="002060"/>
              </w:rPr>
            </w:pPr>
            <w:r w:rsidRPr="00FA5DF6">
              <w:rPr>
                <w:color w:val="002060"/>
              </w:rPr>
              <w:t>(</w:t>
            </w:r>
            <w:proofErr w:type="gramStart"/>
            <w:r w:rsidRPr="00FA5DF6">
              <w:rPr>
                <w:color w:val="002060"/>
              </w:rPr>
              <w:t>CITTA</w:t>
            </w:r>
            <w:proofErr w:type="gramEnd"/>
            <w:r w:rsidRPr="00FA5DF6">
              <w:rPr>
                <w:color w:val="002060"/>
              </w:rPr>
              <w:t xml:space="preserve"> DI FALCONARA) </w:t>
            </w:r>
          </w:p>
        </w:tc>
      </w:tr>
      <w:tr w:rsidR="0086604C" w:rsidRPr="00FA5DF6" w14:paraId="622549FD" w14:textId="77777777" w:rsidTr="00EE0A86">
        <w:tc>
          <w:tcPr>
            <w:tcW w:w="2200" w:type="dxa"/>
            <w:tcMar>
              <w:top w:w="20" w:type="dxa"/>
              <w:left w:w="20" w:type="dxa"/>
              <w:bottom w:w="20" w:type="dxa"/>
              <w:right w:w="20" w:type="dxa"/>
            </w:tcMar>
            <w:vAlign w:val="center"/>
            <w:hideMark/>
          </w:tcPr>
          <w:p w14:paraId="111B4E97" w14:textId="77777777" w:rsidR="0086604C" w:rsidRPr="00FA5DF6" w:rsidRDefault="0086604C" w:rsidP="00EE0A86">
            <w:pPr>
              <w:pStyle w:val="movimento"/>
              <w:rPr>
                <w:color w:val="002060"/>
              </w:rPr>
            </w:pPr>
            <w:r w:rsidRPr="00FA5DF6">
              <w:rPr>
                <w:color w:val="002060"/>
              </w:rPr>
              <w:t>BRUFFA GABRIELE</w:t>
            </w:r>
          </w:p>
        </w:tc>
        <w:tc>
          <w:tcPr>
            <w:tcW w:w="2200" w:type="dxa"/>
            <w:tcMar>
              <w:top w:w="20" w:type="dxa"/>
              <w:left w:w="20" w:type="dxa"/>
              <w:bottom w:w="20" w:type="dxa"/>
              <w:right w:w="20" w:type="dxa"/>
            </w:tcMar>
            <w:vAlign w:val="center"/>
            <w:hideMark/>
          </w:tcPr>
          <w:p w14:paraId="5FA2B558" w14:textId="77777777" w:rsidR="0086604C" w:rsidRPr="00FA5DF6" w:rsidRDefault="0086604C" w:rsidP="00EE0A86">
            <w:pPr>
              <w:pStyle w:val="movimento2"/>
              <w:rPr>
                <w:color w:val="002060"/>
              </w:rPr>
            </w:pPr>
            <w:r w:rsidRPr="00FA5DF6">
              <w:rPr>
                <w:color w:val="002060"/>
              </w:rPr>
              <w:t xml:space="preserve">(FRASASSI C5) </w:t>
            </w:r>
          </w:p>
        </w:tc>
        <w:tc>
          <w:tcPr>
            <w:tcW w:w="800" w:type="dxa"/>
            <w:tcMar>
              <w:top w:w="20" w:type="dxa"/>
              <w:left w:w="20" w:type="dxa"/>
              <w:bottom w:w="20" w:type="dxa"/>
              <w:right w:w="20" w:type="dxa"/>
            </w:tcMar>
            <w:vAlign w:val="center"/>
            <w:hideMark/>
          </w:tcPr>
          <w:p w14:paraId="0013DD8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526D88B" w14:textId="77777777" w:rsidR="0086604C" w:rsidRPr="00FA5DF6" w:rsidRDefault="0086604C" w:rsidP="00EE0A86">
            <w:pPr>
              <w:pStyle w:val="movimento"/>
              <w:rPr>
                <w:color w:val="002060"/>
              </w:rPr>
            </w:pPr>
            <w:r w:rsidRPr="00FA5DF6">
              <w:rPr>
                <w:color w:val="002060"/>
              </w:rPr>
              <w:t>AGOUZAL ANWAR</w:t>
            </w:r>
          </w:p>
        </w:tc>
        <w:tc>
          <w:tcPr>
            <w:tcW w:w="2200" w:type="dxa"/>
            <w:tcMar>
              <w:top w:w="20" w:type="dxa"/>
              <w:left w:w="20" w:type="dxa"/>
              <w:bottom w:w="20" w:type="dxa"/>
              <w:right w:w="20" w:type="dxa"/>
            </w:tcMar>
            <w:vAlign w:val="center"/>
            <w:hideMark/>
          </w:tcPr>
          <w:p w14:paraId="0E4E0512" w14:textId="77777777" w:rsidR="0086604C" w:rsidRPr="00FA5DF6" w:rsidRDefault="0086604C" w:rsidP="00EE0A86">
            <w:pPr>
              <w:pStyle w:val="movimento2"/>
              <w:rPr>
                <w:color w:val="002060"/>
              </w:rPr>
            </w:pPr>
            <w:r w:rsidRPr="00FA5DF6">
              <w:rPr>
                <w:color w:val="002060"/>
              </w:rPr>
              <w:t xml:space="preserve">(SPECIAL ONE SPORTING CLUB) </w:t>
            </w:r>
          </w:p>
        </w:tc>
      </w:tr>
      <w:tr w:rsidR="0086604C" w:rsidRPr="00FA5DF6" w14:paraId="43DB88E9" w14:textId="77777777" w:rsidTr="00EE0A86">
        <w:tc>
          <w:tcPr>
            <w:tcW w:w="2200" w:type="dxa"/>
            <w:tcMar>
              <w:top w:w="20" w:type="dxa"/>
              <w:left w:w="20" w:type="dxa"/>
              <w:bottom w:w="20" w:type="dxa"/>
              <w:right w:w="20" w:type="dxa"/>
            </w:tcMar>
            <w:vAlign w:val="center"/>
            <w:hideMark/>
          </w:tcPr>
          <w:p w14:paraId="4B945D5F" w14:textId="77777777" w:rsidR="0086604C" w:rsidRPr="00FA5DF6" w:rsidRDefault="0086604C" w:rsidP="00EE0A86">
            <w:pPr>
              <w:pStyle w:val="movimento"/>
              <w:rPr>
                <w:color w:val="002060"/>
              </w:rPr>
            </w:pPr>
            <w:r w:rsidRPr="00FA5DF6">
              <w:rPr>
                <w:color w:val="002060"/>
              </w:rPr>
              <w:t>NARDINI ANDREA</w:t>
            </w:r>
          </w:p>
        </w:tc>
        <w:tc>
          <w:tcPr>
            <w:tcW w:w="2200" w:type="dxa"/>
            <w:tcMar>
              <w:top w:w="20" w:type="dxa"/>
              <w:left w:w="20" w:type="dxa"/>
              <w:bottom w:w="20" w:type="dxa"/>
              <w:right w:w="20" w:type="dxa"/>
            </w:tcMar>
            <w:vAlign w:val="center"/>
            <w:hideMark/>
          </w:tcPr>
          <w:p w14:paraId="15CEF3CF" w14:textId="77777777" w:rsidR="0086604C" w:rsidRPr="00FA5DF6" w:rsidRDefault="0086604C" w:rsidP="00EE0A86">
            <w:pPr>
              <w:pStyle w:val="movimento2"/>
              <w:rPr>
                <w:color w:val="002060"/>
              </w:rPr>
            </w:pPr>
            <w:r w:rsidRPr="00FA5DF6">
              <w:rPr>
                <w:color w:val="002060"/>
              </w:rPr>
              <w:t xml:space="preserve">(SPECIAL ONE SPORTING CLUB) </w:t>
            </w:r>
          </w:p>
        </w:tc>
        <w:tc>
          <w:tcPr>
            <w:tcW w:w="800" w:type="dxa"/>
            <w:tcMar>
              <w:top w:w="20" w:type="dxa"/>
              <w:left w:w="20" w:type="dxa"/>
              <w:bottom w:w="20" w:type="dxa"/>
              <w:right w:w="20" w:type="dxa"/>
            </w:tcMar>
            <w:vAlign w:val="center"/>
            <w:hideMark/>
          </w:tcPr>
          <w:p w14:paraId="3F6C0E1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F6448B1" w14:textId="77777777" w:rsidR="0086604C" w:rsidRPr="00FA5DF6" w:rsidRDefault="0086604C" w:rsidP="00EE0A86">
            <w:pPr>
              <w:pStyle w:val="movimento"/>
              <w:rPr>
                <w:color w:val="002060"/>
              </w:rPr>
            </w:pPr>
            <w:r w:rsidRPr="00FA5DF6">
              <w:rPr>
                <w:color w:val="002060"/>
              </w:rPr>
              <w:t>URBANI ALESSIO</w:t>
            </w:r>
          </w:p>
        </w:tc>
        <w:tc>
          <w:tcPr>
            <w:tcW w:w="2200" w:type="dxa"/>
            <w:tcMar>
              <w:top w:w="20" w:type="dxa"/>
              <w:left w:w="20" w:type="dxa"/>
              <w:bottom w:w="20" w:type="dxa"/>
              <w:right w:w="20" w:type="dxa"/>
            </w:tcMar>
            <w:vAlign w:val="center"/>
            <w:hideMark/>
          </w:tcPr>
          <w:p w14:paraId="35456FB7" w14:textId="77777777" w:rsidR="0086604C" w:rsidRPr="00FA5DF6" w:rsidRDefault="0086604C" w:rsidP="00EE0A86">
            <w:pPr>
              <w:pStyle w:val="movimento2"/>
              <w:rPr>
                <w:color w:val="002060"/>
              </w:rPr>
            </w:pPr>
            <w:r w:rsidRPr="00FA5DF6">
              <w:rPr>
                <w:color w:val="002060"/>
              </w:rPr>
              <w:t xml:space="preserve">(TRIBALCIO PICENA) </w:t>
            </w:r>
          </w:p>
        </w:tc>
      </w:tr>
      <w:tr w:rsidR="0086604C" w:rsidRPr="00FA5DF6" w14:paraId="6DB13F6D" w14:textId="77777777" w:rsidTr="00EE0A86">
        <w:tc>
          <w:tcPr>
            <w:tcW w:w="2200" w:type="dxa"/>
            <w:tcMar>
              <w:top w:w="20" w:type="dxa"/>
              <w:left w:w="20" w:type="dxa"/>
              <w:bottom w:w="20" w:type="dxa"/>
              <w:right w:w="20" w:type="dxa"/>
            </w:tcMar>
            <w:vAlign w:val="center"/>
            <w:hideMark/>
          </w:tcPr>
          <w:p w14:paraId="58202CC8" w14:textId="77777777" w:rsidR="0086604C" w:rsidRPr="00FA5DF6" w:rsidRDefault="0086604C" w:rsidP="00EE0A86">
            <w:pPr>
              <w:pStyle w:val="movimento"/>
              <w:rPr>
                <w:color w:val="002060"/>
              </w:rPr>
            </w:pPr>
            <w:r w:rsidRPr="00FA5DF6">
              <w:rPr>
                <w:color w:val="002060"/>
              </w:rPr>
              <w:t>ANGELINI ALESSANDRO</w:t>
            </w:r>
          </w:p>
        </w:tc>
        <w:tc>
          <w:tcPr>
            <w:tcW w:w="2200" w:type="dxa"/>
            <w:tcMar>
              <w:top w:w="20" w:type="dxa"/>
              <w:left w:w="20" w:type="dxa"/>
              <w:bottom w:w="20" w:type="dxa"/>
              <w:right w:w="20" w:type="dxa"/>
            </w:tcMar>
            <w:vAlign w:val="center"/>
            <w:hideMark/>
          </w:tcPr>
          <w:p w14:paraId="6562E233" w14:textId="77777777" w:rsidR="0086604C" w:rsidRPr="00FA5DF6" w:rsidRDefault="0086604C" w:rsidP="00EE0A86">
            <w:pPr>
              <w:pStyle w:val="movimento2"/>
              <w:rPr>
                <w:color w:val="002060"/>
              </w:rPr>
            </w:pPr>
            <w:r w:rsidRPr="00FA5DF6">
              <w:rPr>
                <w:color w:val="002060"/>
              </w:rPr>
              <w:t xml:space="preserve">(VADO C5) </w:t>
            </w:r>
          </w:p>
        </w:tc>
        <w:tc>
          <w:tcPr>
            <w:tcW w:w="800" w:type="dxa"/>
            <w:tcMar>
              <w:top w:w="20" w:type="dxa"/>
              <w:left w:w="20" w:type="dxa"/>
              <w:bottom w:w="20" w:type="dxa"/>
              <w:right w:w="20" w:type="dxa"/>
            </w:tcMar>
            <w:vAlign w:val="center"/>
            <w:hideMark/>
          </w:tcPr>
          <w:p w14:paraId="1D8CADCC"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8F43AD5"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C81E169" w14:textId="77777777" w:rsidR="0086604C" w:rsidRPr="00FA5DF6" w:rsidRDefault="0086604C" w:rsidP="00EE0A86">
            <w:pPr>
              <w:pStyle w:val="movimento2"/>
              <w:rPr>
                <w:color w:val="002060"/>
              </w:rPr>
            </w:pPr>
            <w:r w:rsidRPr="00FA5DF6">
              <w:rPr>
                <w:color w:val="002060"/>
              </w:rPr>
              <w:t> </w:t>
            </w:r>
          </w:p>
        </w:tc>
      </w:tr>
    </w:tbl>
    <w:p w14:paraId="43DB20F9" w14:textId="77777777" w:rsidR="0086604C" w:rsidRPr="00FA5DF6" w:rsidRDefault="0086604C" w:rsidP="0086604C">
      <w:pPr>
        <w:pStyle w:val="titolo20"/>
        <w:rPr>
          <w:rFonts w:eastAsiaTheme="minorEastAsia"/>
          <w:color w:val="002060"/>
        </w:rPr>
      </w:pPr>
      <w:r w:rsidRPr="00FA5DF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2D82B60E" w14:textId="77777777" w:rsidTr="00EE0A86">
        <w:tc>
          <w:tcPr>
            <w:tcW w:w="2200" w:type="dxa"/>
            <w:tcMar>
              <w:top w:w="20" w:type="dxa"/>
              <w:left w:w="20" w:type="dxa"/>
              <w:bottom w:w="20" w:type="dxa"/>
              <w:right w:w="20" w:type="dxa"/>
            </w:tcMar>
            <w:vAlign w:val="center"/>
            <w:hideMark/>
          </w:tcPr>
          <w:p w14:paraId="488CCB58" w14:textId="77777777" w:rsidR="0086604C" w:rsidRPr="00FA5DF6" w:rsidRDefault="0086604C" w:rsidP="00EE0A86">
            <w:pPr>
              <w:pStyle w:val="movimento"/>
              <w:rPr>
                <w:color w:val="002060"/>
              </w:rPr>
            </w:pPr>
            <w:r w:rsidRPr="00FA5DF6">
              <w:rPr>
                <w:color w:val="002060"/>
              </w:rPr>
              <w:t>MARROCCHI MICHELE</w:t>
            </w:r>
          </w:p>
        </w:tc>
        <w:tc>
          <w:tcPr>
            <w:tcW w:w="2200" w:type="dxa"/>
            <w:tcMar>
              <w:top w:w="20" w:type="dxa"/>
              <w:left w:w="20" w:type="dxa"/>
              <w:bottom w:w="20" w:type="dxa"/>
              <w:right w:w="20" w:type="dxa"/>
            </w:tcMar>
            <w:vAlign w:val="center"/>
            <w:hideMark/>
          </w:tcPr>
          <w:p w14:paraId="5C61D578" w14:textId="77777777" w:rsidR="0086604C" w:rsidRPr="00FA5DF6" w:rsidRDefault="0086604C" w:rsidP="00EE0A86">
            <w:pPr>
              <w:pStyle w:val="movimento2"/>
              <w:rPr>
                <w:color w:val="002060"/>
              </w:rPr>
            </w:pPr>
            <w:r w:rsidRPr="00FA5DF6">
              <w:rPr>
                <w:color w:val="002060"/>
              </w:rPr>
              <w:t xml:space="preserve">(ACCUMOLI GANG C5) </w:t>
            </w:r>
          </w:p>
        </w:tc>
        <w:tc>
          <w:tcPr>
            <w:tcW w:w="800" w:type="dxa"/>
            <w:tcMar>
              <w:top w:w="20" w:type="dxa"/>
              <w:left w:w="20" w:type="dxa"/>
              <w:bottom w:w="20" w:type="dxa"/>
              <w:right w:w="20" w:type="dxa"/>
            </w:tcMar>
            <w:vAlign w:val="center"/>
            <w:hideMark/>
          </w:tcPr>
          <w:p w14:paraId="3047490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9C8F1ED" w14:textId="77777777" w:rsidR="0086604C" w:rsidRPr="00FA5DF6" w:rsidRDefault="0086604C" w:rsidP="00EE0A86">
            <w:pPr>
              <w:pStyle w:val="movimento"/>
              <w:rPr>
                <w:color w:val="002060"/>
              </w:rPr>
            </w:pPr>
            <w:r w:rsidRPr="00FA5DF6">
              <w:rPr>
                <w:color w:val="002060"/>
              </w:rPr>
              <w:t>FAVETTI CLEVERSON</w:t>
            </w:r>
          </w:p>
        </w:tc>
        <w:tc>
          <w:tcPr>
            <w:tcW w:w="2200" w:type="dxa"/>
            <w:tcMar>
              <w:top w:w="20" w:type="dxa"/>
              <w:left w:w="20" w:type="dxa"/>
              <w:bottom w:w="20" w:type="dxa"/>
              <w:right w:w="20" w:type="dxa"/>
            </w:tcMar>
            <w:vAlign w:val="center"/>
            <w:hideMark/>
          </w:tcPr>
          <w:p w14:paraId="6CF5D1E9" w14:textId="77777777" w:rsidR="0086604C" w:rsidRPr="00FA5DF6" w:rsidRDefault="0086604C" w:rsidP="00EE0A86">
            <w:pPr>
              <w:pStyle w:val="movimento2"/>
              <w:rPr>
                <w:color w:val="002060"/>
              </w:rPr>
            </w:pPr>
            <w:r w:rsidRPr="00FA5DF6">
              <w:rPr>
                <w:color w:val="002060"/>
              </w:rPr>
              <w:t xml:space="preserve">(AMATORI STESE 2007 SRL) </w:t>
            </w:r>
          </w:p>
        </w:tc>
      </w:tr>
      <w:tr w:rsidR="0086604C" w:rsidRPr="00FA5DF6" w14:paraId="2728E6DB" w14:textId="77777777" w:rsidTr="00EE0A86">
        <w:tc>
          <w:tcPr>
            <w:tcW w:w="2200" w:type="dxa"/>
            <w:tcMar>
              <w:top w:w="20" w:type="dxa"/>
              <w:left w:w="20" w:type="dxa"/>
              <w:bottom w:w="20" w:type="dxa"/>
              <w:right w:w="20" w:type="dxa"/>
            </w:tcMar>
            <w:vAlign w:val="center"/>
            <w:hideMark/>
          </w:tcPr>
          <w:p w14:paraId="0A8F0BD5" w14:textId="77777777" w:rsidR="0086604C" w:rsidRPr="00FA5DF6" w:rsidRDefault="0086604C" w:rsidP="00EE0A86">
            <w:pPr>
              <w:pStyle w:val="movimento"/>
              <w:rPr>
                <w:color w:val="002060"/>
              </w:rPr>
            </w:pPr>
            <w:r w:rsidRPr="00FA5DF6">
              <w:rPr>
                <w:color w:val="002060"/>
              </w:rPr>
              <w:t>GALEAZZI MICHEL</w:t>
            </w:r>
          </w:p>
        </w:tc>
        <w:tc>
          <w:tcPr>
            <w:tcW w:w="2200" w:type="dxa"/>
            <w:tcMar>
              <w:top w:w="20" w:type="dxa"/>
              <w:left w:w="20" w:type="dxa"/>
              <w:bottom w:w="20" w:type="dxa"/>
              <w:right w:w="20" w:type="dxa"/>
            </w:tcMar>
            <w:vAlign w:val="center"/>
            <w:hideMark/>
          </w:tcPr>
          <w:p w14:paraId="2CC5AE91" w14:textId="77777777" w:rsidR="0086604C" w:rsidRPr="00FA5DF6" w:rsidRDefault="0086604C" w:rsidP="00EE0A86">
            <w:pPr>
              <w:pStyle w:val="movimento2"/>
              <w:rPr>
                <w:color w:val="002060"/>
              </w:rPr>
            </w:pPr>
            <w:r w:rsidRPr="00FA5DF6">
              <w:rPr>
                <w:color w:val="002060"/>
              </w:rPr>
              <w:t xml:space="preserve">(ANKON NOVA MARMI) </w:t>
            </w:r>
          </w:p>
        </w:tc>
        <w:tc>
          <w:tcPr>
            <w:tcW w:w="800" w:type="dxa"/>
            <w:tcMar>
              <w:top w:w="20" w:type="dxa"/>
              <w:left w:w="20" w:type="dxa"/>
              <w:bottom w:w="20" w:type="dxa"/>
              <w:right w:w="20" w:type="dxa"/>
            </w:tcMar>
            <w:vAlign w:val="center"/>
            <w:hideMark/>
          </w:tcPr>
          <w:p w14:paraId="36C6AF6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F436A70" w14:textId="77777777" w:rsidR="0086604C" w:rsidRPr="00FA5DF6" w:rsidRDefault="0086604C" w:rsidP="00EE0A86">
            <w:pPr>
              <w:pStyle w:val="movimento"/>
              <w:rPr>
                <w:color w:val="002060"/>
              </w:rPr>
            </w:pPr>
            <w:r w:rsidRPr="00FA5DF6">
              <w:rPr>
                <w:color w:val="002060"/>
              </w:rPr>
              <w:t>GUAZZARONI DANILO</w:t>
            </w:r>
          </w:p>
        </w:tc>
        <w:tc>
          <w:tcPr>
            <w:tcW w:w="2200" w:type="dxa"/>
            <w:tcMar>
              <w:top w:w="20" w:type="dxa"/>
              <w:left w:w="20" w:type="dxa"/>
              <w:bottom w:w="20" w:type="dxa"/>
              <w:right w:w="20" w:type="dxa"/>
            </w:tcMar>
            <w:vAlign w:val="center"/>
            <w:hideMark/>
          </w:tcPr>
          <w:p w14:paraId="58574618" w14:textId="77777777" w:rsidR="0086604C" w:rsidRPr="00FA5DF6" w:rsidRDefault="0086604C" w:rsidP="00EE0A86">
            <w:pPr>
              <w:pStyle w:val="movimento2"/>
              <w:rPr>
                <w:color w:val="002060"/>
              </w:rPr>
            </w:pPr>
            <w:r w:rsidRPr="00FA5DF6">
              <w:rPr>
                <w:color w:val="002060"/>
              </w:rPr>
              <w:t xml:space="preserve">(POLISPORTIVA FUTURA A.D.) </w:t>
            </w:r>
          </w:p>
        </w:tc>
      </w:tr>
    </w:tbl>
    <w:p w14:paraId="672D14C1" w14:textId="77777777" w:rsidR="0086604C" w:rsidRPr="00FA5DF6" w:rsidRDefault="0086604C" w:rsidP="0086604C">
      <w:pPr>
        <w:pStyle w:val="titolo20"/>
        <w:rPr>
          <w:rFonts w:eastAsiaTheme="minorEastAsia"/>
          <w:color w:val="002060"/>
        </w:rPr>
      </w:pPr>
      <w:r w:rsidRPr="00FA5DF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7D3B77AC" w14:textId="77777777" w:rsidTr="00EE0A86">
        <w:tc>
          <w:tcPr>
            <w:tcW w:w="2200" w:type="dxa"/>
            <w:tcMar>
              <w:top w:w="20" w:type="dxa"/>
              <w:left w:w="20" w:type="dxa"/>
              <w:bottom w:w="20" w:type="dxa"/>
              <w:right w:w="20" w:type="dxa"/>
            </w:tcMar>
            <w:vAlign w:val="center"/>
            <w:hideMark/>
          </w:tcPr>
          <w:p w14:paraId="47822EF7" w14:textId="77777777" w:rsidR="0086604C" w:rsidRPr="00FA5DF6" w:rsidRDefault="0086604C" w:rsidP="00EE0A86">
            <w:pPr>
              <w:pStyle w:val="movimento"/>
              <w:rPr>
                <w:color w:val="002060"/>
              </w:rPr>
            </w:pPr>
            <w:r w:rsidRPr="00FA5DF6">
              <w:rPr>
                <w:color w:val="002060"/>
              </w:rPr>
              <w:t>TRANQUILLI SAMUELE</w:t>
            </w:r>
          </w:p>
        </w:tc>
        <w:tc>
          <w:tcPr>
            <w:tcW w:w="2200" w:type="dxa"/>
            <w:tcMar>
              <w:top w:w="20" w:type="dxa"/>
              <w:left w:w="20" w:type="dxa"/>
              <w:bottom w:w="20" w:type="dxa"/>
              <w:right w:w="20" w:type="dxa"/>
            </w:tcMar>
            <w:vAlign w:val="center"/>
            <w:hideMark/>
          </w:tcPr>
          <w:p w14:paraId="6850A76C" w14:textId="77777777" w:rsidR="0086604C" w:rsidRPr="00FA5DF6" w:rsidRDefault="0086604C" w:rsidP="00EE0A86">
            <w:pPr>
              <w:pStyle w:val="movimento2"/>
              <w:rPr>
                <w:color w:val="002060"/>
              </w:rPr>
            </w:pPr>
            <w:r w:rsidRPr="00FA5DF6">
              <w:rPr>
                <w:color w:val="002060"/>
              </w:rPr>
              <w:t xml:space="preserve">(ACQUAVIVA CALCIO) </w:t>
            </w:r>
          </w:p>
        </w:tc>
        <w:tc>
          <w:tcPr>
            <w:tcW w:w="800" w:type="dxa"/>
            <w:tcMar>
              <w:top w:w="20" w:type="dxa"/>
              <w:left w:w="20" w:type="dxa"/>
              <w:bottom w:w="20" w:type="dxa"/>
              <w:right w:w="20" w:type="dxa"/>
            </w:tcMar>
            <w:vAlign w:val="center"/>
            <w:hideMark/>
          </w:tcPr>
          <w:p w14:paraId="7933D77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4DCD188"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65F3330" w14:textId="77777777" w:rsidR="0086604C" w:rsidRPr="00FA5DF6" w:rsidRDefault="0086604C" w:rsidP="00EE0A86">
            <w:pPr>
              <w:pStyle w:val="movimento2"/>
              <w:rPr>
                <w:color w:val="002060"/>
              </w:rPr>
            </w:pPr>
            <w:r w:rsidRPr="00FA5DF6">
              <w:rPr>
                <w:color w:val="002060"/>
              </w:rPr>
              <w:t> </w:t>
            </w:r>
          </w:p>
        </w:tc>
      </w:tr>
    </w:tbl>
    <w:p w14:paraId="6D6B0D60" w14:textId="77777777" w:rsidR="0086604C" w:rsidRPr="00FA5DF6" w:rsidRDefault="0086604C" w:rsidP="0086604C">
      <w:pPr>
        <w:pStyle w:val="titolo20"/>
        <w:rPr>
          <w:rFonts w:eastAsiaTheme="minorEastAsia"/>
          <w:color w:val="002060"/>
        </w:rPr>
      </w:pPr>
      <w:r w:rsidRPr="00FA5DF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CC164CE" w14:textId="77777777" w:rsidTr="00EE0A86">
        <w:tc>
          <w:tcPr>
            <w:tcW w:w="2200" w:type="dxa"/>
            <w:tcMar>
              <w:top w:w="20" w:type="dxa"/>
              <w:left w:w="20" w:type="dxa"/>
              <w:bottom w:w="20" w:type="dxa"/>
              <w:right w:w="20" w:type="dxa"/>
            </w:tcMar>
            <w:vAlign w:val="center"/>
            <w:hideMark/>
          </w:tcPr>
          <w:p w14:paraId="3EECFA83" w14:textId="77777777" w:rsidR="0086604C" w:rsidRPr="00FA5DF6" w:rsidRDefault="0086604C" w:rsidP="00EE0A86">
            <w:pPr>
              <w:pStyle w:val="movimento"/>
              <w:rPr>
                <w:color w:val="002060"/>
              </w:rPr>
            </w:pPr>
            <w:r w:rsidRPr="00FA5DF6">
              <w:rPr>
                <w:color w:val="002060"/>
              </w:rPr>
              <w:t>PUPITA LORENZO</w:t>
            </w:r>
          </w:p>
        </w:tc>
        <w:tc>
          <w:tcPr>
            <w:tcW w:w="2200" w:type="dxa"/>
            <w:tcMar>
              <w:top w:w="20" w:type="dxa"/>
              <w:left w:w="20" w:type="dxa"/>
              <w:bottom w:w="20" w:type="dxa"/>
              <w:right w:w="20" w:type="dxa"/>
            </w:tcMar>
            <w:vAlign w:val="center"/>
            <w:hideMark/>
          </w:tcPr>
          <w:p w14:paraId="245336F4" w14:textId="77777777" w:rsidR="0086604C" w:rsidRPr="00FA5DF6" w:rsidRDefault="0086604C" w:rsidP="00EE0A86">
            <w:pPr>
              <w:pStyle w:val="movimento2"/>
              <w:rPr>
                <w:color w:val="002060"/>
              </w:rPr>
            </w:pPr>
            <w:r w:rsidRPr="00FA5DF6">
              <w:rPr>
                <w:color w:val="002060"/>
              </w:rPr>
              <w:t xml:space="preserve">(AUDAX CALCIO PIOBBICO) </w:t>
            </w:r>
          </w:p>
        </w:tc>
        <w:tc>
          <w:tcPr>
            <w:tcW w:w="800" w:type="dxa"/>
            <w:tcMar>
              <w:top w:w="20" w:type="dxa"/>
              <w:left w:w="20" w:type="dxa"/>
              <w:bottom w:w="20" w:type="dxa"/>
              <w:right w:w="20" w:type="dxa"/>
            </w:tcMar>
            <w:vAlign w:val="center"/>
            <w:hideMark/>
          </w:tcPr>
          <w:p w14:paraId="276FED6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BF4770C" w14:textId="77777777" w:rsidR="0086604C" w:rsidRPr="00FA5DF6" w:rsidRDefault="0086604C" w:rsidP="00EE0A86">
            <w:pPr>
              <w:pStyle w:val="movimento"/>
              <w:rPr>
                <w:color w:val="002060"/>
              </w:rPr>
            </w:pPr>
            <w:r w:rsidRPr="00FA5DF6">
              <w:rPr>
                <w:color w:val="002060"/>
              </w:rPr>
              <w:t>MARCANTONI FRANCESCO</w:t>
            </w:r>
          </w:p>
        </w:tc>
        <w:tc>
          <w:tcPr>
            <w:tcW w:w="2200" w:type="dxa"/>
            <w:tcMar>
              <w:top w:w="20" w:type="dxa"/>
              <w:left w:w="20" w:type="dxa"/>
              <w:bottom w:w="20" w:type="dxa"/>
              <w:right w:w="20" w:type="dxa"/>
            </w:tcMar>
            <w:vAlign w:val="center"/>
            <w:hideMark/>
          </w:tcPr>
          <w:p w14:paraId="3C87B1EB" w14:textId="77777777" w:rsidR="0086604C" w:rsidRPr="00FA5DF6" w:rsidRDefault="0086604C" w:rsidP="00EE0A86">
            <w:pPr>
              <w:pStyle w:val="movimento2"/>
              <w:rPr>
                <w:color w:val="002060"/>
              </w:rPr>
            </w:pPr>
            <w:r w:rsidRPr="00FA5DF6">
              <w:rPr>
                <w:color w:val="002060"/>
              </w:rPr>
              <w:t xml:space="preserve">(FROG S CLUB SPORT) </w:t>
            </w:r>
          </w:p>
        </w:tc>
      </w:tr>
      <w:tr w:rsidR="0086604C" w:rsidRPr="00FA5DF6" w14:paraId="0071291E" w14:textId="77777777" w:rsidTr="00EE0A86">
        <w:tc>
          <w:tcPr>
            <w:tcW w:w="2200" w:type="dxa"/>
            <w:tcMar>
              <w:top w:w="20" w:type="dxa"/>
              <w:left w:w="20" w:type="dxa"/>
              <w:bottom w:w="20" w:type="dxa"/>
              <w:right w:w="20" w:type="dxa"/>
            </w:tcMar>
            <w:vAlign w:val="center"/>
            <w:hideMark/>
          </w:tcPr>
          <w:p w14:paraId="624503E8" w14:textId="77777777" w:rsidR="0086604C" w:rsidRPr="00FA5DF6" w:rsidRDefault="0086604C" w:rsidP="00EE0A86">
            <w:pPr>
              <w:pStyle w:val="movimento"/>
              <w:rPr>
                <w:color w:val="002060"/>
              </w:rPr>
            </w:pPr>
            <w:r w:rsidRPr="00FA5DF6">
              <w:rPr>
                <w:color w:val="002060"/>
              </w:rPr>
              <w:t>MONTI FILIPPO</w:t>
            </w:r>
          </w:p>
        </w:tc>
        <w:tc>
          <w:tcPr>
            <w:tcW w:w="2200" w:type="dxa"/>
            <w:tcMar>
              <w:top w:w="20" w:type="dxa"/>
              <w:left w:w="20" w:type="dxa"/>
              <w:bottom w:w="20" w:type="dxa"/>
              <w:right w:w="20" w:type="dxa"/>
            </w:tcMar>
            <w:vAlign w:val="center"/>
            <w:hideMark/>
          </w:tcPr>
          <w:p w14:paraId="0CB3C9A7" w14:textId="77777777" w:rsidR="0086604C" w:rsidRPr="00FA5DF6" w:rsidRDefault="0086604C" w:rsidP="00EE0A86">
            <w:pPr>
              <w:pStyle w:val="movimento2"/>
              <w:rPr>
                <w:color w:val="002060"/>
              </w:rPr>
            </w:pPr>
            <w:r w:rsidRPr="00FA5DF6">
              <w:rPr>
                <w:color w:val="002060"/>
              </w:rPr>
              <w:t xml:space="preserve">(SPECIAL ONE SPORTING CLUB) </w:t>
            </w:r>
          </w:p>
        </w:tc>
        <w:tc>
          <w:tcPr>
            <w:tcW w:w="800" w:type="dxa"/>
            <w:tcMar>
              <w:top w:w="20" w:type="dxa"/>
              <w:left w:w="20" w:type="dxa"/>
              <w:bottom w:w="20" w:type="dxa"/>
              <w:right w:w="20" w:type="dxa"/>
            </w:tcMar>
            <w:vAlign w:val="center"/>
            <w:hideMark/>
          </w:tcPr>
          <w:p w14:paraId="684BD47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023FB41" w14:textId="77777777" w:rsidR="0086604C" w:rsidRPr="00FA5DF6" w:rsidRDefault="0086604C" w:rsidP="00EE0A86">
            <w:pPr>
              <w:pStyle w:val="movimento"/>
              <w:rPr>
                <w:color w:val="002060"/>
              </w:rPr>
            </w:pPr>
            <w:r w:rsidRPr="00FA5DF6">
              <w:rPr>
                <w:color w:val="002060"/>
              </w:rPr>
              <w:t>MOUAOUI ABDERRAHMANE</w:t>
            </w:r>
          </w:p>
        </w:tc>
        <w:tc>
          <w:tcPr>
            <w:tcW w:w="2200" w:type="dxa"/>
            <w:tcMar>
              <w:top w:w="20" w:type="dxa"/>
              <w:left w:w="20" w:type="dxa"/>
              <w:bottom w:w="20" w:type="dxa"/>
              <w:right w:w="20" w:type="dxa"/>
            </w:tcMar>
            <w:vAlign w:val="center"/>
            <w:hideMark/>
          </w:tcPr>
          <w:p w14:paraId="3F6AD4C4" w14:textId="77777777" w:rsidR="0086604C" w:rsidRPr="00FA5DF6" w:rsidRDefault="0086604C" w:rsidP="00EE0A86">
            <w:pPr>
              <w:pStyle w:val="movimento2"/>
              <w:rPr>
                <w:color w:val="002060"/>
              </w:rPr>
            </w:pPr>
            <w:r w:rsidRPr="00FA5DF6">
              <w:rPr>
                <w:color w:val="002060"/>
              </w:rPr>
              <w:t xml:space="preserve">(URBINO CALCIO A 5) </w:t>
            </w:r>
          </w:p>
        </w:tc>
      </w:tr>
    </w:tbl>
    <w:p w14:paraId="10430312" w14:textId="77777777" w:rsidR="0086604C" w:rsidRPr="00FA5DF6" w:rsidRDefault="0086604C" w:rsidP="0086604C">
      <w:pPr>
        <w:pStyle w:val="titolo20"/>
        <w:rPr>
          <w:rFonts w:eastAsiaTheme="minorEastAsia"/>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A5E3201" w14:textId="77777777" w:rsidTr="00EE0A86">
        <w:tc>
          <w:tcPr>
            <w:tcW w:w="2200" w:type="dxa"/>
            <w:tcMar>
              <w:top w:w="20" w:type="dxa"/>
              <w:left w:w="20" w:type="dxa"/>
              <w:bottom w:w="20" w:type="dxa"/>
              <w:right w:w="20" w:type="dxa"/>
            </w:tcMar>
            <w:vAlign w:val="center"/>
            <w:hideMark/>
          </w:tcPr>
          <w:p w14:paraId="75D99298" w14:textId="77777777" w:rsidR="0086604C" w:rsidRPr="00FA5DF6" w:rsidRDefault="0086604C" w:rsidP="00EE0A86">
            <w:pPr>
              <w:pStyle w:val="movimento"/>
              <w:rPr>
                <w:color w:val="002060"/>
              </w:rPr>
            </w:pPr>
            <w:r w:rsidRPr="00FA5DF6">
              <w:rPr>
                <w:color w:val="002060"/>
              </w:rPr>
              <w:t>BLASI PIETRO</w:t>
            </w:r>
          </w:p>
        </w:tc>
        <w:tc>
          <w:tcPr>
            <w:tcW w:w="2200" w:type="dxa"/>
            <w:tcMar>
              <w:top w:w="20" w:type="dxa"/>
              <w:left w:w="20" w:type="dxa"/>
              <w:bottom w:w="20" w:type="dxa"/>
              <w:right w:w="20" w:type="dxa"/>
            </w:tcMar>
            <w:vAlign w:val="center"/>
            <w:hideMark/>
          </w:tcPr>
          <w:p w14:paraId="36D9BA62" w14:textId="77777777" w:rsidR="0086604C" w:rsidRPr="00FA5DF6" w:rsidRDefault="0086604C" w:rsidP="00EE0A86">
            <w:pPr>
              <w:pStyle w:val="movimento2"/>
              <w:rPr>
                <w:color w:val="002060"/>
              </w:rPr>
            </w:pPr>
            <w:r w:rsidRPr="00FA5DF6">
              <w:rPr>
                <w:color w:val="002060"/>
              </w:rPr>
              <w:t xml:space="preserve">(AUDAX CALCIO PIOBBICO) </w:t>
            </w:r>
          </w:p>
        </w:tc>
        <w:tc>
          <w:tcPr>
            <w:tcW w:w="800" w:type="dxa"/>
            <w:tcMar>
              <w:top w:w="20" w:type="dxa"/>
              <w:left w:w="20" w:type="dxa"/>
              <w:bottom w:w="20" w:type="dxa"/>
              <w:right w:w="20" w:type="dxa"/>
            </w:tcMar>
            <w:vAlign w:val="center"/>
            <w:hideMark/>
          </w:tcPr>
          <w:p w14:paraId="59D005B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C77F53B" w14:textId="77777777" w:rsidR="0086604C" w:rsidRPr="00FA5DF6" w:rsidRDefault="0086604C" w:rsidP="00EE0A86">
            <w:pPr>
              <w:pStyle w:val="movimento"/>
              <w:rPr>
                <w:color w:val="002060"/>
              </w:rPr>
            </w:pPr>
            <w:r w:rsidRPr="00FA5DF6">
              <w:rPr>
                <w:color w:val="002060"/>
              </w:rPr>
              <w:t>CALCABRINI ALESSIO</w:t>
            </w:r>
          </w:p>
        </w:tc>
        <w:tc>
          <w:tcPr>
            <w:tcW w:w="2200" w:type="dxa"/>
            <w:tcMar>
              <w:top w:w="20" w:type="dxa"/>
              <w:left w:w="20" w:type="dxa"/>
              <w:bottom w:w="20" w:type="dxa"/>
              <w:right w:w="20" w:type="dxa"/>
            </w:tcMar>
            <w:vAlign w:val="center"/>
            <w:hideMark/>
          </w:tcPr>
          <w:p w14:paraId="4107914E" w14:textId="77777777" w:rsidR="0086604C" w:rsidRPr="00FA5DF6" w:rsidRDefault="0086604C" w:rsidP="00EE0A86">
            <w:pPr>
              <w:pStyle w:val="movimento2"/>
              <w:rPr>
                <w:color w:val="002060"/>
              </w:rPr>
            </w:pPr>
            <w:r w:rsidRPr="00FA5DF6">
              <w:rPr>
                <w:color w:val="002060"/>
              </w:rPr>
              <w:t xml:space="preserve">(AVM ASD) </w:t>
            </w:r>
          </w:p>
        </w:tc>
      </w:tr>
      <w:tr w:rsidR="0086604C" w:rsidRPr="00FA5DF6" w14:paraId="65A430FB" w14:textId="77777777" w:rsidTr="00EE0A86">
        <w:tc>
          <w:tcPr>
            <w:tcW w:w="2200" w:type="dxa"/>
            <w:tcMar>
              <w:top w:w="20" w:type="dxa"/>
              <w:left w:w="20" w:type="dxa"/>
              <w:bottom w:w="20" w:type="dxa"/>
              <w:right w:w="20" w:type="dxa"/>
            </w:tcMar>
            <w:vAlign w:val="center"/>
            <w:hideMark/>
          </w:tcPr>
          <w:p w14:paraId="6AB133F1" w14:textId="77777777" w:rsidR="0086604C" w:rsidRPr="00FA5DF6" w:rsidRDefault="0086604C" w:rsidP="00EE0A86">
            <w:pPr>
              <w:pStyle w:val="movimento"/>
              <w:rPr>
                <w:color w:val="002060"/>
              </w:rPr>
            </w:pPr>
            <w:r w:rsidRPr="00FA5DF6">
              <w:rPr>
                <w:color w:val="002060"/>
              </w:rPr>
              <w:t>SANTINI TEODORO</w:t>
            </w:r>
          </w:p>
        </w:tc>
        <w:tc>
          <w:tcPr>
            <w:tcW w:w="2200" w:type="dxa"/>
            <w:tcMar>
              <w:top w:w="20" w:type="dxa"/>
              <w:left w:w="20" w:type="dxa"/>
              <w:bottom w:w="20" w:type="dxa"/>
              <w:right w:w="20" w:type="dxa"/>
            </w:tcMar>
            <w:vAlign w:val="center"/>
            <w:hideMark/>
          </w:tcPr>
          <w:p w14:paraId="2B228DC0" w14:textId="77777777" w:rsidR="0086604C" w:rsidRPr="00FA5DF6" w:rsidRDefault="0086604C" w:rsidP="00EE0A86">
            <w:pPr>
              <w:pStyle w:val="movimento2"/>
              <w:rPr>
                <w:color w:val="002060"/>
              </w:rPr>
            </w:pPr>
            <w:r w:rsidRPr="00FA5DF6">
              <w:rPr>
                <w:color w:val="002060"/>
              </w:rPr>
              <w:t xml:space="preserve">(CANTINE RIUNITE CSI) </w:t>
            </w:r>
          </w:p>
        </w:tc>
        <w:tc>
          <w:tcPr>
            <w:tcW w:w="800" w:type="dxa"/>
            <w:tcMar>
              <w:top w:w="20" w:type="dxa"/>
              <w:left w:w="20" w:type="dxa"/>
              <w:bottom w:w="20" w:type="dxa"/>
              <w:right w:w="20" w:type="dxa"/>
            </w:tcMar>
            <w:vAlign w:val="center"/>
            <w:hideMark/>
          </w:tcPr>
          <w:p w14:paraId="67A4D97C"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A3868FA" w14:textId="77777777" w:rsidR="0086604C" w:rsidRPr="00FA5DF6" w:rsidRDefault="0086604C" w:rsidP="00EE0A86">
            <w:pPr>
              <w:pStyle w:val="movimento"/>
              <w:rPr>
                <w:color w:val="002060"/>
              </w:rPr>
            </w:pPr>
            <w:r w:rsidRPr="00FA5DF6">
              <w:rPr>
                <w:color w:val="002060"/>
              </w:rPr>
              <w:t>DI ROCCO MASSIMO</w:t>
            </w:r>
          </w:p>
        </w:tc>
        <w:tc>
          <w:tcPr>
            <w:tcW w:w="2200" w:type="dxa"/>
            <w:tcMar>
              <w:top w:w="20" w:type="dxa"/>
              <w:left w:w="20" w:type="dxa"/>
              <w:bottom w:w="20" w:type="dxa"/>
              <w:right w:w="20" w:type="dxa"/>
            </w:tcMar>
            <w:vAlign w:val="center"/>
            <w:hideMark/>
          </w:tcPr>
          <w:p w14:paraId="21200D1F" w14:textId="77777777" w:rsidR="0086604C" w:rsidRPr="00FA5DF6" w:rsidRDefault="0086604C" w:rsidP="00EE0A86">
            <w:pPr>
              <w:pStyle w:val="movimento2"/>
              <w:rPr>
                <w:color w:val="002060"/>
              </w:rPr>
            </w:pPr>
            <w:r w:rsidRPr="00FA5DF6">
              <w:rPr>
                <w:color w:val="002060"/>
              </w:rPr>
              <w:t>(</w:t>
            </w:r>
            <w:proofErr w:type="gramStart"/>
            <w:r w:rsidRPr="00FA5DF6">
              <w:rPr>
                <w:color w:val="002060"/>
              </w:rPr>
              <w:t>CITTA</w:t>
            </w:r>
            <w:proofErr w:type="gramEnd"/>
            <w:r w:rsidRPr="00FA5DF6">
              <w:rPr>
                <w:color w:val="002060"/>
              </w:rPr>
              <w:t xml:space="preserve"> DI FALCONARA) </w:t>
            </w:r>
          </w:p>
        </w:tc>
      </w:tr>
      <w:tr w:rsidR="0086604C" w:rsidRPr="00FA5DF6" w14:paraId="3740541D" w14:textId="77777777" w:rsidTr="00EE0A86">
        <w:tc>
          <w:tcPr>
            <w:tcW w:w="2200" w:type="dxa"/>
            <w:tcMar>
              <w:top w:w="20" w:type="dxa"/>
              <w:left w:w="20" w:type="dxa"/>
              <w:bottom w:w="20" w:type="dxa"/>
              <w:right w:w="20" w:type="dxa"/>
            </w:tcMar>
            <w:vAlign w:val="center"/>
            <w:hideMark/>
          </w:tcPr>
          <w:p w14:paraId="66F7FB67" w14:textId="77777777" w:rsidR="0086604C" w:rsidRPr="00FA5DF6" w:rsidRDefault="0086604C" w:rsidP="00EE0A86">
            <w:pPr>
              <w:pStyle w:val="movimento"/>
              <w:rPr>
                <w:color w:val="002060"/>
              </w:rPr>
            </w:pPr>
            <w:r w:rsidRPr="00FA5DF6">
              <w:rPr>
                <w:color w:val="002060"/>
              </w:rPr>
              <w:t>PIERINI DAVIDE</w:t>
            </w:r>
          </w:p>
        </w:tc>
        <w:tc>
          <w:tcPr>
            <w:tcW w:w="2200" w:type="dxa"/>
            <w:tcMar>
              <w:top w:w="20" w:type="dxa"/>
              <w:left w:w="20" w:type="dxa"/>
              <w:bottom w:w="20" w:type="dxa"/>
              <w:right w:w="20" w:type="dxa"/>
            </w:tcMar>
            <w:vAlign w:val="center"/>
            <w:hideMark/>
          </w:tcPr>
          <w:p w14:paraId="52747FAD" w14:textId="77777777" w:rsidR="0086604C" w:rsidRPr="00FA5DF6" w:rsidRDefault="0086604C" w:rsidP="00EE0A86">
            <w:pPr>
              <w:pStyle w:val="movimento2"/>
              <w:rPr>
                <w:color w:val="002060"/>
              </w:rPr>
            </w:pPr>
            <w:r w:rsidRPr="00FA5DF6">
              <w:rPr>
                <w:color w:val="002060"/>
              </w:rPr>
              <w:t xml:space="preserve">(FUTSAL OTTRANO) </w:t>
            </w:r>
          </w:p>
        </w:tc>
        <w:tc>
          <w:tcPr>
            <w:tcW w:w="800" w:type="dxa"/>
            <w:tcMar>
              <w:top w:w="20" w:type="dxa"/>
              <w:left w:w="20" w:type="dxa"/>
              <w:bottom w:w="20" w:type="dxa"/>
              <w:right w:w="20" w:type="dxa"/>
            </w:tcMar>
            <w:vAlign w:val="center"/>
            <w:hideMark/>
          </w:tcPr>
          <w:p w14:paraId="5A52E0D8"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888A5DF" w14:textId="77777777" w:rsidR="0086604C" w:rsidRPr="00FA5DF6" w:rsidRDefault="0086604C" w:rsidP="00EE0A86">
            <w:pPr>
              <w:pStyle w:val="movimento"/>
              <w:rPr>
                <w:color w:val="002060"/>
              </w:rPr>
            </w:pPr>
            <w:r w:rsidRPr="00FA5DF6">
              <w:rPr>
                <w:color w:val="002060"/>
              </w:rPr>
              <w:t>DE SANTIS DANIELE</w:t>
            </w:r>
          </w:p>
        </w:tc>
        <w:tc>
          <w:tcPr>
            <w:tcW w:w="2200" w:type="dxa"/>
            <w:tcMar>
              <w:top w:w="20" w:type="dxa"/>
              <w:left w:w="20" w:type="dxa"/>
              <w:bottom w:w="20" w:type="dxa"/>
              <w:right w:w="20" w:type="dxa"/>
            </w:tcMar>
            <w:vAlign w:val="center"/>
            <w:hideMark/>
          </w:tcPr>
          <w:p w14:paraId="6D5028F6" w14:textId="77777777" w:rsidR="0086604C" w:rsidRPr="00FA5DF6" w:rsidRDefault="0086604C" w:rsidP="00EE0A86">
            <w:pPr>
              <w:pStyle w:val="movimento2"/>
              <w:rPr>
                <w:color w:val="002060"/>
              </w:rPr>
            </w:pPr>
            <w:r w:rsidRPr="00FA5DF6">
              <w:rPr>
                <w:color w:val="002060"/>
              </w:rPr>
              <w:t xml:space="preserve">(PIEDIRIPA C5) </w:t>
            </w:r>
          </w:p>
        </w:tc>
      </w:tr>
      <w:tr w:rsidR="0086604C" w:rsidRPr="00FA5DF6" w14:paraId="7A9AAF83" w14:textId="77777777" w:rsidTr="00EE0A86">
        <w:tc>
          <w:tcPr>
            <w:tcW w:w="2200" w:type="dxa"/>
            <w:tcMar>
              <w:top w:w="20" w:type="dxa"/>
              <w:left w:w="20" w:type="dxa"/>
              <w:bottom w:w="20" w:type="dxa"/>
              <w:right w:w="20" w:type="dxa"/>
            </w:tcMar>
            <w:vAlign w:val="center"/>
            <w:hideMark/>
          </w:tcPr>
          <w:p w14:paraId="39E7A1D8" w14:textId="77777777" w:rsidR="0086604C" w:rsidRPr="00FA5DF6" w:rsidRDefault="0086604C" w:rsidP="00EE0A86">
            <w:pPr>
              <w:pStyle w:val="movimento"/>
              <w:rPr>
                <w:color w:val="002060"/>
              </w:rPr>
            </w:pPr>
            <w:r w:rsidRPr="00FA5DF6">
              <w:rPr>
                <w:color w:val="002060"/>
              </w:rPr>
              <w:t>MIGLIO ALESSIO</w:t>
            </w:r>
          </w:p>
        </w:tc>
        <w:tc>
          <w:tcPr>
            <w:tcW w:w="2200" w:type="dxa"/>
            <w:tcMar>
              <w:top w:w="20" w:type="dxa"/>
              <w:left w:w="20" w:type="dxa"/>
              <w:bottom w:w="20" w:type="dxa"/>
              <w:right w:w="20" w:type="dxa"/>
            </w:tcMar>
            <w:vAlign w:val="center"/>
            <w:hideMark/>
          </w:tcPr>
          <w:p w14:paraId="0638B5FC" w14:textId="77777777" w:rsidR="0086604C" w:rsidRPr="00FA5DF6" w:rsidRDefault="0086604C" w:rsidP="00EE0A86">
            <w:pPr>
              <w:pStyle w:val="movimento2"/>
              <w:rPr>
                <w:color w:val="002060"/>
              </w:rPr>
            </w:pPr>
            <w:r w:rsidRPr="00FA5DF6">
              <w:rPr>
                <w:color w:val="002060"/>
              </w:rPr>
              <w:t xml:space="preserve">(POLVERIGI C/5) </w:t>
            </w:r>
          </w:p>
        </w:tc>
        <w:tc>
          <w:tcPr>
            <w:tcW w:w="800" w:type="dxa"/>
            <w:tcMar>
              <w:top w:w="20" w:type="dxa"/>
              <w:left w:w="20" w:type="dxa"/>
              <w:bottom w:w="20" w:type="dxa"/>
              <w:right w:w="20" w:type="dxa"/>
            </w:tcMar>
            <w:vAlign w:val="center"/>
            <w:hideMark/>
          </w:tcPr>
          <w:p w14:paraId="48AA4835"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7A0F3EB" w14:textId="77777777" w:rsidR="0086604C" w:rsidRPr="00FA5DF6" w:rsidRDefault="0086604C" w:rsidP="00EE0A86">
            <w:pPr>
              <w:pStyle w:val="movimento"/>
              <w:rPr>
                <w:color w:val="002060"/>
              </w:rPr>
            </w:pPr>
            <w:r w:rsidRPr="00FA5DF6">
              <w:rPr>
                <w:color w:val="002060"/>
              </w:rPr>
              <w:t>TOGNETTI MATTIA</w:t>
            </w:r>
          </w:p>
        </w:tc>
        <w:tc>
          <w:tcPr>
            <w:tcW w:w="2200" w:type="dxa"/>
            <w:tcMar>
              <w:top w:w="20" w:type="dxa"/>
              <w:left w:w="20" w:type="dxa"/>
              <w:bottom w:w="20" w:type="dxa"/>
              <w:right w:w="20" w:type="dxa"/>
            </w:tcMar>
            <w:vAlign w:val="center"/>
            <w:hideMark/>
          </w:tcPr>
          <w:p w14:paraId="04BA4FF9" w14:textId="77777777" w:rsidR="0086604C" w:rsidRPr="00FA5DF6" w:rsidRDefault="0086604C" w:rsidP="00EE0A86">
            <w:pPr>
              <w:pStyle w:val="movimento2"/>
              <w:rPr>
                <w:color w:val="002060"/>
              </w:rPr>
            </w:pPr>
            <w:r w:rsidRPr="00FA5DF6">
              <w:rPr>
                <w:color w:val="002060"/>
              </w:rPr>
              <w:t xml:space="preserve">(POLVERIGI C/5) </w:t>
            </w:r>
          </w:p>
        </w:tc>
      </w:tr>
      <w:tr w:rsidR="0086604C" w:rsidRPr="00FA5DF6" w14:paraId="45569DAA" w14:textId="77777777" w:rsidTr="00EE0A86">
        <w:tc>
          <w:tcPr>
            <w:tcW w:w="2200" w:type="dxa"/>
            <w:tcMar>
              <w:top w:w="20" w:type="dxa"/>
              <w:left w:w="20" w:type="dxa"/>
              <w:bottom w:w="20" w:type="dxa"/>
              <w:right w:w="20" w:type="dxa"/>
            </w:tcMar>
            <w:vAlign w:val="center"/>
            <w:hideMark/>
          </w:tcPr>
          <w:p w14:paraId="1B4C2D4D" w14:textId="77777777" w:rsidR="0086604C" w:rsidRPr="00FA5DF6" w:rsidRDefault="0086604C" w:rsidP="00EE0A86">
            <w:pPr>
              <w:pStyle w:val="movimento"/>
              <w:rPr>
                <w:color w:val="002060"/>
              </w:rPr>
            </w:pPr>
            <w:r w:rsidRPr="00FA5DF6">
              <w:rPr>
                <w:color w:val="002060"/>
              </w:rPr>
              <w:t>BERARDI LUCA</w:t>
            </w:r>
          </w:p>
        </w:tc>
        <w:tc>
          <w:tcPr>
            <w:tcW w:w="2200" w:type="dxa"/>
            <w:tcMar>
              <w:top w:w="20" w:type="dxa"/>
              <w:left w:w="20" w:type="dxa"/>
              <w:bottom w:w="20" w:type="dxa"/>
              <w:right w:w="20" w:type="dxa"/>
            </w:tcMar>
            <w:vAlign w:val="center"/>
            <w:hideMark/>
          </w:tcPr>
          <w:p w14:paraId="5472AE6D" w14:textId="77777777" w:rsidR="0086604C" w:rsidRPr="00FA5DF6" w:rsidRDefault="0086604C" w:rsidP="00EE0A86">
            <w:pPr>
              <w:pStyle w:val="movimento2"/>
              <w:rPr>
                <w:color w:val="002060"/>
              </w:rPr>
            </w:pPr>
            <w:r w:rsidRPr="00FA5DF6">
              <w:rPr>
                <w:color w:val="002060"/>
              </w:rPr>
              <w:t xml:space="preserve">(SPECIAL ONE SPORTING CLUB) </w:t>
            </w:r>
          </w:p>
        </w:tc>
        <w:tc>
          <w:tcPr>
            <w:tcW w:w="800" w:type="dxa"/>
            <w:tcMar>
              <w:top w:w="20" w:type="dxa"/>
              <w:left w:w="20" w:type="dxa"/>
              <w:bottom w:w="20" w:type="dxa"/>
              <w:right w:w="20" w:type="dxa"/>
            </w:tcMar>
            <w:vAlign w:val="center"/>
            <w:hideMark/>
          </w:tcPr>
          <w:p w14:paraId="4E9A621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3B0F12F" w14:textId="77777777" w:rsidR="0086604C" w:rsidRPr="00FA5DF6" w:rsidRDefault="0086604C" w:rsidP="00EE0A86">
            <w:pPr>
              <w:pStyle w:val="movimento"/>
              <w:rPr>
                <w:color w:val="002060"/>
              </w:rPr>
            </w:pPr>
            <w:r w:rsidRPr="00FA5DF6">
              <w:rPr>
                <w:color w:val="002060"/>
              </w:rPr>
              <w:t>LUCARELLI LUDOVICO</w:t>
            </w:r>
          </w:p>
        </w:tc>
        <w:tc>
          <w:tcPr>
            <w:tcW w:w="2200" w:type="dxa"/>
            <w:tcMar>
              <w:top w:w="20" w:type="dxa"/>
              <w:left w:w="20" w:type="dxa"/>
              <w:bottom w:w="20" w:type="dxa"/>
              <w:right w:w="20" w:type="dxa"/>
            </w:tcMar>
            <w:vAlign w:val="center"/>
            <w:hideMark/>
          </w:tcPr>
          <w:p w14:paraId="062144BC" w14:textId="77777777" w:rsidR="0086604C" w:rsidRPr="00FA5DF6" w:rsidRDefault="0086604C" w:rsidP="00EE0A86">
            <w:pPr>
              <w:pStyle w:val="movimento2"/>
              <w:rPr>
                <w:color w:val="002060"/>
              </w:rPr>
            </w:pPr>
            <w:r w:rsidRPr="00FA5DF6">
              <w:rPr>
                <w:color w:val="002060"/>
              </w:rPr>
              <w:t xml:space="preserve">(SPECIAL ONE SPORTING CLUB) </w:t>
            </w:r>
          </w:p>
        </w:tc>
      </w:tr>
    </w:tbl>
    <w:p w14:paraId="26EB5388" w14:textId="77777777" w:rsidR="0086604C" w:rsidRPr="00FA5DF6" w:rsidRDefault="0086604C" w:rsidP="0086604C">
      <w:pPr>
        <w:pStyle w:val="titolo20"/>
        <w:rPr>
          <w:rFonts w:eastAsiaTheme="minorEastAsia"/>
          <w:color w:val="002060"/>
        </w:rPr>
      </w:pPr>
      <w:r w:rsidRPr="00FA5DF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EB99080" w14:textId="77777777" w:rsidTr="00EE0A86">
        <w:tc>
          <w:tcPr>
            <w:tcW w:w="2200" w:type="dxa"/>
            <w:tcMar>
              <w:top w:w="20" w:type="dxa"/>
              <w:left w:w="20" w:type="dxa"/>
              <w:bottom w:w="20" w:type="dxa"/>
              <w:right w:w="20" w:type="dxa"/>
            </w:tcMar>
            <w:vAlign w:val="center"/>
            <w:hideMark/>
          </w:tcPr>
          <w:p w14:paraId="2CF05AE7" w14:textId="77777777" w:rsidR="0086604C" w:rsidRPr="00FA5DF6" w:rsidRDefault="0086604C" w:rsidP="00EE0A86">
            <w:pPr>
              <w:pStyle w:val="movimento"/>
              <w:rPr>
                <w:color w:val="002060"/>
              </w:rPr>
            </w:pPr>
            <w:r w:rsidRPr="00FA5DF6">
              <w:rPr>
                <w:color w:val="002060"/>
              </w:rPr>
              <w:t>FERRI FEDERICO</w:t>
            </w:r>
          </w:p>
        </w:tc>
        <w:tc>
          <w:tcPr>
            <w:tcW w:w="2200" w:type="dxa"/>
            <w:tcMar>
              <w:top w:w="20" w:type="dxa"/>
              <w:left w:w="20" w:type="dxa"/>
              <w:bottom w:w="20" w:type="dxa"/>
              <w:right w:w="20" w:type="dxa"/>
            </w:tcMar>
            <w:vAlign w:val="center"/>
            <w:hideMark/>
          </w:tcPr>
          <w:p w14:paraId="1BDC293C" w14:textId="77777777" w:rsidR="0086604C" w:rsidRPr="00FA5DF6" w:rsidRDefault="0086604C" w:rsidP="00EE0A86">
            <w:pPr>
              <w:pStyle w:val="movimento2"/>
              <w:rPr>
                <w:color w:val="002060"/>
              </w:rPr>
            </w:pPr>
            <w:r w:rsidRPr="00FA5DF6">
              <w:rPr>
                <w:color w:val="002060"/>
              </w:rPr>
              <w:t xml:space="preserve">(AUDAX CALCIO PIOBBICO) </w:t>
            </w:r>
          </w:p>
        </w:tc>
        <w:tc>
          <w:tcPr>
            <w:tcW w:w="800" w:type="dxa"/>
            <w:tcMar>
              <w:top w:w="20" w:type="dxa"/>
              <w:left w:w="20" w:type="dxa"/>
              <w:bottom w:w="20" w:type="dxa"/>
              <w:right w:w="20" w:type="dxa"/>
            </w:tcMar>
            <w:vAlign w:val="center"/>
            <w:hideMark/>
          </w:tcPr>
          <w:p w14:paraId="6826AA0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E56AAF6" w14:textId="77777777" w:rsidR="0086604C" w:rsidRPr="00FA5DF6" w:rsidRDefault="0086604C" w:rsidP="00EE0A86">
            <w:pPr>
              <w:pStyle w:val="movimento"/>
              <w:rPr>
                <w:color w:val="002060"/>
              </w:rPr>
            </w:pPr>
            <w:r w:rsidRPr="00FA5DF6">
              <w:rPr>
                <w:color w:val="002060"/>
              </w:rPr>
              <w:t>BASILI LUCA</w:t>
            </w:r>
          </w:p>
        </w:tc>
        <w:tc>
          <w:tcPr>
            <w:tcW w:w="2200" w:type="dxa"/>
            <w:tcMar>
              <w:top w:w="20" w:type="dxa"/>
              <w:left w:w="20" w:type="dxa"/>
              <w:bottom w:w="20" w:type="dxa"/>
              <w:right w:w="20" w:type="dxa"/>
            </w:tcMar>
            <w:vAlign w:val="center"/>
            <w:hideMark/>
          </w:tcPr>
          <w:p w14:paraId="4DE96AF8" w14:textId="77777777" w:rsidR="0086604C" w:rsidRPr="00FA5DF6" w:rsidRDefault="0086604C" w:rsidP="00EE0A86">
            <w:pPr>
              <w:pStyle w:val="movimento2"/>
              <w:rPr>
                <w:color w:val="002060"/>
              </w:rPr>
            </w:pPr>
            <w:r w:rsidRPr="00FA5DF6">
              <w:rPr>
                <w:color w:val="002060"/>
              </w:rPr>
              <w:t xml:space="preserve">(CALCIO </w:t>
            </w:r>
            <w:proofErr w:type="gramStart"/>
            <w:r w:rsidRPr="00FA5DF6">
              <w:rPr>
                <w:color w:val="002060"/>
              </w:rPr>
              <w:t>S.ELPIDIO</w:t>
            </w:r>
            <w:proofErr w:type="gramEnd"/>
            <w:r w:rsidRPr="00FA5DF6">
              <w:rPr>
                <w:color w:val="002060"/>
              </w:rPr>
              <w:t xml:space="preserve"> A MARE) </w:t>
            </w:r>
          </w:p>
        </w:tc>
      </w:tr>
      <w:tr w:rsidR="0086604C" w:rsidRPr="00FA5DF6" w14:paraId="2C5C225E" w14:textId="77777777" w:rsidTr="00EE0A86">
        <w:tc>
          <w:tcPr>
            <w:tcW w:w="2200" w:type="dxa"/>
            <w:tcMar>
              <w:top w:w="20" w:type="dxa"/>
              <w:left w:w="20" w:type="dxa"/>
              <w:bottom w:w="20" w:type="dxa"/>
              <w:right w:w="20" w:type="dxa"/>
            </w:tcMar>
            <w:vAlign w:val="center"/>
            <w:hideMark/>
          </w:tcPr>
          <w:p w14:paraId="7FE94142" w14:textId="77777777" w:rsidR="0086604C" w:rsidRPr="00FA5DF6" w:rsidRDefault="0086604C" w:rsidP="00EE0A86">
            <w:pPr>
              <w:pStyle w:val="movimento"/>
              <w:rPr>
                <w:color w:val="002060"/>
              </w:rPr>
            </w:pPr>
            <w:r w:rsidRPr="00FA5DF6">
              <w:rPr>
                <w:color w:val="002060"/>
              </w:rPr>
              <w:t>MERCURI FRANCESCO</w:t>
            </w:r>
          </w:p>
        </w:tc>
        <w:tc>
          <w:tcPr>
            <w:tcW w:w="2200" w:type="dxa"/>
            <w:tcMar>
              <w:top w:w="20" w:type="dxa"/>
              <w:left w:w="20" w:type="dxa"/>
              <w:bottom w:w="20" w:type="dxa"/>
              <w:right w:w="20" w:type="dxa"/>
            </w:tcMar>
            <w:vAlign w:val="center"/>
            <w:hideMark/>
          </w:tcPr>
          <w:p w14:paraId="32797B1C" w14:textId="77777777" w:rsidR="0086604C" w:rsidRPr="00FA5DF6" w:rsidRDefault="0086604C" w:rsidP="00EE0A86">
            <w:pPr>
              <w:pStyle w:val="movimento2"/>
              <w:rPr>
                <w:color w:val="002060"/>
              </w:rPr>
            </w:pPr>
            <w:r w:rsidRPr="00FA5DF6">
              <w:rPr>
                <w:color w:val="002060"/>
              </w:rPr>
              <w:t xml:space="preserve">(CALCIO </w:t>
            </w:r>
            <w:proofErr w:type="gramStart"/>
            <w:r w:rsidRPr="00FA5DF6">
              <w:rPr>
                <w:color w:val="002060"/>
              </w:rPr>
              <w:t>S.ELPIDIO</w:t>
            </w:r>
            <w:proofErr w:type="gramEnd"/>
            <w:r w:rsidRPr="00FA5DF6">
              <w:rPr>
                <w:color w:val="002060"/>
              </w:rPr>
              <w:t xml:space="preserve"> A MARE) </w:t>
            </w:r>
          </w:p>
        </w:tc>
        <w:tc>
          <w:tcPr>
            <w:tcW w:w="800" w:type="dxa"/>
            <w:tcMar>
              <w:top w:w="20" w:type="dxa"/>
              <w:left w:w="20" w:type="dxa"/>
              <w:bottom w:w="20" w:type="dxa"/>
              <w:right w:w="20" w:type="dxa"/>
            </w:tcMar>
            <w:vAlign w:val="center"/>
            <w:hideMark/>
          </w:tcPr>
          <w:p w14:paraId="7974BDD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EA46EDA" w14:textId="77777777" w:rsidR="0086604C" w:rsidRPr="00FA5DF6" w:rsidRDefault="0086604C" w:rsidP="00EE0A86">
            <w:pPr>
              <w:pStyle w:val="movimento"/>
              <w:rPr>
                <w:color w:val="002060"/>
              </w:rPr>
            </w:pPr>
            <w:r w:rsidRPr="00FA5DF6">
              <w:rPr>
                <w:color w:val="002060"/>
              </w:rPr>
              <w:t>MENGHINI DARIO</w:t>
            </w:r>
          </w:p>
        </w:tc>
        <w:tc>
          <w:tcPr>
            <w:tcW w:w="2200" w:type="dxa"/>
            <w:tcMar>
              <w:top w:w="20" w:type="dxa"/>
              <w:left w:w="20" w:type="dxa"/>
              <w:bottom w:w="20" w:type="dxa"/>
              <w:right w:w="20" w:type="dxa"/>
            </w:tcMar>
            <w:vAlign w:val="center"/>
            <w:hideMark/>
          </w:tcPr>
          <w:p w14:paraId="553D5113" w14:textId="77777777" w:rsidR="0086604C" w:rsidRPr="00FA5DF6" w:rsidRDefault="0086604C" w:rsidP="00EE0A86">
            <w:pPr>
              <w:pStyle w:val="movimento2"/>
              <w:rPr>
                <w:color w:val="002060"/>
              </w:rPr>
            </w:pPr>
            <w:r w:rsidRPr="00FA5DF6">
              <w:rPr>
                <w:color w:val="002060"/>
              </w:rPr>
              <w:t xml:space="preserve">(CIRCOLO COLLODI CALCIO 5) </w:t>
            </w:r>
          </w:p>
        </w:tc>
      </w:tr>
      <w:tr w:rsidR="0086604C" w:rsidRPr="00FA5DF6" w14:paraId="1428C749" w14:textId="77777777" w:rsidTr="00EE0A86">
        <w:tc>
          <w:tcPr>
            <w:tcW w:w="2200" w:type="dxa"/>
            <w:tcMar>
              <w:top w:w="20" w:type="dxa"/>
              <w:left w:w="20" w:type="dxa"/>
              <w:bottom w:w="20" w:type="dxa"/>
              <w:right w:w="20" w:type="dxa"/>
            </w:tcMar>
            <w:vAlign w:val="center"/>
            <w:hideMark/>
          </w:tcPr>
          <w:p w14:paraId="659F292B" w14:textId="77777777" w:rsidR="0086604C" w:rsidRPr="00FA5DF6" w:rsidRDefault="0086604C" w:rsidP="00EE0A86">
            <w:pPr>
              <w:pStyle w:val="movimento"/>
              <w:rPr>
                <w:color w:val="002060"/>
              </w:rPr>
            </w:pPr>
            <w:r w:rsidRPr="00FA5DF6">
              <w:rPr>
                <w:color w:val="002060"/>
              </w:rPr>
              <w:t>PUPILLI MARCO</w:t>
            </w:r>
          </w:p>
        </w:tc>
        <w:tc>
          <w:tcPr>
            <w:tcW w:w="2200" w:type="dxa"/>
            <w:tcMar>
              <w:top w:w="20" w:type="dxa"/>
              <w:left w:w="20" w:type="dxa"/>
              <w:bottom w:w="20" w:type="dxa"/>
              <w:right w:w="20" w:type="dxa"/>
            </w:tcMar>
            <w:vAlign w:val="center"/>
            <w:hideMark/>
          </w:tcPr>
          <w:p w14:paraId="25FB393B" w14:textId="77777777" w:rsidR="0086604C" w:rsidRPr="00FA5DF6" w:rsidRDefault="0086604C" w:rsidP="00EE0A86">
            <w:pPr>
              <w:pStyle w:val="movimento2"/>
              <w:rPr>
                <w:color w:val="002060"/>
              </w:rPr>
            </w:pPr>
            <w:r w:rsidRPr="00FA5DF6">
              <w:rPr>
                <w:color w:val="002060"/>
              </w:rPr>
              <w:t xml:space="preserve">(FOLGORE CASTELRAIMONDO) </w:t>
            </w:r>
          </w:p>
        </w:tc>
        <w:tc>
          <w:tcPr>
            <w:tcW w:w="800" w:type="dxa"/>
            <w:tcMar>
              <w:top w:w="20" w:type="dxa"/>
              <w:left w:w="20" w:type="dxa"/>
              <w:bottom w:w="20" w:type="dxa"/>
              <w:right w:w="20" w:type="dxa"/>
            </w:tcMar>
            <w:vAlign w:val="center"/>
            <w:hideMark/>
          </w:tcPr>
          <w:p w14:paraId="31CF416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70D1CBA" w14:textId="77777777" w:rsidR="0086604C" w:rsidRPr="00FA5DF6" w:rsidRDefault="0086604C" w:rsidP="00EE0A86">
            <w:pPr>
              <w:pStyle w:val="movimento"/>
              <w:rPr>
                <w:color w:val="002060"/>
              </w:rPr>
            </w:pPr>
            <w:r w:rsidRPr="00FA5DF6">
              <w:rPr>
                <w:color w:val="002060"/>
              </w:rPr>
              <w:t>BALDONI MICHELE</w:t>
            </w:r>
          </w:p>
        </w:tc>
        <w:tc>
          <w:tcPr>
            <w:tcW w:w="2200" w:type="dxa"/>
            <w:tcMar>
              <w:top w:w="20" w:type="dxa"/>
              <w:left w:w="20" w:type="dxa"/>
              <w:bottom w:w="20" w:type="dxa"/>
              <w:right w:w="20" w:type="dxa"/>
            </w:tcMar>
            <w:vAlign w:val="center"/>
            <w:hideMark/>
          </w:tcPr>
          <w:p w14:paraId="4D1405A1" w14:textId="77777777" w:rsidR="0086604C" w:rsidRPr="00FA5DF6" w:rsidRDefault="0086604C" w:rsidP="00EE0A86">
            <w:pPr>
              <w:pStyle w:val="movimento2"/>
              <w:rPr>
                <w:color w:val="002060"/>
              </w:rPr>
            </w:pPr>
            <w:r w:rsidRPr="00FA5DF6">
              <w:rPr>
                <w:color w:val="002060"/>
              </w:rPr>
              <w:t xml:space="preserve">(FUTSAL ANCONA) </w:t>
            </w:r>
          </w:p>
        </w:tc>
      </w:tr>
      <w:tr w:rsidR="0086604C" w:rsidRPr="00FA5DF6" w14:paraId="6892EB4F" w14:textId="77777777" w:rsidTr="00EE0A86">
        <w:tc>
          <w:tcPr>
            <w:tcW w:w="2200" w:type="dxa"/>
            <w:tcMar>
              <w:top w:w="20" w:type="dxa"/>
              <w:left w:w="20" w:type="dxa"/>
              <w:bottom w:w="20" w:type="dxa"/>
              <w:right w:w="20" w:type="dxa"/>
            </w:tcMar>
            <w:vAlign w:val="center"/>
            <w:hideMark/>
          </w:tcPr>
          <w:p w14:paraId="7B71EE2B" w14:textId="77777777" w:rsidR="0086604C" w:rsidRPr="00FA5DF6" w:rsidRDefault="0086604C" w:rsidP="00EE0A86">
            <w:pPr>
              <w:pStyle w:val="movimento"/>
              <w:rPr>
                <w:color w:val="002060"/>
              </w:rPr>
            </w:pPr>
            <w:r w:rsidRPr="00FA5DF6">
              <w:rPr>
                <w:color w:val="002060"/>
              </w:rPr>
              <w:t>TAMBURRINI CATRIEL ALEXAND</w:t>
            </w:r>
          </w:p>
        </w:tc>
        <w:tc>
          <w:tcPr>
            <w:tcW w:w="2200" w:type="dxa"/>
            <w:tcMar>
              <w:top w:w="20" w:type="dxa"/>
              <w:left w:w="20" w:type="dxa"/>
              <w:bottom w:w="20" w:type="dxa"/>
              <w:right w:w="20" w:type="dxa"/>
            </w:tcMar>
            <w:vAlign w:val="center"/>
            <w:hideMark/>
          </w:tcPr>
          <w:p w14:paraId="5CCADFBB" w14:textId="77777777" w:rsidR="0086604C" w:rsidRPr="00FA5DF6" w:rsidRDefault="0086604C" w:rsidP="00EE0A86">
            <w:pPr>
              <w:pStyle w:val="movimento2"/>
              <w:rPr>
                <w:color w:val="002060"/>
              </w:rPr>
            </w:pPr>
            <w:r w:rsidRPr="00FA5DF6">
              <w:rPr>
                <w:color w:val="002060"/>
              </w:rPr>
              <w:t xml:space="preserve">(FUTSAL L.C.) </w:t>
            </w:r>
          </w:p>
        </w:tc>
        <w:tc>
          <w:tcPr>
            <w:tcW w:w="800" w:type="dxa"/>
            <w:tcMar>
              <w:top w:w="20" w:type="dxa"/>
              <w:left w:w="20" w:type="dxa"/>
              <w:bottom w:w="20" w:type="dxa"/>
              <w:right w:w="20" w:type="dxa"/>
            </w:tcMar>
            <w:vAlign w:val="center"/>
            <w:hideMark/>
          </w:tcPr>
          <w:p w14:paraId="6DF5E95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E068C39" w14:textId="77777777" w:rsidR="0086604C" w:rsidRPr="00FA5DF6" w:rsidRDefault="0086604C" w:rsidP="00EE0A86">
            <w:pPr>
              <w:pStyle w:val="movimento"/>
              <w:rPr>
                <w:color w:val="002060"/>
              </w:rPr>
            </w:pPr>
            <w:r w:rsidRPr="00FA5DF6">
              <w:rPr>
                <w:color w:val="002060"/>
              </w:rPr>
              <w:t>BRASCA EMANUELE</w:t>
            </w:r>
          </w:p>
        </w:tc>
        <w:tc>
          <w:tcPr>
            <w:tcW w:w="2200" w:type="dxa"/>
            <w:tcMar>
              <w:top w:w="20" w:type="dxa"/>
              <w:left w:w="20" w:type="dxa"/>
              <w:bottom w:w="20" w:type="dxa"/>
              <w:right w:w="20" w:type="dxa"/>
            </w:tcMar>
            <w:vAlign w:val="center"/>
            <w:hideMark/>
          </w:tcPr>
          <w:p w14:paraId="2C3E2EB7" w14:textId="77777777" w:rsidR="0086604C" w:rsidRPr="00FA5DF6" w:rsidRDefault="0086604C" w:rsidP="00EE0A86">
            <w:pPr>
              <w:pStyle w:val="movimento2"/>
              <w:rPr>
                <w:color w:val="002060"/>
              </w:rPr>
            </w:pPr>
            <w:r w:rsidRPr="00FA5DF6">
              <w:rPr>
                <w:color w:val="002060"/>
              </w:rPr>
              <w:t xml:space="preserve">(MOGLIANESE) </w:t>
            </w:r>
          </w:p>
        </w:tc>
      </w:tr>
      <w:tr w:rsidR="0086604C" w:rsidRPr="00FA5DF6" w14:paraId="1A63E932" w14:textId="77777777" w:rsidTr="00EE0A86">
        <w:tc>
          <w:tcPr>
            <w:tcW w:w="2200" w:type="dxa"/>
            <w:tcMar>
              <w:top w:w="20" w:type="dxa"/>
              <w:left w:w="20" w:type="dxa"/>
              <w:bottom w:w="20" w:type="dxa"/>
              <w:right w:w="20" w:type="dxa"/>
            </w:tcMar>
            <w:vAlign w:val="center"/>
            <w:hideMark/>
          </w:tcPr>
          <w:p w14:paraId="675A24D1" w14:textId="77777777" w:rsidR="0086604C" w:rsidRPr="00FA5DF6" w:rsidRDefault="0086604C" w:rsidP="00EE0A86">
            <w:pPr>
              <w:pStyle w:val="movimento"/>
              <w:rPr>
                <w:color w:val="002060"/>
              </w:rPr>
            </w:pPr>
            <w:r w:rsidRPr="00FA5DF6">
              <w:rPr>
                <w:color w:val="002060"/>
              </w:rPr>
              <w:t>MATTEUCCI DAVIDE</w:t>
            </w:r>
          </w:p>
        </w:tc>
        <w:tc>
          <w:tcPr>
            <w:tcW w:w="2200" w:type="dxa"/>
            <w:tcMar>
              <w:top w:w="20" w:type="dxa"/>
              <w:left w:w="20" w:type="dxa"/>
              <w:bottom w:w="20" w:type="dxa"/>
              <w:right w:w="20" w:type="dxa"/>
            </w:tcMar>
            <w:vAlign w:val="center"/>
            <w:hideMark/>
          </w:tcPr>
          <w:p w14:paraId="08434E14" w14:textId="77777777" w:rsidR="0086604C" w:rsidRPr="00FA5DF6" w:rsidRDefault="0086604C" w:rsidP="00EE0A86">
            <w:pPr>
              <w:pStyle w:val="movimento2"/>
              <w:rPr>
                <w:color w:val="002060"/>
              </w:rPr>
            </w:pPr>
            <w:r w:rsidRPr="00FA5DF6">
              <w:rPr>
                <w:color w:val="002060"/>
              </w:rPr>
              <w:t xml:space="preserve">(MONTECCHIO SPORT) </w:t>
            </w:r>
          </w:p>
        </w:tc>
        <w:tc>
          <w:tcPr>
            <w:tcW w:w="800" w:type="dxa"/>
            <w:tcMar>
              <w:top w:w="20" w:type="dxa"/>
              <w:left w:w="20" w:type="dxa"/>
              <w:bottom w:w="20" w:type="dxa"/>
              <w:right w:w="20" w:type="dxa"/>
            </w:tcMar>
            <w:vAlign w:val="center"/>
            <w:hideMark/>
          </w:tcPr>
          <w:p w14:paraId="19171B2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67A52E2" w14:textId="77777777" w:rsidR="0086604C" w:rsidRPr="00FA5DF6" w:rsidRDefault="0086604C" w:rsidP="00EE0A86">
            <w:pPr>
              <w:pStyle w:val="movimento"/>
              <w:rPr>
                <w:color w:val="002060"/>
              </w:rPr>
            </w:pPr>
            <w:r w:rsidRPr="00FA5DF6">
              <w:rPr>
                <w:color w:val="002060"/>
              </w:rPr>
              <w:t>ANGELLOTTI LEONARDO</w:t>
            </w:r>
          </w:p>
        </w:tc>
        <w:tc>
          <w:tcPr>
            <w:tcW w:w="2200" w:type="dxa"/>
            <w:tcMar>
              <w:top w:w="20" w:type="dxa"/>
              <w:left w:w="20" w:type="dxa"/>
              <w:bottom w:w="20" w:type="dxa"/>
              <w:right w:w="20" w:type="dxa"/>
            </w:tcMar>
            <w:vAlign w:val="center"/>
            <w:hideMark/>
          </w:tcPr>
          <w:p w14:paraId="3DCA7128" w14:textId="77777777" w:rsidR="0086604C" w:rsidRPr="00FA5DF6" w:rsidRDefault="0086604C" w:rsidP="00EE0A86">
            <w:pPr>
              <w:pStyle w:val="movimento2"/>
              <w:rPr>
                <w:color w:val="002060"/>
              </w:rPr>
            </w:pPr>
            <w:r w:rsidRPr="00FA5DF6">
              <w:rPr>
                <w:color w:val="002060"/>
              </w:rPr>
              <w:t xml:space="preserve">(RIVIERA DELLE PALME) </w:t>
            </w:r>
          </w:p>
        </w:tc>
      </w:tr>
      <w:tr w:rsidR="0086604C" w:rsidRPr="00FA5DF6" w14:paraId="4D6EE67A" w14:textId="77777777" w:rsidTr="00EE0A86">
        <w:tc>
          <w:tcPr>
            <w:tcW w:w="2200" w:type="dxa"/>
            <w:tcMar>
              <w:top w:w="20" w:type="dxa"/>
              <w:left w:w="20" w:type="dxa"/>
              <w:bottom w:w="20" w:type="dxa"/>
              <w:right w:w="20" w:type="dxa"/>
            </w:tcMar>
            <w:vAlign w:val="center"/>
            <w:hideMark/>
          </w:tcPr>
          <w:p w14:paraId="05F5D898" w14:textId="77777777" w:rsidR="0086604C" w:rsidRPr="00FA5DF6" w:rsidRDefault="0086604C" w:rsidP="00EE0A86">
            <w:pPr>
              <w:pStyle w:val="movimento"/>
              <w:rPr>
                <w:color w:val="002060"/>
              </w:rPr>
            </w:pPr>
            <w:r w:rsidRPr="00FA5DF6">
              <w:rPr>
                <w:color w:val="002060"/>
              </w:rPr>
              <w:t>COACCI VITTORIO</w:t>
            </w:r>
          </w:p>
        </w:tc>
        <w:tc>
          <w:tcPr>
            <w:tcW w:w="2200" w:type="dxa"/>
            <w:tcMar>
              <w:top w:w="20" w:type="dxa"/>
              <w:left w:w="20" w:type="dxa"/>
              <w:bottom w:w="20" w:type="dxa"/>
              <w:right w:w="20" w:type="dxa"/>
            </w:tcMar>
            <w:vAlign w:val="center"/>
            <w:hideMark/>
          </w:tcPr>
          <w:p w14:paraId="4382DFE3" w14:textId="77777777" w:rsidR="0086604C" w:rsidRPr="00FA5DF6" w:rsidRDefault="0086604C" w:rsidP="00EE0A86">
            <w:pPr>
              <w:pStyle w:val="movimento2"/>
              <w:rPr>
                <w:color w:val="002060"/>
              </w:rPr>
            </w:pPr>
            <w:r w:rsidRPr="00FA5DF6">
              <w:rPr>
                <w:color w:val="002060"/>
              </w:rPr>
              <w:t xml:space="preserve">(RIVIERA DELLE PALME) </w:t>
            </w:r>
          </w:p>
        </w:tc>
        <w:tc>
          <w:tcPr>
            <w:tcW w:w="800" w:type="dxa"/>
            <w:tcMar>
              <w:top w:w="20" w:type="dxa"/>
              <w:left w:w="20" w:type="dxa"/>
              <w:bottom w:w="20" w:type="dxa"/>
              <w:right w:w="20" w:type="dxa"/>
            </w:tcMar>
            <w:vAlign w:val="center"/>
            <w:hideMark/>
          </w:tcPr>
          <w:p w14:paraId="0ED3E8C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296B213" w14:textId="77777777" w:rsidR="0086604C" w:rsidRPr="00FA5DF6" w:rsidRDefault="0086604C" w:rsidP="00EE0A86">
            <w:pPr>
              <w:pStyle w:val="movimento"/>
              <w:rPr>
                <w:color w:val="002060"/>
              </w:rPr>
            </w:pPr>
            <w:r w:rsidRPr="00FA5DF6">
              <w:rPr>
                <w:color w:val="002060"/>
              </w:rPr>
              <w:t>SCIARRA VINCENZO</w:t>
            </w:r>
          </w:p>
        </w:tc>
        <w:tc>
          <w:tcPr>
            <w:tcW w:w="2200" w:type="dxa"/>
            <w:tcMar>
              <w:top w:w="20" w:type="dxa"/>
              <w:left w:w="20" w:type="dxa"/>
              <w:bottom w:w="20" w:type="dxa"/>
              <w:right w:w="20" w:type="dxa"/>
            </w:tcMar>
            <w:vAlign w:val="center"/>
            <w:hideMark/>
          </w:tcPr>
          <w:p w14:paraId="1A3A662F" w14:textId="77777777" w:rsidR="0086604C" w:rsidRPr="00FA5DF6" w:rsidRDefault="0086604C" w:rsidP="00EE0A86">
            <w:pPr>
              <w:pStyle w:val="movimento2"/>
              <w:rPr>
                <w:color w:val="002060"/>
              </w:rPr>
            </w:pPr>
            <w:r w:rsidRPr="00FA5DF6">
              <w:rPr>
                <w:color w:val="002060"/>
              </w:rPr>
              <w:t xml:space="preserve">(RIVIERA DELLE PALME) </w:t>
            </w:r>
          </w:p>
        </w:tc>
      </w:tr>
      <w:tr w:rsidR="0086604C" w:rsidRPr="00FA5DF6" w14:paraId="3D244775" w14:textId="77777777" w:rsidTr="00EE0A86">
        <w:tc>
          <w:tcPr>
            <w:tcW w:w="2200" w:type="dxa"/>
            <w:tcMar>
              <w:top w:w="20" w:type="dxa"/>
              <w:left w:w="20" w:type="dxa"/>
              <w:bottom w:w="20" w:type="dxa"/>
              <w:right w:w="20" w:type="dxa"/>
            </w:tcMar>
            <w:vAlign w:val="center"/>
            <w:hideMark/>
          </w:tcPr>
          <w:p w14:paraId="328CA226" w14:textId="77777777" w:rsidR="0086604C" w:rsidRPr="00FA5DF6" w:rsidRDefault="0086604C" w:rsidP="00EE0A86">
            <w:pPr>
              <w:pStyle w:val="movimento"/>
              <w:rPr>
                <w:color w:val="002060"/>
              </w:rPr>
            </w:pPr>
            <w:r w:rsidRPr="00FA5DF6">
              <w:rPr>
                <w:color w:val="002060"/>
              </w:rPr>
              <w:t>TOMBOLINI LUIGI</w:t>
            </w:r>
          </w:p>
        </w:tc>
        <w:tc>
          <w:tcPr>
            <w:tcW w:w="2200" w:type="dxa"/>
            <w:tcMar>
              <w:top w:w="20" w:type="dxa"/>
              <w:left w:w="20" w:type="dxa"/>
              <w:bottom w:w="20" w:type="dxa"/>
              <w:right w:w="20" w:type="dxa"/>
            </w:tcMar>
            <w:vAlign w:val="center"/>
            <w:hideMark/>
          </w:tcPr>
          <w:p w14:paraId="58355EC0" w14:textId="77777777" w:rsidR="0086604C" w:rsidRPr="00FA5DF6" w:rsidRDefault="0086604C" w:rsidP="00EE0A86">
            <w:pPr>
              <w:pStyle w:val="movimento2"/>
              <w:rPr>
                <w:color w:val="002060"/>
              </w:rPr>
            </w:pPr>
            <w:r w:rsidRPr="00FA5DF6">
              <w:rPr>
                <w:color w:val="002060"/>
              </w:rPr>
              <w:t xml:space="preserve">(RIVIERA DELLE PALME) </w:t>
            </w:r>
          </w:p>
        </w:tc>
        <w:tc>
          <w:tcPr>
            <w:tcW w:w="800" w:type="dxa"/>
            <w:tcMar>
              <w:top w:w="20" w:type="dxa"/>
              <w:left w:w="20" w:type="dxa"/>
              <w:bottom w:w="20" w:type="dxa"/>
              <w:right w:w="20" w:type="dxa"/>
            </w:tcMar>
            <w:vAlign w:val="center"/>
            <w:hideMark/>
          </w:tcPr>
          <w:p w14:paraId="1280C88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1991E7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A334D2C" w14:textId="77777777" w:rsidR="0086604C" w:rsidRPr="00FA5DF6" w:rsidRDefault="0086604C" w:rsidP="00EE0A86">
            <w:pPr>
              <w:pStyle w:val="movimento2"/>
              <w:rPr>
                <w:color w:val="002060"/>
              </w:rPr>
            </w:pPr>
            <w:r w:rsidRPr="00FA5DF6">
              <w:rPr>
                <w:color w:val="002060"/>
              </w:rPr>
              <w:t> </w:t>
            </w:r>
          </w:p>
        </w:tc>
      </w:tr>
    </w:tbl>
    <w:p w14:paraId="33D62F5E" w14:textId="77777777" w:rsidR="0086604C" w:rsidRPr="00FA5DF6" w:rsidRDefault="0086604C" w:rsidP="0086604C">
      <w:pPr>
        <w:pStyle w:val="titolo20"/>
        <w:rPr>
          <w:rFonts w:eastAsiaTheme="minorEastAsia"/>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A7D3A02" w14:textId="77777777" w:rsidTr="00EE0A86">
        <w:tc>
          <w:tcPr>
            <w:tcW w:w="2200" w:type="dxa"/>
            <w:tcMar>
              <w:top w:w="20" w:type="dxa"/>
              <w:left w:w="20" w:type="dxa"/>
              <w:bottom w:w="20" w:type="dxa"/>
              <w:right w:w="20" w:type="dxa"/>
            </w:tcMar>
            <w:vAlign w:val="center"/>
            <w:hideMark/>
          </w:tcPr>
          <w:p w14:paraId="3AE3F726" w14:textId="77777777" w:rsidR="0086604C" w:rsidRPr="00FA5DF6" w:rsidRDefault="0086604C" w:rsidP="00EE0A86">
            <w:pPr>
              <w:pStyle w:val="movimento"/>
              <w:rPr>
                <w:color w:val="002060"/>
              </w:rPr>
            </w:pPr>
            <w:r w:rsidRPr="00FA5DF6">
              <w:rPr>
                <w:color w:val="002060"/>
              </w:rPr>
              <w:t>CHINIGIOLI LUCA</w:t>
            </w:r>
          </w:p>
        </w:tc>
        <w:tc>
          <w:tcPr>
            <w:tcW w:w="2200" w:type="dxa"/>
            <w:tcMar>
              <w:top w:w="20" w:type="dxa"/>
              <w:left w:w="20" w:type="dxa"/>
              <w:bottom w:w="20" w:type="dxa"/>
              <w:right w:w="20" w:type="dxa"/>
            </w:tcMar>
            <w:vAlign w:val="center"/>
            <w:hideMark/>
          </w:tcPr>
          <w:p w14:paraId="568D4A04" w14:textId="77777777" w:rsidR="0086604C" w:rsidRPr="00FA5DF6" w:rsidRDefault="0086604C" w:rsidP="00EE0A86">
            <w:pPr>
              <w:pStyle w:val="movimento2"/>
              <w:rPr>
                <w:color w:val="002060"/>
              </w:rPr>
            </w:pPr>
            <w:r w:rsidRPr="00FA5DF6">
              <w:rPr>
                <w:color w:val="002060"/>
              </w:rPr>
              <w:t xml:space="preserve">(C.U.S. CAMERINO A.S.D.) </w:t>
            </w:r>
          </w:p>
        </w:tc>
        <w:tc>
          <w:tcPr>
            <w:tcW w:w="800" w:type="dxa"/>
            <w:tcMar>
              <w:top w:w="20" w:type="dxa"/>
              <w:left w:w="20" w:type="dxa"/>
              <w:bottom w:w="20" w:type="dxa"/>
              <w:right w:w="20" w:type="dxa"/>
            </w:tcMar>
            <w:vAlign w:val="center"/>
            <w:hideMark/>
          </w:tcPr>
          <w:p w14:paraId="055D53CC"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8647281" w14:textId="77777777" w:rsidR="0086604C" w:rsidRPr="00FA5DF6" w:rsidRDefault="0086604C" w:rsidP="00EE0A86">
            <w:pPr>
              <w:pStyle w:val="movimento"/>
              <w:rPr>
                <w:color w:val="002060"/>
              </w:rPr>
            </w:pPr>
            <w:r w:rsidRPr="00FA5DF6">
              <w:rPr>
                <w:color w:val="002060"/>
              </w:rPr>
              <w:t>SANTUCCI SIMONE</w:t>
            </w:r>
          </w:p>
        </w:tc>
        <w:tc>
          <w:tcPr>
            <w:tcW w:w="2200" w:type="dxa"/>
            <w:tcMar>
              <w:top w:w="20" w:type="dxa"/>
              <w:left w:w="20" w:type="dxa"/>
              <w:bottom w:w="20" w:type="dxa"/>
              <w:right w:w="20" w:type="dxa"/>
            </w:tcMar>
            <w:vAlign w:val="center"/>
            <w:hideMark/>
          </w:tcPr>
          <w:p w14:paraId="70899DF2" w14:textId="77777777" w:rsidR="0086604C" w:rsidRPr="00FA5DF6" w:rsidRDefault="0086604C" w:rsidP="00EE0A86">
            <w:pPr>
              <w:pStyle w:val="movimento2"/>
              <w:rPr>
                <w:color w:val="002060"/>
              </w:rPr>
            </w:pPr>
            <w:r w:rsidRPr="00FA5DF6">
              <w:rPr>
                <w:color w:val="002060"/>
              </w:rPr>
              <w:t xml:space="preserve">(C.U.S. CAMERINO A.S.D.) </w:t>
            </w:r>
          </w:p>
        </w:tc>
      </w:tr>
      <w:tr w:rsidR="0086604C" w:rsidRPr="00FA5DF6" w14:paraId="3FA288CA" w14:textId="77777777" w:rsidTr="00EE0A86">
        <w:tc>
          <w:tcPr>
            <w:tcW w:w="2200" w:type="dxa"/>
            <w:tcMar>
              <w:top w:w="20" w:type="dxa"/>
              <w:left w:w="20" w:type="dxa"/>
              <w:bottom w:w="20" w:type="dxa"/>
              <w:right w:w="20" w:type="dxa"/>
            </w:tcMar>
            <w:vAlign w:val="center"/>
            <w:hideMark/>
          </w:tcPr>
          <w:p w14:paraId="61274A8C" w14:textId="77777777" w:rsidR="0086604C" w:rsidRPr="00FA5DF6" w:rsidRDefault="0086604C" w:rsidP="00EE0A86">
            <w:pPr>
              <w:pStyle w:val="movimento"/>
              <w:rPr>
                <w:color w:val="002060"/>
              </w:rPr>
            </w:pPr>
            <w:r w:rsidRPr="00FA5DF6">
              <w:rPr>
                <w:color w:val="002060"/>
              </w:rPr>
              <w:t>CENTAMORE RICCARDO</w:t>
            </w:r>
          </w:p>
        </w:tc>
        <w:tc>
          <w:tcPr>
            <w:tcW w:w="2200" w:type="dxa"/>
            <w:tcMar>
              <w:top w:w="20" w:type="dxa"/>
              <w:left w:w="20" w:type="dxa"/>
              <w:bottom w:w="20" w:type="dxa"/>
              <w:right w:w="20" w:type="dxa"/>
            </w:tcMar>
            <w:vAlign w:val="center"/>
            <w:hideMark/>
          </w:tcPr>
          <w:p w14:paraId="3B63C54F" w14:textId="77777777" w:rsidR="0086604C" w:rsidRPr="00FA5DF6" w:rsidRDefault="0086604C" w:rsidP="00EE0A86">
            <w:pPr>
              <w:pStyle w:val="movimento2"/>
              <w:rPr>
                <w:color w:val="002060"/>
              </w:rPr>
            </w:pPr>
            <w:r w:rsidRPr="00FA5DF6">
              <w:rPr>
                <w:color w:val="002060"/>
              </w:rPr>
              <w:t xml:space="preserve">(CDC 2018) </w:t>
            </w:r>
          </w:p>
        </w:tc>
        <w:tc>
          <w:tcPr>
            <w:tcW w:w="800" w:type="dxa"/>
            <w:tcMar>
              <w:top w:w="20" w:type="dxa"/>
              <w:left w:w="20" w:type="dxa"/>
              <w:bottom w:w="20" w:type="dxa"/>
              <w:right w:w="20" w:type="dxa"/>
            </w:tcMar>
            <w:vAlign w:val="center"/>
            <w:hideMark/>
          </w:tcPr>
          <w:p w14:paraId="7D95497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330CF18" w14:textId="77777777" w:rsidR="0086604C" w:rsidRPr="00FA5DF6" w:rsidRDefault="0086604C" w:rsidP="00EE0A86">
            <w:pPr>
              <w:pStyle w:val="movimento"/>
              <w:rPr>
                <w:color w:val="002060"/>
              </w:rPr>
            </w:pPr>
            <w:r w:rsidRPr="00FA5DF6">
              <w:rPr>
                <w:color w:val="002060"/>
              </w:rPr>
              <w:t>LUCESOLI ALESSIO</w:t>
            </w:r>
          </w:p>
        </w:tc>
        <w:tc>
          <w:tcPr>
            <w:tcW w:w="2200" w:type="dxa"/>
            <w:tcMar>
              <w:top w:w="20" w:type="dxa"/>
              <w:left w:w="20" w:type="dxa"/>
              <w:bottom w:w="20" w:type="dxa"/>
              <w:right w:w="20" w:type="dxa"/>
            </w:tcMar>
            <w:vAlign w:val="center"/>
            <w:hideMark/>
          </w:tcPr>
          <w:p w14:paraId="6285BCA2" w14:textId="77777777" w:rsidR="0086604C" w:rsidRPr="00FA5DF6" w:rsidRDefault="0086604C" w:rsidP="00EE0A86">
            <w:pPr>
              <w:pStyle w:val="movimento2"/>
              <w:rPr>
                <w:color w:val="002060"/>
              </w:rPr>
            </w:pPr>
            <w:r w:rsidRPr="00FA5DF6">
              <w:rPr>
                <w:color w:val="002060"/>
              </w:rPr>
              <w:t xml:space="preserve">(FUTSAL ANCONA) </w:t>
            </w:r>
          </w:p>
        </w:tc>
      </w:tr>
      <w:tr w:rsidR="0086604C" w:rsidRPr="00FA5DF6" w14:paraId="2A59EF74" w14:textId="77777777" w:rsidTr="00EE0A86">
        <w:tc>
          <w:tcPr>
            <w:tcW w:w="2200" w:type="dxa"/>
            <w:tcMar>
              <w:top w:w="20" w:type="dxa"/>
              <w:left w:w="20" w:type="dxa"/>
              <w:bottom w:w="20" w:type="dxa"/>
              <w:right w:w="20" w:type="dxa"/>
            </w:tcMar>
            <w:vAlign w:val="center"/>
            <w:hideMark/>
          </w:tcPr>
          <w:p w14:paraId="59668379" w14:textId="77777777" w:rsidR="0086604C" w:rsidRPr="00FA5DF6" w:rsidRDefault="0086604C" w:rsidP="00EE0A86">
            <w:pPr>
              <w:pStyle w:val="movimento"/>
              <w:rPr>
                <w:color w:val="002060"/>
              </w:rPr>
            </w:pPr>
            <w:r w:rsidRPr="00FA5DF6">
              <w:rPr>
                <w:color w:val="002060"/>
              </w:rPr>
              <w:t>STOJICEVIC VLADAN</w:t>
            </w:r>
          </w:p>
        </w:tc>
        <w:tc>
          <w:tcPr>
            <w:tcW w:w="2200" w:type="dxa"/>
            <w:tcMar>
              <w:top w:w="20" w:type="dxa"/>
              <w:left w:w="20" w:type="dxa"/>
              <w:bottom w:w="20" w:type="dxa"/>
              <w:right w:w="20" w:type="dxa"/>
            </w:tcMar>
            <w:vAlign w:val="center"/>
            <w:hideMark/>
          </w:tcPr>
          <w:p w14:paraId="4CCEADD8" w14:textId="77777777" w:rsidR="0086604C" w:rsidRPr="00FA5DF6" w:rsidRDefault="0086604C" w:rsidP="00EE0A86">
            <w:pPr>
              <w:pStyle w:val="movimento2"/>
              <w:rPr>
                <w:color w:val="002060"/>
              </w:rPr>
            </w:pPr>
            <w:r w:rsidRPr="00FA5DF6">
              <w:rPr>
                <w:color w:val="002060"/>
              </w:rPr>
              <w:t xml:space="preserve">(MONTECCHIO SPORT) </w:t>
            </w:r>
          </w:p>
        </w:tc>
        <w:tc>
          <w:tcPr>
            <w:tcW w:w="800" w:type="dxa"/>
            <w:tcMar>
              <w:top w:w="20" w:type="dxa"/>
              <w:left w:w="20" w:type="dxa"/>
              <w:bottom w:w="20" w:type="dxa"/>
              <w:right w:w="20" w:type="dxa"/>
            </w:tcMar>
            <w:vAlign w:val="center"/>
            <w:hideMark/>
          </w:tcPr>
          <w:p w14:paraId="2FF01F1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9E5BD94" w14:textId="77777777" w:rsidR="0086604C" w:rsidRPr="00FA5DF6" w:rsidRDefault="0086604C" w:rsidP="00EE0A86">
            <w:pPr>
              <w:pStyle w:val="movimento"/>
              <w:rPr>
                <w:color w:val="002060"/>
              </w:rPr>
            </w:pPr>
            <w:r w:rsidRPr="00FA5DF6">
              <w:rPr>
                <w:color w:val="002060"/>
              </w:rPr>
              <w:t>SANCHEZ LAVADO KALEPH</w:t>
            </w:r>
          </w:p>
        </w:tc>
        <w:tc>
          <w:tcPr>
            <w:tcW w:w="2200" w:type="dxa"/>
            <w:tcMar>
              <w:top w:w="20" w:type="dxa"/>
              <w:left w:w="20" w:type="dxa"/>
              <w:bottom w:w="20" w:type="dxa"/>
              <w:right w:w="20" w:type="dxa"/>
            </w:tcMar>
            <w:vAlign w:val="center"/>
            <w:hideMark/>
          </w:tcPr>
          <w:p w14:paraId="6DA692C8" w14:textId="77777777" w:rsidR="0086604C" w:rsidRPr="00FA5DF6" w:rsidRDefault="0086604C" w:rsidP="00EE0A86">
            <w:pPr>
              <w:pStyle w:val="movimento2"/>
              <w:rPr>
                <w:color w:val="002060"/>
              </w:rPr>
            </w:pPr>
            <w:r w:rsidRPr="00FA5DF6">
              <w:rPr>
                <w:color w:val="002060"/>
              </w:rPr>
              <w:t xml:space="preserve">(NUOVA FOLGORE) </w:t>
            </w:r>
          </w:p>
        </w:tc>
      </w:tr>
      <w:tr w:rsidR="0086604C" w:rsidRPr="00FA5DF6" w14:paraId="373DA7BA" w14:textId="77777777" w:rsidTr="00EE0A86">
        <w:tc>
          <w:tcPr>
            <w:tcW w:w="2200" w:type="dxa"/>
            <w:tcMar>
              <w:top w:w="20" w:type="dxa"/>
              <w:left w:w="20" w:type="dxa"/>
              <w:bottom w:w="20" w:type="dxa"/>
              <w:right w:w="20" w:type="dxa"/>
            </w:tcMar>
            <w:vAlign w:val="center"/>
            <w:hideMark/>
          </w:tcPr>
          <w:p w14:paraId="57440517" w14:textId="77777777" w:rsidR="0086604C" w:rsidRPr="00FA5DF6" w:rsidRDefault="0086604C" w:rsidP="00EE0A86">
            <w:pPr>
              <w:pStyle w:val="movimento"/>
              <w:rPr>
                <w:color w:val="002060"/>
              </w:rPr>
            </w:pPr>
            <w:r w:rsidRPr="00FA5DF6">
              <w:rPr>
                <w:color w:val="002060"/>
              </w:rPr>
              <w:t>MASCARUCCI ROBERTO</w:t>
            </w:r>
          </w:p>
        </w:tc>
        <w:tc>
          <w:tcPr>
            <w:tcW w:w="2200" w:type="dxa"/>
            <w:tcMar>
              <w:top w:w="20" w:type="dxa"/>
              <w:left w:w="20" w:type="dxa"/>
              <w:bottom w:w="20" w:type="dxa"/>
              <w:right w:w="20" w:type="dxa"/>
            </w:tcMar>
            <w:vAlign w:val="center"/>
            <w:hideMark/>
          </w:tcPr>
          <w:p w14:paraId="678415ED" w14:textId="77777777" w:rsidR="0086604C" w:rsidRPr="00FA5DF6" w:rsidRDefault="0086604C" w:rsidP="00EE0A86">
            <w:pPr>
              <w:pStyle w:val="movimento2"/>
              <w:rPr>
                <w:color w:val="002060"/>
              </w:rPr>
            </w:pPr>
            <w:r w:rsidRPr="00FA5DF6">
              <w:rPr>
                <w:color w:val="002060"/>
              </w:rPr>
              <w:t xml:space="preserve">(SPECIAL ONE SPORTING CLUB) </w:t>
            </w:r>
          </w:p>
        </w:tc>
        <w:tc>
          <w:tcPr>
            <w:tcW w:w="800" w:type="dxa"/>
            <w:tcMar>
              <w:top w:w="20" w:type="dxa"/>
              <w:left w:w="20" w:type="dxa"/>
              <w:bottom w:w="20" w:type="dxa"/>
              <w:right w:w="20" w:type="dxa"/>
            </w:tcMar>
            <w:vAlign w:val="center"/>
            <w:hideMark/>
          </w:tcPr>
          <w:p w14:paraId="514A056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FBD43BD" w14:textId="77777777" w:rsidR="0086604C" w:rsidRPr="00FA5DF6" w:rsidRDefault="0086604C" w:rsidP="00EE0A86">
            <w:pPr>
              <w:pStyle w:val="movimento"/>
              <w:rPr>
                <w:color w:val="002060"/>
              </w:rPr>
            </w:pPr>
            <w:r w:rsidRPr="00FA5DF6">
              <w:rPr>
                <w:color w:val="002060"/>
              </w:rPr>
              <w:t>ESPOSITO MATTIA</w:t>
            </w:r>
          </w:p>
        </w:tc>
        <w:tc>
          <w:tcPr>
            <w:tcW w:w="2200" w:type="dxa"/>
            <w:tcMar>
              <w:top w:w="20" w:type="dxa"/>
              <w:left w:w="20" w:type="dxa"/>
              <w:bottom w:w="20" w:type="dxa"/>
              <w:right w:w="20" w:type="dxa"/>
            </w:tcMar>
            <w:vAlign w:val="center"/>
            <w:hideMark/>
          </w:tcPr>
          <w:p w14:paraId="3ADC79E9" w14:textId="77777777" w:rsidR="0086604C" w:rsidRPr="00FA5DF6" w:rsidRDefault="0086604C" w:rsidP="00EE0A86">
            <w:pPr>
              <w:pStyle w:val="movimento2"/>
              <w:rPr>
                <w:color w:val="002060"/>
                <w:lang w:val="en-US"/>
              </w:rPr>
            </w:pPr>
            <w:r w:rsidRPr="00FA5DF6">
              <w:rPr>
                <w:color w:val="002060"/>
                <w:lang w:val="en-US"/>
              </w:rPr>
              <w:t xml:space="preserve">(SPECIAL ONE SPORTING </w:t>
            </w:r>
            <w:proofErr w:type="gramStart"/>
            <w:r w:rsidRPr="00FA5DF6">
              <w:rPr>
                <w:color w:val="002060"/>
                <w:lang w:val="en-US"/>
              </w:rPr>
              <w:t>SQ.B</w:t>
            </w:r>
            <w:proofErr w:type="gramEnd"/>
            <w:r w:rsidRPr="00FA5DF6">
              <w:rPr>
                <w:color w:val="002060"/>
                <w:lang w:val="en-US"/>
              </w:rPr>
              <w:t xml:space="preserve">) </w:t>
            </w:r>
          </w:p>
        </w:tc>
      </w:tr>
      <w:tr w:rsidR="0086604C" w:rsidRPr="00FA5DF6" w14:paraId="610B6AA3" w14:textId="77777777" w:rsidTr="00EE0A86">
        <w:tc>
          <w:tcPr>
            <w:tcW w:w="2200" w:type="dxa"/>
            <w:tcMar>
              <w:top w:w="20" w:type="dxa"/>
              <w:left w:w="20" w:type="dxa"/>
              <w:bottom w:w="20" w:type="dxa"/>
              <w:right w:w="20" w:type="dxa"/>
            </w:tcMar>
            <w:vAlign w:val="center"/>
            <w:hideMark/>
          </w:tcPr>
          <w:p w14:paraId="53585A5E" w14:textId="77777777" w:rsidR="0086604C" w:rsidRPr="00FA5DF6" w:rsidRDefault="0086604C" w:rsidP="00EE0A86">
            <w:pPr>
              <w:pStyle w:val="movimento"/>
              <w:rPr>
                <w:color w:val="002060"/>
              </w:rPr>
            </w:pPr>
            <w:r w:rsidRPr="00FA5DF6">
              <w:rPr>
                <w:color w:val="002060"/>
              </w:rPr>
              <w:t>ACAMPA NICHOLAS</w:t>
            </w:r>
          </w:p>
        </w:tc>
        <w:tc>
          <w:tcPr>
            <w:tcW w:w="2200" w:type="dxa"/>
            <w:tcMar>
              <w:top w:w="20" w:type="dxa"/>
              <w:left w:w="20" w:type="dxa"/>
              <w:bottom w:w="20" w:type="dxa"/>
              <w:right w:w="20" w:type="dxa"/>
            </w:tcMar>
            <w:vAlign w:val="center"/>
            <w:hideMark/>
          </w:tcPr>
          <w:p w14:paraId="7F8FB324" w14:textId="77777777" w:rsidR="0086604C" w:rsidRPr="00FA5DF6" w:rsidRDefault="0086604C" w:rsidP="00EE0A86">
            <w:pPr>
              <w:pStyle w:val="movimento2"/>
              <w:rPr>
                <w:color w:val="002060"/>
              </w:rPr>
            </w:pPr>
            <w:r w:rsidRPr="00FA5DF6">
              <w:rPr>
                <w:color w:val="002060"/>
              </w:rPr>
              <w:t xml:space="preserve">(URBINO CALCIO A 5) </w:t>
            </w:r>
          </w:p>
        </w:tc>
        <w:tc>
          <w:tcPr>
            <w:tcW w:w="800" w:type="dxa"/>
            <w:tcMar>
              <w:top w:w="20" w:type="dxa"/>
              <w:left w:w="20" w:type="dxa"/>
              <w:bottom w:w="20" w:type="dxa"/>
              <w:right w:w="20" w:type="dxa"/>
            </w:tcMar>
            <w:vAlign w:val="center"/>
            <w:hideMark/>
          </w:tcPr>
          <w:p w14:paraId="46D87AF7"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9F23E8D" w14:textId="77777777" w:rsidR="0086604C" w:rsidRPr="00FA5DF6" w:rsidRDefault="0086604C" w:rsidP="00EE0A86">
            <w:pPr>
              <w:pStyle w:val="movimento"/>
              <w:rPr>
                <w:color w:val="002060"/>
              </w:rPr>
            </w:pPr>
            <w:r w:rsidRPr="00FA5DF6">
              <w:rPr>
                <w:color w:val="002060"/>
              </w:rPr>
              <w:t>LANDI GABRIELE</w:t>
            </w:r>
          </w:p>
        </w:tc>
        <w:tc>
          <w:tcPr>
            <w:tcW w:w="2200" w:type="dxa"/>
            <w:tcMar>
              <w:top w:w="20" w:type="dxa"/>
              <w:left w:w="20" w:type="dxa"/>
              <w:bottom w:w="20" w:type="dxa"/>
              <w:right w:w="20" w:type="dxa"/>
            </w:tcMar>
            <w:vAlign w:val="center"/>
            <w:hideMark/>
          </w:tcPr>
          <w:p w14:paraId="5D56ABD8" w14:textId="77777777" w:rsidR="0086604C" w:rsidRPr="00FA5DF6" w:rsidRDefault="0086604C" w:rsidP="00EE0A86">
            <w:pPr>
              <w:pStyle w:val="movimento2"/>
              <w:rPr>
                <w:color w:val="002060"/>
              </w:rPr>
            </w:pPr>
            <w:r w:rsidRPr="00FA5DF6">
              <w:rPr>
                <w:color w:val="002060"/>
              </w:rPr>
              <w:t xml:space="preserve">(VALLESINA) </w:t>
            </w:r>
          </w:p>
        </w:tc>
      </w:tr>
      <w:tr w:rsidR="0086604C" w:rsidRPr="00FA5DF6" w14:paraId="37D366D0" w14:textId="77777777" w:rsidTr="00EE0A86">
        <w:tc>
          <w:tcPr>
            <w:tcW w:w="2200" w:type="dxa"/>
            <w:tcMar>
              <w:top w:w="20" w:type="dxa"/>
              <w:left w:w="20" w:type="dxa"/>
              <w:bottom w:w="20" w:type="dxa"/>
              <w:right w:w="20" w:type="dxa"/>
            </w:tcMar>
            <w:vAlign w:val="center"/>
            <w:hideMark/>
          </w:tcPr>
          <w:p w14:paraId="0E06E202" w14:textId="77777777" w:rsidR="0086604C" w:rsidRPr="00FA5DF6" w:rsidRDefault="0086604C" w:rsidP="00EE0A86">
            <w:pPr>
              <w:pStyle w:val="movimento"/>
              <w:rPr>
                <w:color w:val="002060"/>
              </w:rPr>
            </w:pPr>
            <w:r w:rsidRPr="00FA5DF6">
              <w:rPr>
                <w:color w:val="002060"/>
              </w:rPr>
              <w:t>URBINELLI RICCARDO</w:t>
            </w:r>
          </w:p>
        </w:tc>
        <w:tc>
          <w:tcPr>
            <w:tcW w:w="2200" w:type="dxa"/>
            <w:tcMar>
              <w:top w:w="20" w:type="dxa"/>
              <w:left w:w="20" w:type="dxa"/>
              <w:bottom w:w="20" w:type="dxa"/>
              <w:right w:w="20" w:type="dxa"/>
            </w:tcMar>
            <w:vAlign w:val="center"/>
            <w:hideMark/>
          </w:tcPr>
          <w:p w14:paraId="391924B1" w14:textId="77777777" w:rsidR="0086604C" w:rsidRPr="00FA5DF6" w:rsidRDefault="0086604C" w:rsidP="00EE0A86">
            <w:pPr>
              <w:pStyle w:val="movimento2"/>
              <w:rPr>
                <w:color w:val="002060"/>
              </w:rPr>
            </w:pPr>
            <w:r w:rsidRPr="00FA5DF6">
              <w:rPr>
                <w:color w:val="002060"/>
              </w:rPr>
              <w:t xml:space="preserve">(VALMISA FUTSAL A.S.D.) </w:t>
            </w:r>
          </w:p>
        </w:tc>
        <w:tc>
          <w:tcPr>
            <w:tcW w:w="800" w:type="dxa"/>
            <w:tcMar>
              <w:top w:w="20" w:type="dxa"/>
              <w:left w:w="20" w:type="dxa"/>
              <w:bottom w:w="20" w:type="dxa"/>
              <w:right w:w="20" w:type="dxa"/>
            </w:tcMar>
            <w:vAlign w:val="center"/>
            <w:hideMark/>
          </w:tcPr>
          <w:p w14:paraId="14A17C7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2306C6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6BB3B00" w14:textId="77777777" w:rsidR="0086604C" w:rsidRPr="00FA5DF6" w:rsidRDefault="0086604C" w:rsidP="00EE0A86">
            <w:pPr>
              <w:pStyle w:val="movimento2"/>
              <w:rPr>
                <w:color w:val="002060"/>
              </w:rPr>
            </w:pPr>
            <w:r w:rsidRPr="00FA5DF6">
              <w:rPr>
                <w:color w:val="002060"/>
              </w:rPr>
              <w:t> </w:t>
            </w:r>
          </w:p>
        </w:tc>
      </w:tr>
    </w:tbl>
    <w:p w14:paraId="441BFE0C" w14:textId="77777777" w:rsidR="0086604C" w:rsidRPr="00FA5DF6" w:rsidRDefault="0086604C" w:rsidP="0086604C">
      <w:pPr>
        <w:pStyle w:val="titolo10"/>
        <w:rPr>
          <w:rFonts w:eastAsiaTheme="minorEastAsia"/>
          <w:color w:val="002060"/>
        </w:rPr>
      </w:pPr>
      <w:r w:rsidRPr="00FA5DF6">
        <w:rPr>
          <w:color w:val="002060"/>
        </w:rPr>
        <w:t xml:space="preserve">GARE DEL 1/ 3/2025 </w:t>
      </w:r>
    </w:p>
    <w:p w14:paraId="00EDECF4" w14:textId="77777777" w:rsidR="0086604C" w:rsidRPr="00FA5DF6" w:rsidRDefault="0086604C" w:rsidP="0086604C">
      <w:pPr>
        <w:pStyle w:val="titolo7a"/>
        <w:rPr>
          <w:color w:val="002060"/>
        </w:rPr>
      </w:pPr>
      <w:r w:rsidRPr="00FA5DF6">
        <w:rPr>
          <w:color w:val="002060"/>
        </w:rPr>
        <w:t xml:space="preserve">PROVVEDIMENTI DISCIPLINARI </w:t>
      </w:r>
    </w:p>
    <w:p w14:paraId="42A7F0E8"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3FD1CAD3" w14:textId="77777777" w:rsidR="0086604C" w:rsidRPr="00FA5DF6" w:rsidRDefault="0086604C" w:rsidP="0086604C">
      <w:pPr>
        <w:pStyle w:val="titolo30"/>
        <w:rPr>
          <w:color w:val="002060"/>
        </w:rPr>
      </w:pPr>
      <w:r w:rsidRPr="00FA5DF6">
        <w:rPr>
          <w:color w:val="002060"/>
        </w:rPr>
        <w:t xml:space="preserve">DIRIGENTI </w:t>
      </w:r>
    </w:p>
    <w:p w14:paraId="6E5EDE16" w14:textId="77777777" w:rsidR="0086604C" w:rsidRPr="00FA5DF6" w:rsidRDefault="0086604C" w:rsidP="0086604C">
      <w:pPr>
        <w:pStyle w:val="titolo20"/>
        <w:rPr>
          <w:color w:val="002060"/>
        </w:rPr>
      </w:pPr>
      <w:r w:rsidRPr="00FA5DF6">
        <w:rPr>
          <w:color w:val="002060"/>
        </w:rPr>
        <w:lastRenderedPageBreak/>
        <w:t xml:space="preserve">INIBIZIONE A TEMPO OPPURE SQUALIFICA A GARE: FINO AL 19/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3F6C5F8" w14:textId="77777777" w:rsidTr="00EE0A86">
        <w:tc>
          <w:tcPr>
            <w:tcW w:w="2200" w:type="dxa"/>
            <w:tcMar>
              <w:top w:w="20" w:type="dxa"/>
              <w:left w:w="20" w:type="dxa"/>
              <w:bottom w:w="20" w:type="dxa"/>
              <w:right w:w="20" w:type="dxa"/>
            </w:tcMar>
            <w:vAlign w:val="center"/>
            <w:hideMark/>
          </w:tcPr>
          <w:p w14:paraId="487ADF3D" w14:textId="77777777" w:rsidR="0086604C" w:rsidRPr="00FA5DF6" w:rsidRDefault="0086604C" w:rsidP="00EE0A86">
            <w:pPr>
              <w:pStyle w:val="movimento"/>
              <w:rPr>
                <w:color w:val="002060"/>
              </w:rPr>
            </w:pPr>
            <w:r w:rsidRPr="00FA5DF6">
              <w:rPr>
                <w:color w:val="002060"/>
              </w:rPr>
              <w:t>SCIAMANNA FABIO</w:t>
            </w:r>
          </w:p>
        </w:tc>
        <w:tc>
          <w:tcPr>
            <w:tcW w:w="2200" w:type="dxa"/>
            <w:tcMar>
              <w:top w:w="20" w:type="dxa"/>
              <w:left w:w="20" w:type="dxa"/>
              <w:bottom w:w="20" w:type="dxa"/>
              <w:right w:w="20" w:type="dxa"/>
            </w:tcMar>
            <w:vAlign w:val="center"/>
            <w:hideMark/>
          </w:tcPr>
          <w:p w14:paraId="2CD2FA8F" w14:textId="77777777" w:rsidR="0086604C" w:rsidRPr="00FA5DF6" w:rsidRDefault="0086604C" w:rsidP="00EE0A86">
            <w:pPr>
              <w:pStyle w:val="movimento2"/>
              <w:rPr>
                <w:color w:val="002060"/>
              </w:rPr>
            </w:pPr>
            <w:r w:rsidRPr="00FA5DF6">
              <w:rPr>
                <w:color w:val="002060"/>
              </w:rPr>
              <w:t xml:space="preserve">(SPORTING GROTTAMMARE) </w:t>
            </w:r>
          </w:p>
        </w:tc>
        <w:tc>
          <w:tcPr>
            <w:tcW w:w="800" w:type="dxa"/>
            <w:tcMar>
              <w:top w:w="20" w:type="dxa"/>
              <w:left w:w="20" w:type="dxa"/>
              <w:bottom w:w="20" w:type="dxa"/>
              <w:right w:w="20" w:type="dxa"/>
            </w:tcMar>
            <w:vAlign w:val="center"/>
            <w:hideMark/>
          </w:tcPr>
          <w:p w14:paraId="34E2F9C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295C348"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6714F2A" w14:textId="77777777" w:rsidR="0086604C" w:rsidRPr="00FA5DF6" w:rsidRDefault="0086604C" w:rsidP="00EE0A86">
            <w:pPr>
              <w:pStyle w:val="movimento2"/>
              <w:rPr>
                <w:color w:val="002060"/>
              </w:rPr>
            </w:pPr>
            <w:r w:rsidRPr="00FA5DF6">
              <w:rPr>
                <w:color w:val="002060"/>
              </w:rPr>
              <w:t> </w:t>
            </w:r>
          </w:p>
        </w:tc>
      </w:tr>
    </w:tbl>
    <w:p w14:paraId="2D157F0E" w14:textId="77777777" w:rsidR="0086604C" w:rsidRPr="00FA5DF6" w:rsidRDefault="0086604C" w:rsidP="0086604C">
      <w:pPr>
        <w:pStyle w:val="diffida"/>
        <w:spacing w:before="80" w:beforeAutospacing="0" w:after="40" w:afterAutospacing="0"/>
        <w:jc w:val="left"/>
        <w:rPr>
          <w:rFonts w:eastAsiaTheme="minorEastAsia"/>
          <w:color w:val="002060"/>
        </w:rPr>
      </w:pPr>
      <w:r w:rsidRPr="00FA5DF6">
        <w:rPr>
          <w:color w:val="002060"/>
        </w:rPr>
        <w:t xml:space="preserve">Per frase offensiva. Allontanato. </w:t>
      </w:r>
    </w:p>
    <w:p w14:paraId="2CB80C43" w14:textId="77777777" w:rsidR="0086604C" w:rsidRPr="00FA5DF6" w:rsidRDefault="0086604C" w:rsidP="0086604C">
      <w:pPr>
        <w:pStyle w:val="titolo30"/>
        <w:rPr>
          <w:color w:val="002060"/>
        </w:rPr>
      </w:pPr>
      <w:r w:rsidRPr="00FA5DF6">
        <w:rPr>
          <w:color w:val="002060"/>
        </w:rPr>
        <w:t xml:space="preserve">CALCIATORI ESPULSI </w:t>
      </w:r>
    </w:p>
    <w:p w14:paraId="2BBB2774" w14:textId="77777777" w:rsidR="0086604C" w:rsidRPr="00FA5DF6" w:rsidRDefault="0086604C" w:rsidP="0086604C">
      <w:pPr>
        <w:pStyle w:val="titolo20"/>
        <w:rPr>
          <w:color w:val="002060"/>
        </w:rPr>
      </w:pPr>
      <w:r w:rsidRPr="00FA5DF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C67F9C4" w14:textId="77777777" w:rsidTr="00EE0A86">
        <w:tc>
          <w:tcPr>
            <w:tcW w:w="2200" w:type="dxa"/>
            <w:tcMar>
              <w:top w:w="20" w:type="dxa"/>
              <w:left w:w="20" w:type="dxa"/>
              <w:bottom w:w="20" w:type="dxa"/>
              <w:right w:w="20" w:type="dxa"/>
            </w:tcMar>
            <w:vAlign w:val="center"/>
            <w:hideMark/>
          </w:tcPr>
          <w:p w14:paraId="45E5610F" w14:textId="77777777" w:rsidR="0086604C" w:rsidRPr="00FA5DF6" w:rsidRDefault="0086604C" w:rsidP="00EE0A86">
            <w:pPr>
              <w:pStyle w:val="movimento"/>
              <w:rPr>
                <w:color w:val="002060"/>
              </w:rPr>
            </w:pPr>
            <w:r w:rsidRPr="00FA5DF6">
              <w:rPr>
                <w:color w:val="002060"/>
              </w:rPr>
              <w:t>RANGO MARCO</w:t>
            </w:r>
          </w:p>
        </w:tc>
        <w:tc>
          <w:tcPr>
            <w:tcW w:w="2200" w:type="dxa"/>
            <w:tcMar>
              <w:top w:w="20" w:type="dxa"/>
              <w:left w:w="20" w:type="dxa"/>
              <w:bottom w:w="20" w:type="dxa"/>
              <w:right w:w="20" w:type="dxa"/>
            </w:tcMar>
            <w:vAlign w:val="center"/>
            <w:hideMark/>
          </w:tcPr>
          <w:p w14:paraId="0BC96713" w14:textId="77777777" w:rsidR="0086604C" w:rsidRPr="00FA5DF6" w:rsidRDefault="0086604C" w:rsidP="00EE0A86">
            <w:pPr>
              <w:pStyle w:val="movimento2"/>
              <w:rPr>
                <w:color w:val="002060"/>
              </w:rPr>
            </w:pPr>
            <w:r w:rsidRPr="00FA5DF6">
              <w:rPr>
                <w:color w:val="002060"/>
              </w:rPr>
              <w:t xml:space="preserve">(GROTTACCIA 2005) </w:t>
            </w:r>
          </w:p>
        </w:tc>
        <w:tc>
          <w:tcPr>
            <w:tcW w:w="800" w:type="dxa"/>
            <w:tcMar>
              <w:top w:w="20" w:type="dxa"/>
              <w:left w:w="20" w:type="dxa"/>
              <w:bottom w:w="20" w:type="dxa"/>
              <w:right w:w="20" w:type="dxa"/>
            </w:tcMar>
            <w:vAlign w:val="center"/>
            <w:hideMark/>
          </w:tcPr>
          <w:p w14:paraId="4884099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C70967D" w14:textId="77777777" w:rsidR="0086604C" w:rsidRPr="00FA5DF6" w:rsidRDefault="0086604C" w:rsidP="00EE0A86">
            <w:pPr>
              <w:pStyle w:val="movimento"/>
              <w:rPr>
                <w:color w:val="002060"/>
              </w:rPr>
            </w:pPr>
            <w:r w:rsidRPr="00FA5DF6">
              <w:rPr>
                <w:color w:val="002060"/>
              </w:rPr>
              <w:t>KHAIRI KARIM</w:t>
            </w:r>
          </w:p>
        </w:tc>
        <w:tc>
          <w:tcPr>
            <w:tcW w:w="2200" w:type="dxa"/>
            <w:tcMar>
              <w:top w:w="20" w:type="dxa"/>
              <w:left w:w="20" w:type="dxa"/>
              <w:bottom w:w="20" w:type="dxa"/>
              <w:right w:w="20" w:type="dxa"/>
            </w:tcMar>
            <w:vAlign w:val="center"/>
            <w:hideMark/>
          </w:tcPr>
          <w:p w14:paraId="5649E877" w14:textId="77777777" w:rsidR="0086604C" w:rsidRPr="00FA5DF6" w:rsidRDefault="0086604C" w:rsidP="00EE0A86">
            <w:pPr>
              <w:pStyle w:val="movimento2"/>
              <w:rPr>
                <w:color w:val="002060"/>
              </w:rPr>
            </w:pPr>
            <w:r w:rsidRPr="00FA5DF6">
              <w:rPr>
                <w:color w:val="002060"/>
              </w:rPr>
              <w:t xml:space="preserve">(SPORTING GROTTAMMARE) </w:t>
            </w:r>
          </w:p>
        </w:tc>
      </w:tr>
    </w:tbl>
    <w:p w14:paraId="6BE5BA8E" w14:textId="77777777" w:rsidR="0086604C" w:rsidRPr="00FA5DF6" w:rsidRDefault="0086604C" w:rsidP="0086604C">
      <w:pPr>
        <w:pStyle w:val="titolo20"/>
        <w:rPr>
          <w:rFonts w:eastAsiaTheme="minorEastAsia"/>
          <w:color w:val="002060"/>
        </w:rPr>
      </w:pPr>
      <w:r w:rsidRPr="00FA5DF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38E085A" w14:textId="77777777" w:rsidTr="00EE0A86">
        <w:tc>
          <w:tcPr>
            <w:tcW w:w="2200" w:type="dxa"/>
            <w:tcMar>
              <w:top w:w="20" w:type="dxa"/>
              <w:left w:w="20" w:type="dxa"/>
              <w:bottom w:w="20" w:type="dxa"/>
              <w:right w:w="20" w:type="dxa"/>
            </w:tcMar>
            <w:vAlign w:val="center"/>
            <w:hideMark/>
          </w:tcPr>
          <w:p w14:paraId="6732B812" w14:textId="77777777" w:rsidR="0086604C" w:rsidRPr="00FA5DF6" w:rsidRDefault="0086604C" w:rsidP="00EE0A86">
            <w:pPr>
              <w:pStyle w:val="movimento"/>
              <w:rPr>
                <w:color w:val="002060"/>
              </w:rPr>
            </w:pPr>
            <w:r w:rsidRPr="00FA5DF6">
              <w:rPr>
                <w:color w:val="002060"/>
              </w:rPr>
              <w:t>ACCORRONI FRANCESCO</w:t>
            </w:r>
          </w:p>
        </w:tc>
        <w:tc>
          <w:tcPr>
            <w:tcW w:w="2200" w:type="dxa"/>
            <w:tcMar>
              <w:top w:w="20" w:type="dxa"/>
              <w:left w:w="20" w:type="dxa"/>
              <w:bottom w:w="20" w:type="dxa"/>
              <w:right w:w="20" w:type="dxa"/>
            </w:tcMar>
            <w:vAlign w:val="center"/>
            <w:hideMark/>
          </w:tcPr>
          <w:p w14:paraId="1FCC6654" w14:textId="77777777" w:rsidR="0086604C" w:rsidRPr="00FA5DF6" w:rsidRDefault="0086604C" w:rsidP="00EE0A86">
            <w:pPr>
              <w:pStyle w:val="movimento2"/>
              <w:rPr>
                <w:color w:val="002060"/>
              </w:rPr>
            </w:pPr>
            <w:r w:rsidRPr="00FA5DF6">
              <w:rPr>
                <w:color w:val="002060"/>
              </w:rPr>
              <w:t xml:space="preserve">(CALCETTO NUMANA) </w:t>
            </w:r>
          </w:p>
        </w:tc>
        <w:tc>
          <w:tcPr>
            <w:tcW w:w="800" w:type="dxa"/>
            <w:tcMar>
              <w:top w:w="20" w:type="dxa"/>
              <w:left w:w="20" w:type="dxa"/>
              <w:bottom w:w="20" w:type="dxa"/>
              <w:right w:w="20" w:type="dxa"/>
            </w:tcMar>
            <w:vAlign w:val="center"/>
            <w:hideMark/>
          </w:tcPr>
          <w:p w14:paraId="7F7E6B8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FF0BB31" w14:textId="77777777" w:rsidR="0086604C" w:rsidRPr="00FA5DF6" w:rsidRDefault="0086604C" w:rsidP="00EE0A86">
            <w:pPr>
              <w:pStyle w:val="movimento"/>
              <w:rPr>
                <w:color w:val="002060"/>
              </w:rPr>
            </w:pPr>
            <w:r w:rsidRPr="00FA5DF6">
              <w:rPr>
                <w:color w:val="002060"/>
              </w:rPr>
              <w:t>LATINI MIRCO</w:t>
            </w:r>
          </w:p>
        </w:tc>
        <w:tc>
          <w:tcPr>
            <w:tcW w:w="2200" w:type="dxa"/>
            <w:tcMar>
              <w:top w:w="20" w:type="dxa"/>
              <w:left w:w="20" w:type="dxa"/>
              <w:bottom w:w="20" w:type="dxa"/>
              <w:right w:w="20" w:type="dxa"/>
            </w:tcMar>
            <w:vAlign w:val="center"/>
            <w:hideMark/>
          </w:tcPr>
          <w:p w14:paraId="414A1ED7" w14:textId="77777777" w:rsidR="0086604C" w:rsidRPr="00FA5DF6" w:rsidRDefault="0086604C" w:rsidP="00EE0A86">
            <w:pPr>
              <w:pStyle w:val="movimento2"/>
              <w:rPr>
                <w:color w:val="002060"/>
              </w:rPr>
            </w:pPr>
            <w:r w:rsidRPr="00FA5DF6">
              <w:rPr>
                <w:color w:val="002060"/>
              </w:rPr>
              <w:t xml:space="preserve">(CANDIA BARACCOLA ASPIO) </w:t>
            </w:r>
          </w:p>
        </w:tc>
      </w:tr>
      <w:tr w:rsidR="0086604C" w:rsidRPr="00FA5DF6" w14:paraId="219F40B5" w14:textId="77777777" w:rsidTr="00EE0A86">
        <w:tc>
          <w:tcPr>
            <w:tcW w:w="2200" w:type="dxa"/>
            <w:tcMar>
              <w:top w:w="20" w:type="dxa"/>
              <w:left w:w="20" w:type="dxa"/>
              <w:bottom w:w="20" w:type="dxa"/>
              <w:right w:w="20" w:type="dxa"/>
            </w:tcMar>
            <w:vAlign w:val="center"/>
            <w:hideMark/>
          </w:tcPr>
          <w:p w14:paraId="0AE35444" w14:textId="77777777" w:rsidR="0086604C" w:rsidRPr="00FA5DF6" w:rsidRDefault="0086604C" w:rsidP="00EE0A86">
            <w:pPr>
              <w:pStyle w:val="movimento"/>
              <w:rPr>
                <w:color w:val="002060"/>
              </w:rPr>
            </w:pPr>
            <w:r w:rsidRPr="00FA5DF6">
              <w:rPr>
                <w:color w:val="002060"/>
              </w:rPr>
              <w:t>MENGONI NICOLO</w:t>
            </w:r>
          </w:p>
        </w:tc>
        <w:tc>
          <w:tcPr>
            <w:tcW w:w="2200" w:type="dxa"/>
            <w:tcMar>
              <w:top w:w="20" w:type="dxa"/>
              <w:left w:w="20" w:type="dxa"/>
              <w:bottom w:w="20" w:type="dxa"/>
              <w:right w:w="20" w:type="dxa"/>
            </w:tcMar>
            <w:vAlign w:val="center"/>
            <w:hideMark/>
          </w:tcPr>
          <w:p w14:paraId="4E2479F0" w14:textId="77777777" w:rsidR="0086604C" w:rsidRPr="00FA5DF6" w:rsidRDefault="0086604C" w:rsidP="00EE0A86">
            <w:pPr>
              <w:pStyle w:val="movimento2"/>
              <w:rPr>
                <w:color w:val="002060"/>
              </w:rPr>
            </w:pPr>
            <w:r w:rsidRPr="00FA5DF6">
              <w:rPr>
                <w:color w:val="002060"/>
              </w:rPr>
              <w:t xml:space="preserve">(CASENUOVE) </w:t>
            </w:r>
          </w:p>
        </w:tc>
        <w:tc>
          <w:tcPr>
            <w:tcW w:w="800" w:type="dxa"/>
            <w:tcMar>
              <w:top w:w="20" w:type="dxa"/>
              <w:left w:w="20" w:type="dxa"/>
              <w:bottom w:w="20" w:type="dxa"/>
              <w:right w:w="20" w:type="dxa"/>
            </w:tcMar>
            <w:vAlign w:val="center"/>
            <w:hideMark/>
          </w:tcPr>
          <w:p w14:paraId="6866BFB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8D6571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1D7748D" w14:textId="77777777" w:rsidR="0086604C" w:rsidRPr="00FA5DF6" w:rsidRDefault="0086604C" w:rsidP="00EE0A86">
            <w:pPr>
              <w:pStyle w:val="movimento2"/>
              <w:rPr>
                <w:color w:val="002060"/>
              </w:rPr>
            </w:pPr>
            <w:r w:rsidRPr="00FA5DF6">
              <w:rPr>
                <w:color w:val="002060"/>
              </w:rPr>
              <w:t> </w:t>
            </w:r>
          </w:p>
        </w:tc>
      </w:tr>
    </w:tbl>
    <w:p w14:paraId="7582206A" w14:textId="77777777" w:rsidR="0086604C" w:rsidRPr="00FA5DF6" w:rsidRDefault="0086604C" w:rsidP="0086604C">
      <w:pPr>
        <w:pStyle w:val="titolo30"/>
        <w:rPr>
          <w:rFonts w:eastAsiaTheme="minorEastAsia"/>
          <w:color w:val="002060"/>
        </w:rPr>
      </w:pPr>
      <w:r w:rsidRPr="00FA5DF6">
        <w:rPr>
          <w:color w:val="002060"/>
        </w:rPr>
        <w:t xml:space="preserve">CALCIATORI NON ESPULSI </w:t>
      </w:r>
    </w:p>
    <w:p w14:paraId="1C227959" w14:textId="77777777" w:rsidR="0086604C" w:rsidRPr="00FA5DF6" w:rsidRDefault="0086604C" w:rsidP="0086604C">
      <w:pPr>
        <w:pStyle w:val="titolo20"/>
        <w:rPr>
          <w:color w:val="002060"/>
        </w:rPr>
      </w:pPr>
      <w:r w:rsidRPr="00FA5DF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4CD1E436" w14:textId="77777777" w:rsidTr="00EE0A86">
        <w:tc>
          <w:tcPr>
            <w:tcW w:w="2200" w:type="dxa"/>
            <w:tcMar>
              <w:top w:w="20" w:type="dxa"/>
              <w:left w:w="20" w:type="dxa"/>
              <w:bottom w:w="20" w:type="dxa"/>
              <w:right w:w="20" w:type="dxa"/>
            </w:tcMar>
            <w:vAlign w:val="center"/>
            <w:hideMark/>
          </w:tcPr>
          <w:p w14:paraId="719601F4" w14:textId="77777777" w:rsidR="0086604C" w:rsidRPr="00FA5DF6" w:rsidRDefault="0086604C" w:rsidP="00EE0A86">
            <w:pPr>
              <w:pStyle w:val="movimento"/>
              <w:rPr>
                <w:color w:val="002060"/>
              </w:rPr>
            </w:pPr>
            <w:r w:rsidRPr="00FA5DF6">
              <w:rPr>
                <w:color w:val="002060"/>
              </w:rPr>
              <w:t>BOCCALI MATTEO</w:t>
            </w:r>
          </w:p>
        </w:tc>
        <w:tc>
          <w:tcPr>
            <w:tcW w:w="2200" w:type="dxa"/>
            <w:tcMar>
              <w:top w:w="20" w:type="dxa"/>
              <w:left w:w="20" w:type="dxa"/>
              <w:bottom w:w="20" w:type="dxa"/>
              <w:right w:w="20" w:type="dxa"/>
            </w:tcMar>
            <w:vAlign w:val="center"/>
            <w:hideMark/>
          </w:tcPr>
          <w:p w14:paraId="22D5D771" w14:textId="77777777" w:rsidR="0086604C" w:rsidRPr="00FA5DF6" w:rsidRDefault="0086604C" w:rsidP="00EE0A86">
            <w:pPr>
              <w:pStyle w:val="movimento2"/>
              <w:rPr>
                <w:color w:val="002060"/>
              </w:rPr>
            </w:pPr>
            <w:r w:rsidRPr="00FA5DF6">
              <w:rPr>
                <w:color w:val="002060"/>
              </w:rPr>
              <w:t xml:space="preserve">(DURANTINA SANTA CECILIA) </w:t>
            </w:r>
          </w:p>
        </w:tc>
        <w:tc>
          <w:tcPr>
            <w:tcW w:w="800" w:type="dxa"/>
            <w:tcMar>
              <w:top w:w="20" w:type="dxa"/>
              <w:left w:w="20" w:type="dxa"/>
              <w:bottom w:w="20" w:type="dxa"/>
              <w:right w:w="20" w:type="dxa"/>
            </w:tcMar>
            <w:vAlign w:val="center"/>
            <w:hideMark/>
          </w:tcPr>
          <w:p w14:paraId="00B6CFD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04F162A" w14:textId="77777777" w:rsidR="0086604C" w:rsidRPr="00FA5DF6" w:rsidRDefault="0086604C" w:rsidP="00EE0A86">
            <w:pPr>
              <w:pStyle w:val="movimento"/>
              <w:rPr>
                <w:color w:val="002060"/>
              </w:rPr>
            </w:pPr>
            <w:r w:rsidRPr="00FA5DF6">
              <w:rPr>
                <w:color w:val="002060"/>
              </w:rPr>
              <w:t>BASSO NICHOLAS</w:t>
            </w:r>
          </w:p>
        </w:tc>
        <w:tc>
          <w:tcPr>
            <w:tcW w:w="2200" w:type="dxa"/>
            <w:tcMar>
              <w:top w:w="20" w:type="dxa"/>
              <w:left w:w="20" w:type="dxa"/>
              <w:bottom w:w="20" w:type="dxa"/>
              <w:right w:w="20" w:type="dxa"/>
            </w:tcMar>
            <w:vAlign w:val="center"/>
            <w:hideMark/>
          </w:tcPr>
          <w:p w14:paraId="7511F431" w14:textId="77777777" w:rsidR="0086604C" w:rsidRPr="00FA5DF6" w:rsidRDefault="0086604C" w:rsidP="00EE0A86">
            <w:pPr>
              <w:pStyle w:val="movimento2"/>
              <w:rPr>
                <w:color w:val="002060"/>
              </w:rPr>
            </w:pPr>
            <w:r w:rsidRPr="00FA5DF6">
              <w:rPr>
                <w:color w:val="002060"/>
              </w:rPr>
              <w:t xml:space="preserve">(OLIMPIA JUVENTU FALCONARA) </w:t>
            </w:r>
          </w:p>
        </w:tc>
      </w:tr>
    </w:tbl>
    <w:p w14:paraId="2B2CC8E8" w14:textId="77777777" w:rsidR="0086604C" w:rsidRPr="00FA5DF6" w:rsidRDefault="0086604C" w:rsidP="0086604C">
      <w:pPr>
        <w:pStyle w:val="titolo20"/>
        <w:rPr>
          <w:rFonts w:eastAsiaTheme="minorEastAsia"/>
          <w:color w:val="002060"/>
        </w:rPr>
      </w:pPr>
      <w:r w:rsidRPr="00FA5DF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671380E" w14:textId="77777777" w:rsidTr="00EE0A86">
        <w:tc>
          <w:tcPr>
            <w:tcW w:w="2200" w:type="dxa"/>
            <w:tcMar>
              <w:top w:w="20" w:type="dxa"/>
              <w:left w:w="20" w:type="dxa"/>
              <w:bottom w:w="20" w:type="dxa"/>
              <w:right w:w="20" w:type="dxa"/>
            </w:tcMar>
            <w:vAlign w:val="center"/>
            <w:hideMark/>
          </w:tcPr>
          <w:p w14:paraId="70242539" w14:textId="77777777" w:rsidR="0086604C" w:rsidRPr="00FA5DF6" w:rsidRDefault="0086604C" w:rsidP="00EE0A86">
            <w:pPr>
              <w:pStyle w:val="movimento"/>
              <w:rPr>
                <w:color w:val="002060"/>
              </w:rPr>
            </w:pPr>
            <w:r w:rsidRPr="00FA5DF6">
              <w:rPr>
                <w:color w:val="002060"/>
              </w:rPr>
              <w:t>BERNABUCCI MASSIMO</w:t>
            </w:r>
          </w:p>
        </w:tc>
        <w:tc>
          <w:tcPr>
            <w:tcW w:w="2200" w:type="dxa"/>
            <w:tcMar>
              <w:top w:w="20" w:type="dxa"/>
              <w:left w:w="20" w:type="dxa"/>
              <w:bottom w:w="20" w:type="dxa"/>
              <w:right w:w="20" w:type="dxa"/>
            </w:tcMar>
            <w:vAlign w:val="center"/>
            <w:hideMark/>
          </w:tcPr>
          <w:p w14:paraId="35B4FDB5" w14:textId="77777777" w:rsidR="0086604C" w:rsidRPr="00FA5DF6" w:rsidRDefault="0086604C" w:rsidP="00EE0A86">
            <w:pPr>
              <w:pStyle w:val="movimento2"/>
              <w:rPr>
                <w:color w:val="002060"/>
              </w:rPr>
            </w:pPr>
            <w:r w:rsidRPr="00FA5DF6">
              <w:rPr>
                <w:color w:val="002060"/>
              </w:rPr>
              <w:t xml:space="preserve">(ANGELI) </w:t>
            </w:r>
          </w:p>
        </w:tc>
        <w:tc>
          <w:tcPr>
            <w:tcW w:w="800" w:type="dxa"/>
            <w:tcMar>
              <w:top w:w="20" w:type="dxa"/>
              <w:left w:w="20" w:type="dxa"/>
              <w:bottom w:w="20" w:type="dxa"/>
              <w:right w:w="20" w:type="dxa"/>
            </w:tcMar>
            <w:vAlign w:val="center"/>
            <w:hideMark/>
          </w:tcPr>
          <w:p w14:paraId="7B75E84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55D290F" w14:textId="77777777" w:rsidR="0086604C" w:rsidRPr="00FA5DF6" w:rsidRDefault="0086604C" w:rsidP="00EE0A86">
            <w:pPr>
              <w:pStyle w:val="movimento"/>
              <w:rPr>
                <w:color w:val="002060"/>
              </w:rPr>
            </w:pPr>
            <w:r w:rsidRPr="00FA5DF6">
              <w:rPr>
                <w:color w:val="002060"/>
              </w:rPr>
              <w:t>LONZI ANDREA</w:t>
            </w:r>
          </w:p>
        </w:tc>
        <w:tc>
          <w:tcPr>
            <w:tcW w:w="2200" w:type="dxa"/>
            <w:tcMar>
              <w:top w:w="20" w:type="dxa"/>
              <w:left w:w="20" w:type="dxa"/>
              <w:bottom w:w="20" w:type="dxa"/>
              <w:right w:w="20" w:type="dxa"/>
            </w:tcMar>
            <w:vAlign w:val="center"/>
            <w:hideMark/>
          </w:tcPr>
          <w:p w14:paraId="11FD1DE9" w14:textId="77777777" w:rsidR="0086604C" w:rsidRPr="00FA5DF6" w:rsidRDefault="0086604C" w:rsidP="00EE0A86">
            <w:pPr>
              <w:pStyle w:val="movimento2"/>
              <w:rPr>
                <w:color w:val="002060"/>
              </w:rPr>
            </w:pPr>
            <w:r w:rsidRPr="00FA5DF6">
              <w:rPr>
                <w:color w:val="002060"/>
              </w:rPr>
              <w:t xml:space="preserve">(GNANO 04) </w:t>
            </w:r>
          </w:p>
        </w:tc>
      </w:tr>
      <w:tr w:rsidR="0086604C" w:rsidRPr="00FA5DF6" w14:paraId="1C15AD2F" w14:textId="77777777" w:rsidTr="00EE0A86">
        <w:tc>
          <w:tcPr>
            <w:tcW w:w="2200" w:type="dxa"/>
            <w:tcMar>
              <w:top w:w="20" w:type="dxa"/>
              <w:left w:w="20" w:type="dxa"/>
              <w:bottom w:w="20" w:type="dxa"/>
              <w:right w:w="20" w:type="dxa"/>
            </w:tcMar>
            <w:vAlign w:val="center"/>
            <w:hideMark/>
          </w:tcPr>
          <w:p w14:paraId="308044B5" w14:textId="77777777" w:rsidR="0086604C" w:rsidRPr="00FA5DF6" w:rsidRDefault="0086604C" w:rsidP="00EE0A86">
            <w:pPr>
              <w:pStyle w:val="movimento"/>
              <w:rPr>
                <w:color w:val="002060"/>
              </w:rPr>
            </w:pPr>
            <w:r w:rsidRPr="00FA5DF6">
              <w:rPr>
                <w:color w:val="002060"/>
              </w:rPr>
              <w:t>PIGNOTTI ANDREA</w:t>
            </w:r>
          </w:p>
        </w:tc>
        <w:tc>
          <w:tcPr>
            <w:tcW w:w="2200" w:type="dxa"/>
            <w:tcMar>
              <w:top w:w="20" w:type="dxa"/>
              <w:left w:w="20" w:type="dxa"/>
              <w:bottom w:w="20" w:type="dxa"/>
              <w:right w:w="20" w:type="dxa"/>
            </w:tcMar>
            <w:vAlign w:val="center"/>
            <w:hideMark/>
          </w:tcPr>
          <w:p w14:paraId="43D8A281" w14:textId="77777777" w:rsidR="0086604C" w:rsidRPr="00FA5DF6" w:rsidRDefault="0086604C" w:rsidP="00EE0A86">
            <w:pPr>
              <w:pStyle w:val="movimento2"/>
              <w:rPr>
                <w:color w:val="002060"/>
              </w:rPr>
            </w:pPr>
            <w:r w:rsidRPr="00FA5DF6">
              <w:rPr>
                <w:color w:val="002060"/>
              </w:rPr>
              <w:t xml:space="preserve">(PICENO UNITED MMX A R.L.) </w:t>
            </w:r>
          </w:p>
        </w:tc>
        <w:tc>
          <w:tcPr>
            <w:tcW w:w="800" w:type="dxa"/>
            <w:tcMar>
              <w:top w:w="20" w:type="dxa"/>
              <w:left w:w="20" w:type="dxa"/>
              <w:bottom w:w="20" w:type="dxa"/>
              <w:right w:w="20" w:type="dxa"/>
            </w:tcMar>
            <w:vAlign w:val="center"/>
            <w:hideMark/>
          </w:tcPr>
          <w:p w14:paraId="68DF0507"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ED0D96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D31018F" w14:textId="77777777" w:rsidR="0086604C" w:rsidRPr="00FA5DF6" w:rsidRDefault="0086604C" w:rsidP="00EE0A86">
            <w:pPr>
              <w:pStyle w:val="movimento2"/>
              <w:rPr>
                <w:color w:val="002060"/>
              </w:rPr>
            </w:pPr>
            <w:r w:rsidRPr="00FA5DF6">
              <w:rPr>
                <w:color w:val="002060"/>
              </w:rPr>
              <w:t> </w:t>
            </w:r>
          </w:p>
        </w:tc>
      </w:tr>
    </w:tbl>
    <w:p w14:paraId="06A19C93" w14:textId="77777777" w:rsidR="0086604C" w:rsidRPr="00FA5DF6" w:rsidRDefault="0086604C" w:rsidP="0086604C">
      <w:pPr>
        <w:pStyle w:val="titolo20"/>
        <w:rPr>
          <w:rFonts w:eastAsiaTheme="minorEastAsia"/>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AA52D9F" w14:textId="77777777" w:rsidTr="00EE0A86">
        <w:tc>
          <w:tcPr>
            <w:tcW w:w="2200" w:type="dxa"/>
            <w:tcMar>
              <w:top w:w="20" w:type="dxa"/>
              <w:left w:w="20" w:type="dxa"/>
              <w:bottom w:w="20" w:type="dxa"/>
              <w:right w:w="20" w:type="dxa"/>
            </w:tcMar>
            <w:vAlign w:val="center"/>
            <w:hideMark/>
          </w:tcPr>
          <w:p w14:paraId="0100653C" w14:textId="77777777" w:rsidR="0086604C" w:rsidRPr="00FA5DF6" w:rsidRDefault="0086604C" w:rsidP="00EE0A86">
            <w:pPr>
              <w:pStyle w:val="movimento"/>
              <w:rPr>
                <w:color w:val="002060"/>
              </w:rPr>
            </w:pPr>
            <w:r w:rsidRPr="00FA5DF6">
              <w:rPr>
                <w:color w:val="002060"/>
              </w:rPr>
              <w:t>ROSSINI CHRISTIAN</w:t>
            </w:r>
          </w:p>
        </w:tc>
        <w:tc>
          <w:tcPr>
            <w:tcW w:w="2200" w:type="dxa"/>
            <w:tcMar>
              <w:top w:w="20" w:type="dxa"/>
              <w:left w:w="20" w:type="dxa"/>
              <w:bottom w:w="20" w:type="dxa"/>
              <w:right w:w="20" w:type="dxa"/>
            </w:tcMar>
            <w:vAlign w:val="center"/>
            <w:hideMark/>
          </w:tcPr>
          <w:p w14:paraId="07385A42" w14:textId="77777777" w:rsidR="0086604C" w:rsidRPr="00FA5DF6" w:rsidRDefault="0086604C" w:rsidP="00EE0A86">
            <w:pPr>
              <w:pStyle w:val="movimento2"/>
              <w:rPr>
                <w:color w:val="002060"/>
              </w:rPr>
            </w:pPr>
            <w:r w:rsidRPr="00FA5DF6">
              <w:rPr>
                <w:color w:val="002060"/>
              </w:rPr>
              <w:t xml:space="preserve">(CALCETTO NUMANA) </w:t>
            </w:r>
          </w:p>
        </w:tc>
        <w:tc>
          <w:tcPr>
            <w:tcW w:w="800" w:type="dxa"/>
            <w:tcMar>
              <w:top w:w="20" w:type="dxa"/>
              <w:left w:w="20" w:type="dxa"/>
              <w:bottom w:w="20" w:type="dxa"/>
              <w:right w:w="20" w:type="dxa"/>
            </w:tcMar>
            <w:vAlign w:val="center"/>
            <w:hideMark/>
          </w:tcPr>
          <w:p w14:paraId="17EB56F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A732D09" w14:textId="77777777" w:rsidR="0086604C" w:rsidRPr="00FA5DF6" w:rsidRDefault="0086604C" w:rsidP="00EE0A86">
            <w:pPr>
              <w:pStyle w:val="movimento"/>
              <w:rPr>
                <w:color w:val="002060"/>
              </w:rPr>
            </w:pPr>
            <w:r w:rsidRPr="00FA5DF6">
              <w:rPr>
                <w:color w:val="002060"/>
              </w:rPr>
              <w:t>DAVID MATTIA</w:t>
            </w:r>
          </w:p>
        </w:tc>
        <w:tc>
          <w:tcPr>
            <w:tcW w:w="2200" w:type="dxa"/>
            <w:tcMar>
              <w:top w:w="20" w:type="dxa"/>
              <w:left w:w="20" w:type="dxa"/>
              <w:bottom w:w="20" w:type="dxa"/>
              <w:right w:w="20" w:type="dxa"/>
            </w:tcMar>
            <w:vAlign w:val="center"/>
            <w:hideMark/>
          </w:tcPr>
          <w:p w14:paraId="6F938D6B" w14:textId="77777777" w:rsidR="0086604C" w:rsidRPr="00FA5DF6" w:rsidRDefault="0086604C" w:rsidP="00EE0A86">
            <w:pPr>
              <w:pStyle w:val="movimento2"/>
              <w:rPr>
                <w:color w:val="002060"/>
              </w:rPr>
            </w:pPr>
            <w:r w:rsidRPr="00FA5DF6">
              <w:rPr>
                <w:color w:val="002060"/>
              </w:rPr>
              <w:t xml:space="preserve">(CANDIA BARACCOLA ASPIO) </w:t>
            </w:r>
          </w:p>
        </w:tc>
      </w:tr>
      <w:tr w:rsidR="0086604C" w:rsidRPr="00FA5DF6" w14:paraId="326401EF" w14:textId="77777777" w:rsidTr="00EE0A86">
        <w:tc>
          <w:tcPr>
            <w:tcW w:w="2200" w:type="dxa"/>
            <w:tcMar>
              <w:top w:w="20" w:type="dxa"/>
              <w:left w:w="20" w:type="dxa"/>
              <w:bottom w:w="20" w:type="dxa"/>
              <w:right w:w="20" w:type="dxa"/>
            </w:tcMar>
            <w:vAlign w:val="center"/>
            <w:hideMark/>
          </w:tcPr>
          <w:p w14:paraId="7DD3E7E0" w14:textId="77777777" w:rsidR="0086604C" w:rsidRPr="00FA5DF6" w:rsidRDefault="0086604C" w:rsidP="00EE0A86">
            <w:pPr>
              <w:pStyle w:val="movimento"/>
              <w:rPr>
                <w:color w:val="002060"/>
              </w:rPr>
            </w:pPr>
            <w:r w:rsidRPr="00FA5DF6">
              <w:rPr>
                <w:color w:val="002060"/>
              </w:rPr>
              <w:t>PAONE CARLO</w:t>
            </w:r>
          </w:p>
        </w:tc>
        <w:tc>
          <w:tcPr>
            <w:tcW w:w="2200" w:type="dxa"/>
            <w:tcMar>
              <w:top w:w="20" w:type="dxa"/>
              <w:left w:w="20" w:type="dxa"/>
              <w:bottom w:w="20" w:type="dxa"/>
              <w:right w:w="20" w:type="dxa"/>
            </w:tcMar>
            <w:vAlign w:val="center"/>
            <w:hideMark/>
          </w:tcPr>
          <w:p w14:paraId="457388A4" w14:textId="77777777" w:rsidR="0086604C" w:rsidRPr="00FA5DF6" w:rsidRDefault="0086604C" w:rsidP="00EE0A86">
            <w:pPr>
              <w:pStyle w:val="movimento2"/>
              <w:rPr>
                <w:color w:val="002060"/>
              </w:rPr>
            </w:pPr>
            <w:r w:rsidRPr="00FA5DF6">
              <w:rPr>
                <w:color w:val="002060"/>
              </w:rPr>
              <w:t xml:space="preserve">(REAL CASEBRUCIATE W.FIRE) </w:t>
            </w:r>
          </w:p>
        </w:tc>
        <w:tc>
          <w:tcPr>
            <w:tcW w:w="800" w:type="dxa"/>
            <w:tcMar>
              <w:top w:w="20" w:type="dxa"/>
              <w:left w:w="20" w:type="dxa"/>
              <w:bottom w:w="20" w:type="dxa"/>
              <w:right w:w="20" w:type="dxa"/>
            </w:tcMar>
            <w:vAlign w:val="center"/>
            <w:hideMark/>
          </w:tcPr>
          <w:p w14:paraId="7C4DD69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12F397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BBCBB24" w14:textId="77777777" w:rsidR="0086604C" w:rsidRPr="00FA5DF6" w:rsidRDefault="0086604C" w:rsidP="00EE0A86">
            <w:pPr>
              <w:pStyle w:val="movimento2"/>
              <w:rPr>
                <w:color w:val="002060"/>
              </w:rPr>
            </w:pPr>
            <w:r w:rsidRPr="00FA5DF6">
              <w:rPr>
                <w:color w:val="002060"/>
              </w:rPr>
              <w:t> </w:t>
            </w:r>
          </w:p>
        </w:tc>
      </w:tr>
    </w:tbl>
    <w:p w14:paraId="41AB0DF5" w14:textId="77777777" w:rsidR="0086604C" w:rsidRPr="00FA5DF6" w:rsidRDefault="0086604C" w:rsidP="0086604C">
      <w:pPr>
        <w:pStyle w:val="titolo20"/>
        <w:rPr>
          <w:rFonts w:eastAsiaTheme="minorEastAsia"/>
          <w:color w:val="002060"/>
        </w:rPr>
      </w:pPr>
      <w:r w:rsidRPr="00FA5DF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1E1F4D2" w14:textId="77777777" w:rsidTr="00EE0A86">
        <w:tc>
          <w:tcPr>
            <w:tcW w:w="2200" w:type="dxa"/>
            <w:tcMar>
              <w:top w:w="20" w:type="dxa"/>
              <w:left w:w="20" w:type="dxa"/>
              <w:bottom w:w="20" w:type="dxa"/>
              <w:right w:w="20" w:type="dxa"/>
            </w:tcMar>
            <w:vAlign w:val="center"/>
            <w:hideMark/>
          </w:tcPr>
          <w:p w14:paraId="5A434B91" w14:textId="77777777" w:rsidR="0086604C" w:rsidRPr="00FA5DF6" w:rsidRDefault="0086604C" w:rsidP="00EE0A86">
            <w:pPr>
              <w:pStyle w:val="movimento"/>
              <w:rPr>
                <w:color w:val="002060"/>
              </w:rPr>
            </w:pPr>
            <w:r w:rsidRPr="00FA5DF6">
              <w:rPr>
                <w:color w:val="002060"/>
              </w:rPr>
              <w:t>CHIAPPA NICHOLAS</w:t>
            </w:r>
          </w:p>
        </w:tc>
        <w:tc>
          <w:tcPr>
            <w:tcW w:w="2200" w:type="dxa"/>
            <w:tcMar>
              <w:top w:w="20" w:type="dxa"/>
              <w:left w:w="20" w:type="dxa"/>
              <w:bottom w:w="20" w:type="dxa"/>
              <w:right w:w="20" w:type="dxa"/>
            </w:tcMar>
            <w:vAlign w:val="center"/>
            <w:hideMark/>
          </w:tcPr>
          <w:p w14:paraId="62B6D22A" w14:textId="77777777" w:rsidR="0086604C" w:rsidRPr="00FA5DF6" w:rsidRDefault="0086604C" w:rsidP="00EE0A86">
            <w:pPr>
              <w:pStyle w:val="movimento2"/>
              <w:rPr>
                <w:color w:val="002060"/>
              </w:rPr>
            </w:pPr>
            <w:r w:rsidRPr="00FA5DF6">
              <w:rPr>
                <w:color w:val="002060"/>
              </w:rPr>
              <w:t xml:space="preserve">(ANGELI) </w:t>
            </w:r>
          </w:p>
        </w:tc>
        <w:tc>
          <w:tcPr>
            <w:tcW w:w="800" w:type="dxa"/>
            <w:tcMar>
              <w:top w:w="20" w:type="dxa"/>
              <w:left w:w="20" w:type="dxa"/>
              <w:bottom w:w="20" w:type="dxa"/>
              <w:right w:w="20" w:type="dxa"/>
            </w:tcMar>
            <w:vAlign w:val="center"/>
            <w:hideMark/>
          </w:tcPr>
          <w:p w14:paraId="1AA982F5"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411A17B" w14:textId="77777777" w:rsidR="0086604C" w:rsidRPr="00FA5DF6" w:rsidRDefault="0086604C" w:rsidP="00EE0A86">
            <w:pPr>
              <w:pStyle w:val="movimento"/>
              <w:rPr>
                <w:color w:val="002060"/>
              </w:rPr>
            </w:pPr>
            <w:r w:rsidRPr="00FA5DF6">
              <w:rPr>
                <w:color w:val="002060"/>
              </w:rPr>
              <w:t>LORENZETTI JONATA</w:t>
            </w:r>
          </w:p>
        </w:tc>
        <w:tc>
          <w:tcPr>
            <w:tcW w:w="2200" w:type="dxa"/>
            <w:tcMar>
              <w:top w:w="20" w:type="dxa"/>
              <w:left w:w="20" w:type="dxa"/>
              <w:bottom w:w="20" w:type="dxa"/>
              <w:right w:w="20" w:type="dxa"/>
            </w:tcMar>
            <w:vAlign w:val="center"/>
            <w:hideMark/>
          </w:tcPr>
          <w:p w14:paraId="636CD987" w14:textId="77777777" w:rsidR="0086604C" w:rsidRPr="00FA5DF6" w:rsidRDefault="0086604C" w:rsidP="00EE0A86">
            <w:pPr>
              <w:pStyle w:val="movimento2"/>
              <w:rPr>
                <w:color w:val="002060"/>
              </w:rPr>
            </w:pPr>
            <w:r w:rsidRPr="00FA5DF6">
              <w:rPr>
                <w:color w:val="002060"/>
              </w:rPr>
              <w:t xml:space="preserve">(ANGELI) </w:t>
            </w:r>
          </w:p>
        </w:tc>
      </w:tr>
      <w:tr w:rsidR="0086604C" w:rsidRPr="00FA5DF6" w14:paraId="152CF5BD" w14:textId="77777777" w:rsidTr="00EE0A86">
        <w:tc>
          <w:tcPr>
            <w:tcW w:w="2200" w:type="dxa"/>
            <w:tcMar>
              <w:top w:w="20" w:type="dxa"/>
              <w:left w:w="20" w:type="dxa"/>
              <w:bottom w:w="20" w:type="dxa"/>
              <w:right w:w="20" w:type="dxa"/>
            </w:tcMar>
            <w:vAlign w:val="center"/>
            <w:hideMark/>
          </w:tcPr>
          <w:p w14:paraId="347A01E5" w14:textId="77777777" w:rsidR="0086604C" w:rsidRPr="00FA5DF6" w:rsidRDefault="0086604C" w:rsidP="00EE0A86">
            <w:pPr>
              <w:pStyle w:val="movimento"/>
              <w:rPr>
                <w:color w:val="002060"/>
              </w:rPr>
            </w:pPr>
            <w:r w:rsidRPr="00FA5DF6">
              <w:rPr>
                <w:color w:val="002060"/>
              </w:rPr>
              <w:t>CATALANI DAMIANO</w:t>
            </w:r>
          </w:p>
        </w:tc>
        <w:tc>
          <w:tcPr>
            <w:tcW w:w="2200" w:type="dxa"/>
            <w:tcMar>
              <w:top w:w="20" w:type="dxa"/>
              <w:left w:w="20" w:type="dxa"/>
              <w:bottom w:w="20" w:type="dxa"/>
              <w:right w:w="20" w:type="dxa"/>
            </w:tcMar>
            <w:vAlign w:val="center"/>
            <w:hideMark/>
          </w:tcPr>
          <w:p w14:paraId="47A76D5B" w14:textId="77777777" w:rsidR="0086604C" w:rsidRPr="00FA5DF6" w:rsidRDefault="0086604C" w:rsidP="00EE0A86">
            <w:pPr>
              <w:pStyle w:val="movimento2"/>
              <w:rPr>
                <w:color w:val="002060"/>
              </w:rPr>
            </w:pPr>
            <w:r w:rsidRPr="00FA5DF6">
              <w:rPr>
                <w:color w:val="002060"/>
              </w:rPr>
              <w:t xml:space="preserve">(REAL CASEBRUCIATE W.FIRE) </w:t>
            </w:r>
          </w:p>
        </w:tc>
        <w:tc>
          <w:tcPr>
            <w:tcW w:w="800" w:type="dxa"/>
            <w:tcMar>
              <w:top w:w="20" w:type="dxa"/>
              <w:left w:w="20" w:type="dxa"/>
              <w:bottom w:w="20" w:type="dxa"/>
              <w:right w:w="20" w:type="dxa"/>
            </w:tcMar>
            <w:vAlign w:val="center"/>
            <w:hideMark/>
          </w:tcPr>
          <w:p w14:paraId="7D1B1A9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3D90215" w14:textId="77777777" w:rsidR="0086604C" w:rsidRPr="00FA5DF6" w:rsidRDefault="0086604C" w:rsidP="00EE0A86">
            <w:pPr>
              <w:pStyle w:val="movimento"/>
              <w:rPr>
                <w:color w:val="002060"/>
              </w:rPr>
            </w:pPr>
            <w:r w:rsidRPr="00FA5DF6">
              <w:rPr>
                <w:color w:val="002060"/>
              </w:rPr>
              <w:t>LOIACONO DANIELE</w:t>
            </w:r>
          </w:p>
        </w:tc>
        <w:tc>
          <w:tcPr>
            <w:tcW w:w="2200" w:type="dxa"/>
            <w:tcMar>
              <w:top w:w="20" w:type="dxa"/>
              <w:left w:w="20" w:type="dxa"/>
              <w:bottom w:w="20" w:type="dxa"/>
              <w:right w:w="20" w:type="dxa"/>
            </w:tcMar>
            <w:vAlign w:val="center"/>
            <w:hideMark/>
          </w:tcPr>
          <w:p w14:paraId="07319BA6" w14:textId="77777777" w:rsidR="0086604C" w:rsidRPr="00FA5DF6" w:rsidRDefault="0086604C" w:rsidP="00EE0A86">
            <w:pPr>
              <w:pStyle w:val="movimento2"/>
              <w:rPr>
                <w:color w:val="002060"/>
              </w:rPr>
            </w:pPr>
            <w:r w:rsidRPr="00FA5DF6">
              <w:rPr>
                <w:color w:val="002060"/>
              </w:rPr>
              <w:t xml:space="preserve">(SPORTING GROTTAMMARE) </w:t>
            </w:r>
          </w:p>
        </w:tc>
      </w:tr>
      <w:tr w:rsidR="0086604C" w:rsidRPr="00FA5DF6" w14:paraId="0AE194DC" w14:textId="77777777" w:rsidTr="00EE0A86">
        <w:tc>
          <w:tcPr>
            <w:tcW w:w="2200" w:type="dxa"/>
            <w:tcMar>
              <w:top w:w="20" w:type="dxa"/>
              <w:left w:w="20" w:type="dxa"/>
              <w:bottom w:w="20" w:type="dxa"/>
              <w:right w:w="20" w:type="dxa"/>
            </w:tcMar>
            <w:vAlign w:val="center"/>
            <w:hideMark/>
          </w:tcPr>
          <w:p w14:paraId="78DC239B" w14:textId="77777777" w:rsidR="0086604C" w:rsidRPr="00FA5DF6" w:rsidRDefault="0086604C" w:rsidP="00EE0A86">
            <w:pPr>
              <w:pStyle w:val="movimento"/>
              <w:rPr>
                <w:color w:val="002060"/>
              </w:rPr>
            </w:pPr>
            <w:r w:rsidRPr="00FA5DF6">
              <w:rPr>
                <w:color w:val="002060"/>
              </w:rPr>
              <w:t>ROSSI RICCARDO</w:t>
            </w:r>
          </w:p>
        </w:tc>
        <w:tc>
          <w:tcPr>
            <w:tcW w:w="2200" w:type="dxa"/>
            <w:tcMar>
              <w:top w:w="20" w:type="dxa"/>
              <w:left w:w="20" w:type="dxa"/>
              <w:bottom w:w="20" w:type="dxa"/>
              <w:right w:w="20" w:type="dxa"/>
            </w:tcMar>
            <w:vAlign w:val="center"/>
            <w:hideMark/>
          </w:tcPr>
          <w:p w14:paraId="304EEA3E" w14:textId="77777777" w:rsidR="0086604C" w:rsidRPr="00FA5DF6" w:rsidRDefault="0086604C" w:rsidP="00EE0A86">
            <w:pPr>
              <w:pStyle w:val="movimento2"/>
              <w:rPr>
                <w:color w:val="002060"/>
              </w:rPr>
            </w:pPr>
            <w:r w:rsidRPr="00FA5DF6">
              <w:rPr>
                <w:color w:val="002060"/>
              </w:rPr>
              <w:t xml:space="preserve">(SPORTING GROTTAMMARE) </w:t>
            </w:r>
          </w:p>
        </w:tc>
        <w:tc>
          <w:tcPr>
            <w:tcW w:w="800" w:type="dxa"/>
            <w:tcMar>
              <w:top w:w="20" w:type="dxa"/>
              <w:left w:w="20" w:type="dxa"/>
              <w:bottom w:w="20" w:type="dxa"/>
              <w:right w:w="20" w:type="dxa"/>
            </w:tcMar>
            <w:vAlign w:val="center"/>
            <w:hideMark/>
          </w:tcPr>
          <w:p w14:paraId="5E7D2CCE"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32CC457"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774E77D" w14:textId="77777777" w:rsidR="0086604C" w:rsidRPr="00FA5DF6" w:rsidRDefault="0086604C" w:rsidP="00EE0A86">
            <w:pPr>
              <w:pStyle w:val="movimento2"/>
              <w:rPr>
                <w:color w:val="002060"/>
              </w:rPr>
            </w:pPr>
            <w:r w:rsidRPr="00FA5DF6">
              <w:rPr>
                <w:color w:val="002060"/>
              </w:rPr>
              <w:t> </w:t>
            </w:r>
          </w:p>
        </w:tc>
      </w:tr>
    </w:tbl>
    <w:p w14:paraId="0B187C5D" w14:textId="77777777" w:rsidR="0086604C" w:rsidRPr="00FA5DF6" w:rsidRDefault="0086604C" w:rsidP="0086604C">
      <w:pPr>
        <w:pStyle w:val="titolo20"/>
        <w:rPr>
          <w:rFonts w:eastAsiaTheme="minorEastAsia"/>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70BCA3ED" w14:textId="77777777" w:rsidTr="00EE0A86">
        <w:tc>
          <w:tcPr>
            <w:tcW w:w="2200" w:type="dxa"/>
            <w:tcMar>
              <w:top w:w="20" w:type="dxa"/>
              <w:left w:w="20" w:type="dxa"/>
              <w:bottom w:w="20" w:type="dxa"/>
              <w:right w:w="20" w:type="dxa"/>
            </w:tcMar>
            <w:vAlign w:val="center"/>
            <w:hideMark/>
          </w:tcPr>
          <w:p w14:paraId="4567B75A" w14:textId="77777777" w:rsidR="0086604C" w:rsidRPr="00FA5DF6" w:rsidRDefault="0086604C" w:rsidP="00EE0A86">
            <w:pPr>
              <w:pStyle w:val="movimento"/>
              <w:rPr>
                <w:color w:val="002060"/>
              </w:rPr>
            </w:pPr>
            <w:r w:rsidRPr="00FA5DF6">
              <w:rPr>
                <w:color w:val="002060"/>
              </w:rPr>
              <w:t>LOPEZ VERGARA JULIAN CAMILO</w:t>
            </w:r>
          </w:p>
        </w:tc>
        <w:tc>
          <w:tcPr>
            <w:tcW w:w="2200" w:type="dxa"/>
            <w:tcMar>
              <w:top w:w="20" w:type="dxa"/>
              <w:left w:w="20" w:type="dxa"/>
              <w:bottom w:w="20" w:type="dxa"/>
              <w:right w:w="20" w:type="dxa"/>
            </w:tcMar>
            <w:vAlign w:val="center"/>
            <w:hideMark/>
          </w:tcPr>
          <w:p w14:paraId="36F1E10C" w14:textId="77777777" w:rsidR="0086604C" w:rsidRPr="00FA5DF6" w:rsidRDefault="0086604C" w:rsidP="00EE0A86">
            <w:pPr>
              <w:pStyle w:val="movimento2"/>
              <w:rPr>
                <w:color w:val="002060"/>
              </w:rPr>
            </w:pPr>
            <w:r w:rsidRPr="00FA5DF6">
              <w:rPr>
                <w:color w:val="002060"/>
              </w:rPr>
              <w:t xml:space="preserve">(CALCETTO NUMANA) </w:t>
            </w:r>
          </w:p>
        </w:tc>
        <w:tc>
          <w:tcPr>
            <w:tcW w:w="800" w:type="dxa"/>
            <w:tcMar>
              <w:top w:w="20" w:type="dxa"/>
              <w:left w:w="20" w:type="dxa"/>
              <w:bottom w:w="20" w:type="dxa"/>
              <w:right w:w="20" w:type="dxa"/>
            </w:tcMar>
            <w:vAlign w:val="center"/>
            <w:hideMark/>
          </w:tcPr>
          <w:p w14:paraId="78534BA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E8AD5CF" w14:textId="77777777" w:rsidR="0086604C" w:rsidRPr="00FA5DF6" w:rsidRDefault="0086604C" w:rsidP="00EE0A86">
            <w:pPr>
              <w:pStyle w:val="movimento"/>
              <w:rPr>
                <w:color w:val="002060"/>
              </w:rPr>
            </w:pPr>
            <w:r w:rsidRPr="00FA5DF6">
              <w:rPr>
                <w:color w:val="002060"/>
              </w:rPr>
              <w:t>SABBATINI FEDERICO</w:t>
            </w:r>
          </w:p>
        </w:tc>
        <w:tc>
          <w:tcPr>
            <w:tcW w:w="2200" w:type="dxa"/>
            <w:tcMar>
              <w:top w:w="20" w:type="dxa"/>
              <w:left w:w="20" w:type="dxa"/>
              <w:bottom w:w="20" w:type="dxa"/>
              <w:right w:w="20" w:type="dxa"/>
            </w:tcMar>
            <w:vAlign w:val="center"/>
            <w:hideMark/>
          </w:tcPr>
          <w:p w14:paraId="1F393540" w14:textId="77777777" w:rsidR="0086604C" w:rsidRPr="00FA5DF6" w:rsidRDefault="0086604C" w:rsidP="00EE0A86">
            <w:pPr>
              <w:pStyle w:val="movimento2"/>
              <w:rPr>
                <w:color w:val="002060"/>
              </w:rPr>
            </w:pPr>
            <w:r w:rsidRPr="00FA5DF6">
              <w:rPr>
                <w:color w:val="002060"/>
              </w:rPr>
              <w:t xml:space="preserve">(CANDIA BARACCOLA ASPIO) </w:t>
            </w:r>
          </w:p>
        </w:tc>
      </w:tr>
      <w:tr w:rsidR="0086604C" w:rsidRPr="00FA5DF6" w14:paraId="013516AC" w14:textId="77777777" w:rsidTr="00EE0A86">
        <w:tc>
          <w:tcPr>
            <w:tcW w:w="2200" w:type="dxa"/>
            <w:tcMar>
              <w:top w:w="20" w:type="dxa"/>
              <w:left w:w="20" w:type="dxa"/>
              <w:bottom w:w="20" w:type="dxa"/>
              <w:right w:w="20" w:type="dxa"/>
            </w:tcMar>
            <w:vAlign w:val="center"/>
            <w:hideMark/>
          </w:tcPr>
          <w:p w14:paraId="0FE9A679" w14:textId="77777777" w:rsidR="0086604C" w:rsidRPr="00FA5DF6" w:rsidRDefault="0086604C" w:rsidP="00EE0A86">
            <w:pPr>
              <w:pStyle w:val="movimento"/>
              <w:rPr>
                <w:color w:val="002060"/>
              </w:rPr>
            </w:pPr>
            <w:r w:rsidRPr="00FA5DF6">
              <w:rPr>
                <w:color w:val="002060"/>
              </w:rPr>
              <w:t>MORETTI STEFANO</w:t>
            </w:r>
          </w:p>
        </w:tc>
        <w:tc>
          <w:tcPr>
            <w:tcW w:w="2200" w:type="dxa"/>
            <w:tcMar>
              <w:top w:w="20" w:type="dxa"/>
              <w:left w:w="20" w:type="dxa"/>
              <w:bottom w:w="20" w:type="dxa"/>
              <w:right w:w="20" w:type="dxa"/>
            </w:tcMar>
            <w:vAlign w:val="center"/>
            <w:hideMark/>
          </w:tcPr>
          <w:p w14:paraId="11A42EAD" w14:textId="77777777" w:rsidR="0086604C" w:rsidRPr="00FA5DF6" w:rsidRDefault="0086604C" w:rsidP="00EE0A86">
            <w:pPr>
              <w:pStyle w:val="movimento2"/>
              <w:rPr>
                <w:color w:val="002060"/>
              </w:rPr>
            </w:pPr>
            <w:r w:rsidRPr="00FA5DF6">
              <w:rPr>
                <w:color w:val="002060"/>
              </w:rPr>
              <w:t xml:space="preserve">(CASENUOVE) </w:t>
            </w:r>
          </w:p>
        </w:tc>
        <w:tc>
          <w:tcPr>
            <w:tcW w:w="800" w:type="dxa"/>
            <w:tcMar>
              <w:top w:w="20" w:type="dxa"/>
              <w:left w:w="20" w:type="dxa"/>
              <w:bottom w:w="20" w:type="dxa"/>
              <w:right w:w="20" w:type="dxa"/>
            </w:tcMar>
            <w:vAlign w:val="center"/>
            <w:hideMark/>
          </w:tcPr>
          <w:p w14:paraId="629F5798"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5F05DA1" w14:textId="77777777" w:rsidR="0086604C" w:rsidRPr="00FA5DF6" w:rsidRDefault="0086604C" w:rsidP="00EE0A86">
            <w:pPr>
              <w:pStyle w:val="movimento"/>
              <w:rPr>
                <w:color w:val="002060"/>
              </w:rPr>
            </w:pPr>
            <w:r w:rsidRPr="00FA5DF6">
              <w:rPr>
                <w:color w:val="002060"/>
              </w:rPr>
              <w:t>DRUDA NICOLAS</w:t>
            </w:r>
          </w:p>
        </w:tc>
        <w:tc>
          <w:tcPr>
            <w:tcW w:w="2200" w:type="dxa"/>
            <w:tcMar>
              <w:top w:w="20" w:type="dxa"/>
              <w:left w:w="20" w:type="dxa"/>
              <w:bottom w:w="20" w:type="dxa"/>
              <w:right w:w="20" w:type="dxa"/>
            </w:tcMar>
            <w:vAlign w:val="center"/>
            <w:hideMark/>
          </w:tcPr>
          <w:p w14:paraId="4144A32F" w14:textId="77777777" w:rsidR="0086604C" w:rsidRPr="00FA5DF6" w:rsidRDefault="0086604C" w:rsidP="00EE0A86">
            <w:pPr>
              <w:pStyle w:val="movimento2"/>
              <w:rPr>
                <w:color w:val="002060"/>
              </w:rPr>
            </w:pPr>
            <w:r w:rsidRPr="00FA5DF6">
              <w:rPr>
                <w:color w:val="002060"/>
              </w:rPr>
              <w:t xml:space="preserve">(SAN COSTANZO ASD) </w:t>
            </w:r>
          </w:p>
        </w:tc>
      </w:tr>
      <w:tr w:rsidR="0086604C" w:rsidRPr="00FA5DF6" w14:paraId="3A32464F" w14:textId="77777777" w:rsidTr="00EE0A86">
        <w:tc>
          <w:tcPr>
            <w:tcW w:w="2200" w:type="dxa"/>
            <w:tcMar>
              <w:top w:w="20" w:type="dxa"/>
              <w:left w:w="20" w:type="dxa"/>
              <w:bottom w:w="20" w:type="dxa"/>
              <w:right w:w="20" w:type="dxa"/>
            </w:tcMar>
            <w:vAlign w:val="center"/>
            <w:hideMark/>
          </w:tcPr>
          <w:p w14:paraId="6CB37ABB" w14:textId="77777777" w:rsidR="0086604C" w:rsidRPr="00FA5DF6" w:rsidRDefault="0086604C" w:rsidP="00EE0A86">
            <w:pPr>
              <w:pStyle w:val="movimento"/>
              <w:rPr>
                <w:color w:val="002060"/>
              </w:rPr>
            </w:pPr>
            <w:r w:rsidRPr="00FA5DF6">
              <w:rPr>
                <w:color w:val="002060"/>
              </w:rPr>
              <w:t>POSTACCHINI DAVIDE</w:t>
            </w:r>
          </w:p>
        </w:tc>
        <w:tc>
          <w:tcPr>
            <w:tcW w:w="2200" w:type="dxa"/>
            <w:tcMar>
              <w:top w:w="20" w:type="dxa"/>
              <w:left w:w="20" w:type="dxa"/>
              <w:bottom w:w="20" w:type="dxa"/>
              <w:right w:w="20" w:type="dxa"/>
            </w:tcMar>
            <w:vAlign w:val="center"/>
            <w:hideMark/>
          </w:tcPr>
          <w:p w14:paraId="3C784541" w14:textId="77777777" w:rsidR="0086604C" w:rsidRPr="00FA5DF6" w:rsidRDefault="0086604C" w:rsidP="00EE0A86">
            <w:pPr>
              <w:pStyle w:val="movimento2"/>
              <w:rPr>
                <w:color w:val="002060"/>
              </w:rPr>
            </w:pPr>
            <w:r w:rsidRPr="00FA5DF6">
              <w:rPr>
                <w:color w:val="002060"/>
              </w:rPr>
              <w:t xml:space="preserve">(SPORTING GROTTAMMARE) </w:t>
            </w:r>
          </w:p>
        </w:tc>
        <w:tc>
          <w:tcPr>
            <w:tcW w:w="800" w:type="dxa"/>
            <w:tcMar>
              <w:top w:w="20" w:type="dxa"/>
              <w:left w:w="20" w:type="dxa"/>
              <w:bottom w:w="20" w:type="dxa"/>
              <w:right w:w="20" w:type="dxa"/>
            </w:tcMar>
            <w:vAlign w:val="center"/>
            <w:hideMark/>
          </w:tcPr>
          <w:p w14:paraId="6D05B47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EE82720" w14:textId="77777777" w:rsidR="0086604C" w:rsidRPr="00FA5DF6" w:rsidRDefault="0086604C" w:rsidP="00EE0A86">
            <w:pPr>
              <w:pStyle w:val="movimento"/>
              <w:rPr>
                <w:color w:val="002060"/>
              </w:rPr>
            </w:pPr>
            <w:r w:rsidRPr="00FA5DF6">
              <w:rPr>
                <w:color w:val="002060"/>
              </w:rPr>
              <w:t>LAMBERTUCCI MANUEL</w:t>
            </w:r>
          </w:p>
        </w:tc>
        <w:tc>
          <w:tcPr>
            <w:tcW w:w="2200" w:type="dxa"/>
            <w:tcMar>
              <w:top w:w="20" w:type="dxa"/>
              <w:left w:w="20" w:type="dxa"/>
              <w:bottom w:w="20" w:type="dxa"/>
              <w:right w:w="20" w:type="dxa"/>
            </w:tcMar>
            <w:vAlign w:val="center"/>
            <w:hideMark/>
          </w:tcPr>
          <w:p w14:paraId="7B31A274" w14:textId="77777777" w:rsidR="0086604C" w:rsidRPr="00FA5DF6" w:rsidRDefault="0086604C" w:rsidP="00EE0A86">
            <w:pPr>
              <w:pStyle w:val="movimento2"/>
              <w:rPr>
                <w:color w:val="002060"/>
              </w:rPr>
            </w:pPr>
            <w:r w:rsidRPr="00FA5DF6">
              <w:rPr>
                <w:color w:val="002060"/>
              </w:rPr>
              <w:t xml:space="preserve">(VIRTUS ASD) </w:t>
            </w:r>
          </w:p>
        </w:tc>
      </w:tr>
    </w:tbl>
    <w:p w14:paraId="35C01C71" w14:textId="77777777" w:rsidR="0086604C" w:rsidRPr="00FA5DF6" w:rsidRDefault="0086604C" w:rsidP="0086604C">
      <w:pPr>
        <w:pStyle w:val="titolo10"/>
        <w:rPr>
          <w:rFonts w:eastAsiaTheme="minorEastAsia"/>
          <w:color w:val="002060"/>
        </w:rPr>
      </w:pPr>
      <w:r w:rsidRPr="00FA5DF6">
        <w:rPr>
          <w:color w:val="002060"/>
        </w:rPr>
        <w:t xml:space="preserve">GARE DEL 2/ 3/2025 </w:t>
      </w:r>
    </w:p>
    <w:p w14:paraId="260FE96D" w14:textId="77777777" w:rsidR="0086604C" w:rsidRPr="00FA5DF6" w:rsidRDefault="0086604C" w:rsidP="0086604C">
      <w:pPr>
        <w:pStyle w:val="titolo7a"/>
        <w:rPr>
          <w:color w:val="002060"/>
        </w:rPr>
      </w:pPr>
      <w:r w:rsidRPr="00FA5DF6">
        <w:rPr>
          <w:color w:val="002060"/>
        </w:rPr>
        <w:t xml:space="preserve">PROVVEDIMENTI DISCIPLINARI </w:t>
      </w:r>
    </w:p>
    <w:p w14:paraId="4B7AD449"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422EDE9E" w14:textId="77777777" w:rsidR="0086604C" w:rsidRPr="00FA5DF6" w:rsidRDefault="0086604C" w:rsidP="0086604C">
      <w:pPr>
        <w:pStyle w:val="titolo30"/>
        <w:rPr>
          <w:color w:val="002060"/>
        </w:rPr>
      </w:pPr>
      <w:r w:rsidRPr="00FA5DF6">
        <w:rPr>
          <w:color w:val="002060"/>
        </w:rPr>
        <w:t xml:space="preserve">CALCIATORI ESPULSI </w:t>
      </w:r>
    </w:p>
    <w:p w14:paraId="1B1F3508" w14:textId="77777777" w:rsidR="0086604C" w:rsidRPr="00FA5DF6" w:rsidRDefault="0086604C" w:rsidP="0086604C">
      <w:pPr>
        <w:pStyle w:val="titolo20"/>
        <w:rPr>
          <w:color w:val="002060"/>
        </w:rPr>
      </w:pPr>
      <w:r w:rsidRPr="00FA5DF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43BF1344" w14:textId="77777777" w:rsidTr="00EE0A86">
        <w:tc>
          <w:tcPr>
            <w:tcW w:w="2200" w:type="dxa"/>
            <w:tcMar>
              <w:top w:w="20" w:type="dxa"/>
              <w:left w:w="20" w:type="dxa"/>
              <w:bottom w:w="20" w:type="dxa"/>
              <w:right w:w="20" w:type="dxa"/>
            </w:tcMar>
            <w:vAlign w:val="center"/>
            <w:hideMark/>
          </w:tcPr>
          <w:p w14:paraId="17424163" w14:textId="77777777" w:rsidR="0086604C" w:rsidRPr="00FA5DF6" w:rsidRDefault="0086604C" w:rsidP="00EE0A86">
            <w:pPr>
              <w:pStyle w:val="movimento"/>
              <w:rPr>
                <w:color w:val="002060"/>
              </w:rPr>
            </w:pPr>
            <w:r w:rsidRPr="00FA5DF6">
              <w:rPr>
                <w:color w:val="002060"/>
              </w:rPr>
              <w:t>HAMOLLI MATEO</w:t>
            </w:r>
          </w:p>
        </w:tc>
        <w:tc>
          <w:tcPr>
            <w:tcW w:w="2200" w:type="dxa"/>
            <w:tcMar>
              <w:top w:w="20" w:type="dxa"/>
              <w:left w:w="20" w:type="dxa"/>
              <w:bottom w:w="20" w:type="dxa"/>
              <w:right w:w="20" w:type="dxa"/>
            </w:tcMar>
            <w:vAlign w:val="center"/>
            <w:hideMark/>
          </w:tcPr>
          <w:p w14:paraId="63D31F65" w14:textId="77777777" w:rsidR="0086604C" w:rsidRPr="00FA5DF6" w:rsidRDefault="0086604C" w:rsidP="00EE0A86">
            <w:pPr>
              <w:pStyle w:val="movimento2"/>
              <w:rPr>
                <w:color w:val="002060"/>
              </w:rPr>
            </w:pPr>
            <w:r w:rsidRPr="00FA5DF6">
              <w:rPr>
                <w:color w:val="002060"/>
              </w:rPr>
              <w:t xml:space="preserve">(UNION PICENA) </w:t>
            </w:r>
          </w:p>
        </w:tc>
        <w:tc>
          <w:tcPr>
            <w:tcW w:w="800" w:type="dxa"/>
            <w:tcMar>
              <w:top w:w="20" w:type="dxa"/>
              <w:left w:w="20" w:type="dxa"/>
              <w:bottom w:w="20" w:type="dxa"/>
              <w:right w:w="20" w:type="dxa"/>
            </w:tcMar>
            <w:vAlign w:val="center"/>
            <w:hideMark/>
          </w:tcPr>
          <w:p w14:paraId="35685AE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F7346D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472D0C0" w14:textId="77777777" w:rsidR="0086604C" w:rsidRPr="00FA5DF6" w:rsidRDefault="0086604C" w:rsidP="00EE0A86">
            <w:pPr>
              <w:pStyle w:val="movimento2"/>
              <w:rPr>
                <w:color w:val="002060"/>
              </w:rPr>
            </w:pPr>
            <w:r w:rsidRPr="00FA5DF6">
              <w:rPr>
                <w:color w:val="002060"/>
              </w:rPr>
              <w:t> </w:t>
            </w:r>
          </w:p>
        </w:tc>
      </w:tr>
    </w:tbl>
    <w:p w14:paraId="1452F66A" w14:textId="77777777" w:rsidR="0086604C" w:rsidRPr="00FA5DF6" w:rsidRDefault="0086604C" w:rsidP="0086604C">
      <w:pPr>
        <w:pStyle w:val="titolo30"/>
        <w:rPr>
          <w:rFonts w:eastAsiaTheme="minorEastAsia"/>
          <w:color w:val="002060"/>
        </w:rPr>
      </w:pPr>
      <w:r w:rsidRPr="00FA5DF6">
        <w:rPr>
          <w:color w:val="002060"/>
        </w:rPr>
        <w:t xml:space="preserve">CALCIATORI NON ESPULSI </w:t>
      </w:r>
    </w:p>
    <w:p w14:paraId="4DC40AC3" w14:textId="77777777" w:rsidR="0086604C" w:rsidRPr="00FA5DF6" w:rsidRDefault="0086604C" w:rsidP="0086604C">
      <w:pPr>
        <w:pStyle w:val="titolo20"/>
        <w:rPr>
          <w:color w:val="002060"/>
        </w:rPr>
      </w:pPr>
      <w:r w:rsidRPr="00FA5DF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265584E8" w14:textId="77777777" w:rsidTr="00EE0A86">
        <w:tc>
          <w:tcPr>
            <w:tcW w:w="2200" w:type="dxa"/>
            <w:tcMar>
              <w:top w:w="20" w:type="dxa"/>
              <w:left w:w="20" w:type="dxa"/>
              <w:bottom w:w="20" w:type="dxa"/>
              <w:right w:w="20" w:type="dxa"/>
            </w:tcMar>
            <w:vAlign w:val="center"/>
            <w:hideMark/>
          </w:tcPr>
          <w:p w14:paraId="74DDB4E7" w14:textId="77777777" w:rsidR="0086604C" w:rsidRPr="00FA5DF6" w:rsidRDefault="0086604C" w:rsidP="00EE0A86">
            <w:pPr>
              <w:pStyle w:val="movimento"/>
              <w:rPr>
                <w:color w:val="002060"/>
              </w:rPr>
            </w:pPr>
            <w:r w:rsidRPr="00FA5DF6">
              <w:rPr>
                <w:color w:val="002060"/>
              </w:rPr>
              <w:lastRenderedPageBreak/>
              <w:t>SPARVOLI LORENZO</w:t>
            </w:r>
          </w:p>
        </w:tc>
        <w:tc>
          <w:tcPr>
            <w:tcW w:w="2200" w:type="dxa"/>
            <w:tcMar>
              <w:top w:w="20" w:type="dxa"/>
              <w:left w:w="20" w:type="dxa"/>
              <w:bottom w:w="20" w:type="dxa"/>
              <w:right w:w="20" w:type="dxa"/>
            </w:tcMar>
            <w:vAlign w:val="center"/>
            <w:hideMark/>
          </w:tcPr>
          <w:p w14:paraId="7871E87E" w14:textId="77777777" w:rsidR="0086604C" w:rsidRPr="00FA5DF6" w:rsidRDefault="0086604C" w:rsidP="00EE0A86">
            <w:pPr>
              <w:pStyle w:val="movimento2"/>
              <w:rPr>
                <w:color w:val="002060"/>
              </w:rPr>
            </w:pPr>
            <w:r w:rsidRPr="00FA5DF6">
              <w:rPr>
                <w:color w:val="002060"/>
              </w:rPr>
              <w:t xml:space="preserve">(POL. SPORT COMMUNICATION) </w:t>
            </w:r>
          </w:p>
        </w:tc>
        <w:tc>
          <w:tcPr>
            <w:tcW w:w="800" w:type="dxa"/>
            <w:tcMar>
              <w:top w:w="20" w:type="dxa"/>
              <w:left w:w="20" w:type="dxa"/>
              <w:bottom w:w="20" w:type="dxa"/>
              <w:right w:w="20" w:type="dxa"/>
            </w:tcMar>
            <w:vAlign w:val="center"/>
            <w:hideMark/>
          </w:tcPr>
          <w:p w14:paraId="44F11D3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0FB838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BF2A29E" w14:textId="77777777" w:rsidR="0086604C" w:rsidRPr="00FA5DF6" w:rsidRDefault="0086604C" w:rsidP="00EE0A86">
            <w:pPr>
              <w:pStyle w:val="movimento2"/>
              <w:rPr>
                <w:color w:val="002060"/>
              </w:rPr>
            </w:pPr>
            <w:r w:rsidRPr="00FA5DF6">
              <w:rPr>
                <w:color w:val="002060"/>
              </w:rPr>
              <w:t> </w:t>
            </w:r>
          </w:p>
        </w:tc>
      </w:tr>
    </w:tbl>
    <w:p w14:paraId="39D87559" w14:textId="77777777" w:rsidR="0086604C" w:rsidRPr="00FA5DF6" w:rsidRDefault="0086604C" w:rsidP="0086604C">
      <w:pPr>
        <w:pStyle w:val="titolo10"/>
        <w:rPr>
          <w:rFonts w:eastAsiaTheme="minorEastAsia"/>
          <w:color w:val="002060"/>
        </w:rPr>
      </w:pPr>
      <w:r w:rsidRPr="00FA5DF6">
        <w:rPr>
          <w:color w:val="002060"/>
        </w:rPr>
        <w:t xml:space="preserve">GARE DEL 3/ 3/2025 </w:t>
      </w:r>
    </w:p>
    <w:p w14:paraId="401AB298" w14:textId="77777777" w:rsidR="0086604C" w:rsidRPr="00FA5DF6" w:rsidRDefault="0086604C" w:rsidP="0086604C">
      <w:pPr>
        <w:pStyle w:val="titolo7a"/>
        <w:rPr>
          <w:color w:val="002060"/>
        </w:rPr>
      </w:pPr>
      <w:r w:rsidRPr="00FA5DF6">
        <w:rPr>
          <w:color w:val="002060"/>
        </w:rPr>
        <w:t xml:space="preserve">PROVVEDIMENTI DISCIPLINARI </w:t>
      </w:r>
    </w:p>
    <w:p w14:paraId="5B425433"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1AA50059" w14:textId="77777777" w:rsidR="0086604C" w:rsidRPr="00FA5DF6" w:rsidRDefault="0086604C" w:rsidP="0086604C">
      <w:pPr>
        <w:pStyle w:val="titolo30"/>
        <w:rPr>
          <w:color w:val="002060"/>
        </w:rPr>
      </w:pPr>
      <w:r w:rsidRPr="00FA5DF6">
        <w:rPr>
          <w:color w:val="002060"/>
        </w:rPr>
        <w:t xml:space="preserve">CALCIATORI NON ESPULSI </w:t>
      </w:r>
    </w:p>
    <w:p w14:paraId="470B0550" w14:textId="77777777" w:rsidR="0086604C" w:rsidRPr="00FA5DF6" w:rsidRDefault="0086604C" w:rsidP="0086604C">
      <w:pPr>
        <w:pStyle w:val="titolo20"/>
        <w:rPr>
          <w:color w:val="002060"/>
        </w:rPr>
      </w:pPr>
      <w:r w:rsidRPr="00FA5DF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478D2431" w14:textId="77777777" w:rsidTr="00EE0A86">
        <w:tc>
          <w:tcPr>
            <w:tcW w:w="2200" w:type="dxa"/>
            <w:tcMar>
              <w:top w:w="20" w:type="dxa"/>
              <w:left w:w="20" w:type="dxa"/>
              <w:bottom w:w="20" w:type="dxa"/>
              <w:right w:w="20" w:type="dxa"/>
            </w:tcMar>
            <w:vAlign w:val="center"/>
            <w:hideMark/>
          </w:tcPr>
          <w:p w14:paraId="0CD7A3A2" w14:textId="77777777" w:rsidR="0086604C" w:rsidRPr="00FA5DF6" w:rsidRDefault="0086604C" w:rsidP="00EE0A86">
            <w:pPr>
              <w:pStyle w:val="movimento"/>
              <w:rPr>
                <w:color w:val="002060"/>
              </w:rPr>
            </w:pPr>
            <w:r w:rsidRPr="00FA5DF6">
              <w:rPr>
                <w:color w:val="002060"/>
              </w:rPr>
              <w:t>CHAABI YOUNES</w:t>
            </w:r>
          </w:p>
        </w:tc>
        <w:tc>
          <w:tcPr>
            <w:tcW w:w="2200" w:type="dxa"/>
            <w:tcMar>
              <w:top w:w="20" w:type="dxa"/>
              <w:left w:w="20" w:type="dxa"/>
              <w:bottom w:w="20" w:type="dxa"/>
              <w:right w:w="20" w:type="dxa"/>
            </w:tcMar>
            <w:vAlign w:val="center"/>
            <w:hideMark/>
          </w:tcPr>
          <w:p w14:paraId="47AD41F6" w14:textId="77777777" w:rsidR="0086604C" w:rsidRPr="00FA5DF6" w:rsidRDefault="0086604C" w:rsidP="00EE0A86">
            <w:pPr>
              <w:pStyle w:val="movimento2"/>
              <w:rPr>
                <w:color w:val="002060"/>
              </w:rPr>
            </w:pPr>
            <w:r w:rsidRPr="00FA5DF6">
              <w:rPr>
                <w:color w:val="002060"/>
              </w:rPr>
              <w:t xml:space="preserve">(CSI STELLA A.S.D.) </w:t>
            </w:r>
          </w:p>
        </w:tc>
        <w:tc>
          <w:tcPr>
            <w:tcW w:w="800" w:type="dxa"/>
            <w:tcMar>
              <w:top w:w="20" w:type="dxa"/>
              <w:left w:w="20" w:type="dxa"/>
              <w:bottom w:w="20" w:type="dxa"/>
              <w:right w:w="20" w:type="dxa"/>
            </w:tcMar>
            <w:vAlign w:val="center"/>
            <w:hideMark/>
          </w:tcPr>
          <w:p w14:paraId="5CC8587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CF71F8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F825F40" w14:textId="77777777" w:rsidR="0086604C" w:rsidRPr="00FA5DF6" w:rsidRDefault="0086604C" w:rsidP="00EE0A86">
            <w:pPr>
              <w:pStyle w:val="movimento2"/>
              <w:rPr>
                <w:color w:val="002060"/>
              </w:rPr>
            </w:pPr>
            <w:r w:rsidRPr="00FA5DF6">
              <w:rPr>
                <w:color w:val="002060"/>
              </w:rPr>
              <w:t> </w:t>
            </w:r>
          </w:p>
        </w:tc>
      </w:tr>
    </w:tbl>
    <w:p w14:paraId="0CB25514" w14:textId="77777777" w:rsidR="0086604C" w:rsidRPr="00FA5DF6" w:rsidRDefault="0086604C" w:rsidP="0086604C">
      <w:pPr>
        <w:pStyle w:val="titolo20"/>
        <w:rPr>
          <w:rFonts w:eastAsiaTheme="minorEastAsia"/>
          <w:color w:val="002060"/>
        </w:rPr>
      </w:pPr>
      <w:r w:rsidRPr="00FA5DF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2AB7B515" w14:textId="77777777" w:rsidTr="00EE0A86">
        <w:tc>
          <w:tcPr>
            <w:tcW w:w="2200" w:type="dxa"/>
            <w:tcMar>
              <w:top w:w="20" w:type="dxa"/>
              <w:left w:w="20" w:type="dxa"/>
              <w:bottom w:w="20" w:type="dxa"/>
              <w:right w:w="20" w:type="dxa"/>
            </w:tcMar>
            <w:vAlign w:val="center"/>
            <w:hideMark/>
          </w:tcPr>
          <w:p w14:paraId="30769B9C" w14:textId="77777777" w:rsidR="0086604C" w:rsidRPr="00FA5DF6" w:rsidRDefault="0086604C" w:rsidP="00EE0A86">
            <w:pPr>
              <w:pStyle w:val="movimento"/>
              <w:rPr>
                <w:color w:val="002060"/>
              </w:rPr>
            </w:pPr>
            <w:r w:rsidRPr="00FA5DF6">
              <w:rPr>
                <w:color w:val="002060"/>
              </w:rPr>
              <w:t>FARINA ALESSIO</w:t>
            </w:r>
          </w:p>
        </w:tc>
        <w:tc>
          <w:tcPr>
            <w:tcW w:w="2200" w:type="dxa"/>
            <w:tcMar>
              <w:top w:w="20" w:type="dxa"/>
              <w:left w:w="20" w:type="dxa"/>
              <w:bottom w:w="20" w:type="dxa"/>
              <w:right w:w="20" w:type="dxa"/>
            </w:tcMar>
            <w:vAlign w:val="center"/>
            <w:hideMark/>
          </w:tcPr>
          <w:p w14:paraId="513C841E" w14:textId="77777777" w:rsidR="0086604C" w:rsidRPr="00FA5DF6" w:rsidRDefault="0086604C" w:rsidP="00EE0A86">
            <w:pPr>
              <w:pStyle w:val="movimento2"/>
              <w:rPr>
                <w:color w:val="002060"/>
              </w:rPr>
            </w:pPr>
            <w:r w:rsidRPr="00FA5DF6">
              <w:rPr>
                <w:color w:val="002060"/>
              </w:rPr>
              <w:t xml:space="preserve">(FUTSAL COMUNANZA A.S.D.) </w:t>
            </w:r>
          </w:p>
        </w:tc>
        <w:tc>
          <w:tcPr>
            <w:tcW w:w="800" w:type="dxa"/>
            <w:tcMar>
              <w:top w:w="20" w:type="dxa"/>
              <w:left w:w="20" w:type="dxa"/>
              <w:bottom w:w="20" w:type="dxa"/>
              <w:right w:w="20" w:type="dxa"/>
            </w:tcMar>
            <w:vAlign w:val="center"/>
            <w:hideMark/>
          </w:tcPr>
          <w:p w14:paraId="19A54193"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3D1739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54CB48F" w14:textId="77777777" w:rsidR="0086604C" w:rsidRPr="00FA5DF6" w:rsidRDefault="0086604C" w:rsidP="00EE0A86">
            <w:pPr>
              <w:pStyle w:val="movimento2"/>
              <w:rPr>
                <w:color w:val="002060"/>
              </w:rPr>
            </w:pPr>
            <w:r w:rsidRPr="00FA5DF6">
              <w:rPr>
                <w:color w:val="002060"/>
              </w:rPr>
              <w:t> </w:t>
            </w:r>
          </w:p>
        </w:tc>
      </w:tr>
    </w:tbl>
    <w:p w14:paraId="64AAA604" w14:textId="77777777" w:rsidR="0086604C" w:rsidRDefault="0086604C" w:rsidP="0086604C">
      <w:pPr>
        <w:pStyle w:val="breakline"/>
        <w:rPr>
          <w:color w:val="002060"/>
        </w:rPr>
      </w:pPr>
    </w:p>
    <w:p w14:paraId="01AFDAEC" w14:textId="77777777" w:rsidR="0086604C" w:rsidRPr="008B074C" w:rsidRDefault="0086604C" w:rsidP="0086604C">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526E3FB0" w14:textId="77777777" w:rsidR="0086604C" w:rsidRPr="008B074C" w:rsidRDefault="0086604C" w:rsidP="0086604C">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6A8E265E" w14:textId="77777777" w:rsidR="0086604C" w:rsidRPr="00FA5DF6" w:rsidRDefault="0086604C" w:rsidP="0086604C">
      <w:pPr>
        <w:pStyle w:val="breakline"/>
        <w:rPr>
          <w:rFonts w:eastAsiaTheme="minorEastAsia"/>
          <w:color w:val="002060"/>
        </w:rPr>
      </w:pPr>
    </w:p>
    <w:p w14:paraId="6A62D669" w14:textId="77777777" w:rsidR="0086604C" w:rsidRPr="00FA5DF6" w:rsidRDefault="0086604C" w:rsidP="0086604C">
      <w:pPr>
        <w:pStyle w:val="titoloprinc0"/>
        <w:rPr>
          <w:color w:val="002060"/>
        </w:rPr>
      </w:pPr>
      <w:r w:rsidRPr="00FA5DF6">
        <w:rPr>
          <w:color w:val="002060"/>
        </w:rPr>
        <w:t>CLASSIFICA</w:t>
      </w:r>
    </w:p>
    <w:p w14:paraId="6CC87A6B" w14:textId="77777777" w:rsidR="0086604C" w:rsidRPr="00FA5DF6" w:rsidRDefault="0086604C" w:rsidP="0086604C">
      <w:pPr>
        <w:pStyle w:val="breakline"/>
        <w:rPr>
          <w:color w:val="002060"/>
        </w:rPr>
      </w:pPr>
    </w:p>
    <w:p w14:paraId="620D59DF" w14:textId="77777777" w:rsidR="0086604C" w:rsidRPr="00FA5DF6" w:rsidRDefault="0086604C" w:rsidP="0086604C">
      <w:pPr>
        <w:pStyle w:val="breakline"/>
        <w:rPr>
          <w:color w:val="002060"/>
        </w:rPr>
      </w:pPr>
    </w:p>
    <w:p w14:paraId="353DBBB8" w14:textId="77777777" w:rsidR="0086604C" w:rsidRPr="00FA5DF6" w:rsidRDefault="0086604C" w:rsidP="0086604C">
      <w:pPr>
        <w:pStyle w:val="sottotitolocampionato10"/>
        <w:rPr>
          <w:color w:val="002060"/>
        </w:rPr>
      </w:pPr>
      <w:r w:rsidRPr="00FA5DF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36F83144"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7576A"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1419E"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F2882"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1E276"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99D8A"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D7459"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56389"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83325"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EEB02"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A7A08" w14:textId="77777777" w:rsidR="0086604C" w:rsidRPr="00FA5DF6" w:rsidRDefault="0086604C" w:rsidP="00EE0A86">
            <w:pPr>
              <w:pStyle w:val="headertabella0"/>
              <w:rPr>
                <w:color w:val="002060"/>
              </w:rPr>
            </w:pPr>
            <w:r w:rsidRPr="00FA5DF6">
              <w:rPr>
                <w:color w:val="002060"/>
              </w:rPr>
              <w:t>PE</w:t>
            </w:r>
          </w:p>
        </w:tc>
      </w:tr>
      <w:tr w:rsidR="0086604C" w:rsidRPr="00FA5DF6" w14:paraId="1581EC78"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86C58F" w14:textId="77777777" w:rsidR="0086604C" w:rsidRPr="00FA5DF6" w:rsidRDefault="0086604C" w:rsidP="00EE0A86">
            <w:pPr>
              <w:pStyle w:val="rowtabella0"/>
              <w:rPr>
                <w:color w:val="002060"/>
              </w:rPr>
            </w:pPr>
            <w:r w:rsidRPr="00FA5DF6">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E035" w14:textId="77777777" w:rsidR="0086604C" w:rsidRPr="00FA5DF6" w:rsidRDefault="0086604C" w:rsidP="00EE0A86">
            <w:pPr>
              <w:pStyle w:val="rowtabella0"/>
              <w:jc w:val="center"/>
              <w:rPr>
                <w:color w:val="002060"/>
              </w:rPr>
            </w:pPr>
            <w:r w:rsidRPr="00FA5DF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2241"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D8A6"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4B9E"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DB24"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DFBF" w14:textId="77777777" w:rsidR="0086604C" w:rsidRPr="00FA5DF6" w:rsidRDefault="0086604C" w:rsidP="00EE0A86">
            <w:pPr>
              <w:pStyle w:val="rowtabella0"/>
              <w:jc w:val="center"/>
              <w:rPr>
                <w:color w:val="002060"/>
              </w:rPr>
            </w:pPr>
            <w:r w:rsidRPr="00FA5DF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1A356" w14:textId="77777777" w:rsidR="0086604C" w:rsidRPr="00FA5DF6" w:rsidRDefault="0086604C" w:rsidP="00EE0A86">
            <w:pPr>
              <w:pStyle w:val="rowtabella0"/>
              <w:jc w:val="center"/>
              <w:rPr>
                <w:color w:val="002060"/>
              </w:rPr>
            </w:pPr>
            <w:r w:rsidRPr="00FA5DF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0B50" w14:textId="77777777" w:rsidR="0086604C" w:rsidRPr="00FA5DF6" w:rsidRDefault="0086604C" w:rsidP="00EE0A86">
            <w:pPr>
              <w:pStyle w:val="rowtabella0"/>
              <w:jc w:val="center"/>
              <w:rPr>
                <w:color w:val="002060"/>
              </w:rPr>
            </w:pPr>
            <w:r w:rsidRPr="00FA5DF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2B335" w14:textId="77777777" w:rsidR="0086604C" w:rsidRPr="00FA5DF6" w:rsidRDefault="0086604C" w:rsidP="00EE0A86">
            <w:pPr>
              <w:pStyle w:val="rowtabella0"/>
              <w:jc w:val="center"/>
              <w:rPr>
                <w:color w:val="002060"/>
              </w:rPr>
            </w:pPr>
            <w:r w:rsidRPr="00FA5DF6">
              <w:rPr>
                <w:color w:val="002060"/>
              </w:rPr>
              <w:t>0</w:t>
            </w:r>
          </w:p>
        </w:tc>
      </w:tr>
      <w:tr w:rsidR="0086604C" w:rsidRPr="00FA5DF6" w14:paraId="1D3FA18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986F2" w14:textId="77777777" w:rsidR="0086604C" w:rsidRPr="00FA5DF6" w:rsidRDefault="0086604C" w:rsidP="00EE0A86">
            <w:pPr>
              <w:pStyle w:val="rowtabella0"/>
              <w:rPr>
                <w:color w:val="002060"/>
                <w:lang w:val="en-US"/>
              </w:rPr>
            </w:pPr>
            <w:r w:rsidRPr="00FA5DF6">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AB319" w14:textId="77777777" w:rsidR="0086604C" w:rsidRPr="00FA5DF6" w:rsidRDefault="0086604C" w:rsidP="00EE0A86">
            <w:pPr>
              <w:pStyle w:val="rowtabella0"/>
              <w:jc w:val="center"/>
              <w:rPr>
                <w:color w:val="002060"/>
              </w:rPr>
            </w:pPr>
            <w:r w:rsidRPr="00FA5DF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C755"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CEE62"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EBAA"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85DE"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E5676" w14:textId="77777777" w:rsidR="0086604C" w:rsidRPr="00FA5DF6" w:rsidRDefault="0086604C" w:rsidP="00EE0A86">
            <w:pPr>
              <w:pStyle w:val="rowtabella0"/>
              <w:jc w:val="center"/>
              <w:rPr>
                <w:color w:val="002060"/>
              </w:rPr>
            </w:pPr>
            <w:r w:rsidRPr="00FA5DF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7CB47" w14:textId="77777777" w:rsidR="0086604C" w:rsidRPr="00FA5DF6" w:rsidRDefault="0086604C" w:rsidP="00EE0A86">
            <w:pPr>
              <w:pStyle w:val="rowtabella0"/>
              <w:jc w:val="center"/>
              <w:rPr>
                <w:color w:val="002060"/>
              </w:rPr>
            </w:pPr>
            <w:r w:rsidRPr="00FA5DF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378A"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6D51" w14:textId="77777777" w:rsidR="0086604C" w:rsidRPr="00FA5DF6" w:rsidRDefault="0086604C" w:rsidP="00EE0A86">
            <w:pPr>
              <w:pStyle w:val="rowtabella0"/>
              <w:jc w:val="center"/>
              <w:rPr>
                <w:color w:val="002060"/>
              </w:rPr>
            </w:pPr>
            <w:r w:rsidRPr="00FA5DF6">
              <w:rPr>
                <w:color w:val="002060"/>
              </w:rPr>
              <w:t>0</w:t>
            </w:r>
          </w:p>
        </w:tc>
      </w:tr>
      <w:tr w:rsidR="0086604C" w:rsidRPr="00FA5DF6" w14:paraId="7C2A542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3ACFA" w14:textId="77777777" w:rsidR="0086604C" w:rsidRPr="00FA5DF6" w:rsidRDefault="0086604C" w:rsidP="00EE0A86">
            <w:pPr>
              <w:pStyle w:val="rowtabella0"/>
              <w:rPr>
                <w:color w:val="002060"/>
              </w:rPr>
            </w:pPr>
            <w:r w:rsidRPr="00FA5DF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FC7DD" w14:textId="77777777" w:rsidR="0086604C" w:rsidRPr="00FA5DF6" w:rsidRDefault="0086604C" w:rsidP="00EE0A86">
            <w:pPr>
              <w:pStyle w:val="rowtabella0"/>
              <w:jc w:val="center"/>
              <w:rPr>
                <w:color w:val="002060"/>
              </w:rPr>
            </w:pPr>
            <w:r w:rsidRPr="00FA5DF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4959"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8990"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35EC"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C8C0F"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5CF86" w14:textId="77777777" w:rsidR="0086604C" w:rsidRPr="00FA5DF6" w:rsidRDefault="0086604C" w:rsidP="00EE0A86">
            <w:pPr>
              <w:pStyle w:val="rowtabella0"/>
              <w:jc w:val="center"/>
              <w:rPr>
                <w:color w:val="002060"/>
              </w:rPr>
            </w:pPr>
            <w:r w:rsidRPr="00FA5DF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2ABC" w14:textId="77777777" w:rsidR="0086604C" w:rsidRPr="00FA5DF6" w:rsidRDefault="0086604C" w:rsidP="00EE0A86">
            <w:pPr>
              <w:pStyle w:val="rowtabella0"/>
              <w:jc w:val="center"/>
              <w:rPr>
                <w:color w:val="002060"/>
              </w:rPr>
            </w:pPr>
            <w:r w:rsidRPr="00FA5DF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F4D14"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CEFDB" w14:textId="77777777" w:rsidR="0086604C" w:rsidRPr="00FA5DF6" w:rsidRDefault="0086604C" w:rsidP="00EE0A86">
            <w:pPr>
              <w:pStyle w:val="rowtabella0"/>
              <w:jc w:val="center"/>
              <w:rPr>
                <w:color w:val="002060"/>
              </w:rPr>
            </w:pPr>
            <w:r w:rsidRPr="00FA5DF6">
              <w:rPr>
                <w:color w:val="002060"/>
              </w:rPr>
              <w:t>0</w:t>
            </w:r>
          </w:p>
        </w:tc>
      </w:tr>
      <w:tr w:rsidR="0086604C" w:rsidRPr="00FA5DF6" w14:paraId="783F08F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AA9AA" w14:textId="77777777" w:rsidR="0086604C" w:rsidRPr="00FA5DF6" w:rsidRDefault="0086604C" w:rsidP="00EE0A86">
            <w:pPr>
              <w:pStyle w:val="rowtabella0"/>
              <w:rPr>
                <w:color w:val="002060"/>
              </w:rPr>
            </w:pPr>
            <w:r w:rsidRPr="00FA5DF6">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CEA1" w14:textId="77777777" w:rsidR="0086604C" w:rsidRPr="00FA5DF6" w:rsidRDefault="0086604C" w:rsidP="00EE0A86">
            <w:pPr>
              <w:pStyle w:val="rowtabella0"/>
              <w:jc w:val="center"/>
              <w:rPr>
                <w:color w:val="002060"/>
              </w:rPr>
            </w:pPr>
            <w:r w:rsidRPr="00FA5DF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B14F"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8EDBB"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E418"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F394C"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E483" w14:textId="77777777" w:rsidR="0086604C" w:rsidRPr="00FA5DF6" w:rsidRDefault="0086604C" w:rsidP="00EE0A86">
            <w:pPr>
              <w:pStyle w:val="rowtabella0"/>
              <w:jc w:val="center"/>
              <w:rPr>
                <w:color w:val="002060"/>
              </w:rPr>
            </w:pPr>
            <w:r w:rsidRPr="00FA5DF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4F81" w14:textId="77777777" w:rsidR="0086604C" w:rsidRPr="00FA5DF6" w:rsidRDefault="0086604C" w:rsidP="00EE0A86">
            <w:pPr>
              <w:pStyle w:val="rowtabella0"/>
              <w:jc w:val="center"/>
              <w:rPr>
                <w:color w:val="002060"/>
              </w:rPr>
            </w:pPr>
            <w:r w:rsidRPr="00FA5DF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E080"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B8A23" w14:textId="77777777" w:rsidR="0086604C" w:rsidRPr="00FA5DF6" w:rsidRDefault="0086604C" w:rsidP="00EE0A86">
            <w:pPr>
              <w:pStyle w:val="rowtabella0"/>
              <w:jc w:val="center"/>
              <w:rPr>
                <w:color w:val="002060"/>
              </w:rPr>
            </w:pPr>
            <w:r w:rsidRPr="00FA5DF6">
              <w:rPr>
                <w:color w:val="002060"/>
              </w:rPr>
              <w:t>1</w:t>
            </w:r>
          </w:p>
        </w:tc>
      </w:tr>
      <w:tr w:rsidR="0086604C" w:rsidRPr="00FA5DF6" w14:paraId="3549A37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740E0" w14:textId="77777777" w:rsidR="0086604C" w:rsidRPr="00FA5DF6" w:rsidRDefault="0086604C" w:rsidP="00EE0A86">
            <w:pPr>
              <w:pStyle w:val="rowtabella0"/>
              <w:rPr>
                <w:color w:val="002060"/>
              </w:rPr>
            </w:pPr>
            <w:r w:rsidRPr="00FA5DF6">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88BF"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EA24"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505B"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6E7A"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319BD"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1751" w14:textId="77777777" w:rsidR="0086604C" w:rsidRPr="00FA5DF6" w:rsidRDefault="0086604C" w:rsidP="00EE0A86">
            <w:pPr>
              <w:pStyle w:val="rowtabella0"/>
              <w:jc w:val="center"/>
              <w:rPr>
                <w:color w:val="002060"/>
              </w:rPr>
            </w:pPr>
            <w:r w:rsidRPr="00FA5DF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45FB" w14:textId="77777777" w:rsidR="0086604C" w:rsidRPr="00FA5DF6" w:rsidRDefault="0086604C" w:rsidP="00EE0A86">
            <w:pPr>
              <w:pStyle w:val="rowtabella0"/>
              <w:jc w:val="center"/>
              <w:rPr>
                <w:color w:val="002060"/>
              </w:rPr>
            </w:pPr>
            <w:r w:rsidRPr="00FA5DF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99EF"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20F1" w14:textId="77777777" w:rsidR="0086604C" w:rsidRPr="00FA5DF6" w:rsidRDefault="0086604C" w:rsidP="00EE0A86">
            <w:pPr>
              <w:pStyle w:val="rowtabella0"/>
              <w:jc w:val="center"/>
              <w:rPr>
                <w:color w:val="002060"/>
              </w:rPr>
            </w:pPr>
            <w:r w:rsidRPr="00FA5DF6">
              <w:rPr>
                <w:color w:val="002060"/>
              </w:rPr>
              <w:t>0</w:t>
            </w:r>
          </w:p>
        </w:tc>
      </w:tr>
      <w:tr w:rsidR="0086604C" w:rsidRPr="00FA5DF6" w14:paraId="12C444E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0742D" w14:textId="77777777" w:rsidR="0086604C" w:rsidRPr="00FA5DF6" w:rsidRDefault="0086604C" w:rsidP="00EE0A86">
            <w:pPr>
              <w:pStyle w:val="rowtabella0"/>
              <w:rPr>
                <w:color w:val="002060"/>
              </w:rPr>
            </w:pPr>
            <w:r w:rsidRPr="00FA5DF6">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D6C9"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C132"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95BF"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A086"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E9E0"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353A" w14:textId="77777777" w:rsidR="0086604C" w:rsidRPr="00FA5DF6" w:rsidRDefault="0086604C" w:rsidP="00EE0A86">
            <w:pPr>
              <w:pStyle w:val="rowtabella0"/>
              <w:jc w:val="center"/>
              <w:rPr>
                <w:color w:val="002060"/>
              </w:rPr>
            </w:pPr>
            <w:r w:rsidRPr="00FA5DF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DFC5" w14:textId="77777777" w:rsidR="0086604C" w:rsidRPr="00FA5DF6" w:rsidRDefault="0086604C" w:rsidP="00EE0A86">
            <w:pPr>
              <w:pStyle w:val="rowtabella0"/>
              <w:jc w:val="center"/>
              <w:rPr>
                <w:color w:val="002060"/>
              </w:rPr>
            </w:pPr>
            <w:r w:rsidRPr="00FA5DF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390C"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48D8" w14:textId="77777777" w:rsidR="0086604C" w:rsidRPr="00FA5DF6" w:rsidRDefault="0086604C" w:rsidP="00EE0A86">
            <w:pPr>
              <w:pStyle w:val="rowtabella0"/>
              <w:jc w:val="center"/>
              <w:rPr>
                <w:color w:val="002060"/>
              </w:rPr>
            </w:pPr>
            <w:r w:rsidRPr="00FA5DF6">
              <w:rPr>
                <w:color w:val="002060"/>
              </w:rPr>
              <w:t>0</w:t>
            </w:r>
          </w:p>
        </w:tc>
      </w:tr>
      <w:tr w:rsidR="0086604C" w:rsidRPr="00FA5DF6" w14:paraId="2A3AA9CE"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377B5" w14:textId="77777777" w:rsidR="0086604C" w:rsidRPr="00FA5DF6" w:rsidRDefault="0086604C" w:rsidP="00EE0A86">
            <w:pPr>
              <w:pStyle w:val="rowtabella0"/>
              <w:rPr>
                <w:color w:val="002060"/>
              </w:rPr>
            </w:pPr>
            <w:r w:rsidRPr="00FA5DF6">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19EB" w14:textId="77777777" w:rsidR="0086604C" w:rsidRPr="00FA5DF6" w:rsidRDefault="0086604C" w:rsidP="00EE0A86">
            <w:pPr>
              <w:pStyle w:val="rowtabella0"/>
              <w:jc w:val="center"/>
              <w:rPr>
                <w:color w:val="002060"/>
              </w:rPr>
            </w:pPr>
            <w:r w:rsidRPr="00FA5DF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2AED"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CF25"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7A75"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C74E"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A4EB" w14:textId="77777777" w:rsidR="0086604C" w:rsidRPr="00FA5DF6" w:rsidRDefault="0086604C" w:rsidP="00EE0A86">
            <w:pPr>
              <w:pStyle w:val="rowtabella0"/>
              <w:jc w:val="center"/>
              <w:rPr>
                <w:color w:val="002060"/>
              </w:rPr>
            </w:pPr>
            <w:r w:rsidRPr="00FA5DF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C44F" w14:textId="77777777" w:rsidR="0086604C" w:rsidRPr="00FA5DF6" w:rsidRDefault="0086604C" w:rsidP="00EE0A86">
            <w:pPr>
              <w:pStyle w:val="rowtabella0"/>
              <w:jc w:val="center"/>
              <w:rPr>
                <w:color w:val="002060"/>
              </w:rPr>
            </w:pPr>
            <w:r w:rsidRPr="00FA5DF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C49F"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CAE5" w14:textId="77777777" w:rsidR="0086604C" w:rsidRPr="00FA5DF6" w:rsidRDefault="0086604C" w:rsidP="00EE0A86">
            <w:pPr>
              <w:pStyle w:val="rowtabella0"/>
              <w:jc w:val="center"/>
              <w:rPr>
                <w:color w:val="002060"/>
              </w:rPr>
            </w:pPr>
            <w:r w:rsidRPr="00FA5DF6">
              <w:rPr>
                <w:color w:val="002060"/>
              </w:rPr>
              <w:t>0</w:t>
            </w:r>
          </w:p>
        </w:tc>
      </w:tr>
      <w:tr w:rsidR="0086604C" w:rsidRPr="00FA5DF6" w14:paraId="3E6BD108"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10BEB" w14:textId="77777777" w:rsidR="0086604C" w:rsidRPr="00FA5DF6" w:rsidRDefault="0086604C" w:rsidP="00EE0A86">
            <w:pPr>
              <w:pStyle w:val="rowtabella0"/>
              <w:rPr>
                <w:color w:val="002060"/>
                <w:lang w:val="en-US"/>
              </w:rPr>
            </w:pPr>
            <w:r w:rsidRPr="00FA5DF6">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3062C"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08A9E"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B7EC"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D87C"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C01B6"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A75EB" w14:textId="77777777" w:rsidR="0086604C" w:rsidRPr="00FA5DF6" w:rsidRDefault="0086604C" w:rsidP="00EE0A86">
            <w:pPr>
              <w:pStyle w:val="rowtabella0"/>
              <w:jc w:val="center"/>
              <w:rPr>
                <w:color w:val="002060"/>
              </w:rPr>
            </w:pPr>
            <w:r w:rsidRPr="00FA5DF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60D5" w14:textId="77777777" w:rsidR="0086604C" w:rsidRPr="00FA5DF6" w:rsidRDefault="0086604C" w:rsidP="00EE0A86">
            <w:pPr>
              <w:pStyle w:val="rowtabella0"/>
              <w:jc w:val="center"/>
              <w:rPr>
                <w:color w:val="002060"/>
              </w:rPr>
            </w:pPr>
            <w:r w:rsidRPr="00FA5DF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A883"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A153" w14:textId="77777777" w:rsidR="0086604C" w:rsidRPr="00FA5DF6" w:rsidRDefault="0086604C" w:rsidP="00EE0A86">
            <w:pPr>
              <w:pStyle w:val="rowtabella0"/>
              <w:jc w:val="center"/>
              <w:rPr>
                <w:color w:val="002060"/>
              </w:rPr>
            </w:pPr>
            <w:r w:rsidRPr="00FA5DF6">
              <w:rPr>
                <w:color w:val="002060"/>
              </w:rPr>
              <w:t>0</w:t>
            </w:r>
          </w:p>
        </w:tc>
      </w:tr>
      <w:tr w:rsidR="0086604C" w:rsidRPr="00FA5DF6" w14:paraId="7B9A77F1"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EFE9E" w14:textId="77777777" w:rsidR="0086604C" w:rsidRPr="00FA5DF6" w:rsidRDefault="0086604C" w:rsidP="00EE0A86">
            <w:pPr>
              <w:pStyle w:val="rowtabella0"/>
              <w:rPr>
                <w:color w:val="002060"/>
              </w:rPr>
            </w:pPr>
            <w:r w:rsidRPr="00FA5DF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ABDA8"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A89BB"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2B183"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BB9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6BC0"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6604" w14:textId="77777777" w:rsidR="0086604C" w:rsidRPr="00FA5DF6" w:rsidRDefault="0086604C" w:rsidP="00EE0A86">
            <w:pPr>
              <w:pStyle w:val="rowtabella0"/>
              <w:jc w:val="center"/>
              <w:rPr>
                <w:color w:val="002060"/>
              </w:rPr>
            </w:pPr>
            <w:r w:rsidRPr="00FA5DF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62F2" w14:textId="77777777" w:rsidR="0086604C" w:rsidRPr="00FA5DF6" w:rsidRDefault="0086604C" w:rsidP="00EE0A86">
            <w:pPr>
              <w:pStyle w:val="rowtabella0"/>
              <w:jc w:val="center"/>
              <w:rPr>
                <w:color w:val="002060"/>
              </w:rPr>
            </w:pPr>
            <w:r w:rsidRPr="00FA5DF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C04C" w14:textId="77777777" w:rsidR="0086604C" w:rsidRPr="00FA5DF6" w:rsidRDefault="0086604C" w:rsidP="00EE0A86">
            <w:pPr>
              <w:pStyle w:val="rowtabella0"/>
              <w:jc w:val="center"/>
              <w:rPr>
                <w:color w:val="002060"/>
              </w:rPr>
            </w:pPr>
            <w:r w:rsidRPr="00FA5DF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EA0C" w14:textId="77777777" w:rsidR="0086604C" w:rsidRPr="00FA5DF6" w:rsidRDefault="0086604C" w:rsidP="00EE0A86">
            <w:pPr>
              <w:pStyle w:val="rowtabella0"/>
              <w:jc w:val="center"/>
              <w:rPr>
                <w:color w:val="002060"/>
              </w:rPr>
            </w:pPr>
            <w:r w:rsidRPr="00FA5DF6">
              <w:rPr>
                <w:color w:val="002060"/>
              </w:rPr>
              <w:t>0</w:t>
            </w:r>
          </w:p>
        </w:tc>
      </w:tr>
      <w:tr w:rsidR="0086604C" w:rsidRPr="00FA5DF6" w14:paraId="3C462B7A"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8517C" w14:textId="77777777" w:rsidR="0086604C" w:rsidRPr="00FA5DF6" w:rsidRDefault="0086604C" w:rsidP="00EE0A86">
            <w:pPr>
              <w:pStyle w:val="rowtabella0"/>
              <w:rPr>
                <w:color w:val="002060"/>
              </w:rPr>
            </w:pPr>
            <w:r w:rsidRPr="00FA5DF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E255"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9A17"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93B92"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3A5C"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D208"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C6B6D"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0B5D" w14:textId="77777777" w:rsidR="0086604C" w:rsidRPr="00FA5DF6" w:rsidRDefault="0086604C" w:rsidP="00EE0A86">
            <w:pPr>
              <w:pStyle w:val="rowtabella0"/>
              <w:jc w:val="center"/>
              <w:rPr>
                <w:color w:val="002060"/>
              </w:rPr>
            </w:pPr>
            <w:r w:rsidRPr="00FA5DF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D5A9" w14:textId="77777777" w:rsidR="0086604C" w:rsidRPr="00FA5DF6" w:rsidRDefault="0086604C" w:rsidP="00EE0A86">
            <w:pPr>
              <w:pStyle w:val="rowtabella0"/>
              <w:jc w:val="center"/>
              <w:rPr>
                <w:color w:val="002060"/>
              </w:rPr>
            </w:pPr>
            <w:r w:rsidRPr="00FA5DF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39D4B" w14:textId="77777777" w:rsidR="0086604C" w:rsidRPr="00FA5DF6" w:rsidRDefault="0086604C" w:rsidP="00EE0A86">
            <w:pPr>
              <w:pStyle w:val="rowtabella0"/>
              <w:jc w:val="center"/>
              <w:rPr>
                <w:color w:val="002060"/>
              </w:rPr>
            </w:pPr>
            <w:r w:rsidRPr="00FA5DF6">
              <w:rPr>
                <w:color w:val="002060"/>
              </w:rPr>
              <w:t>0</w:t>
            </w:r>
          </w:p>
        </w:tc>
      </w:tr>
      <w:tr w:rsidR="0086604C" w:rsidRPr="00FA5DF6" w14:paraId="5734E68D"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EAA01" w14:textId="77777777" w:rsidR="0086604C" w:rsidRPr="00FA5DF6" w:rsidRDefault="0086604C" w:rsidP="00EE0A86">
            <w:pPr>
              <w:pStyle w:val="rowtabella0"/>
              <w:rPr>
                <w:color w:val="002060"/>
              </w:rPr>
            </w:pPr>
            <w:r w:rsidRPr="00FA5DF6">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CDB87"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AAED"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1A9F"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F50A"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7213"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1CE5" w14:textId="77777777" w:rsidR="0086604C" w:rsidRPr="00FA5DF6" w:rsidRDefault="0086604C" w:rsidP="00EE0A86">
            <w:pPr>
              <w:pStyle w:val="rowtabella0"/>
              <w:jc w:val="center"/>
              <w:rPr>
                <w:color w:val="002060"/>
              </w:rPr>
            </w:pPr>
            <w:r w:rsidRPr="00FA5DF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3671" w14:textId="77777777" w:rsidR="0086604C" w:rsidRPr="00FA5DF6" w:rsidRDefault="0086604C" w:rsidP="00EE0A86">
            <w:pPr>
              <w:pStyle w:val="rowtabella0"/>
              <w:jc w:val="center"/>
              <w:rPr>
                <w:color w:val="002060"/>
              </w:rPr>
            </w:pPr>
            <w:r w:rsidRPr="00FA5DF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37D5"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DBB7" w14:textId="77777777" w:rsidR="0086604C" w:rsidRPr="00FA5DF6" w:rsidRDefault="0086604C" w:rsidP="00EE0A86">
            <w:pPr>
              <w:pStyle w:val="rowtabella0"/>
              <w:jc w:val="center"/>
              <w:rPr>
                <w:color w:val="002060"/>
              </w:rPr>
            </w:pPr>
            <w:r w:rsidRPr="00FA5DF6">
              <w:rPr>
                <w:color w:val="002060"/>
              </w:rPr>
              <w:t>0</w:t>
            </w:r>
          </w:p>
        </w:tc>
      </w:tr>
      <w:tr w:rsidR="0086604C" w:rsidRPr="00FA5DF6" w14:paraId="4DE5862E"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7D9ECB" w14:textId="77777777" w:rsidR="0086604C" w:rsidRPr="00FA5DF6" w:rsidRDefault="0086604C" w:rsidP="00EE0A86">
            <w:pPr>
              <w:pStyle w:val="rowtabella0"/>
              <w:rPr>
                <w:color w:val="002060"/>
                <w:lang w:val="en-US"/>
              </w:rPr>
            </w:pPr>
            <w:proofErr w:type="spellStart"/>
            <w:proofErr w:type="gramStart"/>
            <w:r w:rsidRPr="00FA5DF6">
              <w:rPr>
                <w:color w:val="002060"/>
                <w:lang w:val="en-US"/>
              </w:rPr>
              <w:t>sq.B</w:t>
            </w:r>
            <w:proofErr w:type="spellEnd"/>
            <w:proofErr w:type="gramEnd"/>
            <w:r w:rsidRPr="00FA5DF6">
              <w:rPr>
                <w:color w:val="002060"/>
                <w:lang w:val="en-US"/>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96F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EEBA"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43B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9DC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63B0"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4179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3F6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FC8D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9635B" w14:textId="77777777" w:rsidR="0086604C" w:rsidRPr="00FA5DF6" w:rsidRDefault="0086604C" w:rsidP="00EE0A86">
            <w:pPr>
              <w:pStyle w:val="rowtabella0"/>
              <w:jc w:val="center"/>
              <w:rPr>
                <w:color w:val="002060"/>
              </w:rPr>
            </w:pPr>
            <w:r w:rsidRPr="00FA5DF6">
              <w:rPr>
                <w:color w:val="002060"/>
              </w:rPr>
              <w:t>0</w:t>
            </w:r>
          </w:p>
        </w:tc>
      </w:tr>
    </w:tbl>
    <w:p w14:paraId="795970AB" w14:textId="77777777" w:rsidR="0086604C" w:rsidRPr="00FA5DF6" w:rsidRDefault="0086604C" w:rsidP="0086604C">
      <w:pPr>
        <w:pStyle w:val="breakline"/>
        <w:rPr>
          <w:rFonts w:eastAsiaTheme="minorEastAsia"/>
          <w:color w:val="002060"/>
        </w:rPr>
      </w:pPr>
    </w:p>
    <w:p w14:paraId="774447C7" w14:textId="77777777" w:rsidR="0086604C" w:rsidRPr="00FA5DF6" w:rsidRDefault="0086604C" w:rsidP="0086604C">
      <w:pPr>
        <w:pStyle w:val="breakline"/>
        <w:rPr>
          <w:color w:val="002060"/>
        </w:rPr>
      </w:pPr>
    </w:p>
    <w:p w14:paraId="1182A0A5" w14:textId="77777777" w:rsidR="0086604C" w:rsidRPr="00FA5DF6" w:rsidRDefault="0086604C" w:rsidP="0086604C">
      <w:pPr>
        <w:pStyle w:val="sottotitolocampionato10"/>
        <w:rPr>
          <w:color w:val="002060"/>
        </w:rPr>
      </w:pPr>
      <w:r w:rsidRPr="00FA5DF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5F39D694"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99D73"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A37DF"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E197C"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4A214"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AD905"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4630C"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868BF"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759BC"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A2C61"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57015" w14:textId="77777777" w:rsidR="0086604C" w:rsidRPr="00FA5DF6" w:rsidRDefault="0086604C" w:rsidP="00EE0A86">
            <w:pPr>
              <w:pStyle w:val="headertabella0"/>
              <w:rPr>
                <w:color w:val="002060"/>
              </w:rPr>
            </w:pPr>
            <w:r w:rsidRPr="00FA5DF6">
              <w:rPr>
                <w:color w:val="002060"/>
              </w:rPr>
              <w:t>PE</w:t>
            </w:r>
          </w:p>
        </w:tc>
      </w:tr>
      <w:tr w:rsidR="0086604C" w:rsidRPr="00FA5DF6" w14:paraId="0FFC2D98"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E9DCC2" w14:textId="77777777" w:rsidR="0086604C" w:rsidRPr="00FA5DF6" w:rsidRDefault="0086604C" w:rsidP="00EE0A86">
            <w:pPr>
              <w:pStyle w:val="rowtabella0"/>
              <w:rPr>
                <w:color w:val="002060"/>
              </w:rPr>
            </w:pPr>
            <w:r w:rsidRPr="00FA5DF6">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6D505" w14:textId="77777777" w:rsidR="0086604C" w:rsidRPr="00FA5DF6" w:rsidRDefault="0086604C" w:rsidP="00EE0A86">
            <w:pPr>
              <w:pStyle w:val="rowtabella0"/>
              <w:jc w:val="center"/>
              <w:rPr>
                <w:color w:val="002060"/>
              </w:rPr>
            </w:pPr>
            <w:r w:rsidRPr="00FA5DF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F2CA"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FE49"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F443"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7B99"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84B1C" w14:textId="77777777" w:rsidR="0086604C" w:rsidRPr="00FA5DF6" w:rsidRDefault="0086604C" w:rsidP="00EE0A86">
            <w:pPr>
              <w:pStyle w:val="rowtabella0"/>
              <w:jc w:val="center"/>
              <w:rPr>
                <w:color w:val="002060"/>
              </w:rPr>
            </w:pPr>
            <w:r w:rsidRPr="00FA5DF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69A8" w14:textId="77777777" w:rsidR="0086604C" w:rsidRPr="00FA5DF6" w:rsidRDefault="0086604C" w:rsidP="00EE0A86">
            <w:pPr>
              <w:pStyle w:val="rowtabella0"/>
              <w:jc w:val="center"/>
              <w:rPr>
                <w:color w:val="002060"/>
              </w:rPr>
            </w:pPr>
            <w:r w:rsidRPr="00FA5DF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2EDF" w14:textId="77777777" w:rsidR="0086604C" w:rsidRPr="00FA5DF6" w:rsidRDefault="0086604C" w:rsidP="00EE0A86">
            <w:pPr>
              <w:pStyle w:val="rowtabella0"/>
              <w:jc w:val="center"/>
              <w:rPr>
                <w:color w:val="002060"/>
              </w:rPr>
            </w:pPr>
            <w:r w:rsidRPr="00FA5DF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D684" w14:textId="77777777" w:rsidR="0086604C" w:rsidRPr="00FA5DF6" w:rsidRDefault="0086604C" w:rsidP="00EE0A86">
            <w:pPr>
              <w:pStyle w:val="rowtabella0"/>
              <w:jc w:val="center"/>
              <w:rPr>
                <w:color w:val="002060"/>
              </w:rPr>
            </w:pPr>
            <w:r w:rsidRPr="00FA5DF6">
              <w:rPr>
                <w:color w:val="002060"/>
              </w:rPr>
              <w:t>0</w:t>
            </w:r>
          </w:p>
        </w:tc>
      </w:tr>
      <w:tr w:rsidR="0086604C" w:rsidRPr="00FA5DF6" w14:paraId="3710F645"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DD711" w14:textId="77777777" w:rsidR="0086604C" w:rsidRPr="00FA5DF6" w:rsidRDefault="0086604C" w:rsidP="00EE0A86">
            <w:pPr>
              <w:pStyle w:val="rowtabella0"/>
              <w:rPr>
                <w:color w:val="002060"/>
              </w:rPr>
            </w:pPr>
            <w:r w:rsidRPr="00FA5DF6">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07F85" w14:textId="77777777" w:rsidR="0086604C" w:rsidRPr="00FA5DF6" w:rsidRDefault="0086604C" w:rsidP="00EE0A86">
            <w:pPr>
              <w:pStyle w:val="rowtabella0"/>
              <w:jc w:val="center"/>
              <w:rPr>
                <w:color w:val="002060"/>
              </w:rPr>
            </w:pPr>
            <w:r w:rsidRPr="00FA5DF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CAB7"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8733"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09CA0"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6B96"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D1B95" w14:textId="77777777" w:rsidR="0086604C" w:rsidRPr="00FA5DF6" w:rsidRDefault="0086604C" w:rsidP="00EE0A86">
            <w:pPr>
              <w:pStyle w:val="rowtabella0"/>
              <w:jc w:val="center"/>
              <w:rPr>
                <w:color w:val="002060"/>
              </w:rPr>
            </w:pPr>
            <w:r w:rsidRPr="00FA5DF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DE8D" w14:textId="77777777" w:rsidR="0086604C" w:rsidRPr="00FA5DF6" w:rsidRDefault="0086604C" w:rsidP="00EE0A86">
            <w:pPr>
              <w:pStyle w:val="rowtabella0"/>
              <w:jc w:val="center"/>
              <w:rPr>
                <w:color w:val="002060"/>
              </w:rPr>
            </w:pPr>
            <w:r w:rsidRPr="00FA5DF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7C46"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5F7C" w14:textId="77777777" w:rsidR="0086604C" w:rsidRPr="00FA5DF6" w:rsidRDefault="0086604C" w:rsidP="00EE0A86">
            <w:pPr>
              <w:pStyle w:val="rowtabella0"/>
              <w:jc w:val="center"/>
              <w:rPr>
                <w:color w:val="002060"/>
              </w:rPr>
            </w:pPr>
            <w:r w:rsidRPr="00FA5DF6">
              <w:rPr>
                <w:color w:val="002060"/>
              </w:rPr>
              <w:t>0</w:t>
            </w:r>
          </w:p>
        </w:tc>
      </w:tr>
      <w:tr w:rsidR="0086604C" w:rsidRPr="00FA5DF6" w14:paraId="55D4D3B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48B9C" w14:textId="77777777" w:rsidR="0086604C" w:rsidRPr="00FA5DF6" w:rsidRDefault="0086604C" w:rsidP="00EE0A86">
            <w:pPr>
              <w:pStyle w:val="rowtabella0"/>
              <w:rPr>
                <w:color w:val="002060"/>
              </w:rPr>
            </w:pPr>
            <w:r w:rsidRPr="00FA5DF6">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B1A5" w14:textId="77777777" w:rsidR="0086604C" w:rsidRPr="00FA5DF6" w:rsidRDefault="0086604C" w:rsidP="00EE0A86">
            <w:pPr>
              <w:pStyle w:val="rowtabella0"/>
              <w:jc w:val="center"/>
              <w:rPr>
                <w:color w:val="002060"/>
              </w:rPr>
            </w:pPr>
            <w:r w:rsidRPr="00FA5DF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D5D7"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7D36"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4DD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21E8"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761C" w14:textId="77777777" w:rsidR="0086604C" w:rsidRPr="00FA5DF6" w:rsidRDefault="0086604C" w:rsidP="00EE0A86">
            <w:pPr>
              <w:pStyle w:val="rowtabella0"/>
              <w:jc w:val="center"/>
              <w:rPr>
                <w:color w:val="002060"/>
              </w:rPr>
            </w:pPr>
            <w:r w:rsidRPr="00FA5DF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C5D2"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E539" w14:textId="77777777" w:rsidR="0086604C" w:rsidRPr="00FA5DF6" w:rsidRDefault="0086604C" w:rsidP="00EE0A86">
            <w:pPr>
              <w:pStyle w:val="rowtabella0"/>
              <w:jc w:val="center"/>
              <w:rPr>
                <w:color w:val="002060"/>
              </w:rPr>
            </w:pPr>
            <w:r w:rsidRPr="00FA5DF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B70A" w14:textId="77777777" w:rsidR="0086604C" w:rsidRPr="00FA5DF6" w:rsidRDefault="0086604C" w:rsidP="00EE0A86">
            <w:pPr>
              <w:pStyle w:val="rowtabella0"/>
              <w:jc w:val="center"/>
              <w:rPr>
                <w:color w:val="002060"/>
              </w:rPr>
            </w:pPr>
            <w:r w:rsidRPr="00FA5DF6">
              <w:rPr>
                <w:color w:val="002060"/>
              </w:rPr>
              <w:t>0</w:t>
            </w:r>
          </w:p>
        </w:tc>
      </w:tr>
      <w:tr w:rsidR="0086604C" w:rsidRPr="00FA5DF6" w14:paraId="35965707"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B38EC" w14:textId="77777777" w:rsidR="0086604C" w:rsidRPr="00FA5DF6" w:rsidRDefault="0086604C" w:rsidP="00EE0A86">
            <w:pPr>
              <w:pStyle w:val="rowtabella0"/>
              <w:rPr>
                <w:color w:val="002060"/>
              </w:rPr>
            </w:pPr>
            <w:r w:rsidRPr="00FA5DF6">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91F8" w14:textId="77777777" w:rsidR="0086604C" w:rsidRPr="00FA5DF6" w:rsidRDefault="0086604C" w:rsidP="00EE0A86">
            <w:pPr>
              <w:pStyle w:val="rowtabella0"/>
              <w:jc w:val="center"/>
              <w:rPr>
                <w:color w:val="002060"/>
              </w:rPr>
            </w:pPr>
            <w:r w:rsidRPr="00FA5DF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C7EF"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0ACB"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E808"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E7663"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09AFE" w14:textId="77777777" w:rsidR="0086604C" w:rsidRPr="00FA5DF6" w:rsidRDefault="0086604C" w:rsidP="00EE0A86">
            <w:pPr>
              <w:pStyle w:val="rowtabella0"/>
              <w:jc w:val="center"/>
              <w:rPr>
                <w:color w:val="002060"/>
              </w:rPr>
            </w:pPr>
            <w:r w:rsidRPr="00FA5DF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D2D3" w14:textId="77777777" w:rsidR="0086604C" w:rsidRPr="00FA5DF6" w:rsidRDefault="0086604C" w:rsidP="00EE0A86">
            <w:pPr>
              <w:pStyle w:val="rowtabella0"/>
              <w:jc w:val="center"/>
              <w:rPr>
                <w:color w:val="002060"/>
              </w:rPr>
            </w:pPr>
            <w:r w:rsidRPr="00FA5DF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A63F"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7E33" w14:textId="77777777" w:rsidR="0086604C" w:rsidRPr="00FA5DF6" w:rsidRDefault="0086604C" w:rsidP="00EE0A86">
            <w:pPr>
              <w:pStyle w:val="rowtabella0"/>
              <w:jc w:val="center"/>
              <w:rPr>
                <w:color w:val="002060"/>
              </w:rPr>
            </w:pPr>
            <w:r w:rsidRPr="00FA5DF6">
              <w:rPr>
                <w:color w:val="002060"/>
              </w:rPr>
              <w:t>0</w:t>
            </w:r>
          </w:p>
        </w:tc>
      </w:tr>
      <w:tr w:rsidR="0086604C" w:rsidRPr="00FA5DF6" w14:paraId="7B6D19EA"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5728B" w14:textId="77777777" w:rsidR="0086604C" w:rsidRPr="00FA5DF6" w:rsidRDefault="0086604C" w:rsidP="00EE0A86">
            <w:pPr>
              <w:pStyle w:val="rowtabella0"/>
              <w:rPr>
                <w:color w:val="002060"/>
                <w:lang w:val="en-US"/>
              </w:rPr>
            </w:pPr>
            <w:r w:rsidRPr="00FA5DF6">
              <w:rPr>
                <w:color w:val="002060"/>
                <w:lang w:val="en-US"/>
              </w:rPr>
              <w:t xml:space="preserve">A.S.D. REAL CASEBRUCIATE </w:t>
            </w:r>
            <w:proofErr w:type="gramStart"/>
            <w:r w:rsidRPr="00FA5DF6">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37E0"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49679"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4A71"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AA85"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35F26"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FC6F" w14:textId="77777777" w:rsidR="0086604C" w:rsidRPr="00FA5DF6" w:rsidRDefault="0086604C" w:rsidP="00EE0A86">
            <w:pPr>
              <w:pStyle w:val="rowtabella0"/>
              <w:jc w:val="center"/>
              <w:rPr>
                <w:color w:val="002060"/>
              </w:rPr>
            </w:pPr>
            <w:r w:rsidRPr="00FA5DF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2C8C" w14:textId="77777777" w:rsidR="0086604C" w:rsidRPr="00FA5DF6" w:rsidRDefault="0086604C" w:rsidP="00EE0A86">
            <w:pPr>
              <w:pStyle w:val="rowtabella0"/>
              <w:jc w:val="center"/>
              <w:rPr>
                <w:color w:val="002060"/>
              </w:rPr>
            </w:pPr>
            <w:r w:rsidRPr="00FA5DF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961A"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59D5" w14:textId="77777777" w:rsidR="0086604C" w:rsidRPr="00FA5DF6" w:rsidRDefault="0086604C" w:rsidP="00EE0A86">
            <w:pPr>
              <w:pStyle w:val="rowtabella0"/>
              <w:jc w:val="center"/>
              <w:rPr>
                <w:color w:val="002060"/>
              </w:rPr>
            </w:pPr>
            <w:r w:rsidRPr="00FA5DF6">
              <w:rPr>
                <w:color w:val="002060"/>
              </w:rPr>
              <w:t>0</w:t>
            </w:r>
          </w:p>
        </w:tc>
      </w:tr>
      <w:tr w:rsidR="0086604C" w:rsidRPr="00FA5DF6" w14:paraId="3508004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82889" w14:textId="77777777" w:rsidR="0086604C" w:rsidRPr="00FA5DF6" w:rsidRDefault="0086604C" w:rsidP="00EE0A86">
            <w:pPr>
              <w:pStyle w:val="rowtabella0"/>
              <w:rPr>
                <w:color w:val="002060"/>
              </w:rPr>
            </w:pPr>
            <w:r w:rsidRPr="00FA5DF6">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D348" w14:textId="77777777" w:rsidR="0086604C" w:rsidRPr="00FA5DF6" w:rsidRDefault="0086604C" w:rsidP="00EE0A86">
            <w:pPr>
              <w:pStyle w:val="rowtabella0"/>
              <w:jc w:val="center"/>
              <w:rPr>
                <w:color w:val="002060"/>
              </w:rPr>
            </w:pPr>
            <w:r w:rsidRPr="00FA5DF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3DE2"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E0F1"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4F39"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D1719"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E850" w14:textId="77777777" w:rsidR="0086604C" w:rsidRPr="00FA5DF6" w:rsidRDefault="0086604C" w:rsidP="00EE0A86">
            <w:pPr>
              <w:pStyle w:val="rowtabella0"/>
              <w:jc w:val="center"/>
              <w:rPr>
                <w:color w:val="002060"/>
              </w:rPr>
            </w:pPr>
            <w:r w:rsidRPr="00FA5DF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EA74" w14:textId="77777777" w:rsidR="0086604C" w:rsidRPr="00FA5DF6" w:rsidRDefault="0086604C" w:rsidP="00EE0A86">
            <w:pPr>
              <w:pStyle w:val="rowtabella0"/>
              <w:jc w:val="center"/>
              <w:rPr>
                <w:color w:val="002060"/>
              </w:rPr>
            </w:pPr>
            <w:r w:rsidRPr="00FA5DF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301E"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8CFC9" w14:textId="77777777" w:rsidR="0086604C" w:rsidRPr="00FA5DF6" w:rsidRDefault="0086604C" w:rsidP="00EE0A86">
            <w:pPr>
              <w:pStyle w:val="rowtabella0"/>
              <w:jc w:val="center"/>
              <w:rPr>
                <w:color w:val="002060"/>
              </w:rPr>
            </w:pPr>
            <w:r w:rsidRPr="00FA5DF6">
              <w:rPr>
                <w:color w:val="002060"/>
              </w:rPr>
              <w:t>0</w:t>
            </w:r>
          </w:p>
        </w:tc>
      </w:tr>
      <w:tr w:rsidR="0086604C" w:rsidRPr="00FA5DF6" w14:paraId="496C5F7F"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E73DD" w14:textId="77777777" w:rsidR="0086604C" w:rsidRPr="00FA5DF6" w:rsidRDefault="0086604C" w:rsidP="00EE0A86">
            <w:pPr>
              <w:pStyle w:val="rowtabella0"/>
              <w:rPr>
                <w:color w:val="002060"/>
              </w:rPr>
            </w:pPr>
            <w:r w:rsidRPr="00FA5DF6">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AC3E" w14:textId="77777777" w:rsidR="0086604C" w:rsidRPr="00FA5DF6" w:rsidRDefault="0086604C" w:rsidP="00EE0A86">
            <w:pPr>
              <w:pStyle w:val="rowtabella0"/>
              <w:jc w:val="center"/>
              <w:rPr>
                <w:color w:val="002060"/>
              </w:rPr>
            </w:pPr>
            <w:r w:rsidRPr="00FA5DF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A0E3"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008E"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0422"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36D6"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8935" w14:textId="77777777" w:rsidR="0086604C" w:rsidRPr="00FA5DF6" w:rsidRDefault="0086604C" w:rsidP="00EE0A86">
            <w:pPr>
              <w:pStyle w:val="rowtabella0"/>
              <w:jc w:val="center"/>
              <w:rPr>
                <w:color w:val="002060"/>
              </w:rPr>
            </w:pPr>
            <w:r w:rsidRPr="00FA5DF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98B73" w14:textId="77777777" w:rsidR="0086604C" w:rsidRPr="00FA5DF6" w:rsidRDefault="0086604C" w:rsidP="00EE0A86">
            <w:pPr>
              <w:pStyle w:val="rowtabella0"/>
              <w:jc w:val="center"/>
              <w:rPr>
                <w:color w:val="002060"/>
              </w:rPr>
            </w:pPr>
            <w:r w:rsidRPr="00FA5DF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78269"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C280" w14:textId="77777777" w:rsidR="0086604C" w:rsidRPr="00FA5DF6" w:rsidRDefault="0086604C" w:rsidP="00EE0A86">
            <w:pPr>
              <w:pStyle w:val="rowtabella0"/>
              <w:jc w:val="center"/>
              <w:rPr>
                <w:color w:val="002060"/>
              </w:rPr>
            </w:pPr>
            <w:r w:rsidRPr="00FA5DF6">
              <w:rPr>
                <w:color w:val="002060"/>
              </w:rPr>
              <w:t>0</w:t>
            </w:r>
          </w:p>
        </w:tc>
      </w:tr>
      <w:tr w:rsidR="0086604C" w:rsidRPr="00FA5DF6" w14:paraId="01060A9A"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8716A" w14:textId="77777777" w:rsidR="0086604C" w:rsidRPr="00FA5DF6" w:rsidRDefault="0086604C" w:rsidP="00EE0A86">
            <w:pPr>
              <w:pStyle w:val="rowtabella0"/>
              <w:rPr>
                <w:color w:val="002060"/>
              </w:rPr>
            </w:pPr>
            <w:r w:rsidRPr="00FA5DF6">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C706" w14:textId="77777777" w:rsidR="0086604C" w:rsidRPr="00FA5DF6" w:rsidRDefault="0086604C" w:rsidP="00EE0A86">
            <w:pPr>
              <w:pStyle w:val="rowtabella0"/>
              <w:jc w:val="center"/>
              <w:rPr>
                <w:color w:val="002060"/>
              </w:rPr>
            </w:pPr>
            <w:r w:rsidRPr="00FA5DF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1104"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8624"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FC0E"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6AEA"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69E4D" w14:textId="77777777" w:rsidR="0086604C" w:rsidRPr="00FA5DF6" w:rsidRDefault="0086604C" w:rsidP="00EE0A86">
            <w:pPr>
              <w:pStyle w:val="rowtabella0"/>
              <w:jc w:val="center"/>
              <w:rPr>
                <w:color w:val="002060"/>
              </w:rPr>
            </w:pPr>
            <w:r w:rsidRPr="00FA5DF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BD39" w14:textId="77777777" w:rsidR="0086604C" w:rsidRPr="00FA5DF6" w:rsidRDefault="0086604C" w:rsidP="00EE0A86">
            <w:pPr>
              <w:pStyle w:val="rowtabella0"/>
              <w:jc w:val="center"/>
              <w:rPr>
                <w:color w:val="002060"/>
              </w:rPr>
            </w:pPr>
            <w:r w:rsidRPr="00FA5DF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17F7"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7138E" w14:textId="77777777" w:rsidR="0086604C" w:rsidRPr="00FA5DF6" w:rsidRDefault="0086604C" w:rsidP="00EE0A86">
            <w:pPr>
              <w:pStyle w:val="rowtabella0"/>
              <w:jc w:val="center"/>
              <w:rPr>
                <w:color w:val="002060"/>
              </w:rPr>
            </w:pPr>
            <w:r w:rsidRPr="00FA5DF6">
              <w:rPr>
                <w:color w:val="002060"/>
              </w:rPr>
              <w:t>0</w:t>
            </w:r>
          </w:p>
        </w:tc>
      </w:tr>
      <w:tr w:rsidR="0086604C" w:rsidRPr="00FA5DF6" w14:paraId="11B17BA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16B84" w14:textId="77777777" w:rsidR="0086604C" w:rsidRPr="00FA5DF6" w:rsidRDefault="0086604C" w:rsidP="00EE0A86">
            <w:pPr>
              <w:pStyle w:val="rowtabella0"/>
              <w:rPr>
                <w:color w:val="002060"/>
              </w:rPr>
            </w:pPr>
            <w:r w:rsidRPr="00FA5DF6">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A24A"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AF12"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53C9B"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B92F"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26BA"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58191" w14:textId="77777777" w:rsidR="0086604C" w:rsidRPr="00FA5DF6" w:rsidRDefault="0086604C" w:rsidP="00EE0A86">
            <w:pPr>
              <w:pStyle w:val="rowtabella0"/>
              <w:jc w:val="center"/>
              <w:rPr>
                <w:color w:val="002060"/>
              </w:rPr>
            </w:pPr>
            <w:r w:rsidRPr="00FA5DF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62E8"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1FD9"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78D5" w14:textId="77777777" w:rsidR="0086604C" w:rsidRPr="00FA5DF6" w:rsidRDefault="0086604C" w:rsidP="00EE0A86">
            <w:pPr>
              <w:pStyle w:val="rowtabella0"/>
              <w:jc w:val="center"/>
              <w:rPr>
                <w:color w:val="002060"/>
              </w:rPr>
            </w:pPr>
            <w:r w:rsidRPr="00FA5DF6">
              <w:rPr>
                <w:color w:val="002060"/>
              </w:rPr>
              <w:t>0</w:t>
            </w:r>
          </w:p>
        </w:tc>
      </w:tr>
      <w:tr w:rsidR="0086604C" w:rsidRPr="00FA5DF6" w14:paraId="00C3DE8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10A95" w14:textId="77777777" w:rsidR="0086604C" w:rsidRPr="00FA5DF6" w:rsidRDefault="0086604C" w:rsidP="00EE0A86">
            <w:pPr>
              <w:pStyle w:val="rowtabella0"/>
              <w:rPr>
                <w:color w:val="002060"/>
              </w:rPr>
            </w:pPr>
            <w:r w:rsidRPr="00FA5DF6">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E553"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D69E8"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4D16E"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553B"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A469"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4F9E2" w14:textId="77777777" w:rsidR="0086604C" w:rsidRPr="00FA5DF6" w:rsidRDefault="0086604C" w:rsidP="00EE0A86">
            <w:pPr>
              <w:pStyle w:val="rowtabella0"/>
              <w:jc w:val="center"/>
              <w:rPr>
                <w:color w:val="002060"/>
              </w:rPr>
            </w:pPr>
            <w:r w:rsidRPr="00FA5DF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0D3F" w14:textId="77777777" w:rsidR="0086604C" w:rsidRPr="00FA5DF6" w:rsidRDefault="0086604C" w:rsidP="00EE0A86">
            <w:pPr>
              <w:pStyle w:val="rowtabella0"/>
              <w:jc w:val="center"/>
              <w:rPr>
                <w:color w:val="002060"/>
              </w:rPr>
            </w:pPr>
            <w:r w:rsidRPr="00FA5DF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01ED" w14:textId="77777777" w:rsidR="0086604C" w:rsidRPr="00FA5DF6" w:rsidRDefault="0086604C" w:rsidP="00EE0A86">
            <w:pPr>
              <w:pStyle w:val="rowtabella0"/>
              <w:jc w:val="center"/>
              <w:rPr>
                <w:color w:val="002060"/>
              </w:rPr>
            </w:pPr>
            <w:r w:rsidRPr="00FA5DF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CB59" w14:textId="77777777" w:rsidR="0086604C" w:rsidRPr="00FA5DF6" w:rsidRDefault="0086604C" w:rsidP="00EE0A86">
            <w:pPr>
              <w:pStyle w:val="rowtabella0"/>
              <w:jc w:val="center"/>
              <w:rPr>
                <w:color w:val="002060"/>
              </w:rPr>
            </w:pPr>
            <w:r w:rsidRPr="00FA5DF6">
              <w:rPr>
                <w:color w:val="002060"/>
              </w:rPr>
              <w:t>0</w:t>
            </w:r>
          </w:p>
        </w:tc>
      </w:tr>
      <w:tr w:rsidR="0086604C" w:rsidRPr="00FA5DF6" w14:paraId="0BF97E41"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3D195D" w14:textId="77777777" w:rsidR="0086604C" w:rsidRPr="00FA5DF6" w:rsidRDefault="0086604C" w:rsidP="00EE0A86">
            <w:pPr>
              <w:pStyle w:val="rowtabella0"/>
              <w:rPr>
                <w:color w:val="002060"/>
              </w:rPr>
            </w:pPr>
            <w:r w:rsidRPr="00FA5DF6">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FEB2"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C5E9"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4DEA"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F4C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7059"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D0269" w14:textId="77777777" w:rsidR="0086604C" w:rsidRPr="00FA5DF6" w:rsidRDefault="0086604C" w:rsidP="00EE0A86">
            <w:pPr>
              <w:pStyle w:val="rowtabella0"/>
              <w:jc w:val="center"/>
              <w:rPr>
                <w:color w:val="002060"/>
              </w:rPr>
            </w:pPr>
            <w:r w:rsidRPr="00FA5DF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6E8E" w14:textId="77777777" w:rsidR="0086604C" w:rsidRPr="00FA5DF6" w:rsidRDefault="0086604C" w:rsidP="00EE0A86">
            <w:pPr>
              <w:pStyle w:val="rowtabella0"/>
              <w:jc w:val="center"/>
              <w:rPr>
                <w:color w:val="002060"/>
              </w:rPr>
            </w:pPr>
            <w:r w:rsidRPr="00FA5DF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81374"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2921" w14:textId="77777777" w:rsidR="0086604C" w:rsidRPr="00FA5DF6" w:rsidRDefault="0086604C" w:rsidP="00EE0A86">
            <w:pPr>
              <w:pStyle w:val="rowtabella0"/>
              <w:jc w:val="center"/>
              <w:rPr>
                <w:color w:val="002060"/>
              </w:rPr>
            </w:pPr>
            <w:r w:rsidRPr="00FA5DF6">
              <w:rPr>
                <w:color w:val="002060"/>
              </w:rPr>
              <w:t>0</w:t>
            </w:r>
          </w:p>
        </w:tc>
      </w:tr>
      <w:tr w:rsidR="0086604C" w:rsidRPr="00FA5DF6" w14:paraId="3A22050A"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6D3DFB" w14:textId="77777777" w:rsidR="0086604C" w:rsidRPr="00FA5DF6" w:rsidRDefault="0086604C" w:rsidP="00EE0A86">
            <w:pPr>
              <w:pStyle w:val="rowtabella0"/>
              <w:rPr>
                <w:color w:val="002060"/>
              </w:rPr>
            </w:pPr>
            <w:r w:rsidRPr="00FA5DF6">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FB321"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7D6E0"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B19B4"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EF6C"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EE4B0"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27B3" w14:textId="77777777" w:rsidR="0086604C" w:rsidRPr="00FA5DF6" w:rsidRDefault="0086604C" w:rsidP="00EE0A86">
            <w:pPr>
              <w:pStyle w:val="rowtabella0"/>
              <w:jc w:val="center"/>
              <w:rPr>
                <w:color w:val="002060"/>
              </w:rPr>
            </w:pPr>
            <w:r w:rsidRPr="00FA5DF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F04C" w14:textId="77777777" w:rsidR="0086604C" w:rsidRPr="00FA5DF6" w:rsidRDefault="0086604C" w:rsidP="00EE0A86">
            <w:pPr>
              <w:pStyle w:val="rowtabella0"/>
              <w:jc w:val="center"/>
              <w:rPr>
                <w:color w:val="002060"/>
              </w:rPr>
            </w:pPr>
            <w:r w:rsidRPr="00FA5DF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4729" w14:textId="77777777" w:rsidR="0086604C" w:rsidRPr="00FA5DF6" w:rsidRDefault="0086604C" w:rsidP="00EE0A86">
            <w:pPr>
              <w:pStyle w:val="rowtabella0"/>
              <w:jc w:val="center"/>
              <w:rPr>
                <w:color w:val="002060"/>
              </w:rPr>
            </w:pPr>
            <w:r w:rsidRPr="00FA5DF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C888" w14:textId="77777777" w:rsidR="0086604C" w:rsidRPr="00FA5DF6" w:rsidRDefault="0086604C" w:rsidP="00EE0A86">
            <w:pPr>
              <w:pStyle w:val="rowtabella0"/>
              <w:jc w:val="center"/>
              <w:rPr>
                <w:color w:val="002060"/>
              </w:rPr>
            </w:pPr>
            <w:r w:rsidRPr="00FA5DF6">
              <w:rPr>
                <w:color w:val="002060"/>
              </w:rPr>
              <w:t>0</w:t>
            </w:r>
          </w:p>
        </w:tc>
      </w:tr>
    </w:tbl>
    <w:p w14:paraId="46281F3C" w14:textId="77777777" w:rsidR="0086604C" w:rsidRPr="00FA5DF6" w:rsidRDefault="0086604C" w:rsidP="0086604C">
      <w:pPr>
        <w:pStyle w:val="breakline"/>
        <w:rPr>
          <w:rFonts w:eastAsiaTheme="minorEastAsia"/>
          <w:color w:val="002060"/>
        </w:rPr>
      </w:pPr>
    </w:p>
    <w:p w14:paraId="0C430908" w14:textId="77777777" w:rsidR="0086604C" w:rsidRPr="00FA5DF6" w:rsidRDefault="0086604C" w:rsidP="0086604C">
      <w:pPr>
        <w:pStyle w:val="breakline"/>
        <w:rPr>
          <w:color w:val="002060"/>
        </w:rPr>
      </w:pPr>
    </w:p>
    <w:p w14:paraId="02BE2F48" w14:textId="77777777" w:rsidR="0086604C" w:rsidRPr="00FA5DF6" w:rsidRDefault="0086604C" w:rsidP="0086604C">
      <w:pPr>
        <w:pStyle w:val="sottotitolocampionato10"/>
        <w:rPr>
          <w:color w:val="002060"/>
        </w:rPr>
      </w:pPr>
      <w:r w:rsidRPr="00FA5DF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6A0656F2"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8998C"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77924"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F060F"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85F32"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8AA4C"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A1B1A"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E60BA"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1A6D2"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9ABAC"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B8FBE" w14:textId="77777777" w:rsidR="0086604C" w:rsidRPr="00FA5DF6" w:rsidRDefault="0086604C" w:rsidP="00EE0A86">
            <w:pPr>
              <w:pStyle w:val="headertabella0"/>
              <w:rPr>
                <w:color w:val="002060"/>
              </w:rPr>
            </w:pPr>
            <w:r w:rsidRPr="00FA5DF6">
              <w:rPr>
                <w:color w:val="002060"/>
              </w:rPr>
              <w:t>PE</w:t>
            </w:r>
          </w:p>
        </w:tc>
      </w:tr>
      <w:tr w:rsidR="0086604C" w:rsidRPr="00FA5DF6" w14:paraId="3C33EFA1"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426379" w14:textId="77777777" w:rsidR="0086604C" w:rsidRPr="00FA5DF6" w:rsidRDefault="0086604C" w:rsidP="00EE0A86">
            <w:pPr>
              <w:pStyle w:val="rowtabella0"/>
              <w:rPr>
                <w:color w:val="002060"/>
              </w:rPr>
            </w:pPr>
            <w:r w:rsidRPr="00FA5DF6">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DF77" w14:textId="77777777" w:rsidR="0086604C" w:rsidRPr="00FA5DF6" w:rsidRDefault="0086604C" w:rsidP="00EE0A86">
            <w:pPr>
              <w:pStyle w:val="rowtabella0"/>
              <w:jc w:val="center"/>
              <w:rPr>
                <w:color w:val="002060"/>
              </w:rPr>
            </w:pPr>
            <w:r w:rsidRPr="00FA5DF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AF26"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1340"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8546"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8E0C"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1E01" w14:textId="77777777" w:rsidR="0086604C" w:rsidRPr="00FA5DF6" w:rsidRDefault="0086604C" w:rsidP="00EE0A86">
            <w:pPr>
              <w:pStyle w:val="rowtabella0"/>
              <w:jc w:val="center"/>
              <w:rPr>
                <w:color w:val="002060"/>
              </w:rPr>
            </w:pPr>
            <w:r w:rsidRPr="00FA5DF6">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0D652"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C5FB" w14:textId="77777777" w:rsidR="0086604C" w:rsidRPr="00FA5DF6" w:rsidRDefault="0086604C" w:rsidP="00EE0A86">
            <w:pPr>
              <w:pStyle w:val="rowtabella0"/>
              <w:jc w:val="center"/>
              <w:rPr>
                <w:color w:val="002060"/>
              </w:rPr>
            </w:pPr>
            <w:r w:rsidRPr="00FA5DF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9FEE2" w14:textId="77777777" w:rsidR="0086604C" w:rsidRPr="00FA5DF6" w:rsidRDefault="0086604C" w:rsidP="00EE0A86">
            <w:pPr>
              <w:pStyle w:val="rowtabella0"/>
              <w:jc w:val="center"/>
              <w:rPr>
                <w:color w:val="002060"/>
              </w:rPr>
            </w:pPr>
            <w:r w:rsidRPr="00FA5DF6">
              <w:rPr>
                <w:color w:val="002060"/>
              </w:rPr>
              <w:t>0</w:t>
            </w:r>
          </w:p>
        </w:tc>
      </w:tr>
      <w:tr w:rsidR="0086604C" w:rsidRPr="00FA5DF6" w14:paraId="20873ECA"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7CD0ED" w14:textId="77777777" w:rsidR="0086604C" w:rsidRPr="00FA5DF6" w:rsidRDefault="0086604C" w:rsidP="00EE0A86">
            <w:pPr>
              <w:pStyle w:val="rowtabella0"/>
              <w:rPr>
                <w:color w:val="002060"/>
              </w:rPr>
            </w:pPr>
            <w:r w:rsidRPr="00FA5DF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DAFA" w14:textId="77777777" w:rsidR="0086604C" w:rsidRPr="00FA5DF6" w:rsidRDefault="0086604C" w:rsidP="00EE0A86">
            <w:pPr>
              <w:pStyle w:val="rowtabella0"/>
              <w:jc w:val="center"/>
              <w:rPr>
                <w:color w:val="002060"/>
              </w:rPr>
            </w:pPr>
            <w:r w:rsidRPr="00FA5DF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A294"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E7FA"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1DF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474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5CDC" w14:textId="77777777" w:rsidR="0086604C" w:rsidRPr="00FA5DF6" w:rsidRDefault="0086604C" w:rsidP="00EE0A86">
            <w:pPr>
              <w:pStyle w:val="rowtabella0"/>
              <w:jc w:val="center"/>
              <w:rPr>
                <w:color w:val="002060"/>
              </w:rPr>
            </w:pPr>
            <w:r w:rsidRPr="00FA5DF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5DAD" w14:textId="77777777" w:rsidR="0086604C" w:rsidRPr="00FA5DF6" w:rsidRDefault="0086604C" w:rsidP="00EE0A86">
            <w:pPr>
              <w:pStyle w:val="rowtabella0"/>
              <w:jc w:val="center"/>
              <w:rPr>
                <w:color w:val="002060"/>
              </w:rPr>
            </w:pPr>
            <w:r w:rsidRPr="00FA5DF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BC6B"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13767" w14:textId="77777777" w:rsidR="0086604C" w:rsidRPr="00FA5DF6" w:rsidRDefault="0086604C" w:rsidP="00EE0A86">
            <w:pPr>
              <w:pStyle w:val="rowtabella0"/>
              <w:jc w:val="center"/>
              <w:rPr>
                <w:color w:val="002060"/>
              </w:rPr>
            </w:pPr>
            <w:r w:rsidRPr="00FA5DF6">
              <w:rPr>
                <w:color w:val="002060"/>
              </w:rPr>
              <w:t>0</w:t>
            </w:r>
          </w:p>
        </w:tc>
      </w:tr>
      <w:tr w:rsidR="0086604C" w:rsidRPr="00FA5DF6" w14:paraId="296C763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09316" w14:textId="77777777" w:rsidR="0086604C" w:rsidRPr="00FA5DF6" w:rsidRDefault="0086604C" w:rsidP="00EE0A86">
            <w:pPr>
              <w:pStyle w:val="rowtabella0"/>
              <w:rPr>
                <w:color w:val="002060"/>
              </w:rPr>
            </w:pPr>
            <w:r w:rsidRPr="00FA5DF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ACAE"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4217"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C2CA6"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A0F0"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FFB7"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1D1DE" w14:textId="77777777" w:rsidR="0086604C" w:rsidRPr="00FA5DF6" w:rsidRDefault="0086604C" w:rsidP="00EE0A86">
            <w:pPr>
              <w:pStyle w:val="rowtabella0"/>
              <w:jc w:val="center"/>
              <w:rPr>
                <w:color w:val="002060"/>
              </w:rPr>
            </w:pPr>
            <w:r w:rsidRPr="00FA5DF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08F1" w14:textId="77777777" w:rsidR="0086604C" w:rsidRPr="00FA5DF6" w:rsidRDefault="0086604C" w:rsidP="00EE0A86">
            <w:pPr>
              <w:pStyle w:val="rowtabella0"/>
              <w:jc w:val="center"/>
              <w:rPr>
                <w:color w:val="002060"/>
              </w:rPr>
            </w:pPr>
            <w:r w:rsidRPr="00FA5DF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CD07A"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6CABC" w14:textId="77777777" w:rsidR="0086604C" w:rsidRPr="00FA5DF6" w:rsidRDefault="0086604C" w:rsidP="00EE0A86">
            <w:pPr>
              <w:pStyle w:val="rowtabella0"/>
              <w:jc w:val="center"/>
              <w:rPr>
                <w:color w:val="002060"/>
              </w:rPr>
            </w:pPr>
            <w:r w:rsidRPr="00FA5DF6">
              <w:rPr>
                <w:color w:val="002060"/>
              </w:rPr>
              <w:t>0</w:t>
            </w:r>
          </w:p>
        </w:tc>
      </w:tr>
      <w:tr w:rsidR="0086604C" w:rsidRPr="00FA5DF6" w14:paraId="67311427"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04026" w14:textId="77777777" w:rsidR="0086604C" w:rsidRPr="00FA5DF6" w:rsidRDefault="0086604C" w:rsidP="00EE0A86">
            <w:pPr>
              <w:pStyle w:val="rowtabella0"/>
              <w:rPr>
                <w:color w:val="002060"/>
              </w:rPr>
            </w:pPr>
            <w:r w:rsidRPr="00FA5DF6">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9CAAB"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EC4C"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E1D8"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0B30"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039B"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42F9" w14:textId="77777777" w:rsidR="0086604C" w:rsidRPr="00FA5DF6" w:rsidRDefault="0086604C" w:rsidP="00EE0A86">
            <w:pPr>
              <w:pStyle w:val="rowtabella0"/>
              <w:jc w:val="center"/>
              <w:rPr>
                <w:color w:val="002060"/>
              </w:rPr>
            </w:pPr>
            <w:r w:rsidRPr="00FA5DF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396E"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E4E4" w14:textId="77777777" w:rsidR="0086604C" w:rsidRPr="00FA5DF6" w:rsidRDefault="0086604C" w:rsidP="00EE0A86">
            <w:pPr>
              <w:pStyle w:val="rowtabella0"/>
              <w:jc w:val="center"/>
              <w:rPr>
                <w:color w:val="002060"/>
              </w:rPr>
            </w:pPr>
            <w:r w:rsidRPr="00FA5DF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5AD95" w14:textId="77777777" w:rsidR="0086604C" w:rsidRPr="00FA5DF6" w:rsidRDefault="0086604C" w:rsidP="00EE0A86">
            <w:pPr>
              <w:pStyle w:val="rowtabella0"/>
              <w:jc w:val="center"/>
              <w:rPr>
                <w:color w:val="002060"/>
              </w:rPr>
            </w:pPr>
            <w:r w:rsidRPr="00FA5DF6">
              <w:rPr>
                <w:color w:val="002060"/>
              </w:rPr>
              <w:t>0</w:t>
            </w:r>
          </w:p>
        </w:tc>
      </w:tr>
      <w:tr w:rsidR="0086604C" w:rsidRPr="00FA5DF6" w14:paraId="249CFE0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F1314" w14:textId="77777777" w:rsidR="0086604C" w:rsidRPr="00FA5DF6" w:rsidRDefault="0086604C" w:rsidP="00EE0A86">
            <w:pPr>
              <w:pStyle w:val="rowtabella0"/>
              <w:rPr>
                <w:color w:val="002060"/>
              </w:rPr>
            </w:pPr>
            <w:r w:rsidRPr="00FA5DF6">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CA38" w14:textId="77777777" w:rsidR="0086604C" w:rsidRPr="00FA5DF6" w:rsidRDefault="0086604C" w:rsidP="00EE0A86">
            <w:pPr>
              <w:pStyle w:val="rowtabella0"/>
              <w:jc w:val="center"/>
              <w:rPr>
                <w:color w:val="002060"/>
              </w:rPr>
            </w:pPr>
            <w:r w:rsidRPr="00FA5DF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AC06"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92850"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5F80"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948E"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EA5F" w14:textId="77777777" w:rsidR="0086604C" w:rsidRPr="00FA5DF6" w:rsidRDefault="0086604C" w:rsidP="00EE0A86">
            <w:pPr>
              <w:pStyle w:val="rowtabella0"/>
              <w:jc w:val="center"/>
              <w:rPr>
                <w:color w:val="002060"/>
              </w:rPr>
            </w:pPr>
            <w:r w:rsidRPr="00FA5DF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70FBC" w14:textId="77777777" w:rsidR="0086604C" w:rsidRPr="00FA5DF6" w:rsidRDefault="0086604C" w:rsidP="00EE0A86">
            <w:pPr>
              <w:pStyle w:val="rowtabella0"/>
              <w:jc w:val="center"/>
              <w:rPr>
                <w:color w:val="002060"/>
              </w:rPr>
            </w:pPr>
            <w:r w:rsidRPr="00FA5DF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3753E" w14:textId="77777777" w:rsidR="0086604C" w:rsidRPr="00FA5DF6" w:rsidRDefault="0086604C" w:rsidP="00EE0A86">
            <w:pPr>
              <w:pStyle w:val="rowtabella0"/>
              <w:jc w:val="center"/>
              <w:rPr>
                <w:color w:val="002060"/>
              </w:rPr>
            </w:pPr>
            <w:r w:rsidRPr="00FA5DF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8C1D" w14:textId="77777777" w:rsidR="0086604C" w:rsidRPr="00FA5DF6" w:rsidRDefault="0086604C" w:rsidP="00EE0A86">
            <w:pPr>
              <w:pStyle w:val="rowtabella0"/>
              <w:jc w:val="center"/>
              <w:rPr>
                <w:color w:val="002060"/>
              </w:rPr>
            </w:pPr>
            <w:r w:rsidRPr="00FA5DF6">
              <w:rPr>
                <w:color w:val="002060"/>
              </w:rPr>
              <w:t>0</w:t>
            </w:r>
          </w:p>
        </w:tc>
      </w:tr>
      <w:tr w:rsidR="0086604C" w:rsidRPr="00FA5DF6" w14:paraId="09DC448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AA6BE" w14:textId="77777777" w:rsidR="0086604C" w:rsidRPr="00FA5DF6" w:rsidRDefault="0086604C" w:rsidP="00EE0A86">
            <w:pPr>
              <w:pStyle w:val="rowtabella0"/>
              <w:rPr>
                <w:color w:val="002060"/>
              </w:rPr>
            </w:pPr>
            <w:r w:rsidRPr="00FA5DF6">
              <w:rPr>
                <w:color w:val="002060"/>
              </w:rPr>
              <w:t xml:space="preserve">A.S.D. </w:t>
            </w:r>
            <w:proofErr w:type="gramStart"/>
            <w:r w:rsidRPr="00FA5DF6">
              <w:rPr>
                <w:color w:val="002060"/>
              </w:rPr>
              <w:t>CITTA</w:t>
            </w:r>
            <w:proofErr w:type="gramEnd"/>
            <w:r w:rsidRPr="00FA5DF6">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B8A16" w14:textId="77777777" w:rsidR="0086604C" w:rsidRPr="00FA5DF6" w:rsidRDefault="0086604C" w:rsidP="00EE0A86">
            <w:pPr>
              <w:pStyle w:val="rowtabella0"/>
              <w:jc w:val="center"/>
              <w:rPr>
                <w:color w:val="002060"/>
              </w:rPr>
            </w:pPr>
            <w:r w:rsidRPr="00FA5DF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3746"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44A3"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BCA4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CDF4"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BA0B" w14:textId="77777777" w:rsidR="0086604C" w:rsidRPr="00FA5DF6" w:rsidRDefault="0086604C" w:rsidP="00EE0A86">
            <w:pPr>
              <w:pStyle w:val="rowtabella0"/>
              <w:jc w:val="center"/>
              <w:rPr>
                <w:color w:val="002060"/>
              </w:rPr>
            </w:pPr>
            <w:r w:rsidRPr="00FA5DF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1EE0" w14:textId="77777777" w:rsidR="0086604C" w:rsidRPr="00FA5DF6" w:rsidRDefault="0086604C" w:rsidP="00EE0A86">
            <w:pPr>
              <w:pStyle w:val="rowtabella0"/>
              <w:jc w:val="center"/>
              <w:rPr>
                <w:color w:val="002060"/>
              </w:rPr>
            </w:pPr>
            <w:r w:rsidRPr="00FA5DF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50EB"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FD2B" w14:textId="77777777" w:rsidR="0086604C" w:rsidRPr="00FA5DF6" w:rsidRDefault="0086604C" w:rsidP="00EE0A86">
            <w:pPr>
              <w:pStyle w:val="rowtabella0"/>
              <w:jc w:val="center"/>
              <w:rPr>
                <w:color w:val="002060"/>
              </w:rPr>
            </w:pPr>
            <w:r w:rsidRPr="00FA5DF6">
              <w:rPr>
                <w:color w:val="002060"/>
              </w:rPr>
              <w:t>0</w:t>
            </w:r>
          </w:p>
        </w:tc>
      </w:tr>
      <w:tr w:rsidR="0086604C" w:rsidRPr="00FA5DF6" w14:paraId="0E75AE3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C88DD" w14:textId="77777777" w:rsidR="0086604C" w:rsidRPr="00FA5DF6" w:rsidRDefault="0086604C" w:rsidP="00EE0A86">
            <w:pPr>
              <w:pStyle w:val="rowtabella0"/>
              <w:rPr>
                <w:color w:val="002060"/>
              </w:rPr>
            </w:pPr>
            <w:r w:rsidRPr="00FA5DF6">
              <w:rPr>
                <w:color w:val="002060"/>
              </w:rPr>
              <w:lastRenderedPageBreak/>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6020" w14:textId="77777777" w:rsidR="0086604C" w:rsidRPr="00FA5DF6" w:rsidRDefault="0086604C" w:rsidP="00EE0A86">
            <w:pPr>
              <w:pStyle w:val="rowtabella0"/>
              <w:jc w:val="center"/>
              <w:rPr>
                <w:color w:val="002060"/>
              </w:rPr>
            </w:pPr>
            <w:r w:rsidRPr="00FA5DF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37D4D"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A600"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1C39"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A8D3"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72A0" w14:textId="77777777" w:rsidR="0086604C" w:rsidRPr="00FA5DF6" w:rsidRDefault="0086604C" w:rsidP="00EE0A86">
            <w:pPr>
              <w:pStyle w:val="rowtabella0"/>
              <w:jc w:val="center"/>
              <w:rPr>
                <w:color w:val="002060"/>
              </w:rPr>
            </w:pPr>
            <w:r w:rsidRPr="00FA5DF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6B5F" w14:textId="77777777" w:rsidR="0086604C" w:rsidRPr="00FA5DF6" w:rsidRDefault="0086604C" w:rsidP="00EE0A86">
            <w:pPr>
              <w:pStyle w:val="rowtabella0"/>
              <w:jc w:val="center"/>
              <w:rPr>
                <w:color w:val="002060"/>
              </w:rPr>
            </w:pPr>
            <w:r w:rsidRPr="00FA5DF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F01C"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186C" w14:textId="77777777" w:rsidR="0086604C" w:rsidRPr="00FA5DF6" w:rsidRDefault="0086604C" w:rsidP="00EE0A86">
            <w:pPr>
              <w:pStyle w:val="rowtabella0"/>
              <w:jc w:val="center"/>
              <w:rPr>
                <w:color w:val="002060"/>
              </w:rPr>
            </w:pPr>
            <w:r w:rsidRPr="00FA5DF6">
              <w:rPr>
                <w:color w:val="002060"/>
              </w:rPr>
              <w:t>0</w:t>
            </w:r>
          </w:p>
        </w:tc>
      </w:tr>
      <w:tr w:rsidR="0086604C" w:rsidRPr="00FA5DF6" w14:paraId="5EDDE825"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8682A" w14:textId="77777777" w:rsidR="0086604C" w:rsidRPr="00FA5DF6" w:rsidRDefault="0086604C" w:rsidP="00EE0A86">
            <w:pPr>
              <w:pStyle w:val="rowtabella0"/>
              <w:rPr>
                <w:color w:val="002060"/>
              </w:rPr>
            </w:pPr>
            <w:r w:rsidRPr="00FA5DF6">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EF57" w14:textId="77777777" w:rsidR="0086604C" w:rsidRPr="00FA5DF6" w:rsidRDefault="0086604C" w:rsidP="00EE0A86">
            <w:pPr>
              <w:pStyle w:val="rowtabella0"/>
              <w:jc w:val="center"/>
              <w:rPr>
                <w:color w:val="002060"/>
              </w:rPr>
            </w:pPr>
            <w:r w:rsidRPr="00FA5DF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E5DF"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19339"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CB2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2C2E"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A858" w14:textId="77777777" w:rsidR="0086604C" w:rsidRPr="00FA5DF6" w:rsidRDefault="0086604C" w:rsidP="00EE0A86">
            <w:pPr>
              <w:pStyle w:val="rowtabella0"/>
              <w:jc w:val="center"/>
              <w:rPr>
                <w:color w:val="002060"/>
              </w:rPr>
            </w:pPr>
            <w:r w:rsidRPr="00FA5DF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0452" w14:textId="77777777" w:rsidR="0086604C" w:rsidRPr="00FA5DF6" w:rsidRDefault="0086604C" w:rsidP="00EE0A86">
            <w:pPr>
              <w:pStyle w:val="rowtabella0"/>
              <w:jc w:val="center"/>
              <w:rPr>
                <w:color w:val="002060"/>
              </w:rPr>
            </w:pPr>
            <w:r w:rsidRPr="00FA5DF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9B27"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E715" w14:textId="77777777" w:rsidR="0086604C" w:rsidRPr="00FA5DF6" w:rsidRDefault="0086604C" w:rsidP="00EE0A86">
            <w:pPr>
              <w:pStyle w:val="rowtabella0"/>
              <w:jc w:val="center"/>
              <w:rPr>
                <w:color w:val="002060"/>
              </w:rPr>
            </w:pPr>
            <w:r w:rsidRPr="00FA5DF6">
              <w:rPr>
                <w:color w:val="002060"/>
              </w:rPr>
              <w:t>0</w:t>
            </w:r>
          </w:p>
        </w:tc>
      </w:tr>
      <w:tr w:rsidR="0086604C" w:rsidRPr="00FA5DF6" w14:paraId="59FB4F2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FB347" w14:textId="77777777" w:rsidR="0086604C" w:rsidRPr="00FA5DF6" w:rsidRDefault="0086604C" w:rsidP="00EE0A86">
            <w:pPr>
              <w:pStyle w:val="rowtabella0"/>
              <w:rPr>
                <w:color w:val="002060"/>
              </w:rPr>
            </w:pPr>
            <w:r w:rsidRPr="00FA5DF6">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6A7C"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D9AA"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053B"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844C"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259D"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AEE1" w14:textId="77777777" w:rsidR="0086604C" w:rsidRPr="00FA5DF6" w:rsidRDefault="0086604C" w:rsidP="00EE0A86">
            <w:pPr>
              <w:pStyle w:val="rowtabella0"/>
              <w:jc w:val="center"/>
              <w:rPr>
                <w:color w:val="002060"/>
              </w:rPr>
            </w:pPr>
            <w:r w:rsidRPr="00FA5DF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EC71" w14:textId="77777777" w:rsidR="0086604C" w:rsidRPr="00FA5DF6" w:rsidRDefault="0086604C" w:rsidP="00EE0A86">
            <w:pPr>
              <w:pStyle w:val="rowtabella0"/>
              <w:jc w:val="center"/>
              <w:rPr>
                <w:color w:val="002060"/>
              </w:rPr>
            </w:pPr>
            <w:r w:rsidRPr="00FA5DF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D8AE2"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5E627" w14:textId="77777777" w:rsidR="0086604C" w:rsidRPr="00FA5DF6" w:rsidRDefault="0086604C" w:rsidP="00EE0A86">
            <w:pPr>
              <w:pStyle w:val="rowtabella0"/>
              <w:jc w:val="center"/>
              <w:rPr>
                <w:color w:val="002060"/>
              </w:rPr>
            </w:pPr>
            <w:r w:rsidRPr="00FA5DF6">
              <w:rPr>
                <w:color w:val="002060"/>
              </w:rPr>
              <w:t>0</w:t>
            </w:r>
          </w:p>
        </w:tc>
      </w:tr>
      <w:tr w:rsidR="0086604C" w:rsidRPr="00FA5DF6" w14:paraId="06C3C3B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80447" w14:textId="77777777" w:rsidR="0086604C" w:rsidRPr="00FA5DF6" w:rsidRDefault="0086604C" w:rsidP="00EE0A86">
            <w:pPr>
              <w:pStyle w:val="rowtabella0"/>
              <w:rPr>
                <w:color w:val="002060"/>
              </w:rPr>
            </w:pPr>
            <w:r w:rsidRPr="00FA5DF6">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D65C"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5499"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4EDF"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479F5"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787A5"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7E09" w14:textId="77777777" w:rsidR="0086604C" w:rsidRPr="00FA5DF6" w:rsidRDefault="0086604C" w:rsidP="00EE0A86">
            <w:pPr>
              <w:pStyle w:val="rowtabella0"/>
              <w:jc w:val="center"/>
              <w:rPr>
                <w:color w:val="002060"/>
              </w:rPr>
            </w:pPr>
            <w:r w:rsidRPr="00FA5DF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F08D8" w14:textId="77777777" w:rsidR="0086604C" w:rsidRPr="00FA5DF6" w:rsidRDefault="0086604C" w:rsidP="00EE0A86">
            <w:pPr>
              <w:pStyle w:val="rowtabella0"/>
              <w:jc w:val="center"/>
              <w:rPr>
                <w:color w:val="002060"/>
              </w:rPr>
            </w:pPr>
            <w:r w:rsidRPr="00FA5DF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1DAF" w14:textId="77777777" w:rsidR="0086604C" w:rsidRPr="00FA5DF6" w:rsidRDefault="0086604C" w:rsidP="00EE0A86">
            <w:pPr>
              <w:pStyle w:val="rowtabella0"/>
              <w:jc w:val="center"/>
              <w:rPr>
                <w:color w:val="002060"/>
              </w:rPr>
            </w:pPr>
            <w:r w:rsidRPr="00FA5DF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ACE6" w14:textId="77777777" w:rsidR="0086604C" w:rsidRPr="00FA5DF6" w:rsidRDefault="0086604C" w:rsidP="00EE0A86">
            <w:pPr>
              <w:pStyle w:val="rowtabella0"/>
              <w:jc w:val="center"/>
              <w:rPr>
                <w:color w:val="002060"/>
              </w:rPr>
            </w:pPr>
            <w:r w:rsidRPr="00FA5DF6">
              <w:rPr>
                <w:color w:val="002060"/>
              </w:rPr>
              <w:t>0</w:t>
            </w:r>
          </w:p>
        </w:tc>
      </w:tr>
      <w:tr w:rsidR="0086604C" w:rsidRPr="00FA5DF6" w14:paraId="5029BAED"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89E0C" w14:textId="77777777" w:rsidR="0086604C" w:rsidRPr="00FA5DF6" w:rsidRDefault="0086604C" w:rsidP="00EE0A86">
            <w:pPr>
              <w:pStyle w:val="rowtabella0"/>
              <w:rPr>
                <w:color w:val="002060"/>
              </w:rPr>
            </w:pPr>
            <w:r w:rsidRPr="00FA5DF6">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0647"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BC6A"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1A8D"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9094"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5343"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EEE7B"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FC6EA" w14:textId="77777777" w:rsidR="0086604C" w:rsidRPr="00FA5DF6" w:rsidRDefault="0086604C" w:rsidP="00EE0A86">
            <w:pPr>
              <w:pStyle w:val="rowtabella0"/>
              <w:jc w:val="center"/>
              <w:rPr>
                <w:color w:val="002060"/>
              </w:rPr>
            </w:pPr>
            <w:r w:rsidRPr="00FA5DF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DDDF" w14:textId="77777777" w:rsidR="0086604C" w:rsidRPr="00FA5DF6" w:rsidRDefault="0086604C" w:rsidP="00EE0A86">
            <w:pPr>
              <w:pStyle w:val="rowtabella0"/>
              <w:jc w:val="center"/>
              <w:rPr>
                <w:color w:val="002060"/>
              </w:rPr>
            </w:pPr>
            <w:r w:rsidRPr="00FA5DF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65D6" w14:textId="77777777" w:rsidR="0086604C" w:rsidRPr="00FA5DF6" w:rsidRDefault="0086604C" w:rsidP="00EE0A86">
            <w:pPr>
              <w:pStyle w:val="rowtabella0"/>
              <w:jc w:val="center"/>
              <w:rPr>
                <w:color w:val="002060"/>
              </w:rPr>
            </w:pPr>
            <w:r w:rsidRPr="00FA5DF6">
              <w:rPr>
                <w:color w:val="002060"/>
              </w:rPr>
              <w:t>0</w:t>
            </w:r>
          </w:p>
        </w:tc>
      </w:tr>
      <w:tr w:rsidR="0086604C" w:rsidRPr="00FA5DF6" w14:paraId="3A77F940"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F4FD6C" w14:textId="77777777" w:rsidR="0086604C" w:rsidRPr="00FA5DF6" w:rsidRDefault="0086604C" w:rsidP="00EE0A86">
            <w:pPr>
              <w:pStyle w:val="rowtabella0"/>
              <w:rPr>
                <w:color w:val="002060"/>
              </w:rPr>
            </w:pPr>
            <w:r w:rsidRPr="00FA5DF6">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B0495"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94A2"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CFCA"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300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615B"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8927D"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8240" w14:textId="77777777" w:rsidR="0086604C" w:rsidRPr="00FA5DF6" w:rsidRDefault="0086604C" w:rsidP="00EE0A86">
            <w:pPr>
              <w:pStyle w:val="rowtabella0"/>
              <w:jc w:val="center"/>
              <w:rPr>
                <w:color w:val="002060"/>
              </w:rPr>
            </w:pPr>
            <w:r w:rsidRPr="00FA5DF6">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BDF9" w14:textId="77777777" w:rsidR="0086604C" w:rsidRPr="00FA5DF6" w:rsidRDefault="0086604C" w:rsidP="00EE0A86">
            <w:pPr>
              <w:pStyle w:val="rowtabella0"/>
              <w:jc w:val="center"/>
              <w:rPr>
                <w:color w:val="002060"/>
              </w:rPr>
            </w:pPr>
            <w:r w:rsidRPr="00FA5DF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9C283" w14:textId="77777777" w:rsidR="0086604C" w:rsidRPr="00FA5DF6" w:rsidRDefault="0086604C" w:rsidP="00EE0A86">
            <w:pPr>
              <w:pStyle w:val="rowtabella0"/>
              <w:jc w:val="center"/>
              <w:rPr>
                <w:color w:val="002060"/>
              </w:rPr>
            </w:pPr>
            <w:r w:rsidRPr="00FA5DF6">
              <w:rPr>
                <w:color w:val="002060"/>
              </w:rPr>
              <w:t>2</w:t>
            </w:r>
          </w:p>
        </w:tc>
      </w:tr>
    </w:tbl>
    <w:p w14:paraId="27A1E80A" w14:textId="77777777" w:rsidR="0086604C" w:rsidRPr="00FA5DF6" w:rsidRDefault="0086604C" w:rsidP="0086604C">
      <w:pPr>
        <w:pStyle w:val="breakline"/>
        <w:rPr>
          <w:rFonts w:eastAsiaTheme="minorEastAsia"/>
          <w:color w:val="002060"/>
        </w:rPr>
      </w:pPr>
    </w:p>
    <w:p w14:paraId="094F8EAB" w14:textId="77777777" w:rsidR="0086604C" w:rsidRPr="00FA5DF6" w:rsidRDefault="0086604C" w:rsidP="0086604C">
      <w:pPr>
        <w:pStyle w:val="breakline"/>
        <w:rPr>
          <w:color w:val="002060"/>
        </w:rPr>
      </w:pPr>
    </w:p>
    <w:p w14:paraId="4C20F117" w14:textId="77777777" w:rsidR="0086604C" w:rsidRPr="00FA5DF6" w:rsidRDefault="0086604C" w:rsidP="0086604C">
      <w:pPr>
        <w:pStyle w:val="sottotitolocampionato10"/>
        <w:rPr>
          <w:color w:val="002060"/>
        </w:rPr>
      </w:pPr>
      <w:r w:rsidRPr="00FA5DF6">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0BE82532"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DD753"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A4812"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BA7DE"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3B481"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0B64A"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37A2"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91A44"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1896E"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21BED"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61A35" w14:textId="77777777" w:rsidR="0086604C" w:rsidRPr="00FA5DF6" w:rsidRDefault="0086604C" w:rsidP="00EE0A86">
            <w:pPr>
              <w:pStyle w:val="headertabella0"/>
              <w:rPr>
                <w:color w:val="002060"/>
              </w:rPr>
            </w:pPr>
            <w:r w:rsidRPr="00FA5DF6">
              <w:rPr>
                <w:color w:val="002060"/>
              </w:rPr>
              <w:t>PE</w:t>
            </w:r>
          </w:p>
        </w:tc>
      </w:tr>
      <w:tr w:rsidR="0086604C" w:rsidRPr="00FA5DF6" w14:paraId="0BC11E86"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E79CA5" w14:textId="77777777" w:rsidR="0086604C" w:rsidRPr="00FA5DF6" w:rsidRDefault="0086604C" w:rsidP="00EE0A86">
            <w:pPr>
              <w:pStyle w:val="rowtabella0"/>
              <w:rPr>
                <w:color w:val="002060"/>
              </w:rPr>
            </w:pPr>
            <w:r w:rsidRPr="00FA5DF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4999" w14:textId="77777777" w:rsidR="0086604C" w:rsidRPr="00FA5DF6" w:rsidRDefault="0086604C" w:rsidP="00EE0A86">
            <w:pPr>
              <w:pStyle w:val="rowtabella0"/>
              <w:jc w:val="center"/>
              <w:rPr>
                <w:color w:val="002060"/>
              </w:rPr>
            </w:pPr>
            <w:r w:rsidRPr="00FA5DF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3C62"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67894"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C511"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0E65"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FDC6" w14:textId="77777777" w:rsidR="0086604C" w:rsidRPr="00FA5DF6" w:rsidRDefault="0086604C" w:rsidP="00EE0A86">
            <w:pPr>
              <w:pStyle w:val="rowtabella0"/>
              <w:jc w:val="center"/>
              <w:rPr>
                <w:color w:val="002060"/>
              </w:rPr>
            </w:pPr>
            <w:r w:rsidRPr="00FA5DF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80E7" w14:textId="77777777" w:rsidR="0086604C" w:rsidRPr="00FA5DF6" w:rsidRDefault="0086604C" w:rsidP="00EE0A86">
            <w:pPr>
              <w:pStyle w:val="rowtabella0"/>
              <w:jc w:val="center"/>
              <w:rPr>
                <w:color w:val="002060"/>
              </w:rPr>
            </w:pPr>
            <w:r w:rsidRPr="00FA5DF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EDF2" w14:textId="77777777" w:rsidR="0086604C" w:rsidRPr="00FA5DF6" w:rsidRDefault="0086604C" w:rsidP="00EE0A86">
            <w:pPr>
              <w:pStyle w:val="rowtabella0"/>
              <w:jc w:val="center"/>
              <w:rPr>
                <w:color w:val="002060"/>
              </w:rPr>
            </w:pPr>
            <w:r w:rsidRPr="00FA5DF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71017" w14:textId="77777777" w:rsidR="0086604C" w:rsidRPr="00FA5DF6" w:rsidRDefault="0086604C" w:rsidP="00EE0A86">
            <w:pPr>
              <w:pStyle w:val="rowtabella0"/>
              <w:jc w:val="center"/>
              <w:rPr>
                <w:color w:val="002060"/>
              </w:rPr>
            </w:pPr>
            <w:r w:rsidRPr="00FA5DF6">
              <w:rPr>
                <w:color w:val="002060"/>
              </w:rPr>
              <w:t>0</w:t>
            </w:r>
          </w:p>
        </w:tc>
      </w:tr>
      <w:tr w:rsidR="0086604C" w:rsidRPr="00FA5DF6" w14:paraId="7DFB020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CA34B" w14:textId="77777777" w:rsidR="0086604C" w:rsidRPr="00FA5DF6" w:rsidRDefault="0086604C" w:rsidP="00EE0A86">
            <w:pPr>
              <w:pStyle w:val="rowtabella0"/>
              <w:rPr>
                <w:color w:val="002060"/>
              </w:rPr>
            </w:pPr>
            <w:r w:rsidRPr="00FA5DF6">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38F6" w14:textId="77777777" w:rsidR="0086604C" w:rsidRPr="00FA5DF6" w:rsidRDefault="0086604C" w:rsidP="00EE0A86">
            <w:pPr>
              <w:pStyle w:val="rowtabella0"/>
              <w:jc w:val="center"/>
              <w:rPr>
                <w:color w:val="002060"/>
              </w:rPr>
            </w:pPr>
            <w:r w:rsidRPr="00FA5DF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D822"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74FD"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AFDB"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22E6"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BBB0" w14:textId="77777777" w:rsidR="0086604C" w:rsidRPr="00FA5DF6" w:rsidRDefault="0086604C" w:rsidP="00EE0A86">
            <w:pPr>
              <w:pStyle w:val="rowtabella0"/>
              <w:jc w:val="center"/>
              <w:rPr>
                <w:color w:val="002060"/>
              </w:rPr>
            </w:pPr>
            <w:r w:rsidRPr="00FA5DF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54745" w14:textId="77777777" w:rsidR="0086604C" w:rsidRPr="00FA5DF6" w:rsidRDefault="0086604C" w:rsidP="00EE0A86">
            <w:pPr>
              <w:pStyle w:val="rowtabella0"/>
              <w:jc w:val="center"/>
              <w:rPr>
                <w:color w:val="002060"/>
              </w:rPr>
            </w:pPr>
            <w:r w:rsidRPr="00FA5DF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1755"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D59E" w14:textId="77777777" w:rsidR="0086604C" w:rsidRPr="00FA5DF6" w:rsidRDefault="0086604C" w:rsidP="00EE0A86">
            <w:pPr>
              <w:pStyle w:val="rowtabella0"/>
              <w:jc w:val="center"/>
              <w:rPr>
                <w:color w:val="002060"/>
              </w:rPr>
            </w:pPr>
            <w:r w:rsidRPr="00FA5DF6">
              <w:rPr>
                <w:color w:val="002060"/>
              </w:rPr>
              <w:t>0</w:t>
            </w:r>
          </w:p>
        </w:tc>
      </w:tr>
      <w:tr w:rsidR="0086604C" w:rsidRPr="00FA5DF6" w14:paraId="379C604F"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91159" w14:textId="77777777" w:rsidR="0086604C" w:rsidRPr="00FA5DF6" w:rsidRDefault="0086604C" w:rsidP="00EE0A86">
            <w:pPr>
              <w:pStyle w:val="rowtabella0"/>
              <w:rPr>
                <w:color w:val="002060"/>
              </w:rPr>
            </w:pPr>
            <w:r w:rsidRPr="00FA5DF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3829" w14:textId="77777777" w:rsidR="0086604C" w:rsidRPr="00FA5DF6" w:rsidRDefault="0086604C" w:rsidP="00EE0A86">
            <w:pPr>
              <w:pStyle w:val="rowtabella0"/>
              <w:jc w:val="center"/>
              <w:rPr>
                <w:color w:val="002060"/>
              </w:rPr>
            </w:pPr>
            <w:r w:rsidRPr="00FA5DF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328C"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DA6F"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A94B"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7B55"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6AF5"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153E" w14:textId="77777777" w:rsidR="0086604C" w:rsidRPr="00FA5DF6" w:rsidRDefault="0086604C" w:rsidP="00EE0A86">
            <w:pPr>
              <w:pStyle w:val="rowtabella0"/>
              <w:jc w:val="center"/>
              <w:rPr>
                <w:color w:val="002060"/>
              </w:rPr>
            </w:pPr>
            <w:r w:rsidRPr="00FA5DF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B601"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0CF8" w14:textId="77777777" w:rsidR="0086604C" w:rsidRPr="00FA5DF6" w:rsidRDefault="0086604C" w:rsidP="00EE0A86">
            <w:pPr>
              <w:pStyle w:val="rowtabella0"/>
              <w:jc w:val="center"/>
              <w:rPr>
                <w:color w:val="002060"/>
              </w:rPr>
            </w:pPr>
            <w:r w:rsidRPr="00FA5DF6">
              <w:rPr>
                <w:color w:val="002060"/>
              </w:rPr>
              <w:t>0</w:t>
            </w:r>
          </w:p>
        </w:tc>
      </w:tr>
      <w:tr w:rsidR="0086604C" w:rsidRPr="00FA5DF6" w14:paraId="6BBD6EC1"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784DA" w14:textId="77777777" w:rsidR="0086604C" w:rsidRPr="00FA5DF6" w:rsidRDefault="0086604C" w:rsidP="00EE0A86">
            <w:pPr>
              <w:pStyle w:val="rowtabella0"/>
              <w:rPr>
                <w:color w:val="002060"/>
              </w:rPr>
            </w:pPr>
            <w:r w:rsidRPr="00FA5DF6">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63FA" w14:textId="77777777" w:rsidR="0086604C" w:rsidRPr="00FA5DF6" w:rsidRDefault="0086604C" w:rsidP="00EE0A86">
            <w:pPr>
              <w:pStyle w:val="rowtabella0"/>
              <w:jc w:val="center"/>
              <w:rPr>
                <w:color w:val="002060"/>
              </w:rPr>
            </w:pPr>
            <w:r w:rsidRPr="00FA5DF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6448"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BFEA9"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97CC"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576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0D92"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887D" w14:textId="77777777" w:rsidR="0086604C" w:rsidRPr="00FA5DF6" w:rsidRDefault="0086604C" w:rsidP="00EE0A86">
            <w:pPr>
              <w:pStyle w:val="rowtabella0"/>
              <w:jc w:val="center"/>
              <w:rPr>
                <w:color w:val="002060"/>
              </w:rPr>
            </w:pPr>
            <w:r w:rsidRPr="00FA5DF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CCD9"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C6578" w14:textId="77777777" w:rsidR="0086604C" w:rsidRPr="00FA5DF6" w:rsidRDefault="0086604C" w:rsidP="00EE0A86">
            <w:pPr>
              <w:pStyle w:val="rowtabella0"/>
              <w:jc w:val="center"/>
              <w:rPr>
                <w:color w:val="002060"/>
              </w:rPr>
            </w:pPr>
            <w:r w:rsidRPr="00FA5DF6">
              <w:rPr>
                <w:color w:val="002060"/>
              </w:rPr>
              <w:t>0</w:t>
            </w:r>
          </w:p>
        </w:tc>
      </w:tr>
      <w:tr w:rsidR="0086604C" w:rsidRPr="00FA5DF6" w14:paraId="5735EE4A"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ECADD" w14:textId="77777777" w:rsidR="0086604C" w:rsidRPr="00FA5DF6" w:rsidRDefault="0086604C" w:rsidP="00EE0A86">
            <w:pPr>
              <w:pStyle w:val="rowtabella0"/>
              <w:rPr>
                <w:color w:val="002060"/>
              </w:rPr>
            </w:pPr>
            <w:r w:rsidRPr="00FA5DF6">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95794"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93B1"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BDFB8"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5767"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082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6BB3" w14:textId="77777777" w:rsidR="0086604C" w:rsidRPr="00FA5DF6" w:rsidRDefault="0086604C" w:rsidP="00EE0A86">
            <w:pPr>
              <w:pStyle w:val="rowtabella0"/>
              <w:jc w:val="center"/>
              <w:rPr>
                <w:color w:val="002060"/>
              </w:rPr>
            </w:pPr>
            <w:r w:rsidRPr="00FA5DF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1A053"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5203"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3055" w14:textId="77777777" w:rsidR="0086604C" w:rsidRPr="00FA5DF6" w:rsidRDefault="0086604C" w:rsidP="00EE0A86">
            <w:pPr>
              <w:pStyle w:val="rowtabella0"/>
              <w:jc w:val="center"/>
              <w:rPr>
                <w:color w:val="002060"/>
              </w:rPr>
            </w:pPr>
            <w:r w:rsidRPr="00FA5DF6">
              <w:rPr>
                <w:color w:val="002060"/>
              </w:rPr>
              <w:t>0</w:t>
            </w:r>
          </w:p>
        </w:tc>
      </w:tr>
      <w:tr w:rsidR="0086604C" w:rsidRPr="00FA5DF6" w14:paraId="6470305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37CAD" w14:textId="77777777" w:rsidR="0086604C" w:rsidRPr="00FA5DF6" w:rsidRDefault="0086604C" w:rsidP="00EE0A86">
            <w:pPr>
              <w:pStyle w:val="rowtabella0"/>
              <w:rPr>
                <w:color w:val="002060"/>
              </w:rPr>
            </w:pPr>
            <w:r w:rsidRPr="00FA5DF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D2FC"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FB18"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90A1"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19D9"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7DDC"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B4D91" w14:textId="77777777" w:rsidR="0086604C" w:rsidRPr="00FA5DF6" w:rsidRDefault="0086604C" w:rsidP="00EE0A86">
            <w:pPr>
              <w:pStyle w:val="rowtabella0"/>
              <w:jc w:val="center"/>
              <w:rPr>
                <w:color w:val="002060"/>
              </w:rPr>
            </w:pPr>
            <w:r w:rsidRPr="00FA5DF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9C0C" w14:textId="77777777" w:rsidR="0086604C" w:rsidRPr="00FA5DF6" w:rsidRDefault="0086604C" w:rsidP="00EE0A86">
            <w:pPr>
              <w:pStyle w:val="rowtabella0"/>
              <w:jc w:val="center"/>
              <w:rPr>
                <w:color w:val="002060"/>
              </w:rPr>
            </w:pPr>
            <w:r w:rsidRPr="00FA5DF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E799C"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C3C41" w14:textId="77777777" w:rsidR="0086604C" w:rsidRPr="00FA5DF6" w:rsidRDefault="0086604C" w:rsidP="00EE0A86">
            <w:pPr>
              <w:pStyle w:val="rowtabella0"/>
              <w:jc w:val="center"/>
              <w:rPr>
                <w:color w:val="002060"/>
              </w:rPr>
            </w:pPr>
            <w:r w:rsidRPr="00FA5DF6">
              <w:rPr>
                <w:color w:val="002060"/>
              </w:rPr>
              <w:t>0</w:t>
            </w:r>
          </w:p>
        </w:tc>
      </w:tr>
      <w:tr w:rsidR="0086604C" w:rsidRPr="00FA5DF6" w14:paraId="6C7EEAF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BC303" w14:textId="77777777" w:rsidR="0086604C" w:rsidRPr="00FA5DF6" w:rsidRDefault="0086604C" w:rsidP="00EE0A86">
            <w:pPr>
              <w:pStyle w:val="rowtabella0"/>
              <w:rPr>
                <w:color w:val="002060"/>
              </w:rPr>
            </w:pPr>
            <w:r w:rsidRPr="00FA5DF6">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52D85"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02294"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B6ABF"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F935"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153D"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6745E" w14:textId="77777777" w:rsidR="0086604C" w:rsidRPr="00FA5DF6" w:rsidRDefault="0086604C" w:rsidP="00EE0A86">
            <w:pPr>
              <w:pStyle w:val="rowtabella0"/>
              <w:jc w:val="center"/>
              <w:rPr>
                <w:color w:val="002060"/>
              </w:rPr>
            </w:pPr>
            <w:r w:rsidRPr="00FA5DF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FE43" w14:textId="77777777" w:rsidR="0086604C" w:rsidRPr="00FA5DF6" w:rsidRDefault="0086604C" w:rsidP="00EE0A86">
            <w:pPr>
              <w:pStyle w:val="rowtabella0"/>
              <w:jc w:val="center"/>
              <w:rPr>
                <w:color w:val="002060"/>
              </w:rPr>
            </w:pPr>
            <w:r w:rsidRPr="00FA5DF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1397"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4F60" w14:textId="77777777" w:rsidR="0086604C" w:rsidRPr="00FA5DF6" w:rsidRDefault="0086604C" w:rsidP="00EE0A86">
            <w:pPr>
              <w:pStyle w:val="rowtabella0"/>
              <w:jc w:val="center"/>
              <w:rPr>
                <w:color w:val="002060"/>
              </w:rPr>
            </w:pPr>
            <w:r w:rsidRPr="00FA5DF6">
              <w:rPr>
                <w:color w:val="002060"/>
              </w:rPr>
              <w:t>0</w:t>
            </w:r>
          </w:p>
        </w:tc>
      </w:tr>
      <w:tr w:rsidR="0086604C" w:rsidRPr="00FA5DF6" w14:paraId="2B754B4A"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88967" w14:textId="77777777" w:rsidR="0086604C" w:rsidRPr="00FA5DF6" w:rsidRDefault="0086604C" w:rsidP="00EE0A86">
            <w:pPr>
              <w:pStyle w:val="rowtabella0"/>
              <w:rPr>
                <w:color w:val="002060"/>
              </w:rPr>
            </w:pPr>
            <w:r w:rsidRPr="00FA5DF6">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0A83"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121D"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CA29"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68D3"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15000"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F8AD" w14:textId="77777777" w:rsidR="0086604C" w:rsidRPr="00FA5DF6" w:rsidRDefault="0086604C" w:rsidP="00EE0A86">
            <w:pPr>
              <w:pStyle w:val="rowtabella0"/>
              <w:jc w:val="center"/>
              <w:rPr>
                <w:color w:val="002060"/>
              </w:rPr>
            </w:pPr>
            <w:r w:rsidRPr="00FA5DF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D52C"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C809"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CCF2" w14:textId="77777777" w:rsidR="0086604C" w:rsidRPr="00FA5DF6" w:rsidRDefault="0086604C" w:rsidP="00EE0A86">
            <w:pPr>
              <w:pStyle w:val="rowtabella0"/>
              <w:jc w:val="center"/>
              <w:rPr>
                <w:color w:val="002060"/>
              </w:rPr>
            </w:pPr>
            <w:r w:rsidRPr="00FA5DF6">
              <w:rPr>
                <w:color w:val="002060"/>
              </w:rPr>
              <w:t>0</w:t>
            </w:r>
          </w:p>
        </w:tc>
      </w:tr>
      <w:tr w:rsidR="0086604C" w:rsidRPr="00FA5DF6" w14:paraId="3F059C7E"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61499" w14:textId="77777777" w:rsidR="0086604C" w:rsidRPr="00FA5DF6" w:rsidRDefault="0086604C" w:rsidP="00EE0A86">
            <w:pPr>
              <w:pStyle w:val="rowtabella0"/>
              <w:rPr>
                <w:color w:val="002060"/>
              </w:rPr>
            </w:pPr>
            <w:r w:rsidRPr="00FA5DF6">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0CB2"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DDB5"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48D1"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2829"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6325"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94965" w14:textId="77777777" w:rsidR="0086604C" w:rsidRPr="00FA5DF6" w:rsidRDefault="0086604C" w:rsidP="00EE0A86">
            <w:pPr>
              <w:pStyle w:val="rowtabella0"/>
              <w:jc w:val="center"/>
              <w:rPr>
                <w:color w:val="002060"/>
              </w:rPr>
            </w:pPr>
            <w:r w:rsidRPr="00FA5DF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A86B" w14:textId="77777777" w:rsidR="0086604C" w:rsidRPr="00FA5DF6" w:rsidRDefault="0086604C" w:rsidP="00EE0A86">
            <w:pPr>
              <w:pStyle w:val="rowtabella0"/>
              <w:jc w:val="center"/>
              <w:rPr>
                <w:color w:val="002060"/>
              </w:rPr>
            </w:pPr>
            <w:r w:rsidRPr="00FA5DF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ECF6"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D55E9" w14:textId="77777777" w:rsidR="0086604C" w:rsidRPr="00FA5DF6" w:rsidRDefault="0086604C" w:rsidP="00EE0A86">
            <w:pPr>
              <w:pStyle w:val="rowtabella0"/>
              <w:jc w:val="center"/>
              <w:rPr>
                <w:color w:val="002060"/>
              </w:rPr>
            </w:pPr>
            <w:r w:rsidRPr="00FA5DF6">
              <w:rPr>
                <w:color w:val="002060"/>
              </w:rPr>
              <w:t>0</w:t>
            </w:r>
          </w:p>
        </w:tc>
      </w:tr>
      <w:tr w:rsidR="0086604C" w:rsidRPr="00FA5DF6" w14:paraId="3BD2025A"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51673D" w14:textId="77777777" w:rsidR="0086604C" w:rsidRPr="00FA5DF6" w:rsidRDefault="0086604C" w:rsidP="00EE0A86">
            <w:pPr>
              <w:pStyle w:val="rowtabella0"/>
              <w:rPr>
                <w:color w:val="002060"/>
              </w:rPr>
            </w:pPr>
            <w:r w:rsidRPr="00FA5DF6">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2645B"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BEB1"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58A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DC07"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DED3"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EF5CF" w14:textId="77777777" w:rsidR="0086604C" w:rsidRPr="00FA5DF6" w:rsidRDefault="0086604C" w:rsidP="00EE0A86">
            <w:pPr>
              <w:pStyle w:val="rowtabella0"/>
              <w:jc w:val="center"/>
              <w:rPr>
                <w:color w:val="002060"/>
              </w:rPr>
            </w:pPr>
            <w:r w:rsidRPr="00FA5DF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8BFAB" w14:textId="77777777" w:rsidR="0086604C" w:rsidRPr="00FA5DF6" w:rsidRDefault="0086604C" w:rsidP="00EE0A86">
            <w:pPr>
              <w:pStyle w:val="rowtabella0"/>
              <w:jc w:val="center"/>
              <w:rPr>
                <w:color w:val="002060"/>
              </w:rPr>
            </w:pPr>
            <w:r w:rsidRPr="00FA5DF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DF4AD"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6226" w14:textId="77777777" w:rsidR="0086604C" w:rsidRPr="00FA5DF6" w:rsidRDefault="0086604C" w:rsidP="00EE0A86">
            <w:pPr>
              <w:pStyle w:val="rowtabella0"/>
              <w:jc w:val="center"/>
              <w:rPr>
                <w:color w:val="002060"/>
              </w:rPr>
            </w:pPr>
            <w:r w:rsidRPr="00FA5DF6">
              <w:rPr>
                <w:color w:val="002060"/>
              </w:rPr>
              <w:t>0</w:t>
            </w:r>
          </w:p>
        </w:tc>
      </w:tr>
      <w:tr w:rsidR="0086604C" w:rsidRPr="00FA5DF6" w14:paraId="2E2B362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11988" w14:textId="77777777" w:rsidR="0086604C" w:rsidRPr="00FA5DF6" w:rsidRDefault="0086604C" w:rsidP="00EE0A86">
            <w:pPr>
              <w:pStyle w:val="rowtabella0"/>
              <w:rPr>
                <w:color w:val="002060"/>
              </w:rPr>
            </w:pPr>
            <w:r w:rsidRPr="00FA5DF6">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19EC"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5052"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E459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5A1F"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390C"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83669"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24B4" w14:textId="77777777" w:rsidR="0086604C" w:rsidRPr="00FA5DF6" w:rsidRDefault="0086604C" w:rsidP="00EE0A86">
            <w:pPr>
              <w:pStyle w:val="rowtabella0"/>
              <w:jc w:val="center"/>
              <w:rPr>
                <w:color w:val="002060"/>
              </w:rPr>
            </w:pPr>
            <w:r w:rsidRPr="00FA5DF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8B69B" w14:textId="77777777" w:rsidR="0086604C" w:rsidRPr="00FA5DF6" w:rsidRDefault="0086604C" w:rsidP="00EE0A86">
            <w:pPr>
              <w:pStyle w:val="rowtabella0"/>
              <w:jc w:val="center"/>
              <w:rPr>
                <w:color w:val="002060"/>
              </w:rPr>
            </w:pPr>
            <w:r w:rsidRPr="00FA5DF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080A" w14:textId="77777777" w:rsidR="0086604C" w:rsidRPr="00FA5DF6" w:rsidRDefault="0086604C" w:rsidP="00EE0A86">
            <w:pPr>
              <w:pStyle w:val="rowtabella0"/>
              <w:jc w:val="center"/>
              <w:rPr>
                <w:color w:val="002060"/>
              </w:rPr>
            </w:pPr>
            <w:r w:rsidRPr="00FA5DF6">
              <w:rPr>
                <w:color w:val="002060"/>
              </w:rPr>
              <w:t>1</w:t>
            </w:r>
          </w:p>
        </w:tc>
      </w:tr>
      <w:tr w:rsidR="0086604C" w:rsidRPr="00FA5DF6" w14:paraId="22F114F0"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C98428" w14:textId="77777777" w:rsidR="0086604C" w:rsidRPr="00FA5DF6" w:rsidRDefault="0086604C" w:rsidP="00EE0A86">
            <w:pPr>
              <w:pStyle w:val="rowtabella0"/>
              <w:rPr>
                <w:color w:val="002060"/>
                <w:lang w:val="en-US"/>
              </w:rPr>
            </w:pPr>
            <w:proofErr w:type="spellStart"/>
            <w:proofErr w:type="gramStart"/>
            <w:r w:rsidRPr="00FA5DF6">
              <w:rPr>
                <w:color w:val="002060"/>
                <w:lang w:val="en-US"/>
              </w:rPr>
              <w:t>sq.B</w:t>
            </w:r>
            <w:proofErr w:type="spellEnd"/>
            <w:proofErr w:type="gramEnd"/>
            <w:r w:rsidRPr="00FA5DF6">
              <w:rPr>
                <w:color w:val="002060"/>
                <w:lang w:val="en-US"/>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FD464"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BC59"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68C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F726"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65B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E3F1"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7E0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88F9"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808B" w14:textId="77777777" w:rsidR="0086604C" w:rsidRPr="00FA5DF6" w:rsidRDefault="0086604C" w:rsidP="00EE0A86">
            <w:pPr>
              <w:pStyle w:val="rowtabella0"/>
              <w:jc w:val="center"/>
              <w:rPr>
                <w:color w:val="002060"/>
              </w:rPr>
            </w:pPr>
            <w:r w:rsidRPr="00FA5DF6">
              <w:rPr>
                <w:color w:val="002060"/>
              </w:rPr>
              <w:t>0</w:t>
            </w:r>
          </w:p>
        </w:tc>
      </w:tr>
    </w:tbl>
    <w:p w14:paraId="15BCF6C2" w14:textId="77777777" w:rsidR="0086604C" w:rsidRPr="00FA5DF6" w:rsidRDefault="0086604C" w:rsidP="0086604C">
      <w:pPr>
        <w:pStyle w:val="breakline"/>
        <w:rPr>
          <w:rFonts w:eastAsiaTheme="minorEastAsia"/>
          <w:color w:val="002060"/>
        </w:rPr>
      </w:pPr>
    </w:p>
    <w:p w14:paraId="0D533377" w14:textId="77777777" w:rsidR="0086604C" w:rsidRPr="00FA5DF6" w:rsidRDefault="0086604C" w:rsidP="0086604C">
      <w:pPr>
        <w:pStyle w:val="breakline"/>
        <w:rPr>
          <w:color w:val="002060"/>
        </w:rPr>
      </w:pPr>
    </w:p>
    <w:p w14:paraId="4BEA1E8B" w14:textId="77777777" w:rsidR="0086604C" w:rsidRPr="00FA5DF6" w:rsidRDefault="0086604C" w:rsidP="0086604C">
      <w:pPr>
        <w:pStyle w:val="sottotitolocampionato10"/>
        <w:rPr>
          <w:color w:val="002060"/>
        </w:rPr>
      </w:pPr>
      <w:r w:rsidRPr="00FA5DF6">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2C138221"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28AD1"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46957"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9FA5C"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66767"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994F1"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38FB5"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CE866"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C5C22"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75E57"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B0F36" w14:textId="77777777" w:rsidR="0086604C" w:rsidRPr="00FA5DF6" w:rsidRDefault="0086604C" w:rsidP="00EE0A86">
            <w:pPr>
              <w:pStyle w:val="headertabella0"/>
              <w:rPr>
                <w:color w:val="002060"/>
              </w:rPr>
            </w:pPr>
            <w:r w:rsidRPr="00FA5DF6">
              <w:rPr>
                <w:color w:val="002060"/>
              </w:rPr>
              <w:t>PE</w:t>
            </w:r>
          </w:p>
        </w:tc>
      </w:tr>
      <w:tr w:rsidR="0086604C" w:rsidRPr="00FA5DF6" w14:paraId="2998671F"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73FB0B" w14:textId="77777777" w:rsidR="0086604C" w:rsidRPr="00FA5DF6" w:rsidRDefault="0086604C" w:rsidP="00EE0A86">
            <w:pPr>
              <w:pStyle w:val="rowtabella0"/>
              <w:rPr>
                <w:color w:val="002060"/>
              </w:rPr>
            </w:pPr>
            <w:r w:rsidRPr="00FA5DF6">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27A50" w14:textId="77777777" w:rsidR="0086604C" w:rsidRPr="00FA5DF6" w:rsidRDefault="0086604C" w:rsidP="00EE0A86">
            <w:pPr>
              <w:pStyle w:val="rowtabella0"/>
              <w:jc w:val="center"/>
              <w:rPr>
                <w:color w:val="002060"/>
              </w:rPr>
            </w:pPr>
            <w:r w:rsidRPr="00FA5DF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1413"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DDB8A"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37A3"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F67D1"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A395" w14:textId="77777777" w:rsidR="0086604C" w:rsidRPr="00FA5DF6" w:rsidRDefault="0086604C" w:rsidP="00EE0A86">
            <w:pPr>
              <w:pStyle w:val="rowtabella0"/>
              <w:jc w:val="center"/>
              <w:rPr>
                <w:color w:val="002060"/>
              </w:rPr>
            </w:pPr>
            <w:r w:rsidRPr="00FA5DF6">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38C4" w14:textId="77777777" w:rsidR="0086604C" w:rsidRPr="00FA5DF6" w:rsidRDefault="0086604C" w:rsidP="00EE0A86">
            <w:pPr>
              <w:pStyle w:val="rowtabella0"/>
              <w:jc w:val="center"/>
              <w:rPr>
                <w:color w:val="002060"/>
              </w:rPr>
            </w:pPr>
            <w:r w:rsidRPr="00FA5DF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5C13" w14:textId="77777777" w:rsidR="0086604C" w:rsidRPr="00FA5DF6" w:rsidRDefault="0086604C" w:rsidP="00EE0A86">
            <w:pPr>
              <w:pStyle w:val="rowtabella0"/>
              <w:jc w:val="center"/>
              <w:rPr>
                <w:color w:val="002060"/>
              </w:rPr>
            </w:pPr>
            <w:r w:rsidRPr="00FA5DF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F719" w14:textId="77777777" w:rsidR="0086604C" w:rsidRPr="00FA5DF6" w:rsidRDefault="0086604C" w:rsidP="00EE0A86">
            <w:pPr>
              <w:pStyle w:val="rowtabella0"/>
              <w:jc w:val="center"/>
              <w:rPr>
                <w:color w:val="002060"/>
              </w:rPr>
            </w:pPr>
            <w:r w:rsidRPr="00FA5DF6">
              <w:rPr>
                <w:color w:val="002060"/>
              </w:rPr>
              <w:t>0</w:t>
            </w:r>
          </w:p>
        </w:tc>
      </w:tr>
      <w:tr w:rsidR="0086604C" w:rsidRPr="00FA5DF6" w14:paraId="0B96F92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8CAC8" w14:textId="77777777" w:rsidR="0086604C" w:rsidRPr="00FA5DF6" w:rsidRDefault="0086604C" w:rsidP="00EE0A86">
            <w:pPr>
              <w:pStyle w:val="rowtabella0"/>
              <w:rPr>
                <w:color w:val="002060"/>
                <w:lang w:val="en-US"/>
              </w:rPr>
            </w:pPr>
            <w:r w:rsidRPr="00FA5DF6">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82F2E" w14:textId="77777777" w:rsidR="0086604C" w:rsidRPr="00FA5DF6" w:rsidRDefault="0086604C" w:rsidP="00EE0A86">
            <w:pPr>
              <w:pStyle w:val="rowtabella0"/>
              <w:jc w:val="center"/>
              <w:rPr>
                <w:color w:val="002060"/>
              </w:rPr>
            </w:pPr>
            <w:r w:rsidRPr="00FA5DF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A6FE"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295A"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C3BAF"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882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74439" w14:textId="77777777" w:rsidR="0086604C" w:rsidRPr="00FA5DF6" w:rsidRDefault="0086604C" w:rsidP="00EE0A86">
            <w:pPr>
              <w:pStyle w:val="rowtabella0"/>
              <w:jc w:val="center"/>
              <w:rPr>
                <w:color w:val="002060"/>
              </w:rPr>
            </w:pPr>
            <w:r w:rsidRPr="00FA5DF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0DC2" w14:textId="77777777" w:rsidR="0086604C" w:rsidRPr="00FA5DF6" w:rsidRDefault="0086604C" w:rsidP="00EE0A86">
            <w:pPr>
              <w:pStyle w:val="rowtabella0"/>
              <w:jc w:val="center"/>
              <w:rPr>
                <w:color w:val="002060"/>
              </w:rPr>
            </w:pPr>
            <w:r w:rsidRPr="00FA5DF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9728" w14:textId="77777777" w:rsidR="0086604C" w:rsidRPr="00FA5DF6" w:rsidRDefault="0086604C" w:rsidP="00EE0A86">
            <w:pPr>
              <w:pStyle w:val="rowtabella0"/>
              <w:jc w:val="center"/>
              <w:rPr>
                <w:color w:val="002060"/>
              </w:rPr>
            </w:pPr>
            <w:r w:rsidRPr="00FA5DF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9E8B" w14:textId="77777777" w:rsidR="0086604C" w:rsidRPr="00FA5DF6" w:rsidRDefault="0086604C" w:rsidP="00EE0A86">
            <w:pPr>
              <w:pStyle w:val="rowtabella0"/>
              <w:jc w:val="center"/>
              <w:rPr>
                <w:color w:val="002060"/>
              </w:rPr>
            </w:pPr>
            <w:r w:rsidRPr="00FA5DF6">
              <w:rPr>
                <w:color w:val="002060"/>
              </w:rPr>
              <w:t>0</w:t>
            </w:r>
          </w:p>
        </w:tc>
      </w:tr>
      <w:tr w:rsidR="0086604C" w:rsidRPr="00FA5DF6" w14:paraId="6482CE6C"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087DC" w14:textId="77777777" w:rsidR="0086604C" w:rsidRPr="00FA5DF6" w:rsidRDefault="0086604C" w:rsidP="00EE0A86">
            <w:pPr>
              <w:pStyle w:val="rowtabella0"/>
              <w:rPr>
                <w:color w:val="002060"/>
              </w:rPr>
            </w:pPr>
            <w:r w:rsidRPr="00FA5DF6">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8DC15" w14:textId="77777777" w:rsidR="0086604C" w:rsidRPr="00FA5DF6" w:rsidRDefault="0086604C" w:rsidP="00EE0A86">
            <w:pPr>
              <w:pStyle w:val="rowtabella0"/>
              <w:jc w:val="center"/>
              <w:rPr>
                <w:color w:val="002060"/>
              </w:rPr>
            </w:pPr>
            <w:r w:rsidRPr="00FA5DF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017AD"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200A"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F175"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1D678"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D7F93" w14:textId="77777777" w:rsidR="0086604C" w:rsidRPr="00FA5DF6" w:rsidRDefault="0086604C" w:rsidP="00EE0A86">
            <w:pPr>
              <w:pStyle w:val="rowtabella0"/>
              <w:jc w:val="center"/>
              <w:rPr>
                <w:color w:val="002060"/>
              </w:rPr>
            </w:pPr>
            <w:r w:rsidRPr="00FA5DF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1D45" w14:textId="77777777" w:rsidR="0086604C" w:rsidRPr="00FA5DF6" w:rsidRDefault="0086604C" w:rsidP="00EE0A86">
            <w:pPr>
              <w:pStyle w:val="rowtabella0"/>
              <w:jc w:val="center"/>
              <w:rPr>
                <w:color w:val="002060"/>
              </w:rPr>
            </w:pPr>
            <w:r w:rsidRPr="00FA5DF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A513" w14:textId="77777777" w:rsidR="0086604C" w:rsidRPr="00FA5DF6" w:rsidRDefault="0086604C" w:rsidP="00EE0A86">
            <w:pPr>
              <w:pStyle w:val="rowtabella0"/>
              <w:jc w:val="center"/>
              <w:rPr>
                <w:color w:val="002060"/>
              </w:rPr>
            </w:pPr>
            <w:r w:rsidRPr="00FA5DF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AEE7" w14:textId="77777777" w:rsidR="0086604C" w:rsidRPr="00FA5DF6" w:rsidRDefault="0086604C" w:rsidP="00EE0A86">
            <w:pPr>
              <w:pStyle w:val="rowtabella0"/>
              <w:jc w:val="center"/>
              <w:rPr>
                <w:color w:val="002060"/>
              </w:rPr>
            </w:pPr>
            <w:r w:rsidRPr="00FA5DF6">
              <w:rPr>
                <w:color w:val="002060"/>
              </w:rPr>
              <w:t>0</w:t>
            </w:r>
          </w:p>
        </w:tc>
      </w:tr>
      <w:tr w:rsidR="0086604C" w:rsidRPr="00FA5DF6" w14:paraId="46E9BAA6"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604D7" w14:textId="77777777" w:rsidR="0086604C" w:rsidRPr="00FA5DF6" w:rsidRDefault="0086604C" w:rsidP="00EE0A86">
            <w:pPr>
              <w:pStyle w:val="rowtabella0"/>
              <w:rPr>
                <w:color w:val="002060"/>
              </w:rPr>
            </w:pPr>
            <w:r w:rsidRPr="00FA5DF6">
              <w:rPr>
                <w:color w:val="002060"/>
              </w:rPr>
              <w:t xml:space="preserve">A.S.D. CALCIO </w:t>
            </w:r>
            <w:proofErr w:type="gramStart"/>
            <w:r w:rsidRPr="00FA5DF6">
              <w:rPr>
                <w:color w:val="002060"/>
              </w:rPr>
              <w:t>S.ELPIDIO</w:t>
            </w:r>
            <w:proofErr w:type="gramEnd"/>
            <w:r w:rsidRPr="00FA5DF6">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46C64"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32B0"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8553D"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F40F"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9054"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DF27" w14:textId="77777777" w:rsidR="0086604C" w:rsidRPr="00FA5DF6" w:rsidRDefault="0086604C" w:rsidP="00EE0A86">
            <w:pPr>
              <w:pStyle w:val="rowtabella0"/>
              <w:jc w:val="center"/>
              <w:rPr>
                <w:color w:val="002060"/>
              </w:rPr>
            </w:pPr>
            <w:r w:rsidRPr="00FA5DF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9F94" w14:textId="77777777" w:rsidR="0086604C" w:rsidRPr="00FA5DF6" w:rsidRDefault="0086604C" w:rsidP="00EE0A86">
            <w:pPr>
              <w:pStyle w:val="rowtabella0"/>
              <w:jc w:val="center"/>
              <w:rPr>
                <w:color w:val="002060"/>
              </w:rPr>
            </w:pPr>
            <w:r w:rsidRPr="00FA5DF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C463" w14:textId="77777777" w:rsidR="0086604C" w:rsidRPr="00FA5DF6" w:rsidRDefault="0086604C" w:rsidP="00EE0A86">
            <w:pPr>
              <w:pStyle w:val="rowtabella0"/>
              <w:jc w:val="center"/>
              <w:rPr>
                <w:color w:val="002060"/>
              </w:rPr>
            </w:pPr>
            <w:r w:rsidRPr="00FA5DF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FD8B7" w14:textId="77777777" w:rsidR="0086604C" w:rsidRPr="00FA5DF6" w:rsidRDefault="0086604C" w:rsidP="00EE0A86">
            <w:pPr>
              <w:pStyle w:val="rowtabella0"/>
              <w:jc w:val="center"/>
              <w:rPr>
                <w:color w:val="002060"/>
              </w:rPr>
            </w:pPr>
            <w:r w:rsidRPr="00FA5DF6">
              <w:rPr>
                <w:color w:val="002060"/>
              </w:rPr>
              <w:t>0</w:t>
            </w:r>
          </w:p>
        </w:tc>
      </w:tr>
      <w:tr w:rsidR="0086604C" w:rsidRPr="00FA5DF6" w14:paraId="062094EF"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AA47CD" w14:textId="77777777" w:rsidR="0086604C" w:rsidRPr="00FA5DF6" w:rsidRDefault="0086604C" w:rsidP="00EE0A86">
            <w:pPr>
              <w:pStyle w:val="rowtabella0"/>
              <w:rPr>
                <w:color w:val="002060"/>
                <w:lang w:val="en-US"/>
              </w:rPr>
            </w:pPr>
            <w:r w:rsidRPr="00FA5DF6">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409E"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A944"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2748F"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E9080"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76C3"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DED9" w14:textId="77777777" w:rsidR="0086604C" w:rsidRPr="00FA5DF6" w:rsidRDefault="0086604C" w:rsidP="00EE0A86">
            <w:pPr>
              <w:pStyle w:val="rowtabella0"/>
              <w:jc w:val="center"/>
              <w:rPr>
                <w:color w:val="002060"/>
              </w:rPr>
            </w:pPr>
            <w:r w:rsidRPr="00FA5DF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F3AA" w14:textId="77777777" w:rsidR="0086604C" w:rsidRPr="00FA5DF6" w:rsidRDefault="0086604C" w:rsidP="00EE0A86">
            <w:pPr>
              <w:pStyle w:val="rowtabella0"/>
              <w:jc w:val="center"/>
              <w:rPr>
                <w:color w:val="002060"/>
              </w:rPr>
            </w:pPr>
            <w:r w:rsidRPr="00FA5DF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8983"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4EBD" w14:textId="77777777" w:rsidR="0086604C" w:rsidRPr="00FA5DF6" w:rsidRDefault="0086604C" w:rsidP="00EE0A86">
            <w:pPr>
              <w:pStyle w:val="rowtabella0"/>
              <w:jc w:val="center"/>
              <w:rPr>
                <w:color w:val="002060"/>
              </w:rPr>
            </w:pPr>
            <w:r w:rsidRPr="00FA5DF6">
              <w:rPr>
                <w:color w:val="002060"/>
              </w:rPr>
              <w:t>0</w:t>
            </w:r>
          </w:p>
        </w:tc>
      </w:tr>
      <w:tr w:rsidR="0086604C" w:rsidRPr="00FA5DF6" w14:paraId="2FE1D9D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E5A6F" w14:textId="77777777" w:rsidR="0086604C" w:rsidRPr="00FA5DF6" w:rsidRDefault="0086604C" w:rsidP="00EE0A86">
            <w:pPr>
              <w:pStyle w:val="rowtabella0"/>
              <w:rPr>
                <w:color w:val="002060"/>
              </w:rPr>
            </w:pPr>
            <w:r w:rsidRPr="00FA5DF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02458" w14:textId="77777777" w:rsidR="0086604C" w:rsidRPr="00FA5DF6" w:rsidRDefault="0086604C" w:rsidP="00EE0A86">
            <w:pPr>
              <w:pStyle w:val="rowtabella0"/>
              <w:jc w:val="center"/>
              <w:rPr>
                <w:color w:val="002060"/>
              </w:rPr>
            </w:pPr>
            <w:r w:rsidRPr="00FA5DF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43E0"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9E40"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C7BB"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1989"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19D59" w14:textId="77777777" w:rsidR="0086604C" w:rsidRPr="00FA5DF6" w:rsidRDefault="0086604C" w:rsidP="00EE0A86">
            <w:pPr>
              <w:pStyle w:val="rowtabella0"/>
              <w:jc w:val="center"/>
              <w:rPr>
                <w:color w:val="002060"/>
              </w:rPr>
            </w:pPr>
            <w:r w:rsidRPr="00FA5DF6">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E2D7B" w14:textId="77777777" w:rsidR="0086604C" w:rsidRPr="00FA5DF6" w:rsidRDefault="0086604C" w:rsidP="00EE0A86">
            <w:pPr>
              <w:pStyle w:val="rowtabella0"/>
              <w:jc w:val="center"/>
              <w:rPr>
                <w:color w:val="002060"/>
              </w:rPr>
            </w:pPr>
            <w:r w:rsidRPr="00FA5DF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B2D5"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0657B" w14:textId="77777777" w:rsidR="0086604C" w:rsidRPr="00FA5DF6" w:rsidRDefault="0086604C" w:rsidP="00EE0A86">
            <w:pPr>
              <w:pStyle w:val="rowtabella0"/>
              <w:jc w:val="center"/>
              <w:rPr>
                <w:color w:val="002060"/>
              </w:rPr>
            </w:pPr>
            <w:r w:rsidRPr="00FA5DF6">
              <w:rPr>
                <w:color w:val="002060"/>
              </w:rPr>
              <w:t>0</w:t>
            </w:r>
          </w:p>
        </w:tc>
      </w:tr>
      <w:tr w:rsidR="0086604C" w:rsidRPr="00FA5DF6" w14:paraId="02B78E78"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E7210" w14:textId="77777777" w:rsidR="0086604C" w:rsidRPr="00FA5DF6" w:rsidRDefault="0086604C" w:rsidP="00EE0A86">
            <w:pPr>
              <w:pStyle w:val="rowtabella0"/>
              <w:rPr>
                <w:color w:val="002060"/>
                <w:lang w:val="en-US"/>
              </w:rPr>
            </w:pPr>
            <w:r w:rsidRPr="00FA5DF6">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8456" w14:textId="77777777" w:rsidR="0086604C" w:rsidRPr="00FA5DF6" w:rsidRDefault="0086604C" w:rsidP="00EE0A86">
            <w:pPr>
              <w:pStyle w:val="rowtabella0"/>
              <w:jc w:val="center"/>
              <w:rPr>
                <w:color w:val="002060"/>
              </w:rPr>
            </w:pPr>
            <w:r w:rsidRPr="00FA5DF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3BDBE"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30E71"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FEE3"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0B46"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8135" w14:textId="77777777" w:rsidR="0086604C" w:rsidRPr="00FA5DF6" w:rsidRDefault="0086604C" w:rsidP="00EE0A86">
            <w:pPr>
              <w:pStyle w:val="rowtabella0"/>
              <w:jc w:val="center"/>
              <w:rPr>
                <w:color w:val="002060"/>
              </w:rPr>
            </w:pPr>
            <w:r w:rsidRPr="00FA5DF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A7CA3" w14:textId="77777777" w:rsidR="0086604C" w:rsidRPr="00FA5DF6" w:rsidRDefault="0086604C" w:rsidP="00EE0A86">
            <w:pPr>
              <w:pStyle w:val="rowtabella0"/>
              <w:jc w:val="center"/>
              <w:rPr>
                <w:color w:val="002060"/>
              </w:rPr>
            </w:pPr>
            <w:r w:rsidRPr="00FA5DF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3D67"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C5722" w14:textId="77777777" w:rsidR="0086604C" w:rsidRPr="00FA5DF6" w:rsidRDefault="0086604C" w:rsidP="00EE0A86">
            <w:pPr>
              <w:pStyle w:val="rowtabella0"/>
              <w:jc w:val="center"/>
              <w:rPr>
                <w:color w:val="002060"/>
              </w:rPr>
            </w:pPr>
            <w:r w:rsidRPr="00FA5DF6">
              <w:rPr>
                <w:color w:val="002060"/>
              </w:rPr>
              <w:t>0</w:t>
            </w:r>
          </w:p>
        </w:tc>
      </w:tr>
      <w:tr w:rsidR="0086604C" w:rsidRPr="00FA5DF6" w14:paraId="1EDA08C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14046" w14:textId="77777777" w:rsidR="0086604C" w:rsidRPr="00FA5DF6" w:rsidRDefault="0086604C" w:rsidP="00EE0A86">
            <w:pPr>
              <w:pStyle w:val="rowtabella0"/>
              <w:rPr>
                <w:color w:val="002060"/>
              </w:rPr>
            </w:pPr>
            <w:r w:rsidRPr="00FA5DF6">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B9D7E"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B002"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E1045"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1537"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92E9"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A367" w14:textId="77777777" w:rsidR="0086604C" w:rsidRPr="00FA5DF6" w:rsidRDefault="0086604C" w:rsidP="00EE0A86">
            <w:pPr>
              <w:pStyle w:val="rowtabella0"/>
              <w:jc w:val="center"/>
              <w:rPr>
                <w:color w:val="002060"/>
              </w:rPr>
            </w:pPr>
            <w:r w:rsidRPr="00FA5DF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6714" w14:textId="77777777" w:rsidR="0086604C" w:rsidRPr="00FA5DF6" w:rsidRDefault="0086604C" w:rsidP="00EE0A86">
            <w:pPr>
              <w:pStyle w:val="rowtabella0"/>
              <w:jc w:val="center"/>
              <w:rPr>
                <w:color w:val="002060"/>
              </w:rPr>
            </w:pPr>
            <w:r w:rsidRPr="00FA5DF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9611A"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FF6F" w14:textId="77777777" w:rsidR="0086604C" w:rsidRPr="00FA5DF6" w:rsidRDefault="0086604C" w:rsidP="00EE0A86">
            <w:pPr>
              <w:pStyle w:val="rowtabella0"/>
              <w:jc w:val="center"/>
              <w:rPr>
                <w:color w:val="002060"/>
              </w:rPr>
            </w:pPr>
            <w:r w:rsidRPr="00FA5DF6">
              <w:rPr>
                <w:color w:val="002060"/>
              </w:rPr>
              <w:t>0</w:t>
            </w:r>
          </w:p>
        </w:tc>
      </w:tr>
      <w:tr w:rsidR="0086604C" w:rsidRPr="00FA5DF6" w14:paraId="73CA188E"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EE699" w14:textId="77777777" w:rsidR="0086604C" w:rsidRPr="00FA5DF6" w:rsidRDefault="0086604C" w:rsidP="00EE0A86">
            <w:pPr>
              <w:pStyle w:val="rowtabella0"/>
              <w:rPr>
                <w:color w:val="002060"/>
              </w:rPr>
            </w:pPr>
            <w:r w:rsidRPr="00FA5DF6">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598A" w14:textId="77777777" w:rsidR="0086604C" w:rsidRPr="00FA5DF6" w:rsidRDefault="0086604C" w:rsidP="00EE0A86">
            <w:pPr>
              <w:pStyle w:val="rowtabella0"/>
              <w:jc w:val="center"/>
              <w:rPr>
                <w:color w:val="002060"/>
              </w:rPr>
            </w:pPr>
            <w:r w:rsidRPr="00FA5DF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FACC"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61AA8"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81DC"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C52A"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B9D8" w14:textId="77777777" w:rsidR="0086604C" w:rsidRPr="00FA5DF6" w:rsidRDefault="0086604C" w:rsidP="00EE0A86">
            <w:pPr>
              <w:pStyle w:val="rowtabella0"/>
              <w:jc w:val="center"/>
              <w:rPr>
                <w:color w:val="002060"/>
              </w:rPr>
            </w:pPr>
            <w:r w:rsidRPr="00FA5DF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6849" w14:textId="77777777" w:rsidR="0086604C" w:rsidRPr="00FA5DF6" w:rsidRDefault="0086604C" w:rsidP="00EE0A86">
            <w:pPr>
              <w:pStyle w:val="rowtabella0"/>
              <w:jc w:val="center"/>
              <w:rPr>
                <w:color w:val="002060"/>
              </w:rPr>
            </w:pPr>
            <w:r w:rsidRPr="00FA5DF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AA09"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5FC3A" w14:textId="77777777" w:rsidR="0086604C" w:rsidRPr="00FA5DF6" w:rsidRDefault="0086604C" w:rsidP="00EE0A86">
            <w:pPr>
              <w:pStyle w:val="rowtabella0"/>
              <w:jc w:val="center"/>
              <w:rPr>
                <w:color w:val="002060"/>
              </w:rPr>
            </w:pPr>
            <w:r w:rsidRPr="00FA5DF6">
              <w:rPr>
                <w:color w:val="002060"/>
              </w:rPr>
              <w:t>0</w:t>
            </w:r>
          </w:p>
        </w:tc>
      </w:tr>
      <w:tr w:rsidR="0086604C" w:rsidRPr="00FA5DF6" w14:paraId="5FA2326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CF779" w14:textId="77777777" w:rsidR="0086604C" w:rsidRPr="00FA5DF6" w:rsidRDefault="0086604C" w:rsidP="00EE0A86">
            <w:pPr>
              <w:pStyle w:val="rowtabella0"/>
              <w:rPr>
                <w:color w:val="002060"/>
                <w:lang w:val="en-US"/>
              </w:rPr>
            </w:pPr>
            <w:r w:rsidRPr="00FA5DF6">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A86A"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F9A9D"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440A"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06A7"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21866"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D1E6" w14:textId="77777777" w:rsidR="0086604C" w:rsidRPr="00FA5DF6" w:rsidRDefault="0086604C" w:rsidP="00EE0A86">
            <w:pPr>
              <w:pStyle w:val="rowtabella0"/>
              <w:jc w:val="center"/>
              <w:rPr>
                <w:color w:val="002060"/>
              </w:rPr>
            </w:pPr>
            <w:r w:rsidRPr="00FA5DF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76463" w14:textId="77777777" w:rsidR="0086604C" w:rsidRPr="00FA5DF6" w:rsidRDefault="0086604C" w:rsidP="00EE0A86">
            <w:pPr>
              <w:pStyle w:val="rowtabella0"/>
              <w:jc w:val="center"/>
              <w:rPr>
                <w:color w:val="002060"/>
              </w:rPr>
            </w:pPr>
            <w:r w:rsidRPr="00FA5DF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D8CC"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D1BE" w14:textId="77777777" w:rsidR="0086604C" w:rsidRPr="00FA5DF6" w:rsidRDefault="0086604C" w:rsidP="00EE0A86">
            <w:pPr>
              <w:pStyle w:val="rowtabella0"/>
              <w:jc w:val="center"/>
              <w:rPr>
                <w:color w:val="002060"/>
              </w:rPr>
            </w:pPr>
            <w:r w:rsidRPr="00FA5DF6">
              <w:rPr>
                <w:color w:val="002060"/>
              </w:rPr>
              <w:t>0</w:t>
            </w:r>
          </w:p>
        </w:tc>
      </w:tr>
      <w:tr w:rsidR="0086604C" w:rsidRPr="00FA5DF6" w14:paraId="07390B58"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36A3C" w14:textId="77777777" w:rsidR="0086604C" w:rsidRPr="00F947C8" w:rsidRDefault="0086604C" w:rsidP="00EE0A86">
            <w:pPr>
              <w:pStyle w:val="breakline"/>
              <w:rPr>
                <w:rFonts w:ascii="Arial" w:hAnsi="Arial" w:cs="Arial"/>
                <w:color w:val="002060"/>
              </w:rPr>
            </w:pPr>
            <w:r w:rsidRPr="00F947C8">
              <w:rPr>
                <w:rFonts w:ascii="Arial" w:hAnsi="Arial" w:cs="Arial"/>
                <w:color w:val="002060"/>
              </w:rPr>
              <w:t>A.S.D. NUOVA JUVENTINA FFC – seconda squadra Under 21 –</w:t>
            </w:r>
          </w:p>
          <w:p w14:paraId="22BF6613" w14:textId="77777777" w:rsidR="0086604C" w:rsidRPr="00F947C8" w:rsidRDefault="0086604C" w:rsidP="00EE0A86">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BE7F"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7CE92"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BF56"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094E"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BE9D"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77F9B" w14:textId="77777777" w:rsidR="0086604C" w:rsidRPr="00FA5DF6" w:rsidRDefault="0086604C" w:rsidP="00EE0A86">
            <w:pPr>
              <w:pStyle w:val="rowtabella0"/>
              <w:jc w:val="center"/>
              <w:rPr>
                <w:color w:val="002060"/>
              </w:rPr>
            </w:pPr>
            <w:r w:rsidRPr="00FA5DF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065E" w14:textId="77777777" w:rsidR="0086604C" w:rsidRPr="00FA5DF6" w:rsidRDefault="0086604C" w:rsidP="00EE0A86">
            <w:pPr>
              <w:pStyle w:val="rowtabella0"/>
              <w:jc w:val="center"/>
              <w:rPr>
                <w:color w:val="002060"/>
              </w:rPr>
            </w:pPr>
            <w:r w:rsidRPr="00FA5DF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32AB"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A0E3" w14:textId="77777777" w:rsidR="0086604C" w:rsidRPr="00FA5DF6" w:rsidRDefault="0086604C" w:rsidP="00EE0A86">
            <w:pPr>
              <w:pStyle w:val="rowtabella0"/>
              <w:jc w:val="center"/>
              <w:rPr>
                <w:color w:val="002060"/>
              </w:rPr>
            </w:pPr>
            <w:r w:rsidRPr="00FA5DF6">
              <w:rPr>
                <w:color w:val="002060"/>
              </w:rPr>
              <w:t>0</w:t>
            </w:r>
          </w:p>
        </w:tc>
      </w:tr>
      <w:tr w:rsidR="0086604C" w:rsidRPr="00FA5DF6" w14:paraId="7FA5408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4F182" w14:textId="77777777" w:rsidR="0086604C" w:rsidRPr="00FA5DF6" w:rsidRDefault="0086604C" w:rsidP="00EE0A86">
            <w:pPr>
              <w:pStyle w:val="rowtabella0"/>
              <w:rPr>
                <w:color w:val="002060"/>
              </w:rPr>
            </w:pPr>
            <w:r w:rsidRPr="00FA5DF6">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C717"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A669"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B095"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24F0"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3E434"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70A3"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BFD92" w14:textId="77777777" w:rsidR="0086604C" w:rsidRPr="00FA5DF6" w:rsidRDefault="0086604C" w:rsidP="00EE0A86">
            <w:pPr>
              <w:pStyle w:val="rowtabella0"/>
              <w:jc w:val="center"/>
              <w:rPr>
                <w:color w:val="002060"/>
              </w:rPr>
            </w:pPr>
            <w:r w:rsidRPr="00FA5DF6">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BBA81" w14:textId="77777777" w:rsidR="0086604C" w:rsidRPr="00FA5DF6" w:rsidRDefault="0086604C" w:rsidP="00EE0A86">
            <w:pPr>
              <w:pStyle w:val="rowtabella0"/>
              <w:jc w:val="center"/>
              <w:rPr>
                <w:color w:val="002060"/>
              </w:rPr>
            </w:pPr>
            <w:r w:rsidRPr="00FA5DF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ED95B" w14:textId="77777777" w:rsidR="0086604C" w:rsidRPr="00FA5DF6" w:rsidRDefault="0086604C" w:rsidP="00EE0A86">
            <w:pPr>
              <w:pStyle w:val="rowtabella0"/>
              <w:jc w:val="center"/>
              <w:rPr>
                <w:color w:val="002060"/>
              </w:rPr>
            </w:pPr>
            <w:r w:rsidRPr="00FA5DF6">
              <w:rPr>
                <w:color w:val="002060"/>
              </w:rPr>
              <w:t>0</w:t>
            </w:r>
          </w:p>
        </w:tc>
      </w:tr>
      <w:tr w:rsidR="0086604C" w:rsidRPr="00FA5DF6" w14:paraId="2BD40339"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8D43C" w14:textId="77777777" w:rsidR="0086604C" w:rsidRPr="00FA5DF6" w:rsidRDefault="0086604C" w:rsidP="00EE0A86">
            <w:pPr>
              <w:pStyle w:val="rowtabella0"/>
              <w:rPr>
                <w:color w:val="002060"/>
              </w:rPr>
            </w:pPr>
            <w:r w:rsidRPr="00FA5DF6">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B1D3"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D60D"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C9355"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D8DA"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0D25"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1824" w14:textId="77777777" w:rsidR="0086604C" w:rsidRPr="00FA5DF6" w:rsidRDefault="0086604C" w:rsidP="00EE0A86">
            <w:pPr>
              <w:pStyle w:val="rowtabella0"/>
              <w:jc w:val="center"/>
              <w:rPr>
                <w:color w:val="002060"/>
              </w:rPr>
            </w:pPr>
            <w:r w:rsidRPr="00FA5DF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3CC6E" w14:textId="77777777" w:rsidR="0086604C" w:rsidRPr="00FA5DF6" w:rsidRDefault="0086604C" w:rsidP="00EE0A86">
            <w:pPr>
              <w:pStyle w:val="rowtabella0"/>
              <w:jc w:val="center"/>
              <w:rPr>
                <w:color w:val="002060"/>
              </w:rPr>
            </w:pPr>
            <w:r w:rsidRPr="00FA5DF6">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69060" w14:textId="77777777" w:rsidR="0086604C" w:rsidRPr="00FA5DF6" w:rsidRDefault="0086604C" w:rsidP="00EE0A86">
            <w:pPr>
              <w:pStyle w:val="rowtabella0"/>
              <w:jc w:val="center"/>
              <w:rPr>
                <w:color w:val="002060"/>
              </w:rPr>
            </w:pPr>
            <w:r w:rsidRPr="00FA5DF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6261" w14:textId="77777777" w:rsidR="0086604C" w:rsidRPr="00FA5DF6" w:rsidRDefault="0086604C" w:rsidP="00EE0A86">
            <w:pPr>
              <w:pStyle w:val="rowtabella0"/>
              <w:jc w:val="center"/>
              <w:rPr>
                <w:color w:val="002060"/>
              </w:rPr>
            </w:pPr>
            <w:r w:rsidRPr="00FA5DF6">
              <w:rPr>
                <w:color w:val="002060"/>
              </w:rPr>
              <w:t>0</w:t>
            </w:r>
          </w:p>
        </w:tc>
      </w:tr>
    </w:tbl>
    <w:p w14:paraId="7F8C6F54" w14:textId="77777777" w:rsidR="0086604C" w:rsidRPr="00FA5DF6" w:rsidRDefault="0086604C" w:rsidP="0086604C">
      <w:pPr>
        <w:pStyle w:val="breakline"/>
        <w:rPr>
          <w:rFonts w:eastAsiaTheme="minorEastAsia"/>
          <w:color w:val="002060"/>
        </w:rPr>
      </w:pPr>
    </w:p>
    <w:p w14:paraId="4997F09C" w14:textId="77777777" w:rsidR="0086604C" w:rsidRPr="00FA5DF6" w:rsidRDefault="0086604C" w:rsidP="0086604C">
      <w:pPr>
        <w:pStyle w:val="breakline"/>
        <w:rPr>
          <w:color w:val="002060"/>
        </w:rPr>
      </w:pPr>
    </w:p>
    <w:p w14:paraId="64F67DB1" w14:textId="77777777" w:rsidR="0086604C" w:rsidRPr="00FA5DF6" w:rsidRDefault="0086604C" w:rsidP="0086604C">
      <w:pPr>
        <w:pStyle w:val="sottotitolocampionato10"/>
        <w:rPr>
          <w:color w:val="002060"/>
        </w:rPr>
      </w:pPr>
      <w:r w:rsidRPr="00FA5DF6">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07457C66"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0D427"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7C8BD"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CDC12"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3571D"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1AC54"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D0695"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24377"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3150F"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B986C"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33503" w14:textId="77777777" w:rsidR="0086604C" w:rsidRPr="00FA5DF6" w:rsidRDefault="0086604C" w:rsidP="00EE0A86">
            <w:pPr>
              <w:pStyle w:val="headertabella0"/>
              <w:rPr>
                <w:color w:val="002060"/>
              </w:rPr>
            </w:pPr>
            <w:r w:rsidRPr="00FA5DF6">
              <w:rPr>
                <w:color w:val="002060"/>
              </w:rPr>
              <w:t>PE</w:t>
            </w:r>
          </w:p>
        </w:tc>
      </w:tr>
      <w:tr w:rsidR="0086604C" w:rsidRPr="00FA5DF6" w14:paraId="6C1E52F1"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C21366" w14:textId="77777777" w:rsidR="0086604C" w:rsidRPr="00FA5DF6" w:rsidRDefault="0086604C" w:rsidP="00EE0A86">
            <w:pPr>
              <w:pStyle w:val="rowtabella0"/>
              <w:rPr>
                <w:color w:val="002060"/>
              </w:rPr>
            </w:pPr>
            <w:r w:rsidRPr="00FA5DF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E854" w14:textId="77777777" w:rsidR="0086604C" w:rsidRPr="00FA5DF6" w:rsidRDefault="0086604C" w:rsidP="00EE0A86">
            <w:pPr>
              <w:pStyle w:val="rowtabella0"/>
              <w:jc w:val="center"/>
              <w:rPr>
                <w:color w:val="002060"/>
              </w:rPr>
            </w:pPr>
            <w:r w:rsidRPr="00FA5DF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A1CC"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313A9"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5FA4E"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0803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B4D1" w14:textId="77777777" w:rsidR="0086604C" w:rsidRPr="00FA5DF6" w:rsidRDefault="0086604C" w:rsidP="00EE0A86">
            <w:pPr>
              <w:pStyle w:val="rowtabella0"/>
              <w:jc w:val="center"/>
              <w:rPr>
                <w:color w:val="002060"/>
              </w:rPr>
            </w:pPr>
            <w:r w:rsidRPr="00FA5DF6">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92EA"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DE72" w14:textId="77777777" w:rsidR="0086604C" w:rsidRPr="00FA5DF6" w:rsidRDefault="0086604C" w:rsidP="00EE0A86">
            <w:pPr>
              <w:pStyle w:val="rowtabella0"/>
              <w:jc w:val="center"/>
              <w:rPr>
                <w:color w:val="002060"/>
              </w:rPr>
            </w:pPr>
            <w:r w:rsidRPr="00FA5DF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812C" w14:textId="77777777" w:rsidR="0086604C" w:rsidRPr="00FA5DF6" w:rsidRDefault="0086604C" w:rsidP="00EE0A86">
            <w:pPr>
              <w:pStyle w:val="rowtabella0"/>
              <w:jc w:val="center"/>
              <w:rPr>
                <w:color w:val="002060"/>
              </w:rPr>
            </w:pPr>
            <w:r w:rsidRPr="00FA5DF6">
              <w:rPr>
                <w:color w:val="002060"/>
              </w:rPr>
              <w:t>0</w:t>
            </w:r>
          </w:p>
        </w:tc>
      </w:tr>
      <w:tr w:rsidR="0086604C" w:rsidRPr="00FA5DF6" w14:paraId="79958D2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0DF36" w14:textId="77777777" w:rsidR="0086604C" w:rsidRPr="00FA5DF6" w:rsidRDefault="0086604C" w:rsidP="00EE0A86">
            <w:pPr>
              <w:pStyle w:val="rowtabella0"/>
              <w:rPr>
                <w:color w:val="002060"/>
              </w:rPr>
            </w:pPr>
            <w:r w:rsidRPr="00FA5DF6">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FF79B" w14:textId="77777777" w:rsidR="0086604C" w:rsidRPr="00FA5DF6" w:rsidRDefault="0086604C" w:rsidP="00EE0A86">
            <w:pPr>
              <w:pStyle w:val="rowtabella0"/>
              <w:jc w:val="center"/>
              <w:rPr>
                <w:color w:val="002060"/>
              </w:rPr>
            </w:pPr>
            <w:r w:rsidRPr="00FA5DF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B8BF"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3D24"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C9266"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94AB7"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2B78" w14:textId="77777777" w:rsidR="0086604C" w:rsidRPr="00FA5DF6" w:rsidRDefault="0086604C" w:rsidP="00EE0A86">
            <w:pPr>
              <w:pStyle w:val="rowtabella0"/>
              <w:jc w:val="center"/>
              <w:rPr>
                <w:color w:val="002060"/>
              </w:rPr>
            </w:pPr>
            <w:r w:rsidRPr="00FA5DF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5E08" w14:textId="77777777" w:rsidR="0086604C" w:rsidRPr="00FA5DF6" w:rsidRDefault="0086604C" w:rsidP="00EE0A86">
            <w:pPr>
              <w:pStyle w:val="rowtabella0"/>
              <w:jc w:val="center"/>
              <w:rPr>
                <w:color w:val="002060"/>
              </w:rPr>
            </w:pPr>
            <w:r w:rsidRPr="00FA5DF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1EAA" w14:textId="77777777" w:rsidR="0086604C" w:rsidRPr="00FA5DF6" w:rsidRDefault="0086604C" w:rsidP="00EE0A86">
            <w:pPr>
              <w:pStyle w:val="rowtabella0"/>
              <w:jc w:val="center"/>
              <w:rPr>
                <w:color w:val="002060"/>
              </w:rPr>
            </w:pPr>
            <w:r w:rsidRPr="00FA5DF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3DB8" w14:textId="77777777" w:rsidR="0086604C" w:rsidRPr="00FA5DF6" w:rsidRDefault="0086604C" w:rsidP="00EE0A86">
            <w:pPr>
              <w:pStyle w:val="rowtabella0"/>
              <w:jc w:val="center"/>
              <w:rPr>
                <w:color w:val="002060"/>
              </w:rPr>
            </w:pPr>
            <w:r w:rsidRPr="00FA5DF6">
              <w:rPr>
                <w:color w:val="002060"/>
              </w:rPr>
              <w:t>0</w:t>
            </w:r>
          </w:p>
        </w:tc>
      </w:tr>
      <w:tr w:rsidR="0086604C" w:rsidRPr="00FA5DF6" w14:paraId="3496657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47AFC" w14:textId="77777777" w:rsidR="0086604C" w:rsidRPr="00FA5DF6" w:rsidRDefault="0086604C" w:rsidP="00EE0A86">
            <w:pPr>
              <w:pStyle w:val="rowtabella0"/>
              <w:rPr>
                <w:color w:val="002060"/>
              </w:rPr>
            </w:pPr>
            <w:r w:rsidRPr="00FA5DF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1EBE" w14:textId="77777777" w:rsidR="0086604C" w:rsidRPr="00FA5DF6" w:rsidRDefault="0086604C" w:rsidP="00EE0A86">
            <w:pPr>
              <w:pStyle w:val="rowtabella0"/>
              <w:jc w:val="center"/>
              <w:rPr>
                <w:color w:val="002060"/>
              </w:rPr>
            </w:pPr>
            <w:r w:rsidRPr="00FA5DF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28FB"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E361"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2AA93"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94EF"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4BE5" w14:textId="77777777" w:rsidR="0086604C" w:rsidRPr="00FA5DF6" w:rsidRDefault="0086604C" w:rsidP="00EE0A86">
            <w:pPr>
              <w:pStyle w:val="rowtabella0"/>
              <w:jc w:val="center"/>
              <w:rPr>
                <w:color w:val="002060"/>
              </w:rPr>
            </w:pPr>
            <w:r w:rsidRPr="00FA5DF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7D70"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10A0" w14:textId="77777777" w:rsidR="0086604C" w:rsidRPr="00FA5DF6" w:rsidRDefault="0086604C" w:rsidP="00EE0A86">
            <w:pPr>
              <w:pStyle w:val="rowtabella0"/>
              <w:jc w:val="center"/>
              <w:rPr>
                <w:color w:val="002060"/>
              </w:rPr>
            </w:pPr>
            <w:r w:rsidRPr="00FA5DF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82ED" w14:textId="77777777" w:rsidR="0086604C" w:rsidRPr="00FA5DF6" w:rsidRDefault="0086604C" w:rsidP="00EE0A86">
            <w:pPr>
              <w:pStyle w:val="rowtabella0"/>
              <w:jc w:val="center"/>
              <w:rPr>
                <w:color w:val="002060"/>
              </w:rPr>
            </w:pPr>
            <w:r w:rsidRPr="00FA5DF6">
              <w:rPr>
                <w:color w:val="002060"/>
              </w:rPr>
              <w:t>0</w:t>
            </w:r>
          </w:p>
        </w:tc>
      </w:tr>
      <w:tr w:rsidR="0086604C" w:rsidRPr="00FA5DF6" w14:paraId="10D46B18"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E3B07" w14:textId="77777777" w:rsidR="0086604C" w:rsidRPr="00FA5DF6" w:rsidRDefault="0086604C" w:rsidP="00EE0A86">
            <w:pPr>
              <w:pStyle w:val="rowtabella0"/>
              <w:rPr>
                <w:color w:val="002060"/>
              </w:rPr>
            </w:pPr>
            <w:r w:rsidRPr="00FA5DF6">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3E02"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8A9F"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E2EF"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EB740"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8F694"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86DEB" w14:textId="77777777" w:rsidR="0086604C" w:rsidRPr="00FA5DF6" w:rsidRDefault="0086604C" w:rsidP="00EE0A86">
            <w:pPr>
              <w:pStyle w:val="rowtabella0"/>
              <w:jc w:val="center"/>
              <w:rPr>
                <w:color w:val="002060"/>
              </w:rPr>
            </w:pPr>
            <w:r w:rsidRPr="00FA5DF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CEA0" w14:textId="77777777" w:rsidR="0086604C" w:rsidRPr="00FA5DF6" w:rsidRDefault="0086604C" w:rsidP="00EE0A86">
            <w:pPr>
              <w:pStyle w:val="rowtabella0"/>
              <w:jc w:val="center"/>
              <w:rPr>
                <w:color w:val="002060"/>
              </w:rPr>
            </w:pPr>
            <w:r w:rsidRPr="00FA5DF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CAC83"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2F601" w14:textId="77777777" w:rsidR="0086604C" w:rsidRPr="00FA5DF6" w:rsidRDefault="0086604C" w:rsidP="00EE0A86">
            <w:pPr>
              <w:pStyle w:val="rowtabella0"/>
              <w:jc w:val="center"/>
              <w:rPr>
                <w:color w:val="002060"/>
              </w:rPr>
            </w:pPr>
            <w:r w:rsidRPr="00FA5DF6">
              <w:rPr>
                <w:color w:val="002060"/>
              </w:rPr>
              <w:t>0</w:t>
            </w:r>
          </w:p>
        </w:tc>
      </w:tr>
      <w:tr w:rsidR="0086604C" w:rsidRPr="00FA5DF6" w14:paraId="2F80087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D2C65" w14:textId="77777777" w:rsidR="0086604C" w:rsidRPr="00FA5DF6" w:rsidRDefault="0086604C" w:rsidP="00EE0A86">
            <w:pPr>
              <w:pStyle w:val="rowtabella0"/>
              <w:rPr>
                <w:color w:val="002060"/>
                <w:lang w:val="en-US"/>
              </w:rPr>
            </w:pPr>
            <w:r w:rsidRPr="00FA5DF6">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CECC4" w14:textId="77777777" w:rsidR="0086604C" w:rsidRPr="00FA5DF6" w:rsidRDefault="0086604C" w:rsidP="00EE0A86">
            <w:pPr>
              <w:pStyle w:val="rowtabella0"/>
              <w:jc w:val="center"/>
              <w:rPr>
                <w:color w:val="002060"/>
              </w:rPr>
            </w:pPr>
            <w:r w:rsidRPr="00FA5DF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3FF62"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26D3"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3266C"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5D8CC"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E29A" w14:textId="77777777" w:rsidR="0086604C" w:rsidRPr="00FA5DF6" w:rsidRDefault="0086604C" w:rsidP="00EE0A86">
            <w:pPr>
              <w:pStyle w:val="rowtabella0"/>
              <w:jc w:val="center"/>
              <w:rPr>
                <w:color w:val="002060"/>
              </w:rPr>
            </w:pPr>
            <w:r w:rsidRPr="00FA5DF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F546" w14:textId="77777777" w:rsidR="0086604C" w:rsidRPr="00FA5DF6" w:rsidRDefault="0086604C" w:rsidP="00EE0A86">
            <w:pPr>
              <w:pStyle w:val="rowtabella0"/>
              <w:jc w:val="center"/>
              <w:rPr>
                <w:color w:val="002060"/>
              </w:rPr>
            </w:pPr>
            <w:r w:rsidRPr="00FA5DF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7BA2"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E3B2" w14:textId="77777777" w:rsidR="0086604C" w:rsidRPr="00FA5DF6" w:rsidRDefault="0086604C" w:rsidP="00EE0A86">
            <w:pPr>
              <w:pStyle w:val="rowtabella0"/>
              <w:jc w:val="center"/>
              <w:rPr>
                <w:color w:val="002060"/>
              </w:rPr>
            </w:pPr>
            <w:r w:rsidRPr="00FA5DF6">
              <w:rPr>
                <w:color w:val="002060"/>
              </w:rPr>
              <w:t>0</w:t>
            </w:r>
          </w:p>
        </w:tc>
      </w:tr>
      <w:tr w:rsidR="0086604C" w:rsidRPr="00FA5DF6" w14:paraId="2435335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0BCBA" w14:textId="77777777" w:rsidR="0086604C" w:rsidRPr="00FA5DF6" w:rsidRDefault="0086604C" w:rsidP="00EE0A86">
            <w:pPr>
              <w:pStyle w:val="rowtabella0"/>
              <w:rPr>
                <w:color w:val="002060"/>
              </w:rPr>
            </w:pPr>
            <w:r w:rsidRPr="00FA5DF6">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1811" w14:textId="77777777" w:rsidR="0086604C" w:rsidRPr="00FA5DF6" w:rsidRDefault="0086604C" w:rsidP="00EE0A86">
            <w:pPr>
              <w:pStyle w:val="rowtabella0"/>
              <w:jc w:val="center"/>
              <w:rPr>
                <w:color w:val="002060"/>
              </w:rPr>
            </w:pPr>
            <w:r w:rsidRPr="00FA5DF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1E9E"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85017"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56124"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734D"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26EA" w14:textId="77777777" w:rsidR="0086604C" w:rsidRPr="00FA5DF6" w:rsidRDefault="0086604C" w:rsidP="00EE0A86">
            <w:pPr>
              <w:pStyle w:val="rowtabella0"/>
              <w:jc w:val="center"/>
              <w:rPr>
                <w:color w:val="002060"/>
              </w:rPr>
            </w:pPr>
            <w:r w:rsidRPr="00FA5DF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C5F6" w14:textId="77777777" w:rsidR="0086604C" w:rsidRPr="00FA5DF6" w:rsidRDefault="0086604C" w:rsidP="00EE0A86">
            <w:pPr>
              <w:pStyle w:val="rowtabella0"/>
              <w:jc w:val="center"/>
              <w:rPr>
                <w:color w:val="002060"/>
              </w:rPr>
            </w:pPr>
            <w:r w:rsidRPr="00FA5DF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37E0"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471F" w14:textId="77777777" w:rsidR="0086604C" w:rsidRPr="00FA5DF6" w:rsidRDefault="0086604C" w:rsidP="00EE0A86">
            <w:pPr>
              <w:pStyle w:val="rowtabella0"/>
              <w:jc w:val="center"/>
              <w:rPr>
                <w:color w:val="002060"/>
              </w:rPr>
            </w:pPr>
            <w:r w:rsidRPr="00FA5DF6">
              <w:rPr>
                <w:color w:val="002060"/>
              </w:rPr>
              <w:t>0</w:t>
            </w:r>
          </w:p>
        </w:tc>
      </w:tr>
      <w:tr w:rsidR="0086604C" w:rsidRPr="00FA5DF6" w14:paraId="051FAA06"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EC06F" w14:textId="77777777" w:rsidR="0086604C" w:rsidRPr="00FA5DF6" w:rsidRDefault="0086604C" w:rsidP="00EE0A86">
            <w:pPr>
              <w:pStyle w:val="rowtabella0"/>
              <w:rPr>
                <w:color w:val="002060"/>
              </w:rPr>
            </w:pPr>
            <w:r w:rsidRPr="00FA5DF6">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2E86" w14:textId="77777777" w:rsidR="0086604C" w:rsidRPr="00FA5DF6" w:rsidRDefault="0086604C" w:rsidP="00EE0A86">
            <w:pPr>
              <w:pStyle w:val="rowtabella0"/>
              <w:jc w:val="center"/>
              <w:rPr>
                <w:color w:val="002060"/>
              </w:rPr>
            </w:pPr>
            <w:r w:rsidRPr="00FA5DF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C078"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83C1"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3385"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35D6"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05EA" w14:textId="77777777" w:rsidR="0086604C" w:rsidRPr="00FA5DF6" w:rsidRDefault="0086604C" w:rsidP="00EE0A86">
            <w:pPr>
              <w:pStyle w:val="rowtabella0"/>
              <w:jc w:val="center"/>
              <w:rPr>
                <w:color w:val="002060"/>
              </w:rPr>
            </w:pPr>
            <w:r w:rsidRPr="00FA5DF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B68C" w14:textId="77777777" w:rsidR="0086604C" w:rsidRPr="00FA5DF6" w:rsidRDefault="0086604C" w:rsidP="00EE0A86">
            <w:pPr>
              <w:pStyle w:val="rowtabella0"/>
              <w:jc w:val="center"/>
              <w:rPr>
                <w:color w:val="002060"/>
              </w:rPr>
            </w:pPr>
            <w:r w:rsidRPr="00FA5DF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E6A3"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C385" w14:textId="77777777" w:rsidR="0086604C" w:rsidRPr="00FA5DF6" w:rsidRDefault="0086604C" w:rsidP="00EE0A86">
            <w:pPr>
              <w:pStyle w:val="rowtabella0"/>
              <w:jc w:val="center"/>
              <w:rPr>
                <w:color w:val="002060"/>
              </w:rPr>
            </w:pPr>
            <w:r w:rsidRPr="00FA5DF6">
              <w:rPr>
                <w:color w:val="002060"/>
              </w:rPr>
              <w:t>0</w:t>
            </w:r>
          </w:p>
        </w:tc>
      </w:tr>
      <w:tr w:rsidR="0086604C" w:rsidRPr="00FA5DF6" w14:paraId="421BE16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A6074" w14:textId="77777777" w:rsidR="0086604C" w:rsidRPr="00FA5DF6" w:rsidRDefault="0086604C" w:rsidP="00EE0A86">
            <w:pPr>
              <w:pStyle w:val="rowtabella0"/>
              <w:rPr>
                <w:color w:val="002060"/>
                <w:lang w:val="en-US"/>
              </w:rPr>
            </w:pPr>
            <w:r w:rsidRPr="00FA5DF6">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056D"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04C9"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52DD"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9279"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2E98D"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9C8B" w14:textId="77777777" w:rsidR="0086604C" w:rsidRPr="00FA5DF6" w:rsidRDefault="0086604C" w:rsidP="00EE0A86">
            <w:pPr>
              <w:pStyle w:val="rowtabella0"/>
              <w:jc w:val="center"/>
              <w:rPr>
                <w:color w:val="002060"/>
              </w:rPr>
            </w:pPr>
            <w:r w:rsidRPr="00FA5DF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3D90" w14:textId="77777777" w:rsidR="0086604C" w:rsidRPr="00FA5DF6" w:rsidRDefault="0086604C" w:rsidP="00EE0A86">
            <w:pPr>
              <w:pStyle w:val="rowtabella0"/>
              <w:jc w:val="center"/>
              <w:rPr>
                <w:color w:val="002060"/>
              </w:rPr>
            </w:pPr>
            <w:r w:rsidRPr="00FA5DF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69894"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2262" w14:textId="77777777" w:rsidR="0086604C" w:rsidRPr="00FA5DF6" w:rsidRDefault="0086604C" w:rsidP="00EE0A86">
            <w:pPr>
              <w:pStyle w:val="rowtabella0"/>
              <w:jc w:val="center"/>
              <w:rPr>
                <w:color w:val="002060"/>
              </w:rPr>
            </w:pPr>
            <w:r w:rsidRPr="00FA5DF6">
              <w:rPr>
                <w:color w:val="002060"/>
              </w:rPr>
              <w:t>0</w:t>
            </w:r>
          </w:p>
        </w:tc>
      </w:tr>
      <w:tr w:rsidR="0086604C" w:rsidRPr="00FA5DF6" w14:paraId="4060B21E"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39B37" w14:textId="77777777" w:rsidR="0086604C" w:rsidRPr="00FA5DF6" w:rsidRDefault="0086604C" w:rsidP="00EE0A86">
            <w:pPr>
              <w:pStyle w:val="rowtabella0"/>
              <w:rPr>
                <w:color w:val="002060"/>
              </w:rPr>
            </w:pPr>
            <w:r w:rsidRPr="00FA5DF6">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628D" w14:textId="77777777" w:rsidR="0086604C" w:rsidRPr="00FA5DF6" w:rsidRDefault="0086604C" w:rsidP="00EE0A86">
            <w:pPr>
              <w:pStyle w:val="rowtabella0"/>
              <w:jc w:val="center"/>
              <w:rPr>
                <w:color w:val="002060"/>
              </w:rPr>
            </w:pPr>
            <w:r w:rsidRPr="00FA5DF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F7F55"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BDFD"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7225"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CCA1D"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77C0" w14:textId="77777777" w:rsidR="0086604C" w:rsidRPr="00FA5DF6" w:rsidRDefault="0086604C" w:rsidP="00EE0A86">
            <w:pPr>
              <w:pStyle w:val="rowtabella0"/>
              <w:jc w:val="center"/>
              <w:rPr>
                <w:color w:val="002060"/>
              </w:rPr>
            </w:pPr>
            <w:r w:rsidRPr="00FA5DF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8E9F3" w14:textId="77777777" w:rsidR="0086604C" w:rsidRPr="00FA5DF6" w:rsidRDefault="0086604C" w:rsidP="00EE0A86">
            <w:pPr>
              <w:pStyle w:val="rowtabella0"/>
              <w:jc w:val="center"/>
              <w:rPr>
                <w:color w:val="002060"/>
              </w:rPr>
            </w:pPr>
            <w:r w:rsidRPr="00FA5DF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EA04"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7405" w14:textId="77777777" w:rsidR="0086604C" w:rsidRPr="00FA5DF6" w:rsidRDefault="0086604C" w:rsidP="00EE0A86">
            <w:pPr>
              <w:pStyle w:val="rowtabella0"/>
              <w:jc w:val="center"/>
              <w:rPr>
                <w:color w:val="002060"/>
              </w:rPr>
            </w:pPr>
            <w:r w:rsidRPr="00FA5DF6">
              <w:rPr>
                <w:color w:val="002060"/>
              </w:rPr>
              <w:t>0</w:t>
            </w:r>
          </w:p>
        </w:tc>
      </w:tr>
      <w:tr w:rsidR="0086604C" w:rsidRPr="00FA5DF6" w14:paraId="6135C9C5"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DFB9E" w14:textId="77777777" w:rsidR="0086604C" w:rsidRPr="00FA5DF6" w:rsidRDefault="0086604C" w:rsidP="00EE0A86">
            <w:pPr>
              <w:pStyle w:val="rowtabella0"/>
              <w:rPr>
                <w:color w:val="002060"/>
              </w:rPr>
            </w:pPr>
            <w:r w:rsidRPr="00FA5DF6">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CA9E"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BF0A7"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2E07"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A9F3"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75DD"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8E08" w14:textId="77777777" w:rsidR="0086604C" w:rsidRPr="00FA5DF6" w:rsidRDefault="0086604C" w:rsidP="00EE0A86">
            <w:pPr>
              <w:pStyle w:val="rowtabella0"/>
              <w:jc w:val="center"/>
              <w:rPr>
                <w:color w:val="002060"/>
              </w:rPr>
            </w:pPr>
            <w:r w:rsidRPr="00FA5DF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D8E37" w14:textId="77777777" w:rsidR="0086604C" w:rsidRPr="00FA5DF6" w:rsidRDefault="0086604C" w:rsidP="00EE0A86">
            <w:pPr>
              <w:pStyle w:val="rowtabella0"/>
              <w:jc w:val="center"/>
              <w:rPr>
                <w:color w:val="002060"/>
              </w:rPr>
            </w:pPr>
            <w:r w:rsidRPr="00FA5DF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5AE7E"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401CC" w14:textId="77777777" w:rsidR="0086604C" w:rsidRPr="00FA5DF6" w:rsidRDefault="0086604C" w:rsidP="00EE0A86">
            <w:pPr>
              <w:pStyle w:val="rowtabella0"/>
              <w:jc w:val="center"/>
              <w:rPr>
                <w:color w:val="002060"/>
              </w:rPr>
            </w:pPr>
            <w:r w:rsidRPr="00FA5DF6">
              <w:rPr>
                <w:color w:val="002060"/>
              </w:rPr>
              <w:t>0</w:t>
            </w:r>
          </w:p>
        </w:tc>
      </w:tr>
      <w:tr w:rsidR="0086604C" w:rsidRPr="00FA5DF6" w14:paraId="29E6C00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A8286" w14:textId="77777777" w:rsidR="0086604C" w:rsidRPr="00F947C8" w:rsidRDefault="0086604C" w:rsidP="00EE0A86">
            <w:pPr>
              <w:pStyle w:val="breakline"/>
              <w:rPr>
                <w:rFonts w:ascii="Arial" w:hAnsi="Arial" w:cs="Arial"/>
                <w:color w:val="002060"/>
              </w:rPr>
            </w:pPr>
            <w:r w:rsidRPr="00F947C8">
              <w:rPr>
                <w:rFonts w:ascii="Arial" w:hAnsi="Arial" w:cs="Arial"/>
                <w:color w:val="002060"/>
              </w:rPr>
              <w:t>POL. CSI STELLA A.S.D. – seconda squadra Under 21 –</w:t>
            </w:r>
          </w:p>
          <w:p w14:paraId="47BE4777" w14:textId="77777777" w:rsidR="0086604C" w:rsidRPr="00F947C8" w:rsidRDefault="0086604C" w:rsidP="00EE0A86">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7293"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6325"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851F1"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C59AD"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147F"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0D06" w14:textId="77777777" w:rsidR="0086604C" w:rsidRPr="00FA5DF6" w:rsidRDefault="0086604C" w:rsidP="00EE0A86">
            <w:pPr>
              <w:pStyle w:val="rowtabella0"/>
              <w:jc w:val="center"/>
              <w:rPr>
                <w:color w:val="002060"/>
              </w:rPr>
            </w:pPr>
            <w:r w:rsidRPr="00FA5DF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8490" w14:textId="77777777" w:rsidR="0086604C" w:rsidRPr="00FA5DF6" w:rsidRDefault="0086604C" w:rsidP="00EE0A86">
            <w:pPr>
              <w:pStyle w:val="rowtabella0"/>
              <w:jc w:val="center"/>
              <w:rPr>
                <w:color w:val="002060"/>
              </w:rPr>
            </w:pPr>
            <w:r w:rsidRPr="00FA5DF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3292"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F5F6" w14:textId="77777777" w:rsidR="0086604C" w:rsidRPr="00FA5DF6" w:rsidRDefault="0086604C" w:rsidP="00EE0A86">
            <w:pPr>
              <w:pStyle w:val="rowtabella0"/>
              <w:jc w:val="center"/>
              <w:rPr>
                <w:color w:val="002060"/>
              </w:rPr>
            </w:pPr>
            <w:r w:rsidRPr="00FA5DF6">
              <w:rPr>
                <w:color w:val="002060"/>
              </w:rPr>
              <w:t>0</w:t>
            </w:r>
          </w:p>
        </w:tc>
      </w:tr>
      <w:tr w:rsidR="0086604C" w:rsidRPr="00FA5DF6" w14:paraId="2ED91B0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08D7B" w14:textId="77777777" w:rsidR="0086604C" w:rsidRPr="00F947C8" w:rsidRDefault="0086604C" w:rsidP="00EE0A86">
            <w:pPr>
              <w:pStyle w:val="rowtabella0"/>
              <w:rPr>
                <w:color w:val="002060"/>
              </w:rPr>
            </w:pPr>
            <w:r w:rsidRPr="00F947C8">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0541D"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D1BA"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8357"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C9858"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257D"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3E4C2" w14:textId="77777777" w:rsidR="0086604C" w:rsidRPr="00FA5DF6" w:rsidRDefault="0086604C" w:rsidP="00EE0A86">
            <w:pPr>
              <w:pStyle w:val="rowtabella0"/>
              <w:jc w:val="center"/>
              <w:rPr>
                <w:color w:val="002060"/>
              </w:rPr>
            </w:pPr>
            <w:r w:rsidRPr="00FA5DF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BB0BB" w14:textId="77777777" w:rsidR="0086604C" w:rsidRPr="00FA5DF6" w:rsidRDefault="0086604C" w:rsidP="00EE0A86">
            <w:pPr>
              <w:pStyle w:val="rowtabella0"/>
              <w:jc w:val="center"/>
              <w:rPr>
                <w:color w:val="002060"/>
              </w:rPr>
            </w:pPr>
            <w:r w:rsidRPr="00FA5DF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7D000"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5037" w14:textId="77777777" w:rsidR="0086604C" w:rsidRPr="00FA5DF6" w:rsidRDefault="0086604C" w:rsidP="00EE0A86">
            <w:pPr>
              <w:pStyle w:val="rowtabella0"/>
              <w:jc w:val="center"/>
              <w:rPr>
                <w:color w:val="002060"/>
              </w:rPr>
            </w:pPr>
            <w:r w:rsidRPr="00FA5DF6">
              <w:rPr>
                <w:color w:val="002060"/>
              </w:rPr>
              <w:t>0</w:t>
            </w:r>
          </w:p>
        </w:tc>
      </w:tr>
      <w:tr w:rsidR="0086604C" w:rsidRPr="00FA5DF6" w14:paraId="439177B4"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EDEB13" w14:textId="77777777" w:rsidR="0086604C" w:rsidRPr="00F947C8" w:rsidRDefault="0086604C" w:rsidP="00EE0A86">
            <w:pPr>
              <w:pStyle w:val="breakline"/>
              <w:rPr>
                <w:rFonts w:ascii="Arial" w:hAnsi="Arial" w:cs="Arial"/>
                <w:color w:val="002060"/>
              </w:rPr>
            </w:pPr>
            <w:r w:rsidRPr="00F947C8">
              <w:rPr>
                <w:rFonts w:ascii="Arial" w:hAnsi="Arial" w:cs="Arial"/>
                <w:color w:val="002060"/>
              </w:rPr>
              <w:t>A.S.D. SPORTING GROTTAMMARE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1F75"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8007"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730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596B"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03158" w14:textId="77777777" w:rsidR="0086604C" w:rsidRPr="00FA5DF6" w:rsidRDefault="0086604C" w:rsidP="00EE0A86">
            <w:pPr>
              <w:pStyle w:val="rowtabella0"/>
              <w:jc w:val="center"/>
              <w:rPr>
                <w:color w:val="002060"/>
              </w:rPr>
            </w:pPr>
            <w:r w:rsidRPr="00FA5DF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BDC9"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A8012" w14:textId="77777777" w:rsidR="0086604C" w:rsidRPr="00FA5DF6" w:rsidRDefault="0086604C" w:rsidP="00EE0A86">
            <w:pPr>
              <w:pStyle w:val="rowtabella0"/>
              <w:jc w:val="center"/>
              <w:rPr>
                <w:color w:val="002060"/>
              </w:rPr>
            </w:pPr>
            <w:r w:rsidRPr="00FA5DF6">
              <w:rPr>
                <w:color w:val="002060"/>
              </w:rPr>
              <w:t>152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EC6B"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DBE11" w14:textId="77777777" w:rsidR="0086604C" w:rsidRPr="00FA5DF6" w:rsidRDefault="0086604C" w:rsidP="00EE0A86">
            <w:pPr>
              <w:pStyle w:val="rowtabella0"/>
              <w:jc w:val="center"/>
              <w:rPr>
                <w:color w:val="002060"/>
              </w:rPr>
            </w:pPr>
            <w:r w:rsidRPr="00FA5DF6">
              <w:rPr>
                <w:color w:val="002060"/>
              </w:rPr>
              <w:t>0</w:t>
            </w:r>
          </w:p>
        </w:tc>
      </w:tr>
    </w:tbl>
    <w:p w14:paraId="3EAA12F3" w14:textId="77777777" w:rsidR="0086604C" w:rsidRDefault="0086604C" w:rsidP="0086604C">
      <w:pPr>
        <w:pStyle w:val="breakline"/>
        <w:rPr>
          <w:color w:val="002060"/>
        </w:rPr>
      </w:pPr>
    </w:p>
    <w:p w14:paraId="1DA5D6F6" w14:textId="77777777" w:rsidR="0086604C" w:rsidRPr="00FA5DF6" w:rsidRDefault="0086604C" w:rsidP="0086604C">
      <w:pPr>
        <w:pStyle w:val="titoloprinc0"/>
        <w:rPr>
          <w:color w:val="002060"/>
        </w:rPr>
      </w:pPr>
      <w:r>
        <w:rPr>
          <w:color w:val="002060"/>
        </w:rPr>
        <w:t>PROGRAMMA GARE</w:t>
      </w:r>
    </w:p>
    <w:p w14:paraId="7E34574E" w14:textId="77777777" w:rsidR="0086604C" w:rsidRDefault="0086604C" w:rsidP="0086604C">
      <w:pPr>
        <w:pStyle w:val="breakline"/>
        <w:rPr>
          <w:color w:val="002060"/>
        </w:rPr>
      </w:pPr>
    </w:p>
    <w:p w14:paraId="39065787" w14:textId="77777777" w:rsidR="0086604C" w:rsidRPr="002938F7" w:rsidRDefault="0086604C" w:rsidP="0086604C">
      <w:pPr>
        <w:pStyle w:val="sottotitolocampionato10"/>
        <w:rPr>
          <w:color w:val="002060"/>
        </w:rPr>
      </w:pPr>
      <w:r w:rsidRPr="002938F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1"/>
        <w:gridCol w:w="385"/>
        <w:gridCol w:w="898"/>
        <w:gridCol w:w="1191"/>
        <w:gridCol w:w="1560"/>
        <w:gridCol w:w="1563"/>
      </w:tblGrid>
      <w:tr w:rsidR="0086604C" w:rsidRPr="002938F7" w14:paraId="18D602CB"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8AA30"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5CC9A"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70FA2"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F6B9C"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FE429"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0E457"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4C994"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56A4E263"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35D8EC" w14:textId="77777777" w:rsidR="0086604C" w:rsidRPr="002938F7" w:rsidRDefault="0086604C" w:rsidP="00EE0A86">
            <w:pPr>
              <w:pStyle w:val="rowtabella0"/>
              <w:rPr>
                <w:color w:val="002060"/>
              </w:rPr>
            </w:pPr>
            <w:r w:rsidRPr="002938F7">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FB1E5" w14:textId="77777777" w:rsidR="0086604C" w:rsidRPr="002938F7" w:rsidRDefault="0086604C" w:rsidP="00EE0A86">
            <w:pPr>
              <w:pStyle w:val="rowtabella0"/>
              <w:rPr>
                <w:color w:val="002060"/>
              </w:rPr>
            </w:pPr>
            <w:r w:rsidRPr="002938F7">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88812"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8C0E8" w14:textId="77777777" w:rsidR="0086604C" w:rsidRPr="002938F7" w:rsidRDefault="0086604C" w:rsidP="00EE0A86">
            <w:pPr>
              <w:pStyle w:val="rowtabella0"/>
              <w:rPr>
                <w:color w:val="002060"/>
              </w:rPr>
            </w:pPr>
            <w:r w:rsidRPr="002938F7">
              <w:rPr>
                <w:color w:val="002060"/>
              </w:rPr>
              <w:t>07/03/2025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D37C1" w14:textId="77777777" w:rsidR="0086604C" w:rsidRPr="002938F7" w:rsidRDefault="0086604C" w:rsidP="00EE0A86">
            <w:pPr>
              <w:pStyle w:val="rowtabella0"/>
              <w:rPr>
                <w:color w:val="002060"/>
              </w:rPr>
            </w:pPr>
            <w:r w:rsidRPr="002938F7">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0DF27" w14:textId="77777777" w:rsidR="0086604C" w:rsidRPr="002938F7" w:rsidRDefault="0086604C" w:rsidP="00EE0A86">
            <w:pPr>
              <w:pStyle w:val="rowtabella0"/>
              <w:rPr>
                <w:color w:val="002060"/>
              </w:rPr>
            </w:pPr>
            <w:r w:rsidRPr="002938F7">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D8E32" w14:textId="77777777" w:rsidR="0086604C" w:rsidRPr="002938F7" w:rsidRDefault="0086604C" w:rsidP="00EE0A86">
            <w:pPr>
              <w:pStyle w:val="rowtabella0"/>
              <w:rPr>
                <w:color w:val="002060"/>
              </w:rPr>
            </w:pPr>
            <w:r w:rsidRPr="002938F7">
              <w:rPr>
                <w:color w:val="002060"/>
              </w:rPr>
              <w:t>VIA GIOVANNI XXIII</w:t>
            </w:r>
          </w:p>
        </w:tc>
      </w:tr>
      <w:tr w:rsidR="0086604C" w:rsidRPr="002938F7" w14:paraId="384FFFC2"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8DE215" w14:textId="77777777" w:rsidR="0086604C" w:rsidRPr="002938F7" w:rsidRDefault="0086604C" w:rsidP="00EE0A86">
            <w:pPr>
              <w:pStyle w:val="rowtabella0"/>
              <w:rPr>
                <w:color w:val="002060"/>
              </w:rPr>
            </w:pPr>
            <w:r w:rsidRPr="002938F7">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270B9A" w14:textId="77777777" w:rsidR="0086604C" w:rsidRPr="002938F7" w:rsidRDefault="0086604C" w:rsidP="00EE0A86">
            <w:pPr>
              <w:pStyle w:val="rowtabella0"/>
              <w:rPr>
                <w:color w:val="002060"/>
              </w:rPr>
            </w:pPr>
            <w:r w:rsidRPr="002938F7">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F51A32"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FA9E66" w14:textId="77777777" w:rsidR="0086604C" w:rsidRPr="002938F7" w:rsidRDefault="0086604C" w:rsidP="00EE0A86">
            <w:pPr>
              <w:pStyle w:val="rowtabella0"/>
              <w:rPr>
                <w:color w:val="002060"/>
              </w:rPr>
            </w:pPr>
            <w:r w:rsidRPr="002938F7">
              <w:rPr>
                <w:color w:val="002060"/>
              </w:rPr>
              <w:t>07/03/2025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9B654D" w14:textId="77777777" w:rsidR="0086604C" w:rsidRPr="002938F7" w:rsidRDefault="0086604C" w:rsidP="00EE0A86">
            <w:pPr>
              <w:pStyle w:val="rowtabella0"/>
              <w:rPr>
                <w:color w:val="002060"/>
              </w:rPr>
            </w:pPr>
            <w:r w:rsidRPr="002938F7">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8A284A" w14:textId="77777777" w:rsidR="0086604C" w:rsidRPr="002938F7" w:rsidRDefault="0086604C" w:rsidP="00EE0A86">
            <w:pPr>
              <w:pStyle w:val="rowtabella0"/>
              <w:rPr>
                <w:color w:val="002060"/>
              </w:rPr>
            </w:pPr>
            <w:r w:rsidRPr="002938F7">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389F9D" w14:textId="77777777" w:rsidR="0086604C" w:rsidRPr="002938F7" w:rsidRDefault="0086604C" w:rsidP="00EE0A86">
            <w:pPr>
              <w:pStyle w:val="rowtabella0"/>
              <w:rPr>
                <w:color w:val="002060"/>
              </w:rPr>
            </w:pPr>
            <w:r w:rsidRPr="002938F7">
              <w:rPr>
                <w:color w:val="002060"/>
              </w:rPr>
              <w:t>VIA DELL'INDUSTRIA</w:t>
            </w:r>
          </w:p>
        </w:tc>
      </w:tr>
      <w:tr w:rsidR="0086604C" w:rsidRPr="002938F7" w14:paraId="7913ECA6"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139861" w14:textId="77777777" w:rsidR="0086604C" w:rsidRPr="002938F7" w:rsidRDefault="0086604C" w:rsidP="00EE0A86">
            <w:pPr>
              <w:pStyle w:val="rowtabella0"/>
              <w:rPr>
                <w:color w:val="002060"/>
              </w:rPr>
            </w:pPr>
            <w:r w:rsidRPr="002938F7">
              <w:rPr>
                <w:color w:val="002060"/>
              </w:rPr>
              <w:lastRenderedPageBreak/>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C9B873" w14:textId="77777777" w:rsidR="0086604C" w:rsidRPr="002938F7" w:rsidRDefault="0086604C" w:rsidP="00EE0A86">
            <w:pPr>
              <w:pStyle w:val="rowtabella0"/>
              <w:rPr>
                <w:color w:val="002060"/>
              </w:rPr>
            </w:pPr>
            <w:r w:rsidRPr="002938F7">
              <w:rPr>
                <w:color w:val="002060"/>
              </w:rPr>
              <w:t>SAN COSTANZO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B5ED51"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5E1896"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E21C5E" w14:textId="77777777" w:rsidR="0086604C" w:rsidRPr="002938F7" w:rsidRDefault="0086604C" w:rsidP="00EE0A86">
            <w:pPr>
              <w:pStyle w:val="rowtabella0"/>
              <w:rPr>
                <w:color w:val="002060"/>
              </w:rPr>
            </w:pPr>
            <w:r w:rsidRPr="002938F7">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670EE0" w14:textId="77777777" w:rsidR="0086604C" w:rsidRPr="002938F7" w:rsidRDefault="0086604C" w:rsidP="00EE0A86">
            <w:pPr>
              <w:pStyle w:val="rowtabella0"/>
              <w:rPr>
                <w:color w:val="002060"/>
              </w:rPr>
            </w:pPr>
            <w:r w:rsidRPr="002938F7">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28137" w14:textId="77777777" w:rsidR="0086604C" w:rsidRPr="002938F7" w:rsidRDefault="0086604C" w:rsidP="00EE0A86">
            <w:pPr>
              <w:pStyle w:val="rowtabella0"/>
              <w:rPr>
                <w:color w:val="002060"/>
              </w:rPr>
            </w:pPr>
            <w:r w:rsidRPr="002938F7">
              <w:rPr>
                <w:color w:val="002060"/>
              </w:rPr>
              <w:t>PIAN DEL BRUSCOLO</w:t>
            </w:r>
          </w:p>
        </w:tc>
      </w:tr>
      <w:tr w:rsidR="0086604C" w:rsidRPr="002938F7" w14:paraId="10B1D4B0"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6A9C10" w14:textId="77777777" w:rsidR="0086604C" w:rsidRPr="002938F7" w:rsidRDefault="0086604C" w:rsidP="00EE0A86">
            <w:pPr>
              <w:pStyle w:val="rowtabella0"/>
              <w:rPr>
                <w:color w:val="002060"/>
              </w:rPr>
            </w:pPr>
            <w:r w:rsidRPr="002938F7">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F1B9BF" w14:textId="77777777" w:rsidR="0086604C" w:rsidRPr="002938F7" w:rsidRDefault="0086604C" w:rsidP="00EE0A86">
            <w:pPr>
              <w:pStyle w:val="rowtabella0"/>
              <w:rPr>
                <w:color w:val="002060"/>
              </w:rPr>
            </w:pPr>
            <w:r w:rsidRPr="002938F7">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6FCD7A"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2A62D0" w14:textId="77777777" w:rsidR="0086604C" w:rsidRPr="002938F7" w:rsidRDefault="0086604C" w:rsidP="00EE0A86">
            <w:pPr>
              <w:pStyle w:val="rowtabella0"/>
              <w:rPr>
                <w:color w:val="002060"/>
              </w:rPr>
            </w:pPr>
            <w:r w:rsidRPr="002938F7">
              <w:rPr>
                <w:color w:val="002060"/>
              </w:rPr>
              <w:t>07/03/2025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1DA6D3" w14:textId="77777777" w:rsidR="0086604C" w:rsidRPr="002938F7" w:rsidRDefault="0086604C" w:rsidP="00EE0A86">
            <w:pPr>
              <w:pStyle w:val="rowtabella0"/>
              <w:rPr>
                <w:color w:val="002060"/>
              </w:rPr>
            </w:pPr>
            <w:r w:rsidRPr="002938F7">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59749" w14:textId="77777777" w:rsidR="0086604C" w:rsidRPr="002938F7" w:rsidRDefault="0086604C" w:rsidP="00EE0A86">
            <w:pPr>
              <w:pStyle w:val="rowtabella0"/>
              <w:rPr>
                <w:color w:val="002060"/>
              </w:rPr>
            </w:pPr>
            <w:r w:rsidRPr="002938F7">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D9B2EC" w14:textId="77777777" w:rsidR="0086604C" w:rsidRPr="002938F7" w:rsidRDefault="0086604C" w:rsidP="00EE0A86">
            <w:pPr>
              <w:pStyle w:val="rowtabella0"/>
              <w:rPr>
                <w:color w:val="002060"/>
              </w:rPr>
            </w:pPr>
            <w:r w:rsidRPr="002938F7">
              <w:rPr>
                <w:color w:val="002060"/>
              </w:rPr>
              <w:t>VIA DELL'ANNUNZIATA</w:t>
            </w:r>
          </w:p>
        </w:tc>
      </w:tr>
      <w:tr w:rsidR="0086604C" w:rsidRPr="002938F7" w14:paraId="5EF12497"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392C52" w14:textId="77777777" w:rsidR="0086604C" w:rsidRPr="002938F7" w:rsidRDefault="0086604C" w:rsidP="00EE0A86">
            <w:pPr>
              <w:pStyle w:val="rowtabella0"/>
              <w:rPr>
                <w:color w:val="002060"/>
                <w:lang w:val="en-US"/>
              </w:rPr>
            </w:pPr>
            <w:r w:rsidRPr="002938F7">
              <w:rPr>
                <w:color w:val="002060"/>
                <w:lang w:val="en-US"/>
              </w:rPr>
              <w:t xml:space="preserve">SPECIAL ONE SPORTING </w:t>
            </w:r>
            <w:proofErr w:type="gramStart"/>
            <w:r w:rsidRPr="002938F7">
              <w:rPr>
                <w:color w:val="002060"/>
                <w:lang w:val="en-US"/>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660B19" w14:textId="77777777" w:rsidR="0086604C" w:rsidRPr="002938F7" w:rsidRDefault="0086604C" w:rsidP="00EE0A86">
            <w:pPr>
              <w:pStyle w:val="rowtabella0"/>
              <w:rPr>
                <w:color w:val="002060"/>
              </w:rPr>
            </w:pPr>
            <w:r w:rsidRPr="002938F7">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C49899"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1EE93F" w14:textId="77777777" w:rsidR="0086604C" w:rsidRPr="002938F7" w:rsidRDefault="0086604C" w:rsidP="00EE0A86">
            <w:pPr>
              <w:pStyle w:val="rowtabella0"/>
              <w:rPr>
                <w:color w:val="002060"/>
              </w:rPr>
            </w:pPr>
            <w:r w:rsidRPr="002938F7">
              <w:rPr>
                <w:color w:val="002060"/>
              </w:rPr>
              <w:t>08/03/2025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E6CA2F" w14:textId="77777777" w:rsidR="0086604C" w:rsidRPr="002938F7" w:rsidRDefault="0086604C" w:rsidP="00EE0A86">
            <w:pPr>
              <w:pStyle w:val="rowtabella0"/>
              <w:rPr>
                <w:color w:val="002060"/>
              </w:rPr>
            </w:pPr>
            <w:r w:rsidRPr="002938F7">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E76508" w14:textId="77777777" w:rsidR="0086604C" w:rsidRPr="002938F7" w:rsidRDefault="0086604C" w:rsidP="00EE0A86">
            <w:pPr>
              <w:pStyle w:val="rowtabella0"/>
              <w:rPr>
                <w:color w:val="002060"/>
              </w:rPr>
            </w:pPr>
            <w:r w:rsidRPr="002938F7">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BDCC5" w14:textId="77777777" w:rsidR="0086604C" w:rsidRPr="002938F7" w:rsidRDefault="0086604C" w:rsidP="00EE0A86">
            <w:pPr>
              <w:pStyle w:val="rowtabella0"/>
              <w:rPr>
                <w:color w:val="002060"/>
              </w:rPr>
            </w:pPr>
            <w:r w:rsidRPr="002938F7">
              <w:rPr>
                <w:color w:val="002060"/>
              </w:rPr>
              <w:t>VIA DEI PIOPPI 2</w:t>
            </w:r>
          </w:p>
        </w:tc>
      </w:tr>
      <w:tr w:rsidR="0086604C" w:rsidRPr="002938F7" w14:paraId="46C2CEDD"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15A972" w14:textId="77777777" w:rsidR="0086604C" w:rsidRPr="002938F7" w:rsidRDefault="0086604C" w:rsidP="00EE0A86">
            <w:pPr>
              <w:pStyle w:val="rowtabella0"/>
              <w:rPr>
                <w:color w:val="002060"/>
              </w:rPr>
            </w:pPr>
            <w:r w:rsidRPr="002938F7">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25D2C" w14:textId="77777777" w:rsidR="0086604C" w:rsidRPr="002938F7" w:rsidRDefault="0086604C" w:rsidP="00EE0A86">
            <w:pPr>
              <w:pStyle w:val="rowtabella0"/>
              <w:rPr>
                <w:color w:val="002060"/>
              </w:rPr>
            </w:pPr>
            <w:r w:rsidRPr="002938F7">
              <w:rPr>
                <w:color w:val="002060"/>
              </w:rPr>
              <w:t>GRADARA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D23E6"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6E9E5" w14:textId="77777777" w:rsidR="0086604C" w:rsidRPr="002938F7" w:rsidRDefault="0086604C" w:rsidP="00EE0A86">
            <w:pPr>
              <w:pStyle w:val="rowtabella0"/>
              <w:rPr>
                <w:color w:val="002060"/>
              </w:rPr>
            </w:pPr>
            <w:r w:rsidRPr="002938F7">
              <w:rPr>
                <w:color w:val="002060"/>
              </w:rPr>
              <w:t>08/03/2025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7F100" w14:textId="77777777" w:rsidR="0086604C" w:rsidRPr="002938F7" w:rsidRDefault="0086604C" w:rsidP="00EE0A86">
            <w:pPr>
              <w:pStyle w:val="rowtabella0"/>
              <w:rPr>
                <w:color w:val="002060"/>
              </w:rPr>
            </w:pPr>
            <w:r w:rsidRPr="002938F7">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55BBF" w14:textId="77777777" w:rsidR="0086604C" w:rsidRPr="002938F7" w:rsidRDefault="0086604C" w:rsidP="00EE0A86">
            <w:pPr>
              <w:pStyle w:val="rowtabella0"/>
              <w:rPr>
                <w:color w:val="002060"/>
              </w:rPr>
            </w:pPr>
            <w:r w:rsidRPr="002938F7">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DAAEA" w14:textId="77777777" w:rsidR="0086604C" w:rsidRPr="002938F7" w:rsidRDefault="0086604C" w:rsidP="00EE0A86">
            <w:pPr>
              <w:pStyle w:val="rowtabella0"/>
              <w:rPr>
                <w:color w:val="002060"/>
              </w:rPr>
            </w:pPr>
            <w:r w:rsidRPr="002938F7">
              <w:rPr>
                <w:color w:val="002060"/>
              </w:rPr>
              <w:t>VIA MOLINELLO</w:t>
            </w:r>
          </w:p>
        </w:tc>
      </w:tr>
    </w:tbl>
    <w:p w14:paraId="3A86D7CA" w14:textId="77777777" w:rsidR="0086604C" w:rsidRPr="002938F7" w:rsidRDefault="0086604C" w:rsidP="0086604C">
      <w:pPr>
        <w:pStyle w:val="breakline"/>
        <w:rPr>
          <w:rFonts w:eastAsiaTheme="minorEastAsia"/>
          <w:color w:val="002060"/>
        </w:rPr>
      </w:pPr>
    </w:p>
    <w:p w14:paraId="6211429D" w14:textId="77777777" w:rsidR="0086604C" w:rsidRPr="002938F7" w:rsidRDefault="0086604C" w:rsidP="0086604C">
      <w:pPr>
        <w:pStyle w:val="breakline"/>
        <w:rPr>
          <w:color w:val="002060"/>
        </w:rPr>
      </w:pPr>
    </w:p>
    <w:p w14:paraId="4B355FE5" w14:textId="77777777" w:rsidR="0086604C" w:rsidRPr="002938F7" w:rsidRDefault="0086604C" w:rsidP="0086604C">
      <w:pPr>
        <w:pStyle w:val="breakline"/>
        <w:rPr>
          <w:color w:val="002060"/>
        </w:rPr>
      </w:pPr>
    </w:p>
    <w:p w14:paraId="59ACAC61" w14:textId="77777777" w:rsidR="0086604C" w:rsidRPr="002938F7" w:rsidRDefault="0086604C" w:rsidP="0086604C">
      <w:pPr>
        <w:pStyle w:val="sottotitolocampionato10"/>
        <w:rPr>
          <w:color w:val="002060"/>
        </w:rPr>
      </w:pPr>
      <w:r w:rsidRPr="002938F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6"/>
        <w:gridCol w:w="1565"/>
        <w:gridCol w:w="1547"/>
      </w:tblGrid>
      <w:tr w:rsidR="0086604C" w:rsidRPr="002938F7" w14:paraId="674737E7"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DFD6C"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FFF90"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BFD4D"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1191C"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D3278"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603A0"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60FC1"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7DA5C4A6"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387C20" w14:textId="77777777" w:rsidR="0086604C" w:rsidRPr="002938F7" w:rsidRDefault="0086604C" w:rsidP="00EE0A86">
            <w:pPr>
              <w:pStyle w:val="rowtabella0"/>
              <w:rPr>
                <w:color w:val="002060"/>
              </w:rPr>
            </w:pPr>
            <w:r w:rsidRPr="002938F7">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E9DFC" w14:textId="77777777" w:rsidR="0086604C" w:rsidRPr="002938F7" w:rsidRDefault="0086604C" w:rsidP="00EE0A86">
            <w:pPr>
              <w:pStyle w:val="rowtabella0"/>
              <w:rPr>
                <w:color w:val="002060"/>
              </w:rPr>
            </w:pPr>
            <w:r w:rsidRPr="002938F7">
              <w:rPr>
                <w:color w:val="002060"/>
              </w:rPr>
              <w:t>ATLETICO CHIARAVALLE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F9587"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832BC" w14:textId="77777777" w:rsidR="0086604C" w:rsidRPr="002938F7" w:rsidRDefault="0086604C" w:rsidP="00EE0A86">
            <w:pPr>
              <w:pStyle w:val="rowtabella0"/>
              <w:rPr>
                <w:color w:val="002060"/>
              </w:rPr>
            </w:pPr>
            <w:r w:rsidRPr="002938F7">
              <w:rPr>
                <w:color w:val="002060"/>
              </w:rPr>
              <w:t>07/03/2025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F3634" w14:textId="77777777" w:rsidR="0086604C" w:rsidRPr="002938F7" w:rsidRDefault="0086604C" w:rsidP="00EE0A86">
            <w:pPr>
              <w:pStyle w:val="rowtabella0"/>
              <w:rPr>
                <w:color w:val="002060"/>
              </w:rPr>
            </w:pPr>
            <w:r w:rsidRPr="002938F7">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F55E9" w14:textId="77777777" w:rsidR="0086604C" w:rsidRPr="002938F7" w:rsidRDefault="0086604C" w:rsidP="00EE0A86">
            <w:pPr>
              <w:pStyle w:val="rowtabella0"/>
              <w:rPr>
                <w:color w:val="002060"/>
              </w:rPr>
            </w:pPr>
            <w:r w:rsidRPr="002938F7">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FB093" w14:textId="77777777" w:rsidR="0086604C" w:rsidRPr="002938F7" w:rsidRDefault="0086604C" w:rsidP="00EE0A86">
            <w:pPr>
              <w:pStyle w:val="rowtabella0"/>
              <w:rPr>
                <w:color w:val="002060"/>
              </w:rPr>
            </w:pPr>
            <w:r w:rsidRPr="002938F7">
              <w:rPr>
                <w:color w:val="002060"/>
              </w:rPr>
              <w:t>VIA MARCONI GENGA STAZIONE</w:t>
            </w:r>
          </w:p>
        </w:tc>
      </w:tr>
      <w:tr w:rsidR="0086604C" w:rsidRPr="002938F7" w14:paraId="1F76DE63"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761EEC" w14:textId="77777777" w:rsidR="0086604C" w:rsidRPr="002938F7" w:rsidRDefault="0086604C" w:rsidP="00EE0A86">
            <w:pPr>
              <w:pStyle w:val="rowtabella0"/>
              <w:rPr>
                <w:color w:val="002060"/>
              </w:rPr>
            </w:pPr>
            <w:r w:rsidRPr="002938F7">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8D1EEC" w14:textId="77777777" w:rsidR="0086604C" w:rsidRPr="002938F7" w:rsidRDefault="0086604C" w:rsidP="00EE0A86">
            <w:pPr>
              <w:pStyle w:val="rowtabella0"/>
              <w:rPr>
                <w:color w:val="002060"/>
              </w:rPr>
            </w:pPr>
            <w:r w:rsidRPr="002938F7">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E81FC0"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16BE53" w14:textId="77777777" w:rsidR="0086604C" w:rsidRPr="002938F7" w:rsidRDefault="0086604C" w:rsidP="00EE0A86">
            <w:pPr>
              <w:pStyle w:val="rowtabella0"/>
              <w:rPr>
                <w:color w:val="002060"/>
              </w:rPr>
            </w:pPr>
            <w:r w:rsidRPr="002938F7">
              <w:rPr>
                <w:color w:val="002060"/>
              </w:rPr>
              <w:t>07/03/2025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904B1E" w14:textId="77777777" w:rsidR="0086604C" w:rsidRPr="002938F7" w:rsidRDefault="0086604C" w:rsidP="00EE0A86">
            <w:pPr>
              <w:pStyle w:val="rowtabella0"/>
              <w:rPr>
                <w:color w:val="002060"/>
              </w:rPr>
            </w:pPr>
            <w:r w:rsidRPr="002938F7">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EBD5B" w14:textId="77777777" w:rsidR="0086604C" w:rsidRPr="002938F7" w:rsidRDefault="0086604C" w:rsidP="00EE0A86">
            <w:pPr>
              <w:pStyle w:val="rowtabella0"/>
              <w:rPr>
                <w:color w:val="002060"/>
              </w:rPr>
            </w:pPr>
            <w:r w:rsidRPr="002938F7">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2FE6A" w14:textId="77777777" w:rsidR="0086604C" w:rsidRPr="002938F7" w:rsidRDefault="0086604C" w:rsidP="00EE0A86">
            <w:pPr>
              <w:pStyle w:val="rowtabella0"/>
              <w:rPr>
                <w:color w:val="002060"/>
              </w:rPr>
            </w:pPr>
            <w:r w:rsidRPr="002938F7">
              <w:rPr>
                <w:color w:val="002060"/>
              </w:rPr>
              <w:t>VIA GEMME, 13</w:t>
            </w:r>
          </w:p>
        </w:tc>
      </w:tr>
      <w:tr w:rsidR="0086604C" w:rsidRPr="002938F7" w14:paraId="0F6CD6D6"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3E3716" w14:textId="77777777" w:rsidR="0086604C" w:rsidRPr="002938F7" w:rsidRDefault="0086604C" w:rsidP="00EE0A86">
            <w:pPr>
              <w:pStyle w:val="rowtabella0"/>
              <w:rPr>
                <w:color w:val="002060"/>
              </w:rPr>
            </w:pPr>
            <w:r w:rsidRPr="002938F7">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D40689" w14:textId="77777777" w:rsidR="0086604C" w:rsidRPr="002938F7" w:rsidRDefault="0086604C" w:rsidP="00EE0A86">
            <w:pPr>
              <w:pStyle w:val="rowtabella0"/>
              <w:rPr>
                <w:color w:val="002060"/>
              </w:rPr>
            </w:pPr>
            <w:r w:rsidRPr="002938F7">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0B6A72"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FF657E" w14:textId="77777777" w:rsidR="0086604C" w:rsidRPr="002938F7" w:rsidRDefault="0086604C" w:rsidP="00EE0A86">
            <w:pPr>
              <w:pStyle w:val="rowtabella0"/>
              <w:rPr>
                <w:color w:val="002060"/>
              </w:rPr>
            </w:pPr>
            <w:r w:rsidRPr="002938F7">
              <w:rPr>
                <w:color w:val="002060"/>
              </w:rPr>
              <w:t>07/03/2025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E55097" w14:textId="77777777" w:rsidR="0086604C" w:rsidRPr="002938F7" w:rsidRDefault="0086604C" w:rsidP="00EE0A86">
            <w:pPr>
              <w:pStyle w:val="rowtabella0"/>
              <w:rPr>
                <w:color w:val="002060"/>
              </w:rPr>
            </w:pPr>
            <w:r w:rsidRPr="002938F7">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518514" w14:textId="77777777" w:rsidR="0086604C" w:rsidRPr="002938F7" w:rsidRDefault="0086604C" w:rsidP="00EE0A86">
            <w:pPr>
              <w:pStyle w:val="rowtabella0"/>
              <w:rPr>
                <w:color w:val="002060"/>
              </w:rPr>
            </w:pPr>
            <w:r w:rsidRPr="002938F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6B0A08" w14:textId="77777777" w:rsidR="0086604C" w:rsidRPr="002938F7" w:rsidRDefault="0086604C" w:rsidP="00EE0A86">
            <w:pPr>
              <w:pStyle w:val="rowtabella0"/>
              <w:rPr>
                <w:color w:val="002060"/>
              </w:rPr>
            </w:pPr>
            <w:r w:rsidRPr="002938F7">
              <w:rPr>
                <w:color w:val="002060"/>
              </w:rPr>
              <w:t>VIA GRAZIA DELEDDA</w:t>
            </w:r>
          </w:p>
        </w:tc>
      </w:tr>
      <w:tr w:rsidR="0086604C" w:rsidRPr="002938F7" w14:paraId="0EA77A47"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7A81DE" w14:textId="77777777" w:rsidR="0086604C" w:rsidRPr="002938F7" w:rsidRDefault="0086604C" w:rsidP="00EE0A86">
            <w:pPr>
              <w:pStyle w:val="rowtabella0"/>
              <w:rPr>
                <w:color w:val="002060"/>
              </w:rPr>
            </w:pPr>
            <w:r w:rsidRPr="002938F7">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D50F58" w14:textId="77777777" w:rsidR="0086604C" w:rsidRPr="002938F7" w:rsidRDefault="0086604C" w:rsidP="00EE0A86">
            <w:pPr>
              <w:pStyle w:val="rowtabella0"/>
              <w:rPr>
                <w:color w:val="002060"/>
              </w:rPr>
            </w:pPr>
            <w:r w:rsidRPr="002938F7">
              <w:rPr>
                <w:color w:val="002060"/>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BA79CF"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DFE80B"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D5D2C7" w14:textId="77777777" w:rsidR="0086604C" w:rsidRPr="002938F7" w:rsidRDefault="0086604C" w:rsidP="00EE0A86">
            <w:pPr>
              <w:pStyle w:val="rowtabella0"/>
              <w:rPr>
                <w:color w:val="002060"/>
              </w:rPr>
            </w:pPr>
            <w:r w:rsidRPr="002938F7">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03DB9C" w14:textId="77777777" w:rsidR="0086604C" w:rsidRPr="002938F7" w:rsidRDefault="0086604C" w:rsidP="00EE0A86">
            <w:pPr>
              <w:pStyle w:val="rowtabella0"/>
              <w:rPr>
                <w:color w:val="002060"/>
              </w:rPr>
            </w:pPr>
            <w:r w:rsidRPr="002938F7">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CB5CD" w14:textId="77777777" w:rsidR="0086604C" w:rsidRPr="002938F7" w:rsidRDefault="0086604C" w:rsidP="00EE0A86">
            <w:pPr>
              <w:pStyle w:val="rowtabella0"/>
              <w:rPr>
                <w:color w:val="002060"/>
              </w:rPr>
            </w:pPr>
            <w:r w:rsidRPr="002938F7">
              <w:rPr>
                <w:color w:val="002060"/>
              </w:rPr>
              <w:t>VIA GAETANO RAVAGLI</w:t>
            </w:r>
          </w:p>
        </w:tc>
      </w:tr>
      <w:tr w:rsidR="0086604C" w:rsidRPr="002938F7" w14:paraId="306A876C"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AB28F" w14:textId="77777777" w:rsidR="0086604C" w:rsidRPr="002938F7" w:rsidRDefault="0086604C" w:rsidP="00EE0A86">
            <w:pPr>
              <w:pStyle w:val="rowtabella0"/>
              <w:rPr>
                <w:color w:val="002060"/>
              </w:rPr>
            </w:pPr>
            <w:r w:rsidRPr="002938F7">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70FDB4" w14:textId="77777777" w:rsidR="0086604C" w:rsidRPr="002938F7" w:rsidRDefault="0086604C" w:rsidP="00EE0A86">
            <w:pPr>
              <w:pStyle w:val="rowtabella0"/>
              <w:rPr>
                <w:color w:val="002060"/>
              </w:rPr>
            </w:pPr>
            <w:r w:rsidRPr="002938F7">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1AF7D"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764B17" w14:textId="77777777" w:rsidR="0086604C" w:rsidRPr="002938F7" w:rsidRDefault="0086604C" w:rsidP="00EE0A86">
            <w:pPr>
              <w:pStyle w:val="rowtabella0"/>
              <w:rPr>
                <w:color w:val="002060"/>
              </w:rPr>
            </w:pPr>
            <w:r w:rsidRPr="002938F7">
              <w:rPr>
                <w:color w:val="002060"/>
              </w:rPr>
              <w:t>08/03/2025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2B94C9" w14:textId="77777777" w:rsidR="0086604C" w:rsidRPr="002938F7" w:rsidRDefault="0086604C" w:rsidP="00EE0A86">
            <w:pPr>
              <w:pStyle w:val="rowtabella0"/>
              <w:rPr>
                <w:color w:val="002060"/>
              </w:rPr>
            </w:pPr>
            <w:r w:rsidRPr="002938F7">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7BE5B" w14:textId="77777777" w:rsidR="0086604C" w:rsidRPr="002938F7" w:rsidRDefault="0086604C" w:rsidP="00EE0A86">
            <w:pPr>
              <w:pStyle w:val="rowtabella0"/>
              <w:rPr>
                <w:color w:val="002060"/>
              </w:rPr>
            </w:pPr>
            <w:r w:rsidRPr="002938F7">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E9302" w14:textId="77777777" w:rsidR="0086604C" w:rsidRPr="002938F7" w:rsidRDefault="0086604C" w:rsidP="00EE0A86">
            <w:pPr>
              <w:pStyle w:val="rowtabella0"/>
              <w:rPr>
                <w:color w:val="002060"/>
              </w:rPr>
            </w:pPr>
            <w:r w:rsidRPr="002938F7">
              <w:rPr>
                <w:color w:val="002060"/>
              </w:rPr>
              <w:t>VIA VENEZIA 43</w:t>
            </w:r>
          </w:p>
        </w:tc>
      </w:tr>
      <w:tr w:rsidR="0086604C" w:rsidRPr="002938F7" w14:paraId="2250395E"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DA0FF5" w14:textId="77777777" w:rsidR="0086604C" w:rsidRPr="002938F7" w:rsidRDefault="0086604C" w:rsidP="00EE0A86">
            <w:pPr>
              <w:pStyle w:val="rowtabella0"/>
              <w:rPr>
                <w:color w:val="002060"/>
              </w:rPr>
            </w:pPr>
            <w:r w:rsidRPr="002938F7">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2D5B0" w14:textId="77777777" w:rsidR="0086604C" w:rsidRPr="002938F7" w:rsidRDefault="0086604C" w:rsidP="00EE0A86">
            <w:pPr>
              <w:pStyle w:val="rowtabella0"/>
              <w:rPr>
                <w:color w:val="002060"/>
              </w:rPr>
            </w:pPr>
            <w:r w:rsidRPr="002938F7">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C96CE"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253D2" w14:textId="77777777" w:rsidR="0086604C" w:rsidRPr="002938F7" w:rsidRDefault="0086604C" w:rsidP="00EE0A86">
            <w:pPr>
              <w:pStyle w:val="rowtabella0"/>
              <w:rPr>
                <w:color w:val="002060"/>
              </w:rPr>
            </w:pPr>
            <w:r w:rsidRPr="002938F7">
              <w:rPr>
                <w:color w:val="002060"/>
              </w:rPr>
              <w:t>08/03/2025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68A36" w14:textId="77777777" w:rsidR="0086604C" w:rsidRPr="002938F7" w:rsidRDefault="0086604C" w:rsidP="00EE0A86">
            <w:pPr>
              <w:pStyle w:val="rowtabella0"/>
              <w:rPr>
                <w:color w:val="002060"/>
              </w:rPr>
            </w:pPr>
            <w:r w:rsidRPr="002938F7">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11B3F" w14:textId="77777777" w:rsidR="0086604C" w:rsidRPr="002938F7" w:rsidRDefault="0086604C" w:rsidP="00EE0A86">
            <w:pPr>
              <w:pStyle w:val="rowtabella0"/>
              <w:rPr>
                <w:color w:val="002060"/>
              </w:rPr>
            </w:pPr>
            <w:r w:rsidRPr="002938F7">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F33BA" w14:textId="77777777" w:rsidR="0086604C" w:rsidRPr="002938F7" w:rsidRDefault="0086604C" w:rsidP="00EE0A86">
            <w:pPr>
              <w:pStyle w:val="rowtabella0"/>
              <w:rPr>
                <w:color w:val="002060"/>
              </w:rPr>
            </w:pPr>
            <w:r w:rsidRPr="002938F7">
              <w:rPr>
                <w:color w:val="002060"/>
              </w:rPr>
              <w:t>VIA MARIO RIDOLFI</w:t>
            </w:r>
          </w:p>
        </w:tc>
      </w:tr>
    </w:tbl>
    <w:p w14:paraId="7AB599F8" w14:textId="77777777" w:rsidR="0086604C" w:rsidRPr="002938F7" w:rsidRDefault="0086604C" w:rsidP="0086604C">
      <w:pPr>
        <w:pStyle w:val="breakline"/>
        <w:rPr>
          <w:rFonts w:eastAsiaTheme="minorEastAsia"/>
          <w:color w:val="002060"/>
        </w:rPr>
      </w:pPr>
    </w:p>
    <w:p w14:paraId="23E0C298" w14:textId="77777777" w:rsidR="0086604C" w:rsidRPr="002938F7" w:rsidRDefault="0086604C" w:rsidP="0086604C">
      <w:pPr>
        <w:pStyle w:val="breakline"/>
        <w:rPr>
          <w:color w:val="002060"/>
        </w:rPr>
      </w:pPr>
    </w:p>
    <w:p w14:paraId="009612AC" w14:textId="77777777" w:rsidR="0086604C" w:rsidRPr="002938F7" w:rsidRDefault="0086604C" w:rsidP="0086604C">
      <w:pPr>
        <w:pStyle w:val="breakline"/>
        <w:rPr>
          <w:color w:val="002060"/>
        </w:rPr>
      </w:pPr>
    </w:p>
    <w:p w14:paraId="1856EE9C" w14:textId="77777777" w:rsidR="0086604C" w:rsidRPr="002938F7" w:rsidRDefault="0086604C" w:rsidP="0086604C">
      <w:pPr>
        <w:pStyle w:val="sottotitolocampionato10"/>
        <w:rPr>
          <w:color w:val="002060"/>
        </w:rPr>
      </w:pPr>
      <w:r w:rsidRPr="002938F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86604C" w:rsidRPr="002938F7" w14:paraId="245A56EB"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C8AE6"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96FB0"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E71CD"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0AE86"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4177B"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5AA7F"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A7152"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60B7129E"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C54013" w14:textId="77777777" w:rsidR="0086604C" w:rsidRPr="002938F7" w:rsidRDefault="0086604C" w:rsidP="00EE0A86">
            <w:pPr>
              <w:pStyle w:val="rowtabella0"/>
              <w:rPr>
                <w:color w:val="002060"/>
              </w:rPr>
            </w:pPr>
            <w:r w:rsidRPr="002938F7">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7F66B" w14:textId="77777777" w:rsidR="0086604C" w:rsidRPr="002938F7" w:rsidRDefault="0086604C" w:rsidP="00EE0A86">
            <w:pPr>
              <w:pStyle w:val="rowtabella0"/>
              <w:rPr>
                <w:color w:val="002060"/>
              </w:rPr>
            </w:pPr>
            <w:r w:rsidRPr="002938F7">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50E5C"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4AEB3" w14:textId="77777777" w:rsidR="0086604C" w:rsidRPr="002938F7" w:rsidRDefault="0086604C" w:rsidP="00EE0A86">
            <w:pPr>
              <w:pStyle w:val="rowtabella0"/>
              <w:rPr>
                <w:color w:val="002060"/>
              </w:rPr>
            </w:pPr>
            <w:r w:rsidRPr="002938F7">
              <w:rPr>
                <w:color w:val="002060"/>
              </w:rPr>
              <w:t>07/03/2025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EDA40" w14:textId="77777777" w:rsidR="0086604C" w:rsidRPr="002938F7" w:rsidRDefault="0086604C" w:rsidP="00EE0A86">
            <w:pPr>
              <w:pStyle w:val="rowtabella0"/>
              <w:rPr>
                <w:color w:val="002060"/>
              </w:rPr>
            </w:pPr>
            <w:r w:rsidRPr="002938F7">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79F31" w14:textId="77777777" w:rsidR="0086604C" w:rsidRPr="002938F7" w:rsidRDefault="0086604C" w:rsidP="00EE0A86">
            <w:pPr>
              <w:pStyle w:val="rowtabella0"/>
              <w:rPr>
                <w:color w:val="002060"/>
              </w:rPr>
            </w:pPr>
            <w:r w:rsidRPr="002938F7">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301C0" w14:textId="77777777" w:rsidR="0086604C" w:rsidRPr="002938F7" w:rsidRDefault="0086604C" w:rsidP="00EE0A86">
            <w:pPr>
              <w:pStyle w:val="rowtabella0"/>
              <w:rPr>
                <w:color w:val="002060"/>
              </w:rPr>
            </w:pPr>
            <w:r w:rsidRPr="002938F7">
              <w:rPr>
                <w:color w:val="002060"/>
              </w:rPr>
              <w:t>VIA FONTE ANTICA 6</w:t>
            </w:r>
          </w:p>
        </w:tc>
      </w:tr>
      <w:tr w:rsidR="0086604C" w:rsidRPr="002938F7" w14:paraId="3A70CFD2"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521881" w14:textId="77777777" w:rsidR="0086604C" w:rsidRPr="002938F7" w:rsidRDefault="0086604C" w:rsidP="00EE0A86">
            <w:pPr>
              <w:pStyle w:val="rowtabella0"/>
              <w:rPr>
                <w:color w:val="002060"/>
              </w:rPr>
            </w:pPr>
            <w:r w:rsidRPr="002938F7">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82F649" w14:textId="77777777" w:rsidR="0086604C" w:rsidRPr="002938F7" w:rsidRDefault="0086604C" w:rsidP="00EE0A86">
            <w:pPr>
              <w:pStyle w:val="rowtabella0"/>
              <w:rPr>
                <w:color w:val="002060"/>
              </w:rPr>
            </w:pPr>
            <w:r w:rsidRPr="002938F7">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2F3E2A"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709D75"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55874A" w14:textId="77777777" w:rsidR="0086604C" w:rsidRPr="002938F7" w:rsidRDefault="0086604C" w:rsidP="00EE0A86">
            <w:pPr>
              <w:pStyle w:val="rowtabella0"/>
              <w:rPr>
                <w:color w:val="002060"/>
              </w:rPr>
            </w:pPr>
            <w:r w:rsidRPr="002938F7">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41067" w14:textId="77777777" w:rsidR="0086604C" w:rsidRPr="002938F7" w:rsidRDefault="0086604C" w:rsidP="00EE0A86">
            <w:pPr>
              <w:pStyle w:val="rowtabella0"/>
              <w:rPr>
                <w:color w:val="002060"/>
              </w:rPr>
            </w:pPr>
            <w:r w:rsidRPr="002938F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61642" w14:textId="77777777" w:rsidR="0086604C" w:rsidRPr="002938F7" w:rsidRDefault="0086604C" w:rsidP="00EE0A86">
            <w:pPr>
              <w:pStyle w:val="rowtabella0"/>
              <w:rPr>
                <w:color w:val="002060"/>
              </w:rPr>
            </w:pPr>
            <w:r w:rsidRPr="002938F7">
              <w:rPr>
                <w:color w:val="002060"/>
              </w:rPr>
              <w:t xml:space="preserve">VIA CARPEGNA-VIA M.TE </w:t>
            </w:r>
            <w:proofErr w:type="gramStart"/>
            <w:r w:rsidRPr="002938F7">
              <w:rPr>
                <w:color w:val="002060"/>
              </w:rPr>
              <w:t>S.VICINO</w:t>
            </w:r>
            <w:proofErr w:type="gramEnd"/>
          </w:p>
        </w:tc>
      </w:tr>
      <w:tr w:rsidR="0086604C" w:rsidRPr="002938F7" w14:paraId="50F5E6F6"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E19012" w14:textId="77777777" w:rsidR="0086604C" w:rsidRPr="002938F7" w:rsidRDefault="0086604C" w:rsidP="00EE0A86">
            <w:pPr>
              <w:pStyle w:val="rowtabella0"/>
              <w:rPr>
                <w:color w:val="002060"/>
              </w:rPr>
            </w:pPr>
            <w:r w:rsidRPr="002938F7">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60C1C8" w14:textId="77777777" w:rsidR="0086604C" w:rsidRPr="002938F7" w:rsidRDefault="0086604C" w:rsidP="00EE0A86">
            <w:pPr>
              <w:pStyle w:val="rowtabella0"/>
              <w:rPr>
                <w:color w:val="002060"/>
              </w:rPr>
            </w:pPr>
            <w:r w:rsidRPr="002938F7">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F6D4D3"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4F5ADA"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5D1982" w14:textId="77777777" w:rsidR="0086604C" w:rsidRPr="002938F7" w:rsidRDefault="0086604C" w:rsidP="00EE0A86">
            <w:pPr>
              <w:pStyle w:val="rowtabella0"/>
              <w:rPr>
                <w:color w:val="002060"/>
              </w:rPr>
            </w:pPr>
            <w:r w:rsidRPr="002938F7">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898E5" w14:textId="77777777" w:rsidR="0086604C" w:rsidRPr="002938F7" w:rsidRDefault="0086604C" w:rsidP="00EE0A86">
            <w:pPr>
              <w:pStyle w:val="rowtabella0"/>
              <w:rPr>
                <w:color w:val="002060"/>
              </w:rPr>
            </w:pPr>
            <w:r w:rsidRPr="002938F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E6F06" w14:textId="77777777" w:rsidR="0086604C" w:rsidRPr="002938F7" w:rsidRDefault="0086604C" w:rsidP="00EE0A86">
            <w:pPr>
              <w:pStyle w:val="rowtabella0"/>
              <w:rPr>
                <w:color w:val="002060"/>
              </w:rPr>
            </w:pPr>
            <w:r w:rsidRPr="002938F7">
              <w:rPr>
                <w:color w:val="002060"/>
              </w:rPr>
              <w:t>CONTRADA DEL POZZO</w:t>
            </w:r>
          </w:p>
        </w:tc>
      </w:tr>
      <w:tr w:rsidR="0086604C" w:rsidRPr="002938F7" w14:paraId="3E8271A6"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AA4489" w14:textId="77777777" w:rsidR="0086604C" w:rsidRPr="002938F7" w:rsidRDefault="0086604C" w:rsidP="00EE0A86">
            <w:pPr>
              <w:pStyle w:val="rowtabella0"/>
              <w:rPr>
                <w:color w:val="002060"/>
              </w:rPr>
            </w:pPr>
            <w:r w:rsidRPr="002938F7">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13F518" w14:textId="77777777" w:rsidR="0086604C" w:rsidRPr="002938F7" w:rsidRDefault="0086604C" w:rsidP="00EE0A86">
            <w:pPr>
              <w:pStyle w:val="rowtabella0"/>
              <w:rPr>
                <w:color w:val="002060"/>
              </w:rPr>
            </w:pPr>
            <w:r w:rsidRPr="002938F7">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AE4B78"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922BCF" w14:textId="77777777" w:rsidR="0086604C" w:rsidRPr="002938F7" w:rsidRDefault="0086604C" w:rsidP="00EE0A86">
            <w:pPr>
              <w:pStyle w:val="rowtabella0"/>
              <w:rPr>
                <w:color w:val="002060"/>
              </w:rPr>
            </w:pPr>
            <w:r w:rsidRPr="002938F7">
              <w:rPr>
                <w:color w:val="002060"/>
              </w:rPr>
              <w:t>08/03/2025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A78FB8" w14:textId="77777777" w:rsidR="0086604C" w:rsidRPr="002938F7" w:rsidRDefault="0086604C" w:rsidP="00EE0A86">
            <w:pPr>
              <w:pStyle w:val="rowtabella0"/>
              <w:rPr>
                <w:color w:val="002060"/>
              </w:rPr>
            </w:pPr>
            <w:r w:rsidRPr="002938F7">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178C9" w14:textId="77777777" w:rsidR="0086604C" w:rsidRPr="002938F7" w:rsidRDefault="0086604C" w:rsidP="00EE0A86">
            <w:pPr>
              <w:pStyle w:val="rowtabella0"/>
              <w:rPr>
                <w:color w:val="002060"/>
              </w:rPr>
            </w:pPr>
            <w:r w:rsidRPr="002938F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C382EC" w14:textId="77777777" w:rsidR="0086604C" w:rsidRPr="002938F7" w:rsidRDefault="0086604C" w:rsidP="00EE0A86">
            <w:pPr>
              <w:pStyle w:val="rowtabella0"/>
              <w:rPr>
                <w:color w:val="002060"/>
              </w:rPr>
            </w:pPr>
            <w:r w:rsidRPr="002938F7">
              <w:rPr>
                <w:color w:val="002060"/>
              </w:rPr>
              <w:t>VIA VESCOVARA, 7</w:t>
            </w:r>
          </w:p>
        </w:tc>
      </w:tr>
      <w:tr w:rsidR="0086604C" w:rsidRPr="002938F7" w14:paraId="1DA68990"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4EC5F2" w14:textId="77777777" w:rsidR="0086604C" w:rsidRPr="002938F7" w:rsidRDefault="0086604C" w:rsidP="00EE0A86">
            <w:pPr>
              <w:pStyle w:val="rowtabella0"/>
              <w:rPr>
                <w:color w:val="002060"/>
              </w:rPr>
            </w:pPr>
            <w:r w:rsidRPr="002938F7">
              <w:rPr>
                <w:color w:val="002060"/>
              </w:rPr>
              <w:t>AVM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0CAA2F" w14:textId="77777777" w:rsidR="0086604C" w:rsidRPr="002938F7" w:rsidRDefault="0086604C" w:rsidP="00EE0A86">
            <w:pPr>
              <w:pStyle w:val="rowtabella0"/>
              <w:rPr>
                <w:color w:val="002060"/>
              </w:rPr>
            </w:pPr>
            <w:proofErr w:type="gramStart"/>
            <w:r w:rsidRPr="002938F7">
              <w:rPr>
                <w:color w:val="002060"/>
              </w:rPr>
              <w:t>CITTA</w:t>
            </w:r>
            <w:proofErr w:type="gramEnd"/>
            <w:r w:rsidRPr="002938F7">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E99BAC"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060413" w14:textId="77777777" w:rsidR="0086604C" w:rsidRPr="002938F7" w:rsidRDefault="0086604C" w:rsidP="00EE0A86">
            <w:pPr>
              <w:pStyle w:val="rowtabella0"/>
              <w:rPr>
                <w:color w:val="002060"/>
              </w:rPr>
            </w:pPr>
            <w:r w:rsidRPr="002938F7">
              <w:rPr>
                <w:color w:val="002060"/>
              </w:rPr>
              <w:t>09/03/2025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D75100" w14:textId="77777777" w:rsidR="0086604C" w:rsidRPr="002938F7" w:rsidRDefault="0086604C" w:rsidP="00EE0A86">
            <w:pPr>
              <w:pStyle w:val="rowtabella0"/>
              <w:rPr>
                <w:color w:val="002060"/>
              </w:rPr>
            </w:pPr>
            <w:r w:rsidRPr="002938F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4B4FD4" w14:textId="77777777" w:rsidR="0086604C" w:rsidRPr="002938F7" w:rsidRDefault="0086604C" w:rsidP="00EE0A86">
            <w:pPr>
              <w:pStyle w:val="rowtabella0"/>
              <w:rPr>
                <w:color w:val="002060"/>
              </w:rPr>
            </w:pPr>
            <w:r w:rsidRPr="002938F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26842" w14:textId="77777777" w:rsidR="0086604C" w:rsidRPr="002938F7" w:rsidRDefault="0086604C" w:rsidP="00EE0A86">
            <w:pPr>
              <w:pStyle w:val="rowtabella0"/>
              <w:rPr>
                <w:color w:val="002060"/>
              </w:rPr>
            </w:pPr>
            <w:r w:rsidRPr="002938F7">
              <w:rPr>
                <w:color w:val="002060"/>
              </w:rPr>
              <w:t>VIA DELLO SPORT</w:t>
            </w:r>
          </w:p>
        </w:tc>
      </w:tr>
      <w:tr w:rsidR="0086604C" w:rsidRPr="002938F7" w14:paraId="2B7B26C2"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F82E22" w14:textId="77777777" w:rsidR="0086604C" w:rsidRPr="002938F7" w:rsidRDefault="0086604C" w:rsidP="00EE0A86">
            <w:pPr>
              <w:pStyle w:val="rowtabella0"/>
              <w:rPr>
                <w:color w:val="002060"/>
              </w:rPr>
            </w:pPr>
            <w:r w:rsidRPr="002938F7">
              <w:rPr>
                <w:color w:val="002060"/>
              </w:rPr>
              <w:t>FUTSAL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E9982" w14:textId="77777777" w:rsidR="0086604C" w:rsidRPr="002938F7" w:rsidRDefault="0086604C" w:rsidP="00EE0A86">
            <w:pPr>
              <w:pStyle w:val="rowtabella0"/>
              <w:rPr>
                <w:color w:val="002060"/>
              </w:rPr>
            </w:pPr>
            <w:r w:rsidRPr="002938F7">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3CAD2"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8B5C6" w14:textId="77777777" w:rsidR="0086604C" w:rsidRPr="002938F7" w:rsidRDefault="0086604C" w:rsidP="00EE0A86">
            <w:pPr>
              <w:pStyle w:val="rowtabella0"/>
              <w:rPr>
                <w:color w:val="002060"/>
              </w:rPr>
            </w:pPr>
            <w:r w:rsidRPr="002938F7">
              <w:rPr>
                <w:color w:val="002060"/>
              </w:rPr>
              <w:t>10/03/2025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264D1" w14:textId="77777777" w:rsidR="0086604C" w:rsidRPr="002938F7" w:rsidRDefault="0086604C" w:rsidP="00EE0A86">
            <w:pPr>
              <w:pStyle w:val="rowtabella0"/>
              <w:rPr>
                <w:color w:val="002060"/>
              </w:rPr>
            </w:pPr>
            <w:r w:rsidRPr="002938F7">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27160" w14:textId="77777777" w:rsidR="0086604C" w:rsidRPr="002938F7" w:rsidRDefault="0086604C" w:rsidP="00EE0A86">
            <w:pPr>
              <w:pStyle w:val="rowtabella0"/>
              <w:rPr>
                <w:color w:val="002060"/>
              </w:rPr>
            </w:pPr>
            <w:r w:rsidRPr="002938F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46CB5" w14:textId="77777777" w:rsidR="0086604C" w:rsidRPr="002938F7" w:rsidRDefault="0086604C" w:rsidP="00EE0A86">
            <w:pPr>
              <w:pStyle w:val="rowtabella0"/>
              <w:rPr>
                <w:color w:val="002060"/>
              </w:rPr>
            </w:pPr>
            <w:r w:rsidRPr="002938F7">
              <w:rPr>
                <w:color w:val="002060"/>
              </w:rPr>
              <w:t>LOCALITA' NONTESICURO</w:t>
            </w:r>
          </w:p>
        </w:tc>
      </w:tr>
    </w:tbl>
    <w:p w14:paraId="2E8AB380" w14:textId="77777777" w:rsidR="0086604C" w:rsidRPr="002938F7" w:rsidRDefault="0086604C" w:rsidP="0086604C">
      <w:pPr>
        <w:pStyle w:val="breakline"/>
        <w:rPr>
          <w:rFonts w:eastAsiaTheme="minorEastAsia"/>
          <w:color w:val="002060"/>
        </w:rPr>
      </w:pPr>
    </w:p>
    <w:p w14:paraId="1A14F2DE" w14:textId="77777777" w:rsidR="0086604C" w:rsidRPr="002938F7" w:rsidRDefault="0086604C" w:rsidP="0086604C">
      <w:pPr>
        <w:pStyle w:val="breakline"/>
        <w:rPr>
          <w:color w:val="002060"/>
        </w:rPr>
      </w:pPr>
    </w:p>
    <w:p w14:paraId="30B5FF6C" w14:textId="77777777" w:rsidR="0086604C" w:rsidRPr="002938F7" w:rsidRDefault="0086604C" w:rsidP="0086604C">
      <w:pPr>
        <w:pStyle w:val="breakline"/>
        <w:rPr>
          <w:color w:val="002060"/>
        </w:rPr>
      </w:pPr>
    </w:p>
    <w:p w14:paraId="5114A4BB" w14:textId="77777777" w:rsidR="0086604C" w:rsidRPr="002938F7" w:rsidRDefault="0086604C" w:rsidP="0086604C">
      <w:pPr>
        <w:pStyle w:val="sottotitolocampionato10"/>
        <w:rPr>
          <w:color w:val="002060"/>
        </w:rPr>
      </w:pPr>
      <w:r w:rsidRPr="002938F7">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4"/>
        <w:gridCol w:w="385"/>
        <w:gridCol w:w="898"/>
        <w:gridCol w:w="1175"/>
        <w:gridCol w:w="1566"/>
        <w:gridCol w:w="1544"/>
      </w:tblGrid>
      <w:tr w:rsidR="0086604C" w:rsidRPr="002938F7" w14:paraId="29460C30"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07340"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22582"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5BC1B"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DFD0C"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199C4"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4B6F7"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BF580"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300842BC"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4E5B5C" w14:textId="77777777" w:rsidR="0086604C" w:rsidRPr="002938F7" w:rsidRDefault="0086604C" w:rsidP="00EE0A86">
            <w:pPr>
              <w:pStyle w:val="rowtabella0"/>
              <w:rPr>
                <w:color w:val="002060"/>
              </w:rPr>
            </w:pPr>
            <w:r w:rsidRPr="002938F7">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3D506" w14:textId="77777777" w:rsidR="0086604C" w:rsidRPr="002938F7" w:rsidRDefault="0086604C" w:rsidP="00EE0A86">
            <w:pPr>
              <w:pStyle w:val="rowtabella0"/>
              <w:rPr>
                <w:color w:val="002060"/>
              </w:rPr>
            </w:pPr>
            <w:r w:rsidRPr="002938F7">
              <w:rPr>
                <w:color w:val="002060"/>
              </w:rPr>
              <w:t>RIPE SAN GINESIO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04A15"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6C7B0" w14:textId="77777777" w:rsidR="0086604C" w:rsidRPr="002938F7" w:rsidRDefault="0086604C" w:rsidP="00EE0A86">
            <w:pPr>
              <w:pStyle w:val="rowtabella0"/>
              <w:rPr>
                <w:color w:val="002060"/>
              </w:rPr>
            </w:pPr>
            <w:r w:rsidRPr="002938F7">
              <w:rPr>
                <w:color w:val="002060"/>
              </w:rPr>
              <w:t>07/03/2025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7B6C2" w14:textId="77777777" w:rsidR="0086604C" w:rsidRPr="002938F7" w:rsidRDefault="0086604C" w:rsidP="00EE0A86">
            <w:pPr>
              <w:pStyle w:val="rowtabella0"/>
              <w:rPr>
                <w:color w:val="002060"/>
              </w:rPr>
            </w:pPr>
            <w:r w:rsidRPr="002938F7">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AE1B5" w14:textId="77777777" w:rsidR="0086604C" w:rsidRPr="002938F7" w:rsidRDefault="0086604C" w:rsidP="00EE0A86">
            <w:pPr>
              <w:pStyle w:val="rowtabella0"/>
              <w:rPr>
                <w:color w:val="002060"/>
              </w:rPr>
            </w:pPr>
            <w:r w:rsidRPr="002938F7">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19D32" w14:textId="77777777" w:rsidR="0086604C" w:rsidRPr="002938F7" w:rsidRDefault="0086604C" w:rsidP="00EE0A86">
            <w:pPr>
              <w:pStyle w:val="rowtabella0"/>
              <w:rPr>
                <w:color w:val="002060"/>
              </w:rPr>
            </w:pPr>
            <w:r w:rsidRPr="002938F7">
              <w:rPr>
                <w:color w:val="002060"/>
              </w:rPr>
              <w:t>LOCALITA' LE CALVIE</w:t>
            </w:r>
          </w:p>
        </w:tc>
      </w:tr>
      <w:tr w:rsidR="0086604C" w:rsidRPr="002938F7" w14:paraId="66A8A8F7"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F4F7AB" w14:textId="77777777" w:rsidR="0086604C" w:rsidRPr="002938F7" w:rsidRDefault="0086604C" w:rsidP="00EE0A86">
            <w:pPr>
              <w:pStyle w:val="rowtabella0"/>
              <w:rPr>
                <w:color w:val="002060"/>
              </w:rPr>
            </w:pPr>
            <w:r w:rsidRPr="002938F7">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CE3F01" w14:textId="77777777" w:rsidR="0086604C" w:rsidRPr="002938F7" w:rsidRDefault="0086604C" w:rsidP="00EE0A86">
            <w:pPr>
              <w:pStyle w:val="rowtabella0"/>
              <w:rPr>
                <w:color w:val="002060"/>
              </w:rPr>
            </w:pPr>
            <w:r w:rsidRPr="002938F7">
              <w:rPr>
                <w:color w:val="002060"/>
              </w:rPr>
              <w:t xml:space="preserve">REAL FABRIANO </w:t>
            </w:r>
            <w:proofErr w:type="gramStart"/>
            <w:r w:rsidRPr="002938F7">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53C1B5"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3B2D5E" w14:textId="77777777" w:rsidR="0086604C" w:rsidRPr="002938F7" w:rsidRDefault="0086604C" w:rsidP="00EE0A86">
            <w:pPr>
              <w:pStyle w:val="rowtabella0"/>
              <w:rPr>
                <w:color w:val="002060"/>
              </w:rPr>
            </w:pPr>
            <w:r w:rsidRPr="002938F7">
              <w:rPr>
                <w:color w:val="002060"/>
              </w:rPr>
              <w:t>07/03/2025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486F93" w14:textId="77777777" w:rsidR="0086604C" w:rsidRPr="002938F7" w:rsidRDefault="0086604C" w:rsidP="00EE0A86">
            <w:pPr>
              <w:pStyle w:val="rowtabella0"/>
              <w:rPr>
                <w:color w:val="002060"/>
              </w:rPr>
            </w:pPr>
            <w:r w:rsidRPr="002938F7">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ED40FA" w14:textId="77777777" w:rsidR="0086604C" w:rsidRPr="002938F7" w:rsidRDefault="0086604C" w:rsidP="00EE0A86">
            <w:pPr>
              <w:pStyle w:val="rowtabella0"/>
              <w:rPr>
                <w:color w:val="002060"/>
              </w:rPr>
            </w:pPr>
            <w:r w:rsidRPr="002938F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E2AA35" w14:textId="77777777" w:rsidR="0086604C" w:rsidRPr="002938F7" w:rsidRDefault="0086604C" w:rsidP="00EE0A86">
            <w:pPr>
              <w:pStyle w:val="rowtabella0"/>
              <w:rPr>
                <w:color w:val="002060"/>
              </w:rPr>
            </w:pPr>
            <w:r w:rsidRPr="002938F7">
              <w:rPr>
                <w:color w:val="002060"/>
              </w:rPr>
              <w:t>VIA DELLA REPUBBLICA</w:t>
            </w:r>
          </w:p>
        </w:tc>
      </w:tr>
      <w:tr w:rsidR="0086604C" w:rsidRPr="002938F7" w14:paraId="59D3F04A"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66F347" w14:textId="77777777" w:rsidR="0086604C" w:rsidRPr="002938F7" w:rsidRDefault="0086604C" w:rsidP="00EE0A86">
            <w:pPr>
              <w:pStyle w:val="rowtabella0"/>
              <w:rPr>
                <w:color w:val="002060"/>
              </w:rPr>
            </w:pPr>
            <w:r w:rsidRPr="002938F7">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8FEC0B" w14:textId="77777777" w:rsidR="0086604C" w:rsidRPr="002938F7" w:rsidRDefault="0086604C" w:rsidP="00EE0A86">
            <w:pPr>
              <w:pStyle w:val="rowtabella0"/>
              <w:rPr>
                <w:color w:val="002060"/>
              </w:rPr>
            </w:pPr>
            <w:r w:rsidRPr="002938F7">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5F4893"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6FFC6E" w14:textId="77777777" w:rsidR="0086604C" w:rsidRPr="002938F7" w:rsidRDefault="0086604C" w:rsidP="00EE0A86">
            <w:pPr>
              <w:pStyle w:val="rowtabella0"/>
              <w:rPr>
                <w:color w:val="002060"/>
              </w:rPr>
            </w:pPr>
            <w:r w:rsidRPr="002938F7">
              <w:rPr>
                <w:color w:val="002060"/>
              </w:rPr>
              <w:t>07/03/2025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3D74F" w14:textId="77777777" w:rsidR="0086604C" w:rsidRPr="002938F7" w:rsidRDefault="0086604C" w:rsidP="00EE0A86">
            <w:pPr>
              <w:pStyle w:val="rowtabella0"/>
              <w:rPr>
                <w:color w:val="002060"/>
              </w:rPr>
            </w:pPr>
            <w:r w:rsidRPr="002938F7">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D7D93F" w14:textId="77777777" w:rsidR="0086604C" w:rsidRPr="002938F7" w:rsidRDefault="0086604C" w:rsidP="00EE0A86">
            <w:pPr>
              <w:pStyle w:val="rowtabella0"/>
              <w:rPr>
                <w:color w:val="002060"/>
              </w:rPr>
            </w:pPr>
            <w:r w:rsidRPr="002938F7">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64723" w14:textId="77777777" w:rsidR="0086604C" w:rsidRPr="002938F7" w:rsidRDefault="0086604C" w:rsidP="00EE0A86">
            <w:pPr>
              <w:pStyle w:val="rowtabella0"/>
              <w:rPr>
                <w:color w:val="002060"/>
              </w:rPr>
            </w:pPr>
            <w:r w:rsidRPr="002938F7">
              <w:rPr>
                <w:color w:val="002060"/>
              </w:rPr>
              <w:t>LOC. PIÈ DI GUALDO</w:t>
            </w:r>
          </w:p>
        </w:tc>
      </w:tr>
      <w:tr w:rsidR="0086604C" w:rsidRPr="002938F7" w14:paraId="305E2A3B"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B63A46" w14:textId="77777777" w:rsidR="0086604C" w:rsidRPr="002938F7" w:rsidRDefault="0086604C" w:rsidP="00EE0A86">
            <w:pPr>
              <w:pStyle w:val="rowtabella0"/>
              <w:rPr>
                <w:color w:val="002060"/>
              </w:rPr>
            </w:pPr>
            <w:r w:rsidRPr="002938F7">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E65EC8" w14:textId="77777777" w:rsidR="0086604C" w:rsidRPr="002938F7" w:rsidRDefault="0086604C" w:rsidP="00EE0A86">
            <w:pPr>
              <w:pStyle w:val="rowtabella0"/>
              <w:rPr>
                <w:color w:val="002060"/>
              </w:rPr>
            </w:pPr>
            <w:r w:rsidRPr="002938F7">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CEDFD9"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6E3C5C" w14:textId="77777777" w:rsidR="0086604C" w:rsidRPr="002938F7" w:rsidRDefault="0086604C" w:rsidP="00EE0A86">
            <w:pPr>
              <w:pStyle w:val="rowtabella0"/>
              <w:rPr>
                <w:color w:val="002060"/>
              </w:rPr>
            </w:pPr>
            <w:r w:rsidRPr="002938F7">
              <w:rPr>
                <w:color w:val="002060"/>
              </w:rPr>
              <w:t>07/03/2025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0E558F" w14:textId="77777777" w:rsidR="0086604C" w:rsidRPr="002938F7" w:rsidRDefault="0086604C" w:rsidP="00EE0A86">
            <w:pPr>
              <w:pStyle w:val="rowtabella0"/>
              <w:rPr>
                <w:color w:val="002060"/>
              </w:rPr>
            </w:pPr>
            <w:r w:rsidRPr="002938F7">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53B5F" w14:textId="77777777" w:rsidR="0086604C" w:rsidRPr="002938F7" w:rsidRDefault="0086604C" w:rsidP="00EE0A86">
            <w:pPr>
              <w:pStyle w:val="rowtabella0"/>
              <w:rPr>
                <w:color w:val="002060"/>
              </w:rPr>
            </w:pPr>
            <w:r w:rsidRPr="002938F7">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F37F0E" w14:textId="77777777" w:rsidR="0086604C" w:rsidRPr="002938F7" w:rsidRDefault="0086604C" w:rsidP="00EE0A86">
            <w:pPr>
              <w:pStyle w:val="rowtabella0"/>
              <w:rPr>
                <w:color w:val="002060"/>
              </w:rPr>
            </w:pPr>
            <w:r w:rsidRPr="002938F7">
              <w:rPr>
                <w:color w:val="002060"/>
              </w:rPr>
              <w:t>VIA GRAMSCI-VIA FEGGIANI</w:t>
            </w:r>
          </w:p>
        </w:tc>
      </w:tr>
      <w:tr w:rsidR="0086604C" w:rsidRPr="002938F7" w14:paraId="625FF142"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86F3B9" w14:textId="77777777" w:rsidR="0086604C" w:rsidRPr="002938F7" w:rsidRDefault="0086604C" w:rsidP="00EE0A86">
            <w:pPr>
              <w:pStyle w:val="rowtabella0"/>
              <w:rPr>
                <w:color w:val="002060"/>
              </w:rPr>
            </w:pPr>
            <w:r w:rsidRPr="002938F7">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40D552" w14:textId="77777777" w:rsidR="0086604C" w:rsidRPr="002938F7" w:rsidRDefault="0086604C" w:rsidP="00EE0A86">
            <w:pPr>
              <w:pStyle w:val="rowtabella0"/>
              <w:rPr>
                <w:color w:val="002060"/>
              </w:rPr>
            </w:pPr>
            <w:r w:rsidRPr="002938F7">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44B82D"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5A8D42"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EA0101" w14:textId="77777777" w:rsidR="0086604C" w:rsidRPr="002938F7" w:rsidRDefault="0086604C" w:rsidP="00EE0A86">
            <w:pPr>
              <w:pStyle w:val="rowtabella0"/>
              <w:rPr>
                <w:color w:val="002060"/>
              </w:rPr>
            </w:pPr>
            <w:r w:rsidRPr="002938F7">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357002" w14:textId="77777777" w:rsidR="0086604C" w:rsidRPr="002938F7" w:rsidRDefault="0086604C" w:rsidP="00EE0A86">
            <w:pPr>
              <w:pStyle w:val="rowtabella0"/>
              <w:rPr>
                <w:color w:val="002060"/>
              </w:rPr>
            </w:pPr>
            <w:r w:rsidRPr="002938F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16E51A" w14:textId="77777777" w:rsidR="0086604C" w:rsidRPr="002938F7" w:rsidRDefault="0086604C" w:rsidP="00EE0A86">
            <w:pPr>
              <w:pStyle w:val="rowtabella0"/>
              <w:rPr>
                <w:color w:val="002060"/>
              </w:rPr>
            </w:pPr>
            <w:r w:rsidRPr="002938F7">
              <w:rPr>
                <w:color w:val="002060"/>
              </w:rPr>
              <w:t>VIA SAN SERGIO FZ. GROTTACCIA</w:t>
            </w:r>
          </w:p>
        </w:tc>
      </w:tr>
      <w:tr w:rsidR="0086604C" w:rsidRPr="002938F7" w14:paraId="5C3725C8"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B75083" w14:textId="77777777" w:rsidR="0086604C" w:rsidRPr="002938F7" w:rsidRDefault="0086604C" w:rsidP="00EE0A86">
            <w:pPr>
              <w:pStyle w:val="rowtabella0"/>
              <w:rPr>
                <w:color w:val="002060"/>
              </w:rPr>
            </w:pPr>
            <w:r w:rsidRPr="002938F7">
              <w:rPr>
                <w:color w:val="002060"/>
              </w:rPr>
              <w:t>PIEDIRIPA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87BC5" w14:textId="77777777" w:rsidR="0086604C" w:rsidRPr="002938F7" w:rsidRDefault="0086604C" w:rsidP="00EE0A86">
            <w:pPr>
              <w:pStyle w:val="rowtabella0"/>
              <w:rPr>
                <w:color w:val="002060"/>
              </w:rPr>
            </w:pPr>
            <w:r w:rsidRPr="002938F7">
              <w:rPr>
                <w:color w:val="002060"/>
              </w:rPr>
              <w:t>C.F. MACERATESE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107A9"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FC917"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26A5E" w14:textId="77777777" w:rsidR="0086604C" w:rsidRPr="002938F7" w:rsidRDefault="0086604C" w:rsidP="00EE0A86">
            <w:pPr>
              <w:pStyle w:val="rowtabella0"/>
              <w:rPr>
                <w:color w:val="002060"/>
              </w:rPr>
            </w:pPr>
            <w:r w:rsidRPr="002938F7">
              <w:rPr>
                <w:color w:val="002060"/>
              </w:rPr>
              <w:t>5268 "I LUDI DI APOLLO"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79161" w14:textId="77777777" w:rsidR="0086604C" w:rsidRPr="002938F7" w:rsidRDefault="0086604C" w:rsidP="00EE0A86">
            <w:pPr>
              <w:pStyle w:val="rowtabella0"/>
              <w:rPr>
                <w:color w:val="002060"/>
              </w:rPr>
            </w:pPr>
            <w:r w:rsidRPr="002938F7">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13265" w14:textId="77777777" w:rsidR="0086604C" w:rsidRPr="002938F7" w:rsidRDefault="0086604C" w:rsidP="00EE0A86">
            <w:pPr>
              <w:pStyle w:val="rowtabella0"/>
              <w:rPr>
                <w:color w:val="002060"/>
              </w:rPr>
            </w:pPr>
            <w:r w:rsidRPr="002938F7">
              <w:rPr>
                <w:color w:val="002060"/>
              </w:rPr>
              <w:t>VIA VOLTURNO-PIEDIRIPA</w:t>
            </w:r>
          </w:p>
        </w:tc>
      </w:tr>
    </w:tbl>
    <w:p w14:paraId="4AB1425F" w14:textId="77777777" w:rsidR="0086604C" w:rsidRPr="002938F7" w:rsidRDefault="0086604C" w:rsidP="0086604C">
      <w:pPr>
        <w:pStyle w:val="breakline"/>
        <w:rPr>
          <w:rFonts w:eastAsiaTheme="minorEastAsia"/>
          <w:color w:val="002060"/>
        </w:rPr>
      </w:pPr>
    </w:p>
    <w:p w14:paraId="0D4C12C0" w14:textId="77777777" w:rsidR="0086604C" w:rsidRPr="002938F7" w:rsidRDefault="0086604C" w:rsidP="0086604C">
      <w:pPr>
        <w:pStyle w:val="breakline"/>
        <w:rPr>
          <w:color w:val="002060"/>
        </w:rPr>
      </w:pPr>
    </w:p>
    <w:p w14:paraId="3A781A3B" w14:textId="77777777" w:rsidR="0086604C" w:rsidRPr="002938F7" w:rsidRDefault="0086604C" w:rsidP="0086604C">
      <w:pPr>
        <w:pStyle w:val="breakline"/>
        <w:rPr>
          <w:color w:val="002060"/>
        </w:rPr>
      </w:pPr>
    </w:p>
    <w:p w14:paraId="2C93120A" w14:textId="77777777" w:rsidR="0086604C" w:rsidRPr="002938F7" w:rsidRDefault="0086604C" w:rsidP="0086604C">
      <w:pPr>
        <w:pStyle w:val="sottotitolocampionato10"/>
        <w:rPr>
          <w:color w:val="002060"/>
        </w:rPr>
      </w:pPr>
      <w:r w:rsidRPr="002938F7">
        <w:rPr>
          <w:color w:val="002060"/>
        </w:rPr>
        <w:lastRenderedPageBreak/>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86604C" w:rsidRPr="002938F7" w14:paraId="76368DF2"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7E3D9"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CC9FC"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D8D56"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3C5FA"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EE853"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3B68F"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F4FD5"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686FF103"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F06883" w14:textId="77777777" w:rsidR="0086604C" w:rsidRPr="002938F7" w:rsidRDefault="0086604C" w:rsidP="00EE0A86">
            <w:pPr>
              <w:pStyle w:val="rowtabella0"/>
              <w:rPr>
                <w:color w:val="002060"/>
              </w:rPr>
            </w:pPr>
            <w:r w:rsidRPr="002938F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63D23" w14:textId="77777777" w:rsidR="0086604C" w:rsidRPr="002938F7" w:rsidRDefault="0086604C" w:rsidP="00EE0A86">
            <w:pPr>
              <w:pStyle w:val="rowtabella0"/>
              <w:rPr>
                <w:color w:val="002060"/>
              </w:rPr>
            </w:pPr>
            <w:r w:rsidRPr="002938F7">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42F80"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EF56C" w14:textId="77777777" w:rsidR="0086604C" w:rsidRPr="002938F7" w:rsidRDefault="0086604C" w:rsidP="00EE0A86">
            <w:pPr>
              <w:pStyle w:val="rowtabella0"/>
              <w:rPr>
                <w:color w:val="002060"/>
              </w:rPr>
            </w:pPr>
            <w:r w:rsidRPr="002938F7">
              <w:rPr>
                <w:color w:val="002060"/>
              </w:rPr>
              <w:t>07/03/2025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A2BB7" w14:textId="77777777" w:rsidR="0086604C" w:rsidRPr="002938F7" w:rsidRDefault="0086604C" w:rsidP="00EE0A86">
            <w:pPr>
              <w:pStyle w:val="rowtabella0"/>
              <w:rPr>
                <w:color w:val="002060"/>
              </w:rPr>
            </w:pPr>
            <w:r w:rsidRPr="002938F7">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BF281" w14:textId="77777777" w:rsidR="0086604C" w:rsidRPr="002938F7" w:rsidRDefault="0086604C" w:rsidP="00EE0A86">
            <w:pPr>
              <w:pStyle w:val="rowtabella0"/>
              <w:rPr>
                <w:color w:val="002060"/>
              </w:rPr>
            </w:pPr>
            <w:r w:rsidRPr="002938F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335B2" w14:textId="77777777" w:rsidR="0086604C" w:rsidRPr="002938F7" w:rsidRDefault="0086604C" w:rsidP="00EE0A86">
            <w:pPr>
              <w:pStyle w:val="rowtabella0"/>
              <w:rPr>
                <w:color w:val="002060"/>
              </w:rPr>
            </w:pPr>
            <w:r w:rsidRPr="002938F7">
              <w:rPr>
                <w:color w:val="002060"/>
              </w:rPr>
              <w:t>VIA ROSSINI</w:t>
            </w:r>
          </w:p>
        </w:tc>
      </w:tr>
      <w:tr w:rsidR="0086604C" w:rsidRPr="002938F7" w14:paraId="6D5749A8"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7DE9F7" w14:textId="77777777" w:rsidR="0086604C" w:rsidRPr="002938F7" w:rsidRDefault="0086604C" w:rsidP="00EE0A86">
            <w:pPr>
              <w:pStyle w:val="rowtabella0"/>
              <w:rPr>
                <w:color w:val="002060"/>
              </w:rPr>
            </w:pPr>
            <w:r w:rsidRPr="002938F7">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857575" w14:textId="77777777" w:rsidR="0086604C" w:rsidRPr="002938F7" w:rsidRDefault="0086604C" w:rsidP="00EE0A86">
            <w:pPr>
              <w:pStyle w:val="rowtabella0"/>
              <w:rPr>
                <w:color w:val="002060"/>
              </w:rPr>
            </w:pPr>
            <w:r w:rsidRPr="002938F7">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F7E358"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D978A5"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F604F8" w14:textId="77777777" w:rsidR="0086604C" w:rsidRPr="002938F7" w:rsidRDefault="0086604C" w:rsidP="00EE0A86">
            <w:pPr>
              <w:pStyle w:val="rowtabella0"/>
              <w:rPr>
                <w:color w:val="002060"/>
              </w:rPr>
            </w:pPr>
            <w:r w:rsidRPr="002938F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96C52" w14:textId="77777777" w:rsidR="0086604C" w:rsidRPr="002938F7" w:rsidRDefault="0086604C" w:rsidP="00EE0A86">
            <w:pPr>
              <w:pStyle w:val="rowtabella0"/>
              <w:rPr>
                <w:color w:val="002060"/>
              </w:rPr>
            </w:pPr>
            <w:r w:rsidRPr="002938F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2D5D0B" w14:textId="77777777" w:rsidR="0086604C" w:rsidRPr="002938F7" w:rsidRDefault="0086604C" w:rsidP="00EE0A86">
            <w:pPr>
              <w:pStyle w:val="rowtabella0"/>
              <w:rPr>
                <w:color w:val="002060"/>
              </w:rPr>
            </w:pPr>
            <w:r w:rsidRPr="002938F7">
              <w:rPr>
                <w:color w:val="002060"/>
              </w:rPr>
              <w:t xml:space="preserve">VIA </w:t>
            </w:r>
            <w:proofErr w:type="gramStart"/>
            <w:r w:rsidRPr="002938F7">
              <w:rPr>
                <w:color w:val="002060"/>
              </w:rPr>
              <w:t>B.ROSSI</w:t>
            </w:r>
            <w:proofErr w:type="gramEnd"/>
            <w:r w:rsidRPr="002938F7">
              <w:rPr>
                <w:color w:val="002060"/>
              </w:rPr>
              <w:t xml:space="preserve"> SNC</w:t>
            </w:r>
          </w:p>
        </w:tc>
      </w:tr>
      <w:tr w:rsidR="0086604C" w:rsidRPr="002938F7" w14:paraId="1ADCC2F2"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B1A9FE" w14:textId="77777777" w:rsidR="0086604C" w:rsidRPr="002938F7" w:rsidRDefault="0086604C" w:rsidP="00EE0A86">
            <w:pPr>
              <w:pStyle w:val="rowtabella0"/>
              <w:rPr>
                <w:color w:val="002060"/>
              </w:rPr>
            </w:pPr>
            <w:r w:rsidRPr="002938F7">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D347C5" w14:textId="77777777" w:rsidR="0086604C" w:rsidRPr="002938F7" w:rsidRDefault="0086604C" w:rsidP="00EE0A86">
            <w:pPr>
              <w:pStyle w:val="rowtabella0"/>
              <w:rPr>
                <w:color w:val="002060"/>
              </w:rPr>
            </w:pPr>
            <w:r w:rsidRPr="002938F7">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7529E1"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D48A5C"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CBB4C" w14:textId="77777777" w:rsidR="0086604C" w:rsidRPr="002938F7" w:rsidRDefault="0086604C" w:rsidP="00EE0A86">
            <w:pPr>
              <w:pStyle w:val="rowtabella0"/>
              <w:rPr>
                <w:color w:val="002060"/>
              </w:rPr>
            </w:pPr>
            <w:r w:rsidRPr="002938F7">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A1E36" w14:textId="77777777" w:rsidR="0086604C" w:rsidRPr="002938F7" w:rsidRDefault="0086604C" w:rsidP="00EE0A86">
            <w:pPr>
              <w:pStyle w:val="rowtabella0"/>
              <w:rPr>
                <w:color w:val="002060"/>
              </w:rPr>
            </w:pPr>
            <w:r w:rsidRPr="002938F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A5E205" w14:textId="77777777" w:rsidR="0086604C" w:rsidRPr="002938F7" w:rsidRDefault="0086604C" w:rsidP="00EE0A86">
            <w:pPr>
              <w:pStyle w:val="rowtabella0"/>
              <w:rPr>
                <w:color w:val="002060"/>
              </w:rPr>
            </w:pPr>
            <w:r w:rsidRPr="002938F7">
              <w:rPr>
                <w:color w:val="002060"/>
              </w:rPr>
              <w:t>VIA INDIPENDENZA-CAPODARCO</w:t>
            </w:r>
          </w:p>
        </w:tc>
      </w:tr>
      <w:tr w:rsidR="0086604C" w:rsidRPr="002938F7" w14:paraId="0CEC4CC4"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2F6B66" w14:textId="77777777" w:rsidR="0086604C" w:rsidRPr="002938F7" w:rsidRDefault="0086604C" w:rsidP="00EE0A86">
            <w:pPr>
              <w:pStyle w:val="rowtabella0"/>
              <w:rPr>
                <w:color w:val="002060"/>
              </w:rPr>
            </w:pPr>
            <w:r w:rsidRPr="002938F7">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37E559" w14:textId="77777777" w:rsidR="0086604C" w:rsidRPr="002938F7" w:rsidRDefault="0086604C" w:rsidP="00EE0A86">
            <w:pPr>
              <w:pStyle w:val="rowtabella0"/>
              <w:rPr>
                <w:color w:val="002060"/>
              </w:rPr>
            </w:pPr>
            <w:r w:rsidRPr="002938F7">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665123"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438255"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BCFD2" w14:textId="77777777" w:rsidR="0086604C" w:rsidRPr="002938F7" w:rsidRDefault="0086604C" w:rsidP="00EE0A86">
            <w:pPr>
              <w:pStyle w:val="rowtabella0"/>
              <w:rPr>
                <w:color w:val="002060"/>
              </w:rPr>
            </w:pPr>
            <w:r w:rsidRPr="002938F7">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907612" w14:textId="77777777" w:rsidR="0086604C" w:rsidRPr="002938F7" w:rsidRDefault="0086604C" w:rsidP="00EE0A86">
            <w:pPr>
              <w:pStyle w:val="rowtabella0"/>
              <w:rPr>
                <w:color w:val="002060"/>
              </w:rPr>
            </w:pPr>
            <w:r w:rsidRPr="002938F7">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0E4EA8" w14:textId="77777777" w:rsidR="0086604C" w:rsidRPr="002938F7" w:rsidRDefault="0086604C" w:rsidP="00EE0A86">
            <w:pPr>
              <w:pStyle w:val="rowtabella0"/>
              <w:rPr>
                <w:color w:val="002060"/>
              </w:rPr>
            </w:pPr>
            <w:r w:rsidRPr="002938F7">
              <w:rPr>
                <w:color w:val="002060"/>
              </w:rPr>
              <w:t xml:space="preserve">TRAVERSA VIA </w:t>
            </w:r>
            <w:proofErr w:type="gramStart"/>
            <w:r w:rsidRPr="002938F7">
              <w:rPr>
                <w:color w:val="002060"/>
              </w:rPr>
              <w:t>U.T</w:t>
            </w:r>
            <w:proofErr w:type="gramEnd"/>
            <w:r w:rsidRPr="002938F7">
              <w:rPr>
                <w:color w:val="002060"/>
              </w:rPr>
              <w:t>0MEI</w:t>
            </w:r>
          </w:p>
        </w:tc>
      </w:tr>
      <w:tr w:rsidR="0086604C" w:rsidRPr="002938F7" w14:paraId="518F5623"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49A47D" w14:textId="77777777" w:rsidR="0086604C" w:rsidRPr="002938F7" w:rsidRDefault="0086604C" w:rsidP="00EE0A86">
            <w:pPr>
              <w:pStyle w:val="rowtabella0"/>
              <w:rPr>
                <w:color w:val="002060"/>
              </w:rPr>
            </w:pPr>
            <w:r w:rsidRPr="002938F7">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382C7A" w14:textId="77777777" w:rsidR="0086604C" w:rsidRPr="002938F7" w:rsidRDefault="0086604C" w:rsidP="00EE0A86">
            <w:pPr>
              <w:pStyle w:val="rowtabella0"/>
              <w:rPr>
                <w:color w:val="002060"/>
              </w:rPr>
            </w:pPr>
            <w:r w:rsidRPr="002938F7">
              <w:rPr>
                <w:color w:val="002060"/>
              </w:rPr>
              <w:t xml:space="preserve">CALCIO </w:t>
            </w:r>
            <w:proofErr w:type="gramStart"/>
            <w:r w:rsidRPr="002938F7">
              <w:rPr>
                <w:color w:val="002060"/>
              </w:rPr>
              <w:t>S.ELPIDIO</w:t>
            </w:r>
            <w:proofErr w:type="gramEnd"/>
            <w:r w:rsidRPr="002938F7">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0EE85C"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F4F96D"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118291" w14:textId="77777777" w:rsidR="0086604C" w:rsidRPr="002938F7" w:rsidRDefault="0086604C" w:rsidP="00EE0A86">
            <w:pPr>
              <w:pStyle w:val="rowtabella0"/>
              <w:rPr>
                <w:color w:val="002060"/>
              </w:rPr>
            </w:pPr>
            <w:r w:rsidRPr="002938F7">
              <w:rPr>
                <w:color w:val="002060"/>
              </w:rPr>
              <w:t>5280 TENSOSTRUTTURA S.</w:t>
            </w:r>
            <w:proofErr w:type="gramStart"/>
            <w:r w:rsidRPr="002938F7">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AE8D1" w14:textId="77777777" w:rsidR="0086604C" w:rsidRPr="002938F7" w:rsidRDefault="0086604C" w:rsidP="00EE0A86">
            <w:pPr>
              <w:pStyle w:val="rowtabella0"/>
              <w:rPr>
                <w:color w:val="002060"/>
              </w:rPr>
            </w:pPr>
            <w:r w:rsidRPr="002938F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2623B" w14:textId="77777777" w:rsidR="0086604C" w:rsidRPr="002938F7" w:rsidRDefault="0086604C" w:rsidP="00EE0A86">
            <w:pPr>
              <w:pStyle w:val="rowtabella0"/>
              <w:rPr>
                <w:color w:val="002060"/>
              </w:rPr>
            </w:pPr>
            <w:r w:rsidRPr="002938F7">
              <w:rPr>
                <w:color w:val="002060"/>
              </w:rPr>
              <w:t>VIA LORENZO LOTTO</w:t>
            </w:r>
          </w:p>
        </w:tc>
      </w:tr>
      <w:tr w:rsidR="0086604C" w:rsidRPr="002938F7" w14:paraId="05829A6B"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E85B5A" w14:textId="77777777" w:rsidR="0086604C" w:rsidRPr="002938F7" w:rsidRDefault="0086604C" w:rsidP="00EE0A86">
            <w:pPr>
              <w:pStyle w:val="rowtabella0"/>
              <w:rPr>
                <w:color w:val="002060"/>
              </w:rPr>
            </w:pPr>
            <w:r w:rsidRPr="002938F7">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054EFC" w14:textId="77777777" w:rsidR="0086604C" w:rsidRPr="002938F7" w:rsidRDefault="0086604C" w:rsidP="00EE0A86">
            <w:pPr>
              <w:pStyle w:val="rowtabella0"/>
              <w:rPr>
                <w:color w:val="002060"/>
              </w:rPr>
            </w:pPr>
            <w:r w:rsidRPr="002938F7">
              <w:rPr>
                <w:color w:val="002060"/>
              </w:rPr>
              <w:t>G.S.A. LE DUE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3D160"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4005B"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E6A8B" w14:textId="77777777" w:rsidR="0086604C" w:rsidRPr="002938F7" w:rsidRDefault="0086604C" w:rsidP="00EE0A86">
            <w:pPr>
              <w:pStyle w:val="rowtabella0"/>
              <w:rPr>
                <w:color w:val="002060"/>
              </w:rPr>
            </w:pPr>
            <w:r w:rsidRPr="002938F7">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A14E9" w14:textId="77777777" w:rsidR="0086604C" w:rsidRPr="002938F7" w:rsidRDefault="0086604C" w:rsidP="00EE0A86">
            <w:pPr>
              <w:pStyle w:val="rowtabella0"/>
              <w:rPr>
                <w:color w:val="002060"/>
              </w:rPr>
            </w:pPr>
            <w:r w:rsidRPr="002938F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11440" w14:textId="77777777" w:rsidR="0086604C" w:rsidRPr="002938F7" w:rsidRDefault="0086604C" w:rsidP="00EE0A86">
            <w:pPr>
              <w:pStyle w:val="rowtabella0"/>
              <w:rPr>
                <w:color w:val="002060"/>
              </w:rPr>
            </w:pPr>
            <w:r w:rsidRPr="002938F7">
              <w:rPr>
                <w:color w:val="002060"/>
              </w:rPr>
              <w:t>VIA SIBILLA 2C</w:t>
            </w:r>
          </w:p>
        </w:tc>
      </w:tr>
    </w:tbl>
    <w:p w14:paraId="7E6AB310" w14:textId="77777777" w:rsidR="0086604C" w:rsidRPr="002938F7" w:rsidRDefault="0086604C" w:rsidP="0086604C">
      <w:pPr>
        <w:pStyle w:val="breakline"/>
        <w:rPr>
          <w:rFonts w:eastAsiaTheme="minorEastAsia"/>
          <w:color w:val="002060"/>
        </w:rPr>
      </w:pPr>
    </w:p>
    <w:p w14:paraId="5E6475DB" w14:textId="77777777" w:rsidR="0086604C" w:rsidRPr="002938F7" w:rsidRDefault="0086604C" w:rsidP="0086604C">
      <w:pPr>
        <w:pStyle w:val="breakline"/>
        <w:rPr>
          <w:color w:val="002060"/>
        </w:rPr>
      </w:pPr>
    </w:p>
    <w:p w14:paraId="4F0A34F0" w14:textId="77777777" w:rsidR="0086604C" w:rsidRPr="002938F7" w:rsidRDefault="0086604C" w:rsidP="0086604C">
      <w:pPr>
        <w:pStyle w:val="breakline"/>
        <w:rPr>
          <w:color w:val="002060"/>
        </w:rPr>
      </w:pPr>
    </w:p>
    <w:p w14:paraId="559DC7FB" w14:textId="77777777" w:rsidR="0086604C" w:rsidRPr="002938F7" w:rsidRDefault="0086604C" w:rsidP="0086604C">
      <w:pPr>
        <w:pStyle w:val="sottotitolocampionato10"/>
        <w:rPr>
          <w:color w:val="002060"/>
        </w:rPr>
      </w:pPr>
      <w:r w:rsidRPr="002938F7">
        <w:rPr>
          <w:color w:val="002060"/>
        </w:rP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9"/>
        <w:gridCol w:w="1552"/>
        <w:gridCol w:w="1549"/>
      </w:tblGrid>
      <w:tr w:rsidR="0086604C" w:rsidRPr="002938F7" w14:paraId="71A69D1C"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DDE7F"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D80B6"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F800A"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FC2C5"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FCFD1"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46402"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D8DD2"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2508DBDD"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E623A0" w14:textId="77777777" w:rsidR="0086604C" w:rsidRPr="002938F7" w:rsidRDefault="0086604C" w:rsidP="00EE0A86">
            <w:pPr>
              <w:pStyle w:val="rowtabella0"/>
              <w:rPr>
                <w:color w:val="002060"/>
              </w:rPr>
            </w:pPr>
            <w:r w:rsidRPr="002938F7">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16C8B" w14:textId="77777777" w:rsidR="0086604C" w:rsidRPr="002938F7" w:rsidRDefault="0086604C" w:rsidP="00EE0A86">
            <w:pPr>
              <w:pStyle w:val="rowtabella0"/>
              <w:rPr>
                <w:color w:val="002060"/>
              </w:rPr>
            </w:pPr>
            <w:r w:rsidRPr="002938F7">
              <w:rPr>
                <w:color w:val="002060"/>
              </w:rPr>
              <w:t>FUTSAL COMUNANZA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DEBE8"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01433" w14:textId="77777777" w:rsidR="0086604C" w:rsidRPr="002938F7" w:rsidRDefault="0086604C" w:rsidP="00EE0A86">
            <w:pPr>
              <w:pStyle w:val="rowtabella0"/>
              <w:rPr>
                <w:color w:val="002060"/>
              </w:rPr>
            </w:pPr>
            <w:r w:rsidRPr="002938F7">
              <w:rPr>
                <w:color w:val="002060"/>
              </w:rPr>
              <w:t>07/03/2025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3B82D" w14:textId="77777777" w:rsidR="0086604C" w:rsidRPr="002938F7" w:rsidRDefault="0086604C" w:rsidP="00EE0A86">
            <w:pPr>
              <w:pStyle w:val="rowtabella0"/>
              <w:rPr>
                <w:color w:val="002060"/>
              </w:rPr>
            </w:pPr>
            <w:r w:rsidRPr="002938F7">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D7369" w14:textId="77777777" w:rsidR="0086604C" w:rsidRPr="002938F7" w:rsidRDefault="0086604C" w:rsidP="00EE0A86">
            <w:pPr>
              <w:pStyle w:val="rowtabella0"/>
              <w:rPr>
                <w:color w:val="002060"/>
              </w:rPr>
            </w:pPr>
            <w:r w:rsidRPr="002938F7">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14D8D" w14:textId="77777777" w:rsidR="0086604C" w:rsidRPr="002938F7" w:rsidRDefault="0086604C" w:rsidP="00EE0A86">
            <w:pPr>
              <w:pStyle w:val="rowtabella0"/>
              <w:rPr>
                <w:color w:val="002060"/>
              </w:rPr>
            </w:pPr>
            <w:r w:rsidRPr="002938F7">
              <w:rPr>
                <w:color w:val="002060"/>
              </w:rPr>
              <w:t>VIA S.S. PICENTO</w:t>
            </w:r>
          </w:p>
        </w:tc>
      </w:tr>
      <w:tr w:rsidR="0086604C" w:rsidRPr="002938F7" w14:paraId="52F3D1CA"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E76541" w14:textId="77777777" w:rsidR="0086604C" w:rsidRPr="002938F7" w:rsidRDefault="0086604C" w:rsidP="00EE0A86">
            <w:pPr>
              <w:pStyle w:val="rowtabella0"/>
              <w:rPr>
                <w:color w:val="002060"/>
              </w:rPr>
            </w:pPr>
            <w:r w:rsidRPr="002938F7">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462C0" w14:textId="77777777" w:rsidR="0086604C" w:rsidRPr="002938F7" w:rsidRDefault="0086604C" w:rsidP="00EE0A86">
            <w:pPr>
              <w:pStyle w:val="rowtabella0"/>
              <w:rPr>
                <w:color w:val="002060"/>
              </w:rPr>
            </w:pPr>
            <w:r w:rsidRPr="002938F7">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ED4E6B"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E64394" w14:textId="77777777" w:rsidR="0086604C" w:rsidRPr="002938F7" w:rsidRDefault="0086604C" w:rsidP="00EE0A86">
            <w:pPr>
              <w:pStyle w:val="rowtabella0"/>
              <w:rPr>
                <w:color w:val="002060"/>
              </w:rPr>
            </w:pPr>
            <w:r w:rsidRPr="002938F7">
              <w:rPr>
                <w:color w:val="002060"/>
              </w:rPr>
              <w:t>07/03/2025 21:40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BB3D09" w14:textId="77777777" w:rsidR="0086604C" w:rsidRPr="002938F7" w:rsidRDefault="0086604C" w:rsidP="00EE0A86">
            <w:pPr>
              <w:pStyle w:val="rowtabella0"/>
              <w:rPr>
                <w:color w:val="002060"/>
              </w:rPr>
            </w:pPr>
            <w:r w:rsidRPr="002938F7">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16BEB" w14:textId="77777777" w:rsidR="0086604C" w:rsidRPr="002938F7" w:rsidRDefault="0086604C" w:rsidP="00EE0A86">
            <w:pPr>
              <w:pStyle w:val="rowtabella0"/>
              <w:rPr>
                <w:color w:val="002060"/>
              </w:rPr>
            </w:pPr>
            <w:r w:rsidRPr="002938F7">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5F48F" w14:textId="77777777" w:rsidR="0086604C" w:rsidRPr="002938F7" w:rsidRDefault="0086604C" w:rsidP="00EE0A86">
            <w:pPr>
              <w:pStyle w:val="rowtabella0"/>
              <w:rPr>
                <w:color w:val="002060"/>
              </w:rPr>
            </w:pPr>
            <w:r w:rsidRPr="002938F7">
              <w:rPr>
                <w:color w:val="002060"/>
              </w:rPr>
              <w:t>VIA COLLE CIMINO 9</w:t>
            </w:r>
          </w:p>
        </w:tc>
      </w:tr>
      <w:tr w:rsidR="0086604C" w:rsidRPr="002938F7" w14:paraId="5853D9FC"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C402EE" w14:textId="77777777" w:rsidR="0086604C" w:rsidRPr="002938F7" w:rsidRDefault="0086604C" w:rsidP="00EE0A86">
            <w:pPr>
              <w:pStyle w:val="rowtabella0"/>
              <w:rPr>
                <w:color w:val="002060"/>
              </w:rPr>
            </w:pPr>
            <w:r w:rsidRPr="002938F7">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B1486A" w14:textId="77777777" w:rsidR="0086604C" w:rsidRPr="002938F7" w:rsidRDefault="0086604C" w:rsidP="00EE0A86">
            <w:pPr>
              <w:pStyle w:val="rowtabella0"/>
              <w:rPr>
                <w:color w:val="002060"/>
              </w:rPr>
            </w:pPr>
            <w:r w:rsidRPr="002938F7">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33F02F"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9227A5" w14:textId="77777777" w:rsidR="0086604C" w:rsidRPr="002938F7" w:rsidRDefault="0086604C" w:rsidP="00EE0A86">
            <w:pPr>
              <w:pStyle w:val="rowtabella0"/>
              <w:rPr>
                <w:color w:val="002060"/>
              </w:rPr>
            </w:pPr>
            <w:r w:rsidRPr="002938F7">
              <w:rPr>
                <w:color w:val="002060"/>
              </w:rPr>
              <w:t>07/03/2025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07C659" w14:textId="77777777" w:rsidR="0086604C" w:rsidRPr="002938F7" w:rsidRDefault="0086604C" w:rsidP="00EE0A86">
            <w:pPr>
              <w:pStyle w:val="rowtabella0"/>
              <w:rPr>
                <w:color w:val="002060"/>
              </w:rPr>
            </w:pPr>
            <w:r w:rsidRPr="002938F7">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12345" w14:textId="77777777" w:rsidR="0086604C" w:rsidRPr="002938F7" w:rsidRDefault="0086604C" w:rsidP="00EE0A86">
            <w:pPr>
              <w:pStyle w:val="rowtabella0"/>
              <w:rPr>
                <w:color w:val="002060"/>
              </w:rPr>
            </w:pPr>
            <w:r w:rsidRPr="002938F7">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C2C6DC" w14:textId="77777777" w:rsidR="0086604C" w:rsidRPr="002938F7" w:rsidRDefault="0086604C" w:rsidP="00EE0A86">
            <w:pPr>
              <w:pStyle w:val="rowtabella0"/>
              <w:rPr>
                <w:color w:val="002060"/>
              </w:rPr>
            </w:pPr>
            <w:r w:rsidRPr="002938F7">
              <w:rPr>
                <w:color w:val="002060"/>
              </w:rPr>
              <w:t>PIAZZA S. D'ACQUISTO</w:t>
            </w:r>
          </w:p>
        </w:tc>
      </w:tr>
      <w:tr w:rsidR="0086604C" w:rsidRPr="002938F7" w14:paraId="065FC04E"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DE8053" w14:textId="77777777" w:rsidR="0086604C" w:rsidRPr="002938F7" w:rsidRDefault="0086604C" w:rsidP="00EE0A86">
            <w:pPr>
              <w:pStyle w:val="rowtabella0"/>
              <w:rPr>
                <w:color w:val="002060"/>
              </w:rPr>
            </w:pPr>
            <w:r w:rsidRPr="002938F7">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EDB995" w14:textId="77777777" w:rsidR="0086604C" w:rsidRPr="002938F7" w:rsidRDefault="0086604C" w:rsidP="00EE0A86">
            <w:pPr>
              <w:pStyle w:val="rowtabella0"/>
              <w:rPr>
                <w:color w:val="002060"/>
              </w:rPr>
            </w:pPr>
            <w:r w:rsidRPr="002938F7">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F56345"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EE1540"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B20127" w14:textId="77777777" w:rsidR="0086604C" w:rsidRPr="002938F7" w:rsidRDefault="0086604C" w:rsidP="00EE0A86">
            <w:pPr>
              <w:pStyle w:val="rowtabella0"/>
              <w:rPr>
                <w:color w:val="002060"/>
              </w:rPr>
            </w:pPr>
            <w:r w:rsidRPr="002938F7">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E32B41" w14:textId="77777777" w:rsidR="0086604C" w:rsidRPr="002938F7" w:rsidRDefault="0086604C" w:rsidP="00EE0A86">
            <w:pPr>
              <w:pStyle w:val="rowtabella0"/>
              <w:rPr>
                <w:color w:val="002060"/>
              </w:rPr>
            </w:pPr>
            <w:r w:rsidRPr="002938F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F40A5" w14:textId="77777777" w:rsidR="0086604C" w:rsidRPr="002938F7" w:rsidRDefault="0086604C" w:rsidP="00EE0A86">
            <w:pPr>
              <w:pStyle w:val="rowtabella0"/>
              <w:rPr>
                <w:color w:val="002060"/>
              </w:rPr>
            </w:pPr>
            <w:r w:rsidRPr="002938F7">
              <w:rPr>
                <w:color w:val="002060"/>
              </w:rPr>
              <w:t>VIA DELL IRIS</w:t>
            </w:r>
          </w:p>
        </w:tc>
      </w:tr>
      <w:tr w:rsidR="0086604C" w:rsidRPr="002938F7" w14:paraId="5DCA40CB"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6112F4" w14:textId="77777777" w:rsidR="0086604C" w:rsidRPr="002938F7" w:rsidRDefault="0086604C" w:rsidP="00EE0A86">
            <w:pPr>
              <w:pStyle w:val="rowtabella0"/>
              <w:rPr>
                <w:color w:val="002060"/>
              </w:rPr>
            </w:pPr>
            <w:r w:rsidRPr="002938F7">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20F156" w14:textId="77777777" w:rsidR="0086604C" w:rsidRPr="002938F7" w:rsidRDefault="0086604C" w:rsidP="00EE0A86">
            <w:pPr>
              <w:pStyle w:val="rowtabella0"/>
              <w:rPr>
                <w:color w:val="002060"/>
              </w:rPr>
            </w:pPr>
            <w:r w:rsidRPr="002938F7">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D729C9"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6AF10B" w14:textId="77777777" w:rsidR="0086604C" w:rsidRPr="002938F7" w:rsidRDefault="0086604C" w:rsidP="00EE0A86">
            <w:pPr>
              <w:pStyle w:val="rowtabella0"/>
              <w:rPr>
                <w:color w:val="002060"/>
              </w:rPr>
            </w:pPr>
            <w:r w:rsidRPr="002938F7">
              <w:rPr>
                <w:color w:val="002060"/>
              </w:rPr>
              <w:t>07/03/2025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ADFCF3" w14:textId="77777777" w:rsidR="0086604C" w:rsidRPr="002938F7" w:rsidRDefault="0086604C" w:rsidP="00EE0A86">
            <w:pPr>
              <w:pStyle w:val="rowtabella0"/>
              <w:rPr>
                <w:color w:val="002060"/>
              </w:rPr>
            </w:pPr>
            <w:r w:rsidRPr="002938F7">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CDDAD6" w14:textId="77777777" w:rsidR="0086604C" w:rsidRPr="002938F7" w:rsidRDefault="0086604C" w:rsidP="00EE0A86">
            <w:pPr>
              <w:pStyle w:val="rowtabella0"/>
              <w:rPr>
                <w:color w:val="002060"/>
              </w:rPr>
            </w:pPr>
            <w:r w:rsidRPr="002938F7">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50EE15" w14:textId="77777777" w:rsidR="0086604C" w:rsidRPr="002938F7" w:rsidRDefault="0086604C" w:rsidP="00EE0A86">
            <w:pPr>
              <w:pStyle w:val="rowtabella0"/>
              <w:rPr>
                <w:color w:val="002060"/>
              </w:rPr>
            </w:pPr>
            <w:r w:rsidRPr="002938F7">
              <w:rPr>
                <w:color w:val="002060"/>
              </w:rPr>
              <w:t>VIA DON GIUSEPPE MARUCCI 1</w:t>
            </w:r>
          </w:p>
        </w:tc>
      </w:tr>
      <w:tr w:rsidR="0086604C" w:rsidRPr="002938F7" w14:paraId="3518D918"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24892F" w14:textId="77777777" w:rsidR="0086604C" w:rsidRPr="002938F7" w:rsidRDefault="0086604C" w:rsidP="00EE0A86">
            <w:pPr>
              <w:pStyle w:val="rowtabella0"/>
              <w:rPr>
                <w:color w:val="002060"/>
              </w:rPr>
            </w:pPr>
            <w:r w:rsidRPr="002938F7">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F96F5" w14:textId="77777777" w:rsidR="0086604C" w:rsidRPr="002938F7" w:rsidRDefault="0086604C" w:rsidP="00EE0A86">
            <w:pPr>
              <w:pStyle w:val="rowtabella0"/>
              <w:rPr>
                <w:color w:val="002060"/>
              </w:rPr>
            </w:pPr>
            <w:r w:rsidRPr="002938F7">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F0866"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21144" w14:textId="77777777" w:rsidR="0086604C" w:rsidRPr="002938F7" w:rsidRDefault="0086604C" w:rsidP="00EE0A86">
            <w:pPr>
              <w:pStyle w:val="rowtabella0"/>
              <w:rPr>
                <w:color w:val="002060"/>
              </w:rPr>
            </w:pPr>
            <w:r w:rsidRPr="002938F7">
              <w:rPr>
                <w:color w:val="002060"/>
              </w:rPr>
              <w:t>08/03/2025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D19DE" w14:textId="77777777" w:rsidR="0086604C" w:rsidRPr="002938F7" w:rsidRDefault="0086604C" w:rsidP="00EE0A86">
            <w:pPr>
              <w:pStyle w:val="rowtabella0"/>
              <w:rPr>
                <w:color w:val="002060"/>
              </w:rPr>
            </w:pPr>
            <w:r w:rsidRPr="002938F7">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65461" w14:textId="77777777" w:rsidR="0086604C" w:rsidRPr="002938F7" w:rsidRDefault="0086604C" w:rsidP="00EE0A86">
            <w:pPr>
              <w:pStyle w:val="rowtabella0"/>
              <w:rPr>
                <w:color w:val="002060"/>
              </w:rPr>
            </w:pPr>
            <w:r w:rsidRPr="002938F7">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FFB4F" w14:textId="77777777" w:rsidR="0086604C" w:rsidRPr="002938F7" w:rsidRDefault="0086604C" w:rsidP="00EE0A86">
            <w:pPr>
              <w:pStyle w:val="rowtabella0"/>
              <w:rPr>
                <w:color w:val="002060"/>
              </w:rPr>
            </w:pPr>
            <w:r w:rsidRPr="002938F7">
              <w:rPr>
                <w:color w:val="002060"/>
              </w:rPr>
              <w:t>VIA CORRADI</w:t>
            </w:r>
          </w:p>
        </w:tc>
      </w:tr>
    </w:tbl>
    <w:p w14:paraId="154D4DEE" w14:textId="77777777" w:rsidR="0086604C" w:rsidRPr="00FA5DF6" w:rsidRDefault="0086604C" w:rsidP="0086604C">
      <w:pPr>
        <w:pStyle w:val="breakline"/>
        <w:rPr>
          <w:rFonts w:eastAsiaTheme="minorEastAsia"/>
          <w:color w:val="002060"/>
        </w:rPr>
      </w:pPr>
    </w:p>
    <w:p w14:paraId="51B35FA1" w14:textId="77777777" w:rsidR="0086604C" w:rsidRPr="00FA5DF6" w:rsidRDefault="0086604C" w:rsidP="0086604C">
      <w:pPr>
        <w:pStyle w:val="breakline"/>
        <w:rPr>
          <w:color w:val="002060"/>
        </w:rPr>
      </w:pPr>
    </w:p>
    <w:p w14:paraId="34350D68" w14:textId="0E072687" w:rsidR="0086604C" w:rsidRPr="00FA5DF6" w:rsidRDefault="0086604C" w:rsidP="00497299">
      <w:pPr>
        <w:pStyle w:val="titolocampionato0"/>
        <w:shd w:val="clear" w:color="auto" w:fill="CCCCCC"/>
        <w:spacing w:before="80" w:after="40"/>
        <w:rPr>
          <w:color w:val="002060"/>
        </w:rPr>
      </w:pPr>
      <w:r w:rsidRPr="00FA5DF6">
        <w:rPr>
          <w:color w:val="002060"/>
        </w:rPr>
        <w:t>REGIONALE CALCIO A 5 FEMMINILE</w:t>
      </w:r>
    </w:p>
    <w:p w14:paraId="725022FF" w14:textId="77777777" w:rsidR="0086604C" w:rsidRPr="00FA5DF6" w:rsidRDefault="0086604C" w:rsidP="0086604C">
      <w:pPr>
        <w:pStyle w:val="titoloprinc0"/>
        <w:rPr>
          <w:color w:val="002060"/>
        </w:rPr>
      </w:pPr>
      <w:r w:rsidRPr="00FA5DF6">
        <w:rPr>
          <w:color w:val="002060"/>
        </w:rPr>
        <w:t>RISULTATI</w:t>
      </w:r>
    </w:p>
    <w:p w14:paraId="075B9723" w14:textId="77777777" w:rsidR="0086604C" w:rsidRPr="00FA5DF6" w:rsidRDefault="0086604C" w:rsidP="0086604C">
      <w:pPr>
        <w:pStyle w:val="breakline"/>
        <w:rPr>
          <w:color w:val="002060"/>
        </w:rPr>
      </w:pPr>
    </w:p>
    <w:p w14:paraId="5FC1CEFD" w14:textId="77777777" w:rsidR="0086604C" w:rsidRPr="00FA5DF6" w:rsidRDefault="0086604C" w:rsidP="0086604C">
      <w:pPr>
        <w:pStyle w:val="sottotitolocampionato10"/>
        <w:rPr>
          <w:color w:val="002060"/>
        </w:rPr>
      </w:pPr>
      <w:r w:rsidRPr="00FA5DF6">
        <w:rPr>
          <w:color w:val="002060"/>
        </w:rPr>
        <w:t>RISULTATI UFFICIALI GARE DEL 28/02/2025</w:t>
      </w:r>
    </w:p>
    <w:p w14:paraId="708DDCA4" w14:textId="77777777" w:rsidR="003254DA" w:rsidRPr="003254DA" w:rsidRDefault="003254DA" w:rsidP="003254DA">
      <w:pPr>
        <w:pStyle w:val="sottotitolocampionato20"/>
        <w:spacing w:before="0" w:beforeAutospacing="0" w:after="0" w:afterAutospacing="0"/>
        <w:rPr>
          <w:rFonts w:ascii="Arial" w:hAnsi="Arial" w:cs="Arial"/>
          <w:color w:val="002060"/>
          <w:sz w:val="20"/>
          <w:szCs w:val="20"/>
        </w:rPr>
      </w:pPr>
      <w:r w:rsidRPr="003254DA">
        <w:rPr>
          <w:rFonts w:ascii="Arial" w:hAnsi="Arial" w:cs="Arial"/>
          <w:color w:val="002060"/>
          <w:sz w:val="20"/>
          <w:szCs w:val="20"/>
        </w:rPr>
        <w:t>Si trascrivono qui di seguito i risultati ufficiali delle gare disputate</w:t>
      </w:r>
    </w:p>
    <w:p w14:paraId="7CA4C2B8" w14:textId="77777777" w:rsidR="0086604C" w:rsidRPr="00FA5DF6" w:rsidRDefault="0086604C" w:rsidP="008660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04C" w:rsidRPr="00FA5DF6" w14:paraId="4AAFE23B"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3CCFBB8F"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F0A6C" w14:textId="77777777" w:rsidR="0086604C" w:rsidRPr="00FA5DF6" w:rsidRDefault="0086604C" w:rsidP="00EE0A86">
                  <w:pPr>
                    <w:pStyle w:val="headertabella0"/>
                    <w:rPr>
                      <w:color w:val="002060"/>
                    </w:rPr>
                  </w:pPr>
                  <w:r w:rsidRPr="00FA5DF6">
                    <w:rPr>
                      <w:color w:val="002060"/>
                    </w:rPr>
                    <w:t>GIRONE A - 8 Giornata - R</w:t>
                  </w:r>
                </w:p>
              </w:tc>
            </w:tr>
            <w:tr w:rsidR="0086604C" w:rsidRPr="00FA5DF6" w14:paraId="7D0AC915"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B2D20" w14:textId="77777777" w:rsidR="0086604C" w:rsidRPr="00FA5DF6" w:rsidRDefault="0086604C" w:rsidP="00EE0A86">
                  <w:pPr>
                    <w:pStyle w:val="rowtabella0"/>
                    <w:rPr>
                      <w:color w:val="002060"/>
                    </w:rPr>
                  </w:pPr>
                  <w:r w:rsidRPr="00FA5DF6">
                    <w:rPr>
                      <w:color w:val="002060"/>
                    </w:rPr>
                    <w:t>KAIROS 3 MONTI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EE5BD" w14:textId="77777777" w:rsidR="0086604C" w:rsidRPr="00FA5DF6" w:rsidRDefault="0086604C" w:rsidP="00EE0A86">
                  <w:pPr>
                    <w:pStyle w:val="rowtabella0"/>
                    <w:rPr>
                      <w:color w:val="002060"/>
                    </w:rPr>
                  </w:pPr>
                  <w:r w:rsidRPr="00FA5DF6">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05794" w14:textId="77777777" w:rsidR="0086604C" w:rsidRPr="00FA5DF6" w:rsidRDefault="0086604C" w:rsidP="00EE0A86">
                  <w:pPr>
                    <w:pStyle w:val="rowtabella0"/>
                    <w:jc w:val="center"/>
                    <w:rPr>
                      <w:color w:val="002060"/>
                    </w:rPr>
                  </w:pPr>
                  <w:r w:rsidRPr="00FA5DF6">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CB364" w14:textId="77777777" w:rsidR="0086604C" w:rsidRPr="00FA5DF6" w:rsidRDefault="0086604C" w:rsidP="00EE0A86">
                  <w:pPr>
                    <w:pStyle w:val="rowtabella0"/>
                    <w:jc w:val="center"/>
                    <w:rPr>
                      <w:color w:val="002060"/>
                    </w:rPr>
                  </w:pPr>
                  <w:r w:rsidRPr="00FA5DF6">
                    <w:rPr>
                      <w:color w:val="002060"/>
                    </w:rPr>
                    <w:t> </w:t>
                  </w:r>
                </w:p>
              </w:tc>
            </w:tr>
            <w:tr w:rsidR="0086604C" w:rsidRPr="00FA5DF6" w14:paraId="0E023EE4"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D12EF4" w14:textId="77777777" w:rsidR="0086604C" w:rsidRPr="00FA5DF6" w:rsidRDefault="0086604C" w:rsidP="00EE0A86">
                  <w:pPr>
                    <w:pStyle w:val="rowtabella0"/>
                    <w:rPr>
                      <w:color w:val="002060"/>
                    </w:rPr>
                  </w:pPr>
                  <w:r w:rsidRPr="00FA5DF6">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0317EF" w14:textId="77777777" w:rsidR="0086604C" w:rsidRPr="00FA5DF6" w:rsidRDefault="0086604C" w:rsidP="00EE0A86">
                  <w:pPr>
                    <w:pStyle w:val="rowtabella0"/>
                    <w:rPr>
                      <w:color w:val="002060"/>
                    </w:rPr>
                  </w:pPr>
                  <w:r w:rsidRPr="00FA5DF6">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BA2F1A" w14:textId="77777777" w:rsidR="0086604C" w:rsidRPr="00FA5DF6" w:rsidRDefault="0086604C" w:rsidP="00EE0A86">
                  <w:pPr>
                    <w:pStyle w:val="rowtabella0"/>
                    <w:jc w:val="center"/>
                    <w:rPr>
                      <w:color w:val="002060"/>
                    </w:rPr>
                  </w:pPr>
                  <w:r w:rsidRPr="00FA5DF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ADB4E9" w14:textId="77777777" w:rsidR="0086604C" w:rsidRPr="00FA5DF6" w:rsidRDefault="0086604C" w:rsidP="00EE0A86">
                  <w:pPr>
                    <w:pStyle w:val="rowtabella0"/>
                    <w:jc w:val="center"/>
                    <w:rPr>
                      <w:color w:val="002060"/>
                    </w:rPr>
                  </w:pPr>
                  <w:r w:rsidRPr="00FA5DF6">
                    <w:rPr>
                      <w:color w:val="002060"/>
                    </w:rPr>
                    <w:t> </w:t>
                  </w:r>
                </w:p>
              </w:tc>
            </w:tr>
            <w:tr w:rsidR="0086604C" w:rsidRPr="00FA5DF6" w14:paraId="7ACEA4D3"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33680E" w14:textId="77777777" w:rsidR="0086604C" w:rsidRPr="00FA5DF6" w:rsidRDefault="0086604C" w:rsidP="00EE0A86">
                  <w:pPr>
                    <w:pStyle w:val="rowtabella0"/>
                    <w:rPr>
                      <w:color w:val="002060"/>
                    </w:rPr>
                  </w:pPr>
                  <w:r w:rsidRPr="00FA5DF6">
                    <w:rPr>
                      <w:color w:val="002060"/>
                    </w:rPr>
                    <w:t>(1) 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2B8F8A" w14:textId="77777777" w:rsidR="0086604C" w:rsidRPr="00FA5DF6" w:rsidRDefault="0086604C" w:rsidP="00EE0A86">
                  <w:pPr>
                    <w:pStyle w:val="rowtabella0"/>
                    <w:rPr>
                      <w:color w:val="002060"/>
                    </w:rPr>
                  </w:pPr>
                  <w:r w:rsidRPr="00FA5DF6">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2E92A6" w14:textId="77777777" w:rsidR="0086604C" w:rsidRPr="00FA5DF6" w:rsidRDefault="0086604C" w:rsidP="00EE0A86">
                  <w:pPr>
                    <w:pStyle w:val="rowtabella0"/>
                    <w:jc w:val="center"/>
                    <w:rPr>
                      <w:color w:val="002060"/>
                    </w:rPr>
                  </w:pPr>
                  <w:r w:rsidRPr="00FA5DF6">
                    <w:rPr>
                      <w:color w:val="002060"/>
                    </w:rPr>
                    <w:t>18 - 0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BCCB44" w14:textId="77777777" w:rsidR="0086604C" w:rsidRPr="00FA5DF6" w:rsidRDefault="0086604C" w:rsidP="00EE0A86">
                  <w:pPr>
                    <w:pStyle w:val="rowtabella0"/>
                    <w:jc w:val="center"/>
                    <w:rPr>
                      <w:color w:val="002060"/>
                    </w:rPr>
                  </w:pPr>
                  <w:r w:rsidRPr="00FA5DF6">
                    <w:rPr>
                      <w:color w:val="002060"/>
                    </w:rPr>
                    <w:t> </w:t>
                  </w:r>
                </w:p>
              </w:tc>
            </w:tr>
            <w:tr w:rsidR="0086604C" w:rsidRPr="00FA5DF6" w14:paraId="1E8C8E89"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962A89" w14:textId="77777777" w:rsidR="0086604C" w:rsidRPr="00FA5DF6" w:rsidRDefault="0086604C" w:rsidP="00EE0A86">
                  <w:pPr>
                    <w:pStyle w:val="rowtabella0"/>
                    <w:rPr>
                      <w:color w:val="002060"/>
                    </w:rPr>
                  </w:pPr>
                  <w:proofErr w:type="gramStart"/>
                  <w:r w:rsidRPr="00FA5DF6">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EABB95" w14:textId="77777777" w:rsidR="0086604C" w:rsidRPr="00FA5DF6" w:rsidRDefault="0086604C" w:rsidP="00EE0A86">
                  <w:pPr>
                    <w:pStyle w:val="rowtabella0"/>
                    <w:rPr>
                      <w:color w:val="002060"/>
                    </w:rPr>
                  </w:pPr>
                  <w:r w:rsidRPr="00FA5DF6">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2B3FF6" w14:textId="77777777" w:rsidR="0086604C" w:rsidRPr="00FA5DF6" w:rsidRDefault="0086604C" w:rsidP="00EE0A86">
                  <w:pPr>
                    <w:pStyle w:val="rowtabella0"/>
                    <w:jc w:val="center"/>
                    <w:rPr>
                      <w:color w:val="002060"/>
                    </w:rPr>
                  </w:pPr>
                  <w:r w:rsidRPr="00FA5DF6">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418B5E" w14:textId="77777777" w:rsidR="0086604C" w:rsidRPr="00FA5DF6" w:rsidRDefault="0086604C" w:rsidP="00EE0A86">
                  <w:pPr>
                    <w:pStyle w:val="rowtabella0"/>
                    <w:jc w:val="center"/>
                    <w:rPr>
                      <w:color w:val="002060"/>
                    </w:rPr>
                  </w:pPr>
                  <w:r w:rsidRPr="00FA5DF6">
                    <w:rPr>
                      <w:color w:val="002060"/>
                    </w:rPr>
                    <w:t> </w:t>
                  </w:r>
                </w:p>
              </w:tc>
            </w:tr>
            <w:tr w:rsidR="0086604C" w:rsidRPr="00FA5DF6" w14:paraId="040288D8"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44DB24" w14:textId="77777777" w:rsidR="0086604C" w:rsidRPr="00FA5DF6" w:rsidRDefault="0086604C" w:rsidP="00EE0A86">
                  <w:pPr>
                    <w:pStyle w:val="rowtabella0"/>
                    <w:rPr>
                      <w:color w:val="002060"/>
                    </w:rPr>
                  </w:pPr>
                  <w:r w:rsidRPr="00FA5DF6">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79E7D" w14:textId="77777777" w:rsidR="0086604C" w:rsidRPr="00FA5DF6" w:rsidRDefault="0086604C" w:rsidP="00EE0A86">
                  <w:pPr>
                    <w:pStyle w:val="rowtabella0"/>
                    <w:rPr>
                      <w:color w:val="002060"/>
                    </w:rPr>
                  </w:pPr>
                  <w:r w:rsidRPr="00FA5DF6">
                    <w:rPr>
                      <w:color w:val="002060"/>
                    </w:rPr>
                    <w:t>- WOMAN SANGIUSTESE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7F3E7" w14:textId="77777777" w:rsidR="0086604C" w:rsidRPr="00FA5DF6" w:rsidRDefault="0086604C" w:rsidP="00EE0A86">
                  <w:pPr>
                    <w:pStyle w:val="rowtabella0"/>
                    <w:jc w:val="center"/>
                    <w:rPr>
                      <w:color w:val="002060"/>
                    </w:rPr>
                  </w:pPr>
                  <w:r w:rsidRPr="00FA5DF6">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4E499" w14:textId="77777777" w:rsidR="0086604C" w:rsidRPr="00FA5DF6" w:rsidRDefault="0086604C" w:rsidP="00EE0A86">
                  <w:pPr>
                    <w:pStyle w:val="rowtabella0"/>
                    <w:jc w:val="center"/>
                    <w:rPr>
                      <w:color w:val="002060"/>
                    </w:rPr>
                  </w:pPr>
                  <w:r w:rsidRPr="00FA5DF6">
                    <w:rPr>
                      <w:color w:val="002060"/>
                    </w:rPr>
                    <w:t> </w:t>
                  </w:r>
                </w:p>
              </w:tc>
            </w:tr>
            <w:tr w:rsidR="0086604C" w:rsidRPr="00FA5DF6" w14:paraId="25FCBBCA"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70486FFA" w14:textId="77777777" w:rsidR="0086604C" w:rsidRPr="00FA5DF6" w:rsidRDefault="0086604C" w:rsidP="00EE0A86">
                  <w:pPr>
                    <w:pStyle w:val="rowtabella0"/>
                    <w:rPr>
                      <w:color w:val="002060"/>
                    </w:rPr>
                  </w:pPr>
                  <w:r w:rsidRPr="00FA5DF6">
                    <w:rPr>
                      <w:color w:val="002060"/>
                    </w:rPr>
                    <w:t>(1) - disputata il 01/03/2025</w:t>
                  </w:r>
                </w:p>
              </w:tc>
            </w:tr>
          </w:tbl>
          <w:p w14:paraId="6BBCF27F" w14:textId="77777777" w:rsidR="0086604C" w:rsidRPr="00FA5DF6" w:rsidRDefault="0086604C" w:rsidP="00EE0A86">
            <w:pPr>
              <w:rPr>
                <w:color w:val="002060"/>
              </w:rPr>
            </w:pPr>
          </w:p>
        </w:tc>
      </w:tr>
    </w:tbl>
    <w:p w14:paraId="5886C115" w14:textId="77777777" w:rsidR="0086604C" w:rsidRPr="00FA5DF6" w:rsidRDefault="0086604C" w:rsidP="0086604C">
      <w:pPr>
        <w:pStyle w:val="breakline"/>
        <w:rPr>
          <w:rFonts w:eastAsiaTheme="minorEastAsia"/>
          <w:color w:val="002060"/>
        </w:rPr>
      </w:pPr>
    </w:p>
    <w:p w14:paraId="44AA1FB1" w14:textId="77777777" w:rsidR="0086604C" w:rsidRPr="00FA5DF6" w:rsidRDefault="0086604C" w:rsidP="0086604C">
      <w:pPr>
        <w:pStyle w:val="breakline"/>
        <w:rPr>
          <w:color w:val="002060"/>
        </w:rPr>
      </w:pPr>
    </w:p>
    <w:p w14:paraId="4D8E93B4" w14:textId="77777777" w:rsidR="0086604C" w:rsidRPr="00FA5DF6" w:rsidRDefault="0086604C" w:rsidP="0086604C">
      <w:pPr>
        <w:pStyle w:val="titoloprinc0"/>
        <w:rPr>
          <w:color w:val="002060"/>
        </w:rPr>
      </w:pPr>
      <w:r w:rsidRPr="00FA5DF6">
        <w:rPr>
          <w:color w:val="002060"/>
        </w:rPr>
        <w:t>GIUDICE SPORTIVO</w:t>
      </w:r>
    </w:p>
    <w:p w14:paraId="71C54863" w14:textId="77777777" w:rsidR="0086604C" w:rsidRPr="00FA5DF6" w:rsidRDefault="0086604C" w:rsidP="0086604C">
      <w:pPr>
        <w:pStyle w:val="diffida"/>
        <w:rPr>
          <w:color w:val="002060"/>
        </w:rPr>
      </w:pPr>
      <w:r w:rsidRPr="00FA5DF6">
        <w:rPr>
          <w:color w:val="002060"/>
        </w:rPr>
        <w:t>Il Giudice Sportivo Avv. Agnese Lazzaretti, con l'assistenza del Segretario Angelo Castellana, nella seduta del 05/03/2025, ha adottato le decisioni che di seguito integralmente si riportano:</w:t>
      </w:r>
    </w:p>
    <w:p w14:paraId="387702AA" w14:textId="77777777" w:rsidR="0086604C" w:rsidRPr="00FA5DF6" w:rsidRDefault="0086604C" w:rsidP="0086604C">
      <w:pPr>
        <w:pStyle w:val="titolo10"/>
        <w:rPr>
          <w:color w:val="002060"/>
        </w:rPr>
      </w:pPr>
      <w:r w:rsidRPr="00FA5DF6">
        <w:rPr>
          <w:color w:val="002060"/>
        </w:rPr>
        <w:t xml:space="preserve">GARE DEL 28/ 2/2025 </w:t>
      </w:r>
    </w:p>
    <w:p w14:paraId="48AE019C" w14:textId="77777777" w:rsidR="0086604C" w:rsidRPr="00FA5DF6" w:rsidRDefault="0086604C" w:rsidP="0086604C">
      <w:pPr>
        <w:pStyle w:val="titolo7a"/>
        <w:rPr>
          <w:color w:val="002060"/>
        </w:rPr>
      </w:pPr>
      <w:r w:rsidRPr="00FA5DF6">
        <w:rPr>
          <w:color w:val="002060"/>
        </w:rPr>
        <w:t xml:space="preserve">PROVVEDIMENTI DISCIPLINARI </w:t>
      </w:r>
    </w:p>
    <w:p w14:paraId="56808CF2"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1CAC0080" w14:textId="77777777" w:rsidR="0086604C" w:rsidRPr="00FA5DF6" w:rsidRDefault="0086604C" w:rsidP="0086604C">
      <w:pPr>
        <w:pStyle w:val="titolo30"/>
        <w:rPr>
          <w:color w:val="002060"/>
        </w:rPr>
      </w:pPr>
      <w:r w:rsidRPr="00FA5DF6">
        <w:rPr>
          <w:color w:val="002060"/>
        </w:rPr>
        <w:t xml:space="preserve">CALCIATORI NON ESPULSI </w:t>
      </w:r>
    </w:p>
    <w:p w14:paraId="0D9BE726" w14:textId="77777777" w:rsidR="0086604C" w:rsidRPr="00FA5DF6" w:rsidRDefault="0086604C" w:rsidP="0086604C">
      <w:pPr>
        <w:pStyle w:val="titolo20"/>
        <w:rPr>
          <w:color w:val="002060"/>
        </w:rPr>
      </w:pPr>
      <w:r w:rsidRPr="00FA5DF6">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73210450" w14:textId="77777777" w:rsidTr="00EE0A86">
        <w:tc>
          <w:tcPr>
            <w:tcW w:w="2200" w:type="dxa"/>
            <w:tcMar>
              <w:top w:w="20" w:type="dxa"/>
              <w:left w:w="20" w:type="dxa"/>
              <w:bottom w:w="20" w:type="dxa"/>
              <w:right w:w="20" w:type="dxa"/>
            </w:tcMar>
            <w:vAlign w:val="center"/>
            <w:hideMark/>
          </w:tcPr>
          <w:p w14:paraId="30FF5C92" w14:textId="77777777" w:rsidR="0086604C" w:rsidRPr="00FA5DF6" w:rsidRDefault="0086604C" w:rsidP="00EE0A86">
            <w:pPr>
              <w:pStyle w:val="movimento"/>
              <w:rPr>
                <w:color w:val="002060"/>
              </w:rPr>
            </w:pPr>
            <w:r w:rsidRPr="00FA5DF6">
              <w:rPr>
                <w:color w:val="002060"/>
              </w:rPr>
              <w:t>PAOLONI SARA</w:t>
            </w:r>
          </w:p>
        </w:tc>
        <w:tc>
          <w:tcPr>
            <w:tcW w:w="2200" w:type="dxa"/>
            <w:tcMar>
              <w:top w:w="20" w:type="dxa"/>
              <w:left w:w="20" w:type="dxa"/>
              <w:bottom w:w="20" w:type="dxa"/>
              <w:right w:w="20" w:type="dxa"/>
            </w:tcMar>
            <w:vAlign w:val="center"/>
            <w:hideMark/>
          </w:tcPr>
          <w:p w14:paraId="4F8F169E" w14:textId="77777777" w:rsidR="0086604C" w:rsidRPr="00FA5DF6" w:rsidRDefault="0086604C" w:rsidP="00EE0A86">
            <w:pPr>
              <w:pStyle w:val="movimento2"/>
              <w:rPr>
                <w:color w:val="002060"/>
              </w:rPr>
            </w:pPr>
            <w:r w:rsidRPr="00FA5DF6">
              <w:rPr>
                <w:color w:val="002060"/>
              </w:rPr>
              <w:t>(</w:t>
            </w:r>
            <w:proofErr w:type="gramStart"/>
            <w:r w:rsidRPr="00FA5DF6">
              <w:rPr>
                <w:color w:val="002060"/>
              </w:rPr>
              <w:t>U.MANDOLESI</w:t>
            </w:r>
            <w:proofErr w:type="gramEnd"/>
            <w:r w:rsidRPr="00FA5DF6">
              <w:rPr>
                <w:color w:val="002060"/>
              </w:rPr>
              <w:t xml:space="preserve">) </w:t>
            </w:r>
          </w:p>
        </w:tc>
        <w:tc>
          <w:tcPr>
            <w:tcW w:w="800" w:type="dxa"/>
            <w:tcMar>
              <w:top w:w="20" w:type="dxa"/>
              <w:left w:w="20" w:type="dxa"/>
              <w:bottom w:w="20" w:type="dxa"/>
              <w:right w:w="20" w:type="dxa"/>
            </w:tcMar>
            <w:vAlign w:val="center"/>
            <w:hideMark/>
          </w:tcPr>
          <w:p w14:paraId="3F63937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A1D6E42"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61BCA00" w14:textId="77777777" w:rsidR="0086604C" w:rsidRPr="00FA5DF6" w:rsidRDefault="0086604C" w:rsidP="00EE0A86">
            <w:pPr>
              <w:pStyle w:val="movimento2"/>
              <w:rPr>
                <w:color w:val="002060"/>
              </w:rPr>
            </w:pPr>
            <w:r w:rsidRPr="00FA5DF6">
              <w:rPr>
                <w:color w:val="002060"/>
              </w:rPr>
              <w:t> </w:t>
            </w:r>
          </w:p>
        </w:tc>
      </w:tr>
    </w:tbl>
    <w:p w14:paraId="54AF789B" w14:textId="77777777" w:rsidR="0086604C" w:rsidRDefault="0086604C" w:rsidP="0086604C">
      <w:pPr>
        <w:pStyle w:val="breakline"/>
        <w:rPr>
          <w:color w:val="002060"/>
        </w:rPr>
      </w:pPr>
    </w:p>
    <w:p w14:paraId="6AB2C2C6" w14:textId="77777777" w:rsidR="0086604C" w:rsidRPr="008B074C" w:rsidRDefault="0086604C" w:rsidP="0086604C">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66E7186B" w14:textId="77777777" w:rsidR="0086604C" w:rsidRPr="008B074C" w:rsidRDefault="0086604C" w:rsidP="0086604C">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4AA0AFB1" w14:textId="77777777" w:rsidR="0086604C" w:rsidRPr="00FA5DF6" w:rsidRDefault="0086604C" w:rsidP="0086604C">
      <w:pPr>
        <w:pStyle w:val="breakline"/>
        <w:rPr>
          <w:rFonts w:eastAsiaTheme="minorEastAsia"/>
          <w:color w:val="002060"/>
        </w:rPr>
      </w:pPr>
    </w:p>
    <w:p w14:paraId="1180E595" w14:textId="77777777" w:rsidR="0086604C" w:rsidRPr="00FA5DF6" w:rsidRDefault="0086604C" w:rsidP="0086604C">
      <w:pPr>
        <w:pStyle w:val="titoloprinc0"/>
        <w:rPr>
          <w:color w:val="002060"/>
        </w:rPr>
      </w:pPr>
      <w:r w:rsidRPr="00FA5DF6">
        <w:rPr>
          <w:color w:val="002060"/>
        </w:rPr>
        <w:t>CLASSIFICA</w:t>
      </w:r>
    </w:p>
    <w:p w14:paraId="18F43529" w14:textId="77777777" w:rsidR="0086604C" w:rsidRPr="00FA5DF6" w:rsidRDefault="0086604C" w:rsidP="0086604C">
      <w:pPr>
        <w:pStyle w:val="breakline"/>
        <w:rPr>
          <w:color w:val="002060"/>
        </w:rPr>
      </w:pPr>
    </w:p>
    <w:p w14:paraId="6BA829ED" w14:textId="77777777" w:rsidR="0086604C" w:rsidRPr="00FA5DF6" w:rsidRDefault="0086604C" w:rsidP="0086604C">
      <w:pPr>
        <w:pStyle w:val="breakline"/>
        <w:rPr>
          <w:color w:val="002060"/>
        </w:rPr>
      </w:pPr>
    </w:p>
    <w:p w14:paraId="2D5D669B" w14:textId="77777777" w:rsidR="0086604C" w:rsidRPr="00FA5DF6" w:rsidRDefault="0086604C" w:rsidP="0086604C">
      <w:pPr>
        <w:pStyle w:val="sottotitolocampionato10"/>
        <w:rPr>
          <w:color w:val="002060"/>
        </w:rPr>
      </w:pPr>
      <w:r w:rsidRPr="00FA5DF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78C8B08E"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6055F"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90F22"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694B3"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3488E"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34BE5"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38800"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552EC"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B095E"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328A0"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A54EC" w14:textId="77777777" w:rsidR="0086604C" w:rsidRPr="00FA5DF6" w:rsidRDefault="0086604C" w:rsidP="00EE0A86">
            <w:pPr>
              <w:pStyle w:val="headertabella0"/>
              <w:rPr>
                <w:color w:val="002060"/>
              </w:rPr>
            </w:pPr>
            <w:r w:rsidRPr="00FA5DF6">
              <w:rPr>
                <w:color w:val="002060"/>
              </w:rPr>
              <w:t>PE</w:t>
            </w:r>
          </w:p>
        </w:tc>
      </w:tr>
      <w:tr w:rsidR="0086604C" w:rsidRPr="00FA5DF6" w14:paraId="059D4CB6"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A3B16" w14:textId="77777777" w:rsidR="0086604C" w:rsidRPr="00FA5DF6" w:rsidRDefault="0086604C" w:rsidP="00EE0A86">
            <w:pPr>
              <w:pStyle w:val="rowtabella0"/>
              <w:rPr>
                <w:color w:val="002060"/>
              </w:rPr>
            </w:pPr>
            <w:r w:rsidRPr="00FA5DF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98C70" w14:textId="77777777" w:rsidR="0086604C" w:rsidRPr="00FA5DF6" w:rsidRDefault="0086604C" w:rsidP="00EE0A86">
            <w:pPr>
              <w:pStyle w:val="rowtabella0"/>
              <w:jc w:val="center"/>
              <w:rPr>
                <w:color w:val="002060"/>
              </w:rPr>
            </w:pPr>
            <w:r w:rsidRPr="00FA5DF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8F8A"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555C"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750D"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4A45"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FE4AD" w14:textId="77777777" w:rsidR="0086604C" w:rsidRPr="00FA5DF6" w:rsidRDefault="0086604C" w:rsidP="00EE0A86">
            <w:pPr>
              <w:pStyle w:val="rowtabella0"/>
              <w:jc w:val="center"/>
              <w:rPr>
                <w:color w:val="002060"/>
              </w:rPr>
            </w:pPr>
            <w:r w:rsidRPr="00FA5DF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8FC0"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81F5" w14:textId="77777777" w:rsidR="0086604C" w:rsidRPr="00FA5DF6" w:rsidRDefault="0086604C" w:rsidP="00EE0A86">
            <w:pPr>
              <w:pStyle w:val="rowtabella0"/>
              <w:jc w:val="center"/>
              <w:rPr>
                <w:color w:val="002060"/>
              </w:rPr>
            </w:pPr>
            <w:r w:rsidRPr="00FA5DF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593C" w14:textId="77777777" w:rsidR="0086604C" w:rsidRPr="00FA5DF6" w:rsidRDefault="0086604C" w:rsidP="00EE0A86">
            <w:pPr>
              <w:pStyle w:val="rowtabella0"/>
              <w:jc w:val="center"/>
              <w:rPr>
                <w:color w:val="002060"/>
              </w:rPr>
            </w:pPr>
            <w:r w:rsidRPr="00FA5DF6">
              <w:rPr>
                <w:color w:val="002060"/>
              </w:rPr>
              <w:t>0</w:t>
            </w:r>
          </w:p>
        </w:tc>
      </w:tr>
      <w:tr w:rsidR="0086604C" w:rsidRPr="00FA5DF6" w14:paraId="0BB07CB6"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4839B" w14:textId="77777777" w:rsidR="0086604C" w:rsidRPr="00FA5DF6" w:rsidRDefault="0086604C" w:rsidP="00EE0A86">
            <w:pPr>
              <w:pStyle w:val="rowtabella0"/>
              <w:rPr>
                <w:color w:val="002060"/>
              </w:rPr>
            </w:pPr>
            <w:r w:rsidRPr="00FA5DF6">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9D8EE" w14:textId="77777777" w:rsidR="0086604C" w:rsidRPr="00FA5DF6" w:rsidRDefault="0086604C" w:rsidP="00EE0A86">
            <w:pPr>
              <w:pStyle w:val="rowtabella0"/>
              <w:jc w:val="center"/>
              <w:rPr>
                <w:color w:val="002060"/>
              </w:rPr>
            </w:pPr>
            <w:r w:rsidRPr="00FA5DF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3F376"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B6E8"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AF3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592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4FF05" w14:textId="77777777" w:rsidR="0086604C" w:rsidRPr="00FA5DF6" w:rsidRDefault="0086604C" w:rsidP="00EE0A86">
            <w:pPr>
              <w:pStyle w:val="rowtabella0"/>
              <w:jc w:val="center"/>
              <w:rPr>
                <w:color w:val="002060"/>
              </w:rPr>
            </w:pPr>
            <w:r w:rsidRPr="00FA5DF6">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3D54"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A989" w14:textId="77777777" w:rsidR="0086604C" w:rsidRPr="00FA5DF6" w:rsidRDefault="0086604C" w:rsidP="00EE0A86">
            <w:pPr>
              <w:pStyle w:val="rowtabella0"/>
              <w:jc w:val="center"/>
              <w:rPr>
                <w:color w:val="002060"/>
              </w:rPr>
            </w:pPr>
            <w:r w:rsidRPr="00FA5DF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EDCD" w14:textId="77777777" w:rsidR="0086604C" w:rsidRPr="00FA5DF6" w:rsidRDefault="0086604C" w:rsidP="00EE0A86">
            <w:pPr>
              <w:pStyle w:val="rowtabella0"/>
              <w:jc w:val="center"/>
              <w:rPr>
                <w:color w:val="002060"/>
              </w:rPr>
            </w:pPr>
            <w:r w:rsidRPr="00FA5DF6">
              <w:rPr>
                <w:color w:val="002060"/>
              </w:rPr>
              <w:t>0</w:t>
            </w:r>
          </w:p>
        </w:tc>
      </w:tr>
      <w:tr w:rsidR="0086604C" w:rsidRPr="00FA5DF6" w14:paraId="0B94DC77"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ACFE2E" w14:textId="77777777" w:rsidR="0086604C" w:rsidRPr="00FA5DF6" w:rsidRDefault="0086604C" w:rsidP="00EE0A86">
            <w:pPr>
              <w:pStyle w:val="rowtabella0"/>
              <w:rPr>
                <w:color w:val="002060"/>
              </w:rPr>
            </w:pPr>
            <w:r w:rsidRPr="00FA5DF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FD6B1" w14:textId="77777777" w:rsidR="0086604C" w:rsidRPr="00FA5DF6" w:rsidRDefault="0086604C" w:rsidP="00EE0A86">
            <w:pPr>
              <w:pStyle w:val="rowtabella0"/>
              <w:jc w:val="center"/>
              <w:rPr>
                <w:color w:val="002060"/>
              </w:rPr>
            </w:pPr>
            <w:r w:rsidRPr="00FA5DF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C360C"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137F"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BE43"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E2FD"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C4CC" w14:textId="77777777" w:rsidR="0086604C" w:rsidRPr="00FA5DF6" w:rsidRDefault="0086604C" w:rsidP="00EE0A86">
            <w:pPr>
              <w:pStyle w:val="rowtabella0"/>
              <w:jc w:val="center"/>
              <w:rPr>
                <w:color w:val="002060"/>
              </w:rPr>
            </w:pPr>
            <w:r w:rsidRPr="00FA5DF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BAB7C"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EAB1B" w14:textId="77777777" w:rsidR="0086604C" w:rsidRPr="00FA5DF6" w:rsidRDefault="0086604C" w:rsidP="00EE0A86">
            <w:pPr>
              <w:pStyle w:val="rowtabella0"/>
              <w:jc w:val="center"/>
              <w:rPr>
                <w:color w:val="002060"/>
              </w:rPr>
            </w:pPr>
            <w:r w:rsidRPr="00FA5DF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1CB4" w14:textId="77777777" w:rsidR="0086604C" w:rsidRPr="00FA5DF6" w:rsidRDefault="0086604C" w:rsidP="00EE0A86">
            <w:pPr>
              <w:pStyle w:val="rowtabella0"/>
              <w:jc w:val="center"/>
              <w:rPr>
                <w:color w:val="002060"/>
              </w:rPr>
            </w:pPr>
            <w:r w:rsidRPr="00FA5DF6">
              <w:rPr>
                <w:color w:val="002060"/>
              </w:rPr>
              <w:t>0</w:t>
            </w:r>
          </w:p>
        </w:tc>
      </w:tr>
      <w:tr w:rsidR="0086604C" w:rsidRPr="00FA5DF6" w14:paraId="127004A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A881C" w14:textId="77777777" w:rsidR="0086604C" w:rsidRPr="00FA5DF6" w:rsidRDefault="0086604C" w:rsidP="00EE0A86">
            <w:pPr>
              <w:pStyle w:val="rowtabella0"/>
              <w:rPr>
                <w:color w:val="002060"/>
              </w:rPr>
            </w:pPr>
            <w:r w:rsidRPr="00FA5DF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93EF" w14:textId="77777777" w:rsidR="0086604C" w:rsidRPr="00FA5DF6" w:rsidRDefault="0086604C" w:rsidP="00EE0A86">
            <w:pPr>
              <w:pStyle w:val="rowtabella0"/>
              <w:jc w:val="center"/>
              <w:rPr>
                <w:color w:val="002060"/>
              </w:rPr>
            </w:pPr>
            <w:r w:rsidRPr="00FA5DF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F1AC"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0FA8"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C4E0A"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9D56"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2E5ED" w14:textId="77777777" w:rsidR="0086604C" w:rsidRPr="00FA5DF6" w:rsidRDefault="0086604C" w:rsidP="00EE0A86">
            <w:pPr>
              <w:pStyle w:val="rowtabella0"/>
              <w:jc w:val="center"/>
              <w:rPr>
                <w:color w:val="002060"/>
              </w:rPr>
            </w:pPr>
            <w:r w:rsidRPr="00FA5DF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8E57" w14:textId="77777777" w:rsidR="0086604C" w:rsidRPr="00FA5DF6" w:rsidRDefault="0086604C" w:rsidP="00EE0A86">
            <w:pPr>
              <w:pStyle w:val="rowtabella0"/>
              <w:jc w:val="center"/>
              <w:rPr>
                <w:color w:val="002060"/>
              </w:rPr>
            </w:pPr>
            <w:r w:rsidRPr="00FA5DF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05FE5"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A830" w14:textId="77777777" w:rsidR="0086604C" w:rsidRPr="00FA5DF6" w:rsidRDefault="0086604C" w:rsidP="00EE0A86">
            <w:pPr>
              <w:pStyle w:val="rowtabella0"/>
              <w:jc w:val="center"/>
              <w:rPr>
                <w:color w:val="002060"/>
              </w:rPr>
            </w:pPr>
            <w:r w:rsidRPr="00FA5DF6">
              <w:rPr>
                <w:color w:val="002060"/>
              </w:rPr>
              <w:t>0</w:t>
            </w:r>
          </w:p>
        </w:tc>
      </w:tr>
      <w:tr w:rsidR="0086604C" w:rsidRPr="00FA5DF6" w14:paraId="36E603A7"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FD5AE" w14:textId="77777777" w:rsidR="0086604C" w:rsidRPr="00FA5DF6" w:rsidRDefault="0086604C" w:rsidP="00EE0A86">
            <w:pPr>
              <w:pStyle w:val="rowtabella0"/>
              <w:rPr>
                <w:color w:val="002060"/>
              </w:rPr>
            </w:pPr>
            <w:r w:rsidRPr="00FA5DF6">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71F1" w14:textId="77777777" w:rsidR="0086604C" w:rsidRPr="00FA5DF6" w:rsidRDefault="0086604C" w:rsidP="00EE0A86">
            <w:pPr>
              <w:pStyle w:val="rowtabella0"/>
              <w:jc w:val="center"/>
              <w:rPr>
                <w:color w:val="002060"/>
              </w:rPr>
            </w:pPr>
            <w:r w:rsidRPr="00FA5DF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0FC72"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8FB5"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2FAFB"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33C22"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D318" w14:textId="77777777" w:rsidR="0086604C" w:rsidRPr="00FA5DF6" w:rsidRDefault="0086604C" w:rsidP="00EE0A86">
            <w:pPr>
              <w:pStyle w:val="rowtabella0"/>
              <w:jc w:val="center"/>
              <w:rPr>
                <w:color w:val="002060"/>
              </w:rPr>
            </w:pPr>
            <w:r w:rsidRPr="00FA5DF6">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2B64" w14:textId="77777777" w:rsidR="0086604C" w:rsidRPr="00FA5DF6" w:rsidRDefault="0086604C" w:rsidP="00EE0A86">
            <w:pPr>
              <w:pStyle w:val="rowtabella0"/>
              <w:jc w:val="center"/>
              <w:rPr>
                <w:color w:val="002060"/>
              </w:rPr>
            </w:pPr>
            <w:r w:rsidRPr="00FA5DF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75D8" w14:textId="77777777" w:rsidR="0086604C" w:rsidRPr="00FA5DF6" w:rsidRDefault="0086604C" w:rsidP="00EE0A86">
            <w:pPr>
              <w:pStyle w:val="rowtabella0"/>
              <w:jc w:val="center"/>
              <w:rPr>
                <w:color w:val="002060"/>
              </w:rPr>
            </w:pPr>
            <w:r w:rsidRPr="00FA5DF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A321" w14:textId="77777777" w:rsidR="0086604C" w:rsidRPr="00FA5DF6" w:rsidRDefault="0086604C" w:rsidP="00EE0A86">
            <w:pPr>
              <w:pStyle w:val="rowtabella0"/>
              <w:jc w:val="center"/>
              <w:rPr>
                <w:color w:val="002060"/>
              </w:rPr>
            </w:pPr>
            <w:r w:rsidRPr="00FA5DF6">
              <w:rPr>
                <w:color w:val="002060"/>
              </w:rPr>
              <w:t>0</w:t>
            </w:r>
          </w:p>
        </w:tc>
      </w:tr>
      <w:tr w:rsidR="0086604C" w:rsidRPr="00FA5DF6" w14:paraId="0DAEF67C"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6EF44" w14:textId="77777777" w:rsidR="0086604C" w:rsidRPr="00FA5DF6" w:rsidRDefault="0086604C" w:rsidP="00EE0A86">
            <w:pPr>
              <w:pStyle w:val="rowtabella0"/>
              <w:rPr>
                <w:color w:val="002060"/>
              </w:rPr>
            </w:pPr>
            <w:r w:rsidRPr="00FA5DF6">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D620" w14:textId="77777777" w:rsidR="0086604C" w:rsidRPr="00FA5DF6" w:rsidRDefault="0086604C" w:rsidP="00EE0A86">
            <w:pPr>
              <w:pStyle w:val="rowtabella0"/>
              <w:jc w:val="center"/>
              <w:rPr>
                <w:color w:val="002060"/>
              </w:rPr>
            </w:pPr>
            <w:r w:rsidRPr="00FA5DF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5BFA"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2AD5"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233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D0A6"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42F3" w14:textId="77777777" w:rsidR="0086604C" w:rsidRPr="00FA5DF6" w:rsidRDefault="0086604C" w:rsidP="00EE0A86">
            <w:pPr>
              <w:pStyle w:val="rowtabella0"/>
              <w:jc w:val="center"/>
              <w:rPr>
                <w:color w:val="002060"/>
              </w:rPr>
            </w:pPr>
            <w:r w:rsidRPr="00FA5DF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4B87" w14:textId="77777777" w:rsidR="0086604C" w:rsidRPr="00FA5DF6" w:rsidRDefault="0086604C" w:rsidP="00EE0A86">
            <w:pPr>
              <w:pStyle w:val="rowtabella0"/>
              <w:jc w:val="center"/>
              <w:rPr>
                <w:color w:val="002060"/>
              </w:rPr>
            </w:pPr>
            <w:r w:rsidRPr="00FA5DF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95F6D" w14:textId="77777777" w:rsidR="0086604C" w:rsidRPr="00FA5DF6" w:rsidRDefault="0086604C" w:rsidP="00EE0A86">
            <w:pPr>
              <w:pStyle w:val="rowtabella0"/>
              <w:jc w:val="center"/>
              <w:rPr>
                <w:color w:val="002060"/>
              </w:rPr>
            </w:pPr>
            <w:r w:rsidRPr="00FA5DF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E82DC" w14:textId="77777777" w:rsidR="0086604C" w:rsidRPr="00FA5DF6" w:rsidRDefault="0086604C" w:rsidP="00EE0A86">
            <w:pPr>
              <w:pStyle w:val="rowtabella0"/>
              <w:jc w:val="center"/>
              <w:rPr>
                <w:color w:val="002060"/>
              </w:rPr>
            </w:pPr>
            <w:r w:rsidRPr="00FA5DF6">
              <w:rPr>
                <w:color w:val="002060"/>
              </w:rPr>
              <w:t>0</w:t>
            </w:r>
          </w:p>
        </w:tc>
      </w:tr>
      <w:tr w:rsidR="0086604C" w:rsidRPr="00FA5DF6" w14:paraId="56D450E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2AE3E" w14:textId="77777777" w:rsidR="0086604C" w:rsidRPr="00FA5DF6" w:rsidRDefault="0086604C" w:rsidP="00EE0A86">
            <w:pPr>
              <w:pStyle w:val="rowtabella0"/>
              <w:rPr>
                <w:color w:val="002060"/>
              </w:rPr>
            </w:pPr>
            <w:r w:rsidRPr="00FA5DF6">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34709"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D4D4"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9711B"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D31A"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726D"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86B4" w14:textId="77777777" w:rsidR="0086604C" w:rsidRPr="00FA5DF6" w:rsidRDefault="0086604C" w:rsidP="00EE0A86">
            <w:pPr>
              <w:pStyle w:val="rowtabella0"/>
              <w:jc w:val="center"/>
              <w:rPr>
                <w:color w:val="002060"/>
              </w:rPr>
            </w:pPr>
            <w:r w:rsidRPr="00FA5DF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8FB0" w14:textId="77777777" w:rsidR="0086604C" w:rsidRPr="00FA5DF6" w:rsidRDefault="0086604C" w:rsidP="00EE0A86">
            <w:pPr>
              <w:pStyle w:val="rowtabella0"/>
              <w:jc w:val="center"/>
              <w:rPr>
                <w:color w:val="002060"/>
              </w:rPr>
            </w:pPr>
            <w:r w:rsidRPr="00FA5DF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4D26"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6818" w14:textId="77777777" w:rsidR="0086604C" w:rsidRPr="00FA5DF6" w:rsidRDefault="0086604C" w:rsidP="00EE0A86">
            <w:pPr>
              <w:pStyle w:val="rowtabella0"/>
              <w:jc w:val="center"/>
              <w:rPr>
                <w:color w:val="002060"/>
              </w:rPr>
            </w:pPr>
            <w:r w:rsidRPr="00FA5DF6">
              <w:rPr>
                <w:color w:val="002060"/>
              </w:rPr>
              <w:t>1</w:t>
            </w:r>
          </w:p>
        </w:tc>
      </w:tr>
      <w:tr w:rsidR="0086604C" w:rsidRPr="00FA5DF6" w14:paraId="7D1B44C8"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FEB29" w14:textId="77777777" w:rsidR="0086604C" w:rsidRPr="00FA5DF6" w:rsidRDefault="0086604C" w:rsidP="00EE0A86">
            <w:pPr>
              <w:pStyle w:val="rowtabella0"/>
              <w:rPr>
                <w:color w:val="002060"/>
              </w:rPr>
            </w:pPr>
            <w:r w:rsidRPr="00FA5DF6">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3D71" w14:textId="77777777" w:rsidR="0086604C" w:rsidRPr="00FA5DF6" w:rsidRDefault="0086604C" w:rsidP="00EE0A86">
            <w:pPr>
              <w:pStyle w:val="rowtabella0"/>
              <w:jc w:val="center"/>
              <w:rPr>
                <w:color w:val="002060"/>
              </w:rPr>
            </w:pPr>
            <w:r w:rsidRPr="00FA5DF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ADEB6"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AA9C"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3E8E2"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E126"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2761" w14:textId="77777777" w:rsidR="0086604C" w:rsidRPr="00FA5DF6" w:rsidRDefault="0086604C" w:rsidP="00EE0A86">
            <w:pPr>
              <w:pStyle w:val="rowtabella0"/>
              <w:jc w:val="center"/>
              <w:rPr>
                <w:color w:val="002060"/>
              </w:rPr>
            </w:pPr>
            <w:r w:rsidRPr="00FA5DF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6D08" w14:textId="77777777" w:rsidR="0086604C" w:rsidRPr="00FA5DF6" w:rsidRDefault="0086604C" w:rsidP="00EE0A86">
            <w:pPr>
              <w:pStyle w:val="rowtabella0"/>
              <w:jc w:val="center"/>
              <w:rPr>
                <w:color w:val="002060"/>
              </w:rPr>
            </w:pPr>
            <w:r w:rsidRPr="00FA5DF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1BFF9"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8043" w14:textId="77777777" w:rsidR="0086604C" w:rsidRPr="00FA5DF6" w:rsidRDefault="0086604C" w:rsidP="00EE0A86">
            <w:pPr>
              <w:pStyle w:val="rowtabella0"/>
              <w:jc w:val="center"/>
              <w:rPr>
                <w:color w:val="002060"/>
              </w:rPr>
            </w:pPr>
            <w:r w:rsidRPr="00FA5DF6">
              <w:rPr>
                <w:color w:val="002060"/>
              </w:rPr>
              <w:t>0</w:t>
            </w:r>
          </w:p>
        </w:tc>
      </w:tr>
      <w:tr w:rsidR="0086604C" w:rsidRPr="00FA5DF6" w14:paraId="4C07A2C8"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AA093" w14:textId="77777777" w:rsidR="0086604C" w:rsidRPr="00FA5DF6" w:rsidRDefault="0086604C" w:rsidP="00EE0A86">
            <w:pPr>
              <w:pStyle w:val="rowtabella0"/>
              <w:rPr>
                <w:color w:val="002060"/>
              </w:rPr>
            </w:pPr>
            <w:r w:rsidRPr="00FA5DF6">
              <w:rPr>
                <w:color w:val="002060"/>
              </w:rPr>
              <w:t xml:space="preserve">A.S.D. </w:t>
            </w:r>
            <w:proofErr w:type="gramStart"/>
            <w:r w:rsidRPr="00FA5DF6">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DAE0" w14:textId="77777777" w:rsidR="0086604C" w:rsidRPr="00FA5DF6" w:rsidRDefault="0086604C" w:rsidP="00EE0A86">
            <w:pPr>
              <w:pStyle w:val="rowtabella0"/>
              <w:jc w:val="center"/>
              <w:rPr>
                <w:color w:val="002060"/>
              </w:rPr>
            </w:pPr>
            <w:r w:rsidRPr="00FA5DF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BB6A"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8489"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4A00"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9E64"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4B99" w14:textId="77777777" w:rsidR="0086604C" w:rsidRPr="00FA5DF6" w:rsidRDefault="0086604C" w:rsidP="00EE0A86">
            <w:pPr>
              <w:pStyle w:val="rowtabella0"/>
              <w:jc w:val="center"/>
              <w:rPr>
                <w:color w:val="002060"/>
              </w:rPr>
            </w:pPr>
            <w:r w:rsidRPr="00FA5DF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34B9" w14:textId="77777777" w:rsidR="0086604C" w:rsidRPr="00FA5DF6" w:rsidRDefault="0086604C" w:rsidP="00EE0A86">
            <w:pPr>
              <w:pStyle w:val="rowtabella0"/>
              <w:jc w:val="center"/>
              <w:rPr>
                <w:color w:val="002060"/>
              </w:rPr>
            </w:pPr>
            <w:r w:rsidRPr="00FA5DF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A9F0F"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D40B" w14:textId="77777777" w:rsidR="0086604C" w:rsidRPr="00FA5DF6" w:rsidRDefault="0086604C" w:rsidP="00EE0A86">
            <w:pPr>
              <w:pStyle w:val="rowtabella0"/>
              <w:jc w:val="center"/>
              <w:rPr>
                <w:color w:val="002060"/>
              </w:rPr>
            </w:pPr>
            <w:r w:rsidRPr="00FA5DF6">
              <w:rPr>
                <w:color w:val="002060"/>
              </w:rPr>
              <w:t>0</w:t>
            </w:r>
          </w:p>
        </w:tc>
      </w:tr>
      <w:tr w:rsidR="0086604C" w:rsidRPr="00FA5DF6" w14:paraId="535BD35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CA500" w14:textId="77777777" w:rsidR="0086604C" w:rsidRPr="00FA5DF6" w:rsidRDefault="0086604C" w:rsidP="00EE0A86">
            <w:pPr>
              <w:pStyle w:val="rowtabella0"/>
              <w:rPr>
                <w:color w:val="002060"/>
              </w:rPr>
            </w:pPr>
            <w:r w:rsidRPr="00FA5DF6">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E2BF"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16286"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7DCD"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1A7C"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C7EF"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70134" w14:textId="77777777" w:rsidR="0086604C" w:rsidRPr="00FA5DF6" w:rsidRDefault="0086604C" w:rsidP="00EE0A86">
            <w:pPr>
              <w:pStyle w:val="rowtabella0"/>
              <w:jc w:val="center"/>
              <w:rPr>
                <w:color w:val="002060"/>
              </w:rPr>
            </w:pPr>
            <w:r w:rsidRPr="00FA5DF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F884" w14:textId="77777777" w:rsidR="0086604C" w:rsidRPr="00FA5DF6" w:rsidRDefault="0086604C" w:rsidP="00EE0A86">
            <w:pPr>
              <w:pStyle w:val="rowtabella0"/>
              <w:jc w:val="center"/>
              <w:rPr>
                <w:color w:val="002060"/>
              </w:rPr>
            </w:pPr>
            <w:r w:rsidRPr="00FA5DF6">
              <w:rPr>
                <w:color w:val="002060"/>
              </w:rPr>
              <w:t>166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A483"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1726" w14:textId="77777777" w:rsidR="0086604C" w:rsidRPr="00FA5DF6" w:rsidRDefault="0086604C" w:rsidP="00EE0A86">
            <w:pPr>
              <w:pStyle w:val="rowtabella0"/>
              <w:jc w:val="center"/>
              <w:rPr>
                <w:color w:val="002060"/>
              </w:rPr>
            </w:pPr>
            <w:r w:rsidRPr="00FA5DF6">
              <w:rPr>
                <w:color w:val="002060"/>
              </w:rPr>
              <w:t>0</w:t>
            </w:r>
          </w:p>
        </w:tc>
      </w:tr>
      <w:tr w:rsidR="0086604C" w:rsidRPr="00FA5DF6" w14:paraId="24E4BB5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67AFC" w14:textId="77777777" w:rsidR="0086604C" w:rsidRPr="00FA5DF6" w:rsidRDefault="0086604C" w:rsidP="00EE0A86">
            <w:pPr>
              <w:pStyle w:val="rowtabella0"/>
              <w:rPr>
                <w:color w:val="002060"/>
              </w:rPr>
            </w:pPr>
            <w:r w:rsidRPr="00FA5DF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8BDA2"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D082"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F135"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39E6"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1F682"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BDC8" w14:textId="77777777" w:rsidR="0086604C" w:rsidRPr="00FA5DF6" w:rsidRDefault="0086604C" w:rsidP="00EE0A86">
            <w:pPr>
              <w:pStyle w:val="rowtabella0"/>
              <w:jc w:val="center"/>
              <w:rPr>
                <w:color w:val="002060"/>
              </w:rPr>
            </w:pPr>
            <w:r w:rsidRPr="00FA5DF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725C" w14:textId="77777777" w:rsidR="0086604C" w:rsidRPr="00FA5DF6" w:rsidRDefault="0086604C" w:rsidP="00EE0A86">
            <w:pPr>
              <w:pStyle w:val="rowtabella0"/>
              <w:jc w:val="center"/>
              <w:rPr>
                <w:color w:val="002060"/>
              </w:rPr>
            </w:pPr>
            <w:r w:rsidRPr="00FA5DF6">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D895" w14:textId="77777777" w:rsidR="0086604C" w:rsidRPr="00FA5DF6" w:rsidRDefault="0086604C" w:rsidP="00EE0A86">
            <w:pPr>
              <w:pStyle w:val="rowtabella0"/>
              <w:jc w:val="center"/>
              <w:rPr>
                <w:color w:val="002060"/>
              </w:rPr>
            </w:pPr>
            <w:r w:rsidRPr="00FA5DF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BCFEE" w14:textId="77777777" w:rsidR="0086604C" w:rsidRPr="00FA5DF6" w:rsidRDefault="0086604C" w:rsidP="00EE0A86">
            <w:pPr>
              <w:pStyle w:val="rowtabella0"/>
              <w:jc w:val="center"/>
              <w:rPr>
                <w:color w:val="002060"/>
              </w:rPr>
            </w:pPr>
            <w:r w:rsidRPr="00FA5DF6">
              <w:rPr>
                <w:color w:val="002060"/>
              </w:rPr>
              <w:t>0</w:t>
            </w:r>
          </w:p>
        </w:tc>
      </w:tr>
      <w:tr w:rsidR="0086604C" w:rsidRPr="00FA5DF6" w14:paraId="1BB90852"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F40FA8" w14:textId="77777777" w:rsidR="0086604C" w:rsidRPr="00FA5DF6" w:rsidRDefault="0086604C" w:rsidP="00EE0A86">
            <w:pPr>
              <w:pStyle w:val="rowtabella0"/>
              <w:rPr>
                <w:color w:val="002060"/>
              </w:rPr>
            </w:pPr>
            <w:r w:rsidRPr="00FA5DF6">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A76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8E321"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3D5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BA21"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5763"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62ACF"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29BC" w14:textId="77777777" w:rsidR="0086604C" w:rsidRPr="00FA5DF6" w:rsidRDefault="0086604C" w:rsidP="00EE0A86">
            <w:pPr>
              <w:pStyle w:val="rowtabella0"/>
              <w:jc w:val="center"/>
              <w:rPr>
                <w:color w:val="002060"/>
              </w:rPr>
            </w:pPr>
            <w:r w:rsidRPr="00FA5DF6">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BF4E" w14:textId="77777777" w:rsidR="0086604C" w:rsidRPr="00FA5DF6" w:rsidRDefault="0086604C" w:rsidP="00EE0A86">
            <w:pPr>
              <w:pStyle w:val="rowtabella0"/>
              <w:jc w:val="center"/>
              <w:rPr>
                <w:color w:val="002060"/>
              </w:rPr>
            </w:pPr>
            <w:r w:rsidRPr="00FA5DF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DDB0C" w14:textId="77777777" w:rsidR="0086604C" w:rsidRPr="00FA5DF6" w:rsidRDefault="0086604C" w:rsidP="00EE0A86">
            <w:pPr>
              <w:pStyle w:val="rowtabella0"/>
              <w:jc w:val="center"/>
              <w:rPr>
                <w:color w:val="002060"/>
              </w:rPr>
            </w:pPr>
            <w:r w:rsidRPr="00FA5DF6">
              <w:rPr>
                <w:color w:val="002060"/>
              </w:rPr>
              <w:t>0</w:t>
            </w:r>
          </w:p>
        </w:tc>
      </w:tr>
    </w:tbl>
    <w:p w14:paraId="2480E4AB" w14:textId="77777777" w:rsidR="0086604C" w:rsidRPr="00FA5DF6" w:rsidRDefault="0086604C" w:rsidP="0086604C">
      <w:pPr>
        <w:pStyle w:val="breakline"/>
        <w:rPr>
          <w:rFonts w:eastAsiaTheme="minorEastAsia"/>
          <w:color w:val="002060"/>
        </w:rPr>
      </w:pPr>
    </w:p>
    <w:p w14:paraId="7FD13468" w14:textId="77777777" w:rsidR="0086604C" w:rsidRPr="00FA5DF6" w:rsidRDefault="0086604C" w:rsidP="0086604C">
      <w:pPr>
        <w:pStyle w:val="titoloprinc0"/>
        <w:rPr>
          <w:color w:val="002060"/>
        </w:rPr>
      </w:pPr>
      <w:r>
        <w:rPr>
          <w:color w:val="002060"/>
        </w:rPr>
        <w:t>PROGRAMMA GARE</w:t>
      </w:r>
    </w:p>
    <w:p w14:paraId="17D47424" w14:textId="77777777" w:rsidR="0086604C" w:rsidRDefault="0086604C" w:rsidP="0086604C">
      <w:pPr>
        <w:pStyle w:val="breakline"/>
        <w:rPr>
          <w:color w:val="002060"/>
        </w:rPr>
      </w:pPr>
    </w:p>
    <w:p w14:paraId="4C785461" w14:textId="77777777" w:rsidR="0086604C" w:rsidRPr="002938F7" w:rsidRDefault="0086604C" w:rsidP="0086604C">
      <w:pPr>
        <w:pStyle w:val="sottotitolocampionato10"/>
        <w:rPr>
          <w:color w:val="002060"/>
        </w:rPr>
      </w:pPr>
      <w:r w:rsidRPr="002938F7">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63"/>
        <w:gridCol w:w="1548"/>
      </w:tblGrid>
      <w:tr w:rsidR="0086604C" w:rsidRPr="002938F7" w14:paraId="7ED06DA3"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9FC22"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A779A"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FADA"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667F8"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F68CB"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3E31A"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C2E7D"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04B92D3D"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0B0C90" w14:textId="77777777" w:rsidR="0086604C" w:rsidRPr="002938F7" w:rsidRDefault="0086604C" w:rsidP="00EE0A86">
            <w:pPr>
              <w:pStyle w:val="rowtabella0"/>
              <w:rPr>
                <w:color w:val="002060"/>
              </w:rPr>
            </w:pPr>
            <w:r w:rsidRPr="002938F7">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DBE03" w14:textId="77777777" w:rsidR="0086604C" w:rsidRPr="002938F7" w:rsidRDefault="0086604C" w:rsidP="00EE0A86">
            <w:pPr>
              <w:pStyle w:val="rowtabella0"/>
              <w:rPr>
                <w:color w:val="002060"/>
              </w:rPr>
            </w:pPr>
            <w:r w:rsidRPr="002938F7">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F60CA"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10E35" w14:textId="77777777" w:rsidR="0086604C" w:rsidRPr="002938F7" w:rsidRDefault="0086604C" w:rsidP="00EE0A86">
            <w:pPr>
              <w:pStyle w:val="rowtabella0"/>
              <w:rPr>
                <w:color w:val="002060"/>
              </w:rPr>
            </w:pPr>
            <w:r w:rsidRPr="002938F7">
              <w:rPr>
                <w:color w:val="002060"/>
              </w:rPr>
              <w:t>07/03/2025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AE596" w14:textId="77777777" w:rsidR="0086604C" w:rsidRPr="002938F7" w:rsidRDefault="0086604C" w:rsidP="00EE0A86">
            <w:pPr>
              <w:pStyle w:val="rowtabella0"/>
              <w:rPr>
                <w:color w:val="002060"/>
              </w:rPr>
            </w:pPr>
            <w:r w:rsidRPr="002938F7">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69FA2" w14:textId="77777777" w:rsidR="0086604C" w:rsidRPr="002938F7" w:rsidRDefault="0086604C" w:rsidP="00EE0A86">
            <w:pPr>
              <w:pStyle w:val="rowtabella0"/>
              <w:rPr>
                <w:color w:val="002060"/>
              </w:rPr>
            </w:pPr>
            <w:r w:rsidRPr="002938F7">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6D229" w14:textId="77777777" w:rsidR="0086604C" w:rsidRPr="002938F7" w:rsidRDefault="0086604C" w:rsidP="00EE0A86">
            <w:pPr>
              <w:pStyle w:val="rowtabella0"/>
              <w:rPr>
                <w:color w:val="002060"/>
              </w:rPr>
            </w:pPr>
            <w:r w:rsidRPr="002938F7">
              <w:rPr>
                <w:color w:val="002060"/>
              </w:rPr>
              <w:t>VIA DELLO SPORT</w:t>
            </w:r>
          </w:p>
        </w:tc>
      </w:tr>
      <w:tr w:rsidR="0086604C" w:rsidRPr="002938F7" w14:paraId="5C1EB2DB"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09356E" w14:textId="77777777" w:rsidR="0086604C" w:rsidRPr="002938F7" w:rsidRDefault="0086604C" w:rsidP="00EE0A86">
            <w:pPr>
              <w:pStyle w:val="rowtabella0"/>
              <w:rPr>
                <w:color w:val="002060"/>
              </w:rPr>
            </w:pPr>
            <w:r w:rsidRPr="002938F7">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53A69C" w14:textId="77777777" w:rsidR="0086604C" w:rsidRPr="002938F7" w:rsidRDefault="0086604C" w:rsidP="00EE0A86">
            <w:pPr>
              <w:pStyle w:val="rowtabella0"/>
              <w:rPr>
                <w:color w:val="002060"/>
              </w:rPr>
            </w:pPr>
            <w:r w:rsidRPr="002938F7">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2B8CDC"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C793C3" w14:textId="77777777" w:rsidR="0086604C" w:rsidRPr="002938F7" w:rsidRDefault="0086604C" w:rsidP="00EE0A86">
            <w:pPr>
              <w:pStyle w:val="rowtabella0"/>
              <w:rPr>
                <w:color w:val="002060"/>
              </w:rPr>
            </w:pPr>
            <w:r w:rsidRPr="002938F7">
              <w:rPr>
                <w:color w:val="002060"/>
              </w:rPr>
              <w:t>07/03/2025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7C7064" w14:textId="77777777" w:rsidR="0086604C" w:rsidRPr="002938F7" w:rsidRDefault="0086604C" w:rsidP="00EE0A86">
            <w:pPr>
              <w:pStyle w:val="rowtabella0"/>
              <w:rPr>
                <w:color w:val="002060"/>
              </w:rPr>
            </w:pPr>
            <w:r w:rsidRPr="002938F7">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F069EB" w14:textId="77777777" w:rsidR="0086604C" w:rsidRPr="002938F7" w:rsidRDefault="0086604C" w:rsidP="00EE0A86">
            <w:pPr>
              <w:pStyle w:val="rowtabella0"/>
              <w:rPr>
                <w:color w:val="002060"/>
              </w:rPr>
            </w:pPr>
            <w:r w:rsidRPr="002938F7">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1C420C" w14:textId="77777777" w:rsidR="0086604C" w:rsidRPr="002938F7" w:rsidRDefault="0086604C" w:rsidP="00EE0A86">
            <w:pPr>
              <w:pStyle w:val="rowtabella0"/>
              <w:rPr>
                <w:color w:val="002060"/>
              </w:rPr>
            </w:pPr>
            <w:r w:rsidRPr="002938F7">
              <w:rPr>
                <w:color w:val="002060"/>
              </w:rPr>
              <w:t>VIA ROSSINI</w:t>
            </w:r>
          </w:p>
        </w:tc>
      </w:tr>
      <w:tr w:rsidR="0086604C" w:rsidRPr="002938F7" w14:paraId="49018874"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C05600" w14:textId="77777777" w:rsidR="0086604C" w:rsidRPr="002938F7" w:rsidRDefault="0086604C" w:rsidP="00EE0A86">
            <w:pPr>
              <w:pStyle w:val="rowtabella0"/>
              <w:rPr>
                <w:color w:val="002060"/>
              </w:rPr>
            </w:pPr>
            <w:r w:rsidRPr="002938F7">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AFFAB2" w14:textId="77777777" w:rsidR="0086604C" w:rsidRPr="002938F7" w:rsidRDefault="0086604C" w:rsidP="00EE0A86">
            <w:pPr>
              <w:pStyle w:val="rowtabella0"/>
              <w:rPr>
                <w:color w:val="002060"/>
              </w:rPr>
            </w:pPr>
            <w:r w:rsidRPr="002938F7">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313716"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1B1838" w14:textId="77777777" w:rsidR="0086604C" w:rsidRPr="002938F7" w:rsidRDefault="0086604C" w:rsidP="00EE0A86">
            <w:pPr>
              <w:pStyle w:val="rowtabella0"/>
              <w:rPr>
                <w:color w:val="002060"/>
              </w:rPr>
            </w:pPr>
            <w:r w:rsidRPr="002938F7">
              <w:rPr>
                <w:color w:val="002060"/>
              </w:rPr>
              <w:t>07/03/2025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7CCBEC" w14:textId="77777777" w:rsidR="0086604C" w:rsidRPr="002938F7" w:rsidRDefault="0086604C" w:rsidP="00EE0A86">
            <w:pPr>
              <w:pStyle w:val="rowtabella0"/>
              <w:rPr>
                <w:color w:val="002060"/>
              </w:rPr>
            </w:pPr>
            <w:r w:rsidRPr="002938F7">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803B1" w14:textId="77777777" w:rsidR="0086604C" w:rsidRPr="002938F7" w:rsidRDefault="0086604C" w:rsidP="00EE0A86">
            <w:pPr>
              <w:pStyle w:val="rowtabella0"/>
              <w:rPr>
                <w:color w:val="002060"/>
              </w:rPr>
            </w:pPr>
            <w:r w:rsidRPr="002938F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25772" w14:textId="77777777" w:rsidR="0086604C" w:rsidRPr="002938F7" w:rsidRDefault="0086604C" w:rsidP="00EE0A86">
            <w:pPr>
              <w:pStyle w:val="rowtabella0"/>
              <w:rPr>
                <w:color w:val="002060"/>
              </w:rPr>
            </w:pPr>
            <w:r w:rsidRPr="002938F7">
              <w:rPr>
                <w:color w:val="002060"/>
              </w:rPr>
              <w:t>VIA DELLO SPORT</w:t>
            </w:r>
          </w:p>
        </w:tc>
      </w:tr>
      <w:tr w:rsidR="0086604C" w:rsidRPr="002938F7" w14:paraId="4B8D0428"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DCB463" w14:textId="77777777" w:rsidR="0086604C" w:rsidRPr="002938F7" w:rsidRDefault="0086604C" w:rsidP="00EE0A86">
            <w:pPr>
              <w:pStyle w:val="rowtabella0"/>
              <w:rPr>
                <w:color w:val="002060"/>
              </w:rPr>
            </w:pPr>
            <w:r w:rsidRPr="002938F7">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012988" w14:textId="77777777" w:rsidR="0086604C" w:rsidRPr="002938F7" w:rsidRDefault="0086604C" w:rsidP="00EE0A86">
            <w:pPr>
              <w:pStyle w:val="rowtabella0"/>
              <w:rPr>
                <w:color w:val="002060"/>
              </w:rPr>
            </w:pPr>
            <w:r w:rsidRPr="002938F7">
              <w:rPr>
                <w:color w:val="002060"/>
              </w:rPr>
              <w:t>KAIROS 3 MONTI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A33201"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C223E9" w14:textId="77777777" w:rsidR="0086604C" w:rsidRPr="002938F7" w:rsidRDefault="0086604C" w:rsidP="00EE0A86">
            <w:pPr>
              <w:pStyle w:val="rowtabella0"/>
              <w:rPr>
                <w:color w:val="002060"/>
              </w:rPr>
            </w:pPr>
            <w:r w:rsidRPr="002938F7">
              <w:rPr>
                <w:color w:val="002060"/>
              </w:rPr>
              <w:t>08/03/2025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8696D" w14:textId="77777777" w:rsidR="0086604C" w:rsidRPr="002938F7" w:rsidRDefault="0086604C" w:rsidP="00EE0A86">
            <w:pPr>
              <w:pStyle w:val="rowtabella0"/>
              <w:rPr>
                <w:color w:val="002060"/>
              </w:rPr>
            </w:pPr>
            <w:r w:rsidRPr="002938F7">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154E3" w14:textId="77777777" w:rsidR="0086604C" w:rsidRPr="002938F7" w:rsidRDefault="0086604C" w:rsidP="00EE0A86">
            <w:pPr>
              <w:pStyle w:val="rowtabella0"/>
              <w:rPr>
                <w:color w:val="002060"/>
              </w:rPr>
            </w:pPr>
            <w:r w:rsidRPr="002938F7">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C25D95" w14:textId="77777777" w:rsidR="0086604C" w:rsidRPr="002938F7" w:rsidRDefault="0086604C" w:rsidP="00EE0A86">
            <w:pPr>
              <w:pStyle w:val="rowtabella0"/>
              <w:rPr>
                <w:color w:val="002060"/>
              </w:rPr>
            </w:pPr>
            <w:r w:rsidRPr="002938F7">
              <w:rPr>
                <w:color w:val="002060"/>
              </w:rPr>
              <w:t>VIA TAVULLIA</w:t>
            </w:r>
          </w:p>
        </w:tc>
      </w:tr>
      <w:tr w:rsidR="0086604C" w:rsidRPr="002938F7" w14:paraId="4E8F95B7"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E54300" w14:textId="77777777" w:rsidR="0086604C" w:rsidRPr="002938F7" w:rsidRDefault="0086604C" w:rsidP="00EE0A86">
            <w:pPr>
              <w:pStyle w:val="rowtabella0"/>
              <w:rPr>
                <w:color w:val="002060"/>
              </w:rPr>
            </w:pPr>
            <w:r w:rsidRPr="002938F7">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485A5A" w14:textId="77777777" w:rsidR="0086604C" w:rsidRPr="002938F7" w:rsidRDefault="0086604C" w:rsidP="00EE0A86">
            <w:pPr>
              <w:pStyle w:val="rowtabella0"/>
              <w:rPr>
                <w:color w:val="002060"/>
              </w:rPr>
            </w:pPr>
            <w:r w:rsidRPr="002938F7">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BEF234"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5EA7FB" w14:textId="77777777" w:rsidR="0086604C" w:rsidRPr="002938F7" w:rsidRDefault="0086604C" w:rsidP="00EE0A86">
            <w:pPr>
              <w:pStyle w:val="rowtabella0"/>
              <w:rPr>
                <w:color w:val="002060"/>
              </w:rPr>
            </w:pPr>
            <w:r w:rsidRPr="002938F7">
              <w:rPr>
                <w:color w:val="002060"/>
              </w:rPr>
              <w:t>08/03/2025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5F2205" w14:textId="77777777" w:rsidR="0086604C" w:rsidRPr="002938F7" w:rsidRDefault="0086604C" w:rsidP="00EE0A86">
            <w:pPr>
              <w:pStyle w:val="rowtabella0"/>
              <w:rPr>
                <w:color w:val="002060"/>
              </w:rPr>
            </w:pPr>
            <w:r w:rsidRPr="002938F7">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A911DA" w14:textId="77777777" w:rsidR="0086604C" w:rsidRPr="002938F7" w:rsidRDefault="0086604C" w:rsidP="00EE0A86">
            <w:pPr>
              <w:pStyle w:val="rowtabella0"/>
              <w:rPr>
                <w:color w:val="002060"/>
              </w:rPr>
            </w:pPr>
            <w:r w:rsidRPr="002938F7">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1EB195" w14:textId="77777777" w:rsidR="0086604C" w:rsidRPr="002938F7" w:rsidRDefault="0086604C" w:rsidP="00EE0A86">
            <w:pPr>
              <w:pStyle w:val="rowtabella0"/>
              <w:rPr>
                <w:color w:val="002060"/>
              </w:rPr>
            </w:pPr>
            <w:r w:rsidRPr="002938F7">
              <w:rPr>
                <w:color w:val="002060"/>
              </w:rPr>
              <w:t>STRADA FERMANA FALERIENSE, 52</w:t>
            </w:r>
          </w:p>
        </w:tc>
      </w:tr>
      <w:tr w:rsidR="0086604C" w:rsidRPr="002938F7" w14:paraId="27CCD038"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6F7F98" w14:textId="77777777" w:rsidR="0086604C" w:rsidRPr="002938F7" w:rsidRDefault="0086604C" w:rsidP="00EE0A86">
            <w:pPr>
              <w:pStyle w:val="rowtabella0"/>
              <w:rPr>
                <w:color w:val="002060"/>
              </w:rPr>
            </w:pPr>
            <w:r w:rsidRPr="002938F7">
              <w:rPr>
                <w:color w:val="002060"/>
              </w:rPr>
              <w:t>WOMAN SANGIUSTESE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EDC8F" w14:textId="77777777" w:rsidR="0086604C" w:rsidRPr="002938F7" w:rsidRDefault="0086604C" w:rsidP="00EE0A86">
            <w:pPr>
              <w:pStyle w:val="rowtabella0"/>
              <w:rPr>
                <w:color w:val="002060"/>
              </w:rPr>
            </w:pPr>
            <w:proofErr w:type="gramStart"/>
            <w:r w:rsidRPr="002938F7">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03AD6"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DD1E6" w14:textId="77777777" w:rsidR="0086604C" w:rsidRPr="002938F7" w:rsidRDefault="0086604C" w:rsidP="00EE0A86">
            <w:pPr>
              <w:pStyle w:val="rowtabella0"/>
              <w:rPr>
                <w:color w:val="002060"/>
              </w:rPr>
            </w:pPr>
            <w:r w:rsidRPr="002938F7">
              <w:rPr>
                <w:color w:val="002060"/>
              </w:rPr>
              <w:t>08/03/2025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A3A32" w14:textId="77777777" w:rsidR="0086604C" w:rsidRPr="002938F7" w:rsidRDefault="0086604C" w:rsidP="00EE0A86">
            <w:pPr>
              <w:pStyle w:val="rowtabella0"/>
              <w:rPr>
                <w:color w:val="002060"/>
              </w:rPr>
            </w:pPr>
            <w:r w:rsidRPr="002938F7">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7819C" w14:textId="77777777" w:rsidR="0086604C" w:rsidRPr="002938F7" w:rsidRDefault="0086604C" w:rsidP="00EE0A86">
            <w:pPr>
              <w:pStyle w:val="rowtabella0"/>
              <w:rPr>
                <w:color w:val="002060"/>
              </w:rPr>
            </w:pPr>
            <w:r w:rsidRPr="002938F7">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3F14B" w14:textId="77777777" w:rsidR="0086604C" w:rsidRPr="002938F7" w:rsidRDefault="0086604C" w:rsidP="00EE0A86">
            <w:pPr>
              <w:pStyle w:val="rowtabella0"/>
              <w:rPr>
                <w:color w:val="002060"/>
              </w:rPr>
            </w:pPr>
            <w:r w:rsidRPr="002938F7">
              <w:rPr>
                <w:color w:val="002060"/>
              </w:rPr>
              <w:t xml:space="preserve">VIA </w:t>
            </w:r>
            <w:proofErr w:type="gramStart"/>
            <w:r w:rsidRPr="002938F7">
              <w:rPr>
                <w:color w:val="002060"/>
              </w:rPr>
              <w:t>B.ROSSI</w:t>
            </w:r>
            <w:proofErr w:type="gramEnd"/>
            <w:r w:rsidRPr="002938F7">
              <w:rPr>
                <w:color w:val="002060"/>
              </w:rPr>
              <w:t xml:space="preserve"> SNC</w:t>
            </w:r>
          </w:p>
        </w:tc>
      </w:tr>
    </w:tbl>
    <w:p w14:paraId="775CC57D" w14:textId="77777777" w:rsidR="0086604C" w:rsidRPr="002938F7" w:rsidRDefault="0086604C" w:rsidP="0086604C">
      <w:pPr>
        <w:pStyle w:val="breakline"/>
        <w:rPr>
          <w:rFonts w:eastAsiaTheme="minorEastAsia"/>
          <w:color w:val="002060"/>
        </w:rPr>
      </w:pPr>
    </w:p>
    <w:p w14:paraId="3D1141C0" w14:textId="77777777" w:rsidR="0086604C" w:rsidRPr="002938F7" w:rsidRDefault="0086604C" w:rsidP="0086604C">
      <w:pPr>
        <w:pStyle w:val="breakline"/>
        <w:rPr>
          <w:color w:val="002060"/>
        </w:rPr>
      </w:pPr>
    </w:p>
    <w:p w14:paraId="5A142775" w14:textId="77777777" w:rsidR="0086604C" w:rsidRPr="002938F7" w:rsidRDefault="0086604C" w:rsidP="0086604C">
      <w:pPr>
        <w:pStyle w:val="breakline"/>
        <w:rPr>
          <w:color w:val="002060"/>
        </w:rPr>
      </w:pPr>
    </w:p>
    <w:p w14:paraId="523AA2FF" w14:textId="77777777" w:rsidR="0086604C" w:rsidRPr="002938F7" w:rsidRDefault="0086604C" w:rsidP="0086604C">
      <w:pPr>
        <w:pStyle w:val="sottotitolocampionato10"/>
        <w:rPr>
          <w:color w:val="002060"/>
        </w:rPr>
      </w:pPr>
      <w:r w:rsidRPr="002938F7">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6604C" w:rsidRPr="002938F7" w14:paraId="58975457"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BF544"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D095E"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D48EC"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33D2E"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EF770"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7427A"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E2467"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72AF48FD" w14:textId="77777777" w:rsidTr="00EE0A86">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8B6E0A" w14:textId="77777777" w:rsidR="0086604C" w:rsidRPr="002938F7" w:rsidRDefault="0086604C" w:rsidP="00EE0A86">
            <w:pPr>
              <w:pStyle w:val="rowtabella0"/>
              <w:rPr>
                <w:color w:val="002060"/>
              </w:rPr>
            </w:pPr>
            <w:r w:rsidRPr="002938F7">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946B5" w14:textId="77777777" w:rsidR="0086604C" w:rsidRPr="002938F7" w:rsidRDefault="0086604C" w:rsidP="00EE0A86">
            <w:pPr>
              <w:pStyle w:val="rowtabella0"/>
              <w:rPr>
                <w:color w:val="002060"/>
              </w:rPr>
            </w:pPr>
            <w:r w:rsidRPr="002938F7">
              <w:rPr>
                <w:color w:val="002060"/>
              </w:rPr>
              <w:t>GROTTESE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EA55C3" w14:textId="77777777" w:rsidR="0086604C" w:rsidRPr="002938F7" w:rsidRDefault="0086604C" w:rsidP="00EE0A86">
            <w:pPr>
              <w:pStyle w:val="rowtabella0"/>
              <w:jc w:val="center"/>
              <w:rPr>
                <w:color w:val="002060"/>
              </w:rPr>
            </w:pPr>
            <w:r w:rsidRPr="002938F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E8E2AC" w14:textId="77777777" w:rsidR="0086604C" w:rsidRPr="002938F7" w:rsidRDefault="0086604C" w:rsidP="00EE0A86">
            <w:pPr>
              <w:pStyle w:val="rowtabella0"/>
              <w:rPr>
                <w:color w:val="002060"/>
              </w:rPr>
            </w:pPr>
            <w:r w:rsidRPr="002938F7">
              <w:rPr>
                <w:color w:val="002060"/>
              </w:rPr>
              <w:t>12/03/2025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4CA93E" w14:textId="77777777" w:rsidR="0086604C" w:rsidRPr="002938F7" w:rsidRDefault="0086604C" w:rsidP="00EE0A86">
            <w:pPr>
              <w:pStyle w:val="rowtabella0"/>
              <w:rPr>
                <w:color w:val="002060"/>
              </w:rPr>
            </w:pPr>
            <w:r w:rsidRPr="002938F7">
              <w:rPr>
                <w:color w:val="002060"/>
              </w:rPr>
              <w:t>5203 IMPIANTO SPORTIVO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57150" w14:textId="77777777" w:rsidR="0086604C" w:rsidRPr="002938F7" w:rsidRDefault="0086604C" w:rsidP="00EE0A86">
            <w:pPr>
              <w:pStyle w:val="rowtabella0"/>
              <w:rPr>
                <w:color w:val="002060"/>
              </w:rPr>
            </w:pPr>
            <w:r w:rsidRPr="002938F7">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D8CFF9" w14:textId="77777777" w:rsidR="0086604C" w:rsidRPr="002938F7" w:rsidRDefault="0086604C" w:rsidP="00EE0A86">
            <w:pPr>
              <w:pStyle w:val="rowtabella0"/>
              <w:rPr>
                <w:color w:val="002060"/>
              </w:rPr>
            </w:pPr>
            <w:r w:rsidRPr="002938F7">
              <w:rPr>
                <w:color w:val="002060"/>
              </w:rPr>
              <w:t>LOC. "LE CALVIE"</w:t>
            </w:r>
          </w:p>
        </w:tc>
      </w:tr>
    </w:tbl>
    <w:p w14:paraId="49900154" w14:textId="77777777" w:rsidR="0086604C" w:rsidRPr="00FA5DF6" w:rsidRDefault="0086604C" w:rsidP="0086604C">
      <w:pPr>
        <w:pStyle w:val="breakline"/>
        <w:rPr>
          <w:color w:val="002060"/>
        </w:rPr>
      </w:pPr>
    </w:p>
    <w:p w14:paraId="348FD140" w14:textId="77777777" w:rsidR="0086604C" w:rsidRPr="00FA5DF6" w:rsidRDefault="0086604C" w:rsidP="0086604C">
      <w:pPr>
        <w:pStyle w:val="breakline"/>
        <w:rPr>
          <w:color w:val="002060"/>
        </w:rPr>
      </w:pPr>
    </w:p>
    <w:p w14:paraId="05E5AFE2" w14:textId="3A1E6DCF" w:rsidR="0086604C" w:rsidRPr="00FA5DF6" w:rsidRDefault="0086604C" w:rsidP="00F1581B">
      <w:pPr>
        <w:pStyle w:val="titolocampionato0"/>
        <w:shd w:val="clear" w:color="auto" w:fill="CCCCCC"/>
        <w:spacing w:before="80" w:after="40"/>
        <w:rPr>
          <w:color w:val="002060"/>
        </w:rPr>
      </w:pPr>
      <w:r w:rsidRPr="00FA5DF6">
        <w:rPr>
          <w:color w:val="002060"/>
        </w:rPr>
        <w:t>UNDER 19 CALCIO A 5 REGIONALE</w:t>
      </w:r>
    </w:p>
    <w:p w14:paraId="57992B65" w14:textId="77777777" w:rsidR="0086604C" w:rsidRPr="00FA5DF6" w:rsidRDefault="0086604C" w:rsidP="0086604C">
      <w:pPr>
        <w:pStyle w:val="titoloprinc0"/>
        <w:rPr>
          <w:color w:val="002060"/>
        </w:rPr>
      </w:pPr>
      <w:r w:rsidRPr="00FA5DF6">
        <w:rPr>
          <w:color w:val="002060"/>
        </w:rPr>
        <w:t>RISULTATI</w:t>
      </w:r>
    </w:p>
    <w:p w14:paraId="2A22A7AC" w14:textId="77777777" w:rsidR="0086604C" w:rsidRPr="00FA5DF6" w:rsidRDefault="0086604C" w:rsidP="0086604C">
      <w:pPr>
        <w:pStyle w:val="breakline"/>
        <w:rPr>
          <w:color w:val="002060"/>
        </w:rPr>
      </w:pPr>
    </w:p>
    <w:p w14:paraId="0E872D21" w14:textId="77777777" w:rsidR="0086604C" w:rsidRPr="00FA5DF6" w:rsidRDefault="0086604C" w:rsidP="0086604C">
      <w:pPr>
        <w:pStyle w:val="sottotitolocampionato10"/>
        <w:rPr>
          <w:color w:val="002060"/>
        </w:rPr>
      </w:pPr>
      <w:r w:rsidRPr="00FA5DF6">
        <w:rPr>
          <w:color w:val="002060"/>
        </w:rPr>
        <w:t>RISULTATI UFFICIALI GARE DEL 01/03/2025</w:t>
      </w:r>
    </w:p>
    <w:p w14:paraId="6DE475F3" w14:textId="77777777" w:rsidR="003254DA" w:rsidRPr="003254DA" w:rsidRDefault="003254DA" w:rsidP="003254DA">
      <w:pPr>
        <w:pStyle w:val="sottotitolocampionato20"/>
        <w:spacing w:before="0" w:beforeAutospacing="0" w:after="0" w:afterAutospacing="0"/>
        <w:rPr>
          <w:rFonts w:ascii="Arial" w:hAnsi="Arial" w:cs="Arial"/>
          <w:color w:val="002060"/>
          <w:sz w:val="20"/>
          <w:szCs w:val="20"/>
        </w:rPr>
      </w:pPr>
      <w:r w:rsidRPr="003254DA">
        <w:rPr>
          <w:rFonts w:ascii="Arial" w:hAnsi="Arial" w:cs="Arial"/>
          <w:color w:val="002060"/>
          <w:sz w:val="20"/>
          <w:szCs w:val="20"/>
        </w:rPr>
        <w:t>Si trascrivono qui di seguito i risultati ufficiali delle gare disputate</w:t>
      </w:r>
    </w:p>
    <w:p w14:paraId="59BF461A" w14:textId="77777777" w:rsidR="0086604C" w:rsidRPr="00FA5DF6" w:rsidRDefault="0086604C" w:rsidP="008660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604C" w:rsidRPr="00FA5DF6" w14:paraId="486B1616"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58C428C1"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14A82" w14:textId="77777777" w:rsidR="0086604C" w:rsidRPr="00FA5DF6" w:rsidRDefault="0086604C" w:rsidP="00EE0A86">
                  <w:pPr>
                    <w:pStyle w:val="headertabella0"/>
                    <w:rPr>
                      <w:color w:val="002060"/>
                    </w:rPr>
                  </w:pPr>
                  <w:r w:rsidRPr="00FA5DF6">
                    <w:rPr>
                      <w:color w:val="002060"/>
                    </w:rPr>
                    <w:t>GIRONE G - 3 Giornata - A</w:t>
                  </w:r>
                </w:p>
              </w:tc>
            </w:tr>
            <w:tr w:rsidR="0086604C" w:rsidRPr="00FA5DF6" w14:paraId="5DB5809C"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5C518C" w14:textId="77777777" w:rsidR="0086604C" w:rsidRPr="00FA5DF6" w:rsidRDefault="0086604C" w:rsidP="00EE0A86">
                  <w:pPr>
                    <w:pStyle w:val="rowtabella0"/>
                    <w:rPr>
                      <w:color w:val="002060"/>
                    </w:rPr>
                  </w:pPr>
                  <w:r w:rsidRPr="00FA5DF6">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1551C" w14:textId="77777777" w:rsidR="0086604C" w:rsidRPr="00FA5DF6" w:rsidRDefault="0086604C" w:rsidP="00EE0A86">
                  <w:pPr>
                    <w:pStyle w:val="rowtabella0"/>
                    <w:rPr>
                      <w:color w:val="002060"/>
                    </w:rPr>
                  </w:pPr>
                  <w:r w:rsidRPr="00FA5DF6">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AC035" w14:textId="77777777" w:rsidR="0086604C" w:rsidRPr="00FA5DF6" w:rsidRDefault="0086604C" w:rsidP="00EE0A86">
                  <w:pPr>
                    <w:pStyle w:val="rowtabella0"/>
                    <w:jc w:val="center"/>
                    <w:rPr>
                      <w:color w:val="002060"/>
                    </w:rPr>
                  </w:pPr>
                  <w:r w:rsidRPr="00FA5DF6">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C6B1A" w14:textId="77777777" w:rsidR="0086604C" w:rsidRPr="00FA5DF6" w:rsidRDefault="0086604C" w:rsidP="00EE0A86">
                  <w:pPr>
                    <w:pStyle w:val="rowtabella0"/>
                    <w:jc w:val="center"/>
                    <w:rPr>
                      <w:color w:val="002060"/>
                    </w:rPr>
                  </w:pPr>
                  <w:r w:rsidRPr="00FA5DF6">
                    <w:rPr>
                      <w:color w:val="002060"/>
                    </w:rPr>
                    <w:t> </w:t>
                  </w:r>
                </w:p>
              </w:tc>
            </w:tr>
            <w:tr w:rsidR="0086604C" w:rsidRPr="00FA5DF6" w14:paraId="1F2B9BA3"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13DB68" w14:textId="77777777" w:rsidR="0086604C" w:rsidRPr="00FA5DF6" w:rsidRDefault="0086604C" w:rsidP="00EE0A86">
                  <w:pPr>
                    <w:pStyle w:val="rowtabella0"/>
                    <w:rPr>
                      <w:color w:val="002060"/>
                    </w:rPr>
                  </w:pPr>
                  <w:r w:rsidRPr="00FA5DF6">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4EC7C" w14:textId="77777777" w:rsidR="0086604C" w:rsidRPr="00FA5DF6" w:rsidRDefault="0086604C" w:rsidP="00EE0A86">
                  <w:pPr>
                    <w:pStyle w:val="rowtabella0"/>
                    <w:rPr>
                      <w:color w:val="002060"/>
                    </w:rPr>
                  </w:pPr>
                  <w:r w:rsidRPr="00FA5DF6">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14ABB" w14:textId="77777777" w:rsidR="0086604C" w:rsidRPr="00FA5DF6" w:rsidRDefault="0086604C" w:rsidP="00EE0A86">
                  <w:pPr>
                    <w:pStyle w:val="rowtabella0"/>
                    <w:jc w:val="center"/>
                    <w:rPr>
                      <w:color w:val="002060"/>
                    </w:rPr>
                  </w:pPr>
                  <w:r w:rsidRPr="00FA5DF6">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CC12D" w14:textId="77777777" w:rsidR="0086604C" w:rsidRPr="00FA5DF6" w:rsidRDefault="0086604C" w:rsidP="00EE0A86">
                  <w:pPr>
                    <w:pStyle w:val="rowtabella0"/>
                    <w:jc w:val="center"/>
                    <w:rPr>
                      <w:color w:val="002060"/>
                    </w:rPr>
                  </w:pPr>
                  <w:r w:rsidRPr="00FA5DF6">
                    <w:rPr>
                      <w:color w:val="002060"/>
                    </w:rPr>
                    <w:t> </w:t>
                  </w:r>
                </w:p>
              </w:tc>
            </w:tr>
            <w:tr w:rsidR="0086604C" w:rsidRPr="00FA5DF6" w14:paraId="4EEF32D8"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66FE9035" w14:textId="77777777" w:rsidR="0086604C" w:rsidRPr="00FA5DF6" w:rsidRDefault="0086604C" w:rsidP="00EE0A86">
                  <w:pPr>
                    <w:pStyle w:val="rowtabella0"/>
                    <w:rPr>
                      <w:color w:val="002060"/>
                    </w:rPr>
                  </w:pPr>
                  <w:r w:rsidRPr="00FA5DF6">
                    <w:rPr>
                      <w:color w:val="002060"/>
                    </w:rPr>
                    <w:lastRenderedPageBreak/>
                    <w:t>(1) - disputata il 02/03/2025</w:t>
                  </w:r>
                </w:p>
              </w:tc>
            </w:tr>
          </w:tbl>
          <w:p w14:paraId="497E7065" w14:textId="77777777" w:rsidR="0086604C" w:rsidRPr="00FA5DF6" w:rsidRDefault="0086604C" w:rsidP="00EE0A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384AD359"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AAA10" w14:textId="77777777" w:rsidR="0086604C" w:rsidRPr="00FA5DF6" w:rsidRDefault="0086604C" w:rsidP="00EE0A86">
                  <w:pPr>
                    <w:pStyle w:val="headertabella0"/>
                    <w:rPr>
                      <w:color w:val="002060"/>
                    </w:rPr>
                  </w:pPr>
                  <w:r w:rsidRPr="00FA5DF6">
                    <w:rPr>
                      <w:color w:val="002060"/>
                    </w:rPr>
                    <w:lastRenderedPageBreak/>
                    <w:t>GIRONE SA - 3 Giornata - A</w:t>
                  </w:r>
                </w:p>
              </w:tc>
            </w:tr>
            <w:tr w:rsidR="0086604C" w:rsidRPr="00FA5DF6" w14:paraId="4FA79C6E"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9AC544" w14:textId="77777777" w:rsidR="0086604C" w:rsidRPr="00FA5DF6" w:rsidRDefault="0086604C" w:rsidP="00EE0A86">
                  <w:pPr>
                    <w:pStyle w:val="rowtabella0"/>
                    <w:rPr>
                      <w:color w:val="002060"/>
                    </w:rPr>
                  </w:pPr>
                  <w:r w:rsidRPr="00FA5DF6">
                    <w:rPr>
                      <w:color w:val="002060"/>
                    </w:rPr>
                    <w:t>CHIARAVALLE FUTSAL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E8391" w14:textId="77777777" w:rsidR="0086604C" w:rsidRPr="00FA5DF6" w:rsidRDefault="0086604C" w:rsidP="00EE0A86">
                  <w:pPr>
                    <w:pStyle w:val="rowtabella0"/>
                    <w:rPr>
                      <w:color w:val="002060"/>
                    </w:rPr>
                  </w:pPr>
                  <w:r w:rsidRPr="00FA5DF6">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A1E8D" w14:textId="77777777" w:rsidR="0086604C" w:rsidRPr="00FA5DF6" w:rsidRDefault="0086604C" w:rsidP="00EE0A86">
                  <w:pPr>
                    <w:pStyle w:val="rowtabella0"/>
                    <w:jc w:val="center"/>
                    <w:rPr>
                      <w:color w:val="002060"/>
                    </w:rPr>
                  </w:pPr>
                  <w:r w:rsidRPr="00FA5DF6">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2EEFF" w14:textId="77777777" w:rsidR="0086604C" w:rsidRPr="00FA5DF6" w:rsidRDefault="0086604C" w:rsidP="00EE0A86">
                  <w:pPr>
                    <w:pStyle w:val="rowtabella0"/>
                    <w:jc w:val="center"/>
                    <w:rPr>
                      <w:color w:val="002060"/>
                    </w:rPr>
                  </w:pPr>
                  <w:r w:rsidRPr="00FA5DF6">
                    <w:rPr>
                      <w:color w:val="002060"/>
                    </w:rPr>
                    <w:t> </w:t>
                  </w:r>
                </w:p>
              </w:tc>
            </w:tr>
            <w:tr w:rsidR="0086604C" w:rsidRPr="00FA5DF6" w14:paraId="602E7F68"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290219" w14:textId="77777777" w:rsidR="0086604C" w:rsidRPr="00FA5DF6" w:rsidRDefault="0086604C" w:rsidP="00EE0A86">
                  <w:pPr>
                    <w:pStyle w:val="rowtabella0"/>
                    <w:rPr>
                      <w:color w:val="002060"/>
                    </w:rPr>
                  </w:pPr>
                  <w:r w:rsidRPr="00FA5DF6">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266A0" w14:textId="77777777" w:rsidR="0086604C" w:rsidRPr="00FA5DF6" w:rsidRDefault="0086604C" w:rsidP="00EE0A86">
                  <w:pPr>
                    <w:pStyle w:val="rowtabella0"/>
                    <w:rPr>
                      <w:color w:val="002060"/>
                    </w:rPr>
                  </w:pPr>
                  <w:r w:rsidRPr="00FA5DF6">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7F765" w14:textId="77777777" w:rsidR="0086604C" w:rsidRPr="00FA5DF6" w:rsidRDefault="0086604C" w:rsidP="00EE0A86">
                  <w:pPr>
                    <w:pStyle w:val="rowtabella0"/>
                    <w:jc w:val="center"/>
                    <w:rPr>
                      <w:color w:val="002060"/>
                    </w:rPr>
                  </w:pPr>
                  <w:r w:rsidRPr="00FA5DF6">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AAD7E" w14:textId="77777777" w:rsidR="0086604C" w:rsidRPr="00FA5DF6" w:rsidRDefault="0086604C" w:rsidP="00EE0A86">
                  <w:pPr>
                    <w:pStyle w:val="rowtabella0"/>
                    <w:jc w:val="center"/>
                    <w:rPr>
                      <w:color w:val="002060"/>
                    </w:rPr>
                  </w:pPr>
                  <w:r w:rsidRPr="00FA5DF6">
                    <w:rPr>
                      <w:color w:val="002060"/>
                    </w:rPr>
                    <w:t> </w:t>
                  </w:r>
                </w:p>
              </w:tc>
            </w:tr>
          </w:tbl>
          <w:p w14:paraId="72DAA14E" w14:textId="77777777" w:rsidR="0086604C" w:rsidRPr="00FA5DF6" w:rsidRDefault="0086604C" w:rsidP="00EE0A86">
            <w:pPr>
              <w:rPr>
                <w:color w:val="002060"/>
              </w:rPr>
            </w:pPr>
          </w:p>
        </w:tc>
      </w:tr>
    </w:tbl>
    <w:p w14:paraId="4F3B2148" w14:textId="77777777" w:rsidR="0086604C" w:rsidRPr="00FA5DF6" w:rsidRDefault="0086604C" w:rsidP="0086604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604C" w:rsidRPr="00FA5DF6" w14:paraId="01E4D7E0"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7448DFD4"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8B873" w14:textId="77777777" w:rsidR="0086604C" w:rsidRPr="00FA5DF6" w:rsidRDefault="0086604C" w:rsidP="00EE0A86">
                  <w:pPr>
                    <w:pStyle w:val="headertabella0"/>
                    <w:rPr>
                      <w:color w:val="002060"/>
                    </w:rPr>
                  </w:pPr>
                  <w:r w:rsidRPr="00FA5DF6">
                    <w:rPr>
                      <w:color w:val="002060"/>
                    </w:rPr>
                    <w:t>GIRONE SB - 3 Giornata - A</w:t>
                  </w:r>
                </w:p>
              </w:tc>
            </w:tr>
            <w:tr w:rsidR="0086604C" w:rsidRPr="00FA5DF6" w14:paraId="2943E192"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BFAFDE" w14:textId="77777777" w:rsidR="0086604C" w:rsidRPr="00FA5DF6" w:rsidRDefault="0086604C" w:rsidP="00EE0A86">
                  <w:pPr>
                    <w:pStyle w:val="rowtabella0"/>
                    <w:rPr>
                      <w:color w:val="002060"/>
                    </w:rPr>
                  </w:pPr>
                  <w:r w:rsidRPr="00FA5DF6">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AA80D" w14:textId="77777777" w:rsidR="0086604C" w:rsidRPr="00FA5DF6" w:rsidRDefault="0086604C" w:rsidP="00EE0A86">
                  <w:pPr>
                    <w:pStyle w:val="rowtabella0"/>
                    <w:rPr>
                      <w:color w:val="002060"/>
                    </w:rPr>
                  </w:pPr>
                  <w:r w:rsidRPr="00FA5DF6">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DAA60" w14:textId="77777777" w:rsidR="0086604C" w:rsidRPr="00FA5DF6" w:rsidRDefault="0086604C" w:rsidP="00EE0A86">
                  <w:pPr>
                    <w:pStyle w:val="rowtabella0"/>
                    <w:jc w:val="center"/>
                    <w:rPr>
                      <w:color w:val="002060"/>
                    </w:rPr>
                  </w:pPr>
                  <w:r w:rsidRPr="00FA5DF6">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E12CB" w14:textId="77777777" w:rsidR="0086604C" w:rsidRPr="00FA5DF6" w:rsidRDefault="0086604C" w:rsidP="00EE0A86">
                  <w:pPr>
                    <w:pStyle w:val="rowtabella0"/>
                    <w:jc w:val="center"/>
                    <w:rPr>
                      <w:color w:val="002060"/>
                    </w:rPr>
                  </w:pPr>
                  <w:r w:rsidRPr="00FA5DF6">
                    <w:rPr>
                      <w:color w:val="002060"/>
                    </w:rPr>
                    <w:t> </w:t>
                  </w:r>
                </w:p>
              </w:tc>
            </w:tr>
            <w:tr w:rsidR="0086604C" w:rsidRPr="00FA5DF6" w14:paraId="720BBBA8"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316034" w14:textId="77777777" w:rsidR="0086604C" w:rsidRPr="00FA5DF6" w:rsidRDefault="0086604C" w:rsidP="00EE0A86">
                  <w:pPr>
                    <w:pStyle w:val="rowtabella0"/>
                    <w:rPr>
                      <w:color w:val="002060"/>
                    </w:rPr>
                  </w:pPr>
                  <w:r w:rsidRPr="00FA5DF6">
                    <w:rPr>
                      <w:color w:val="002060"/>
                    </w:rPr>
                    <w:t>CSI GAUDIO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46D46" w14:textId="77777777" w:rsidR="0086604C" w:rsidRPr="00FA5DF6" w:rsidRDefault="0086604C" w:rsidP="00EE0A86">
                  <w:pPr>
                    <w:pStyle w:val="rowtabella0"/>
                    <w:rPr>
                      <w:color w:val="002060"/>
                    </w:rPr>
                  </w:pPr>
                  <w:r w:rsidRPr="00FA5DF6">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11416" w14:textId="77777777" w:rsidR="0086604C" w:rsidRPr="00FA5DF6" w:rsidRDefault="0086604C" w:rsidP="00EE0A86">
                  <w:pPr>
                    <w:pStyle w:val="rowtabella0"/>
                    <w:jc w:val="center"/>
                    <w:rPr>
                      <w:color w:val="002060"/>
                    </w:rPr>
                  </w:pPr>
                  <w:r w:rsidRPr="00FA5DF6">
                    <w:rPr>
                      <w:color w:val="002060"/>
                    </w:rPr>
                    <w:t>6 - 10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0C5AFF" w14:textId="77777777" w:rsidR="0086604C" w:rsidRPr="00FA5DF6" w:rsidRDefault="0086604C" w:rsidP="00EE0A86">
                  <w:pPr>
                    <w:pStyle w:val="rowtabella0"/>
                    <w:jc w:val="center"/>
                    <w:rPr>
                      <w:color w:val="002060"/>
                    </w:rPr>
                  </w:pPr>
                  <w:r w:rsidRPr="00FA5DF6">
                    <w:rPr>
                      <w:color w:val="002060"/>
                    </w:rPr>
                    <w:t> </w:t>
                  </w:r>
                </w:p>
              </w:tc>
            </w:tr>
            <w:tr w:rsidR="0086604C" w:rsidRPr="00FA5DF6" w14:paraId="57A2ACB0"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472AFFC3" w14:textId="77777777" w:rsidR="0086604C" w:rsidRPr="00FA5DF6" w:rsidRDefault="0086604C" w:rsidP="00EE0A86">
                  <w:pPr>
                    <w:pStyle w:val="rowtabella0"/>
                    <w:rPr>
                      <w:color w:val="002060"/>
                    </w:rPr>
                  </w:pPr>
                  <w:r w:rsidRPr="00FA5DF6">
                    <w:rPr>
                      <w:color w:val="002060"/>
                    </w:rPr>
                    <w:t>(1) - disputata il 02/03/2025</w:t>
                  </w:r>
                </w:p>
              </w:tc>
            </w:tr>
          </w:tbl>
          <w:p w14:paraId="16C7B568" w14:textId="77777777" w:rsidR="0086604C" w:rsidRPr="00FA5DF6" w:rsidRDefault="0086604C" w:rsidP="00EE0A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04EF1FAC"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7059E" w14:textId="77777777" w:rsidR="0086604C" w:rsidRPr="00FA5DF6" w:rsidRDefault="0086604C" w:rsidP="00EE0A86">
                  <w:pPr>
                    <w:pStyle w:val="headertabella0"/>
                    <w:rPr>
                      <w:color w:val="002060"/>
                    </w:rPr>
                  </w:pPr>
                  <w:r w:rsidRPr="00FA5DF6">
                    <w:rPr>
                      <w:color w:val="002060"/>
                    </w:rPr>
                    <w:t>GIRONE SC - 3 Giornata - A</w:t>
                  </w:r>
                </w:p>
              </w:tc>
            </w:tr>
            <w:tr w:rsidR="0086604C" w:rsidRPr="00FA5DF6" w14:paraId="249C1F1E"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9EAF79" w14:textId="77777777" w:rsidR="0086604C" w:rsidRPr="00FA5DF6" w:rsidRDefault="0086604C" w:rsidP="00EE0A86">
                  <w:pPr>
                    <w:pStyle w:val="rowtabella0"/>
                    <w:rPr>
                      <w:color w:val="002060"/>
                    </w:rPr>
                  </w:pPr>
                  <w:r w:rsidRPr="00FA5DF6">
                    <w:rPr>
                      <w:color w:val="002060"/>
                    </w:rPr>
                    <w:t>POL. SPORT COMMUNICATION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E9252" w14:textId="77777777" w:rsidR="0086604C" w:rsidRPr="00FA5DF6" w:rsidRDefault="0086604C" w:rsidP="00EE0A86">
                  <w:pPr>
                    <w:pStyle w:val="rowtabella0"/>
                    <w:rPr>
                      <w:color w:val="002060"/>
                    </w:rPr>
                  </w:pPr>
                  <w:r w:rsidRPr="00FA5DF6">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013B4" w14:textId="77777777" w:rsidR="0086604C" w:rsidRPr="00FA5DF6" w:rsidRDefault="0086604C" w:rsidP="00EE0A86">
                  <w:pPr>
                    <w:pStyle w:val="rowtabella0"/>
                    <w:jc w:val="center"/>
                    <w:rPr>
                      <w:color w:val="002060"/>
                    </w:rPr>
                  </w:pPr>
                  <w:r w:rsidRPr="00FA5DF6">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0B7E8" w14:textId="77777777" w:rsidR="0086604C" w:rsidRPr="00FA5DF6" w:rsidRDefault="0086604C" w:rsidP="00EE0A86">
                  <w:pPr>
                    <w:pStyle w:val="rowtabella0"/>
                    <w:jc w:val="center"/>
                    <w:rPr>
                      <w:color w:val="002060"/>
                    </w:rPr>
                  </w:pPr>
                  <w:r w:rsidRPr="00FA5DF6">
                    <w:rPr>
                      <w:color w:val="002060"/>
                    </w:rPr>
                    <w:t> </w:t>
                  </w:r>
                </w:p>
              </w:tc>
            </w:tr>
            <w:tr w:rsidR="0086604C" w:rsidRPr="00FA5DF6" w14:paraId="7658E337"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628197" w14:textId="77777777" w:rsidR="0086604C" w:rsidRPr="00FA5DF6" w:rsidRDefault="0086604C" w:rsidP="00EE0A86">
                  <w:pPr>
                    <w:pStyle w:val="rowtabella0"/>
                    <w:rPr>
                      <w:color w:val="002060"/>
                    </w:rPr>
                  </w:pPr>
                  <w:r w:rsidRPr="00FA5DF6">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24078" w14:textId="77777777" w:rsidR="0086604C" w:rsidRPr="00FA5DF6" w:rsidRDefault="0086604C" w:rsidP="00EE0A86">
                  <w:pPr>
                    <w:pStyle w:val="rowtabella0"/>
                    <w:rPr>
                      <w:color w:val="002060"/>
                    </w:rPr>
                  </w:pPr>
                  <w:r w:rsidRPr="00FA5DF6">
                    <w:rPr>
                      <w:color w:val="002060"/>
                    </w:rPr>
                    <w:t xml:space="preserve">- </w:t>
                  </w:r>
                  <w:proofErr w:type="gramStart"/>
                  <w:r w:rsidRPr="00FA5DF6">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0016E" w14:textId="77777777" w:rsidR="0086604C" w:rsidRPr="00FA5DF6" w:rsidRDefault="0086604C" w:rsidP="00EE0A86">
                  <w:pPr>
                    <w:pStyle w:val="rowtabella0"/>
                    <w:jc w:val="center"/>
                    <w:rPr>
                      <w:color w:val="002060"/>
                    </w:rPr>
                  </w:pPr>
                  <w:r w:rsidRPr="00FA5DF6">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39786" w14:textId="77777777" w:rsidR="0086604C" w:rsidRPr="00FA5DF6" w:rsidRDefault="0086604C" w:rsidP="00EE0A86">
                  <w:pPr>
                    <w:pStyle w:val="rowtabella0"/>
                    <w:jc w:val="center"/>
                    <w:rPr>
                      <w:color w:val="002060"/>
                    </w:rPr>
                  </w:pPr>
                  <w:r w:rsidRPr="00FA5DF6">
                    <w:rPr>
                      <w:color w:val="002060"/>
                    </w:rPr>
                    <w:t> </w:t>
                  </w:r>
                </w:p>
              </w:tc>
            </w:tr>
          </w:tbl>
          <w:p w14:paraId="4B11B8A1" w14:textId="77777777" w:rsidR="0086604C" w:rsidRPr="00FA5DF6" w:rsidRDefault="0086604C" w:rsidP="00EE0A86">
            <w:pPr>
              <w:rPr>
                <w:color w:val="002060"/>
              </w:rPr>
            </w:pPr>
          </w:p>
        </w:tc>
      </w:tr>
    </w:tbl>
    <w:p w14:paraId="433A689E" w14:textId="77777777" w:rsidR="0086604C" w:rsidRPr="00FA5DF6" w:rsidRDefault="0086604C" w:rsidP="0086604C">
      <w:pPr>
        <w:pStyle w:val="breakline"/>
        <w:rPr>
          <w:rFonts w:eastAsiaTheme="minorEastAsia"/>
          <w:color w:val="002060"/>
        </w:rPr>
      </w:pPr>
    </w:p>
    <w:p w14:paraId="32CC50BD" w14:textId="77777777" w:rsidR="0086604C" w:rsidRPr="00FA5DF6" w:rsidRDefault="0086604C" w:rsidP="0086604C">
      <w:pPr>
        <w:pStyle w:val="breakline"/>
        <w:rPr>
          <w:color w:val="002060"/>
        </w:rPr>
      </w:pPr>
    </w:p>
    <w:p w14:paraId="63423D3F" w14:textId="77777777" w:rsidR="0086604C" w:rsidRPr="00FA5DF6" w:rsidRDefault="0086604C" w:rsidP="0086604C">
      <w:pPr>
        <w:pStyle w:val="titoloprinc0"/>
        <w:rPr>
          <w:color w:val="002060"/>
        </w:rPr>
      </w:pPr>
      <w:r w:rsidRPr="00FA5DF6">
        <w:rPr>
          <w:color w:val="002060"/>
        </w:rPr>
        <w:t>GIUDICE SPORTIVO</w:t>
      </w:r>
    </w:p>
    <w:p w14:paraId="7F348AE0" w14:textId="77777777" w:rsidR="0086604C" w:rsidRPr="00FA5DF6" w:rsidRDefault="0086604C" w:rsidP="0086604C">
      <w:pPr>
        <w:pStyle w:val="diffida"/>
        <w:rPr>
          <w:color w:val="002060"/>
        </w:rPr>
      </w:pPr>
      <w:r w:rsidRPr="00FA5DF6">
        <w:rPr>
          <w:color w:val="002060"/>
        </w:rPr>
        <w:t>Il Giudice Sportivo Avv. Agnese Lazzaretti, con l'assistenza del Segretario Angelo Castellana, nella seduta del 05/03/2025, ha adottato le decisioni che di seguito integralmente si riportano:</w:t>
      </w:r>
    </w:p>
    <w:p w14:paraId="1DC0B048" w14:textId="77777777" w:rsidR="0086604C" w:rsidRPr="00FA5DF6" w:rsidRDefault="0086604C" w:rsidP="0086604C">
      <w:pPr>
        <w:pStyle w:val="titolo10"/>
        <w:rPr>
          <w:color w:val="002060"/>
        </w:rPr>
      </w:pPr>
      <w:r w:rsidRPr="00FA5DF6">
        <w:rPr>
          <w:color w:val="002060"/>
        </w:rPr>
        <w:t xml:space="preserve">GARE DEL 1/ 3/2025 </w:t>
      </w:r>
    </w:p>
    <w:p w14:paraId="04378C35" w14:textId="77777777" w:rsidR="0086604C" w:rsidRPr="00FA5DF6" w:rsidRDefault="0086604C" w:rsidP="0086604C">
      <w:pPr>
        <w:pStyle w:val="titolo7a"/>
        <w:rPr>
          <w:color w:val="002060"/>
        </w:rPr>
      </w:pPr>
      <w:r w:rsidRPr="00FA5DF6">
        <w:rPr>
          <w:color w:val="002060"/>
        </w:rPr>
        <w:t xml:space="preserve">PROVVEDIMENTI DISCIPLINARI </w:t>
      </w:r>
    </w:p>
    <w:p w14:paraId="620A7CC2"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4760FE76" w14:textId="77777777" w:rsidR="0086604C" w:rsidRPr="00FA5DF6" w:rsidRDefault="0086604C" w:rsidP="0086604C">
      <w:pPr>
        <w:pStyle w:val="titolo30"/>
        <w:rPr>
          <w:color w:val="002060"/>
        </w:rPr>
      </w:pPr>
      <w:r w:rsidRPr="00FA5DF6">
        <w:rPr>
          <w:color w:val="002060"/>
        </w:rPr>
        <w:t xml:space="preserve">ALLENATORI </w:t>
      </w:r>
    </w:p>
    <w:p w14:paraId="6F0EC27E" w14:textId="77777777" w:rsidR="0086604C" w:rsidRPr="00FA5DF6" w:rsidRDefault="0086604C" w:rsidP="0086604C">
      <w:pPr>
        <w:pStyle w:val="titolo20"/>
        <w:rPr>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81E3E69" w14:textId="77777777" w:rsidTr="00EE0A86">
        <w:tc>
          <w:tcPr>
            <w:tcW w:w="2200" w:type="dxa"/>
            <w:tcMar>
              <w:top w:w="20" w:type="dxa"/>
              <w:left w:w="20" w:type="dxa"/>
              <w:bottom w:w="20" w:type="dxa"/>
              <w:right w:w="20" w:type="dxa"/>
            </w:tcMar>
            <w:vAlign w:val="center"/>
            <w:hideMark/>
          </w:tcPr>
          <w:p w14:paraId="24483C82" w14:textId="77777777" w:rsidR="0086604C" w:rsidRPr="00FA5DF6" w:rsidRDefault="0086604C" w:rsidP="00EE0A86">
            <w:pPr>
              <w:pStyle w:val="movimento"/>
              <w:rPr>
                <w:color w:val="002060"/>
              </w:rPr>
            </w:pPr>
            <w:r w:rsidRPr="00FA5DF6">
              <w:rPr>
                <w:color w:val="002060"/>
              </w:rPr>
              <w:t>ROMANI LUCA</w:t>
            </w:r>
          </w:p>
        </w:tc>
        <w:tc>
          <w:tcPr>
            <w:tcW w:w="2200" w:type="dxa"/>
            <w:tcMar>
              <w:top w:w="20" w:type="dxa"/>
              <w:left w:w="20" w:type="dxa"/>
              <w:bottom w:w="20" w:type="dxa"/>
              <w:right w:w="20" w:type="dxa"/>
            </w:tcMar>
            <w:vAlign w:val="center"/>
            <w:hideMark/>
          </w:tcPr>
          <w:p w14:paraId="02460DE3" w14:textId="77777777" w:rsidR="0086604C" w:rsidRPr="00FA5DF6" w:rsidRDefault="0086604C" w:rsidP="00EE0A86">
            <w:pPr>
              <w:pStyle w:val="movimento2"/>
              <w:rPr>
                <w:color w:val="002060"/>
              </w:rPr>
            </w:pPr>
            <w:r w:rsidRPr="00FA5DF6">
              <w:rPr>
                <w:color w:val="002060"/>
              </w:rPr>
              <w:t xml:space="preserve">(REAL FABRIANO) </w:t>
            </w:r>
          </w:p>
        </w:tc>
        <w:tc>
          <w:tcPr>
            <w:tcW w:w="800" w:type="dxa"/>
            <w:tcMar>
              <w:top w:w="20" w:type="dxa"/>
              <w:left w:w="20" w:type="dxa"/>
              <w:bottom w:w="20" w:type="dxa"/>
              <w:right w:w="20" w:type="dxa"/>
            </w:tcMar>
            <w:vAlign w:val="center"/>
            <w:hideMark/>
          </w:tcPr>
          <w:p w14:paraId="548F7BF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1F932C37"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C140C06" w14:textId="77777777" w:rsidR="0086604C" w:rsidRPr="00FA5DF6" w:rsidRDefault="0086604C" w:rsidP="00EE0A86">
            <w:pPr>
              <w:pStyle w:val="movimento2"/>
              <w:rPr>
                <w:color w:val="002060"/>
              </w:rPr>
            </w:pPr>
            <w:r w:rsidRPr="00FA5DF6">
              <w:rPr>
                <w:color w:val="002060"/>
              </w:rPr>
              <w:t> </w:t>
            </w:r>
          </w:p>
        </w:tc>
      </w:tr>
    </w:tbl>
    <w:p w14:paraId="1B4D2221" w14:textId="77777777" w:rsidR="0086604C" w:rsidRPr="00FA5DF6" w:rsidRDefault="0086604C" w:rsidP="0086604C">
      <w:pPr>
        <w:pStyle w:val="titolo30"/>
        <w:rPr>
          <w:rFonts w:eastAsiaTheme="minorEastAsia"/>
          <w:color w:val="002060"/>
        </w:rPr>
      </w:pPr>
      <w:r w:rsidRPr="00FA5DF6">
        <w:rPr>
          <w:color w:val="002060"/>
        </w:rPr>
        <w:t xml:space="preserve">CALCIATORI NON ESPULSI </w:t>
      </w:r>
    </w:p>
    <w:p w14:paraId="7923199C" w14:textId="77777777" w:rsidR="0086604C" w:rsidRPr="00FA5DF6" w:rsidRDefault="0086604C" w:rsidP="0086604C">
      <w:pPr>
        <w:pStyle w:val="titolo20"/>
        <w:rPr>
          <w:color w:val="002060"/>
        </w:rPr>
      </w:pPr>
      <w:r w:rsidRPr="00FA5DF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4E8C7824" w14:textId="77777777" w:rsidTr="00EE0A86">
        <w:tc>
          <w:tcPr>
            <w:tcW w:w="2200" w:type="dxa"/>
            <w:tcMar>
              <w:top w:w="20" w:type="dxa"/>
              <w:left w:w="20" w:type="dxa"/>
              <w:bottom w:w="20" w:type="dxa"/>
              <w:right w:w="20" w:type="dxa"/>
            </w:tcMar>
            <w:vAlign w:val="center"/>
            <w:hideMark/>
          </w:tcPr>
          <w:p w14:paraId="529A7CC4" w14:textId="77777777" w:rsidR="0086604C" w:rsidRPr="00FA5DF6" w:rsidRDefault="0086604C" w:rsidP="00EE0A86">
            <w:pPr>
              <w:pStyle w:val="movimento"/>
              <w:rPr>
                <w:color w:val="002060"/>
              </w:rPr>
            </w:pPr>
            <w:r w:rsidRPr="00FA5DF6">
              <w:rPr>
                <w:color w:val="002060"/>
              </w:rPr>
              <w:t>FERRACUTI GIOVANNI</w:t>
            </w:r>
          </w:p>
        </w:tc>
        <w:tc>
          <w:tcPr>
            <w:tcW w:w="2200" w:type="dxa"/>
            <w:tcMar>
              <w:top w:w="20" w:type="dxa"/>
              <w:left w:w="20" w:type="dxa"/>
              <w:bottom w:w="20" w:type="dxa"/>
              <w:right w:w="20" w:type="dxa"/>
            </w:tcMar>
            <w:vAlign w:val="center"/>
            <w:hideMark/>
          </w:tcPr>
          <w:p w14:paraId="0BB1583A" w14:textId="77777777" w:rsidR="0086604C" w:rsidRPr="00FA5DF6" w:rsidRDefault="0086604C" w:rsidP="00EE0A86">
            <w:pPr>
              <w:pStyle w:val="movimento2"/>
              <w:rPr>
                <w:color w:val="002060"/>
              </w:rPr>
            </w:pPr>
            <w:r w:rsidRPr="00FA5DF6">
              <w:rPr>
                <w:color w:val="002060"/>
              </w:rPr>
              <w:t xml:space="preserve">(MONTELUPONE CALCIO A 5) </w:t>
            </w:r>
          </w:p>
        </w:tc>
        <w:tc>
          <w:tcPr>
            <w:tcW w:w="800" w:type="dxa"/>
            <w:tcMar>
              <w:top w:w="20" w:type="dxa"/>
              <w:left w:w="20" w:type="dxa"/>
              <w:bottom w:w="20" w:type="dxa"/>
              <w:right w:w="20" w:type="dxa"/>
            </w:tcMar>
            <w:vAlign w:val="center"/>
            <w:hideMark/>
          </w:tcPr>
          <w:p w14:paraId="2D92679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49BC585"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6F560B9" w14:textId="77777777" w:rsidR="0086604C" w:rsidRPr="00FA5DF6" w:rsidRDefault="0086604C" w:rsidP="00EE0A86">
            <w:pPr>
              <w:pStyle w:val="movimento2"/>
              <w:rPr>
                <w:color w:val="002060"/>
              </w:rPr>
            </w:pPr>
            <w:r w:rsidRPr="00FA5DF6">
              <w:rPr>
                <w:color w:val="002060"/>
              </w:rPr>
              <w:t> </w:t>
            </w:r>
          </w:p>
        </w:tc>
      </w:tr>
    </w:tbl>
    <w:p w14:paraId="7DE9DC3C" w14:textId="77777777" w:rsidR="0086604C" w:rsidRPr="00FA5DF6" w:rsidRDefault="0086604C" w:rsidP="0086604C">
      <w:pPr>
        <w:pStyle w:val="titolo20"/>
        <w:rPr>
          <w:rFonts w:eastAsiaTheme="minorEastAsia"/>
          <w:color w:val="002060"/>
        </w:rPr>
      </w:pPr>
      <w:r w:rsidRPr="00FA5DF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BC11789" w14:textId="77777777" w:rsidTr="00EE0A86">
        <w:tc>
          <w:tcPr>
            <w:tcW w:w="2200" w:type="dxa"/>
            <w:tcMar>
              <w:top w:w="20" w:type="dxa"/>
              <w:left w:w="20" w:type="dxa"/>
              <w:bottom w:w="20" w:type="dxa"/>
              <w:right w:w="20" w:type="dxa"/>
            </w:tcMar>
            <w:vAlign w:val="center"/>
            <w:hideMark/>
          </w:tcPr>
          <w:p w14:paraId="0FB2DDDD" w14:textId="77777777" w:rsidR="0086604C" w:rsidRPr="00FA5DF6" w:rsidRDefault="0086604C" w:rsidP="00EE0A86">
            <w:pPr>
              <w:pStyle w:val="movimento"/>
              <w:rPr>
                <w:color w:val="002060"/>
              </w:rPr>
            </w:pPr>
            <w:r w:rsidRPr="00FA5DF6">
              <w:rPr>
                <w:color w:val="002060"/>
              </w:rPr>
              <w:t>NINFADORO ANTONIO</w:t>
            </w:r>
          </w:p>
        </w:tc>
        <w:tc>
          <w:tcPr>
            <w:tcW w:w="2200" w:type="dxa"/>
            <w:tcMar>
              <w:top w:w="20" w:type="dxa"/>
              <w:left w:w="20" w:type="dxa"/>
              <w:bottom w:w="20" w:type="dxa"/>
              <w:right w:w="20" w:type="dxa"/>
            </w:tcMar>
            <w:vAlign w:val="center"/>
            <w:hideMark/>
          </w:tcPr>
          <w:p w14:paraId="5BF628B2" w14:textId="77777777" w:rsidR="0086604C" w:rsidRPr="00FA5DF6" w:rsidRDefault="0086604C" w:rsidP="00EE0A86">
            <w:pPr>
              <w:pStyle w:val="movimento2"/>
              <w:rPr>
                <w:color w:val="002060"/>
              </w:rPr>
            </w:pPr>
            <w:r w:rsidRPr="00FA5DF6">
              <w:rPr>
                <w:color w:val="002060"/>
              </w:rPr>
              <w:t xml:space="preserve">(PIETRALACROCE 73) </w:t>
            </w:r>
          </w:p>
        </w:tc>
        <w:tc>
          <w:tcPr>
            <w:tcW w:w="800" w:type="dxa"/>
            <w:tcMar>
              <w:top w:w="20" w:type="dxa"/>
              <w:left w:w="20" w:type="dxa"/>
              <w:bottom w:w="20" w:type="dxa"/>
              <w:right w:w="20" w:type="dxa"/>
            </w:tcMar>
            <w:vAlign w:val="center"/>
            <w:hideMark/>
          </w:tcPr>
          <w:p w14:paraId="0D84247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17776A5" w14:textId="77777777" w:rsidR="0086604C" w:rsidRPr="00FA5DF6" w:rsidRDefault="0086604C" w:rsidP="00EE0A86">
            <w:pPr>
              <w:pStyle w:val="movimento"/>
              <w:rPr>
                <w:color w:val="002060"/>
              </w:rPr>
            </w:pPr>
            <w:r w:rsidRPr="00FA5DF6">
              <w:rPr>
                <w:color w:val="002060"/>
              </w:rPr>
              <w:t>MARCHEGIANI TOMMASO</w:t>
            </w:r>
          </w:p>
        </w:tc>
        <w:tc>
          <w:tcPr>
            <w:tcW w:w="2200" w:type="dxa"/>
            <w:tcMar>
              <w:top w:w="20" w:type="dxa"/>
              <w:left w:w="20" w:type="dxa"/>
              <w:bottom w:w="20" w:type="dxa"/>
              <w:right w:w="20" w:type="dxa"/>
            </w:tcMar>
            <w:vAlign w:val="center"/>
            <w:hideMark/>
          </w:tcPr>
          <w:p w14:paraId="7F0F5F1F" w14:textId="77777777" w:rsidR="0086604C" w:rsidRPr="00FA5DF6" w:rsidRDefault="0086604C" w:rsidP="00EE0A86">
            <w:pPr>
              <w:pStyle w:val="movimento2"/>
              <w:rPr>
                <w:color w:val="002060"/>
              </w:rPr>
            </w:pPr>
            <w:r w:rsidRPr="00FA5DF6">
              <w:rPr>
                <w:color w:val="002060"/>
              </w:rPr>
              <w:t xml:space="preserve">(VERBENA C5 ANCONA) </w:t>
            </w:r>
          </w:p>
        </w:tc>
      </w:tr>
    </w:tbl>
    <w:p w14:paraId="09B08C35" w14:textId="77777777" w:rsidR="0086604C" w:rsidRPr="00FA5DF6" w:rsidRDefault="0086604C" w:rsidP="0086604C">
      <w:pPr>
        <w:pStyle w:val="titolo20"/>
        <w:rPr>
          <w:rFonts w:eastAsiaTheme="minorEastAsia"/>
          <w:color w:val="002060"/>
        </w:rPr>
      </w:pPr>
      <w:r w:rsidRPr="00FA5DF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E034FB3" w14:textId="77777777" w:rsidTr="00EE0A86">
        <w:tc>
          <w:tcPr>
            <w:tcW w:w="2200" w:type="dxa"/>
            <w:tcMar>
              <w:top w:w="20" w:type="dxa"/>
              <w:left w:w="20" w:type="dxa"/>
              <w:bottom w:w="20" w:type="dxa"/>
              <w:right w:w="20" w:type="dxa"/>
            </w:tcMar>
            <w:vAlign w:val="center"/>
            <w:hideMark/>
          </w:tcPr>
          <w:p w14:paraId="54FF91E3" w14:textId="77777777" w:rsidR="0086604C" w:rsidRPr="00FA5DF6" w:rsidRDefault="0086604C" w:rsidP="00EE0A86">
            <w:pPr>
              <w:pStyle w:val="movimento"/>
              <w:rPr>
                <w:color w:val="002060"/>
              </w:rPr>
            </w:pPr>
            <w:r w:rsidRPr="00FA5DF6">
              <w:rPr>
                <w:color w:val="002060"/>
              </w:rPr>
              <w:t>ACHOURI YASSINE</w:t>
            </w:r>
          </w:p>
        </w:tc>
        <w:tc>
          <w:tcPr>
            <w:tcW w:w="2200" w:type="dxa"/>
            <w:tcMar>
              <w:top w:w="20" w:type="dxa"/>
              <w:left w:w="20" w:type="dxa"/>
              <w:bottom w:w="20" w:type="dxa"/>
              <w:right w:w="20" w:type="dxa"/>
            </w:tcMar>
            <w:vAlign w:val="center"/>
            <w:hideMark/>
          </w:tcPr>
          <w:p w14:paraId="6B8C99FD" w14:textId="77777777" w:rsidR="0086604C" w:rsidRPr="00FA5DF6" w:rsidRDefault="0086604C" w:rsidP="00EE0A86">
            <w:pPr>
              <w:pStyle w:val="movimento2"/>
              <w:rPr>
                <w:color w:val="002060"/>
              </w:rPr>
            </w:pPr>
            <w:r w:rsidRPr="00FA5DF6">
              <w:rPr>
                <w:color w:val="002060"/>
              </w:rPr>
              <w:t xml:space="preserve">(BORGOROSSO TOLENTINO) </w:t>
            </w:r>
          </w:p>
        </w:tc>
        <w:tc>
          <w:tcPr>
            <w:tcW w:w="800" w:type="dxa"/>
            <w:tcMar>
              <w:top w:w="20" w:type="dxa"/>
              <w:left w:w="20" w:type="dxa"/>
              <w:bottom w:w="20" w:type="dxa"/>
              <w:right w:w="20" w:type="dxa"/>
            </w:tcMar>
            <w:vAlign w:val="center"/>
            <w:hideMark/>
          </w:tcPr>
          <w:p w14:paraId="0BFC67A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D2195A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C784BDE" w14:textId="77777777" w:rsidR="0086604C" w:rsidRPr="00FA5DF6" w:rsidRDefault="0086604C" w:rsidP="00EE0A86">
            <w:pPr>
              <w:pStyle w:val="movimento2"/>
              <w:rPr>
                <w:color w:val="002060"/>
              </w:rPr>
            </w:pPr>
            <w:r w:rsidRPr="00FA5DF6">
              <w:rPr>
                <w:color w:val="002060"/>
              </w:rPr>
              <w:t> </w:t>
            </w:r>
          </w:p>
        </w:tc>
      </w:tr>
    </w:tbl>
    <w:p w14:paraId="10156DE2" w14:textId="77777777" w:rsidR="0086604C" w:rsidRPr="00FA5DF6" w:rsidRDefault="0086604C" w:rsidP="0086604C">
      <w:pPr>
        <w:pStyle w:val="titolo20"/>
        <w:rPr>
          <w:rFonts w:eastAsiaTheme="minorEastAsia"/>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3A4C21E2" w14:textId="77777777" w:rsidTr="00EE0A86">
        <w:tc>
          <w:tcPr>
            <w:tcW w:w="2200" w:type="dxa"/>
            <w:tcMar>
              <w:top w:w="20" w:type="dxa"/>
              <w:left w:w="20" w:type="dxa"/>
              <w:bottom w:w="20" w:type="dxa"/>
              <w:right w:w="20" w:type="dxa"/>
            </w:tcMar>
            <w:vAlign w:val="center"/>
            <w:hideMark/>
          </w:tcPr>
          <w:p w14:paraId="21252123" w14:textId="77777777" w:rsidR="0086604C" w:rsidRPr="00FA5DF6" w:rsidRDefault="0086604C" w:rsidP="00EE0A86">
            <w:pPr>
              <w:pStyle w:val="movimento"/>
              <w:rPr>
                <w:color w:val="002060"/>
              </w:rPr>
            </w:pPr>
            <w:r w:rsidRPr="00FA5DF6">
              <w:rPr>
                <w:color w:val="002060"/>
              </w:rPr>
              <w:t>COZZOLINO JOSEPH</w:t>
            </w:r>
          </w:p>
        </w:tc>
        <w:tc>
          <w:tcPr>
            <w:tcW w:w="2200" w:type="dxa"/>
            <w:tcMar>
              <w:top w:w="20" w:type="dxa"/>
              <w:left w:w="20" w:type="dxa"/>
              <w:bottom w:w="20" w:type="dxa"/>
              <w:right w:w="20" w:type="dxa"/>
            </w:tcMar>
            <w:vAlign w:val="center"/>
            <w:hideMark/>
          </w:tcPr>
          <w:p w14:paraId="287511BC" w14:textId="77777777" w:rsidR="0086604C" w:rsidRPr="00FA5DF6" w:rsidRDefault="0086604C" w:rsidP="00EE0A86">
            <w:pPr>
              <w:pStyle w:val="movimento2"/>
              <w:rPr>
                <w:color w:val="002060"/>
              </w:rPr>
            </w:pPr>
            <w:r w:rsidRPr="00FA5DF6">
              <w:rPr>
                <w:color w:val="002060"/>
              </w:rPr>
              <w:t xml:space="preserve">(ACLI AUDAX MONTECOSARO C5) </w:t>
            </w:r>
          </w:p>
        </w:tc>
        <w:tc>
          <w:tcPr>
            <w:tcW w:w="800" w:type="dxa"/>
            <w:tcMar>
              <w:top w:w="20" w:type="dxa"/>
              <w:left w:w="20" w:type="dxa"/>
              <w:bottom w:w="20" w:type="dxa"/>
              <w:right w:w="20" w:type="dxa"/>
            </w:tcMar>
            <w:vAlign w:val="center"/>
            <w:hideMark/>
          </w:tcPr>
          <w:p w14:paraId="2E3620D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D9736F1" w14:textId="77777777" w:rsidR="0086604C" w:rsidRPr="00FA5DF6" w:rsidRDefault="0086604C" w:rsidP="00EE0A86">
            <w:pPr>
              <w:pStyle w:val="movimento"/>
              <w:rPr>
                <w:color w:val="002060"/>
              </w:rPr>
            </w:pPr>
            <w:r w:rsidRPr="00FA5DF6">
              <w:rPr>
                <w:color w:val="002060"/>
              </w:rPr>
              <w:t>GIACOMELLI MATTEO</w:t>
            </w:r>
          </w:p>
        </w:tc>
        <w:tc>
          <w:tcPr>
            <w:tcW w:w="2200" w:type="dxa"/>
            <w:tcMar>
              <w:top w:w="20" w:type="dxa"/>
              <w:left w:w="20" w:type="dxa"/>
              <w:bottom w:w="20" w:type="dxa"/>
              <w:right w:w="20" w:type="dxa"/>
            </w:tcMar>
            <w:vAlign w:val="center"/>
            <w:hideMark/>
          </w:tcPr>
          <w:p w14:paraId="5D239D08" w14:textId="77777777" w:rsidR="0086604C" w:rsidRPr="00FA5DF6" w:rsidRDefault="0086604C" w:rsidP="00EE0A86">
            <w:pPr>
              <w:pStyle w:val="movimento2"/>
              <w:rPr>
                <w:color w:val="002060"/>
              </w:rPr>
            </w:pPr>
            <w:r w:rsidRPr="00FA5DF6">
              <w:rPr>
                <w:color w:val="002060"/>
              </w:rPr>
              <w:t xml:space="preserve">(MONTELUPONE CALCIO A 5) </w:t>
            </w:r>
          </w:p>
        </w:tc>
      </w:tr>
    </w:tbl>
    <w:p w14:paraId="15BCBD1C" w14:textId="77777777" w:rsidR="0086604C" w:rsidRPr="00FA5DF6" w:rsidRDefault="0086604C" w:rsidP="0086604C">
      <w:pPr>
        <w:pStyle w:val="titolo20"/>
        <w:rPr>
          <w:rFonts w:eastAsiaTheme="minorEastAsia"/>
          <w:color w:val="002060"/>
        </w:rPr>
      </w:pPr>
      <w:r w:rsidRPr="00FA5DF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134F549F" w14:textId="77777777" w:rsidTr="00EE0A86">
        <w:tc>
          <w:tcPr>
            <w:tcW w:w="2200" w:type="dxa"/>
            <w:tcMar>
              <w:top w:w="20" w:type="dxa"/>
              <w:left w:w="20" w:type="dxa"/>
              <w:bottom w:w="20" w:type="dxa"/>
              <w:right w:w="20" w:type="dxa"/>
            </w:tcMar>
            <w:vAlign w:val="center"/>
            <w:hideMark/>
          </w:tcPr>
          <w:p w14:paraId="04AFA521" w14:textId="77777777" w:rsidR="0086604C" w:rsidRPr="00FA5DF6" w:rsidRDefault="0086604C" w:rsidP="00EE0A86">
            <w:pPr>
              <w:pStyle w:val="movimento"/>
              <w:rPr>
                <w:color w:val="002060"/>
              </w:rPr>
            </w:pPr>
            <w:r w:rsidRPr="00FA5DF6">
              <w:rPr>
                <w:color w:val="002060"/>
              </w:rPr>
              <w:t>SCIAMANNA MARCO</w:t>
            </w:r>
          </w:p>
        </w:tc>
        <w:tc>
          <w:tcPr>
            <w:tcW w:w="2200" w:type="dxa"/>
            <w:tcMar>
              <w:top w:w="20" w:type="dxa"/>
              <w:left w:w="20" w:type="dxa"/>
              <w:bottom w:w="20" w:type="dxa"/>
              <w:right w:w="20" w:type="dxa"/>
            </w:tcMar>
            <w:vAlign w:val="center"/>
            <w:hideMark/>
          </w:tcPr>
          <w:p w14:paraId="615EA12D" w14:textId="77777777" w:rsidR="0086604C" w:rsidRPr="00FA5DF6" w:rsidRDefault="0086604C" w:rsidP="00EE0A86">
            <w:pPr>
              <w:pStyle w:val="movimento2"/>
              <w:rPr>
                <w:color w:val="002060"/>
              </w:rPr>
            </w:pPr>
            <w:r w:rsidRPr="00FA5DF6">
              <w:rPr>
                <w:color w:val="002060"/>
              </w:rPr>
              <w:t xml:space="preserve">(ACLI AUDAX MONTECOSARO C5) </w:t>
            </w:r>
          </w:p>
        </w:tc>
        <w:tc>
          <w:tcPr>
            <w:tcW w:w="800" w:type="dxa"/>
            <w:tcMar>
              <w:top w:w="20" w:type="dxa"/>
              <w:left w:w="20" w:type="dxa"/>
              <w:bottom w:w="20" w:type="dxa"/>
              <w:right w:w="20" w:type="dxa"/>
            </w:tcMar>
            <w:vAlign w:val="center"/>
            <w:hideMark/>
          </w:tcPr>
          <w:p w14:paraId="065A326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D4CB1AC" w14:textId="77777777" w:rsidR="0086604C" w:rsidRPr="00FA5DF6" w:rsidRDefault="0086604C" w:rsidP="00EE0A86">
            <w:pPr>
              <w:pStyle w:val="movimento"/>
              <w:rPr>
                <w:color w:val="002060"/>
              </w:rPr>
            </w:pPr>
            <w:r w:rsidRPr="00FA5DF6">
              <w:rPr>
                <w:color w:val="002060"/>
              </w:rPr>
              <w:t>STORTONI FRANCESCO</w:t>
            </w:r>
          </w:p>
        </w:tc>
        <w:tc>
          <w:tcPr>
            <w:tcW w:w="2200" w:type="dxa"/>
            <w:tcMar>
              <w:top w:w="20" w:type="dxa"/>
              <w:left w:w="20" w:type="dxa"/>
              <w:bottom w:w="20" w:type="dxa"/>
              <w:right w:w="20" w:type="dxa"/>
            </w:tcMar>
            <w:vAlign w:val="center"/>
            <w:hideMark/>
          </w:tcPr>
          <w:p w14:paraId="1248F0EC" w14:textId="77777777" w:rsidR="0086604C" w:rsidRPr="00FA5DF6" w:rsidRDefault="0086604C" w:rsidP="00EE0A86">
            <w:pPr>
              <w:pStyle w:val="movimento2"/>
              <w:rPr>
                <w:color w:val="002060"/>
              </w:rPr>
            </w:pPr>
            <w:r w:rsidRPr="00FA5DF6">
              <w:rPr>
                <w:color w:val="002060"/>
              </w:rPr>
              <w:t xml:space="preserve">(CHIARAVALLE FUTSAL) </w:t>
            </w:r>
          </w:p>
        </w:tc>
      </w:tr>
      <w:tr w:rsidR="0086604C" w:rsidRPr="00FA5DF6" w14:paraId="6298AE86" w14:textId="77777777" w:rsidTr="00EE0A86">
        <w:tc>
          <w:tcPr>
            <w:tcW w:w="2200" w:type="dxa"/>
            <w:tcMar>
              <w:top w:w="20" w:type="dxa"/>
              <w:left w:w="20" w:type="dxa"/>
              <w:bottom w:w="20" w:type="dxa"/>
              <w:right w:w="20" w:type="dxa"/>
            </w:tcMar>
            <w:vAlign w:val="center"/>
            <w:hideMark/>
          </w:tcPr>
          <w:p w14:paraId="656E04CB" w14:textId="77777777" w:rsidR="0086604C" w:rsidRPr="00FA5DF6" w:rsidRDefault="0086604C" w:rsidP="00EE0A86">
            <w:pPr>
              <w:pStyle w:val="movimento"/>
              <w:rPr>
                <w:color w:val="002060"/>
              </w:rPr>
            </w:pPr>
            <w:r w:rsidRPr="00FA5DF6">
              <w:rPr>
                <w:color w:val="002060"/>
              </w:rPr>
              <w:t>FALCO GABRIELE</w:t>
            </w:r>
          </w:p>
        </w:tc>
        <w:tc>
          <w:tcPr>
            <w:tcW w:w="2200" w:type="dxa"/>
            <w:tcMar>
              <w:top w:w="20" w:type="dxa"/>
              <w:left w:w="20" w:type="dxa"/>
              <w:bottom w:w="20" w:type="dxa"/>
              <w:right w:w="20" w:type="dxa"/>
            </w:tcMar>
            <w:vAlign w:val="center"/>
            <w:hideMark/>
          </w:tcPr>
          <w:p w14:paraId="48BABFF4" w14:textId="77777777" w:rsidR="0086604C" w:rsidRPr="00FA5DF6" w:rsidRDefault="0086604C" w:rsidP="00EE0A86">
            <w:pPr>
              <w:pStyle w:val="movimento2"/>
              <w:rPr>
                <w:color w:val="002060"/>
              </w:rPr>
            </w:pPr>
            <w:r w:rsidRPr="00FA5DF6">
              <w:rPr>
                <w:color w:val="002060"/>
              </w:rPr>
              <w:t xml:space="preserve">(PIETRALACROCE 73) </w:t>
            </w:r>
          </w:p>
        </w:tc>
        <w:tc>
          <w:tcPr>
            <w:tcW w:w="800" w:type="dxa"/>
            <w:tcMar>
              <w:top w:w="20" w:type="dxa"/>
              <w:left w:w="20" w:type="dxa"/>
              <w:bottom w:w="20" w:type="dxa"/>
              <w:right w:w="20" w:type="dxa"/>
            </w:tcMar>
            <w:vAlign w:val="center"/>
            <w:hideMark/>
          </w:tcPr>
          <w:p w14:paraId="3F62D62C"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DBF2A5A" w14:textId="77777777" w:rsidR="0086604C" w:rsidRPr="00FA5DF6" w:rsidRDefault="0086604C" w:rsidP="00EE0A86">
            <w:pPr>
              <w:pStyle w:val="movimento"/>
              <w:rPr>
                <w:color w:val="002060"/>
              </w:rPr>
            </w:pPr>
            <w:r w:rsidRPr="00FA5DF6">
              <w:rPr>
                <w:color w:val="002060"/>
              </w:rPr>
              <w:t>BOCCI MANUEL</w:t>
            </w:r>
          </w:p>
        </w:tc>
        <w:tc>
          <w:tcPr>
            <w:tcW w:w="2200" w:type="dxa"/>
            <w:tcMar>
              <w:top w:w="20" w:type="dxa"/>
              <w:left w:w="20" w:type="dxa"/>
              <w:bottom w:w="20" w:type="dxa"/>
              <w:right w:w="20" w:type="dxa"/>
            </w:tcMar>
            <w:vAlign w:val="center"/>
            <w:hideMark/>
          </w:tcPr>
          <w:p w14:paraId="39C8ACC4" w14:textId="77777777" w:rsidR="0086604C" w:rsidRPr="00FA5DF6" w:rsidRDefault="0086604C" w:rsidP="00EE0A86">
            <w:pPr>
              <w:pStyle w:val="movimento2"/>
              <w:rPr>
                <w:color w:val="002060"/>
              </w:rPr>
            </w:pPr>
            <w:r w:rsidRPr="00FA5DF6">
              <w:rPr>
                <w:color w:val="002060"/>
              </w:rPr>
              <w:t xml:space="preserve">(TRE TORRI A.S.D.) </w:t>
            </w:r>
          </w:p>
        </w:tc>
      </w:tr>
    </w:tbl>
    <w:p w14:paraId="166C23EC" w14:textId="77777777" w:rsidR="0086604C" w:rsidRPr="00FA5DF6" w:rsidRDefault="0086604C" w:rsidP="0086604C">
      <w:pPr>
        <w:pStyle w:val="titolo10"/>
        <w:rPr>
          <w:rFonts w:eastAsiaTheme="minorEastAsia"/>
          <w:color w:val="002060"/>
        </w:rPr>
      </w:pPr>
      <w:r w:rsidRPr="00FA5DF6">
        <w:rPr>
          <w:color w:val="002060"/>
        </w:rPr>
        <w:t xml:space="preserve">GARE DEL 2/ 3/2025 </w:t>
      </w:r>
    </w:p>
    <w:p w14:paraId="4DAAD506" w14:textId="77777777" w:rsidR="0086604C" w:rsidRPr="00FA5DF6" w:rsidRDefault="0086604C" w:rsidP="0086604C">
      <w:pPr>
        <w:pStyle w:val="titolo7a"/>
        <w:rPr>
          <w:color w:val="002060"/>
        </w:rPr>
      </w:pPr>
      <w:r w:rsidRPr="00FA5DF6">
        <w:rPr>
          <w:color w:val="002060"/>
        </w:rPr>
        <w:t xml:space="preserve">PROVVEDIMENTI DISCIPLINARI </w:t>
      </w:r>
    </w:p>
    <w:p w14:paraId="2DBB1B2D"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7E0E5892" w14:textId="77777777" w:rsidR="0086604C" w:rsidRPr="00FA5DF6" w:rsidRDefault="0086604C" w:rsidP="0086604C">
      <w:pPr>
        <w:pStyle w:val="titolo30"/>
        <w:rPr>
          <w:color w:val="002060"/>
        </w:rPr>
      </w:pPr>
      <w:r w:rsidRPr="00FA5DF6">
        <w:rPr>
          <w:color w:val="002060"/>
        </w:rPr>
        <w:t xml:space="preserve">CALCIATORI NON ESPULSI </w:t>
      </w:r>
    </w:p>
    <w:p w14:paraId="0768E755" w14:textId="77777777" w:rsidR="0086604C" w:rsidRPr="00FA5DF6" w:rsidRDefault="0086604C" w:rsidP="0086604C">
      <w:pPr>
        <w:pStyle w:val="titolo20"/>
        <w:rPr>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66BFF40" w14:textId="77777777" w:rsidTr="00EE0A86">
        <w:tc>
          <w:tcPr>
            <w:tcW w:w="2200" w:type="dxa"/>
            <w:tcMar>
              <w:top w:w="20" w:type="dxa"/>
              <w:left w:w="20" w:type="dxa"/>
              <w:bottom w:w="20" w:type="dxa"/>
              <w:right w:w="20" w:type="dxa"/>
            </w:tcMar>
            <w:vAlign w:val="center"/>
            <w:hideMark/>
          </w:tcPr>
          <w:p w14:paraId="5E7F58F5" w14:textId="77777777" w:rsidR="0086604C" w:rsidRPr="00FA5DF6" w:rsidRDefault="0086604C" w:rsidP="00EE0A86">
            <w:pPr>
              <w:pStyle w:val="movimento"/>
              <w:rPr>
                <w:color w:val="002060"/>
              </w:rPr>
            </w:pPr>
            <w:r w:rsidRPr="00FA5DF6">
              <w:rPr>
                <w:color w:val="002060"/>
              </w:rPr>
              <w:t>RAUSO DIEGO</w:t>
            </w:r>
          </w:p>
        </w:tc>
        <w:tc>
          <w:tcPr>
            <w:tcW w:w="2200" w:type="dxa"/>
            <w:tcMar>
              <w:top w:w="20" w:type="dxa"/>
              <w:left w:w="20" w:type="dxa"/>
              <w:bottom w:w="20" w:type="dxa"/>
              <w:right w:w="20" w:type="dxa"/>
            </w:tcMar>
            <w:vAlign w:val="center"/>
            <w:hideMark/>
          </w:tcPr>
          <w:p w14:paraId="568487DE" w14:textId="77777777" w:rsidR="0086604C" w:rsidRPr="00FA5DF6" w:rsidRDefault="0086604C" w:rsidP="00EE0A86">
            <w:pPr>
              <w:pStyle w:val="movimento2"/>
              <w:rPr>
                <w:color w:val="002060"/>
              </w:rPr>
            </w:pPr>
            <w:r w:rsidRPr="00FA5DF6">
              <w:rPr>
                <w:color w:val="002060"/>
              </w:rPr>
              <w:t xml:space="preserve">(CERRETO D ESI C5 A.S.D.) </w:t>
            </w:r>
          </w:p>
        </w:tc>
        <w:tc>
          <w:tcPr>
            <w:tcW w:w="800" w:type="dxa"/>
            <w:tcMar>
              <w:top w:w="20" w:type="dxa"/>
              <w:left w:w="20" w:type="dxa"/>
              <w:bottom w:w="20" w:type="dxa"/>
              <w:right w:w="20" w:type="dxa"/>
            </w:tcMar>
            <w:vAlign w:val="center"/>
            <w:hideMark/>
          </w:tcPr>
          <w:p w14:paraId="355D39D3"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48015E3"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0D4952F" w14:textId="77777777" w:rsidR="0086604C" w:rsidRPr="00FA5DF6" w:rsidRDefault="0086604C" w:rsidP="00EE0A86">
            <w:pPr>
              <w:pStyle w:val="movimento2"/>
              <w:rPr>
                <w:color w:val="002060"/>
              </w:rPr>
            </w:pPr>
            <w:r w:rsidRPr="00FA5DF6">
              <w:rPr>
                <w:color w:val="002060"/>
              </w:rPr>
              <w:t> </w:t>
            </w:r>
          </w:p>
        </w:tc>
      </w:tr>
    </w:tbl>
    <w:p w14:paraId="782BDF30" w14:textId="77777777" w:rsidR="0086604C" w:rsidRPr="00FA5DF6" w:rsidRDefault="0086604C" w:rsidP="0086604C">
      <w:pPr>
        <w:pStyle w:val="titolo20"/>
        <w:rPr>
          <w:rFonts w:eastAsiaTheme="minorEastAsia"/>
          <w:color w:val="002060"/>
        </w:rPr>
      </w:pPr>
      <w:r w:rsidRPr="00FA5DF6">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D2CC173" w14:textId="77777777" w:rsidTr="00EE0A86">
        <w:tc>
          <w:tcPr>
            <w:tcW w:w="2200" w:type="dxa"/>
            <w:tcMar>
              <w:top w:w="20" w:type="dxa"/>
              <w:left w:w="20" w:type="dxa"/>
              <w:bottom w:w="20" w:type="dxa"/>
              <w:right w:w="20" w:type="dxa"/>
            </w:tcMar>
            <w:vAlign w:val="center"/>
            <w:hideMark/>
          </w:tcPr>
          <w:p w14:paraId="461E2355" w14:textId="77777777" w:rsidR="0086604C" w:rsidRPr="00FA5DF6" w:rsidRDefault="0086604C" w:rsidP="00EE0A86">
            <w:pPr>
              <w:pStyle w:val="movimento"/>
              <w:rPr>
                <w:color w:val="002060"/>
              </w:rPr>
            </w:pPr>
            <w:r w:rsidRPr="00FA5DF6">
              <w:rPr>
                <w:color w:val="002060"/>
              </w:rPr>
              <w:t>GALLETTI MANUEL</w:t>
            </w:r>
          </w:p>
        </w:tc>
        <w:tc>
          <w:tcPr>
            <w:tcW w:w="2200" w:type="dxa"/>
            <w:tcMar>
              <w:top w:w="20" w:type="dxa"/>
              <w:left w:w="20" w:type="dxa"/>
              <w:bottom w:w="20" w:type="dxa"/>
              <w:right w:w="20" w:type="dxa"/>
            </w:tcMar>
            <w:vAlign w:val="center"/>
            <w:hideMark/>
          </w:tcPr>
          <w:p w14:paraId="0D3E4721" w14:textId="77777777" w:rsidR="0086604C" w:rsidRPr="00FA5DF6" w:rsidRDefault="0086604C" w:rsidP="00EE0A86">
            <w:pPr>
              <w:pStyle w:val="movimento2"/>
              <w:rPr>
                <w:color w:val="002060"/>
              </w:rPr>
            </w:pPr>
            <w:r w:rsidRPr="00FA5DF6">
              <w:rPr>
                <w:color w:val="002060"/>
              </w:rPr>
              <w:t xml:space="preserve">(CERRETO D ESI C5 A.S.D.) </w:t>
            </w:r>
          </w:p>
        </w:tc>
        <w:tc>
          <w:tcPr>
            <w:tcW w:w="800" w:type="dxa"/>
            <w:tcMar>
              <w:top w:w="20" w:type="dxa"/>
              <w:left w:w="20" w:type="dxa"/>
              <w:bottom w:w="20" w:type="dxa"/>
              <w:right w:w="20" w:type="dxa"/>
            </w:tcMar>
            <w:vAlign w:val="center"/>
            <w:hideMark/>
          </w:tcPr>
          <w:p w14:paraId="293B68E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73403F6" w14:textId="77777777" w:rsidR="0086604C" w:rsidRPr="00FA5DF6" w:rsidRDefault="0086604C" w:rsidP="00EE0A86">
            <w:pPr>
              <w:pStyle w:val="movimento"/>
              <w:rPr>
                <w:color w:val="002060"/>
              </w:rPr>
            </w:pPr>
            <w:r w:rsidRPr="00FA5DF6">
              <w:rPr>
                <w:color w:val="002060"/>
              </w:rPr>
              <w:t>TRINEI JACOPO</w:t>
            </w:r>
          </w:p>
        </w:tc>
        <w:tc>
          <w:tcPr>
            <w:tcW w:w="2200" w:type="dxa"/>
            <w:tcMar>
              <w:top w:w="20" w:type="dxa"/>
              <w:left w:w="20" w:type="dxa"/>
              <w:bottom w:w="20" w:type="dxa"/>
              <w:right w:w="20" w:type="dxa"/>
            </w:tcMar>
            <w:vAlign w:val="center"/>
            <w:hideMark/>
          </w:tcPr>
          <w:p w14:paraId="5188EE5A" w14:textId="77777777" w:rsidR="0086604C" w:rsidRPr="00FA5DF6" w:rsidRDefault="0086604C" w:rsidP="00EE0A86">
            <w:pPr>
              <w:pStyle w:val="movimento2"/>
              <w:rPr>
                <w:color w:val="002060"/>
              </w:rPr>
            </w:pPr>
            <w:r w:rsidRPr="00FA5DF6">
              <w:rPr>
                <w:color w:val="002060"/>
              </w:rPr>
              <w:t xml:space="preserve">(CERRETO D ESI C5 A.S.D.) </w:t>
            </w:r>
          </w:p>
        </w:tc>
      </w:tr>
      <w:tr w:rsidR="0086604C" w:rsidRPr="00FA5DF6" w14:paraId="22903AC4" w14:textId="77777777" w:rsidTr="00EE0A86">
        <w:tc>
          <w:tcPr>
            <w:tcW w:w="2200" w:type="dxa"/>
            <w:tcMar>
              <w:top w:w="20" w:type="dxa"/>
              <w:left w:w="20" w:type="dxa"/>
              <w:bottom w:w="20" w:type="dxa"/>
              <w:right w:w="20" w:type="dxa"/>
            </w:tcMar>
            <w:vAlign w:val="center"/>
            <w:hideMark/>
          </w:tcPr>
          <w:p w14:paraId="09060896" w14:textId="77777777" w:rsidR="0086604C" w:rsidRPr="00FA5DF6" w:rsidRDefault="0086604C" w:rsidP="00EE0A86">
            <w:pPr>
              <w:pStyle w:val="movimento"/>
              <w:rPr>
                <w:color w:val="002060"/>
              </w:rPr>
            </w:pPr>
            <w:r w:rsidRPr="00FA5DF6">
              <w:rPr>
                <w:color w:val="002060"/>
              </w:rPr>
              <w:t>SEDANI GIACOMO</w:t>
            </w:r>
          </w:p>
        </w:tc>
        <w:tc>
          <w:tcPr>
            <w:tcW w:w="2200" w:type="dxa"/>
            <w:tcMar>
              <w:top w:w="20" w:type="dxa"/>
              <w:left w:w="20" w:type="dxa"/>
              <w:bottom w:w="20" w:type="dxa"/>
              <w:right w:w="20" w:type="dxa"/>
            </w:tcMar>
            <w:vAlign w:val="center"/>
            <w:hideMark/>
          </w:tcPr>
          <w:p w14:paraId="4784119F" w14:textId="77777777" w:rsidR="0086604C" w:rsidRPr="00FA5DF6" w:rsidRDefault="0086604C" w:rsidP="00EE0A86">
            <w:pPr>
              <w:pStyle w:val="movimento2"/>
              <w:rPr>
                <w:color w:val="002060"/>
              </w:rPr>
            </w:pPr>
            <w:r w:rsidRPr="00FA5DF6">
              <w:rPr>
                <w:color w:val="002060"/>
              </w:rPr>
              <w:t xml:space="preserve">(POL.CAGLI SPORT ASSOCIATI) </w:t>
            </w:r>
          </w:p>
        </w:tc>
        <w:tc>
          <w:tcPr>
            <w:tcW w:w="800" w:type="dxa"/>
            <w:tcMar>
              <w:top w:w="20" w:type="dxa"/>
              <w:left w:w="20" w:type="dxa"/>
              <w:bottom w:w="20" w:type="dxa"/>
              <w:right w:w="20" w:type="dxa"/>
            </w:tcMar>
            <w:vAlign w:val="center"/>
            <w:hideMark/>
          </w:tcPr>
          <w:p w14:paraId="30A4E445"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40D5E6EF"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69093DAE" w14:textId="77777777" w:rsidR="0086604C" w:rsidRPr="00FA5DF6" w:rsidRDefault="0086604C" w:rsidP="00EE0A86">
            <w:pPr>
              <w:pStyle w:val="movimento2"/>
              <w:rPr>
                <w:color w:val="002060"/>
              </w:rPr>
            </w:pPr>
            <w:r w:rsidRPr="00FA5DF6">
              <w:rPr>
                <w:color w:val="002060"/>
              </w:rPr>
              <w:t> </w:t>
            </w:r>
          </w:p>
        </w:tc>
      </w:tr>
    </w:tbl>
    <w:p w14:paraId="122B4307" w14:textId="77777777" w:rsidR="0086604C" w:rsidRPr="00FA5DF6" w:rsidRDefault="0086604C" w:rsidP="0086604C">
      <w:pPr>
        <w:pStyle w:val="titolo20"/>
        <w:rPr>
          <w:rFonts w:eastAsiaTheme="minorEastAsia"/>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E11074B" w14:textId="77777777" w:rsidTr="00EE0A86">
        <w:tc>
          <w:tcPr>
            <w:tcW w:w="2200" w:type="dxa"/>
            <w:tcMar>
              <w:top w:w="20" w:type="dxa"/>
              <w:left w:w="20" w:type="dxa"/>
              <w:bottom w:w="20" w:type="dxa"/>
              <w:right w:w="20" w:type="dxa"/>
            </w:tcMar>
            <w:vAlign w:val="center"/>
            <w:hideMark/>
          </w:tcPr>
          <w:p w14:paraId="20B72482" w14:textId="77777777" w:rsidR="0086604C" w:rsidRPr="00FA5DF6" w:rsidRDefault="0086604C" w:rsidP="00EE0A86">
            <w:pPr>
              <w:pStyle w:val="movimento"/>
              <w:rPr>
                <w:color w:val="002060"/>
              </w:rPr>
            </w:pPr>
            <w:r w:rsidRPr="00FA5DF6">
              <w:rPr>
                <w:color w:val="002060"/>
              </w:rPr>
              <w:t>NEZHA EMANUEL</w:t>
            </w:r>
          </w:p>
        </w:tc>
        <w:tc>
          <w:tcPr>
            <w:tcW w:w="2200" w:type="dxa"/>
            <w:tcMar>
              <w:top w:w="20" w:type="dxa"/>
              <w:left w:w="20" w:type="dxa"/>
              <w:bottom w:w="20" w:type="dxa"/>
              <w:right w:w="20" w:type="dxa"/>
            </w:tcMar>
            <w:vAlign w:val="center"/>
            <w:hideMark/>
          </w:tcPr>
          <w:p w14:paraId="2D005536" w14:textId="77777777" w:rsidR="0086604C" w:rsidRPr="00FA5DF6" w:rsidRDefault="0086604C" w:rsidP="00EE0A86">
            <w:pPr>
              <w:pStyle w:val="movimento2"/>
              <w:rPr>
                <w:color w:val="002060"/>
              </w:rPr>
            </w:pPr>
            <w:r w:rsidRPr="00FA5DF6">
              <w:rPr>
                <w:color w:val="002060"/>
              </w:rPr>
              <w:t xml:space="preserve">(ACLI MANTOVANI CALCIO A 5) </w:t>
            </w:r>
          </w:p>
        </w:tc>
        <w:tc>
          <w:tcPr>
            <w:tcW w:w="800" w:type="dxa"/>
            <w:tcMar>
              <w:top w:w="20" w:type="dxa"/>
              <w:left w:w="20" w:type="dxa"/>
              <w:bottom w:w="20" w:type="dxa"/>
              <w:right w:w="20" w:type="dxa"/>
            </w:tcMar>
            <w:vAlign w:val="center"/>
            <w:hideMark/>
          </w:tcPr>
          <w:p w14:paraId="00D1C520"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A83FB33" w14:textId="77777777" w:rsidR="0086604C" w:rsidRPr="00FA5DF6" w:rsidRDefault="0086604C" w:rsidP="00EE0A86">
            <w:pPr>
              <w:pStyle w:val="movimento"/>
              <w:rPr>
                <w:color w:val="002060"/>
              </w:rPr>
            </w:pPr>
            <w:r w:rsidRPr="00FA5DF6">
              <w:rPr>
                <w:color w:val="002060"/>
              </w:rPr>
              <w:t>BIANCHINI LEONARDO</w:t>
            </w:r>
          </w:p>
        </w:tc>
        <w:tc>
          <w:tcPr>
            <w:tcW w:w="2200" w:type="dxa"/>
            <w:tcMar>
              <w:top w:w="20" w:type="dxa"/>
              <w:left w:w="20" w:type="dxa"/>
              <w:bottom w:w="20" w:type="dxa"/>
              <w:right w:w="20" w:type="dxa"/>
            </w:tcMar>
            <w:vAlign w:val="center"/>
            <w:hideMark/>
          </w:tcPr>
          <w:p w14:paraId="04488B34" w14:textId="77777777" w:rsidR="0086604C" w:rsidRPr="00FA5DF6" w:rsidRDefault="0086604C" w:rsidP="00EE0A86">
            <w:pPr>
              <w:pStyle w:val="movimento2"/>
              <w:rPr>
                <w:color w:val="002060"/>
              </w:rPr>
            </w:pPr>
            <w:r w:rsidRPr="00FA5DF6">
              <w:rPr>
                <w:color w:val="002060"/>
              </w:rPr>
              <w:t xml:space="preserve">(CANTINE RIUNITE CSI) </w:t>
            </w:r>
          </w:p>
        </w:tc>
      </w:tr>
      <w:tr w:rsidR="0086604C" w:rsidRPr="00FA5DF6" w14:paraId="741E0F13" w14:textId="77777777" w:rsidTr="00EE0A86">
        <w:tc>
          <w:tcPr>
            <w:tcW w:w="2200" w:type="dxa"/>
            <w:tcMar>
              <w:top w:w="20" w:type="dxa"/>
              <w:left w:w="20" w:type="dxa"/>
              <w:bottom w:w="20" w:type="dxa"/>
              <w:right w:w="20" w:type="dxa"/>
            </w:tcMar>
            <w:vAlign w:val="center"/>
            <w:hideMark/>
          </w:tcPr>
          <w:p w14:paraId="1E51AFB0" w14:textId="77777777" w:rsidR="0086604C" w:rsidRPr="00FA5DF6" w:rsidRDefault="0086604C" w:rsidP="00EE0A86">
            <w:pPr>
              <w:pStyle w:val="movimento"/>
              <w:rPr>
                <w:color w:val="002060"/>
              </w:rPr>
            </w:pPr>
            <w:r w:rsidRPr="00FA5DF6">
              <w:rPr>
                <w:color w:val="002060"/>
              </w:rPr>
              <w:t>BICIUFFI FEDERICO</w:t>
            </w:r>
          </w:p>
        </w:tc>
        <w:tc>
          <w:tcPr>
            <w:tcW w:w="2200" w:type="dxa"/>
            <w:tcMar>
              <w:top w:w="20" w:type="dxa"/>
              <w:left w:w="20" w:type="dxa"/>
              <w:bottom w:w="20" w:type="dxa"/>
              <w:right w:w="20" w:type="dxa"/>
            </w:tcMar>
            <w:vAlign w:val="center"/>
            <w:hideMark/>
          </w:tcPr>
          <w:p w14:paraId="3ECDB028" w14:textId="77777777" w:rsidR="0086604C" w:rsidRPr="00FA5DF6" w:rsidRDefault="0086604C" w:rsidP="00EE0A86">
            <w:pPr>
              <w:pStyle w:val="movimento2"/>
              <w:rPr>
                <w:color w:val="002060"/>
              </w:rPr>
            </w:pPr>
            <w:r w:rsidRPr="00FA5DF6">
              <w:rPr>
                <w:color w:val="002060"/>
              </w:rPr>
              <w:t xml:space="preserve">(CANTINE RIUNITE CSI) </w:t>
            </w:r>
          </w:p>
        </w:tc>
        <w:tc>
          <w:tcPr>
            <w:tcW w:w="800" w:type="dxa"/>
            <w:tcMar>
              <w:top w:w="20" w:type="dxa"/>
              <w:left w:w="20" w:type="dxa"/>
              <w:bottom w:w="20" w:type="dxa"/>
              <w:right w:w="20" w:type="dxa"/>
            </w:tcMar>
            <w:vAlign w:val="center"/>
            <w:hideMark/>
          </w:tcPr>
          <w:p w14:paraId="73EBB15D"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4003DE3"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853061C" w14:textId="77777777" w:rsidR="0086604C" w:rsidRPr="00FA5DF6" w:rsidRDefault="0086604C" w:rsidP="00EE0A86">
            <w:pPr>
              <w:pStyle w:val="movimento2"/>
              <w:rPr>
                <w:color w:val="002060"/>
              </w:rPr>
            </w:pPr>
            <w:r w:rsidRPr="00FA5DF6">
              <w:rPr>
                <w:color w:val="002060"/>
              </w:rPr>
              <w:t> </w:t>
            </w:r>
          </w:p>
        </w:tc>
      </w:tr>
    </w:tbl>
    <w:p w14:paraId="403540DE" w14:textId="77777777" w:rsidR="0086604C" w:rsidRDefault="0086604C" w:rsidP="0086604C">
      <w:pPr>
        <w:pStyle w:val="breakline"/>
        <w:rPr>
          <w:color w:val="002060"/>
        </w:rPr>
      </w:pPr>
    </w:p>
    <w:p w14:paraId="56064CF4" w14:textId="77777777" w:rsidR="0086604C" w:rsidRPr="008B074C" w:rsidRDefault="0086604C" w:rsidP="0086604C">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4AC31158" w14:textId="77777777" w:rsidR="0086604C" w:rsidRPr="008B074C" w:rsidRDefault="0086604C" w:rsidP="0086604C">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387D3B9B" w14:textId="77777777" w:rsidR="0086604C" w:rsidRPr="00FA5DF6" w:rsidRDefault="0086604C" w:rsidP="0086604C">
      <w:pPr>
        <w:pStyle w:val="breakline"/>
        <w:rPr>
          <w:rFonts w:eastAsiaTheme="minorEastAsia"/>
          <w:color w:val="002060"/>
        </w:rPr>
      </w:pPr>
    </w:p>
    <w:p w14:paraId="37646C98" w14:textId="77777777" w:rsidR="0086604C" w:rsidRPr="00FA5DF6" w:rsidRDefault="0086604C" w:rsidP="0086604C">
      <w:pPr>
        <w:pStyle w:val="titoloprinc0"/>
        <w:rPr>
          <w:color w:val="002060"/>
        </w:rPr>
      </w:pPr>
      <w:r w:rsidRPr="00FA5DF6">
        <w:rPr>
          <w:color w:val="002060"/>
        </w:rPr>
        <w:t>CLASSIFICA</w:t>
      </w:r>
    </w:p>
    <w:p w14:paraId="22A6E168" w14:textId="77777777" w:rsidR="0086604C" w:rsidRPr="00FA5DF6" w:rsidRDefault="0086604C" w:rsidP="0086604C">
      <w:pPr>
        <w:pStyle w:val="breakline"/>
        <w:rPr>
          <w:color w:val="002060"/>
        </w:rPr>
      </w:pPr>
    </w:p>
    <w:p w14:paraId="7722129E" w14:textId="77777777" w:rsidR="0086604C" w:rsidRPr="00FA5DF6" w:rsidRDefault="0086604C" w:rsidP="0086604C">
      <w:pPr>
        <w:pStyle w:val="breakline"/>
        <w:rPr>
          <w:color w:val="002060"/>
        </w:rPr>
      </w:pPr>
    </w:p>
    <w:p w14:paraId="71312E4F" w14:textId="77777777" w:rsidR="0086604C" w:rsidRPr="00FA5DF6" w:rsidRDefault="0086604C" w:rsidP="0086604C">
      <w:pPr>
        <w:pStyle w:val="sottotitolocampionato10"/>
        <w:rPr>
          <w:color w:val="002060"/>
        </w:rPr>
      </w:pPr>
      <w:r w:rsidRPr="00FA5DF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02806930"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A70BB"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37C4B"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41239"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C11C3"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245C0"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A9D69"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583A3"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7CA6D"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D89A6"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654CF" w14:textId="77777777" w:rsidR="0086604C" w:rsidRPr="00FA5DF6" w:rsidRDefault="0086604C" w:rsidP="00EE0A86">
            <w:pPr>
              <w:pStyle w:val="headertabella0"/>
              <w:rPr>
                <w:color w:val="002060"/>
              </w:rPr>
            </w:pPr>
            <w:r w:rsidRPr="00FA5DF6">
              <w:rPr>
                <w:color w:val="002060"/>
              </w:rPr>
              <w:t>PE</w:t>
            </w:r>
          </w:p>
        </w:tc>
      </w:tr>
      <w:tr w:rsidR="0086604C" w:rsidRPr="00FA5DF6" w14:paraId="77960EAA"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4FFDB4" w14:textId="77777777" w:rsidR="0086604C" w:rsidRPr="00FA5DF6" w:rsidRDefault="0086604C" w:rsidP="00EE0A86">
            <w:pPr>
              <w:pStyle w:val="rowtabella0"/>
              <w:rPr>
                <w:color w:val="002060"/>
              </w:rPr>
            </w:pPr>
            <w:r w:rsidRPr="00FA5DF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9CC2"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EC26D"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5A47E"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47E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6F906"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5D68"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82CC9"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D1DE"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09FD" w14:textId="77777777" w:rsidR="0086604C" w:rsidRPr="00FA5DF6" w:rsidRDefault="0086604C" w:rsidP="00EE0A86">
            <w:pPr>
              <w:pStyle w:val="rowtabella0"/>
              <w:jc w:val="center"/>
              <w:rPr>
                <w:color w:val="002060"/>
              </w:rPr>
            </w:pPr>
            <w:r w:rsidRPr="00FA5DF6">
              <w:rPr>
                <w:color w:val="002060"/>
              </w:rPr>
              <w:t>0</w:t>
            </w:r>
          </w:p>
        </w:tc>
      </w:tr>
      <w:tr w:rsidR="0086604C" w:rsidRPr="00FA5DF6" w14:paraId="6BFFFBA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D9534" w14:textId="77777777" w:rsidR="0086604C" w:rsidRPr="00FA5DF6" w:rsidRDefault="0086604C" w:rsidP="00EE0A86">
            <w:pPr>
              <w:pStyle w:val="rowtabella0"/>
              <w:rPr>
                <w:color w:val="002060"/>
              </w:rPr>
            </w:pPr>
            <w:r w:rsidRPr="00FA5DF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D910"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1073E"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937E"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0491"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0691"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EC4FE"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EF5C"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60E8"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7EDE" w14:textId="77777777" w:rsidR="0086604C" w:rsidRPr="00FA5DF6" w:rsidRDefault="0086604C" w:rsidP="00EE0A86">
            <w:pPr>
              <w:pStyle w:val="rowtabella0"/>
              <w:jc w:val="center"/>
              <w:rPr>
                <w:color w:val="002060"/>
              </w:rPr>
            </w:pPr>
            <w:r w:rsidRPr="00FA5DF6">
              <w:rPr>
                <w:color w:val="002060"/>
              </w:rPr>
              <w:t>0</w:t>
            </w:r>
          </w:p>
        </w:tc>
      </w:tr>
      <w:tr w:rsidR="0086604C" w:rsidRPr="00FA5DF6" w14:paraId="035A840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5991F" w14:textId="77777777" w:rsidR="0086604C" w:rsidRPr="00FA5DF6" w:rsidRDefault="0086604C" w:rsidP="00EE0A86">
            <w:pPr>
              <w:pStyle w:val="rowtabella0"/>
              <w:rPr>
                <w:color w:val="002060"/>
              </w:rPr>
            </w:pPr>
            <w:r w:rsidRPr="00FA5DF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00C50"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0892"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82A9"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F5B0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3AF8D"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7ACE"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0EB9"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9989"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FDCC" w14:textId="77777777" w:rsidR="0086604C" w:rsidRPr="00FA5DF6" w:rsidRDefault="0086604C" w:rsidP="00EE0A86">
            <w:pPr>
              <w:pStyle w:val="rowtabella0"/>
              <w:jc w:val="center"/>
              <w:rPr>
                <w:color w:val="002060"/>
              </w:rPr>
            </w:pPr>
            <w:r w:rsidRPr="00FA5DF6">
              <w:rPr>
                <w:color w:val="002060"/>
              </w:rPr>
              <w:t>0</w:t>
            </w:r>
          </w:p>
        </w:tc>
      </w:tr>
      <w:tr w:rsidR="0086604C" w:rsidRPr="00FA5DF6" w14:paraId="67AC4018"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6EECF" w14:textId="77777777" w:rsidR="0086604C" w:rsidRPr="00FA5DF6" w:rsidRDefault="0086604C" w:rsidP="00EE0A86">
            <w:pPr>
              <w:pStyle w:val="rowtabella0"/>
              <w:rPr>
                <w:color w:val="002060"/>
              </w:rPr>
            </w:pPr>
            <w:r w:rsidRPr="00FA5DF6">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49E0"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E592"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1204"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60695"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67E1"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1635"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9F35"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97AF"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06D6" w14:textId="77777777" w:rsidR="0086604C" w:rsidRPr="00FA5DF6" w:rsidRDefault="0086604C" w:rsidP="00EE0A86">
            <w:pPr>
              <w:pStyle w:val="rowtabella0"/>
              <w:jc w:val="center"/>
              <w:rPr>
                <w:color w:val="002060"/>
              </w:rPr>
            </w:pPr>
            <w:r w:rsidRPr="00FA5DF6">
              <w:rPr>
                <w:color w:val="002060"/>
              </w:rPr>
              <w:t>0</w:t>
            </w:r>
          </w:p>
        </w:tc>
      </w:tr>
      <w:tr w:rsidR="0086604C" w:rsidRPr="00FA5DF6" w14:paraId="435542D7"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23B867" w14:textId="77777777" w:rsidR="0086604C" w:rsidRPr="00FA5DF6" w:rsidRDefault="0086604C" w:rsidP="00EE0A86">
            <w:pPr>
              <w:pStyle w:val="rowtabella0"/>
              <w:rPr>
                <w:color w:val="002060"/>
              </w:rPr>
            </w:pPr>
            <w:r w:rsidRPr="00FA5DF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1F89"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4959F"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E03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3D39"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3AA19"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3442"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A423"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BC98"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B9A8" w14:textId="77777777" w:rsidR="0086604C" w:rsidRPr="00FA5DF6" w:rsidRDefault="0086604C" w:rsidP="00EE0A86">
            <w:pPr>
              <w:pStyle w:val="rowtabella0"/>
              <w:jc w:val="center"/>
              <w:rPr>
                <w:color w:val="002060"/>
              </w:rPr>
            </w:pPr>
            <w:r w:rsidRPr="00FA5DF6">
              <w:rPr>
                <w:color w:val="002060"/>
              </w:rPr>
              <w:t>0</w:t>
            </w:r>
          </w:p>
        </w:tc>
      </w:tr>
    </w:tbl>
    <w:p w14:paraId="38F1FFA8" w14:textId="77777777" w:rsidR="0086604C" w:rsidRPr="00FA5DF6" w:rsidRDefault="0086604C" w:rsidP="0086604C">
      <w:pPr>
        <w:pStyle w:val="breakline"/>
        <w:rPr>
          <w:rFonts w:eastAsiaTheme="minorEastAsia"/>
          <w:color w:val="002060"/>
        </w:rPr>
      </w:pPr>
    </w:p>
    <w:p w14:paraId="36E9A9CC" w14:textId="77777777" w:rsidR="0086604C" w:rsidRPr="00FA5DF6" w:rsidRDefault="0086604C" w:rsidP="0086604C">
      <w:pPr>
        <w:pStyle w:val="breakline"/>
        <w:rPr>
          <w:color w:val="002060"/>
        </w:rPr>
      </w:pPr>
    </w:p>
    <w:p w14:paraId="3D23C1D0" w14:textId="77777777" w:rsidR="0086604C" w:rsidRPr="00FA5DF6" w:rsidRDefault="0086604C" w:rsidP="0086604C">
      <w:pPr>
        <w:pStyle w:val="sottotitolocampionato10"/>
        <w:rPr>
          <w:color w:val="002060"/>
        </w:rPr>
      </w:pPr>
      <w:r w:rsidRPr="00FA5DF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153C3563"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F2613"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474C0"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FDF64"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9B98D"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00EDE"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740C6"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CDBE0"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BE216"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D4B4B"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E6C44" w14:textId="77777777" w:rsidR="0086604C" w:rsidRPr="00FA5DF6" w:rsidRDefault="0086604C" w:rsidP="00EE0A86">
            <w:pPr>
              <w:pStyle w:val="headertabella0"/>
              <w:rPr>
                <w:color w:val="002060"/>
              </w:rPr>
            </w:pPr>
            <w:r w:rsidRPr="00FA5DF6">
              <w:rPr>
                <w:color w:val="002060"/>
              </w:rPr>
              <w:t>PE</w:t>
            </w:r>
          </w:p>
        </w:tc>
      </w:tr>
      <w:tr w:rsidR="0086604C" w:rsidRPr="00FA5DF6" w14:paraId="2277A8CA"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D8D1C9" w14:textId="77777777" w:rsidR="0086604C" w:rsidRPr="00FA5DF6" w:rsidRDefault="0086604C" w:rsidP="00EE0A86">
            <w:pPr>
              <w:pStyle w:val="rowtabella0"/>
              <w:rPr>
                <w:color w:val="002060"/>
              </w:rPr>
            </w:pPr>
            <w:r w:rsidRPr="00FA5DF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D60D"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75E3"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B2BA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7E1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F874"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12C6C"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DA24"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65AE"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8C70" w14:textId="77777777" w:rsidR="0086604C" w:rsidRPr="00FA5DF6" w:rsidRDefault="0086604C" w:rsidP="00EE0A86">
            <w:pPr>
              <w:pStyle w:val="rowtabella0"/>
              <w:jc w:val="center"/>
              <w:rPr>
                <w:color w:val="002060"/>
              </w:rPr>
            </w:pPr>
            <w:r w:rsidRPr="00FA5DF6">
              <w:rPr>
                <w:color w:val="002060"/>
              </w:rPr>
              <w:t>0</w:t>
            </w:r>
          </w:p>
        </w:tc>
      </w:tr>
      <w:tr w:rsidR="0086604C" w:rsidRPr="00FA5DF6" w14:paraId="647131CE"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309D9" w14:textId="77777777" w:rsidR="0086604C" w:rsidRPr="00FA5DF6" w:rsidRDefault="0086604C" w:rsidP="00EE0A86">
            <w:pPr>
              <w:pStyle w:val="rowtabella0"/>
              <w:rPr>
                <w:color w:val="002060"/>
              </w:rPr>
            </w:pPr>
            <w:r w:rsidRPr="00FA5DF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BA14"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487D"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B83B"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7A96"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AD73"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6F044"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323A"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A685"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3926" w14:textId="77777777" w:rsidR="0086604C" w:rsidRPr="00FA5DF6" w:rsidRDefault="0086604C" w:rsidP="00EE0A86">
            <w:pPr>
              <w:pStyle w:val="rowtabella0"/>
              <w:jc w:val="center"/>
              <w:rPr>
                <w:color w:val="002060"/>
              </w:rPr>
            </w:pPr>
            <w:r w:rsidRPr="00FA5DF6">
              <w:rPr>
                <w:color w:val="002060"/>
              </w:rPr>
              <w:t>0</w:t>
            </w:r>
          </w:p>
        </w:tc>
      </w:tr>
      <w:tr w:rsidR="0086604C" w:rsidRPr="00FA5DF6" w14:paraId="34F6B561"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0A538" w14:textId="77777777" w:rsidR="0086604C" w:rsidRPr="00FA5DF6" w:rsidRDefault="0086604C" w:rsidP="00EE0A86">
            <w:pPr>
              <w:pStyle w:val="rowtabella0"/>
              <w:rPr>
                <w:color w:val="002060"/>
              </w:rPr>
            </w:pPr>
            <w:r w:rsidRPr="00FA5DF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3912"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D5EAD"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5E557"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C3A4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4C9C6"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A72B"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E839"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3B71D"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964D" w14:textId="77777777" w:rsidR="0086604C" w:rsidRPr="00FA5DF6" w:rsidRDefault="0086604C" w:rsidP="00EE0A86">
            <w:pPr>
              <w:pStyle w:val="rowtabella0"/>
              <w:jc w:val="center"/>
              <w:rPr>
                <w:color w:val="002060"/>
              </w:rPr>
            </w:pPr>
            <w:r w:rsidRPr="00FA5DF6">
              <w:rPr>
                <w:color w:val="002060"/>
              </w:rPr>
              <w:t>0</w:t>
            </w:r>
          </w:p>
        </w:tc>
      </w:tr>
      <w:tr w:rsidR="0086604C" w:rsidRPr="00FA5DF6" w14:paraId="19978C42"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926EC" w14:textId="77777777" w:rsidR="0086604C" w:rsidRPr="00FA5DF6" w:rsidRDefault="0086604C" w:rsidP="00EE0A86">
            <w:pPr>
              <w:pStyle w:val="rowtabella0"/>
              <w:rPr>
                <w:color w:val="002060"/>
              </w:rPr>
            </w:pPr>
            <w:r w:rsidRPr="00FA5DF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2006"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45C6B"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77B1"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C70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FA0A"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33F0"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C6404"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C185"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03E0" w14:textId="77777777" w:rsidR="0086604C" w:rsidRPr="00FA5DF6" w:rsidRDefault="0086604C" w:rsidP="00EE0A86">
            <w:pPr>
              <w:pStyle w:val="rowtabella0"/>
              <w:jc w:val="center"/>
              <w:rPr>
                <w:color w:val="002060"/>
              </w:rPr>
            </w:pPr>
            <w:r w:rsidRPr="00FA5DF6">
              <w:rPr>
                <w:color w:val="002060"/>
              </w:rPr>
              <w:t>0</w:t>
            </w:r>
          </w:p>
        </w:tc>
      </w:tr>
      <w:tr w:rsidR="0086604C" w:rsidRPr="00FA5DF6" w14:paraId="091F5AD1"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EC7852" w14:textId="77777777" w:rsidR="0086604C" w:rsidRPr="00FA5DF6" w:rsidRDefault="0086604C" w:rsidP="00EE0A86">
            <w:pPr>
              <w:pStyle w:val="rowtabella0"/>
              <w:rPr>
                <w:color w:val="002060"/>
              </w:rPr>
            </w:pPr>
            <w:r w:rsidRPr="00FA5DF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D26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B9D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A7A0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8EB63"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0451"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589C"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59ED" w14:textId="77777777" w:rsidR="0086604C" w:rsidRPr="00FA5DF6" w:rsidRDefault="0086604C" w:rsidP="00EE0A86">
            <w:pPr>
              <w:pStyle w:val="rowtabella0"/>
              <w:jc w:val="center"/>
              <w:rPr>
                <w:color w:val="002060"/>
              </w:rPr>
            </w:pPr>
            <w:r w:rsidRPr="00FA5DF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993C"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A7F38" w14:textId="77777777" w:rsidR="0086604C" w:rsidRPr="00FA5DF6" w:rsidRDefault="0086604C" w:rsidP="00EE0A86">
            <w:pPr>
              <w:pStyle w:val="rowtabella0"/>
              <w:jc w:val="center"/>
              <w:rPr>
                <w:color w:val="002060"/>
              </w:rPr>
            </w:pPr>
            <w:r w:rsidRPr="00FA5DF6">
              <w:rPr>
                <w:color w:val="002060"/>
              </w:rPr>
              <w:t>0</w:t>
            </w:r>
          </w:p>
        </w:tc>
      </w:tr>
    </w:tbl>
    <w:p w14:paraId="12EBC4BE" w14:textId="77777777" w:rsidR="0086604C" w:rsidRPr="00FA5DF6" w:rsidRDefault="0086604C" w:rsidP="0086604C">
      <w:pPr>
        <w:pStyle w:val="breakline"/>
        <w:rPr>
          <w:rFonts w:eastAsiaTheme="minorEastAsia"/>
          <w:color w:val="002060"/>
        </w:rPr>
      </w:pPr>
    </w:p>
    <w:p w14:paraId="79E76511" w14:textId="77777777" w:rsidR="0086604C" w:rsidRPr="00FA5DF6" w:rsidRDefault="0086604C" w:rsidP="0086604C">
      <w:pPr>
        <w:pStyle w:val="breakline"/>
        <w:rPr>
          <w:color w:val="002060"/>
        </w:rPr>
      </w:pPr>
    </w:p>
    <w:p w14:paraId="3D1D3849" w14:textId="77777777" w:rsidR="0086604C" w:rsidRPr="00FA5DF6" w:rsidRDefault="0086604C" w:rsidP="0086604C">
      <w:pPr>
        <w:pStyle w:val="sottotitolocampionato10"/>
        <w:rPr>
          <w:color w:val="002060"/>
        </w:rPr>
      </w:pPr>
      <w:r w:rsidRPr="00FA5DF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449DD7B5"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50CC8"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81A57"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7529A"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88CFF"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6158A"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50F33"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4D69E"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A42FD"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8CAB6"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58A0D" w14:textId="77777777" w:rsidR="0086604C" w:rsidRPr="00FA5DF6" w:rsidRDefault="0086604C" w:rsidP="00EE0A86">
            <w:pPr>
              <w:pStyle w:val="headertabella0"/>
              <w:rPr>
                <w:color w:val="002060"/>
              </w:rPr>
            </w:pPr>
            <w:r w:rsidRPr="00FA5DF6">
              <w:rPr>
                <w:color w:val="002060"/>
              </w:rPr>
              <w:t>PE</w:t>
            </w:r>
          </w:p>
        </w:tc>
      </w:tr>
      <w:tr w:rsidR="0086604C" w:rsidRPr="00FA5DF6" w14:paraId="32E218C0"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69236D" w14:textId="77777777" w:rsidR="0086604C" w:rsidRPr="00FA5DF6" w:rsidRDefault="0086604C" w:rsidP="00EE0A86">
            <w:pPr>
              <w:pStyle w:val="rowtabella0"/>
              <w:rPr>
                <w:color w:val="002060"/>
                <w:lang w:val="en-US"/>
              </w:rPr>
            </w:pPr>
            <w:r w:rsidRPr="00FA5DF6">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0349"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D693"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6AB7"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DD9D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7C34"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A1F9"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8115"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E23C"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0F4F" w14:textId="77777777" w:rsidR="0086604C" w:rsidRPr="00FA5DF6" w:rsidRDefault="0086604C" w:rsidP="00EE0A86">
            <w:pPr>
              <w:pStyle w:val="rowtabella0"/>
              <w:jc w:val="center"/>
              <w:rPr>
                <w:color w:val="002060"/>
              </w:rPr>
            </w:pPr>
            <w:r w:rsidRPr="00FA5DF6">
              <w:rPr>
                <w:color w:val="002060"/>
              </w:rPr>
              <w:t>0</w:t>
            </w:r>
          </w:p>
        </w:tc>
      </w:tr>
      <w:tr w:rsidR="0086604C" w:rsidRPr="00FA5DF6" w14:paraId="6A6B04D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C496E" w14:textId="77777777" w:rsidR="0086604C" w:rsidRPr="00FA5DF6" w:rsidRDefault="0086604C" w:rsidP="00EE0A86">
            <w:pPr>
              <w:pStyle w:val="rowtabella0"/>
              <w:rPr>
                <w:color w:val="002060"/>
              </w:rPr>
            </w:pPr>
            <w:r w:rsidRPr="00FA5DF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C5F8"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A01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B33B"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913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8A7C"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68CC"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6255"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112E6"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C7FD" w14:textId="77777777" w:rsidR="0086604C" w:rsidRPr="00FA5DF6" w:rsidRDefault="0086604C" w:rsidP="00EE0A86">
            <w:pPr>
              <w:pStyle w:val="rowtabella0"/>
              <w:jc w:val="center"/>
              <w:rPr>
                <w:color w:val="002060"/>
              </w:rPr>
            </w:pPr>
            <w:r w:rsidRPr="00FA5DF6">
              <w:rPr>
                <w:color w:val="002060"/>
              </w:rPr>
              <w:t>0</w:t>
            </w:r>
          </w:p>
        </w:tc>
      </w:tr>
      <w:tr w:rsidR="0086604C" w:rsidRPr="00FA5DF6" w14:paraId="5403837F"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63E7F" w14:textId="77777777" w:rsidR="0086604C" w:rsidRPr="00FA5DF6" w:rsidRDefault="0086604C" w:rsidP="00EE0A86">
            <w:pPr>
              <w:pStyle w:val="rowtabella0"/>
              <w:rPr>
                <w:color w:val="002060"/>
              </w:rPr>
            </w:pPr>
            <w:r w:rsidRPr="00FA5DF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8480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2A97"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8CBD"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1D1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7B9C"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F19B"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B8A4B"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47E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F90E" w14:textId="77777777" w:rsidR="0086604C" w:rsidRPr="00FA5DF6" w:rsidRDefault="0086604C" w:rsidP="00EE0A86">
            <w:pPr>
              <w:pStyle w:val="rowtabella0"/>
              <w:jc w:val="center"/>
              <w:rPr>
                <w:color w:val="002060"/>
              </w:rPr>
            </w:pPr>
            <w:r w:rsidRPr="00FA5DF6">
              <w:rPr>
                <w:color w:val="002060"/>
              </w:rPr>
              <w:t>0</w:t>
            </w:r>
          </w:p>
        </w:tc>
      </w:tr>
      <w:tr w:rsidR="0086604C" w:rsidRPr="00FA5DF6" w14:paraId="2D0BA217"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8912E" w14:textId="77777777" w:rsidR="0086604C" w:rsidRPr="00FA5DF6" w:rsidRDefault="0086604C" w:rsidP="00EE0A86">
            <w:pPr>
              <w:pStyle w:val="rowtabella0"/>
              <w:rPr>
                <w:color w:val="002060"/>
              </w:rPr>
            </w:pPr>
            <w:r w:rsidRPr="00FA5DF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56B9"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B5D9"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219FA"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7360"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DE66"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1D58E"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9501" w14:textId="77777777" w:rsidR="0086604C" w:rsidRPr="00FA5DF6" w:rsidRDefault="0086604C" w:rsidP="00EE0A86">
            <w:pPr>
              <w:pStyle w:val="rowtabella0"/>
              <w:jc w:val="center"/>
              <w:rPr>
                <w:color w:val="002060"/>
              </w:rPr>
            </w:pPr>
            <w:r w:rsidRPr="00FA5DF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34132"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90257" w14:textId="77777777" w:rsidR="0086604C" w:rsidRPr="00FA5DF6" w:rsidRDefault="0086604C" w:rsidP="00EE0A86">
            <w:pPr>
              <w:pStyle w:val="rowtabella0"/>
              <w:jc w:val="center"/>
              <w:rPr>
                <w:color w:val="002060"/>
              </w:rPr>
            </w:pPr>
            <w:r w:rsidRPr="00FA5DF6">
              <w:rPr>
                <w:color w:val="002060"/>
              </w:rPr>
              <w:t>0</w:t>
            </w:r>
          </w:p>
        </w:tc>
      </w:tr>
      <w:tr w:rsidR="0086604C" w:rsidRPr="00FA5DF6" w14:paraId="07EE2AD0"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562812" w14:textId="77777777" w:rsidR="0086604C" w:rsidRPr="00FA5DF6" w:rsidRDefault="0086604C" w:rsidP="00EE0A86">
            <w:pPr>
              <w:pStyle w:val="rowtabella0"/>
              <w:rPr>
                <w:color w:val="002060"/>
              </w:rPr>
            </w:pPr>
            <w:r w:rsidRPr="00FA5DF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FA9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CB66"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DFA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A3BF"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291F4"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26FD"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2A097"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6AD0"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A2FA" w14:textId="77777777" w:rsidR="0086604C" w:rsidRPr="00FA5DF6" w:rsidRDefault="0086604C" w:rsidP="00EE0A86">
            <w:pPr>
              <w:pStyle w:val="rowtabella0"/>
              <w:jc w:val="center"/>
              <w:rPr>
                <w:color w:val="002060"/>
              </w:rPr>
            </w:pPr>
            <w:r w:rsidRPr="00FA5DF6">
              <w:rPr>
                <w:color w:val="002060"/>
              </w:rPr>
              <w:t>0</w:t>
            </w:r>
          </w:p>
        </w:tc>
      </w:tr>
    </w:tbl>
    <w:p w14:paraId="56ED26CF" w14:textId="77777777" w:rsidR="0086604C" w:rsidRPr="00FA5DF6" w:rsidRDefault="0086604C" w:rsidP="0086604C">
      <w:pPr>
        <w:pStyle w:val="breakline"/>
        <w:rPr>
          <w:rFonts w:eastAsiaTheme="minorEastAsia"/>
          <w:color w:val="002060"/>
        </w:rPr>
      </w:pPr>
    </w:p>
    <w:p w14:paraId="62F6A458" w14:textId="77777777" w:rsidR="0086604C" w:rsidRPr="00FA5DF6" w:rsidRDefault="0086604C" w:rsidP="0086604C">
      <w:pPr>
        <w:pStyle w:val="breakline"/>
        <w:rPr>
          <w:color w:val="002060"/>
        </w:rPr>
      </w:pPr>
    </w:p>
    <w:p w14:paraId="2B0BB94F" w14:textId="77777777" w:rsidR="0086604C" w:rsidRPr="00FA5DF6" w:rsidRDefault="0086604C" w:rsidP="0086604C">
      <w:pPr>
        <w:pStyle w:val="sottotitolocampionato10"/>
        <w:rPr>
          <w:color w:val="002060"/>
        </w:rPr>
      </w:pPr>
      <w:r w:rsidRPr="00FA5DF6">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78F9A59C"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0D068"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81547"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5030F"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32E1D"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CFC4E"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81A39"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2C70A"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A854E"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8BD6E"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7F25C" w14:textId="77777777" w:rsidR="0086604C" w:rsidRPr="00FA5DF6" w:rsidRDefault="0086604C" w:rsidP="00EE0A86">
            <w:pPr>
              <w:pStyle w:val="headertabella0"/>
              <w:rPr>
                <w:color w:val="002060"/>
              </w:rPr>
            </w:pPr>
            <w:r w:rsidRPr="00FA5DF6">
              <w:rPr>
                <w:color w:val="002060"/>
              </w:rPr>
              <w:t>PE</w:t>
            </w:r>
          </w:p>
        </w:tc>
      </w:tr>
      <w:tr w:rsidR="0086604C" w:rsidRPr="00FA5DF6" w14:paraId="57040FC6"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534AFC" w14:textId="77777777" w:rsidR="0086604C" w:rsidRPr="00FA5DF6" w:rsidRDefault="0086604C" w:rsidP="00EE0A86">
            <w:pPr>
              <w:pStyle w:val="rowtabella0"/>
              <w:rPr>
                <w:color w:val="002060"/>
              </w:rPr>
            </w:pPr>
            <w:r w:rsidRPr="00FA5DF6">
              <w:rPr>
                <w:color w:val="002060"/>
              </w:rPr>
              <w:t xml:space="preserve">A.S.D. </w:t>
            </w:r>
            <w:proofErr w:type="gramStart"/>
            <w:r w:rsidRPr="00FA5DF6">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5C05"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07A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E6C36"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30E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2ED3A"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A5B6" w14:textId="77777777" w:rsidR="0086604C" w:rsidRPr="00FA5DF6" w:rsidRDefault="0086604C" w:rsidP="00EE0A86">
            <w:pPr>
              <w:pStyle w:val="rowtabella0"/>
              <w:jc w:val="center"/>
              <w:rPr>
                <w:color w:val="002060"/>
              </w:rPr>
            </w:pPr>
            <w:r w:rsidRPr="00FA5DF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8F03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3131"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FC04" w14:textId="77777777" w:rsidR="0086604C" w:rsidRPr="00FA5DF6" w:rsidRDefault="0086604C" w:rsidP="00EE0A86">
            <w:pPr>
              <w:pStyle w:val="rowtabella0"/>
              <w:jc w:val="center"/>
              <w:rPr>
                <w:color w:val="002060"/>
              </w:rPr>
            </w:pPr>
            <w:r w:rsidRPr="00FA5DF6">
              <w:rPr>
                <w:color w:val="002060"/>
              </w:rPr>
              <w:t>0</w:t>
            </w:r>
          </w:p>
        </w:tc>
      </w:tr>
      <w:tr w:rsidR="0086604C" w:rsidRPr="00FA5DF6" w14:paraId="4CB03C25"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E1577" w14:textId="77777777" w:rsidR="0086604C" w:rsidRPr="00FA5DF6" w:rsidRDefault="0086604C" w:rsidP="00EE0A86">
            <w:pPr>
              <w:pStyle w:val="rowtabella0"/>
              <w:rPr>
                <w:color w:val="002060"/>
                <w:lang w:val="en-US"/>
              </w:rPr>
            </w:pPr>
            <w:r w:rsidRPr="00FA5DF6">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5DB5"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BCAC"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7FD1C"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E0EF"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E86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4888"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6651"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1443"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F1DC" w14:textId="77777777" w:rsidR="0086604C" w:rsidRPr="00FA5DF6" w:rsidRDefault="0086604C" w:rsidP="00EE0A86">
            <w:pPr>
              <w:pStyle w:val="rowtabella0"/>
              <w:jc w:val="center"/>
              <w:rPr>
                <w:color w:val="002060"/>
              </w:rPr>
            </w:pPr>
            <w:r w:rsidRPr="00FA5DF6">
              <w:rPr>
                <w:color w:val="002060"/>
              </w:rPr>
              <w:t>0</w:t>
            </w:r>
          </w:p>
        </w:tc>
      </w:tr>
      <w:tr w:rsidR="0086604C" w:rsidRPr="00FA5DF6" w14:paraId="6CCB06D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02C44" w14:textId="77777777" w:rsidR="0086604C" w:rsidRPr="00FA5DF6" w:rsidRDefault="0086604C" w:rsidP="00EE0A86">
            <w:pPr>
              <w:pStyle w:val="rowtabella0"/>
              <w:rPr>
                <w:color w:val="002060"/>
              </w:rPr>
            </w:pPr>
            <w:r w:rsidRPr="00FA5DF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EE87F"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2806"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70DA"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5302"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3849"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2A14"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807C7"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0DD9"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0C48" w14:textId="77777777" w:rsidR="0086604C" w:rsidRPr="00FA5DF6" w:rsidRDefault="0086604C" w:rsidP="00EE0A86">
            <w:pPr>
              <w:pStyle w:val="rowtabella0"/>
              <w:jc w:val="center"/>
              <w:rPr>
                <w:color w:val="002060"/>
              </w:rPr>
            </w:pPr>
            <w:r w:rsidRPr="00FA5DF6">
              <w:rPr>
                <w:color w:val="002060"/>
              </w:rPr>
              <w:t>0</w:t>
            </w:r>
          </w:p>
        </w:tc>
      </w:tr>
      <w:tr w:rsidR="0086604C" w:rsidRPr="00FA5DF6" w14:paraId="59BE448D"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13F8A" w14:textId="77777777" w:rsidR="0086604C" w:rsidRPr="00FA5DF6" w:rsidRDefault="0086604C" w:rsidP="00EE0A86">
            <w:pPr>
              <w:pStyle w:val="rowtabella0"/>
              <w:rPr>
                <w:color w:val="002060"/>
              </w:rPr>
            </w:pPr>
            <w:r w:rsidRPr="00FA5DF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7337"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D5E8"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DF5A"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250C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5D93"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993C"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5B8E"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31860"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E0C8" w14:textId="77777777" w:rsidR="0086604C" w:rsidRPr="00FA5DF6" w:rsidRDefault="0086604C" w:rsidP="00EE0A86">
            <w:pPr>
              <w:pStyle w:val="rowtabella0"/>
              <w:jc w:val="center"/>
              <w:rPr>
                <w:color w:val="002060"/>
              </w:rPr>
            </w:pPr>
            <w:r w:rsidRPr="00FA5DF6">
              <w:rPr>
                <w:color w:val="002060"/>
              </w:rPr>
              <w:t>0</w:t>
            </w:r>
          </w:p>
        </w:tc>
      </w:tr>
      <w:tr w:rsidR="0086604C" w:rsidRPr="00FA5DF6" w14:paraId="55736A2B"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58C4A3" w14:textId="77777777" w:rsidR="0086604C" w:rsidRPr="00FA5DF6" w:rsidRDefault="0086604C" w:rsidP="00EE0A86">
            <w:pPr>
              <w:pStyle w:val="rowtabella0"/>
              <w:rPr>
                <w:color w:val="002060"/>
                <w:lang w:val="en-US"/>
              </w:rPr>
            </w:pPr>
            <w:r w:rsidRPr="00FA5DF6">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A53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BF0F2"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6150"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CF50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0BDF"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14D4B"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0393"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E344"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5868" w14:textId="77777777" w:rsidR="0086604C" w:rsidRPr="00FA5DF6" w:rsidRDefault="0086604C" w:rsidP="00EE0A86">
            <w:pPr>
              <w:pStyle w:val="rowtabella0"/>
              <w:jc w:val="center"/>
              <w:rPr>
                <w:color w:val="002060"/>
              </w:rPr>
            </w:pPr>
            <w:r w:rsidRPr="00FA5DF6">
              <w:rPr>
                <w:color w:val="002060"/>
              </w:rPr>
              <w:t>0</w:t>
            </w:r>
          </w:p>
        </w:tc>
      </w:tr>
    </w:tbl>
    <w:p w14:paraId="47BCD780" w14:textId="77777777" w:rsidR="0086604C" w:rsidRPr="00FA5DF6" w:rsidRDefault="0086604C" w:rsidP="0086604C">
      <w:pPr>
        <w:pStyle w:val="breakline"/>
        <w:rPr>
          <w:rFonts w:eastAsiaTheme="minorEastAsia"/>
          <w:color w:val="002060"/>
        </w:rPr>
      </w:pPr>
    </w:p>
    <w:p w14:paraId="32A42836" w14:textId="77777777" w:rsidR="0086604C" w:rsidRPr="00FA5DF6" w:rsidRDefault="0086604C" w:rsidP="0086604C">
      <w:pPr>
        <w:pStyle w:val="titoloprinc0"/>
        <w:rPr>
          <w:color w:val="002060"/>
        </w:rPr>
      </w:pPr>
      <w:r>
        <w:rPr>
          <w:color w:val="002060"/>
        </w:rPr>
        <w:t>PROGRAMMA GARE</w:t>
      </w:r>
    </w:p>
    <w:p w14:paraId="5EA769DF" w14:textId="77777777" w:rsidR="0086604C" w:rsidRDefault="0086604C" w:rsidP="0086604C">
      <w:pPr>
        <w:pStyle w:val="breakline"/>
        <w:rPr>
          <w:color w:val="002060"/>
        </w:rPr>
      </w:pPr>
    </w:p>
    <w:p w14:paraId="57956A13" w14:textId="77777777" w:rsidR="0086604C" w:rsidRPr="002938F7" w:rsidRDefault="0086604C" w:rsidP="0086604C">
      <w:pPr>
        <w:pStyle w:val="sottotitolocampionato10"/>
        <w:rPr>
          <w:color w:val="002060"/>
        </w:rPr>
      </w:pPr>
      <w:r w:rsidRPr="002938F7">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86604C" w:rsidRPr="002938F7" w14:paraId="16D3CF4B"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3417B"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3D8B5"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D8D77"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8F5DB"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CB46A"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228E4"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77942"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0B9CAD0B"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C41C74" w14:textId="77777777" w:rsidR="0086604C" w:rsidRPr="002938F7" w:rsidRDefault="0086604C" w:rsidP="00EE0A86">
            <w:pPr>
              <w:pStyle w:val="rowtabella0"/>
              <w:rPr>
                <w:color w:val="002060"/>
              </w:rPr>
            </w:pPr>
            <w:r w:rsidRPr="002938F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46E6D" w14:textId="77777777" w:rsidR="0086604C" w:rsidRPr="002938F7" w:rsidRDefault="0086604C" w:rsidP="00EE0A86">
            <w:pPr>
              <w:pStyle w:val="rowtabella0"/>
              <w:rPr>
                <w:color w:val="002060"/>
              </w:rPr>
            </w:pPr>
            <w:r w:rsidRPr="002938F7">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D0EBC"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B128C" w14:textId="77777777" w:rsidR="0086604C" w:rsidRPr="002938F7" w:rsidRDefault="0086604C" w:rsidP="00EE0A86">
            <w:pPr>
              <w:pStyle w:val="rowtabella0"/>
              <w:rPr>
                <w:color w:val="002060"/>
              </w:rPr>
            </w:pPr>
            <w:r w:rsidRPr="002938F7">
              <w:rPr>
                <w:color w:val="002060"/>
              </w:rPr>
              <w:t>08/03/2025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34CF2" w14:textId="77777777" w:rsidR="0086604C" w:rsidRPr="002938F7" w:rsidRDefault="0086604C" w:rsidP="00EE0A86">
            <w:pPr>
              <w:pStyle w:val="rowtabella0"/>
              <w:rPr>
                <w:color w:val="002060"/>
              </w:rPr>
            </w:pPr>
            <w:r w:rsidRPr="002938F7">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B895A" w14:textId="77777777" w:rsidR="0086604C" w:rsidRPr="002938F7" w:rsidRDefault="0086604C" w:rsidP="00EE0A86">
            <w:pPr>
              <w:pStyle w:val="rowtabella0"/>
              <w:rPr>
                <w:color w:val="002060"/>
              </w:rPr>
            </w:pPr>
            <w:r w:rsidRPr="002938F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10654" w14:textId="77777777" w:rsidR="0086604C" w:rsidRPr="002938F7" w:rsidRDefault="0086604C" w:rsidP="00EE0A86">
            <w:pPr>
              <w:pStyle w:val="rowtabella0"/>
              <w:rPr>
                <w:color w:val="002060"/>
              </w:rPr>
            </w:pPr>
            <w:r w:rsidRPr="002938F7">
              <w:rPr>
                <w:color w:val="002060"/>
              </w:rPr>
              <w:t>VIA ROSSINI</w:t>
            </w:r>
          </w:p>
        </w:tc>
      </w:tr>
      <w:tr w:rsidR="0086604C" w:rsidRPr="002938F7" w14:paraId="1AEA1408"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A74163" w14:textId="77777777" w:rsidR="0086604C" w:rsidRPr="002938F7" w:rsidRDefault="0086604C" w:rsidP="00EE0A86">
            <w:pPr>
              <w:pStyle w:val="rowtabella0"/>
              <w:rPr>
                <w:color w:val="002060"/>
              </w:rPr>
            </w:pPr>
            <w:r w:rsidRPr="002938F7">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423E4" w14:textId="77777777" w:rsidR="0086604C" w:rsidRPr="002938F7" w:rsidRDefault="0086604C" w:rsidP="00EE0A86">
            <w:pPr>
              <w:pStyle w:val="rowtabella0"/>
              <w:rPr>
                <w:color w:val="002060"/>
              </w:rPr>
            </w:pPr>
            <w:r w:rsidRPr="002938F7">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1D31F"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D1851" w14:textId="77777777" w:rsidR="0086604C" w:rsidRPr="002938F7" w:rsidRDefault="0086604C" w:rsidP="00EE0A86">
            <w:pPr>
              <w:pStyle w:val="rowtabella0"/>
              <w:rPr>
                <w:color w:val="002060"/>
              </w:rPr>
            </w:pPr>
            <w:r w:rsidRPr="002938F7">
              <w:rPr>
                <w:color w:val="002060"/>
              </w:rPr>
              <w:t>08/03/2025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A9CEA" w14:textId="77777777" w:rsidR="0086604C" w:rsidRPr="002938F7" w:rsidRDefault="0086604C" w:rsidP="00EE0A86">
            <w:pPr>
              <w:pStyle w:val="rowtabella0"/>
              <w:rPr>
                <w:color w:val="002060"/>
              </w:rPr>
            </w:pPr>
            <w:r w:rsidRPr="002938F7">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28D69" w14:textId="77777777" w:rsidR="0086604C" w:rsidRPr="002938F7" w:rsidRDefault="0086604C" w:rsidP="00EE0A86">
            <w:pPr>
              <w:pStyle w:val="rowtabella0"/>
              <w:rPr>
                <w:color w:val="002060"/>
              </w:rPr>
            </w:pPr>
            <w:r w:rsidRPr="002938F7">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7A4CC" w14:textId="77777777" w:rsidR="0086604C" w:rsidRPr="002938F7" w:rsidRDefault="0086604C" w:rsidP="00EE0A86">
            <w:pPr>
              <w:pStyle w:val="rowtabella0"/>
              <w:rPr>
                <w:color w:val="002060"/>
              </w:rPr>
            </w:pPr>
            <w:r w:rsidRPr="002938F7">
              <w:rPr>
                <w:color w:val="002060"/>
              </w:rPr>
              <w:t>VIA BRAMANTE</w:t>
            </w:r>
          </w:p>
        </w:tc>
      </w:tr>
    </w:tbl>
    <w:p w14:paraId="210F3C4B" w14:textId="77777777" w:rsidR="0086604C" w:rsidRPr="002938F7" w:rsidRDefault="0086604C" w:rsidP="0086604C">
      <w:pPr>
        <w:pStyle w:val="breakline"/>
        <w:rPr>
          <w:rFonts w:eastAsiaTheme="minorEastAsia"/>
          <w:color w:val="002060"/>
        </w:rPr>
      </w:pPr>
    </w:p>
    <w:p w14:paraId="6088C45D" w14:textId="77777777" w:rsidR="0086604C" w:rsidRPr="002938F7" w:rsidRDefault="0086604C" w:rsidP="0086604C">
      <w:pPr>
        <w:pStyle w:val="breakline"/>
        <w:rPr>
          <w:color w:val="002060"/>
        </w:rPr>
      </w:pPr>
    </w:p>
    <w:p w14:paraId="79E209AF" w14:textId="77777777" w:rsidR="0086604C" w:rsidRPr="002938F7" w:rsidRDefault="0086604C" w:rsidP="0086604C">
      <w:pPr>
        <w:pStyle w:val="breakline"/>
        <w:rPr>
          <w:color w:val="002060"/>
        </w:rPr>
      </w:pPr>
    </w:p>
    <w:p w14:paraId="6F9A7FF9" w14:textId="77777777" w:rsidR="0086604C" w:rsidRPr="002938F7" w:rsidRDefault="0086604C" w:rsidP="0086604C">
      <w:pPr>
        <w:pStyle w:val="sottotitolocampionato10"/>
        <w:rPr>
          <w:color w:val="002060"/>
        </w:rPr>
      </w:pPr>
      <w:r w:rsidRPr="002938F7">
        <w:rPr>
          <w:color w:val="002060"/>
        </w:rPr>
        <w:lastRenderedPageBreak/>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77"/>
        <w:gridCol w:w="1549"/>
        <w:gridCol w:w="1565"/>
      </w:tblGrid>
      <w:tr w:rsidR="0086604C" w:rsidRPr="002938F7" w14:paraId="714E316B"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C67F9"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D8050"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07A7E"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81029"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0CD4F"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1366E"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1CE8F"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5CE76FB2"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CABE2B" w14:textId="77777777" w:rsidR="0086604C" w:rsidRPr="002938F7" w:rsidRDefault="0086604C" w:rsidP="00EE0A86">
            <w:pPr>
              <w:pStyle w:val="rowtabella0"/>
              <w:rPr>
                <w:color w:val="002060"/>
              </w:rPr>
            </w:pPr>
            <w:r w:rsidRPr="002938F7">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E71D3" w14:textId="77777777" w:rsidR="0086604C" w:rsidRPr="002938F7" w:rsidRDefault="0086604C" w:rsidP="00EE0A86">
            <w:pPr>
              <w:pStyle w:val="rowtabella0"/>
              <w:rPr>
                <w:color w:val="002060"/>
              </w:rPr>
            </w:pPr>
            <w:r w:rsidRPr="002938F7">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1B5AB"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35149" w14:textId="77777777" w:rsidR="0086604C" w:rsidRPr="002938F7" w:rsidRDefault="0086604C" w:rsidP="00EE0A86">
            <w:pPr>
              <w:pStyle w:val="rowtabella0"/>
              <w:rPr>
                <w:color w:val="002060"/>
              </w:rPr>
            </w:pPr>
            <w:r w:rsidRPr="002938F7">
              <w:rPr>
                <w:color w:val="002060"/>
              </w:rPr>
              <w:t>08/03/2025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25A93" w14:textId="77777777" w:rsidR="0086604C" w:rsidRPr="002938F7" w:rsidRDefault="0086604C" w:rsidP="00EE0A86">
            <w:pPr>
              <w:pStyle w:val="rowtabella0"/>
              <w:rPr>
                <w:color w:val="002060"/>
              </w:rPr>
            </w:pPr>
            <w:r w:rsidRPr="002938F7">
              <w:rPr>
                <w:color w:val="002060"/>
              </w:rPr>
              <w:t>5085 PALASPORT "LIUTI"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99950" w14:textId="77777777" w:rsidR="0086604C" w:rsidRPr="002938F7" w:rsidRDefault="0086604C" w:rsidP="00EE0A86">
            <w:pPr>
              <w:pStyle w:val="rowtabella0"/>
              <w:rPr>
                <w:color w:val="002060"/>
              </w:rPr>
            </w:pPr>
            <w:r w:rsidRPr="002938F7">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B58B8" w14:textId="77777777" w:rsidR="0086604C" w:rsidRPr="002938F7" w:rsidRDefault="0086604C" w:rsidP="00EE0A86">
            <w:pPr>
              <w:pStyle w:val="rowtabella0"/>
              <w:rPr>
                <w:color w:val="002060"/>
              </w:rPr>
            </w:pPr>
            <w:r w:rsidRPr="002938F7">
              <w:rPr>
                <w:color w:val="002060"/>
              </w:rPr>
              <w:t>VIA MONTALE CASTELFERRETTI</w:t>
            </w:r>
          </w:p>
        </w:tc>
      </w:tr>
      <w:tr w:rsidR="0086604C" w:rsidRPr="002938F7" w14:paraId="0CC58692"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B4EC3C" w14:textId="77777777" w:rsidR="0086604C" w:rsidRPr="002938F7" w:rsidRDefault="0086604C" w:rsidP="00EE0A86">
            <w:pPr>
              <w:pStyle w:val="rowtabella0"/>
              <w:rPr>
                <w:color w:val="002060"/>
              </w:rPr>
            </w:pPr>
            <w:r w:rsidRPr="002938F7">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79B33" w14:textId="77777777" w:rsidR="0086604C" w:rsidRPr="002938F7" w:rsidRDefault="0086604C" w:rsidP="00EE0A86">
            <w:pPr>
              <w:pStyle w:val="rowtabella0"/>
              <w:rPr>
                <w:color w:val="002060"/>
              </w:rPr>
            </w:pPr>
            <w:r w:rsidRPr="002938F7">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9F8D4"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B95E3" w14:textId="77777777" w:rsidR="0086604C" w:rsidRPr="002938F7" w:rsidRDefault="0086604C" w:rsidP="00EE0A86">
            <w:pPr>
              <w:pStyle w:val="rowtabella0"/>
              <w:rPr>
                <w:color w:val="002060"/>
              </w:rPr>
            </w:pPr>
            <w:r w:rsidRPr="002938F7">
              <w:rPr>
                <w:color w:val="002060"/>
              </w:rPr>
              <w:t>08/03/2025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1FA23" w14:textId="77777777" w:rsidR="0086604C" w:rsidRPr="002938F7" w:rsidRDefault="0086604C" w:rsidP="00EE0A86">
            <w:pPr>
              <w:pStyle w:val="rowtabella0"/>
              <w:rPr>
                <w:color w:val="002060"/>
              </w:rPr>
            </w:pPr>
            <w:r w:rsidRPr="002938F7">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5E4F0" w14:textId="77777777" w:rsidR="0086604C" w:rsidRPr="002938F7" w:rsidRDefault="0086604C" w:rsidP="00EE0A86">
            <w:pPr>
              <w:pStyle w:val="rowtabella0"/>
              <w:rPr>
                <w:color w:val="002060"/>
              </w:rPr>
            </w:pPr>
            <w:r w:rsidRPr="002938F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C84F5" w14:textId="77777777" w:rsidR="0086604C" w:rsidRPr="002938F7" w:rsidRDefault="0086604C" w:rsidP="00EE0A86">
            <w:pPr>
              <w:pStyle w:val="rowtabella0"/>
              <w:rPr>
                <w:color w:val="002060"/>
              </w:rPr>
            </w:pPr>
            <w:r w:rsidRPr="002938F7">
              <w:rPr>
                <w:color w:val="002060"/>
              </w:rPr>
              <w:t>VIA PETRARCA</w:t>
            </w:r>
          </w:p>
        </w:tc>
      </w:tr>
    </w:tbl>
    <w:p w14:paraId="10C8412B" w14:textId="77777777" w:rsidR="0086604C" w:rsidRPr="002938F7" w:rsidRDefault="0086604C" w:rsidP="0086604C">
      <w:pPr>
        <w:pStyle w:val="breakline"/>
        <w:rPr>
          <w:rFonts w:eastAsiaTheme="minorEastAsia"/>
          <w:color w:val="002060"/>
        </w:rPr>
      </w:pPr>
    </w:p>
    <w:p w14:paraId="6D78D5F3" w14:textId="77777777" w:rsidR="0086604C" w:rsidRPr="002938F7" w:rsidRDefault="0086604C" w:rsidP="0086604C">
      <w:pPr>
        <w:pStyle w:val="breakline"/>
        <w:rPr>
          <w:color w:val="002060"/>
        </w:rPr>
      </w:pPr>
    </w:p>
    <w:p w14:paraId="4FB4C87B" w14:textId="77777777" w:rsidR="0086604C" w:rsidRPr="002938F7" w:rsidRDefault="0086604C" w:rsidP="0086604C">
      <w:pPr>
        <w:pStyle w:val="breakline"/>
        <w:rPr>
          <w:color w:val="002060"/>
        </w:rPr>
      </w:pPr>
    </w:p>
    <w:p w14:paraId="657C049A" w14:textId="77777777" w:rsidR="0086604C" w:rsidRPr="002938F7" w:rsidRDefault="0086604C" w:rsidP="0086604C">
      <w:pPr>
        <w:pStyle w:val="sottotitolocampionato10"/>
        <w:rPr>
          <w:color w:val="002060"/>
        </w:rPr>
      </w:pPr>
      <w:r w:rsidRPr="002938F7">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86604C" w:rsidRPr="002938F7" w14:paraId="2DC4AA84"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973B1"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82EC9"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79490"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B0CFD"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E13FD"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18EB9"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D49CA"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66F8CE32"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CE6583" w14:textId="77777777" w:rsidR="0086604C" w:rsidRPr="002938F7" w:rsidRDefault="0086604C" w:rsidP="00EE0A86">
            <w:pPr>
              <w:pStyle w:val="rowtabella0"/>
              <w:rPr>
                <w:color w:val="002060"/>
              </w:rPr>
            </w:pPr>
            <w:r w:rsidRPr="002938F7">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95172" w14:textId="77777777" w:rsidR="0086604C" w:rsidRPr="002938F7" w:rsidRDefault="0086604C" w:rsidP="00EE0A86">
            <w:pPr>
              <w:pStyle w:val="rowtabella0"/>
              <w:rPr>
                <w:color w:val="002060"/>
              </w:rPr>
            </w:pPr>
            <w:r w:rsidRPr="002938F7">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649D1"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ADB19" w14:textId="77777777" w:rsidR="0086604C" w:rsidRPr="002938F7" w:rsidRDefault="0086604C" w:rsidP="00EE0A86">
            <w:pPr>
              <w:pStyle w:val="rowtabella0"/>
              <w:rPr>
                <w:color w:val="002060"/>
              </w:rPr>
            </w:pPr>
            <w:r w:rsidRPr="002938F7">
              <w:rPr>
                <w:color w:val="002060"/>
              </w:rPr>
              <w:t>09/03/2025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437CE" w14:textId="77777777" w:rsidR="0086604C" w:rsidRPr="002938F7" w:rsidRDefault="0086604C" w:rsidP="00EE0A86">
            <w:pPr>
              <w:pStyle w:val="rowtabella0"/>
              <w:rPr>
                <w:color w:val="002060"/>
              </w:rPr>
            </w:pPr>
            <w:r w:rsidRPr="002938F7">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DBEFE" w14:textId="77777777" w:rsidR="0086604C" w:rsidRPr="002938F7" w:rsidRDefault="0086604C" w:rsidP="00EE0A86">
            <w:pPr>
              <w:pStyle w:val="rowtabella0"/>
              <w:rPr>
                <w:color w:val="002060"/>
              </w:rPr>
            </w:pPr>
            <w:r w:rsidRPr="002938F7">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4D1FE" w14:textId="77777777" w:rsidR="0086604C" w:rsidRPr="002938F7" w:rsidRDefault="0086604C" w:rsidP="00EE0A86">
            <w:pPr>
              <w:pStyle w:val="rowtabella0"/>
              <w:rPr>
                <w:color w:val="002060"/>
              </w:rPr>
            </w:pPr>
            <w:r w:rsidRPr="002938F7">
              <w:rPr>
                <w:color w:val="002060"/>
              </w:rPr>
              <w:t>VIA VERDI</w:t>
            </w:r>
          </w:p>
        </w:tc>
      </w:tr>
      <w:tr w:rsidR="0086604C" w:rsidRPr="002938F7" w14:paraId="1EF0B3B9"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0B3498" w14:textId="77777777" w:rsidR="0086604C" w:rsidRPr="002938F7" w:rsidRDefault="0086604C" w:rsidP="00EE0A86">
            <w:pPr>
              <w:pStyle w:val="rowtabella0"/>
              <w:rPr>
                <w:color w:val="002060"/>
              </w:rPr>
            </w:pPr>
            <w:r w:rsidRPr="002938F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DA2A8" w14:textId="77777777" w:rsidR="0086604C" w:rsidRPr="002938F7" w:rsidRDefault="0086604C" w:rsidP="00EE0A86">
            <w:pPr>
              <w:pStyle w:val="rowtabella0"/>
              <w:rPr>
                <w:color w:val="002060"/>
              </w:rPr>
            </w:pPr>
            <w:r w:rsidRPr="002938F7">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5CF09"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47B76" w14:textId="77777777" w:rsidR="0086604C" w:rsidRPr="002938F7" w:rsidRDefault="0086604C" w:rsidP="00EE0A86">
            <w:pPr>
              <w:pStyle w:val="rowtabella0"/>
              <w:rPr>
                <w:color w:val="002060"/>
              </w:rPr>
            </w:pPr>
            <w:r w:rsidRPr="002938F7">
              <w:rPr>
                <w:color w:val="002060"/>
              </w:rPr>
              <w:t>09/03/2025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14CFC" w14:textId="77777777" w:rsidR="0086604C" w:rsidRPr="002938F7" w:rsidRDefault="0086604C" w:rsidP="00EE0A86">
            <w:pPr>
              <w:pStyle w:val="rowtabella0"/>
              <w:rPr>
                <w:color w:val="002060"/>
              </w:rPr>
            </w:pPr>
            <w:r w:rsidRPr="002938F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347B3" w14:textId="77777777" w:rsidR="0086604C" w:rsidRPr="002938F7" w:rsidRDefault="0086604C" w:rsidP="00EE0A86">
            <w:pPr>
              <w:pStyle w:val="rowtabella0"/>
              <w:rPr>
                <w:color w:val="002060"/>
              </w:rPr>
            </w:pPr>
            <w:r w:rsidRPr="002938F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263EF" w14:textId="77777777" w:rsidR="0086604C" w:rsidRPr="002938F7" w:rsidRDefault="0086604C" w:rsidP="00EE0A86">
            <w:pPr>
              <w:pStyle w:val="rowtabella0"/>
              <w:rPr>
                <w:color w:val="002060"/>
              </w:rPr>
            </w:pPr>
            <w:r w:rsidRPr="002938F7">
              <w:rPr>
                <w:color w:val="002060"/>
              </w:rPr>
              <w:t xml:space="preserve">VIA </w:t>
            </w:r>
            <w:proofErr w:type="gramStart"/>
            <w:r w:rsidRPr="002938F7">
              <w:rPr>
                <w:color w:val="002060"/>
              </w:rPr>
              <w:t>B.BUOZZI</w:t>
            </w:r>
            <w:proofErr w:type="gramEnd"/>
          </w:p>
        </w:tc>
      </w:tr>
    </w:tbl>
    <w:p w14:paraId="132B8944" w14:textId="77777777" w:rsidR="0086604C" w:rsidRPr="002938F7" w:rsidRDefault="0086604C" w:rsidP="0086604C">
      <w:pPr>
        <w:pStyle w:val="breakline"/>
        <w:rPr>
          <w:rFonts w:eastAsiaTheme="minorEastAsia"/>
          <w:color w:val="002060"/>
        </w:rPr>
      </w:pPr>
    </w:p>
    <w:p w14:paraId="083DAD01" w14:textId="77777777" w:rsidR="0086604C" w:rsidRPr="002938F7" w:rsidRDefault="0086604C" w:rsidP="0086604C">
      <w:pPr>
        <w:pStyle w:val="breakline"/>
        <w:rPr>
          <w:color w:val="002060"/>
        </w:rPr>
      </w:pPr>
    </w:p>
    <w:p w14:paraId="4122B4CA" w14:textId="77777777" w:rsidR="0086604C" w:rsidRPr="002938F7" w:rsidRDefault="0086604C" w:rsidP="0086604C">
      <w:pPr>
        <w:pStyle w:val="breakline"/>
        <w:rPr>
          <w:color w:val="002060"/>
        </w:rPr>
      </w:pPr>
    </w:p>
    <w:p w14:paraId="6B7E706A" w14:textId="77777777" w:rsidR="0086604C" w:rsidRPr="002938F7" w:rsidRDefault="0086604C" w:rsidP="0086604C">
      <w:pPr>
        <w:pStyle w:val="sottotitolocampionato10"/>
        <w:rPr>
          <w:color w:val="002060"/>
        </w:rPr>
      </w:pPr>
      <w:r w:rsidRPr="002938F7">
        <w:rPr>
          <w:color w:val="002060"/>
        </w:rPr>
        <w:t>GIRONE SC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86604C" w:rsidRPr="002938F7" w14:paraId="2D8A1727"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B73D6"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7D726"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590C3"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F7F61"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66D59"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DE99D"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816A9"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71060357"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A71121" w14:textId="77777777" w:rsidR="0086604C" w:rsidRPr="002938F7" w:rsidRDefault="0086604C" w:rsidP="00EE0A86">
            <w:pPr>
              <w:pStyle w:val="rowtabella0"/>
              <w:rPr>
                <w:color w:val="002060"/>
              </w:rPr>
            </w:pPr>
            <w:r w:rsidRPr="002938F7">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48F04A" w14:textId="77777777" w:rsidR="0086604C" w:rsidRPr="002938F7" w:rsidRDefault="0086604C" w:rsidP="00EE0A86">
            <w:pPr>
              <w:pStyle w:val="rowtabella0"/>
              <w:rPr>
                <w:color w:val="002060"/>
              </w:rPr>
            </w:pPr>
            <w:r w:rsidRPr="002938F7">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6FD6F"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547CB" w14:textId="77777777" w:rsidR="0086604C" w:rsidRPr="002938F7" w:rsidRDefault="0086604C" w:rsidP="00EE0A86">
            <w:pPr>
              <w:pStyle w:val="rowtabella0"/>
              <w:rPr>
                <w:color w:val="002060"/>
              </w:rPr>
            </w:pPr>
            <w:r w:rsidRPr="002938F7">
              <w:rPr>
                <w:color w:val="002060"/>
              </w:rPr>
              <w:t>08/03/2025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000A0" w14:textId="77777777" w:rsidR="0086604C" w:rsidRPr="002938F7" w:rsidRDefault="0086604C" w:rsidP="00EE0A86">
            <w:pPr>
              <w:pStyle w:val="rowtabella0"/>
              <w:rPr>
                <w:color w:val="002060"/>
              </w:rPr>
            </w:pPr>
            <w:r w:rsidRPr="002938F7">
              <w:rPr>
                <w:color w:val="002060"/>
              </w:rPr>
              <w:t>5299 CENTRO SP. POL. "</w:t>
            </w:r>
            <w:proofErr w:type="gramStart"/>
            <w:r w:rsidRPr="002938F7">
              <w:rPr>
                <w:color w:val="002060"/>
              </w:rPr>
              <w:t>R.GATTARI</w:t>
            </w:r>
            <w:proofErr w:type="gramEnd"/>
            <w:r w:rsidRPr="002938F7">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4D7B6" w14:textId="77777777" w:rsidR="0086604C" w:rsidRPr="002938F7" w:rsidRDefault="0086604C" w:rsidP="00EE0A86">
            <w:pPr>
              <w:pStyle w:val="rowtabella0"/>
              <w:rPr>
                <w:color w:val="002060"/>
              </w:rPr>
            </w:pPr>
            <w:r w:rsidRPr="002938F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435EF" w14:textId="77777777" w:rsidR="0086604C" w:rsidRPr="002938F7" w:rsidRDefault="0086604C" w:rsidP="00EE0A86">
            <w:pPr>
              <w:pStyle w:val="rowtabella0"/>
              <w:rPr>
                <w:color w:val="002060"/>
              </w:rPr>
            </w:pPr>
            <w:r w:rsidRPr="002938F7">
              <w:rPr>
                <w:color w:val="002060"/>
              </w:rPr>
              <w:t>VIA TAGLIAMENTO</w:t>
            </w:r>
          </w:p>
        </w:tc>
      </w:tr>
      <w:tr w:rsidR="0086604C" w:rsidRPr="002938F7" w14:paraId="1BAD62A8"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BB0191" w14:textId="77777777" w:rsidR="0086604C" w:rsidRPr="002938F7" w:rsidRDefault="0086604C" w:rsidP="00EE0A86">
            <w:pPr>
              <w:pStyle w:val="rowtabella0"/>
              <w:rPr>
                <w:color w:val="002060"/>
              </w:rPr>
            </w:pPr>
            <w:proofErr w:type="gramStart"/>
            <w:r w:rsidRPr="002938F7">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7CCCD" w14:textId="77777777" w:rsidR="0086604C" w:rsidRPr="002938F7" w:rsidRDefault="0086604C" w:rsidP="00EE0A86">
            <w:pPr>
              <w:pStyle w:val="rowtabella0"/>
              <w:rPr>
                <w:color w:val="002060"/>
              </w:rPr>
            </w:pPr>
            <w:r w:rsidRPr="002938F7">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8A5FE"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4F317" w14:textId="77777777" w:rsidR="0086604C" w:rsidRPr="002938F7" w:rsidRDefault="0086604C" w:rsidP="00EE0A86">
            <w:pPr>
              <w:pStyle w:val="rowtabella0"/>
              <w:rPr>
                <w:color w:val="002060"/>
              </w:rPr>
            </w:pPr>
            <w:r w:rsidRPr="002938F7">
              <w:rPr>
                <w:color w:val="002060"/>
              </w:rPr>
              <w:t>08/03/2025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E8FE7" w14:textId="77777777" w:rsidR="0086604C" w:rsidRPr="002938F7" w:rsidRDefault="0086604C" w:rsidP="00EE0A86">
            <w:pPr>
              <w:pStyle w:val="rowtabella0"/>
              <w:rPr>
                <w:color w:val="002060"/>
              </w:rPr>
            </w:pPr>
            <w:r w:rsidRPr="002938F7">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33C86" w14:textId="77777777" w:rsidR="0086604C" w:rsidRPr="002938F7" w:rsidRDefault="0086604C" w:rsidP="00EE0A86">
            <w:pPr>
              <w:pStyle w:val="rowtabella0"/>
              <w:rPr>
                <w:color w:val="002060"/>
              </w:rPr>
            </w:pPr>
            <w:r w:rsidRPr="002938F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5D5F2" w14:textId="77777777" w:rsidR="0086604C" w:rsidRPr="002938F7" w:rsidRDefault="0086604C" w:rsidP="00EE0A86">
            <w:pPr>
              <w:pStyle w:val="rowtabella0"/>
              <w:rPr>
                <w:color w:val="002060"/>
              </w:rPr>
            </w:pPr>
            <w:r w:rsidRPr="002938F7">
              <w:rPr>
                <w:color w:val="002060"/>
              </w:rPr>
              <w:t>VIA DELLE REGIONI, 8</w:t>
            </w:r>
          </w:p>
        </w:tc>
      </w:tr>
    </w:tbl>
    <w:p w14:paraId="65AE9448" w14:textId="77777777" w:rsidR="0086604C" w:rsidRPr="00FA5DF6" w:rsidRDefault="0086604C" w:rsidP="0086604C">
      <w:pPr>
        <w:pStyle w:val="breakline"/>
        <w:rPr>
          <w:color w:val="002060"/>
        </w:rPr>
      </w:pPr>
    </w:p>
    <w:p w14:paraId="757B7268" w14:textId="77777777" w:rsidR="0086604C" w:rsidRPr="00FA5DF6" w:rsidRDefault="0086604C" w:rsidP="0086604C">
      <w:pPr>
        <w:pStyle w:val="breakline"/>
        <w:rPr>
          <w:color w:val="002060"/>
        </w:rPr>
      </w:pPr>
    </w:p>
    <w:p w14:paraId="1BE10156" w14:textId="77777777" w:rsidR="0086604C" w:rsidRPr="00FA5DF6" w:rsidRDefault="0086604C" w:rsidP="0086604C">
      <w:pPr>
        <w:pStyle w:val="titolocampionato0"/>
        <w:shd w:val="clear" w:color="auto" w:fill="CCCCCC"/>
        <w:spacing w:before="80" w:after="40"/>
        <w:rPr>
          <w:color w:val="002060"/>
        </w:rPr>
      </w:pPr>
      <w:r w:rsidRPr="00FA5DF6">
        <w:rPr>
          <w:color w:val="002060"/>
        </w:rPr>
        <w:t>UNDER 17 C5 REGIONALI MASCHILI</w:t>
      </w:r>
    </w:p>
    <w:p w14:paraId="22C05D56" w14:textId="77777777" w:rsidR="0086604C" w:rsidRPr="00FA5DF6" w:rsidRDefault="0086604C" w:rsidP="0086604C">
      <w:pPr>
        <w:pStyle w:val="titoloprinc0"/>
        <w:rPr>
          <w:color w:val="002060"/>
        </w:rPr>
      </w:pPr>
      <w:r w:rsidRPr="00FA5DF6">
        <w:rPr>
          <w:color w:val="002060"/>
        </w:rPr>
        <w:t>RISULTATI</w:t>
      </w:r>
    </w:p>
    <w:p w14:paraId="48C977D8" w14:textId="77777777" w:rsidR="0086604C" w:rsidRPr="00FA5DF6" w:rsidRDefault="0086604C" w:rsidP="0086604C">
      <w:pPr>
        <w:pStyle w:val="breakline"/>
        <w:rPr>
          <w:color w:val="002060"/>
        </w:rPr>
      </w:pPr>
    </w:p>
    <w:p w14:paraId="74077DDF" w14:textId="77777777" w:rsidR="0086604C" w:rsidRPr="00FA5DF6" w:rsidRDefault="0086604C" w:rsidP="0086604C">
      <w:pPr>
        <w:pStyle w:val="sottotitolocampionato10"/>
        <w:rPr>
          <w:color w:val="002060"/>
        </w:rPr>
      </w:pPr>
      <w:r w:rsidRPr="00FA5DF6">
        <w:rPr>
          <w:color w:val="002060"/>
        </w:rPr>
        <w:t>RISULTATI UFFICIALI GARE DEL 01/03/2025</w:t>
      </w:r>
    </w:p>
    <w:p w14:paraId="4D05ADAC" w14:textId="77777777" w:rsidR="003254DA" w:rsidRPr="003254DA" w:rsidRDefault="003254DA" w:rsidP="003254DA">
      <w:pPr>
        <w:pStyle w:val="sottotitolocampionato20"/>
        <w:spacing w:before="0" w:beforeAutospacing="0" w:after="0" w:afterAutospacing="0"/>
        <w:rPr>
          <w:rFonts w:ascii="Arial" w:hAnsi="Arial" w:cs="Arial"/>
          <w:color w:val="002060"/>
          <w:sz w:val="20"/>
          <w:szCs w:val="20"/>
        </w:rPr>
      </w:pPr>
      <w:r w:rsidRPr="003254DA">
        <w:rPr>
          <w:rFonts w:ascii="Arial" w:hAnsi="Arial" w:cs="Arial"/>
          <w:color w:val="002060"/>
          <w:sz w:val="20"/>
          <w:szCs w:val="20"/>
        </w:rPr>
        <w:t>Si trascrivono qui di seguito i risultati ufficiali delle gare disputate</w:t>
      </w:r>
    </w:p>
    <w:p w14:paraId="3F88BB8F" w14:textId="77777777" w:rsidR="0086604C" w:rsidRPr="00FA5DF6" w:rsidRDefault="0086604C" w:rsidP="008660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04C" w:rsidRPr="00FA5DF6" w14:paraId="34626E84"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680B441C"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0409A" w14:textId="77777777" w:rsidR="0086604C" w:rsidRPr="00FA5DF6" w:rsidRDefault="0086604C" w:rsidP="00EE0A86">
                  <w:pPr>
                    <w:pStyle w:val="headertabella0"/>
                    <w:rPr>
                      <w:color w:val="002060"/>
                    </w:rPr>
                  </w:pPr>
                  <w:r w:rsidRPr="00FA5DF6">
                    <w:rPr>
                      <w:color w:val="002060"/>
                    </w:rPr>
                    <w:t>GIRONE SP - 1 Giornata - A</w:t>
                  </w:r>
                </w:p>
              </w:tc>
            </w:tr>
            <w:tr w:rsidR="0086604C" w:rsidRPr="00FA5DF6" w14:paraId="5A9DAD93"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40E33B" w14:textId="77777777" w:rsidR="0086604C" w:rsidRPr="00FA5DF6" w:rsidRDefault="0086604C" w:rsidP="00EE0A86">
                  <w:pPr>
                    <w:pStyle w:val="rowtabella0"/>
                    <w:rPr>
                      <w:color w:val="002060"/>
                    </w:rPr>
                  </w:pPr>
                  <w:r w:rsidRPr="00FA5DF6">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A07FB" w14:textId="77777777" w:rsidR="0086604C" w:rsidRPr="00FA5DF6" w:rsidRDefault="0086604C" w:rsidP="00EE0A86">
                  <w:pPr>
                    <w:pStyle w:val="rowtabella0"/>
                    <w:rPr>
                      <w:color w:val="002060"/>
                    </w:rPr>
                  </w:pPr>
                  <w:r w:rsidRPr="00FA5DF6">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0EED8" w14:textId="77777777" w:rsidR="0086604C" w:rsidRPr="00FA5DF6" w:rsidRDefault="0086604C" w:rsidP="00EE0A86">
                  <w:pPr>
                    <w:pStyle w:val="rowtabella0"/>
                    <w:jc w:val="center"/>
                    <w:rPr>
                      <w:color w:val="002060"/>
                    </w:rPr>
                  </w:pPr>
                  <w:r w:rsidRPr="00FA5DF6">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792F6" w14:textId="77777777" w:rsidR="0086604C" w:rsidRPr="00FA5DF6" w:rsidRDefault="0086604C" w:rsidP="00EE0A86">
                  <w:pPr>
                    <w:pStyle w:val="rowtabella0"/>
                    <w:jc w:val="center"/>
                    <w:rPr>
                      <w:color w:val="002060"/>
                    </w:rPr>
                  </w:pPr>
                  <w:r w:rsidRPr="00FA5DF6">
                    <w:rPr>
                      <w:color w:val="002060"/>
                    </w:rPr>
                    <w:t> </w:t>
                  </w:r>
                </w:p>
              </w:tc>
            </w:tr>
            <w:tr w:rsidR="0086604C" w:rsidRPr="00FA5DF6" w14:paraId="37EEAF7A"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18C1CE" w14:textId="77777777" w:rsidR="0086604C" w:rsidRPr="00FA5DF6" w:rsidRDefault="0086604C" w:rsidP="00EE0A86">
                  <w:pPr>
                    <w:pStyle w:val="rowtabella0"/>
                    <w:rPr>
                      <w:color w:val="002060"/>
                    </w:rPr>
                  </w:pPr>
                  <w:r w:rsidRPr="00FA5DF6">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D00122" w14:textId="77777777" w:rsidR="0086604C" w:rsidRPr="00FA5DF6" w:rsidRDefault="0086604C" w:rsidP="00EE0A86">
                  <w:pPr>
                    <w:pStyle w:val="rowtabella0"/>
                    <w:rPr>
                      <w:color w:val="002060"/>
                    </w:rPr>
                  </w:pPr>
                  <w:r w:rsidRPr="00FA5DF6">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C85496" w14:textId="77777777" w:rsidR="0086604C" w:rsidRPr="00FA5DF6" w:rsidRDefault="0086604C" w:rsidP="00EE0A86">
                  <w:pPr>
                    <w:pStyle w:val="rowtabella0"/>
                    <w:jc w:val="center"/>
                    <w:rPr>
                      <w:color w:val="002060"/>
                    </w:rPr>
                  </w:pPr>
                  <w:r w:rsidRPr="00FA5DF6">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61D32A" w14:textId="77777777" w:rsidR="0086604C" w:rsidRPr="00FA5DF6" w:rsidRDefault="0086604C" w:rsidP="00EE0A86">
                  <w:pPr>
                    <w:pStyle w:val="rowtabella0"/>
                    <w:jc w:val="center"/>
                    <w:rPr>
                      <w:color w:val="002060"/>
                    </w:rPr>
                  </w:pPr>
                  <w:r w:rsidRPr="00FA5DF6">
                    <w:rPr>
                      <w:color w:val="002060"/>
                    </w:rPr>
                    <w:t> </w:t>
                  </w:r>
                </w:p>
              </w:tc>
            </w:tr>
            <w:tr w:rsidR="0086604C" w:rsidRPr="00FA5DF6" w14:paraId="0CB76DF8"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CE9E28" w14:textId="77777777" w:rsidR="0086604C" w:rsidRPr="00FA5DF6" w:rsidRDefault="0086604C" w:rsidP="00EE0A86">
                  <w:pPr>
                    <w:pStyle w:val="rowtabella0"/>
                    <w:rPr>
                      <w:color w:val="002060"/>
                    </w:rPr>
                  </w:pPr>
                  <w:r w:rsidRPr="00FA5DF6">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63F45" w14:textId="77777777" w:rsidR="0086604C" w:rsidRPr="00FA5DF6" w:rsidRDefault="0086604C" w:rsidP="00EE0A86">
                  <w:pPr>
                    <w:pStyle w:val="rowtabella0"/>
                    <w:rPr>
                      <w:color w:val="002060"/>
                    </w:rPr>
                  </w:pPr>
                  <w:r w:rsidRPr="00FA5DF6">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612A1" w14:textId="77777777" w:rsidR="0086604C" w:rsidRPr="00FA5DF6" w:rsidRDefault="0086604C" w:rsidP="00EE0A86">
                  <w:pPr>
                    <w:pStyle w:val="rowtabella0"/>
                    <w:jc w:val="center"/>
                    <w:rPr>
                      <w:color w:val="002060"/>
                    </w:rPr>
                  </w:pPr>
                  <w:r w:rsidRPr="00FA5DF6">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59F26" w14:textId="77777777" w:rsidR="0086604C" w:rsidRPr="00FA5DF6" w:rsidRDefault="0086604C" w:rsidP="00EE0A86">
                  <w:pPr>
                    <w:pStyle w:val="rowtabella0"/>
                    <w:jc w:val="center"/>
                    <w:rPr>
                      <w:color w:val="002060"/>
                    </w:rPr>
                  </w:pPr>
                  <w:r w:rsidRPr="00FA5DF6">
                    <w:rPr>
                      <w:color w:val="002060"/>
                    </w:rPr>
                    <w:t> </w:t>
                  </w:r>
                </w:p>
              </w:tc>
            </w:tr>
            <w:tr w:rsidR="0086604C" w:rsidRPr="00FA5DF6" w14:paraId="1BE503B9"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74026B8D" w14:textId="77777777" w:rsidR="0086604C" w:rsidRPr="00FA5DF6" w:rsidRDefault="0086604C" w:rsidP="00EE0A86">
                  <w:pPr>
                    <w:pStyle w:val="rowtabella0"/>
                    <w:rPr>
                      <w:color w:val="002060"/>
                    </w:rPr>
                  </w:pPr>
                  <w:r w:rsidRPr="00FA5DF6">
                    <w:rPr>
                      <w:color w:val="002060"/>
                    </w:rPr>
                    <w:t>(1) - disputata il 02/03/2025</w:t>
                  </w:r>
                </w:p>
              </w:tc>
            </w:tr>
          </w:tbl>
          <w:p w14:paraId="3BCCA1A8" w14:textId="77777777" w:rsidR="0086604C" w:rsidRPr="00FA5DF6" w:rsidRDefault="0086604C" w:rsidP="00EE0A86">
            <w:pPr>
              <w:rPr>
                <w:color w:val="002060"/>
              </w:rPr>
            </w:pPr>
          </w:p>
        </w:tc>
      </w:tr>
    </w:tbl>
    <w:p w14:paraId="3F36988B" w14:textId="77777777" w:rsidR="0086604C" w:rsidRPr="00FA5DF6" w:rsidRDefault="0086604C" w:rsidP="0086604C">
      <w:pPr>
        <w:pStyle w:val="breakline"/>
        <w:rPr>
          <w:rFonts w:eastAsiaTheme="minorEastAsia"/>
          <w:color w:val="002060"/>
        </w:rPr>
      </w:pPr>
    </w:p>
    <w:p w14:paraId="2C86D720" w14:textId="77777777" w:rsidR="0086604C" w:rsidRPr="00FA5DF6" w:rsidRDefault="0086604C" w:rsidP="0086604C">
      <w:pPr>
        <w:pStyle w:val="breakline"/>
        <w:rPr>
          <w:color w:val="002060"/>
        </w:rPr>
      </w:pPr>
    </w:p>
    <w:p w14:paraId="4BF7BD2B" w14:textId="77777777" w:rsidR="0086604C" w:rsidRPr="00FA5DF6" w:rsidRDefault="0086604C" w:rsidP="0086604C">
      <w:pPr>
        <w:pStyle w:val="sottotitolocampionato10"/>
        <w:rPr>
          <w:color w:val="002060"/>
        </w:rPr>
      </w:pPr>
      <w:r w:rsidRPr="00FA5DF6">
        <w:rPr>
          <w:color w:val="002060"/>
        </w:rPr>
        <w:t>RISULTATI UFFICIALI GARE DEL 02/03/2025</w:t>
      </w:r>
    </w:p>
    <w:p w14:paraId="29B2D798" w14:textId="77777777" w:rsidR="003254DA" w:rsidRPr="003254DA" w:rsidRDefault="003254DA" w:rsidP="003254DA">
      <w:pPr>
        <w:pStyle w:val="sottotitolocampionato20"/>
        <w:spacing w:before="0" w:beforeAutospacing="0" w:after="0" w:afterAutospacing="0"/>
        <w:rPr>
          <w:rFonts w:ascii="Arial" w:hAnsi="Arial" w:cs="Arial"/>
          <w:color w:val="002060"/>
          <w:sz w:val="20"/>
          <w:szCs w:val="20"/>
        </w:rPr>
      </w:pPr>
      <w:r w:rsidRPr="003254DA">
        <w:rPr>
          <w:rFonts w:ascii="Arial" w:hAnsi="Arial" w:cs="Arial"/>
          <w:color w:val="002060"/>
          <w:sz w:val="20"/>
          <w:szCs w:val="20"/>
        </w:rPr>
        <w:t>Si trascrivono qui di seguito i risultati ufficiali delle gare disputate</w:t>
      </w:r>
    </w:p>
    <w:p w14:paraId="5C21521E" w14:textId="77777777" w:rsidR="0086604C" w:rsidRPr="00FA5DF6" w:rsidRDefault="0086604C" w:rsidP="008660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04C" w:rsidRPr="00FA5DF6" w14:paraId="47AEE9EF"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22C62C7D"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82D15" w14:textId="77777777" w:rsidR="0086604C" w:rsidRPr="00FA5DF6" w:rsidRDefault="0086604C" w:rsidP="00EE0A86">
                  <w:pPr>
                    <w:pStyle w:val="headertabella0"/>
                    <w:rPr>
                      <w:color w:val="002060"/>
                    </w:rPr>
                  </w:pPr>
                  <w:r w:rsidRPr="00FA5DF6">
                    <w:rPr>
                      <w:color w:val="002060"/>
                    </w:rPr>
                    <w:t>GIRONE G - 8 Giornata - A</w:t>
                  </w:r>
                </w:p>
              </w:tc>
            </w:tr>
            <w:tr w:rsidR="0086604C" w:rsidRPr="00FA5DF6" w14:paraId="4F089204"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A5712F" w14:textId="77777777" w:rsidR="0086604C" w:rsidRPr="00FA5DF6" w:rsidRDefault="0086604C" w:rsidP="00EE0A86">
                  <w:pPr>
                    <w:pStyle w:val="rowtabella0"/>
                    <w:rPr>
                      <w:color w:val="002060"/>
                    </w:rPr>
                  </w:pPr>
                  <w:r w:rsidRPr="00FA5DF6">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F3CD47" w14:textId="77777777" w:rsidR="0086604C" w:rsidRPr="00FA5DF6" w:rsidRDefault="0086604C" w:rsidP="00EE0A86">
                  <w:pPr>
                    <w:pStyle w:val="rowtabella0"/>
                    <w:rPr>
                      <w:color w:val="002060"/>
                    </w:rPr>
                  </w:pPr>
                  <w:r w:rsidRPr="00FA5DF6">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16CEEB" w14:textId="77777777" w:rsidR="0086604C" w:rsidRPr="00FA5DF6" w:rsidRDefault="0086604C" w:rsidP="00EE0A86">
                  <w:pPr>
                    <w:pStyle w:val="rowtabella0"/>
                    <w:jc w:val="center"/>
                    <w:rPr>
                      <w:color w:val="002060"/>
                    </w:rPr>
                  </w:pPr>
                  <w:r w:rsidRPr="00FA5DF6">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0CFB11" w14:textId="77777777" w:rsidR="0086604C" w:rsidRPr="00FA5DF6" w:rsidRDefault="0086604C" w:rsidP="00EE0A86">
                  <w:pPr>
                    <w:pStyle w:val="rowtabella0"/>
                    <w:jc w:val="center"/>
                    <w:rPr>
                      <w:color w:val="002060"/>
                    </w:rPr>
                  </w:pPr>
                  <w:r w:rsidRPr="00FA5DF6">
                    <w:rPr>
                      <w:color w:val="002060"/>
                    </w:rPr>
                    <w:t> </w:t>
                  </w:r>
                </w:p>
              </w:tc>
            </w:tr>
            <w:tr w:rsidR="0086604C" w:rsidRPr="00FA5DF6" w14:paraId="527A6573"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D6914D" w14:textId="77777777" w:rsidR="0086604C" w:rsidRPr="00FA5DF6" w:rsidRDefault="0086604C" w:rsidP="00EE0A86">
                  <w:pPr>
                    <w:pStyle w:val="rowtabella0"/>
                    <w:rPr>
                      <w:color w:val="002060"/>
                    </w:rPr>
                  </w:pPr>
                  <w:r w:rsidRPr="00FA5DF6">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90F563" w14:textId="77777777" w:rsidR="0086604C" w:rsidRPr="00FA5DF6" w:rsidRDefault="0086604C" w:rsidP="00EE0A86">
                  <w:pPr>
                    <w:pStyle w:val="rowtabella0"/>
                    <w:rPr>
                      <w:color w:val="002060"/>
                    </w:rPr>
                  </w:pPr>
                  <w:r w:rsidRPr="00FA5DF6">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22BC92" w14:textId="77777777" w:rsidR="0086604C" w:rsidRPr="00FA5DF6" w:rsidRDefault="0086604C" w:rsidP="00EE0A86">
                  <w:pPr>
                    <w:pStyle w:val="rowtabella0"/>
                    <w:jc w:val="center"/>
                    <w:rPr>
                      <w:color w:val="002060"/>
                    </w:rPr>
                  </w:pPr>
                  <w:r w:rsidRPr="00FA5DF6">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A8EC35" w14:textId="77777777" w:rsidR="0086604C" w:rsidRPr="00FA5DF6" w:rsidRDefault="0086604C" w:rsidP="00EE0A86">
                  <w:pPr>
                    <w:pStyle w:val="rowtabella0"/>
                    <w:jc w:val="center"/>
                    <w:rPr>
                      <w:color w:val="002060"/>
                    </w:rPr>
                  </w:pPr>
                  <w:r w:rsidRPr="00FA5DF6">
                    <w:rPr>
                      <w:color w:val="002060"/>
                    </w:rPr>
                    <w:t> </w:t>
                  </w:r>
                </w:p>
              </w:tc>
            </w:tr>
            <w:tr w:rsidR="0086604C" w:rsidRPr="00FA5DF6" w14:paraId="22F54D3C"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92CF75" w14:textId="77777777" w:rsidR="0086604C" w:rsidRPr="00FA5DF6" w:rsidRDefault="0086604C" w:rsidP="00EE0A86">
                  <w:pPr>
                    <w:pStyle w:val="rowtabella0"/>
                    <w:rPr>
                      <w:color w:val="002060"/>
                    </w:rPr>
                  </w:pPr>
                  <w:r w:rsidRPr="00FA5DF6">
                    <w:rPr>
                      <w:color w:val="002060"/>
                    </w:rPr>
                    <w:t>(1) JESINA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2D9DCF" w14:textId="77777777" w:rsidR="0086604C" w:rsidRPr="00FA5DF6" w:rsidRDefault="0086604C" w:rsidP="00EE0A86">
                  <w:pPr>
                    <w:pStyle w:val="rowtabella0"/>
                    <w:rPr>
                      <w:color w:val="002060"/>
                    </w:rPr>
                  </w:pPr>
                  <w:r w:rsidRPr="00FA5DF6">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BF406" w14:textId="77777777" w:rsidR="0086604C" w:rsidRPr="00FA5DF6" w:rsidRDefault="0086604C" w:rsidP="00EE0A86">
                  <w:pPr>
                    <w:pStyle w:val="rowtabella0"/>
                    <w:jc w:val="center"/>
                    <w:rPr>
                      <w:color w:val="002060"/>
                    </w:rPr>
                  </w:pPr>
                  <w:r w:rsidRPr="00FA5DF6">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D849D" w14:textId="77777777" w:rsidR="0086604C" w:rsidRPr="00FA5DF6" w:rsidRDefault="0086604C" w:rsidP="00EE0A86">
                  <w:pPr>
                    <w:pStyle w:val="rowtabella0"/>
                    <w:jc w:val="center"/>
                    <w:rPr>
                      <w:color w:val="002060"/>
                    </w:rPr>
                  </w:pPr>
                  <w:r w:rsidRPr="00FA5DF6">
                    <w:rPr>
                      <w:color w:val="002060"/>
                    </w:rPr>
                    <w:t> </w:t>
                  </w:r>
                </w:p>
              </w:tc>
            </w:tr>
            <w:tr w:rsidR="0086604C" w:rsidRPr="00FA5DF6" w14:paraId="2B2F5FE7"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37A0B43D" w14:textId="77777777" w:rsidR="0086604C" w:rsidRPr="00FA5DF6" w:rsidRDefault="0086604C" w:rsidP="00EE0A86">
                  <w:pPr>
                    <w:pStyle w:val="rowtabella0"/>
                    <w:rPr>
                      <w:color w:val="002060"/>
                    </w:rPr>
                  </w:pPr>
                  <w:r w:rsidRPr="00FA5DF6">
                    <w:rPr>
                      <w:color w:val="002060"/>
                    </w:rPr>
                    <w:t>(1) - disputata il 01/03/2025</w:t>
                  </w:r>
                </w:p>
              </w:tc>
            </w:tr>
          </w:tbl>
          <w:p w14:paraId="537EEF4B" w14:textId="77777777" w:rsidR="0086604C" w:rsidRPr="00FA5DF6" w:rsidRDefault="0086604C" w:rsidP="00EE0A86">
            <w:pPr>
              <w:rPr>
                <w:color w:val="002060"/>
              </w:rPr>
            </w:pPr>
          </w:p>
        </w:tc>
      </w:tr>
    </w:tbl>
    <w:p w14:paraId="1C515FED" w14:textId="77777777" w:rsidR="0086604C" w:rsidRPr="00FA5DF6" w:rsidRDefault="0086604C" w:rsidP="0086604C">
      <w:pPr>
        <w:pStyle w:val="breakline"/>
        <w:rPr>
          <w:rFonts w:eastAsiaTheme="minorEastAsia"/>
          <w:color w:val="002060"/>
        </w:rPr>
      </w:pPr>
    </w:p>
    <w:p w14:paraId="78D9C25D" w14:textId="77777777" w:rsidR="0086604C" w:rsidRPr="00FA5DF6" w:rsidRDefault="0086604C" w:rsidP="0086604C">
      <w:pPr>
        <w:pStyle w:val="breakline"/>
        <w:rPr>
          <w:color w:val="002060"/>
        </w:rPr>
      </w:pPr>
    </w:p>
    <w:p w14:paraId="55025DA0" w14:textId="77777777" w:rsidR="0086604C" w:rsidRPr="00FA5DF6" w:rsidRDefault="0086604C" w:rsidP="0086604C">
      <w:pPr>
        <w:pStyle w:val="titoloprinc0"/>
        <w:rPr>
          <w:color w:val="002060"/>
        </w:rPr>
      </w:pPr>
      <w:r w:rsidRPr="00FA5DF6">
        <w:rPr>
          <w:color w:val="002060"/>
        </w:rPr>
        <w:t>GIUDICE SPORTIVO</w:t>
      </w:r>
    </w:p>
    <w:p w14:paraId="56CE95EB" w14:textId="77777777" w:rsidR="0086604C" w:rsidRPr="00FA5DF6" w:rsidRDefault="0086604C" w:rsidP="0086604C">
      <w:pPr>
        <w:pStyle w:val="diffida"/>
        <w:rPr>
          <w:color w:val="002060"/>
        </w:rPr>
      </w:pPr>
      <w:r w:rsidRPr="00FA5DF6">
        <w:rPr>
          <w:color w:val="002060"/>
        </w:rPr>
        <w:t>Il Giudice Sportivo Avv. Agnese Lazzaretti, con l'assistenza del Segretario Angelo Castellana, nella seduta del 05/03/2025, ha adottato le decisioni che di seguito integralmente si riportano:</w:t>
      </w:r>
    </w:p>
    <w:p w14:paraId="4E5A4D8F" w14:textId="77777777" w:rsidR="0086604C" w:rsidRPr="00FA5DF6" w:rsidRDefault="0086604C" w:rsidP="0086604C">
      <w:pPr>
        <w:pStyle w:val="titolo10"/>
        <w:rPr>
          <w:color w:val="002060"/>
        </w:rPr>
      </w:pPr>
      <w:r w:rsidRPr="00FA5DF6">
        <w:rPr>
          <w:color w:val="002060"/>
        </w:rPr>
        <w:t xml:space="preserve">GARE DEL 1/ 3/2025 </w:t>
      </w:r>
    </w:p>
    <w:p w14:paraId="795E4415" w14:textId="77777777" w:rsidR="0086604C" w:rsidRPr="00FA5DF6" w:rsidRDefault="0086604C" w:rsidP="0086604C">
      <w:pPr>
        <w:pStyle w:val="titolo7a"/>
        <w:rPr>
          <w:color w:val="002060"/>
        </w:rPr>
      </w:pPr>
      <w:r w:rsidRPr="00FA5DF6">
        <w:rPr>
          <w:color w:val="002060"/>
        </w:rPr>
        <w:t xml:space="preserve">PROVVEDIMENTI DISCIPLINARI </w:t>
      </w:r>
    </w:p>
    <w:p w14:paraId="3066D15E"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737AC0A9" w14:textId="77777777" w:rsidR="0086604C" w:rsidRPr="00FA5DF6" w:rsidRDefault="0086604C" w:rsidP="0086604C">
      <w:pPr>
        <w:pStyle w:val="titolo30"/>
        <w:rPr>
          <w:color w:val="002060"/>
        </w:rPr>
      </w:pPr>
      <w:r w:rsidRPr="00FA5DF6">
        <w:rPr>
          <w:color w:val="002060"/>
        </w:rPr>
        <w:lastRenderedPageBreak/>
        <w:t xml:space="preserve">CALCIATORI NON ESPULSI </w:t>
      </w:r>
    </w:p>
    <w:p w14:paraId="473E1878" w14:textId="77777777" w:rsidR="0086604C" w:rsidRPr="00FA5DF6" w:rsidRDefault="0086604C" w:rsidP="0086604C">
      <w:pPr>
        <w:pStyle w:val="titolo20"/>
        <w:rPr>
          <w:color w:val="002060"/>
        </w:rPr>
      </w:pPr>
      <w:r w:rsidRPr="00FA5DF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6B910C39" w14:textId="77777777" w:rsidTr="00EE0A86">
        <w:tc>
          <w:tcPr>
            <w:tcW w:w="2200" w:type="dxa"/>
            <w:tcMar>
              <w:top w:w="20" w:type="dxa"/>
              <w:left w:w="20" w:type="dxa"/>
              <w:bottom w:w="20" w:type="dxa"/>
              <w:right w:w="20" w:type="dxa"/>
            </w:tcMar>
            <w:vAlign w:val="center"/>
            <w:hideMark/>
          </w:tcPr>
          <w:p w14:paraId="343D7DD9" w14:textId="77777777" w:rsidR="0086604C" w:rsidRPr="00FA5DF6" w:rsidRDefault="0086604C" w:rsidP="00EE0A86">
            <w:pPr>
              <w:pStyle w:val="movimento"/>
              <w:rPr>
                <w:color w:val="002060"/>
              </w:rPr>
            </w:pPr>
            <w:r w:rsidRPr="00FA5DF6">
              <w:rPr>
                <w:color w:val="002060"/>
              </w:rPr>
              <w:t>PIRANI LORENZO</w:t>
            </w:r>
          </w:p>
        </w:tc>
        <w:tc>
          <w:tcPr>
            <w:tcW w:w="2200" w:type="dxa"/>
            <w:tcMar>
              <w:top w:w="20" w:type="dxa"/>
              <w:left w:w="20" w:type="dxa"/>
              <w:bottom w:w="20" w:type="dxa"/>
              <w:right w:w="20" w:type="dxa"/>
            </w:tcMar>
            <w:vAlign w:val="center"/>
            <w:hideMark/>
          </w:tcPr>
          <w:p w14:paraId="3611C7E6" w14:textId="77777777" w:rsidR="0086604C" w:rsidRPr="00FA5DF6" w:rsidRDefault="0086604C" w:rsidP="00EE0A86">
            <w:pPr>
              <w:pStyle w:val="movimento2"/>
              <w:rPr>
                <w:color w:val="002060"/>
              </w:rPr>
            </w:pPr>
            <w:r w:rsidRPr="00FA5DF6">
              <w:rPr>
                <w:color w:val="002060"/>
              </w:rPr>
              <w:t xml:space="preserve">(OSIMO FIVE) </w:t>
            </w:r>
          </w:p>
        </w:tc>
        <w:tc>
          <w:tcPr>
            <w:tcW w:w="800" w:type="dxa"/>
            <w:tcMar>
              <w:top w:w="20" w:type="dxa"/>
              <w:left w:w="20" w:type="dxa"/>
              <w:bottom w:w="20" w:type="dxa"/>
              <w:right w:w="20" w:type="dxa"/>
            </w:tcMar>
            <w:vAlign w:val="center"/>
            <w:hideMark/>
          </w:tcPr>
          <w:p w14:paraId="632E82C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A5B8C99"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52D7291" w14:textId="77777777" w:rsidR="0086604C" w:rsidRPr="00FA5DF6" w:rsidRDefault="0086604C" w:rsidP="00EE0A86">
            <w:pPr>
              <w:pStyle w:val="movimento2"/>
              <w:rPr>
                <w:color w:val="002060"/>
              </w:rPr>
            </w:pPr>
            <w:r w:rsidRPr="00FA5DF6">
              <w:rPr>
                <w:color w:val="002060"/>
              </w:rPr>
              <w:t> </w:t>
            </w:r>
          </w:p>
        </w:tc>
      </w:tr>
    </w:tbl>
    <w:p w14:paraId="368EE7F6" w14:textId="77777777" w:rsidR="0086604C" w:rsidRPr="00FA5DF6" w:rsidRDefault="0086604C" w:rsidP="0086604C">
      <w:pPr>
        <w:pStyle w:val="titolo20"/>
        <w:rPr>
          <w:rFonts w:eastAsiaTheme="minorEastAsia"/>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41FAAA12" w14:textId="77777777" w:rsidTr="00EE0A86">
        <w:tc>
          <w:tcPr>
            <w:tcW w:w="2200" w:type="dxa"/>
            <w:tcMar>
              <w:top w:w="20" w:type="dxa"/>
              <w:left w:w="20" w:type="dxa"/>
              <w:bottom w:w="20" w:type="dxa"/>
              <w:right w:w="20" w:type="dxa"/>
            </w:tcMar>
            <w:vAlign w:val="center"/>
            <w:hideMark/>
          </w:tcPr>
          <w:p w14:paraId="23658895" w14:textId="77777777" w:rsidR="0086604C" w:rsidRPr="00FA5DF6" w:rsidRDefault="0086604C" w:rsidP="00EE0A86">
            <w:pPr>
              <w:pStyle w:val="movimento"/>
              <w:rPr>
                <w:color w:val="002060"/>
              </w:rPr>
            </w:pPr>
            <w:r w:rsidRPr="00FA5DF6">
              <w:rPr>
                <w:color w:val="002060"/>
              </w:rPr>
              <w:t>GOVERNATORI GIULIO</w:t>
            </w:r>
          </w:p>
        </w:tc>
        <w:tc>
          <w:tcPr>
            <w:tcW w:w="2200" w:type="dxa"/>
            <w:tcMar>
              <w:top w:w="20" w:type="dxa"/>
              <w:left w:w="20" w:type="dxa"/>
              <w:bottom w:w="20" w:type="dxa"/>
              <w:right w:w="20" w:type="dxa"/>
            </w:tcMar>
            <w:vAlign w:val="center"/>
            <w:hideMark/>
          </w:tcPr>
          <w:p w14:paraId="09358929" w14:textId="77777777" w:rsidR="0086604C" w:rsidRPr="00FA5DF6" w:rsidRDefault="0086604C" w:rsidP="00EE0A86">
            <w:pPr>
              <w:pStyle w:val="movimento2"/>
              <w:rPr>
                <w:color w:val="002060"/>
              </w:rPr>
            </w:pPr>
            <w:r w:rsidRPr="00FA5DF6">
              <w:rPr>
                <w:color w:val="002060"/>
              </w:rPr>
              <w:t xml:space="preserve">(JESINA S.R.L.) </w:t>
            </w:r>
          </w:p>
        </w:tc>
        <w:tc>
          <w:tcPr>
            <w:tcW w:w="800" w:type="dxa"/>
            <w:tcMar>
              <w:top w:w="20" w:type="dxa"/>
              <w:left w:w="20" w:type="dxa"/>
              <w:bottom w:w="20" w:type="dxa"/>
              <w:right w:w="20" w:type="dxa"/>
            </w:tcMar>
            <w:vAlign w:val="center"/>
            <w:hideMark/>
          </w:tcPr>
          <w:p w14:paraId="65DB92E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39EA94A" w14:textId="77777777" w:rsidR="0086604C" w:rsidRPr="00FA5DF6" w:rsidRDefault="0086604C" w:rsidP="00EE0A86">
            <w:pPr>
              <w:pStyle w:val="movimento"/>
              <w:rPr>
                <w:color w:val="002060"/>
              </w:rPr>
            </w:pPr>
            <w:r w:rsidRPr="00FA5DF6">
              <w:rPr>
                <w:color w:val="002060"/>
              </w:rPr>
              <w:t>CHAABI MOUAAD</w:t>
            </w:r>
          </w:p>
        </w:tc>
        <w:tc>
          <w:tcPr>
            <w:tcW w:w="2200" w:type="dxa"/>
            <w:tcMar>
              <w:top w:w="20" w:type="dxa"/>
              <w:left w:w="20" w:type="dxa"/>
              <w:bottom w:w="20" w:type="dxa"/>
              <w:right w:w="20" w:type="dxa"/>
            </w:tcMar>
            <w:vAlign w:val="center"/>
            <w:hideMark/>
          </w:tcPr>
          <w:p w14:paraId="68D156C5" w14:textId="77777777" w:rsidR="0086604C" w:rsidRPr="00FA5DF6" w:rsidRDefault="0086604C" w:rsidP="00EE0A86">
            <w:pPr>
              <w:pStyle w:val="movimento2"/>
              <w:rPr>
                <w:color w:val="002060"/>
              </w:rPr>
            </w:pPr>
            <w:r w:rsidRPr="00FA5DF6">
              <w:rPr>
                <w:color w:val="002060"/>
              </w:rPr>
              <w:t xml:space="preserve">(REAL EAGLES VIRTUS PAGLIA) </w:t>
            </w:r>
          </w:p>
        </w:tc>
      </w:tr>
    </w:tbl>
    <w:p w14:paraId="485B3A99" w14:textId="77777777" w:rsidR="0086604C" w:rsidRPr="00FA5DF6" w:rsidRDefault="0086604C" w:rsidP="0086604C">
      <w:pPr>
        <w:pStyle w:val="titolo20"/>
        <w:rPr>
          <w:rFonts w:eastAsiaTheme="minorEastAsia"/>
          <w:color w:val="002060"/>
        </w:rPr>
      </w:pPr>
      <w:r w:rsidRPr="00FA5DF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6B7A726" w14:textId="77777777" w:rsidTr="00EE0A86">
        <w:tc>
          <w:tcPr>
            <w:tcW w:w="2200" w:type="dxa"/>
            <w:tcMar>
              <w:top w:w="20" w:type="dxa"/>
              <w:left w:w="20" w:type="dxa"/>
              <w:bottom w:w="20" w:type="dxa"/>
              <w:right w:w="20" w:type="dxa"/>
            </w:tcMar>
            <w:vAlign w:val="center"/>
            <w:hideMark/>
          </w:tcPr>
          <w:p w14:paraId="6EE3D30D" w14:textId="77777777" w:rsidR="0086604C" w:rsidRPr="00FA5DF6" w:rsidRDefault="0086604C" w:rsidP="00EE0A86">
            <w:pPr>
              <w:pStyle w:val="movimento"/>
              <w:rPr>
                <w:color w:val="002060"/>
              </w:rPr>
            </w:pPr>
            <w:r w:rsidRPr="00FA5DF6">
              <w:rPr>
                <w:color w:val="002060"/>
              </w:rPr>
              <w:t>FEDERICI MIRKO</w:t>
            </w:r>
          </w:p>
        </w:tc>
        <w:tc>
          <w:tcPr>
            <w:tcW w:w="2200" w:type="dxa"/>
            <w:tcMar>
              <w:top w:w="20" w:type="dxa"/>
              <w:left w:w="20" w:type="dxa"/>
              <w:bottom w:w="20" w:type="dxa"/>
              <w:right w:w="20" w:type="dxa"/>
            </w:tcMar>
            <w:vAlign w:val="center"/>
            <w:hideMark/>
          </w:tcPr>
          <w:p w14:paraId="352480E6" w14:textId="77777777" w:rsidR="0086604C" w:rsidRPr="00FA5DF6" w:rsidRDefault="0086604C" w:rsidP="00EE0A86">
            <w:pPr>
              <w:pStyle w:val="movimento2"/>
              <w:rPr>
                <w:color w:val="002060"/>
              </w:rPr>
            </w:pPr>
            <w:r w:rsidRPr="00FA5DF6">
              <w:rPr>
                <w:color w:val="002060"/>
              </w:rPr>
              <w:t xml:space="preserve">(BULDOG T.N.T. LUCREZIA) </w:t>
            </w:r>
          </w:p>
        </w:tc>
        <w:tc>
          <w:tcPr>
            <w:tcW w:w="800" w:type="dxa"/>
            <w:tcMar>
              <w:top w:w="20" w:type="dxa"/>
              <w:left w:w="20" w:type="dxa"/>
              <w:bottom w:w="20" w:type="dxa"/>
              <w:right w:w="20" w:type="dxa"/>
            </w:tcMar>
            <w:vAlign w:val="center"/>
            <w:hideMark/>
          </w:tcPr>
          <w:p w14:paraId="5471D60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E2D1959" w14:textId="77777777" w:rsidR="0086604C" w:rsidRPr="00FA5DF6" w:rsidRDefault="0086604C" w:rsidP="00EE0A86">
            <w:pPr>
              <w:pStyle w:val="movimento"/>
              <w:rPr>
                <w:color w:val="002060"/>
              </w:rPr>
            </w:pPr>
            <w:r w:rsidRPr="00FA5DF6">
              <w:rPr>
                <w:color w:val="002060"/>
              </w:rPr>
              <w:t>ZINGARETTI NICKY</w:t>
            </w:r>
          </w:p>
        </w:tc>
        <w:tc>
          <w:tcPr>
            <w:tcW w:w="2200" w:type="dxa"/>
            <w:tcMar>
              <w:top w:w="20" w:type="dxa"/>
              <w:left w:w="20" w:type="dxa"/>
              <w:bottom w:w="20" w:type="dxa"/>
              <w:right w:w="20" w:type="dxa"/>
            </w:tcMar>
            <w:vAlign w:val="center"/>
            <w:hideMark/>
          </w:tcPr>
          <w:p w14:paraId="13322B66" w14:textId="77777777" w:rsidR="0086604C" w:rsidRPr="00FA5DF6" w:rsidRDefault="0086604C" w:rsidP="00EE0A86">
            <w:pPr>
              <w:pStyle w:val="movimento2"/>
              <w:rPr>
                <w:color w:val="002060"/>
              </w:rPr>
            </w:pPr>
            <w:r w:rsidRPr="00FA5DF6">
              <w:rPr>
                <w:color w:val="002060"/>
              </w:rPr>
              <w:t xml:space="preserve">(JESINA S.R.L.) </w:t>
            </w:r>
          </w:p>
        </w:tc>
      </w:tr>
    </w:tbl>
    <w:p w14:paraId="4E940E08" w14:textId="77777777" w:rsidR="0086604C" w:rsidRPr="00FA5DF6" w:rsidRDefault="0086604C" w:rsidP="0086604C">
      <w:pPr>
        <w:pStyle w:val="titolo20"/>
        <w:rPr>
          <w:rFonts w:eastAsiaTheme="minorEastAsia"/>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E7F7A98" w14:textId="77777777" w:rsidTr="00EE0A86">
        <w:tc>
          <w:tcPr>
            <w:tcW w:w="2200" w:type="dxa"/>
            <w:tcMar>
              <w:top w:w="20" w:type="dxa"/>
              <w:left w:w="20" w:type="dxa"/>
              <w:bottom w:w="20" w:type="dxa"/>
              <w:right w:w="20" w:type="dxa"/>
            </w:tcMar>
            <w:vAlign w:val="center"/>
            <w:hideMark/>
          </w:tcPr>
          <w:p w14:paraId="20EB2FB6" w14:textId="77777777" w:rsidR="0086604C" w:rsidRPr="00FA5DF6" w:rsidRDefault="0086604C" w:rsidP="00EE0A86">
            <w:pPr>
              <w:pStyle w:val="movimento"/>
              <w:rPr>
                <w:color w:val="002060"/>
              </w:rPr>
            </w:pPr>
            <w:r w:rsidRPr="00FA5DF6">
              <w:rPr>
                <w:color w:val="002060"/>
              </w:rPr>
              <w:t>DI DIANA RAFFAELE</w:t>
            </w:r>
          </w:p>
        </w:tc>
        <w:tc>
          <w:tcPr>
            <w:tcW w:w="2200" w:type="dxa"/>
            <w:tcMar>
              <w:top w:w="20" w:type="dxa"/>
              <w:left w:w="20" w:type="dxa"/>
              <w:bottom w:w="20" w:type="dxa"/>
              <w:right w:w="20" w:type="dxa"/>
            </w:tcMar>
            <w:vAlign w:val="center"/>
            <w:hideMark/>
          </w:tcPr>
          <w:p w14:paraId="799214AF" w14:textId="77777777" w:rsidR="0086604C" w:rsidRPr="00FA5DF6" w:rsidRDefault="0086604C" w:rsidP="00EE0A86">
            <w:pPr>
              <w:pStyle w:val="movimento2"/>
              <w:rPr>
                <w:color w:val="002060"/>
              </w:rPr>
            </w:pPr>
            <w:r w:rsidRPr="00FA5DF6">
              <w:rPr>
                <w:color w:val="002060"/>
              </w:rPr>
              <w:t xml:space="preserve">(ITALSERVICE C5) </w:t>
            </w:r>
          </w:p>
        </w:tc>
        <w:tc>
          <w:tcPr>
            <w:tcW w:w="800" w:type="dxa"/>
            <w:tcMar>
              <w:top w:w="20" w:type="dxa"/>
              <w:left w:w="20" w:type="dxa"/>
              <w:bottom w:w="20" w:type="dxa"/>
              <w:right w:w="20" w:type="dxa"/>
            </w:tcMar>
            <w:vAlign w:val="center"/>
            <w:hideMark/>
          </w:tcPr>
          <w:p w14:paraId="743066EC"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FE95468" w14:textId="77777777" w:rsidR="0086604C" w:rsidRPr="00FA5DF6" w:rsidRDefault="0086604C" w:rsidP="00EE0A86">
            <w:pPr>
              <w:pStyle w:val="movimento"/>
              <w:rPr>
                <w:color w:val="002060"/>
              </w:rPr>
            </w:pPr>
            <w:r w:rsidRPr="00FA5DF6">
              <w:rPr>
                <w:color w:val="002060"/>
              </w:rPr>
              <w:t>SAMPAOLESI TOBIA</w:t>
            </w:r>
          </w:p>
        </w:tc>
        <w:tc>
          <w:tcPr>
            <w:tcW w:w="2200" w:type="dxa"/>
            <w:tcMar>
              <w:top w:w="20" w:type="dxa"/>
              <w:left w:w="20" w:type="dxa"/>
              <w:bottom w:w="20" w:type="dxa"/>
              <w:right w:w="20" w:type="dxa"/>
            </w:tcMar>
            <w:vAlign w:val="center"/>
            <w:hideMark/>
          </w:tcPr>
          <w:p w14:paraId="3558108B" w14:textId="77777777" w:rsidR="0086604C" w:rsidRPr="00FA5DF6" w:rsidRDefault="0086604C" w:rsidP="00EE0A86">
            <w:pPr>
              <w:pStyle w:val="movimento2"/>
              <w:rPr>
                <w:color w:val="002060"/>
              </w:rPr>
            </w:pPr>
            <w:r w:rsidRPr="00FA5DF6">
              <w:rPr>
                <w:color w:val="002060"/>
              </w:rPr>
              <w:t xml:space="preserve">(MONTELUPONE CALCIO A 5) </w:t>
            </w:r>
          </w:p>
        </w:tc>
      </w:tr>
    </w:tbl>
    <w:p w14:paraId="4B8EC161" w14:textId="77777777" w:rsidR="0086604C" w:rsidRPr="00FA5DF6" w:rsidRDefault="0086604C" w:rsidP="0086604C">
      <w:pPr>
        <w:pStyle w:val="titolo10"/>
        <w:rPr>
          <w:rFonts w:eastAsiaTheme="minorEastAsia"/>
          <w:color w:val="002060"/>
        </w:rPr>
      </w:pPr>
      <w:r w:rsidRPr="00FA5DF6">
        <w:rPr>
          <w:color w:val="002060"/>
        </w:rPr>
        <w:t xml:space="preserve">GARE DEL 2/ 3/2025 </w:t>
      </w:r>
    </w:p>
    <w:p w14:paraId="3E9D8DDD" w14:textId="77777777" w:rsidR="0086604C" w:rsidRPr="00FA5DF6" w:rsidRDefault="0086604C" w:rsidP="0086604C">
      <w:pPr>
        <w:pStyle w:val="titolo7a"/>
        <w:rPr>
          <w:color w:val="002060"/>
        </w:rPr>
      </w:pPr>
      <w:r w:rsidRPr="00FA5DF6">
        <w:rPr>
          <w:color w:val="002060"/>
        </w:rPr>
        <w:t xml:space="preserve">PROVVEDIMENTI DISCIPLINARI </w:t>
      </w:r>
    </w:p>
    <w:p w14:paraId="3D583924"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7C94FC75" w14:textId="77777777" w:rsidR="0086604C" w:rsidRPr="00FA5DF6" w:rsidRDefault="0086604C" w:rsidP="0086604C">
      <w:pPr>
        <w:pStyle w:val="titolo30"/>
        <w:rPr>
          <w:color w:val="002060"/>
        </w:rPr>
      </w:pPr>
      <w:r w:rsidRPr="00FA5DF6">
        <w:rPr>
          <w:color w:val="002060"/>
        </w:rPr>
        <w:t xml:space="preserve">CALCIATORI NON ESPULSI </w:t>
      </w:r>
    </w:p>
    <w:p w14:paraId="7AA6014C" w14:textId="77777777" w:rsidR="0086604C" w:rsidRPr="00FA5DF6" w:rsidRDefault="0086604C" w:rsidP="0086604C">
      <w:pPr>
        <w:pStyle w:val="titolo20"/>
        <w:rPr>
          <w:color w:val="002060"/>
        </w:rPr>
      </w:pPr>
      <w:r w:rsidRPr="00FA5DF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15898D4A" w14:textId="77777777" w:rsidTr="00EE0A86">
        <w:tc>
          <w:tcPr>
            <w:tcW w:w="2200" w:type="dxa"/>
            <w:tcMar>
              <w:top w:w="20" w:type="dxa"/>
              <w:left w:w="20" w:type="dxa"/>
              <w:bottom w:w="20" w:type="dxa"/>
              <w:right w:w="20" w:type="dxa"/>
            </w:tcMar>
            <w:vAlign w:val="center"/>
            <w:hideMark/>
          </w:tcPr>
          <w:p w14:paraId="4D8CB6EC" w14:textId="77777777" w:rsidR="0086604C" w:rsidRPr="00FA5DF6" w:rsidRDefault="0086604C" w:rsidP="00EE0A86">
            <w:pPr>
              <w:pStyle w:val="movimento"/>
              <w:rPr>
                <w:color w:val="002060"/>
              </w:rPr>
            </w:pPr>
            <w:r w:rsidRPr="00FA5DF6">
              <w:rPr>
                <w:color w:val="002060"/>
              </w:rPr>
              <w:t>BANDU ALESSANDRO</w:t>
            </w:r>
          </w:p>
        </w:tc>
        <w:tc>
          <w:tcPr>
            <w:tcW w:w="2200" w:type="dxa"/>
            <w:tcMar>
              <w:top w:w="20" w:type="dxa"/>
              <w:left w:w="20" w:type="dxa"/>
              <w:bottom w:w="20" w:type="dxa"/>
              <w:right w:w="20" w:type="dxa"/>
            </w:tcMar>
            <w:vAlign w:val="center"/>
            <w:hideMark/>
          </w:tcPr>
          <w:p w14:paraId="2A524E62" w14:textId="77777777" w:rsidR="0086604C" w:rsidRPr="00FA5DF6" w:rsidRDefault="0086604C" w:rsidP="00EE0A86">
            <w:pPr>
              <w:pStyle w:val="movimento2"/>
              <w:rPr>
                <w:color w:val="002060"/>
              </w:rPr>
            </w:pPr>
            <w:r w:rsidRPr="00FA5DF6">
              <w:rPr>
                <w:color w:val="002060"/>
              </w:rPr>
              <w:t xml:space="preserve">(U.S. FORTUNA FANO) </w:t>
            </w:r>
          </w:p>
        </w:tc>
        <w:tc>
          <w:tcPr>
            <w:tcW w:w="800" w:type="dxa"/>
            <w:tcMar>
              <w:top w:w="20" w:type="dxa"/>
              <w:left w:w="20" w:type="dxa"/>
              <w:bottom w:w="20" w:type="dxa"/>
              <w:right w:w="20" w:type="dxa"/>
            </w:tcMar>
            <w:vAlign w:val="center"/>
            <w:hideMark/>
          </w:tcPr>
          <w:p w14:paraId="3295C67E"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6EC8ECA"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C2EAC02" w14:textId="77777777" w:rsidR="0086604C" w:rsidRPr="00FA5DF6" w:rsidRDefault="0086604C" w:rsidP="00EE0A86">
            <w:pPr>
              <w:pStyle w:val="movimento2"/>
              <w:rPr>
                <w:color w:val="002060"/>
              </w:rPr>
            </w:pPr>
            <w:r w:rsidRPr="00FA5DF6">
              <w:rPr>
                <w:color w:val="002060"/>
              </w:rPr>
              <w:t> </w:t>
            </w:r>
          </w:p>
        </w:tc>
      </w:tr>
    </w:tbl>
    <w:p w14:paraId="58FE0B13" w14:textId="77777777" w:rsidR="0086604C" w:rsidRPr="00FA5DF6" w:rsidRDefault="0086604C" w:rsidP="0086604C">
      <w:pPr>
        <w:pStyle w:val="titolo20"/>
        <w:rPr>
          <w:rFonts w:eastAsiaTheme="minorEastAsia"/>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53816C23" w14:textId="77777777" w:rsidTr="00EE0A86">
        <w:tc>
          <w:tcPr>
            <w:tcW w:w="2200" w:type="dxa"/>
            <w:tcMar>
              <w:top w:w="20" w:type="dxa"/>
              <w:left w:w="20" w:type="dxa"/>
              <w:bottom w:w="20" w:type="dxa"/>
              <w:right w:w="20" w:type="dxa"/>
            </w:tcMar>
            <w:vAlign w:val="center"/>
            <w:hideMark/>
          </w:tcPr>
          <w:p w14:paraId="24FBC4C6" w14:textId="77777777" w:rsidR="0086604C" w:rsidRPr="00FA5DF6" w:rsidRDefault="0086604C" w:rsidP="00EE0A86">
            <w:pPr>
              <w:pStyle w:val="movimento"/>
              <w:rPr>
                <w:color w:val="002060"/>
              </w:rPr>
            </w:pPr>
            <w:r w:rsidRPr="00FA5DF6">
              <w:rPr>
                <w:color w:val="002060"/>
              </w:rPr>
              <w:t>BERNABEI DIEGO</w:t>
            </w:r>
          </w:p>
        </w:tc>
        <w:tc>
          <w:tcPr>
            <w:tcW w:w="2200" w:type="dxa"/>
            <w:tcMar>
              <w:top w:w="20" w:type="dxa"/>
              <w:left w:w="20" w:type="dxa"/>
              <w:bottom w:w="20" w:type="dxa"/>
              <w:right w:w="20" w:type="dxa"/>
            </w:tcMar>
            <w:vAlign w:val="center"/>
            <w:hideMark/>
          </w:tcPr>
          <w:p w14:paraId="69B8B6D8" w14:textId="77777777" w:rsidR="0086604C" w:rsidRPr="00FA5DF6" w:rsidRDefault="0086604C" w:rsidP="00EE0A86">
            <w:pPr>
              <w:pStyle w:val="movimento2"/>
              <w:rPr>
                <w:color w:val="002060"/>
              </w:rPr>
            </w:pPr>
            <w:r w:rsidRPr="00FA5DF6">
              <w:rPr>
                <w:color w:val="002060"/>
              </w:rPr>
              <w:t xml:space="preserve">(FIGHT BULLS CORRIDONIA) </w:t>
            </w:r>
          </w:p>
        </w:tc>
        <w:tc>
          <w:tcPr>
            <w:tcW w:w="800" w:type="dxa"/>
            <w:tcMar>
              <w:top w:w="20" w:type="dxa"/>
              <w:left w:w="20" w:type="dxa"/>
              <w:bottom w:w="20" w:type="dxa"/>
              <w:right w:w="20" w:type="dxa"/>
            </w:tcMar>
            <w:vAlign w:val="center"/>
            <w:hideMark/>
          </w:tcPr>
          <w:p w14:paraId="6E4B7148"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F45B7D0" w14:textId="77777777" w:rsidR="0086604C" w:rsidRPr="00FA5DF6" w:rsidRDefault="0086604C" w:rsidP="00EE0A86">
            <w:pPr>
              <w:pStyle w:val="movimento"/>
              <w:rPr>
                <w:color w:val="002060"/>
              </w:rPr>
            </w:pPr>
            <w:r w:rsidRPr="00FA5DF6">
              <w:rPr>
                <w:color w:val="002060"/>
              </w:rPr>
              <w:t>CICOGNA LORENZO</w:t>
            </w:r>
          </w:p>
        </w:tc>
        <w:tc>
          <w:tcPr>
            <w:tcW w:w="2200" w:type="dxa"/>
            <w:tcMar>
              <w:top w:w="20" w:type="dxa"/>
              <w:left w:w="20" w:type="dxa"/>
              <w:bottom w:w="20" w:type="dxa"/>
              <w:right w:w="20" w:type="dxa"/>
            </w:tcMar>
            <w:vAlign w:val="center"/>
            <w:hideMark/>
          </w:tcPr>
          <w:p w14:paraId="10A98C8B" w14:textId="77777777" w:rsidR="0086604C" w:rsidRPr="00FA5DF6" w:rsidRDefault="0086604C" w:rsidP="00EE0A86">
            <w:pPr>
              <w:pStyle w:val="movimento2"/>
              <w:rPr>
                <w:color w:val="002060"/>
              </w:rPr>
            </w:pPr>
            <w:r w:rsidRPr="00FA5DF6">
              <w:rPr>
                <w:color w:val="002060"/>
              </w:rPr>
              <w:t xml:space="preserve">(FUTSAL VIRE GEOSISTEM ASD) </w:t>
            </w:r>
          </w:p>
        </w:tc>
      </w:tr>
    </w:tbl>
    <w:p w14:paraId="271E6B09" w14:textId="77777777" w:rsidR="0086604C" w:rsidRDefault="0086604C" w:rsidP="0086604C">
      <w:pPr>
        <w:pStyle w:val="breakline"/>
        <w:rPr>
          <w:color w:val="002060"/>
        </w:rPr>
      </w:pPr>
    </w:p>
    <w:p w14:paraId="54FCF676" w14:textId="77777777" w:rsidR="0086604C" w:rsidRPr="008B074C" w:rsidRDefault="0086604C" w:rsidP="0086604C">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0787DD92" w14:textId="77777777" w:rsidR="0086604C" w:rsidRPr="008B074C" w:rsidRDefault="0086604C" w:rsidP="0086604C">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024BCF35" w14:textId="77777777" w:rsidR="0086604C" w:rsidRPr="00FA5DF6" w:rsidRDefault="0086604C" w:rsidP="0086604C">
      <w:pPr>
        <w:pStyle w:val="breakline"/>
        <w:rPr>
          <w:rFonts w:eastAsiaTheme="minorEastAsia"/>
          <w:color w:val="002060"/>
        </w:rPr>
      </w:pPr>
    </w:p>
    <w:p w14:paraId="3158DB54" w14:textId="77777777" w:rsidR="0086604C" w:rsidRPr="00FA5DF6" w:rsidRDefault="0086604C" w:rsidP="0086604C">
      <w:pPr>
        <w:pStyle w:val="titoloprinc0"/>
        <w:rPr>
          <w:color w:val="002060"/>
        </w:rPr>
      </w:pPr>
      <w:r w:rsidRPr="00FA5DF6">
        <w:rPr>
          <w:color w:val="002060"/>
        </w:rPr>
        <w:t>CLASSIFICA</w:t>
      </w:r>
    </w:p>
    <w:p w14:paraId="38E2EC67" w14:textId="77777777" w:rsidR="0086604C" w:rsidRPr="00FA5DF6" w:rsidRDefault="0086604C" w:rsidP="0086604C">
      <w:pPr>
        <w:pStyle w:val="breakline"/>
        <w:rPr>
          <w:color w:val="002060"/>
        </w:rPr>
      </w:pPr>
    </w:p>
    <w:p w14:paraId="7493EF73" w14:textId="77777777" w:rsidR="0086604C" w:rsidRPr="00FA5DF6" w:rsidRDefault="0086604C" w:rsidP="0086604C">
      <w:pPr>
        <w:pStyle w:val="breakline"/>
        <w:rPr>
          <w:color w:val="002060"/>
        </w:rPr>
      </w:pPr>
    </w:p>
    <w:p w14:paraId="6A560C48" w14:textId="77777777" w:rsidR="0086604C" w:rsidRPr="00FA5DF6" w:rsidRDefault="0086604C" w:rsidP="0086604C">
      <w:pPr>
        <w:pStyle w:val="sottotitolocampionato10"/>
        <w:rPr>
          <w:color w:val="002060"/>
        </w:rPr>
      </w:pPr>
      <w:r w:rsidRPr="00FA5DF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6875379A"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20997"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69AC1"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BC119"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BA48B"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40E69"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9A889"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37A2B"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29AC3"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80E32"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56876" w14:textId="77777777" w:rsidR="0086604C" w:rsidRPr="00FA5DF6" w:rsidRDefault="0086604C" w:rsidP="00EE0A86">
            <w:pPr>
              <w:pStyle w:val="headertabella0"/>
              <w:rPr>
                <w:color w:val="002060"/>
              </w:rPr>
            </w:pPr>
            <w:r w:rsidRPr="00FA5DF6">
              <w:rPr>
                <w:color w:val="002060"/>
              </w:rPr>
              <w:t>PE</w:t>
            </w:r>
          </w:p>
        </w:tc>
      </w:tr>
      <w:tr w:rsidR="0086604C" w:rsidRPr="00FA5DF6" w14:paraId="2E4A733A"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E30CBF" w14:textId="77777777" w:rsidR="0086604C" w:rsidRPr="00FA5DF6" w:rsidRDefault="0086604C" w:rsidP="00EE0A86">
            <w:pPr>
              <w:pStyle w:val="rowtabella0"/>
              <w:rPr>
                <w:color w:val="002060"/>
              </w:rPr>
            </w:pPr>
            <w:r w:rsidRPr="00FA5DF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FA9D" w14:textId="77777777" w:rsidR="0086604C" w:rsidRPr="00FA5DF6" w:rsidRDefault="0086604C" w:rsidP="00EE0A86">
            <w:pPr>
              <w:pStyle w:val="rowtabella0"/>
              <w:jc w:val="center"/>
              <w:rPr>
                <w:color w:val="002060"/>
              </w:rPr>
            </w:pPr>
            <w:r w:rsidRPr="00FA5DF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74336"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30DA"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10AEA"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862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5E04" w14:textId="77777777" w:rsidR="0086604C" w:rsidRPr="00FA5DF6" w:rsidRDefault="0086604C" w:rsidP="00EE0A86">
            <w:pPr>
              <w:pStyle w:val="rowtabella0"/>
              <w:jc w:val="center"/>
              <w:rPr>
                <w:color w:val="002060"/>
              </w:rPr>
            </w:pPr>
            <w:r w:rsidRPr="00FA5DF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87FC"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8A1CB" w14:textId="77777777" w:rsidR="0086604C" w:rsidRPr="00FA5DF6" w:rsidRDefault="0086604C" w:rsidP="00EE0A86">
            <w:pPr>
              <w:pStyle w:val="rowtabella0"/>
              <w:jc w:val="center"/>
              <w:rPr>
                <w:color w:val="002060"/>
              </w:rPr>
            </w:pPr>
            <w:r w:rsidRPr="00FA5DF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3BB05" w14:textId="77777777" w:rsidR="0086604C" w:rsidRPr="00FA5DF6" w:rsidRDefault="0086604C" w:rsidP="00EE0A86">
            <w:pPr>
              <w:pStyle w:val="rowtabella0"/>
              <w:jc w:val="center"/>
              <w:rPr>
                <w:color w:val="002060"/>
              </w:rPr>
            </w:pPr>
            <w:r w:rsidRPr="00FA5DF6">
              <w:rPr>
                <w:color w:val="002060"/>
              </w:rPr>
              <w:t>0</w:t>
            </w:r>
          </w:p>
        </w:tc>
      </w:tr>
      <w:tr w:rsidR="0086604C" w:rsidRPr="00FA5DF6" w14:paraId="5D7F18B1"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34BB0" w14:textId="77777777" w:rsidR="0086604C" w:rsidRPr="00FA5DF6" w:rsidRDefault="0086604C" w:rsidP="00EE0A86">
            <w:pPr>
              <w:pStyle w:val="rowtabella0"/>
              <w:rPr>
                <w:color w:val="002060"/>
              </w:rPr>
            </w:pPr>
            <w:r w:rsidRPr="00FA5DF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940D"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8CF7"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BC32"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8330"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84AF"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E28D"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FECF"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1EE5" w14:textId="77777777" w:rsidR="0086604C" w:rsidRPr="00FA5DF6" w:rsidRDefault="0086604C" w:rsidP="00EE0A86">
            <w:pPr>
              <w:pStyle w:val="rowtabella0"/>
              <w:jc w:val="center"/>
              <w:rPr>
                <w:color w:val="002060"/>
              </w:rPr>
            </w:pPr>
            <w:r w:rsidRPr="00FA5DF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0CE9" w14:textId="77777777" w:rsidR="0086604C" w:rsidRPr="00FA5DF6" w:rsidRDefault="0086604C" w:rsidP="00EE0A86">
            <w:pPr>
              <w:pStyle w:val="rowtabella0"/>
              <w:jc w:val="center"/>
              <w:rPr>
                <w:color w:val="002060"/>
              </w:rPr>
            </w:pPr>
            <w:r w:rsidRPr="00FA5DF6">
              <w:rPr>
                <w:color w:val="002060"/>
              </w:rPr>
              <w:t>0</w:t>
            </w:r>
          </w:p>
        </w:tc>
      </w:tr>
      <w:tr w:rsidR="0086604C" w:rsidRPr="00FA5DF6" w14:paraId="27DD830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3142A" w14:textId="77777777" w:rsidR="0086604C" w:rsidRPr="00FA5DF6" w:rsidRDefault="0086604C" w:rsidP="00EE0A86">
            <w:pPr>
              <w:pStyle w:val="rowtabella0"/>
              <w:rPr>
                <w:color w:val="002060"/>
              </w:rPr>
            </w:pPr>
            <w:r w:rsidRPr="00FA5DF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9959A"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2903"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1980"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334B"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9E63"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30325" w14:textId="77777777" w:rsidR="0086604C" w:rsidRPr="00FA5DF6" w:rsidRDefault="0086604C" w:rsidP="00EE0A86">
            <w:pPr>
              <w:pStyle w:val="rowtabella0"/>
              <w:jc w:val="center"/>
              <w:rPr>
                <w:color w:val="002060"/>
              </w:rPr>
            </w:pPr>
            <w:r w:rsidRPr="00FA5DF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91B6"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EC2D7" w14:textId="77777777" w:rsidR="0086604C" w:rsidRPr="00FA5DF6" w:rsidRDefault="0086604C" w:rsidP="00EE0A86">
            <w:pPr>
              <w:pStyle w:val="rowtabella0"/>
              <w:jc w:val="center"/>
              <w:rPr>
                <w:color w:val="002060"/>
              </w:rPr>
            </w:pPr>
            <w:r w:rsidRPr="00FA5DF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9623" w14:textId="77777777" w:rsidR="0086604C" w:rsidRPr="00FA5DF6" w:rsidRDefault="0086604C" w:rsidP="00EE0A86">
            <w:pPr>
              <w:pStyle w:val="rowtabella0"/>
              <w:jc w:val="center"/>
              <w:rPr>
                <w:color w:val="002060"/>
              </w:rPr>
            </w:pPr>
            <w:r w:rsidRPr="00FA5DF6">
              <w:rPr>
                <w:color w:val="002060"/>
              </w:rPr>
              <w:t>0</w:t>
            </w:r>
          </w:p>
        </w:tc>
      </w:tr>
      <w:tr w:rsidR="0086604C" w:rsidRPr="00FA5DF6" w14:paraId="26C8C4DE"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75902" w14:textId="77777777" w:rsidR="0086604C" w:rsidRPr="00FA5DF6" w:rsidRDefault="0086604C" w:rsidP="00EE0A86">
            <w:pPr>
              <w:pStyle w:val="rowtabella0"/>
              <w:rPr>
                <w:color w:val="002060"/>
              </w:rPr>
            </w:pPr>
            <w:r w:rsidRPr="00FA5DF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A2E7" w14:textId="77777777" w:rsidR="0086604C" w:rsidRPr="00FA5DF6" w:rsidRDefault="0086604C" w:rsidP="00EE0A86">
            <w:pPr>
              <w:pStyle w:val="rowtabella0"/>
              <w:jc w:val="center"/>
              <w:rPr>
                <w:color w:val="002060"/>
              </w:rPr>
            </w:pPr>
            <w:r w:rsidRPr="00FA5DF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5774"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C751"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67E3"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833DF"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AEBFE" w14:textId="77777777" w:rsidR="0086604C" w:rsidRPr="00FA5DF6" w:rsidRDefault="0086604C" w:rsidP="00EE0A86">
            <w:pPr>
              <w:pStyle w:val="rowtabella0"/>
              <w:jc w:val="center"/>
              <w:rPr>
                <w:color w:val="002060"/>
              </w:rPr>
            </w:pPr>
            <w:r w:rsidRPr="00FA5DF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6464"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0035" w14:textId="77777777" w:rsidR="0086604C" w:rsidRPr="00FA5DF6" w:rsidRDefault="0086604C" w:rsidP="00EE0A86">
            <w:pPr>
              <w:pStyle w:val="rowtabella0"/>
              <w:jc w:val="center"/>
              <w:rPr>
                <w:color w:val="002060"/>
              </w:rPr>
            </w:pPr>
            <w:r w:rsidRPr="00FA5DF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CDB8" w14:textId="77777777" w:rsidR="0086604C" w:rsidRPr="00FA5DF6" w:rsidRDefault="0086604C" w:rsidP="00EE0A86">
            <w:pPr>
              <w:pStyle w:val="rowtabella0"/>
              <w:jc w:val="center"/>
              <w:rPr>
                <w:color w:val="002060"/>
              </w:rPr>
            </w:pPr>
            <w:r w:rsidRPr="00FA5DF6">
              <w:rPr>
                <w:color w:val="002060"/>
              </w:rPr>
              <w:t>0</w:t>
            </w:r>
          </w:p>
        </w:tc>
      </w:tr>
      <w:tr w:rsidR="0086604C" w:rsidRPr="00FA5DF6" w14:paraId="4F69C1E8"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3534E4" w14:textId="77777777" w:rsidR="0086604C" w:rsidRPr="00FA5DF6" w:rsidRDefault="0086604C" w:rsidP="00EE0A86">
            <w:pPr>
              <w:pStyle w:val="rowtabella0"/>
              <w:rPr>
                <w:color w:val="002060"/>
                <w:lang w:val="en-US"/>
              </w:rPr>
            </w:pPr>
            <w:r w:rsidRPr="00FA5DF6">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012B"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AF80"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BC61"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D13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290A"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45AA"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06D37" w14:textId="77777777" w:rsidR="0086604C" w:rsidRPr="00FA5DF6" w:rsidRDefault="0086604C" w:rsidP="00EE0A86">
            <w:pPr>
              <w:pStyle w:val="rowtabella0"/>
              <w:jc w:val="center"/>
              <w:rPr>
                <w:color w:val="002060"/>
              </w:rPr>
            </w:pPr>
            <w:r w:rsidRPr="00FA5DF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A462"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0F6E" w14:textId="77777777" w:rsidR="0086604C" w:rsidRPr="00FA5DF6" w:rsidRDefault="0086604C" w:rsidP="00EE0A86">
            <w:pPr>
              <w:pStyle w:val="rowtabella0"/>
              <w:jc w:val="center"/>
              <w:rPr>
                <w:color w:val="002060"/>
              </w:rPr>
            </w:pPr>
            <w:r w:rsidRPr="00FA5DF6">
              <w:rPr>
                <w:color w:val="002060"/>
              </w:rPr>
              <w:t>0</w:t>
            </w:r>
          </w:p>
        </w:tc>
      </w:tr>
      <w:tr w:rsidR="0086604C" w:rsidRPr="00FA5DF6" w14:paraId="1F1DC6F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0BE0B" w14:textId="77777777" w:rsidR="0086604C" w:rsidRPr="00FA5DF6" w:rsidRDefault="0086604C" w:rsidP="00EE0A86">
            <w:pPr>
              <w:pStyle w:val="rowtabella0"/>
              <w:rPr>
                <w:color w:val="002060"/>
              </w:rPr>
            </w:pPr>
            <w:r w:rsidRPr="00FA5DF6">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780E3"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7CF2"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E531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5B7A"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D05ED"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2E30" w14:textId="77777777" w:rsidR="0086604C" w:rsidRPr="00FA5DF6" w:rsidRDefault="0086604C" w:rsidP="00EE0A86">
            <w:pPr>
              <w:pStyle w:val="rowtabella0"/>
              <w:jc w:val="center"/>
              <w:rPr>
                <w:color w:val="002060"/>
              </w:rPr>
            </w:pPr>
            <w:r w:rsidRPr="00FA5DF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DC028" w14:textId="77777777" w:rsidR="0086604C" w:rsidRPr="00FA5DF6" w:rsidRDefault="0086604C" w:rsidP="00EE0A86">
            <w:pPr>
              <w:pStyle w:val="rowtabella0"/>
              <w:jc w:val="center"/>
              <w:rPr>
                <w:color w:val="002060"/>
              </w:rPr>
            </w:pPr>
            <w:r w:rsidRPr="00FA5DF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1746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8442" w14:textId="77777777" w:rsidR="0086604C" w:rsidRPr="00FA5DF6" w:rsidRDefault="0086604C" w:rsidP="00EE0A86">
            <w:pPr>
              <w:pStyle w:val="rowtabella0"/>
              <w:jc w:val="center"/>
              <w:rPr>
                <w:color w:val="002060"/>
              </w:rPr>
            </w:pPr>
            <w:r w:rsidRPr="00FA5DF6">
              <w:rPr>
                <w:color w:val="002060"/>
              </w:rPr>
              <w:t>0</w:t>
            </w:r>
          </w:p>
        </w:tc>
      </w:tr>
      <w:tr w:rsidR="0086604C" w:rsidRPr="00FA5DF6" w14:paraId="0021535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60C20" w14:textId="77777777" w:rsidR="0086604C" w:rsidRPr="00FA5DF6" w:rsidRDefault="0086604C" w:rsidP="00EE0A86">
            <w:pPr>
              <w:pStyle w:val="rowtabella0"/>
              <w:rPr>
                <w:color w:val="002060"/>
              </w:rPr>
            </w:pPr>
            <w:r w:rsidRPr="00FA5DF6">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C1C23"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055DD"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CF63"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C31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E137"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D5DF" w14:textId="77777777" w:rsidR="0086604C" w:rsidRPr="00FA5DF6" w:rsidRDefault="0086604C" w:rsidP="00EE0A86">
            <w:pPr>
              <w:pStyle w:val="rowtabella0"/>
              <w:jc w:val="center"/>
              <w:rPr>
                <w:color w:val="002060"/>
              </w:rPr>
            </w:pPr>
            <w:r w:rsidRPr="00FA5DF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8C27"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7A3A"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D68A" w14:textId="77777777" w:rsidR="0086604C" w:rsidRPr="00FA5DF6" w:rsidRDefault="0086604C" w:rsidP="00EE0A86">
            <w:pPr>
              <w:pStyle w:val="rowtabella0"/>
              <w:jc w:val="center"/>
              <w:rPr>
                <w:color w:val="002060"/>
              </w:rPr>
            </w:pPr>
            <w:r w:rsidRPr="00FA5DF6">
              <w:rPr>
                <w:color w:val="002060"/>
              </w:rPr>
              <w:t>0</w:t>
            </w:r>
          </w:p>
        </w:tc>
      </w:tr>
      <w:tr w:rsidR="0086604C" w:rsidRPr="00FA5DF6" w14:paraId="744B6611"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5DC30" w14:textId="77777777" w:rsidR="0086604C" w:rsidRPr="00FA5DF6" w:rsidRDefault="0086604C" w:rsidP="00EE0A86">
            <w:pPr>
              <w:pStyle w:val="rowtabella0"/>
              <w:rPr>
                <w:color w:val="002060"/>
              </w:rPr>
            </w:pPr>
            <w:r w:rsidRPr="00FA5DF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D2CA"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F5DD0"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DD16"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7DB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B950"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235C"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B261D" w14:textId="77777777" w:rsidR="0086604C" w:rsidRPr="00FA5DF6" w:rsidRDefault="0086604C" w:rsidP="00EE0A86">
            <w:pPr>
              <w:pStyle w:val="rowtabella0"/>
              <w:jc w:val="center"/>
              <w:rPr>
                <w:color w:val="002060"/>
              </w:rPr>
            </w:pPr>
            <w:r w:rsidRPr="00FA5DF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E806"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1592" w14:textId="77777777" w:rsidR="0086604C" w:rsidRPr="00FA5DF6" w:rsidRDefault="0086604C" w:rsidP="00EE0A86">
            <w:pPr>
              <w:pStyle w:val="rowtabella0"/>
              <w:jc w:val="center"/>
              <w:rPr>
                <w:color w:val="002060"/>
              </w:rPr>
            </w:pPr>
            <w:r w:rsidRPr="00FA5DF6">
              <w:rPr>
                <w:color w:val="002060"/>
              </w:rPr>
              <w:t>0</w:t>
            </w:r>
          </w:p>
        </w:tc>
      </w:tr>
      <w:tr w:rsidR="0086604C" w:rsidRPr="00FA5DF6" w14:paraId="1C4862B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786D3" w14:textId="77777777" w:rsidR="0086604C" w:rsidRPr="00FA5DF6" w:rsidRDefault="0086604C" w:rsidP="00EE0A86">
            <w:pPr>
              <w:pStyle w:val="rowtabella0"/>
              <w:rPr>
                <w:color w:val="002060"/>
              </w:rPr>
            </w:pPr>
            <w:r w:rsidRPr="00FA5DF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0EAA"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6A93"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4292"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ACB9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0FD27"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9BD6" w14:textId="77777777" w:rsidR="0086604C" w:rsidRPr="00FA5DF6" w:rsidRDefault="0086604C" w:rsidP="00EE0A86">
            <w:pPr>
              <w:pStyle w:val="rowtabella0"/>
              <w:jc w:val="center"/>
              <w:rPr>
                <w:color w:val="002060"/>
              </w:rPr>
            </w:pPr>
            <w:r w:rsidRPr="00FA5DF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0BFB" w14:textId="77777777" w:rsidR="0086604C" w:rsidRPr="00FA5DF6" w:rsidRDefault="0086604C" w:rsidP="00EE0A86">
            <w:pPr>
              <w:pStyle w:val="rowtabella0"/>
              <w:jc w:val="center"/>
              <w:rPr>
                <w:color w:val="002060"/>
              </w:rPr>
            </w:pPr>
            <w:r w:rsidRPr="00FA5DF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483F" w14:textId="77777777" w:rsidR="0086604C" w:rsidRPr="00FA5DF6" w:rsidRDefault="0086604C" w:rsidP="00EE0A86">
            <w:pPr>
              <w:pStyle w:val="rowtabella0"/>
              <w:jc w:val="center"/>
              <w:rPr>
                <w:color w:val="002060"/>
              </w:rPr>
            </w:pPr>
            <w:r w:rsidRPr="00FA5DF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35BE0" w14:textId="77777777" w:rsidR="0086604C" w:rsidRPr="00FA5DF6" w:rsidRDefault="0086604C" w:rsidP="00EE0A86">
            <w:pPr>
              <w:pStyle w:val="rowtabella0"/>
              <w:jc w:val="center"/>
              <w:rPr>
                <w:color w:val="002060"/>
              </w:rPr>
            </w:pPr>
            <w:r w:rsidRPr="00FA5DF6">
              <w:rPr>
                <w:color w:val="002060"/>
              </w:rPr>
              <w:t>0</w:t>
            </w:r>
          </w:p>
        </w:tc>
      </w:tr>
      <w:tr w:rsidR="0086604C" w:rsidRPr="00FA5DF6" w14:paraId="5D4230BF"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FECA43" w14:textId="77777777" w:rsidR="0086604C" w:rsidRPr="00FA5DF6" w:rsidRDefault="0086604C" w:rsidP="00EE0A86">
            <w:pPr>
              <w:pStyle w:val="rowtabella0"/>
              <w:rPr>
                <w:color w:val="002060"/>
              </w:rPr>
            </w:pPr>
            <w:r w:rsidRPr="00FA5DF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3B6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3701"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0CB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6D4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F71E"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1310"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3800" w14:textId="77777777" w:rsidR="0086604C" w:rsidRPr="00FA5DF6" w:rsidRDefault="0086604C" w:rsidP="00EE0A86">
            <w:pPr>
              <w:pStyle w:val="rowtabella0"/>
              <w:jc w:val="center"/>
              <w:rPr>
                <w:color w:val="002060"/>
              </w:rPr>
            </w:pPr>
            <w:r w:rsidRPr="00FA5DF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1870" w14:textId="77777777" w:rsidR="0086604C" w:rsidRPr="00FA5DF6" w:rsidRDefault="0086604C" w:rsidP="00EE0A86">
            <w:pPr>
              <w:pStyle w:val="rowtabella0"/>
              <w:jc w:val="center"/>
              <w:rPr>
                <w:color w:val="002060"/>
              </w:rPr>
            </w:pPr>
            <w:r w:rsidRPr="00FA5DF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629F" w14:textId="77777777" w:rsidR="0086604C" w:rsidRPr="00FA5DF6" w:rsidRDefault="0086604C" w:rsidP="00EE0A86">
            <w:pPr>
              <w:pStyle w:val="rowtabella0"/>
              <w:jc w:val="center"/>
              <w:rPr>
                <w:color w:val="002060"/>
              </w:rPr>
            </w:pPr>
            <w:r w:rsidRPr="00FA5DF6">
              <w:rPr>
                <w:color w:val="002060"/>
              </w:rPr>
              <w:t>0</w:t>
            </w:r>
          </w:p>
        </w:tc>
      </w:tr>
    </w:tbl>
    <w:p w14:paraId="4F54F810" w14:textId="77777777" w:rsidR="0086604C" w:rsidRPr="00FA5DF6" w:rsidRDefault="0086604C" w:rsidP="0086604C">
      <w:pPr>
        <w:pStyle w:val="breakline"/>
        <w:rPr>
          <w:rFonts w:eastAsiaTheme="minorEastAsia"/>
          <w:color w:val="002060"/>
        </w:rPr>
      </w:pPr>
    </w:p>
    <w:p w14:paraId="09BD4E24" w14:textId="77777777" w:rsidR="0086604C" w:rsidRPr="00FA5DF6" w:rsidRDefault="0086604C" w:rsidP="0086604C">
      <w:pPr>
        <w:pStyle w:val="breakline"/>
        <w:rPr>
          <w:color w:val="002060"/>
        </w:rPr>
      </w:pPr>
    </w:p>
    <w:p w14:paraId="3E6B63C4" w14:textId="77777777" w:rsidR="0086604C" w:rsidRPr="00FA5DF6" w:rsidRDefault="0086604C" w:rsidP="0086604C">
      <w:pPr>
        <w:pStyle w:val="titoloprinc0"/>
        <w:rPr>
          <w:color w:val="002060"/>
        </w:rPr>
      </w:pPr>
      <w:r>
        <w:rPr>
          <w:color w:val="002060"/>
        </w:rPr>
        <w:t>PROGRAMMA GARE</w:t>
      </w:r>
    </w:p>
    <w:p w14:paraId="38DF21E2" w14:textId="77777777" w:rsidR="0086604C" w:rsidRDefault="0086604C" w:rsidP="0086604C">
      <w:pPr>
        <w:pStyle w:val="breakline"/>
        <w:rPr>
          <w:color w:val="002060"/>
        </w:rPr>
      </w:pPr>
    </w:p>
    <w:p w14:paraId="6323A01C" w14:textId="77777777" w:rsidR="0086604C" w:rsidRPr="002938F7" w:rsidRDefault="0086604C" w:rsidP="0086604C">
      <w:pPr>
        <w:pStyle w:val="sottotitolocampionato10"/>
        <w:rPr>
          <w:color w:val="002060"/>
        </w:rPr>
      </w:pPr>
      <w:r w:rsidRPr="002938F7">
        <w:rPr>
          <w:color w:val="002060"/>
        </w:rP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86604C" w:rsidRPr="002938F7" w14:paraId="0A153C12"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2372C"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B8D7D"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FF3F1"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E1DDE"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CCC20"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FD8D8"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E9BA2"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0D45E00A" w14:textId="77777777" w:rsidTr="00EE0A86">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AE2413" w14:textId="77777777" w:rsidR="0086604C" w:rsidRPr="002938F7" w:rsidRDefault="0086604C" w:rsidP="00EE0A86">
            <w:pPr>
              <w:pStyle w:val="rowtabella0"/>
              <w:rPr>
                <w:color w:val="002060"/>
              </w:rPr>
            </w:pPr>
            <w:r w:rsidRPr="002938F7">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AED2F" w14:textId="77777777" w:rsidR="0086604C" w:rsidRPr="002938F7" w:rsidRDefault="0086604C" w:rsidP="00EE0A86">
            <w:pPr>
              <w:pStyle w:val="rowtabella0"/>
              <w:rPr>
                <w:color w:val="002060"/>
              </w:rPr>
            </w:pPr>
            <w:r w:rsidRPr="002938F7">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59D65A"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10FF8" w14:textId="77777777" w:rsidR="0086604C" w:rsidRPr="002938F7" w:rsidRDefault="0086604C" w:rsidP="00EE0A86">
            <w:pPr>
              <w:pStyle w:val="rowtabella0"/>
              <w:rPr>
                <w:color w:val="002060"/>
              </w:rPr>
            </w:pPr>
            <w:r w:rsidRPr="002938F7">
              <w:rPr>
                <w:color w:val="002060"/>
              </w:rPr>
              <w:t>05/03/2025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E4554" w14:textId="77777777" w:rsidR="0086604C" w:rsidRPr="002938F7" w:rsidRDefault="0086604C" w:rsidP="00EE0A86">
            <w:pPr>
              <w:pStyle w:val="rowtabella0"/>
              <w:rPr>
                <w:color w:val="002060"/>
              </w:rPr>
            </w:pPr>
            <w:r w:rsidRPr="002938F7">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C6961C" w14:textId="77777777" w:rsidR="0086604C" w:rsidRPr="002938F7" w:rsidRDefault="0086604C" w:rsidP="00EE0A86">
            <w:pPr>
              <w:pStyle w:val="rowtabella0"/>
              <w:rPr>
                <w:color w:val="002060"/>
              </w:rPr>
            </w:pPr>
            <w:r w:rsidRPr="002938F7">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798DE7" w14:textId="77777777" w:rsidR="0086604C" w:rsidRPr="002938F7" w:rsidRDefault="0086604C" w:rsidP="00EE0A86">
            <w:pPr>
              <w:pStyle w:val="rowtabella0"/>
              <w:rPr>
                <w:color w:val="002060"/>
              </w:rPr>
            </w:pPr>
            <w:r w:rsidRPr="002938F7">
              <w:rPr>
                <w:color w:val="002060"/>
              </w:rPr>
              <w:t>VIA RISORGIMENTO 16</w:t>
            </w:r>
          </w:p>
        </w:tc>
      </w:tr>
    </w:tbl>
    <w:p w14:paraId="4CB0A28B" w14:textId="77777777" w:rsidR="0086604C" w:rsidRPr="002938F7" w:rsidRDefault="0086604C" w:rsidP="0086604C">
      <w:pPr>
        <w:pStyle w:val="breakline"/>
        <w:rPr>
          <w:rFonts w:eastAsiaTheme="minorEastAsia"/>
          <w:color w:val="002060"/>
        </w:rPr>
      </w:pPr>
    </w:p>
    <w:p w14:paraId="2F589034" w14:textId="77777777" w:rsidR="0086604C" w:rsidRPr="002938F7" w:rsidRDefault="0086604C" w:rsidP="0086604C">
      <w:pPr>
        <w:pStyle w:val="breakline"/>
        <w:rPr>
          <w:color w:val="002060"/>
        </w:rPr>
      </w:pPr>
    </w:p>
    <w:p w14:paraId="73A0EF55" w14:textId="77777777" w:rsidR="0086604C" w:rsidRPr="002938F7" w:rsidRDefault="0086604C" w:rsidP="0086604C">
      <w:pPr>
        <w:pStyle w:val="breakline"/>
        <w:rPr>
          <w:color w:val="002060"/>
        </w:rPr>
      </w:pPr>
    </w:p>
    <w:p w14:paraId="000A84EC" w14:textId="77777777" w:rsidR="0086604C" w:rsidRPr="002938F7" w:rsidRDefault="0086604C" w:rsidP="0086604C">
      <w:pPr>
        <w:pStyle w:val="sottotitolocampionato10"/>
        <w:rPr>
          <w:color w:val="002060"/>
        </w:rPr>
      </w:pPr>
      <w:r w:rsidRPr="002938F7">
        <w:rPr>
          <w:color w:val="002060"/>
        </w:rP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86604C" w:rsidRPr="002938F7" w14:paraId="4B2FEABA"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9FA92"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E8CA7"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6D36F"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A3154"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31B7D"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25830"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DF1BF"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7F7C2F18"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4CC035" w14:textId="77777777" w:rsidR="0086604C" w:rsidRPr="002938F7" w:rsidRDefault="0086604C" w:rsidP="00EE0A86">
            <w:pPr>
              <w:pStyle w:val="rowtabella0"/>
              <w:rPr>
                <w:color w:val="002060"/>
              </w:rPr>
            </w:pPr>
            <w:r w:rsidRPr="002938F7">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6748B" w14:textId="77777777" w:rsidR="0086604C" w:rsidRPr="002938F7" w:rsidRDefault="0086604C" w:rsidP="00EE0A86">
            <w:pPr>
              <w:pStyle w:val="rowtabella0"/>
              <w:rPr>
                <w:color w:val="002060"/>
              </w:rPr>
            </w:pPr>
            <w:r w:rsidRPr="002938F7">
              <w:rPr>
                <w:color w:val="002060"/>
              </w:rPr>
              <w:t>JESINA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1B051"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5F9A1" w14:textId="77777777" w:rsidR="0086604C" w:rsidRPr="002938F7" w:rsidRDefault="0086604C" w:rsidP="00EE0A86">
            <w:pPr>
              <w:pStyle w:val="rowtabella0"/>
              <w:rPr>
                <w:color w:val="002060"/>
              </w:rPr>
            </w:pPr>
            <w:r w:rsidRPr="002938F7">
              <w:rPr>
                <w:color w:val="002060"/>
              </w:rPr>
              <w:t>08/03/2025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66609" w14:textId="77777777" w:rsidR="0086604C" w:rsidRPr="002938F7" w:rsidRDefault="0086604C" w:rsidP="00EE0A86">
            <w:pPr>
              <w:pStyle w:val="rowtabella0"/>
              <w:rPr>
                <w:color w:val="002060"/>
              </w:rPr>
            </w:pPr>
            <w:r w:rsidRPr="002938F7">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54B3A" w14:textId="77777777" w:rsidR="0086604C" w:rsidRPr="002938F7" w:rsidRDefault="0086604C" w:rsidP="00EE0A86">
            <w:pPr>
              <w:pStyle w:val="rowtabella0"/>
              <w:rPr>
                <w:color w:val="002060"/>
              </w:rPr>
            </w:pPr>
            <w:r w:rsidRPr="002938F7">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3AF63" w14:textId="77777777" w:rsidR="0086604C" w:rsidRPr="002938F7" w:rsidRDefault="0086604C" w:rsidP="00EE0A86">
            <w:pPr>
              <w:pStyle w:val="rowtabella0"/>
              <w:rPr>
                <w:color w:val="002060"/>
              </w:rPr>
            </w:pPr>
            <w:r w:rsidRPr="002938F7">
              <w:rPr>
                <w:color w:val="002060"/>
              </w:rPr>
              <w:t>STR.DEL BURELLO LOC.VAL NEVOLA</w:t>
            </w:r>
          </w:p>
        </w:tc>
      </w:tr>
      <w:tr w:rsidR="0086604C" w:rsidRPr="002938F7" w14:paraId="12D4232E"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27AC85" w14:textId="77777777" w:rsidR="0086604C" w:rsidRPr="002938F7" w:rsidRDefault="0086604C" w:rsidP="00EE0A86">
            <w:pPr>
              <w:pStyle w:val="rowtabella0"/>
              <w:rPr>
                <w:color w:val="002060"/>
              </w:rPr>
            </w:pPr>
            <w:r w:rsidRPr="002938F7">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124D72" w14:textId="77777777" w:rsidR="0086604C" w:rsidRPr="002938F7" w:rsidRDefault="0086604C" w:rsidP="00EE0A86">
            <w:pPr>
              <w:pStyle w:val="rowtabella0"/>
              <w:rPr>
                <w:color w:val="002060"/>
              </w:rPr>
            </w:pPr>
            <w:r w:rsidRPr="002938F7">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31F42B"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70E2B8" w14:textId="77777777" w:rsidR="0086604C" w:rsidRPr="002938F7" w:rsidRDefault="0086604C" w:rsidP="00EE0A86">
            <w:pPr>
              <w:pStyle w:val="rowtabella0"/>
              <w:rPr>
                <w:color w:val="002060"/>
              </w:rPr>
            </w:pPr>
            <w:r w:rsidRPr="002938F7">
              <w:rPr>
                <w:color w:val="002060"/>
              </w:rPr>
              <w:t>08/03/2025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B6A985" w14:textId="77777777" w:rsidR="0086604C" w:rsidRPr="002938F7" w:rsidRDefault="0086604C" w:rsidP="00EE0A86">
            <w:pPr>
              <w:pStyle w:val="rowtabella0"/>
              <w:rPr>
                <w:color w:val="002060"/>
              </w:rPr>
            </w:pPr>
            <w:r w:rsidRPr="002938F7">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925D1D" w14:textId="77777777" w:rsidR="0086604C" w:rsidRPr="002938F7" w:rsidRDefault="0086604C" w:rsidP="00EE0A86">
            <w:pPr>
              <w:pStyle w:val="rowtabella0"/>
              <w:rPr>
                <w:color w:val="002060"/>
              </w:rPr>
            </w:pPr>
            <w:r w:rsidRPr="002938F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0AD683" w14:textId="77777777" w:rsidR="0086604C" w:rsidRPr="002938F7" w:rsidRDefault="0086604C" w:rsidP="00EE0A86">
            <w:pPr>
              <w:pStyle w:val="rowtabella0"/>
              <w:rPr>
                <w:color w:val="002060"/>
              </w:rPr>
            </w:pPr>
            <w:r w:rsidRPr="002938F7">
              <w:rPr>
                <w:color w:val="002060"/>
              </w:rPr>
              <w:t>VIA DELLA REPUBBLICA</w:t>
            </w:r>
          </w:p>
        </w:tc>
      </w:tr>
      <w:tr w:rsidR="0086604C" w:rsidRPr="002938F7" w14:paraId="5B6F18A6"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56490A" w14:textId="77777777" w:rsidR="0086604C" w:rsidRPr="002938F7" w:rsidRDefault="0086604C" w:rsidP="00EE0A86">
            <w:pPr>
              <w:pStyle w:val="rowtabella0"/>
              <w:rPr>
                <w:color w:val="002060"/>
              </w:rPr>
            </w:pPr>
            <w:r w:rsidRPr="002938F7">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3D00B6" w14:textId="77777777" w:rsidR="0086604C" w:rsidRPr="002938F7" w:rsidRDefault="0086604C" w:rsidP="00EE0A86">
            <w:pPr>
              <w:pStyle w:val="rowtabella0"/>
              <w:rPr>
                <w:color w:val="002060"/>
              </w:rPr>
            </w:pPr>
            <w:r w:rsidRPr="002938F7">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513E87"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D896E9" w14:textId="77777777" w:rsidR="0086604C" w:rsidRPr="002938F7" w:rsidRDefault="0086604C" w:rsidP="00EE0A86">
            <w:pPr>
              <w:pStyle w:val="rowtabella0"/>
              <w:rPr>
                <w:color w:val="002060"/>
              </w:rPr>
            </w:pPr>
            <w:r w:rsidRPr="002938F7">
              <w:rPr>
                <w:color w:val="002060"/>
              </w:rPr>
              <w:t>08/03/2025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2248A1" w14:textId="77777777" w:rsidR="0086604C" w:rsidRPr="002938F7" w:rsidRDefault="0086604C" w:rsidP="00EE0A86">
            <w:pPr>
              <w:pStyle w:val="rowtabella0"/>
              <w:rPr>
                <w:color w:val="002060"/>
              </w:rPr>
            </w:pPr>
            <w:r w:rsidRPr="002938F7">
              <w:rPr>
                <w:color w:val="002060"/>
              </w:rPr>
              <w:t xml:space="preserve">5442 TENSOSTRUTTURA </w:t>
            </w:r>
            <w:proofErr w:type="gramStart"/>
            <w:r w:rsidRPr="002938F7">
              <w:rPr>
                <w:color w:val="002060"/>
              </w:rPr>
              <w:t>B.GO</w:t>
            </w:r>
            <w:proofErr w:type="gramEnd"/>
            <w:r w:rsidRPr="002938F7">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49161E" w14:textId="77777777" w:rsidR="0086604C" w:rsidRPr="002938F7" w:rsidRDefault="0086604C" w:rsidP="00EE0A86">
            <w:pPr>
              <w:pStyle w:val="rowtabella0"/>
              <w:rPr>
                <w:color w:val="002060"/>
              </w:rPr>
            </w:pPr>
            <w:r w:rsidRPr="002938F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23745" w14:textId="77777777" w:rsidR="0086604C" w:rsidRPr="002938F7" w:rsidRDefault="0086604C" w:rsidP="00EE0A86">
            <w:pPr>
              <w:pStyle w:val="rowtabella0"/>
              <w:rPr>
                <w:color w:val="002060"/>
              </w:rPr>
            </w:pPr>
            <w:r w:rsidRPr="002938F7">
              <w:rPr>
                <w:color w:val="002060"/>
              </w:rPr>
              <w:t xml:space="preserve">STRADA DEL FOGLIA - </w:t>
            </w:r>
            <w:proofErr w:type="gramStart"/>
            <w:r w:rsidRPr="002938F7">
              <w:rPr>
                <w:color w:val="002060"/>
              </w:rPr>
              <w:t>B.GO</w:t>
            </w:r>
            <w:proofErr w:type="gramEnd"/>
            <w:r w:rsidRPr="002938F7">
              <w:rPr>
                <w:color w:val="002060"/>
              </w:rPr>
              <w:t xml:space="preserve"> S.MAR</w:t>
            </w:r>
          </w:p>
        </w:tc>
      </w:tr>
      <w:tr w:rsidR="0086604C" w:rsidRPr="002938F7" w14:paraId="22666F4A"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117630" w14:textId="77777777" w:rsidR="0086604C" w:rsidRPr="002938F7" w:rsidRDefault="0086604C" w:rsidP="00EE0A86">
            <w:pPr>
              <w:pStyle w:val="rowtabella0"/>
              <w:rPr>
                <w:color w:val="002060"/>
              </w:rPr>
            </w:pPr>
            <w:r w:rsidRPr="002938F7">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F00021" w14:textId="77777777" w:rsidR="0086604C" w:rsidRPr="002938F7" w:rsidRDefault="0086604C" w:rsidP="00EE0A86">
            <w:pPr>
              <w:pStyle w:val="rowtabella0"/>
              <w:rPr>
                <w:color w:val="002060"/>
              </w:rPr>
            </w:pPr>
            <w:r w:rsidRPr="002938F7">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41D305"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494947" w14:textId="77777777" w:rsidR="0086604C" w:rsidRPr="002938F7" w:rsidRDefault="0086604C" w:rsidP="00EE0A86">
            <w:pPr>
              <w:pStyle w:val="rowtabella0"/>
              <w:rPr>
                <w:color w:val="002060"/>
              </w:rPr>
            </w:pPr>
            <w:r w:rsidRPr="002938F7">
              <w:rPr>
                <w:color w:val="002060"/>
              </w:rPr>
              <w:t>09/03/2025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8CCFD5" w14:textId="77777777" w:rsidR="0086604C" w:rsidRPr="002938F7" w:rsidRDefault="0086604C" w:rsidP="00EE0A86">
            <w:pPr>
              <w:pStyle w:val="rowtabella0"/>
              <w:rPr>
                <w:color w:val="002060"/>
              </w:rPr>
            </w:pPr>
            <w:r w:rsidRPr="002938F7">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0DEA36" w14:textId="77777777" w:rsidR="0086604C" w:rsidRPr="002938F7" w:rsidRDefault="0086604C" w:rsidP="00EE0A86">
            <w:pPr>
              <w:pStyle w:val="rowtabella0"/>
              <w:rPr>
                <w:color w:val="002060"/>
              </w:rPr>
            </w:pPr>
            <w:r w:rsidRPr="002938F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DEC633" w14:textId="77777777" w:rsidR="0086604C" w:rsidRPr="002938F7" w:rsidRDefault="0086604C" w:rsidP="00EE0A86">
            <w:pPr>
              <w:pStyle w:val="rowtabella0"/>
              <w:rPr>
                <w:color w:val="002060"/>
              </w:rPr>
            </w:pPr>
            <w:r w:rsidRPr="002938F7">
              <w:rPr>
                <w:color w:val="002060"/>
              </w:rPr>
              <w:t>VIA MADRE TERESA DI CALCUTTA</w:t>
            </w:r>
          </w:p>
        </w:tc>
      </w:tr>
      <w:tr w:rsidR="0086604C" w:rsidRPr="002938F7" w14:paraId="475CF4E5"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C83EC7" w14:textId="77777777" w:rsidR="0086604C" w:rsidRPr="002938F7" w:rsidRDefault="0086604C" w:rsidP="00EE0A86">
            <w:pPr>
              <w:pStyle w:val="rowtabella0"/>
              <w:rPr>
                <w:color w:val="002060"/>
              </w:rPr>
            </w:pPr>
            <w:r w:rsidRPr="002938F7">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D2A69" w14:textId="77777777" w:rsidR="0086604C" w:rsidRPr="002938F7" w:rsidRDefault="0086604C" w:rsidP="00EE0A86">
            <w:pPr>
              <w:pStyle w:val="rowtabella0"/>
              <w:rPr>
                <w:color w:val="002060"/>
              </w:rPr>
            </w:pPr>
            <w:r w:rsidRPr="002938F7">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10158"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D68E7" w14:textId="77777777" w:rsidR="0086604C" w:rsidRPr="002938F7" w:rsidRDefault="0086604C" w:rsidP="00EE0A86">
            <w:pPr>
              <w:pStyle w:val="rowtabella0"/>
              <w:rPr>
                <w:color w:val="002060"/>
              </w:rPr>
            </w:pPr>
            <w:r w:rsidRPr="002938F7">
              <w:rPr>
                <w:color w:val="002060"/>
              </w:rPr>
              <w:t>09/03/2025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E613F" w14:textId="77777777" w:rsidR="0086604C" w:rsidRPr="002938F7" w:rsidRDefault="0086604C" w:rsidP="00EE0A86">
            <w:pPr>
              <w:pStyle w:val="rowtabella0"/>
              <w:rPr>
                <w:color w:val="002060"/>
              </w:rPr>
            </w:pPr>
            <w:r w:rsidRPr="002938F7">
              <w:rPr>
                <w:color w:val="002060"/>
              </w:rPr>
              <w:t xml:space="preserve">5623 PALESTRA </w:t>
            </w:r>
            <w:proofErr w:type="gramStart"/>
            <w:r w:rsidRPr="002938F7">
              <w:rPr>
                <w:color w:val="002060"/>
              </w:rPr>
              <w:t>SC.MEDIA</w:t>
            </w:r>
            <w:proofErr w:type="gramEnd"/>
            <w:r w:rsidRPr="002938F7">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5AD58" w14:textId="77777777" w:rsidR="0086604C" w:rsidRPr="002938F7" w:rsidRDefault="0086604C" w:rsidP="00EE0A86">
            <w:pPr>
              <w:pStyle w:val="rowtabella0"/>
              <w:rPr>
                <w:color w:val="002060"/>
              </w:rPr>
            </w:pPr>
            <w:r w:rsidRPr="002938F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7BB64" w14:textId="77777777" w:rsidR="0086604C" w:rsidRPr="002938F7" w:rsidRDefault="0086604C" w:rsidP="00EE0A86">
            <w:pPr>
              <w:pStyle w:val="rowtabella0"/>
              <w:rPr>
                <w:color w:val="002060"/>
              </w:rPr>
            </w:pPr>
            <w:r w:rsidRPr="002938F7">
              <w:rPr>
                <w:color w:val="002060"/>
              </w:rPr>
              <w:t>VIA PIRANDELLO</w:t>
            </w:r>
          </w:p>
        </w:tc>
      </w:tr>
    </w:tbl>
    <w:p w14:paraId="542BE1E9" w14:textId="77777777" w:rsidR="0086604C" w:rsidRPr="002938F7" w:rsidRDefault="0086604C" w:rsidP="0086604C">
      <w:pPr>
        <w:pStyle w:val="breakline"/>
        <w:rPr>
          <w:rFonts w:eastAsiaTheme="minorEastAsia"/>
          <w:color w:val="002060"/>
        </w:rPr>
      </w:pPr>
    </w:p>
    <w:p w14:paraId="328696FD" w14:textId="77777777" w:rsidR="0086604C" w:rsidRPr="002938F7" w:rsidRDefault="0086604C" w:rsidP="0086604C">
      <w:pPr>
        <w:pStyle w:val="breakline"/>
        <w:rPr>
          <w:color w:val="002060"/>
        </w:rPr>
      </w:pPr>
    </w:p>
    <w:p w14:paraId="705B3E99" w14:textId="77777777" w:rsidR="0086604C" w:rsidRPr="002938F7" w:rsidRDefault="0086604C" w:rsidP="0086604C">
      <w:pPr>
        <w:pStyle w:val="breakline"/>
        <w:rPr>
          <w:color w:val="002060"/>
        </w:rPr>
      </w:pPr>
    </w:p>
    <w:p w14:paraId="777D79DA" w14:textId="77777777" w:rsidR="0086604C" w:rsidRPr="002938F7" w:rsidRDefault="0086604C" w:rsidP="0086604C">
      <w:pPr>
        <w:pStyle w:val="sottotitolocampionato10"/>
        <w:rPr>
          <w:color w:val="002060"/>
        </w:rPr>
      </w:pPr>
      <w:r w:rsidRPr="002938F7">
        <w:rPr>
          <w:color w:val="002060"/>
        </w:rPr>
        <w:t>GIRONE SP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9"/>
        <w:gridCol w:w="385"/>
        <w:gridCol w:w="898"/>
        <w:gridCol w:w="1198"/>
        <w:gridCol w:w="1550"/>
        <w:gridCol w:w="1550"/>
      </w:tblGrid>
      <w:tr w:rsidR="0086604C" w:rsidRPr="002938F7" w14:paraId="35FCA39D"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88D38"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E5BE8"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8C6D3"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04393"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D3DB6"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54AC2"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1AD92"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6E26CB65"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1D9554" w14:textId="77777777" w:rsidR="0086604C" w:rsidRPr="002938F7" w:rsidRDefault="0086604C" w:rsidP="00EE0A86">
            <w:pPr>
              <w:pStyle w:val="rowtabella0"/>
              <w:rPr>
                <w:color w:val="002060"/>
              </w:rPr>
            </w:pPr>
            <w:r w:rsidRPr="002938F7">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68271" w14:textId="77777777" w:rsidR="0086604C" w:rsidRPr="002938F7" w:rsidRDefault="0086604C" w:rsidP="00EE0A86">
            <w:pPr>
              <w:pStyle w:val="rowtabella0"/>
              <w:rPr>
                <w:color w:val="002060"/>
              </w:rPr>
            </w:pPr>
            <w:r w:rsidRPr="002938F7">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71B77"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58C15" w14:textId="77777777" w:rsidR="0086604C" w:rsidRPr="002938F7" w:rsidRDefault="0086604C" w:rsidP="00EE0A86">
            <w:pPr>
              <w:pStyle w:val="rowtabella0"/>
              <w:rPr>
                <w:color w:val="002060"/>
              </w:rPr>
            </w:pPr>
            <w:r w:rsidRPr="002938F7">
              <w:rPr>
                <w:color w:val="002060"/>
              </w:rPr>
              <w:t>05/03/2025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BD206" w14:textId="77777777" w:rsidR="0086604C" w:rsidRPr="002938F7" w:rsidRDefault="0086604C" w:rsidP="00EE0A86">
            <w:pPr>
              <w:pStyle w:val="rowtabella0"/>
              <w:rPr>
                <w:color w:val="002060"/>
              </w:rPr>
            </w:pPr>
            <w:r w:rsidRPr="002938F7">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52C90" w14:textId="77777777" w:rsidR="0086604C" w:rsidRPr="002938F7" w:rsidRDefault="0086604C" w:rsidP="00EE0A86">
            <w:pPr>
              <w:pStyle w:val="rowtabella0"/>
              <w:rPr>
                <w:color w:val="002060"/>
              </w:rPr>
            </w:pPr>
            <w:r w:rsidRPr="002938F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B57DF" w14:textId="77777777" w:rsidR="0086604C" w:rsidRPr="002938F7" w:rsidRDefault="0086604C" w:rsidP="00EE0A86">
            <w:pPr>
              <w:pStyle w:val="rowtabella0"/>
              <w:rPr>
                <w:color w:val="002060"/>
              </w:rPr>
            </w:pPr>
            <w:r w:rsidRPr="002938F7">
              <w:rPr>
                <w:color w:val="002060"/>
              </w:rPr>
              <w:t>VIA GROTTE DI POSATORA 19/A</w:t>
            </w:r>
          </w:p>
        </w:tc>
      </w:tr>
      <w:tr w:rsidR="0086604C" w:rsidRPr="002938F7" w14:paraId="3A2B2DE0"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55C32C" w14:textId="77777777" w:rsidR="0086604C" w:rsidRPr="002938F7" w:rsidRDefault="0086604C" w:rsidP="00EE0A86">
            <w:pPr>
              <w:pStyle w:val="rowtabella0"/>
              <w:rPr>
                <w:color w:val="002060"/>
              </w:rPr>
            </w:pPr>
            <w:r w:rsidRPr="002938F7">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2D54F7" w14:textId="77777777" w:rsidR="0086604C" w:rsidRPr="002938F7" w:rsidRDefault="0086604C" w:rsidP="00EE0A86">
            <w:pPr>
              <w:pStyle w:val="rowtabella0"/>
              <w:rPr>
                <w:color w:val="002060"/>
              </w:rPr>
            </w:pPr>
            <w:r w:rsidRPr="002938F7">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214360"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2283D4" w14:textId="77777777" w:rsidR="0086604C" w:rsidRPr="002938F7" w:rsidRDefault="0086604C" w:rsidP="00EE0A86">
            <w:pPr>
              <w:pStyle w:val="rowtabella0"/>
              <w:rPr>
                <w:color w:val="002060"/>
              </w:rPr>
            </w:pPr>
            <w:r w:rsidRPr="002938F7">
              <w:rPr>
                <w:color w:val="002060"/>
              </w:rPr>
              <w:t>08/03/2025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284092" w14:textId="77777777" w:rsidR="0086604C" w:rsidRPr="002938F7" w:rsidRDefault="0086604C" w:rsidP="00EE0A86">
            <w:pPr>
              <w:pStyle w:val="rowtabella0"/>
              <w:rPr>
                <w:color w:val="002060"/>
              </w:rPr>
            </w:pPr>
            <w:r w:rsidRPr="002938F7">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1F1BD" w14:textId="77777777" w:rsidR="0086604C" w:rsidRPr="002938F7" w:rsidRDefault="0086604C" w:rsidP="00EE0A86">
            <w:pPr>
              <w:pStyle w:val="rowtabella0"/>
              <w:rPr>
                <w:color w:val="002060"/>
              </w:rPr>
            </w:pPr>
            <w:r w:rsidRPr="002938F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3AB2F" w14:textId="77777777" w:rsidR="0086604C" w:rsidRPr="002938F7" w:rsidRDefault="0086604C" w:rsidP="00EE0A86">
            <w:pPr>
              <w:pStyle w:val="rowtabella0"/>
              <w:rPr>
                <w:color w:val="002060"/>
              </w:rPr>
            </w:pPr>
            <w:r w:rsidRPr="002938F7">
              <w:rPr>
                <w:color w:val="002060"/>
              </w:rPr>
              <w:t>VIA VESCOVARA, 7</w:t>
            </w:r>
          </w:p>
        </w:tc>
      </w:tr>
      <w:tr w:rsidR="0086604C" w:rsidRPr="002938F7" w14:paraId="20F32DDF"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8BB156" w14:textId="77777777" w:rsidR="0086604C" w:rsidRPr="002938F7" w:rsidRDefault="0086604C" w:rsidP="00EE0A86">
            <w:pPr>
              <w:pStyle w:val="rowtabella0"/>
              <w:rPr>
                <w:color w:val="002060"/>
              </w:rPr>
            </w:pPr>
            <w:r w:rsidRPr="002938F7">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1EE43D" w14:textId="77777777" w:rsidR="0086604C" w:rsidRPr="002938F7" w:rsidRDefault="0086604C" w:rsidP="00EE0A86">
            <w:pPr>
              <w:pStyle w:val="rowtabella0"/>
              <w:rPr>
                <w:color w:val="002060"/>
              </w:rPr>
            </w:pPr>
            <w:r w:rsidRPr="002938F7">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26FA9C"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6915A7" w14:textId="77777777" w:rsidR="0086604C" w:rsidRPr="002938F7" w:rsidRDefault="0086604C" w:rsidP="00EE0A86">
            <w:pPr>
              <w:pStyle w:val="rowtabella0"/>
              <w:rPr>
                <w:color w:val="002060"/>
              </w:rPr>
            </w:pPr>
            <w:r w:rsidRPr="002938F7">
              <w:rPr>
                <w:color w:val="002060"/>
              </w:rPr>
              <w:t>08/03/2025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707F8F" w14:textId="77777777" w:rsidR="0086604C" w:rsidRPr="002938F7" w:rsidRDefault="0086604C" w:rsidP="00EE0A86">
            <w:pPr>
              <w:pStyle w:val="rowtabella0"/>
              <w:rPr>
                <w:color w:val="002060"/>
              </w:rPr>
            </w:pPr>
            <w:r w:rsidRPr="002938F7">
              <w:rPr>
                <w:color w:val="002060"/>
              </w:rPr>
              <w:t xml:space="preserve">5454 </w:t>
            </w:r>
            <w:proofErr w:type="gramStart"/>
            <w:r w:rsidRPr="002938F7">
              <w:rPr>
                <w:color w:val="002060"/>
              </w:rPr>
              <w:t>C.COPERTO</w:t>
            </w:r>
            <w:proofErr w:type="gramEnd"/>
            <w:r w:rsidRPr="002938F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DA6D43" w14:textId="77777777" w:rsidR="0086604C" w:rsidRPr="002938F7" w:rsidRDefault="0086604C" w:rsidP="00EE0A86">
            <w:pPr>
              <w:pStyle w:val="rowtabella0"/>
              <w:rPr>
                <w:color w:val="002060"/>
              </w:rPr>
            </w:pPr>
            <w:r w:rsidRPr="002938F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9E74C9" w14:textId="77777777" w:rsidR="0086604C" w:rsidRPr="002938F7" w:rsidRDefault="0086604C" w:rsidP="00EE0A86">
            <w:pPr>
              <w:pStyle w:val="rowtabella0"/>
              <w:rPr>
                <w:color w:val="002060"/>
              </w:rPr>
            </w:pPr>
            <w:r w:rsidRPr="002938F7">
              <w:rPr>
                <w:color w:val="002060"/>
              </w:rPr>
              <w:t>VIA VILLA TOMBARI</w:t>
            </w:r>
          </w:p>
        </w:tc>
      </w:tr>
      <w:tr w:rsidR="0086604C" w:rsidRPr="002938F7" w14:paraId="0E254EE5"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33783D" w14:textId="77777777" w:rsidR="0086604C" w:rsidRPr="002938F7" w:rsidRDefault="0086604C" w:rsidP="00EE0A86">
            <w:pPr>
              <w:pStyle w:val="rowtabella0"/>
              <w:rPr>
                <w:color w:val="002060"/>
              </w:rPr>
            </w:pPr>
            <w:r w:rsidRPr="002938F7">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9886CA" w14:textId="77777777" w:rsidR="0086604C" w:rsidRPr="002938F7" w:rsidRDefault="0086604C" w:rsidP="00EE0A86">
            <w:pPr>
              <w:pStyle w:val="rowtabella0"/>
              <w:rPr>
                <w:color w:val="002060"/>
              </w:rPr>
            </w:pPr>
            <w:r w:rsidRPr="002938F7">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77C9EC"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8A5B11" w14:textId="77777777" w:rsidR="0086604C" w:rsidRPr="002938F7" w:rsidRDefault="0086604C" w:rsidP="00EE0A86">
            <w:pPr>
              <w:pStyle w:val="rowtabella0"/>
              <w:rPr>
                <w:color w:val="002060"/>
              </w:rPr>
            </w:pPr>
            <w:r w:rsidRPr="002938F7">
              <w:rPr>
                <w:color w:val="002060"/>
              </w:rPr>
              <w:t>09/03/2025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D49071" w14:textId="77777777" w:rsidR="0086604C" w:rsidRPr="002938F7" w:rsidRDefault="0086604C" w:rsidP="00EE0A86">
            <w:pPr>
              <w:pStyle w:val="rowtabella0"/>
              <w:rPr>
                <w:color w:val="002060"/>
              </w:rPr>
            </w:pPr>
            <w:r w:rsidRPr="002938F7">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5FCCA" w14:textId="77777777" w:rsidR="0086604C" w:rsidRPr="002938F7" w:rsidRDefault="0086604C" w:rsidP="00EE0A86">
            <w:pPr>
              <w:pStyle w:val="rowtabella0"/>
              <w:rPr>
                <w:color w:val="002060"/>
              </w:rPr>
            </w:pPr>
            <w:r w:rsidRPr="002938F7">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AFC4FF" w14:textId="77777777" w:rsidR="0086604C" w:rsidRPr="002938F7" w:rsidRDefault="0086604C" w:rsidP="00EE0A86">
            <w:pPr>
              <w:pStyle w:val="rowtabella0"/>
              <w:rPr>
                <w:color w:val="002060"/>
              </w:rPr>
            </w:pPr>
            <w:r w:rsidRPr="002938F7">
              <w:rPr>
                <w:color w:val="002060"/>
              </w:rPr>
              <w:t>VIA ROSSINI</w:t>
            </w:r>
          </w:p>
        </w:tc>
      </w:tr>
      <w:tr w:rsidR="0086604C" w:rsidRPr="002938F7" w14:paraId="15D5C72A"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505C04" w14:textId="77777777" w:rsidR="0086604C" w:rsidRPr="002938F7" w:rsidRDefault="0086604C" w:rsidP="00EE0A86">
            <w:pPr>
              <w:pStyle w:val="rowtabella0"/>
              <w:rPr>
                <w:color w:val="002060"/>
              </w:rPr>
            </w:pPr>
            <w:r w:rsidRPr="002938F7">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6E177" w14:textId="77777777" w:rsidR="0086604C" w:rsidRPr="002938F7" w:rsidRDefault="0086604C" w:rsidP="00EE0A86">
            <w:pPr>
              <w:pStyle w:val="rowtabella0"/>
              <w:rPr>
                <w:color w:val="002060"/>
              </w:rPr>
            </w:pPr>
            <w:r w:rsidRPr="002938F7">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46E2B" w14:textId="77777777" w:rsidR="0086604C" w:rsidRPr="002938F7" w:rsidRDefault="0086604C" w:rsidP="00EE0A86">
            <w:pPr>
              <w:pStyle w:val="rowtabella0"/>
              <w:jc w:val="center"/>
              <w:rPr>
                <w:color w:val="002060"/>
              </w:rPr>
            </w:pPr>
            <w:r w:rsidRPr="002938F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33C98" w14:textId="77777777" w:rsidR="0086604C" w:rsidRPr="002938F7" w:rsidRDefault="0086604C" w:rsidP="00EE0A86">
            <w:pPr>
              <w:pStyle w:val="rowtabella0"/>
              <w:rPr>
                <w:color w:val="002060"/>
              </w:rPr>
            </w:pPr>
            <w:r w:rsidRPr="002938F7">
              <w:rPr>
                <w:color w:val="002060"/>
              </w:rPr>
              <w:t>09/03/2025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845F2" w14:textId="77777777" w:rsidR="0086604C" w:rsidRPr="002938F7" w:rsidRDefault="0086604C" w:rsidP="00EE0A86">
            <w:pPr>
              <w:pStyle w:val="rowtabella0"/>
              <w:rPr>
                <w:color w:val="002060"/>
              </w:rPr>
            </w:pPr>
            <w:r w:rsidRPr="002938F7">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02DA1" w14:textId="77777777" w:rsidR="0086604C" w:rsidRPr="002938F7" w:rsidRDefault="0086604C" w:rsidP="00EE0A86">
            <w:pPr>
              <w:pStyle w:val="rowtabella0"/>
              <w:rPr>
                <w:color w:val="002060"/>
              </w:rPr>
            </w:pPr>
            <w:r w:rsidRPr="002938F7">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3613B" w14:textId="77777777" w:rsidR="0086604C" w:rsidRPr="002938F7" w:rsidRDefault="0086604C" w:rsidP="00EE0A86">
            <w:pPr>
              <w:pStyle w:val="rowtabella0"/>
              <w:rPr>
                <w:color w:val="002060"/>
              </w:rPr>
            </w:pPr>
            <w:r w:rsidRPr="002938F7">
              <w:rPr>
                <w:color w:val="002060"/>
              </w:rPr>
              <w:t>FRAZ.PAGLIARE VIA VECCHI</w:t>
            </w:r>
          </w:p>
        </w:tc>
      </w:tr>
    </w:tbl>
    <w:p w14:paraId="4546489C" w14:textId="77777777" w:rsidR="0086604C" w:rsidRPr="00FA5DF6" w:rsidRDefault="0086604C" w:rsidP="0086604C">
      <w:pPr>
        <w:pStyle w:val="breakline"/>
        <w:rPr>
          <w:rFonts w:eastAsiaTheme="minorEastAsia"/>
          <w:color w:val="002060"/>
        </w:rPr>
      </w:pPr>
    </w:p>
    <w:p w14:paraId="345C64E9" w14:textId="77777777" w:rsidR="0086604C" w:rsidRPr="00FA5DF6" w:rsidRDefault="0086604C" w:rsidP="0086604C">
      <w:pPr>
        <w:pStyle w:val="breakline"/>
        <w:rPr>
          <w:color w:val="002060"/>
        </w:rPr>
      </w:pPr>
    </w:p>
    <w:p w14:paraId="5798091F" w14:textId="77777777" w:rsidR="0086604C" w:rsidRPr="00FA5DF6" w:rsidRDefault="0086604C" w:rsidP="0086604C">
      <w:pPr>
        <w:pStyle w:val="titolocampionato0"/>
        <w:shd w:val="clear" w:color="auto" w:fill="CCCCCC"/>
        <w:spacing w:before="80" w:after="40"/>
        <w:rPr>
          <w:color w:val="002060"/>
        </w:rPr>
      </w:pPr>
      <w:r w:rsidRPr="00FA5DF6">
        <w:rPr>
          <w:color w:val="002060"/>
        </w:rPr>
        <w:t>UNDER 15 C5 REGIONALI MASCHILI</w:t>
      </w:r>
    </w:p>
    <w:p w14:paraId="7EA2D93A" w14:textId="77777777" w:rsidR="0086604C" w:rsidRPr="00FA5DF6" w:rsidRDefault="0086604C" w:rsidP="0086604C">
      <w:pPr>
        <w:pStyle w:val="titoloprinc0"/>
        <w:rPr>
          <w:color w:val="002060"/>
        </w:rPr>
      </w:pPr>
      <w:r w:rsidRPr="00FA5DF6">
        <w:rPr>
          <w:color w:val="002060"/>
        </w:rPr>
        <w:t>VARIAZIONI AL PROGRAMMA GARE</w:t>
      </w:r>
    </w:p>
    <w:p w14:paraId="487486A6" w14:textId="77777777" w:rsidR="0086604C" w:rsidRPr="00FA5DF6" w:rsidRDefault="0086604C" w:rsidP="0086604C">
      <w:pPr>
        <w:pStyle w:val="breakline"/>
        <w:rPr>
          <w:color w:val="002060"/>
        </w:rPr>
      </w:pPr>
    </w:p>
    <w:p w14:paraId="395E5C75" w14:textId="77777777" w:rsidR="0086604C" w:rsidRPr="00FA5DF6" w:rsidRDefault="0086604C" w:rsidP="0086604C">
      <w:pPr>
        <w:pStyle w:val="breakline"/>
        <w:rPr>
          <w:color w:val="002060"/>
        </w:rPr>
      </w:pPr>
    </w:p>
    <w:p w14:paraId="776DDA36" w14:textId="77777777" w:rsidR="0086604C" w:rsidRPr="00FA5DF6" w:rsidRDefault="0086604C" w:rsidP="0086604C">
      <w:pPr>
        <w:pStyle w:val="sottotitolocampionato10"/>
        <w:rPr>
          <w:color w:val="002060"/>
        </w:rPr>
      </w:pPr>
      <w:r w:rsidRPr="00FA5DF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604C" w:rsidRPr="00FA5DF6" w14:paraId="13E58425" w14:textId="77777777" w:rsidTr="00F1581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92FBE" w14:textId="77777777" w:rsidR="0086604C" w:rsidRPr="00FA5DF6" w:rsidRDefault="0086604C" w:rsidP="00EE0A86">
            <w:pPr>
              <w:pStyle w:val="headertabella0"/>
              <w:rPr>
                <w:color w:val="002060"/>
              </w:rPr>
            </w:pPr>
            <w:r w:rsidRPr="00FA5DF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97C0B" w14:textId="77777777" w:rsidR="0086604C" w:rsidRPr="00FA5DF6" w:rsidRDefault="0086604C" w:rsidP="00EE0A86">
            <w:pPr>
              <w:pStyle w:val="headertabella0"/>
              <w:rPr>
                <w:color w:val="002060"/>
              </w:rPr>
            </w:pPr>
            <w:r w:rsidRPr="00FA5DF6">
              <w:rPr>
                <w:color w:val="002060"/>
              </w:rPr>
              <w:t xml:space="preserve">N° </w:t>
            </w:r>
            <w:proofErr w:type="spellStart"/>
            <w:r w:rsidRPr="00FA5DF6">
              <w:rPr>
                <w:color w:val="002060"/>
              </w:rPr>
              <w:t>Gior</w:t>
            </w:r>
            <w:proofErr w:type="spellEnd"/>
            <w:r w:rsidRPr="00FA5DF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87AAC" w14:textId="77777777" w:rsidR="0086604C" w:rsidRPr="00FA5DF6" w:rsidRDefault="0086604C" w:rsidP="00EE0A86">
            <w:pPr>
              <w:pStyle w:val="headertabella0"/>
              <w:rPr>
                <w:color w:val="002060"/>
              </w:rPr>
            </w:pPr>
            <w:r w:rsidRPr="00FA5DF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72008" w14:textId="77777777" w:rsidR="0086604C" w:rsidRPr="00FA5DF6" w:rsidRDefault="0086604C" w:rsidP="00EE0A86">
            <w:pPr>
              <w:pStyle w:val="headertabella0"/>
              <w:rPr>
                <w:color w:val="002060"/>
              </w:rPr>
            </w:pPr>
            <w:r w:rsidRPr="00FA5DF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49D03" w14:textId="77777777" w:rsidR="0086604C" w:rsidRPr="00FA5DF6" w:rsidRDefault="0086604C" w:rsidP="00EE0A86">
            <w:pPr>
              <w:pStyle w:val="headertabella0"/>
              <w:rPr>
                <w:color w:val="002060"/>
              </w:rPr>
            </w:pPr>
            <w:r w:rsidRPr="00FA5DF6">
              <w:rPr>
                <w:color w:val="002060"/>
              </w:rPr>
              <w:t xml:space="preserve">Data </w:t>
            </w:r>
            <w:proofErr w:type="spellStart"/>
            <w:r w:rsidRPr="00FA5DF6">
              <w:rPr>
                <w:color w:val="002060"/>
              </w:rPr>
              <w:t>Orig</w:t>
            </w:r>
            <w:proofErr w:type="spellEnd"/>
            <w:r w:rsidRPr="00FA5DF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84838" w14:textId="77777777" w:rsidR="0086604C" w:rsidRPr="00FA5DF6" w:rsidRDefault="0086604C" w:rsidP="00EE0A86">
            <w:pPr>
              <w:pStyle w:val="headertabella0"/>
              <w:rPr>
                <w:color w:val="002060"/>
              </w:rPr>
            </w:pPr>
            <w:r w:rsidRPr="00FA5DF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754CD" w14:textId="77777777" w:rsidR="0086604C" w:rsidRPr="00FA5DF6" w:rsidRDefault="0086604C" w:rsidP="00EE0A86">
            <w:pPr>
              <w:pStyle w:val="headertabella0"/>
              <w:rPr>
                <w:color w:val="002060"/>
              </w:rPr>
            </w:pPr>
            <w:r w:rsidRPr="00FA5DF6">
              <w:rPr>
                <w:color w:val="002060"/>
              </w:rPr>
              <w:t xml:space="preserve">Ora </w:t>
            </w:r>
            <w:proofErr w:type="spellStart"/>
            <w:r w:rsidRPr="00FA5DF6">
              <w:rPr>
                <w:color w:val="002060"/>
              </w:rPr>
              <w:t>Orig</w:t>
            </w:r>
            <w:proofErr w:type="spellEnd"/>
            <w:r w:rsidRPr="00FA5DF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D08C0" w14:textId="77777777" w:rsidR="0086604C" w:rsidRPr="00FA5DF6" w:rsidRDefault="0086604C" w:rsidP="00EE0A86">
            <w:pPr>
              <w:pStyle w:val="headertabella0"/>
              <w:rPr>
                <w:color w:val="002060"/>
              </w:rPr>
            </w:pPr>
            <w:r w:rsidRPr="00FA5DF6">
              <w:rPr>
                <w:color w:val="002060"/>
              </w:rPr>
              <w:t>Impianto</w:t>
            </w:r>
          </w:p>
        </w:tc>
      </w:tr>
      <w:tr w:rsidR="0086604C" w:rsidRPr="00FA5DF6" w14:paraId="47F1CE0C" w14:textId="77777777" w:rsidTr="00F1581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03AC" w14:textId="77777777" w:rsidR="0086604C" w:rsidRPr="00F1581B" w:rsidRDefault="0086604C" w:rsidP="00EE0A86">
            <w:pPr>
              <w:pStyle w:val="rowtabella0"/>
              <w:rPr>
                <w:color w:val="002060"/>
                <w:highlight w:val="yellow"/>
              </w:rPr>
            </w:pPr>
            <w:r w:rsidRPr="00F1581B">
              <w:rPr>
                <w:color w:val="002060"/>
                <w:highlight w:val="yellow"/>
              </w:rPr>
              <w:t>11/03/2025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8C9E" w14:textId="77777777" w:rsidR="0086604C" w:rsidRPr="00F1581B" w:rsidRDefault="0086604C" w:rsidP="00EE0A86">
            <w:pPr>
              <w:pStyle w:val="rowtabella0"/>
              <w:jc w:val="center"/>
              <w:rPr>
                <w:color w:val="002060"/>
                <w:highlight w:val="yellow"/>
              </w:rPr>
            </w:pPr>
            <w:r w:rsidRPr="00F1581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468B" w14:textId="77777777" w:rsidR="0086604C" w:rsidRPr="00F1581B" w:rsidRDefault="0086604C" w:rsidP="00EE0A86">
            <w:pPr>
              <w:pStyle w:val="rowtabella0"/>
              <w:rPr>
                <w:color w:val="002060"/>
                <w:highlight w:val="yellow"/>
              </w:rPr>
            </w:pPr>
            <w:r w:rsidRPr="00F1581B">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FE5D" w14:textId="77777777" w:rsidR="0086604C" w:rsidRPr="00F1581B" w:rsidRDefault="0086604C" w:rsidP="00EE0A86">
            <w:pPr>
              <w:pStyle w:val="rowtabella0"/>
              <w:rPr>
                <w:color w:val="002060"/>
                <w:highlight w:val="yellow"/>
              </w:rPr>
            </w:pPr>
            <w:r w:rsidRPr="00F1581B">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14A5" w14:textId="77777777" w:rsidR="0086604C" w:rsidRPr="00FA5DF6" w:rsidRDefault="0086604C" w:rsidP="00EE0A86">
            <w:pPr>
              <w:pStyle w:val="rowtabella0"/>
              <w:rPr>
                <w:color w:val="002060"/>
              </w:rPr>
            </w:pPr>
            <w:r w:rsidRPr="00FA5DF6">
              <w:rPr>
                <w:color w:val="002060"/>
              </w:rPr>
              <w:t>07/03/2025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7D622" w14:textId="77777777" w:rsidR="0086604C" w:rsidRPr="00FA5DF6" w:rsidRDefault="0086604C" w:rsidP="00EE0A86">
            <w:pPr>
              <w:pStyle w:val="rowtabella0"/>
              <w:jc w:val="center"/>
              <w:rPr>
                <w:color w:val="002060"/>
              </w:rPr>
            </w:pPr>
            <w:r w:rsidRPr="00F1581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A82D" w14:textId="77777777" w:rsidR="0086604C" w:rsidRPr="00FA5DF6" w:rsidRDefault="0086604C" w:rsidP="00EE0A8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6874F" w14:textId="77777777" w:rsidR="0086604C" w:rsidRPr="00FA5DF6" w:rsidRDefault="0086604C" w:rsidP="00EE0A86">
            <w:pPr>
              <w:rPr>
                <w:color w:val="002060"/>
              </w:rPr>
            </w:pPr>
          </w:p>
        </w:tc>
      </w:tr>
    </w:tbl>
    <w:p w14:paraId="4C4639CB" w14:textId="77777777" w:rsidR="0086604C" w:rsidRPr="00FA5DF6" w:rsidRDefault="0086604C" w:rsidP="0086604C">
      <w:pPr>
        <w:pStyle w:val="breakline"/>
        <w:rPr>
          <w:rFonts w:eastAsiaTheme="minorEastAsia"/>
          <w:color w:val="002060"/>
        </w:rPr>
      </w:pPr>
    </w:p>
    <w:p w14:paraId="3D24102A" w14:textId="77777777" w:rsidR="0086604C" w:rsidRPr="00FA5DF6" w:rsidRDefault="0086604C" w:rsidP="0086604C">
      <w:pPr>
        <w:pStyle w:val="breakline"/>
        <w:rPr>
          <w:color w:val="002060"/>
        </w:rPr>
      </w:pPr>
    </w:p>
    <w:p w14:paraId="3C3DD9FB" w14:textId="77777777" w:rsidR="0086604C" w:rsidRPr="00FA5DF6" w:rsidRDefault="0086604C" w:rsidP="0086604C">
      <w:pPr>
        <w:pStyle w:val="sottotitolocampionato10"/>
        <w:rPr>
          <w:color w:val="002060"/>
        </w:rPr>
      </w:pPr>
      <w:r w:rsidRPr="00FA5DF6">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604C" w:rsidRPr="00FA5DF6" w14:paraId="41C888C5" w14:textId="77777777" w:rsidTr="00F1581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03A91" w14:textId="77777777" w:rsidR="0086604C" w:rsidRPr="00FA5DF6" w:rsidRDefault="0086604C" w:rsidP="00EE0A86">
            <w:pPr>
              <w:pStyle w:val="headertabella0"/>
              <w:rPr>
                <w:color w:val="002060"/>
              </w:rPr>
            </w:pPr>
            <w:r w:rsidRPr="00FA5DF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391FC" w14:textId="77777777" w:rsidR="0086604C" w:rsidRPr="00FA5DF6" w:rsidRDefault="0086604C" w:rsidP="00EE0A86">
            <w:pPr>
              <w:pStyle w:val="headertabella0"/>
              <w:rPr>
                <w:color w:val="002060"/>
              </w:rPr>
            </w:pPr>
            <w:r w:rsidRPr="00FA5DF6">
              <w:rPr>
                <w:color w:val="002060"/>
              </w:rPr>
              <w:t xml:space="preserve">N° </w:t>
            </w:r>
            <w:proofErr w:type="spellStart"/>
            <w:r w:rsidRPr="00FA5DF6">
              <w:rPr>
                <w:color w:val="002060"/>
              </w:rPr>
              <w:t>Gior</w:t>
            </w:r>
            <w:proofErr w:type="spellEnd"/>
            <w:r w:rsidRPr="00FA5DF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44B0F" w14:textId="77777777" w:rsidR="0086604C" w:rsidRPr="00FA5DF6" w:rsidRDefault="0086604C" w:rsidP="00EE0A86">
            <w:pPr>
              <w:pStyle w:val="headertabella0"/>
              <w:rPr>
                <w:color w:val="002060"/>
              </w:rPr>
            </w:pPr>
            <w:r w:rsidRPr="00FA5DF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06879" w14:textId="77777777" w:rsidR="0086604C" w:rsidRPr="00FA5DF6" w:rsidRDefault="0086604C" w:rsidP="00EE0A86">
            <w:pPr>
              <w:pStyle w:val="headertabella0"/>
              <w:rPr>
                <w:color w:val="002060"/>
              </w:rPr>
            </w:pPr>
            <w:r w:rsidRPr="00FA5DF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4C49F" w14:textId="77777777" w:rsidR="0086604C" w:rsidRPr="00FA5DF6" w:rsidRDefault="0086604C" w:rsidP="00EE0A86">
            <w:pPr>
              <w:pStyle w:val="headertabella0"/>
              <w:rPr>
                <w:color w:val="002060"/>
              </w:rPr>
            </w:pPr>
            <w:r w:rsidRPr="00FA5DF6">
              <w:rPr>
                <w:color w:val="002060"/>
              </w:rPr>
              <w:t xml:space="preserve">Data </w:t>
            </w:r>
            <w:proofErr w:type="spellStart"/>
            <w:r w:rsidRPr="00FA5DF6">
              <w:rPr>
                <w:color w:val="002060"/>
              </w:rPr>
              <w:t>Orig</w:t>
            </w:r>
            <w:proofErr w:type="spellEnd"/>
            <w:r w:rsidRPr="00FA5DF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7D95D" w14:textId="77777777" w:rsidR="0086604C" w:rsidRPr="00FA5DF6" w:rsidRDefault="0086604C" w:rsidP="00EE0A86">
            <w:pPr>
              <w:pStyle w:val="headertabella0"/>
              <w:rPr>
                <w:color w:val="002060"/>
              </w:rPr>
            </w:pPr>
            <w:r w:rsidRPr="00FA5DF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A70D7" w14:textId="77777777" w:rsidR="0086604C" w:rsidRPr="00FA5DF6" w:rsidRDefault="0086604C" w:rsidP="00EE0A86">
            <w:pPr>
              <w:pStyle w:val="headertabella0"/>
              <w:rPr>
                <w:color w:val="002060"/>
              </w:rPr>
            </w:pPr>
            <w:r w:rsidRPr="00FA5DF6">
              <w:rPr>
                <w:color w:val="002060"/>
              </w:rPr>
              <w:t xml:space="preserve">Ora </w:t>
            </w:r>
            <w:proofErr w:type="spellStart"/>
            <w:r w:rsidRPr="00FA5DF6">
              <w:rPr>
                <w:color w:val="002060"/>
              </w:rPr>
              <w:t>Orig</w:t>
            </w:r>
            <w:proofErr w:type="spellEnd"/>
            <w:r w:rsidRPr="00FA5DF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7E0D1" w14:textId="77777777" w:rsidR="0086604C" w:rsidRPr="00FA5DF6" w:rsidRDefault="0086604C" w:rsidP="00EE0A86">
            <w:pPr>
              <w:pStyle w:val="headertabella0"/>
              <w:rPr>
                <w:color w:val="002060"/>
              </w:rPr>
            </w:pPr>
            <w:r w:rsidRPr="00FA5DF6">
              <w:rPr>
                <w:color w:val="002060"/>
              </w:rPr>
              <w:t>Impianto</w:t>
            </w:r>
          </w:p>
        </w:tc>
      </w:tr>
      <w:tr w:rsidR="0086604C" w:rsidRPr="00FA5DF6" w14:paraId="0FAB93FE" w14:textId="77777777" w:rsidTr="00F1581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1230" w14:textId="77777777" w:rsidR="0086604C" w:rsidRPr="00F1581B" w:rsidRDefault="0086604C" w:rsidP="00EE0A86">
            <w:pPr>
              <w:pStyle w:val="rowtabella0"/>
              <w:rPr>
                <w:color w:val="002060"/>
                <w:highlight w:val="yellow"/>
              </w:rPr>
            </w:pPr>
            <w:r w:rsidRPr="00F1581B">
              <w:rPr>
                <w:color w:val="002060"/>
                <w:highlight w:val="yellow"/>
              </w:rPr>
              <w:t>08/03/2025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4755C" w14:textId="77777777" w:rsidR="0086604C" w:rsidRPr="00F1581B" w:rsidRDefault="0086604C" w:rsidP="00EE0A86">
            <w:pPr>
              <w:pStyle w:val="rowtabella0"/>
              <w:jc w:val="center"/>
              <w:rPr>
                <w:color w:val="002060"/>
                <w:highlight w:val="yellow"/>
              </w:rPr>
            </w:pPr>
            <w:r w:rsidRPr="00F1581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0D8F" w14:textId="77777777" w:rsidR="0086604C" w:rsidRPr="00F1581B" w:rsidRDefault="0086604C" w:rsidP="00EE0A86">
            <w:pPr>
              <w:pStyle w:val="rowtabella0"/>
              <w:rPr>
                <w:color w:val="002060"/>
                <w:highlight w:val="yellow"/>
              </w:rPr>
            </w:pPr>
            <w:r w:rsidRPr="00F1581B">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F733" w14:textId="77777777" w:rsidR="0086604C" w:rsidRPr="00F1581B" w:rsidRDefault="0086604C" w:rsidP="00EE0A86">
            <w:pPr>
              <w:pStyle w:val="rowtabella0"/>
              <w:rPr>
                <w:color w:val="002060"/>
                <w:highlight w:val="yellow"/>
              </w:rPr>
            </w:pPr>
            <w:r w:rsidRPr="00F1581B">
              <w:rPr>
                <w:color w:val="002060"/>
                <w:highlight w:val="yellow"/>
              </w:rPr>
              <w:t>AMICI DEL CENTROSOCIOSQ.C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279D" w14:textId="7C48F0F3" w:rsidR="0086604C" w:rsidRPr="00FA5DF6" w:rsidRDefault="0086604C" w:rsidP="00EE0A8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5B79" w14:textId="77777777" w:rsidR="0086604C" w:rsidRPr="00FA5DF6" w:rsidRDefault="0086604C" w:rsidP="00EE0A86">
            <w:pPr>
              <w:pStyle w:val="rowtabella0"/>
              <w:jc w:val="center"/>
              <w:rPr>
                <w:color w:val="002060"/>
              </w:rPr>
            </w:pPr>
            <w:r w:rsidRPr="00F1581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F597" w14:textId="77777777" w:rsidR="0086604C" w:rsidRPr="00FA5DF6" w:rsidRDefault="0086604C" w:rsidP="00EE0A86">
            <w:pPr>
              <w:pStyle w:val="rowtabella0"/>
              <w:jc w:val="center"/>
              <w:rPr>
                <w:color w:val="002060"/>
              </w:rPr>
            </w:pPr>
            <w:r w:rsidRPr="00FA5DF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8A61" w14:textId="77777777" w:rsidR="0086604C" w:rsidRPr="00FA5DF6" w:rsidRDefault="0086604C" w:rsidP="00EE0A86">
            <w:pPr>
              <w:rPr>
                <w:color w:val="002060"/>
              </w:rPr>
            </w:pPr>
          </w:p>
        </w:tc>
      </w:tr>
    </w:tbl>
    <w:p w14:paraId="20D0150A" w14:textId="77777777" w:rsidR="0086604C" w:rsidRPr="00FA5DF6" w:rsidRDefault="0086604C" w:rsidP="0086604C">
      <w:pPr>
        <w:pStyle w:val="breakline"/>
        <w:rPr>
          <w:rFonts w:eastAsiaTheme="minorEastAsia"/>
          <w:color w:val="002060"/>
        </w:rPr>
      </w:pPr>
    </w:p>
    <w:p w14:paraId="69C3EBEF" w14:textId="77777777" w:rsidR="0086604C" w:rsidRPr="00FA5DF6" w:rsidRDefault="0086604C" w:rsidP="0086604C">
      <w:pPr>
        <w:pStyle w:val="breakline"/>
        <w:rPr>
          <w:color w:val="002060"/>
        </w:rPr>
      </w:pPr>
    </w:p>
    <w:p w14:paraId="1C3F1EB8" w14:textId="77777777" w:rsidR="0086604C" w:rsidRPr="00FA5DF6" w:rsidRDefault="0086604C" w:rsidP="0086604C">
      <w:pPr>
        <w:pStyle w:val="sottotitolocampionato10"/>
        <w:rPr>
          <w:color w:val="002060"/>
        </w:rPr>
      </w:pPr>
      <w:r w:rsidRPr="00FA5DF6">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604C" w:rsidRPr="00FA5DF6" w14:paraId="4A26E692" w14:textId="77777777" w:rsidTr="00F1581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A4C17" w14:textId="77777777" w:rsidR="0086604C" w:rsidRPr="00FA5DF6" w:rsidRDefault="0086604C" w:rsidP="00EE0A86">
            <w:pPr>
              <w:pStyle w:val="headertabella0"/>
              <w:rPr>
                <w:color w:val="002060"/>
              </w:rPr>
            </w:pPr>
            <w:r w:rsidRPr="00FA5DF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5E0A1" w14:textId="77777777" w:rsidR="0086604C" w:rsidRPr="00FA5DF6" w:rsidRDefault="0086604C" w:rsidP="00EE0A86">
            <w:pPr>
              <w:pStyle w:val="headertabella0"/>
              <w:rPr>
                <w:color w:val="002060"/>
              </w:rPr>
            </w:pPr>
            <w:r w:rsidRPr="00FA5DF6">
              <w:rPr>
                <w:color w:val="002060"/>
              </w:rPr>
              <w:t xml:space="preserve">N° </w:t>
            </w:r>
            <w:proofErr w:type="spellStart"/>
            <w:r w:rsidRPr="00FA5DF6">
              <w:rPr>
                <w:color w:val="002060"/>
              </w:rPr>
              <w:t>Gior</w:t>
            </w:r>
            <w:proofErr w:type="spellEnd"/>
            <w:r w:rsidRPr="00FA5DF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744E6" w14:textId="77777777" w:rsidR="0086604C" w:rsidRPr="00FA5DF6" w:rsidRDefault="0086604C" w:rsidP="00EE0A86">
            <w:pPr>
              <w:pStyle w:val="headertabella0"/>
              <w:rPr>
                <w:color w:val="002060"/>
              </w:rPr>
            </w:pPr>
            <w:r w:rsidRPr="00FA5DF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AFF2D" w14:textId="77777777" w:rsidR="0086604C" w:rsidRPr="00FA5DF6" w:rsidRDefault="0086604C" w:rsidP="00EE0A86">
            <w:pPr>
              <w:pStyle w:val="headertabella0"/>
              <w:rPr>
                <w:color w:val="002060"/>
              </w:rPr>
            </w:pPr>
            <w:r w:rsidRPr="00FA5DF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C301A" w14:textId="77777777" w:rsidR="0086604C" w:rsidRPr="00FA5DF6" w:rsidRDefault="0086604C" w:rsidP="00EE0A86">
            <w:pPr>
              <w:pStyle w:val="headertabella0"/>
              <w:rPr>
                <w:color w:val="002060"/>
              </w:rPr>
            </w:pPr>
            <w:r w:rsidRPr="00FA5DF6">
              <w:rPr>
                <w:color w:val="002060"/>
              </w:rPr>
              <w:t xml:space="preserve">Data </w:t>
            </w:r>
            <w:proofErr w:type="spellStart"/>
            <w:r w:rsidRPr="00FA5DF6">
              <w:rPr>
                <w:color w:val="002060"/>
              </w:rPr>
              <w:t>Orig</w:t>
            </w:r>
            <w:proofErr w:type="spellEnd"/>
            <w:r w:rsidRPr="00FA5DF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E0540" w14:textId="77777777" w:rsidR="0086604C" w:rsidRPr="00FA5DF6" w:rsidRDefault="0086604C" w:rsidP="00EE0A86">
            <w:pPr>
              <w:pStyle w:val="headertabella0"/>
              <w:rPr>
                <w:color w:val="002060"/>
              </w:rPr>
            </w:pPr>
            <w:r w:rsidRPr="00FA5DF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C3DC0" w14:textId="77777777" w:rsidR="0086604C" w:rsidRPr="00FA5DF6" w:rsidRDefault="0086604C" w:rsidP="00EE0A86">
            <w:pPr>
              <w:pStyle w:val="headertabella0"/>
              <w:rPr>
                <w:color w:val="002060"/>
              </w:rPr>
            </w:pPr>
            <w:r w:rsidRPr="00FA5DF6">
              <w:rPr>
                <w:color w:val="002060"/>
              </w:rPr>
              <w:t xml:space="preserve">Ora </w:t>
            </w:r>
            <w:proofErr w:type="spellStart"/>
            <w:r w:rsidRPr="00FA5DF6">
              <w:rPr>
                <w:color w:val="002060"/>
              </w:rPr>
              <w:t>Orig</w:t>
            </w:r>
            <w:proofErr w:type="spellEnd"/>
            <w:r w:rsidRPr="00FA5DF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99C89" w14:textId="77777777" w:rsidR="0086604C" w:rsidRPr="00FA5DF6" w:rsidRDefault="0086604C" w:rsidP="00EE0A86">
            <w:pPr>
              <w:pStyle w:val="headertabella0"/>
              <w:rPr>
                <w:color w:val="002060"/>
              </w:rPr>
            </w:pPr>
            <w:r w:rsidRPr="00FA5DF6">
              <w:rPr>
                <w:color w:val="002060"/>
              </w:rPr>
              <w:t>Impianto</w:t>
            </w:r>
          </w:p>
        </w:tc>
      </w:tr>
      <w:tr w:rsidR="0086604C" w:rsidRPr="00FA5DF6" w14:paraId="6BA1201C" w14:textId="77777777" w:rsidTr="00F1581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CF9F" w14:textId="77777777" w:rsidR="0086604C" w:rsidRPr="00F1581B" w:rsidRDefault="0086604C" w:rsidP="00EE0A86">
            <w:pPr>
              <w:pStyle w:val="rowtabella0"/>
              <w:rPr>
                <w:color w:val="002060"/>
                <w:highlight w:val="yellow"/>
              </w:rPr>
            </w:pPr>
            <w:r w:rsidRPr="00F1581B">
              <w:rPr>
                <w:color w:val="002060"/>
                <w:highlight w:val="yellow"/>
              </w:rPr>
              <w:t>08/03/2025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E09A" w14:textId="77777777" w:rsidR="0086604C" w:rsidRPr="00F1581B" w:rsidRDefault="0086604C" w:rsidP="00EE0A86">
            <w:pPr>
              <w:pStyle w:val="rowtabella0"/>
              <w:jc w:val="center"/>
              <w:rPr>
                <w:color w:val="002060"/>
                <w:highlight w:val="yellow"/>
              </w:rPr>
            </w:pPr>
            <w:r w:rsidRPr="00F1581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459F" w14:textId="77777777" w:rsidR="0086604C" w:rsidRPr="00F1581B" w:rsidRDefault="0086604C" w:rsidP="00EE0A86">
            <w:pPr>
              <w:pStyle w:val="rowtabella0"/>
              <w:rPr>
                <w:color w:val="002060"/>
                <w:highlight w:val="yellow"/>
              </w:rPr>
            </w:pPr>
            <w:r w:rsidRPr="00F1581B">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97C9" w14:textId="77777777" w:rsidR="0086604C" w:rsidRPr="00F1581B" w:rsidRDefault="0086604C" w:rsidP="00EE0A86">
            <w:pPr>
              <w:pStyle w:val="rowtabella0"/>
              <w:rPr>
                <w:color w:val="002060"/>
                <w:highlight w:val="yellow"/>
              </w:rPr>
            </w:pPr>
            <w:r w:rsidRPr="00F1581B">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EE9C" w14:textId="3C676096" w:rsidR="0086604C" w:rsidRPr="00FA5DF6" w:rsidRDefault="0086604C" w:rsidP="00EE0A8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A26D" w14:textId="77777777" w:rsidR="0086604C" w:rsidRPr="00FA5DF6" w:rsidRDefault="0086604C" w:rsidP="00EE0A86">
            <w:pPr>
              <w:pStyle w:val="rowtabella0"/>
              <w:jc w:val="center"/>
              <w:rPr>
                <w:color w:val="002060"/>
              </w:rPr>
            </w:pPr>
            <w:r w:rsidRPr="00F1581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FB93" w14:textId="77777777" w:rsidR="0086604C" w:rsidRPr="00FA5DF6" w:rsidRDefault="0086604C" w:rsidP="00EE0A86">
            <w:pPr>
              <w:pStyle w:val="rowtabella0"/>
              <w:jc w:val="center"/>
              <w:rPr>
                <w:color w:val="002060"/>
              </w:rPr>
            </w:pPr>
            <w:r w:rsidRPr="00FA5DF6">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1749" w14:textId="77777777" w:rsidR="0086604C" w:rsidRPr="00FA5DF6" w:rsidRDefault="0086604C" w:rsidP="00EE0A86">
            <w:pPr>
              <w:pStyle w:val="rowtabella0"/>
              <w:rPr>
                <w:color w:val="002060"/>
              </w:rPr>
            </w:pPr>
            <w:r w:rsidRPr="00F1581B">
              <w:rPr>
                <w:color w:val="002060"/>
                <w:highlight w:val="yellow"/>
              </w:rPr>
              <w:t>CAMPO C/5 "MANDOLESI"- COPERTO PORTO SAN GIORGIO VIA DELLE REGIONI, 8</w:t>
            </w:r>
          </w:p>
        </w:tc>
      </w:tr>
    </w:tbl>
    <w:p w14:paraId="4E9125E2" w14:textId="77777777" w:rsidR="00F1581B" w:rsidRPr="00F1581B" w:rsidRDefault="00F1581B" w:rsidP="0086604C">
      <w:pPr>
        <w:pStyle w:val="titoloprinc0"/>
        <w:rPr>
          <w:color w:val="002060"/>
          <w:sz w:val="22"/>
          <w:szCs w:val="22"/>
        </w:rPr>
      </w:pPr>
    </w:p>
    <w:p w14:paraId="07BBD4E1" w14:textId="15508F2B" w:rsidR="0086604C" w:rsidRPr="00FA5DF6" w:rsidRDefault="0086604C" w:rsidP="0086604C">
      <w:pPr>
        <w:pStyle w:val="titoloprinc0"/>
        <w:rPr>
          <w:color w:val="002060"/>
        </w:rPr>
      </w:pPr>
      <w:r w:rsidRPr="00FA5DF6">
        <w:rPr>
          <w:color w:val="002060"/>
        </w:rPr>
        <w:t>RISULTATI</w:t>
      </w:r>
    </w:p>
    <w:p w14:paraId="4BE25F07" w14:textId="77777777" w:rsidR="0086604C" w:rsidRPr="00FA5DF6" w:rsidRDefault="0086604C" w:rsidP="0086604C">
      <w:pPr>
        <w:pStyle w:val="breakline"/>
        <w:rPr>
          <w:color w:val="002060"/>
        </w:rPr>
      </w:pPr>
    </w:p>
    <w:p w14:paraId="46647E96" w14:textId="77777777" w:rsidR="0086604C" w:rsidRPr="00FA5DF6" w:rsidRDefault="0086604C" w:rsidP="0086604C">
      <w:pPr>
        <w:pStyle w:val="sottotitolocampionato10"/>
        <w:rPr>
          <w:color w:val="002060"/>
        </w:rPr>
      </w:pPr>
      <w:r w:rsidRPr="00FA5DF6">
        <w:rPr>
          <w:color w:val="002060"/>
        </w:rPr>
        <w:t>RISULTATI UFFICIALI GARE DEL 02/03/2025</w:t>
      </w:r>
    </w:p>
    <w:p w14:paraId="7913B803" w14:textId="77777777" w:rsidR="003254DA" w:rsidRPr="003254DA" w:rsidRDefault="003254DA" w:rsidP="003254DA">
      <w:pPr>
        <w:pStyle w:val="sottotitolocampionato20"/>
        <w:spacing w:before="0" w:beforeAutospacing="0" w:after="0" w:afterAutospacing="0"/>
        <w:rPr>
          <w:rFonts w:ascii="Arial" w:hAnsi="Arial" w:cs="Arial"/>
          <w:color w:val="002060"/>
          <w:sz w:val="20"/>
          <w:szCs w:val="20"/>
        </w:rPr>
      </w:pPr>
      <w:r w:rsidRPr="003254DA">
        <w:rPr>
          <w:rFonts w:ascii="Arial" w:hAnsi="Arial" w:cs="Arial"/>
          <w:color w:val="002060"/>
          <w:sz w:val="20"/>
          <w:szCs w:val="20"/>
        </w:rPr>
        <w:t>Si trascrivono qui di seguito i risultati ufficiali delle gare disputate</w:t>
      </w:r>
    </w:p>
    <w:p w14:paraId="2E6DB3E1" w14:textId="77777777" w:rsidR="0086604C" w:rsidRPr="00FA5DF6" w:rsidRDefault="0086604C" w:rsidP="008660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604C" w:rsidRPr="00FA5DF6" w14:paraId="2643D598"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5FC2DB21"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A83E6" w14:textId="77777777" w:rsidR="0086604C" w:rsidRPr="00FA5DF6" w:rsidRDefault="0086604C" w:rsidP="00EE0A86">
                  <w:pPr>
                    <w:pStyle w:val="headertabella0"/>
                    <w:rPr>
                      <w:color w:val="002060"/>
                    </w:rPr>
                  </w:pPr>
                  <w:r w:rsidRPr="00FA5DF6">
                    <w:rPr>
                      <w:color w:val="002060"/>
                    </w:rPr>
                    <w:t>GIRONE G - 3 Giornata - A</w:t>
                  </w:r>
                </w:p>
              </w:tc>
            </w:tr>
            <w:tr w:rsidR="0086604C" w:rsidRPr="00FA5DF6" w14:paraId="32690412"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D7341" w14:textId="77777777" w:rsidR="0086604C" w:rsidRPr="00FA5DF6" w:rsidRDefault="0086604C" w:rsidP="00EE0A86">
                  <w:pPr>
                    <w:pStyle w:val="rowtabella0"/>
                    <w:rPr>
                      <w:color w:val="002060"/>
                    </w:rPr>
                  </w:pPr>
                  <w:r w:rsidRPr="00FA5DF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B5E88" w14:textId="77777777" w:rsidR="0086604C" w:rsidRPr="00FA5DF6" w:rsidRDefault="0086604C" w:rsidP="00EE0A86">
                  <w:pPr>
                    <w:pStyle w:val="rowtabella0"/>
                    <w:rPr>
                      <w:color w:val="002060"/>
                    </w:rPr>
                  </w:pPr>
                  <w:r w:rsidRPr="00FA5DF6">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639AE" w14:textId="77777777" w:rsidR="0086604C" w:rsidRPr="00FA5DF6" w:rsidRDefault="0086604C" w:rsidP="00EE0A86">
                  <w:pPr>
                    <w:pStyle w:val="rowtabella0"/>
                    <w:jc w:val="center"/>
                    <w:rPr>
                      <w:color w:val="002060"/>
                    </w:rPr>
                  </w:pPr>
                  <w:r w:rsidRPr="00FA5DF6">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FC3D7" w14:textId="77777777" w:rsidR="0086604C" w:rsidRPr="00FA5DF6" w:rsidRDefault="0086604C" w:rsidP="00EE0A86">
                  <w:pPr>
                    <w:pStyle w:val="rowtabella0"/>
                    <w:jc w:val="center"/>
                    <w:rPr>
                      <w:color w:val="002060"/>
                    </w:rPr>
                  </w:pPr>
                  <w:r w:rsidRPr="00FA5DF6">
                    <w:rPr>
                      <w:color w:val="002060"/>
                    </w:rPr>
                    <w:t> </w:t>
                  </w:r>
                </w:p>
              </w:tc>
            </w:tr>
            <w:tr w:rsidR="0086604C" w:rsidRPr="00FA5DF6" w14:paraId="3E166979"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CDEEC6" w14:textId="77777777" w:rsidR="0086604C" w:rsidRPr="00FA5DF6" w:rsidRDefault="0086604C" w:rsidP="00EE0A86">
                  <w:pPr>
                    <w:pStyle w:val="rowtabella0"/>
                    <w:rPr>
                      <w:color w:val="002060"/>
                    </w:rPr>
                  </w:pPr>
                  <w:r w:rsidRPr="00FA5DF6">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4DD94D" w14:textId="77777777" w:rsidR="0086604C" w:rsidRPr="00FA5DF6" w:rsidRDefault="0086604C" w:rsidP="00EE0A86">
                  <w:pPr>
                    <w:pStyle w:val="rowtabella0"/>
                    <w:rPr>
                      <w:color w:val="002060"/>
                    </w:rPr>
                  </w:pPr>
                  <w:r w:rsidRPr="00FA5DF6">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9641BB" w14:textId="77777777" w:rsidR="0086604C" w:rsidRPr="00FA5DF6" w:rsidRDefault="0086604C" w:rsidP="00EE0A86">
                  <w:pPr>
                    <w:pStyle w:val="rowtabella0"/>
                    <w:jc w:val="center"/>
                    <w:rPr>
                      <w:color w:val="002060"/>
                    </w:rPr>
                  </w:pPr>
                  <w:r w:rsidRPr="00FA5DF6">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647CD9" w14:textId="77777777" w:rsidR="0086604C" w:rsidRPr="00FA5DF6" w:rsidRDefault="0086604C" w:rsidP="00EE0A86">
                  <w:pPr>
                    <w:pStyle w:val="rowtabella0"/>
                    <w:jc w:val="center"/>
                    <w:rPr>
                      <w:color w:val="002060"/>
                    </w:rPr>
                  </w:pPr>
                  <w:r w:rsidRPr="00FA5DF6">
                    <w:rPr>
                      <w:color w:val="002060"/>
                    </w:rPr>
                    <w:t> </w:t>
                  </w:r>
                </w:p>
              </w:tc>
            </w:tr>
            <w:tr w:rsidR="0086604C" w:rsidRPr="00FA5DF6" w14:paraId="633D41A0"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D91C39" w14:textId="77777777" w:rsidR="0086604C" w:rsidRPr="00FA5DF6" w:rsidRDefault="0086604C" w:rsidP="00EE0A86">
                  <w:pPr>
                    <w:pStyle w:val="rowtabella0"/>
                    <w:rPr>
                      <w:color w:val="002060"/>
                    </w:rPr>
                  </w:pPr>
                  <w:r w:rsidRPr="00FA5DF6">
                    <w:rPr>
                      <w:color w:val="002060"/>
                    </w:rPr>
                    <w:t>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CABAC" w14:textId="77777777" w:rsidR="0086604C" w:rsidRPr="00FA5DF6" w:rsidRDefault="0086604C" w:rsidP="00EE0A86">
                  <w:pPr>
                    <w:pStyle w:val="rowtabella0"/>
                    <w:rPr>
                      <w:color w:val="002060"/>
                    </w:rPr>
                  </w:pPr>
                  <w:r w:rsidRPr="00FA5DF6">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2ADCA" w14:textId="77777777" w:rsidR="0086604C" w:rsidRPr="00FA5DF6" w:rsidRDefault="0086604C" w:rsidP="00EE0A86">
                  <w:pPr>
                    <w:pStyle w:val="rowtabella0"/>
                    <w:jc w:val="center"/>
                    <w:rPr>
                      <w:color w:val="002060"/>
                    </w:rPr>
                  </w:pPr>
                  <w:r w:rsidRPr="00FA5DF6">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20316" w14:textId="77777777" w:rsidR="0086604C" w:rsidRPr="00FA5DF6" w:rsidRDefault="0086604C" w:rsidP="00EE0A86">
                  <w:pPr>
                    <w:pStyle w:val="rowtabella0"/>
                    <w:jc w:val="center"/>
                    <w:rPr>
                      <w:color w:val="002060"/>
                    </w:rPr>
                  </w:pPr>
                  <w:r w:rsidRPr="00FA5DF6">
                    <w:rPr>
                      <w:color w:val="002060"/>
                    </w:rPr>
                    <w:t> </w:t>
                  </w:r>
                </w:p>
              </w:tc>
            </w:tr>
          </w:tbl>
          <w:p w14:paraId="400B80C6" w14:textId="77777777" w:rsidR="0086604C" w:rsidRPr="00FA5DF6" w:rsidRDefault="0086604C" w:rsidP="00EE0A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1088E0BE"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80A1E" w14:textId="77777777" w:rsidR="0086604C" w:rsidRPr="00FA5DF6" w:rsidRDefault="0086604C" w:rsidP="00EE0A86">
                  <w:pPr>
                    <w:pStyle w:val="headertabella0"/>
                    <w:rPr>
                      <w:color w:val="002060"/>
                    </w:rPr>
                  </w:pPr>
                  <w:r w:rsidRPr="00FA5DF6">
                    <w:rPr>
                      <w:color w:val="002060"/>
                    </w:rPr>
                    <w:t>GIRONE SA - 3 Giornata - A</w:t>
                  </w:r>
                </w:p>
              </w:tc>
            </w:tr>
            <w:tr w:rsidR="0086604C" w:rsidRPr="00FA5DF6" w14:paraId="0B283172"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228335" w14:textId="77777777" w:rsidR="0086604C" w:rsidRPr="00FA5DF6" w:rsidRDefault="0086604C" w:rsidP="00EE0A86">
                  <w:pPr>
                    <w:pStyle w:val="rowtabella0"/>
                    <w:rPr>
                      <w:color w:val="002060"/>
                    </w:rPr>
                  </w:pPr>
                  <w:r w:rsidRPr="00FA5DF6">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06C35" w14:textId="77777777" w:rsidR="0086604C" w:rsidRPr="00FA5DF6" w:rsidRDefault="0086604C" w:rsidP="00EE0A86">
                  <w:pPr>
                    <w:pStyle w:val="rowtabella0"/>
                    <w:rPr>
                      <w:color w:val="002060"/>
                    </w:rPr>
                  </w:pPr>
                  <w:r w:rsidRPr="00FA5DF6">
                    <w:rPr>
                      <w:color w:val="002060"/>
                    </w:rPr>
                    <w:t xml:space="preserve">- ITALSERVICE C5 </w:t>
                  </w:r>
                  <w:proofErr w:type="gramStart"/>
                  <w:r w:rsidRPr="00FA5DF6">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412EF" w14:textId="77777777" w:rsidR="0086604C" w:rsidRPr="00FA5DF6" w:rsidRDefault="0086604C" w:rsidP="00EE0A86">
                  <w:pPr>
                    <w:pStyle w:val="rowtabella0"/>
                    <w:jc w:val="center"/>
                    <w:rPr>
                      <w:color w:val="002060"/>
                    </w:rPr>
                  </w:pPr>
                  <w:r w:rsidRPr="00FA5DF6">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720F5" w14:textId="77777777" w:rsidR="0086604C" w:rsidRPr="00FA5DF6" w:rsidRDefault="0086604C" w:rsidP="00EE0A86">
                  <w:pPr>
                    <w:pStyle w:val="rowtabella0"/>
                    <w:jc w:val="center"/>
                    <w:rPr>
                      <w:color w:val="002060"/>
                    </w:rPr>
                  </w:pPr>
                  <w:r w:rsidRPr="00FA5DF6">
                    <w:rPr>
                      <w:color w:val="002060"/>
                    </w:rPr>
                    <w:t> </w:t>
                  </w:r>
                </w:p>
              </w:tc>
            </w:tr>
            <w:tr w:rsidR="0086604C" w:rsidRPr="00FA5DF6" w14:paraId="0371E44E"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FD9F1C" w14:textId="77777777" w:rsidR="0086604C" w:rsidRPr="00FA5DF6" w:rsidRDefault="0086604C" w:rsidP="00EE0A86">
                  <w:pPr>
                    <w:pStyle w:val="rowtabella0"/>
                    <w:rPr>
                      <w:color w:val="002060"/>
                    </w:rPr>
                  </w:pPr>
                  <w:r w:rsidRPr="00FA5DF6">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CDAD97" w14:textId="77777777" w:rsidR="0086604C" w:rsidRPr="00FA5DF6" w:rsidRDefault="0086604C" w:rsidP="00EE0A86">
                  <w:pPr>
                    <w:pStyle w:val="rowtabella0"/>
                    <w:rPr>
                      <w:color w:val="002060"/>
                    </w:rPr>
                  </w:pPr>
                  <w:r w:rsidRPr="00FA5DF6">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897170" w14:textId="77777777" w:rsidR="0086604C" w:rsidRPr="00FA5DF6" w:rsidRDefault="0086604C" w:rsidP="00EE0A86">
                  <w:pPr>
                    <w:pStyle w:val="rowtabella0"/>
                    <w:jc w:val="center"/>
                    <w:rPr>
                      <w:color w:val="002060"/>
                    </w:rPr>
                  </w:pPr>
                  <w:r w:rsidRPr="00FA5DF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D1D1FE" w14:textId="77777777" w:rsidR="0086604C" w:rsidRPr="00FA5DF6" w:rsidRDefault="0086604C" w:rsidP="00EE0A86">
                  <w:pPr>
                    <w:pStyle w:val="rowtabella0"/>
                    <w:jc w:val="center"/>
                    <w:rPr>
                      <w:color w:val="002060"/>
                    </w:rPr>
                  </w:pPr>
                  <w:r w:rsidRPr="00FA5DF6">
                    <w:rPr>
                      <w:color w:val="002060"/>
                    </w:rPr>
                    <w:t> </w:t>
                  </w:r>
                </w:p>
              </w:tc>
            </w:tr>
            <w:tr w:rsidR="0086604C" w:rsidRPr="00FA5DF6" w14:paraId="00BD6664"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02E72" w14:textId="77777777" w:rsidR="0086604C" w:rsidRPr="00FA5DF6" w:rsidRDefault="0086604C" w:rsidP="00EE0A86">
                  <w:pPr>
                    <w:pStyle w:val="rowtabella0"/>
                    <w:rPr>
                      <w:color w:val="002060"/>
                    </w:rPr>
                  </w:pPr>
                  <w:r w:rsidRPr="00FA5DF6">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2A866" w14:textId="77777777" w:rsidR="0086604C" w:rsidRPr="00FA5DF6" w:rsidRDefault="0086604C" w:rsidP="00EE0A86">
                  <w:pPr>
                    <w:pStyle w:val="rowtabella0"/>
                    <w:rPr>
                      <w:color w:val="002060"/>
                    </w:rPr>
                  </w:pPr>
                  <w:r w:rsidRPr="00FA5DF6">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33ADA" w14:textId="77777777" w:rsidR="0086604C" w:rsidRPr="00FA5DF6" w:rsidRDefault="0086604C" w:rsidP="00EE0A86">
                  <w:pPr>
                    <w:pStyle w:val="rowtabella0"/>
                    <w:jc w:val="center"/>
                    <w:rPr>
                      <w:color w:val="002060"/>
                    </w:rPr>
                  </w:pPr>
                  <w:r w:rsidRPr="00FA5DF6">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5A950" w14:textId="77777777" w:rsidR="0086604C" w:rsidRPr="00FA5DF6" w:rsidRDefault="0086604C" w:rsidP="00EE0A86">
                  <w:pPr>
                    <w:pStyle w:val="rowtabella0"/>
                    <w:jc w:val="center"/>
                    <w:rPr>
                      <w:color w:val="002060"/>
                    </w:rPr>
                  </w:pPr>
                  <w:r w:rsidRPr="00FA5DF6">
                    <w:rPr>
                      <w:color w:val="002060"/>
                    </w:rPr>
                    <w:t> </w:t>
                  </w:r>
                </w:p>
              </w:tc>
            </w:tr>
            <w:tr w:rsidR="0086604C" w:rsidRPr="00FA5DF6" w14:paraId="11EFA841"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7D0DB542" w14:textId="77777777" w:rsidR="0086604C" w:rsidRPr="00FA5DF6" w:rsidRDefault="0086604C" w:rsidP="00EE0A86">
                  <w:pPr>
                    <w:pStyle w:val="rowtabella0"/>
                    <w:rPr>
                      <w:color w:val="002060"/>
                    </w:rPr>
                  </w:pPr>
                  <w:r w:rsidRPr="00FA5DF6">
                    <w:rPr>
                      <w:color w:val="002060"/>
                    </w:rPr>
                    <w:t>(1) - disputata il 01/03/2025</w:t>
                  </w:r>
                </w:p>
              </w:tc>
            </w:tr>
          </w:tbl>
          <w:p w14:paraId="32168D9F" w14:textId="77777777" w:rsidR="0086604C" w:rsidRPr="00FA5DF6" w:rsidRDefault="0086604C" w:rsidP="00EE0A86">
            <w:pPr>
              <w:rPr>
                <w:color w:val="002060"/>
              </w:rPr>
            </w:pPr>
          </w:p>
        </w:tc>
      </w:tr>
    </w:tbl>
    <w:p w14:paraId="1365F0FA" w14:textId="77777777" w:rsidR="0086604C" w:rsidRPr="00FA5DF6" w:rsidRDefault="0086604C" w:rsidP="0086604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604C" w:rsidRPr="00FA5DF6" w14:paraId="58440110"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7DEBEE94"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A689B" w14:textId="77777777" w:rsidR="0086604C" w:rsidRPr="00FA5DF6" w:rsidRDefault="0086604C" w:rsidP="00EE0A86">
                  <w:pPr>
                    <w:pStyle w:val="headertabella0"/>
                    <w:rPr>
                      <w:color w:val="002060"/>
                    </w:rPr>
                  </w:pPr>
                  <w:r w:rsidRPr="00FA5DF6">
                    <w:rPr>
                      <w:color w:val="002060"/>
                    </w:rPr>
                    <w:t>GIRONE SB - 3 Giornata - A</w:t>
                  </w:r>
                </w:p>
              </w:tc>
            </w:tr>
            <w:tr w:rsidR="0086604C" w:rsidRPr="00FA5DF6" w14:paraId="007AF73F"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2C8FA9" w14:textId="77777777" w:rsidR="0086604C" w:rsidRPr="00FA5DF6" w:rsidRDefault="0086604C" w:rsidP="00EE0A86">
                  <w:pPr>
                    <w:pStyle w:val="rowtabella0"/>
                    <w:rPr>
                      <w:color w:val="002060"/>
                    </w:rPr>
                  </w:pPr>
                  <w:r w:rsidRPr="00FA5DF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035D0" w14:textId="77777777" w:rsidR="0086604C" w:rsidRPr="00FA5DF6" w:rsidRDefault="0086604C" w:rsidP="00EE0A86">
                  <w:pPr>
                    <w:pStyle w:val="rowtabella0"/>
                    <w:rPr>
                      <w:color w:val="002060"/>
                    </w:rPr>
                  </w:pPr>
                  <w:r w:rsidRPr="00FA5DF6">
                    <w:rPr>
                      <w:color w:val="002060"/>
                    </w:rPr>
                    <w:t>- SPORTFLY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D4A38" w14:textId="77777777" w:rsidR="0086604C" w:rsidRPr="00FA5DF6" w:rsidRDefault="0086604C" w:rsidP="00EE0A86">
                  <w:pPr>
                    <w:pStyle w:val="rowtabella0"/>
                    <w:jc w:val="center"/>
                    <w:rPr>
                      <w:color w:val="002060"/>
                    </w:rPr>
                  </w:pPr>
                  <w:r w:rsidRPr="00FA5DF6">
                    <w:rPr>
                      <w:color w:val="002060"/>
                    </w:rPr>
                    <w:t>3 - 16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5487E" w14:textId="77777777" w:rsidR="0086604C" w:rsidRPr="00FA5DF6" w:rsidRDefault="0086604C" w:rsidP="00EE0A86">
                  <w:pPr>
                    <w:pStyle w:val="rowtabella0"/>
                    <w:jc w:val="center"/>
                    <w:rPr>
                      <w:color w:val="002060"/>
                    </w:rPr>
                  </w:pPr>
                  <w:r w:rsidRPr="00FA5DF6">
                    <w:rPr>
                      <w:color w:val="002060"/>
                    </w:rPr>
                    <w:t> </w:t>
                  </w:r>
                </w:p>
              </w:tc>
            </w:tr>
            <w:tr w:rsidR="0086604C" w:rsidRPr="00FA5DF6" w14:paraId="57DEF10E"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6BEDD4" w14:textId="77777777" w:rsidR="0086604C" w:rsidRPr="00FA5DF6" w:rsidRDefault="0086604C" w:rsidP="00EE0A86">
                  <w:pPr>
                    <w:pStyle w:val="rowtabella0"/>
                    <w:rPr>
                      <w:color w:val="002060"/>
                    </w:rPr>
                  </w:pPr>
                  <w:r w:rsidRPr="00FA5DF6">
                    <w:rPr>
                      <w:color w:val="002060"/>
                    </w:rPr>
                    <w:t xml:space="preserve">(1) AUDAX 1970 </w:t>
                  </w:r>
                  <w:proofErr w:type="gramStart"/>
                  <w:r w:rsidRPr="00FA5DF6">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8F8B80" w14:textId="77777777" w:rsidR="0086604C" w:rsidRPr="00FA5DF6" w:rsidRDefault="0086604C" w:rsidP="00EE0A86">
                  <w:pPr>
                    <w:pStyle w:val="rowtabella0"/>
                    <w:rPr>
                      <w:color w:val="002060"/>
                    </w:rPr>
                  </w:pPr>
                  <w:r w:rsidRPr="00FA5DF6">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E7764B" w14:textId="77777777" w:rsidR="0086604C" w:rsidRPr="00FA5DF6" w:rsidRDefault="0086604C" w:rsidP="00EE0A86">
                  <w:pPr>
                    <w:pStyle w:val="rowtabella0"/>
                    <w:jc w:val="center"/>
                    <w:rPr>
                      <w:color w:val="002060"/>
                    </w:rPr>
                  </w:pPr>
                  <w:r w:rsidRPr="00FA5DF6">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B1F3B3" w14:textId="77777777" w:rsidR="0086604C" w:rsidRPr="00FA5DF6" w:rsidRDefault="0086604C" w:rsidP="00EE0A86">
                  <w:pPr>
                    <w:pStyle w:val="rowtabella0"/>
                    <w:jc w:val="center"/>
                    <w:rPr>
                      <w:color w:val="002060"/>
                    </w:rPr>
                  </w:pPr>
                  <w:r w:rsidRPr="00FA5DF6">
                    <w:rPr>
                      <w:color w:val="002060"/>
                    </w:rPr>
                    <w:t> </w:t>
                  </w:r>
                </w:p>
              </w:tc>
            </w:tr>
            <w:tr w:rsidR="0086604C" w:rsidRPr="00FA5DF6" w14:paraId="79146038"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D29236" w14:textId="77777777" w:rsidR="0086604C" w:rsidRPr="00FA5DF6" w:rsidRDefault="0086604C" w:rsidP="00EE0A86">
                  <w:pPr>
                    <w:pStyle w:val="rowtabella0"/>
                    <w:rPr>
                      <w:color w:val="002060"/>
                    </w:rPr>
                  </w:pPr>
                  <w:r w:rsidRPr="00FA5DF6">
                    <w:rPr>
                      <w:color w:val="002060"/>
                    </w:rPr>
                    <w:t>(1) ITALSERVICE C5 SQ.C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FD938" w14:textId="77777777" w:rsidR="0086604C" w:rsidRPr="00FA5DF6" w:rsidRDefault="0086604C" w:rsidP="00EE0A86">
                  <w:pPr>
                    <w:pStyle w:val="rowtabella0"/>
                    <w:rPr>
                      <w:color w:val="002060"/>
                    </w:rPr>
                  </w:pPr>
                  <w:r w:rsidRPr="00FA5DF6">
                    <w:rPr>
                      <w:color w:val="002060"/>
                    </w:rPr>
                    <w:t xml:space="preserve">- CALCIO A 5 CORINALDO </w:t>
                  </w:r>
                  <w:proofErr w:type="gramStart"/>
                  <w:r w:rsidRPr="00FA5DF6">
                    <w:rPr>
                      <w:color w:val="002060"/>
                    </w:rPr>
                    <w:t>SQ.B</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CE448" w14:textId="77777777" w:rsidR="0086604C" w:rsidRPr="00FA5DF6" w:rsidRDefault="0086604C" w:rsidP="00EE0A86">
                  <w:pPr>
                    <w:pStyle w:val="rowtabella0"/>
                    <w:jc w:val="center"/>
                    <w:rPr>
                      <w:color w:val="002060"/>
                    </w:rPr>
                  </w:pPr>
                  <w:r w:rsidRPr="00FA5DF6">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E54B5" w14:textId="77777777" w:rsidR="0086604C" w:rsidRPr="00FA5DF6" w:rsidRDefault="0086604C" w:rsidP="00EE0A86">
                  <w:pPr>
                    <w:pStyle w:val="rowtabella0"/>
                    <w:jc w:val="center"/>
                    <w:rPr>
                      <w:color w:val="002060"/>
                    </w:rPr>
                  </w:pPr>
                  <w:r w:rsidRPr="00FA5DF6">
                    <w:rPr>
                      <w:color w:val="002060"/>
                    </w:rPr>
                    <w:t> </w:t>
                  </w:r>
                </w:p>
              </w:tc>
            </w:tr>
            <w:tr w:rsidR="0086604C" w:rsidRPr="00FA5DF6" w14:paraId="583A3C14"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1DBC3497" w14:textId="77777777" w:rsidR="0086604C" w:rsidRPr="00FA5DF6" w:rsidRDefault="0086604C" w:rsidP="00EE0A86">
                  <w:pPr>
                    <w:pStyle w:val="rowtabella0"/>
                    <w:rPr>
                      <w:color w:val="002060"/>
                    </w:rPr>
                  </w:pPr>
                  <w:r w:rsidRPr="00FA5DF6">
                    <w:rPr>
                      <w:color w:val="002060"/>
                    </w:rPr>
                    <w:t>(1) - disputata il 01/03/2025</w:t>
                  </w:r>
                </w:p>
              </w:tc>
            </w:tr>
          </w:tbl>
          <w:p w14:paraId="4D1FA015" w14:textId="77777777" w:rsidR="0086604C" w:rsidRPr="00FA5DF6" w:rsidRDefault="0086604C" w:rsidP="00EE0A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1A496767"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D3725" w14:textId="77777777" w:rsidR="0086604C" w:rsidRPr="00FA5DF6" w:rsidRDefault="0086604C" w:rsidP="00EE0A86">
                  <w:pPr>
                    <w:pStyle w:val="headertabella0"/>
                    <w:rPr>
                      <w:color w:val="002060"/>
                    </w:rPr>
                  </w:pPr>
                  <w:r w:rsidRPr="00FA5DF6">
                    <w:rPr>
                      <w:color w:val="002060"/>
                    </w:rPr>
                    <w:t>GIRONE SC - 3 Giornata - A</w:t>
                  </w:r>
                </w:p>
              </w:tc>
            </w:tr>
            <w:tr w:rsidR="0086604C" w:rsidRPr="00FA5DF6" w14:paraId="2CE1CBC6"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108F8C" w14:textId="77777777" w:rsidR="0086604C" w:rsidRPr="00FA5DF6" w:rsidRDefault="0086604C" w:rsidP="00EE0A86">
                  <w:pPr>
                    <w:pStyle w:val="rowtabella0"/>
                    <w:rPr>
                      <w:color w:val="002060"/>
                    </w:rPr>
                  </w:pPr>
                  <w:r w:rsidRPr="00FA5DF6">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F9904" w14:textId="77777777" w:rsidR="0086604C" w:rsidRPr="00FA5DF6" w:rsidRDefault="0086604C" w:rsidP="00EE0A86">
                  <w:pPr>
                    <w:pStyle w:val="rowtabella0"/>
                    <w:rPr>
                      <w:color w:val="002060"/>
                    </w:rPr>
                  </w:pPr>
                  <w:r w:rsidRPr="00FA5DF6">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E2045" w14:textId="77777777" w:rsidR="0086604C" w:rsidRPr="00FA5DF6" w:rsidRDefault="0086604C" w:rsidP="00EE0A86">
                  <w:pPr>
                    <w:pStyle w:val="rowtabella0"/>
                    <w:jc w:val="center"/>
                    <w:rPr>
                      <w:color w:val="002060"/>
                    </w:rPr>
                  </w:pPr>
                  <w:r w:rsidRPr="00FA5DF6">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8CD88" w14:textId="77777777" w:rsidR="0086604C" w:rsidRPr="00FA5DF6" w:rsidRDefault="0086604C" w:rsidP="00EE0A86">
                  <w:pPr>
                    <w:pStyle w:val="rowtabella0"/>
                    <w:jc w:val="center"/>
                    <w:rPr>
                      <w:color w:val="002060"/>
                    </w:rPr>
                  </w:pPr>
                  <w:r w:rsidRPr="00FA5DF6">
                    <w:rPr>
                      <w:color w:val="002060"/>
                    </w:rPr>
                    <w:t> </w:t>
                  </w:r>
                </w:p>
              </w:tc>
            </w:tr>
            <w:tr w:rsidR="0086604C" w:rsidRPr="00FA5DF6" w14:paraId="008EFF53" w14:textId="77777777" w:rsidTr="00EE0A8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533E06" w14:textId="77777777" w:rsidR="0086604C" w:rsidRPr="00FA5DF6" w:rsidRDefault="0086604C" w:rsidP="00EE0A86">
                  <w:pPr>
                    <w:pStyle w:val="rowtabella0"/>
                    <w:rPr>
                      <w:color w:val="002060"/>
                    </w:rPr>
                  </w:pPr>
                  <w:r w:rsidRPr="00FA5DF6">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7F56E1" w14:textId="77777777" w:rsidR="0086604C" w:rsidRPr="00FA5DF6" w:rsidRDefault="0086604C" w:rsidP="00EE0A86">
                  <w:pPr>
                    <w:pStyle w:val="rowtabella0"/>
                    <w:rPr>
                      <w:color w:val="002060"/>
                    </w:rPr>
                  </w:pPr>
                  <w:r w:rsidRPr="00FA5DF6">
                    <w:rPr>
                      <w:color w:val="002060"/>
                    </w:rPr>
                    <w:t>- AMICI DEL CENTROSOCIOSQ.C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34C265" w14:textId="77777777" w:rsidR="0086604C" w:rsidRPr="00FA5DF6" w:rsidRDefault="0086604C" w:rsidP="00EE0A86">
                  <w:pPr>
                    <w:pStyle w:val="rowtabella0"/>
                    <w:jc w:val="center"/>
                    <w:rPr>
                      <w:color w:val="002060"/>
                    </w:rPr>
                  </w:pPr>
                  <w:r w:rsidRPr="00FA5DF6">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124933" w14:textId="77777777" w:rsidR="0086604C" w:rsidRPr="00FA5DF6" w:rsidRDefault="0086604C" w:rsidP="00EE0A86">
                  <w:pPr>
                    <w:pStyle w:val="rowtabella0"/>
                    <w:jc w:val="center"/>
                    <w:rPr>
                      <w:color w:val="002060"/>
                    </w:rPr>
                  </w:pPr>
                  <w:r w:rsidRPr="00FA5DF6">
                    <w:rPr>
                      <w:color w:val="002060"/>
                    </w:rPr>
                    <w:t> </w:t>
                  </w:r>
                </w:p>
              </w:tc>
            </w:tr>
            <w:tr w:rsidR="0086604C" w:rsidRPr="00FA5DF6" w14:paraId="69C6EC3B"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E5C5CF" w14:textId="77777777" w:rsidR="0086604C" w:rsidRPr="00FA5DF6" w:rsidRDefault="0086604C" w:rsidP="00EE0A86">
                  <w:pPr>
                    <w:pStyle w:val="rowtabella0"/>
                    <w:rPr>
                      <w:color w:val="002060"/>
                    </w:rPr>
                  </w:pPr>
                  <w:r w:rsidRPr="00FA5DF6">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24195" w14:textId="77777777" w:rsidR="0086604C" w:rsidRPr="00FA5DF6" w:rsidRDefault="0086604C" w:rsidP="00EE0A86">
                  <w:pPr>
                    <w:pStyle w:val="rowtabella0"/>
                    <w:rPr>
                      <w:color w:val="002060"/>
                    </w:rPr>
                  </w:pPr>
                  <w:r w:rsidRPr="00FA5DF6">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ADCFE" w14:textId="77777777" w:rsidR="0086604C" w:rsidRPr="00FA5DF6" w:rsidRDefault="0086604C" w:rsidP="00EE0A86">
                  <w:pPr>
                    <w:pStyle w:val="rowtabella0"/>
                    <w:jc w:val="center"/>
                    <w:rPr>
                      <w:color w:val="002060"/>
                    </w:rPr>
                  </w:pPr>
                  <w:r w:rsidRPr="00FA5DF6">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CAEB4" w14:textId="77777777" w:rsidR="0086604C" w:rsidRPr="00FA5DF6" w:rsidRDefault="0086604C" w:rsidP="00EE0A86">
                  <w:pPr>
                    <w:pStyle w:val="rowtabella0"/>
                    <w:jc w:val="center"/>
                    <w:rPr>
                      <w:color w:val="002060"/>
                    </w:rPr>
                  </w:pPr>
                  <w:r w:rsidRPr="00FA5DF6">
                    <w:rPr>
                      <w:color w:val="002060"/>
                    </w:rPr>
                    <w:t> </w:t>
                  </w:r>
                </w:p>
              </w:tc>
            </w:tr>
            <w:tr w:rsidR="0086604C" w:rsidRPr="00FA5DF6" w14:paraId="2A7E4783"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0F618028" w14:textId="77777777" w:rsidR="0086604C" w:rsidRPr="00FA5DF6" w:rsidRDefault="0086604C" w:rsidP="00EE0A86">
                  <w:pPr>
                    <w:pStyle w:val="rowtabella0"/>
                    <w:rPr>
                      <w:color w:val="002060"/>
                    </w:rPr>
                  </w:pPr>
                  <w:r w:rsidRPr="00FA5DF6">
                    <w:rPr>
                      <w:color w:val="002060"/>
                    </w:rPr>
                    <w:t>(1) - disputata il 01/03/2025</w:t>
                  </w:r>
                </w:p>
              </w:tc>
            </w:tr>
          </w:tbl>
          <w:p w14:paraId="498A4348" w14:textId="77777777" w:rsidR="0086604C" w:rsidRPr="00FA5DF6" w:rsidRDefault="0086604C" w:rsidP="00EE0A86">
            <w:pPr>
              <w:rPr>
                <w:color w:val="002060"/>
              </w:rPr>
            </w:pPr>
          </w:p>
        </w:tc>
      </w:tr>
    </w:tbl>
    <w:p w14:paraId="43E9AFD5" w14:textId="77777777" w:rsidR="0086604C" w:rsidRPr="00FA5DF6" w:rsidRDefault="0086604C" w:rsidP="0086604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04C" w:rsidRPr="00FA5DF6" w14:paraId="3362BAAB"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0AEABB02"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B633B" w14:textId="77777777" w:rsidR="0086604C" w:rsidRPr="00FA5DF6" w:rsidRDefault="0086604C" w:rsidP="00EE0A86">
                  <w:pPr>
                    <w:pStyle w:val="headertabella0"/>
                    <w:rPr>
                      <w:color w:val="002060"/>
                    </w:rPr>
                  </w:pPr>
                  <w:r w:rsidRPr="00FA5DF6">
                    <w:rPr>
                      <w:color w:val="002060"/>
                    </w:rPr>
                    <w:t>GIRONE SD - 3 Giornata - A</w:t>
                  </w:r>
                </w:p>
              </w:tc>
            </w:tr>
            <w:tr w:rsidR="0086604C" w:rsidRPr="00FA5DF6" w14:paraId="2C3F53CB" w14:textId="77777777" w:rsidTr="00EE0A86">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14F6D8" w14:textId="77777777" w:rsidR="0086604C" w:rsidRPr="00FA5DF6" w:rsidRDefault="0086604C" w:rsidP="00EE0A86">
                  <w:pPr>
                    <w:pStyle w:val="rowtabella0"/>
                    <w:rPr>
                      <w:color w:val="002060"/>
                    </w:rPr>
                  </w:pPr>
                  <w:r w:rsidRPr="00FA5DF6">
                    <w:rPr>
                      <w:color w:val="002060"/>
                    </w:rPr>
                    <w:t>(1) 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4EA25F" w14:textId="77777777" w:rsidR="0086604C" w:rsidRPr="00FA5DF6" w:rsidRDefault="0086604C" w:rsidP="00EE0A86">
                  <w:pPr>
                    <w:pStyle w:val="rowtabella0"/>
                    <w:rPr>
                      <w:color w:val="002060"/>
                    </w:rPr>
                  </w:pPr>
                  <w:r w:rsidRPr="00FA5DF6">
                    <w:rPr>
                      <w:color w:val="002060"/>
                    </w:rPr>
                    <w:t>- TRE TORRI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7F18E" w14:textId="77777777" w:rsidR="0086604C" w:rsidRPr="00FA5DF6" w:rsidRDefault="0086604C" w:rsidP="00EE0A86">
                  <w:pPr>
                    <w:pStyle w:val="rowtabella0"/>
                    <w:jc w:val="center"/>
                    <w:rPr>
                      <w:color w:val="002060"/>
                    </w:rPr>
                  </w:pPr>
                  <w:r w:rsidRPr="00FA5DF6">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A7C4D" w14:textId="77777777" w:rsidR="0086604C" w:rsidRPr="00FA5DF6" w:rsidRDefault="0086604C" w:rsidP="00EE0A86">
                  <w:pPr>
                    <w:pStyle w:val="rowtabella0"/>
                    <w:jc w:val="center"/>
                    <w:rPr>
                      <w:color w:val="002060"/>
                    </w:rPr>
                  </w:pPr>
                  <w:r w:rsidRPr="00FA5DF6">
                    <w:rPr>
                      <w:color w:val="002060"/>
                    </w:rPr>
                    <w:t> </w:t>
                  </w:r>
                </w:p>
              </w:tc>
            </w:tr>
            <w:tr w:rsidR="0086604C" w:rsidRPr="00FA5DF6" w14:paraId="4C3A703A" w14:textId="77777777" w:rsidTr="00EE0A86">
              <w:tc>
                <w:tcPr>
                  <w:tcW w:w="4700" w:type="dxa"/>
                  <w:gridSpan w:val="4"/>
                  <w:tcBorders>
                    <w:top w:val="nil"/>
                    <w:left w:val="nil"/>
                    <w:bottom w:val="nil"/>
                    <w:right w:val="nil"/>
                  </w:tcBorders>
                  <w:tcMar>
                    <w:top w:w="20" w:type="dxa"/>
                    <w:left w:w="20" w:type="dxa"/>
                    <w:bottom w:w="20" w:type="dxa"/>
                    <w:right w:w="20" w:type="dxa"/>
                  </w:tcMar>
                  <w:vAlign w:val="center"/>
                  <w:hideMark/>
                </w:tcPr>
                <w:p w14:paraId="147E4C1B" w14:textId="77777777" w:rsidR="0086604C" w:rsidRPr="00FA5DF6" w:rsidRDefault="0086604C" w:rsidP="00EE0A86">
                  <w:pPr>
                    <w:pStyle w:val="rowtabella0"/>
                    <w:rPr>
                      <w:color w:val="002060"/>
                    </w:rPr>
                  </w:pPr>
                  <w:r w:rsidRPr="00FA5DF6">
                    <w:rPr>
                      <w:color w:val="002060"/>
                    </w:rPr>
                    <w:t>(1) - disputata il 01/03/2025</w:t>
                  </w:r>
                </w:p>
              </w:tc>
            </w:tr>
          </w:tbl>
          <w:p w14:paraId="78F03D0B" w14:textId="77777777" w:rsidR="0086604C" w:rsidRPr="00FA5DF6" w:rsidRDefault="0086604C" w:rsidP="00EE0A86">
            <w:pPr>
              <w:rPr>
                <w:color w:val="002060"/>
              </w:rPr>
            </w:pPr>
          </w:p>
        </w:tc>
      </w:tr>
    </w:tbl>
    <w:p w14:paraId="6DA00CB5" w14:textId="77777777" w:rsidR="0086604C" w:rsidRPr="00FA5DF6" w:rsidRDefault="0086604C" w:rsidP="0086604C">
      <w:pPr>
        <w:pStyle w:val="breakline"/>
        <w:rPr>
          <w:rFonts w:eastAsiaTheme="minorEastAsia"/>
          <w:color w:val="002060"/>
        </w:rPr>
      </w:pPr>
    </w:p>
    <w:p w14:paraId="30146CBF" w14:textId="77777777" w:rsidR="0086604C" w:rsidRPr="00FA5DF6" w:rsidRDefault="0086604C" w:rsidP="0086604C">
      <w:pPr>
        <w:pStyle w:val="breakline"/>
        <w:rPr>
          <w:color w:val="002060"/>
        </w:rPr>
      </w:pPr>
    </w:p>
    <w:p w14:paraId="1A9CB1EE" w14:textId="77777777" w:rsidR="0086604C" w:rsidRPr="00FA5DF6" w:rsidRDefault="0086604C" w:rsidP="0086604C">
      <w:pPr>
        <w:pStyle w:val="titoloprinc0"/>
        <w:rPr>
          <w:color w:val="002060"/>
        </w:rPr>
      </w:pPr>
      <w:r w:rsidRPr="00FA5DF6">
        <w:rPr>
          <w:color w:val="002060"/>
        </w:rPr>
        <w:t>GIUDICE SPORTIVO</w:t>
      </w:r>
    </w:p>
    <w:p w14:paraId="0862C970" w14:textId="77777777" w:rsidR="0086604C" w:rsidRPr="00FA5DF6" w:rsidRDefault="0086604C" w:rsidP="0086604C">
      <w:pPr>
        <w:pStyle w:val="diffida"/>
        <w:rPr>
          <w:color w:val="002060"/>
        </w:rPr>
      </w:pPr>
      <w:r w:rsidRPr="00FA5DF6">
        <w:rPr>
          <w:color w:val="002060"/>
        </w:rPr>
        <w:t>Il Giudice Sportivo Avv. Agnese Lazzaretti, con l'assistenza del Segretario Angelo Castellana, nella seduta del 05/03/2025, ha adottato le decisioni che di seguito integralmente si riportano:</w:t>
      </w:r>
    </w:p>
    <w:p w14:paraId="50D67639" w14:textId="77777777" w:rsidR="0086604C" w:rsidRPr="00FA5DF6" w:rsidRDefault="0086604C" w:rsidP="0086604C">
      <w:pPr>
        <w:pStyle w:val="titolo10"/>
        <w:rPr>
          <w:color w:val="002060"/>
        </w:rPr>
      </w:pPr>
      <w:r w:rsidRPr="00FA5DF6">
        <w:rPr>
          <w:color w:val="002060"/>
        </w:rPr>
        <w:t xml:space="preserve">GARE DEL 1/ 3/2025 </w:t>
      </w:r>
    </w:p>
    <w:p w14:paraId="4E824CD0" w14:textId="77777777" w:rsidR="0086604C" w:rsidRPr="00FA5DF6" w:rsidRDefault="0086604C" w:rsidP="0086604C">
      <w:pPr>
        <w:pStyle w:val="titolo7a"/>
        <w:rPr>
          <w:color w:val="002060"/>
        </w:rPr>
      </w:pPr>
      <w:r w:rsidRPr="00FA5DF6">
        <w:rPr>
          <w:color w:val="002060"/>
        </w:rPr>
        <w:t xml:space="preserve">PROVVEDIMENTI DISCIPLINARI </w:t>
      </w:r>
    </w:p>
    <w:p w14:paraId="77C994CF"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0B5ED3D2" w14:textId="77777777" w:rsidR="0086604C" w:rsidRPr="00FA5DF6" w:rsidRDefault="0086604C" w:rsidP="0086604C">
      <w:pPr>
        <w:pStyle w:val="titolo30"/>
        <w:rPr>
          <w:color w:val="002060"/>
        </w:rPr>
      </w:pPr>
      <w:r w:rsidRPr="00FA5DF6">
        <w:rPr>
          <w:color w:val="002060"/>
        </w:rPr>
        <w:t xml:space="preserve">CALCIATORI NON ESPULSI </w:t>
      </w:r>
    </w:p>
    <w:p w14:paraId="4FF0D41D" w14:textId="77777777" w:rsidR="0086604C" w:rsidRPr="00FA5DF6" w:rsidRDefault="0086604C" w:rsidP="0086604C">
      <w:pPr>
        <w:pStyle w:val="titolo20"/>
        <w:rPr>
          <w:color w:val="002060"/>
        </w:rPr>
      </w:pPr>
      <w:r w:rsidRPr="00FA5DF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7CE0602A" w14:textId="77777777" w:rsidTr="00EE0A86">
        <w:tc>
          <w:tcPr>
            <w:tcW w:w="2200" w:type="dxa"/>
            <w:tcMar>
              <w:top w:w="20" w:type="dxa"/>
              <w:left w:w="20" w:type="dxa"/>
              <w:bottom w:w="20" w:type="dxa"/>
              <w:right w:w="20" w:type="dxa"/>
            </w:tcMar>
            <w:vAlign w:val="center"/>
            <w:hideMark/>
          </w:tcPr>
          <w:p w14:paraId="6506388C" w14:textId="77777777" w:rsidR="0086604C" w:rsidRPr="00FA5DF6" w:rsidRDefault="0086604C" w:rsidP="00EE0A86">
            <w:pPr>
              <w:pStyle w:val="movimento"/>
              <w:rPr>
                <w:color w:val="002060"/>
              </w:rPr>
            </w:pPr>
            <w:r w:rsidRPr="00FA5DF6">
              <w:rPr>
                <w:color w:val="002060"/>
              </w:rPr>
              <w:t>ROMEO VALENTINO</w:t>
            </w:r>
          </w:p>
        </w:tc>
        <w:tc>
          <w:tcPr>
            <w:tcW w:w="2200" w:type="dxa"/>
            <w:tcMar>
              <w:top w:w="20" w:type="dxa"/>
              <w:left w:w="20" w:type="dxa"/>
              <w:bottom w:w="20" w:type="dxa"/>
              <w:right w:w="20" w:type="dxa"/>
            </w:tcMar>
            <w:vAlign w:val="center"/>
            <w:hideMark/>
          </w:tcPr>
          <w:p w14:paraId="3AB42ECC" w14:textId="77777777" w:rsidR="0086604C" w:rsidRPr="00FA5DF6" w:rsidRDefault="0086604C" w:rsidP="00EE0A86">
            <w:pPr>
              <w:pStyle w:val="movimento2"/>
              <w:rPr>
                <w:color w:val="002060"/>
              </w:rPr>
            </w:pPr>
            <w:r w:rsidRPr="00FA5DF6">
              <w:rPr>
                <w:color w:val="002060"/>
              </w:rPr>
              <w:t xml:space="preserve">(U.S. FORTUNA FANO) </w:t>
            </w:r>
          </w:p>
        </w:tc>
        <w:tc>
          <w:tcPr>
            <w:tcW w:w="800" w:type="dxa"/>
            <w:tcMar>
              <w:top w:w="20" w:type="dxa"/>
              <w:left w:w="20" w:type="dxa"/>
              <w:bottom w:w="20" w:type="dxa"/>
              <w:right w:w="20" w:type="dxa"/>
            </w:tcMar>
            <w:vAlign w:val="center"/>
            <w:hideMark/>
          </w:tcPr>
          <w:p w14:paraId="2D741D14"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A8C615B"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67FB8C6" w14:textId="77777777" w:rsidR="0086604C" w:rsidRPr="00FA5DF6" w:rsidRDefault="0086604C" w:rsidP="00EE0A86">
            <w:pPr>
              <w:pStyle w:val="movimento2"/>
              <w:rPr>
                <w:color w:val="002060"/>
              </w:rPr>
            </w:pPr>
            <w:r w:rsidRPr="00FA5DF6">
              <w:rPr>
                <w:color w:val="002060"/>
              </w:rPr>
              <w:t> </w:t>
            </w:r>
          </w:p>
        </w:tc>
      </w:tr>
    </w:tbl>
    <w:p w14:paraId="46D61C1A" w14:textId="77777777" w:rsidR="0086604C" w:rsidRPr="00FA5DF6" w:rsidRDefault="0086604C" w:rsidP="0086604C">
      <w:pPr>
        <w:pStyle w:val="titolo20"/>
        <w:rPr>
          <w:rFonts w:eastAsiaTheme="minorEastAsia"/>
          <w:color w:val="002060"/>
        </w:rPr>
      </w:pPr>
      <w:r w:rsidRPr="00FA5DF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1503B100" w14:textId="77777777" w:rsidTr="00EE0A86">
        <w:tc>
          <w:tcPr>
            <w:tcW w:w="2200" w:type="dxa"/>
            <w:tcMar>
              <w:top w:w="20" w:type="dxa"/>
              <w:left w:w="20" w:type="dxa"/>
              <w:bottom w:w="20" w:type="dxa"/>
              <w:right w:w="20" w:type="dxa"/>
            </w:tcMar>
            <w:vAlign w:val="center"/>
            <w:hideMark/>
          </w:tcPr>
          <w:p w14:paraId="1F00DA0E" w14:textId="77777777" w:rsidR="0086604C" w:rsidRPr="00FA5DF6" w:rsidRDefault="0086604C" w:rsidP="00EE0A86">
            <w:pPr>
              <w:pStyle w:val="movimento"/>
              <w:rPr>
                <w:color w:val="002060"/>
              </w:rPr>
            </w:pPr>
            <w:r w:rsidRPr="00FA5DF6">
              <w:rPr>
                <w:color w:val="002060"/>
              </w:rPr>
              <w:t>FRAPPIETRO SILVIO</w:t>
            </w:r>
          </w:p>
        </w:tc>
        <w:tc>
          <w:tcPr>
            <w:tcW w:w="2200" w:type="dxa"/>
            <w:tcMar>
              <w:top w:w="20" w:type="dxa"/>
              <w:left w:w="20" w:type="dxa"/>
              <w:bottom w:w="20" w:type="dxa"/>
              <w:right w:w="20" w:type="dxa"/>
            </w:tcMar>
            <w:vAlign w:val="center"/>
            <w:hideMark/>
          </w:tcPr>
          <w:p w14:paraId="7EB9FEEF" w14:textId="77777777" w:rsidR="0086604C" w:rsidRPr="00FA5DF6" w:rsidRDefault="0086604C" w:rsidP="00EE0A86">
            <w:pPr>
              <w:pStyle w:val="movimento2"/>
              <w:rPr>
                <w:color w:val="002060"/>
              </w:rPr>
            </w:pPr>
            <w:r w:rsidRPr="00FA5DF6">
              <w:rPr>
                <w:color w:val="002060"/>
              </w:rPr>
              <w:t xml:space="preserve">(CANTINE RIUNITE CSI) </w:t>
            </w:r>
          </w:p>
        </w:tc>
        <w:tc>
          <w:tcPr>
            <w:tcW w:w="800" w:type="dxa"/>
            <w:tcMar>
              <w:top w:w="20" w:type="dxa"/>
              <w:left w:w="20" w:type="dxa"/>
              <w:bottom w:w="20" w:type="dxa"/>
              <w:right w:w="20" w:type="dxa"/>
            </w:tcMar>
            <w:vAlign w:val="center"/>
            <w:hideMark/>
          </w:tcPr>
          <w:p w14:paraId="40760B57"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0B9DCD78"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FE0254C" w14:textId="77777777" w:rsidR="0086604C" w:rsidRPr="00FA5DF6" w:rsidRDefault="0086604C" w:rsidP="00EE0A86">
            <w:pPr>
              <w:pStyle w:val="movimento2"/>
              <w:rPr>
                <w:color w:val="002060"/>
              </w:rPr>
            </w:pPr>
            <w:r w:rsidRPr="00FA5DF6">
              <w:rPr>
                <w:color w:val="002060"/>
              </w:rPr>
              <w:t> </w:t>
            </w:r>
          </w:p>
        </w:tc>
      </w:tr>
    </w:tbl>
    <w:p w14:paraId="49A9FF0D" w14:textId="77777777" w:rsidR="0086604C" w:rsidRPr="00FA5DF6" w:rsidRDefault="0086604C" w:rsidP="0086604C">
      <w:pPr>
        <w:pStyle w:val="titolo10"/>
        <w:rPr>
          <w:rFonts w:eastAsiaTheme="minorEastAsia"/>
          <w:color w:val="002060"/>
        </w:rPr>
      </w:pPr>
      <w:r w:rsidRPr="00FA5DF6">
        <w:rPr>
          <w:color w:val="002060"/>
        </w:rPr>
        <w:t xml:space="preserve">GARE DEL 2/ 3/2025 </w:t>
      </w:r>
    </w:p>
    <w:p w14:paraId="19AA7C74" w14:textId="77777777" w:rsidR="0086604C" w:rsidRPr="00FA5DF6" w:rsidRDefault="0086604C" w:rsidP="0086604C">
      <w:pPr>
        <w:pStyle w:val="titolo7a"/>
        <w:rPr>
          <w:color w:val="002060"/>
        </w:rPr>
      </w:pPr>
      <w:r w:rsidRPr="00FA5DF6">
        <w:rPr>
          <w:color w:val="002060"/>
        </w:rPr>
        <w:t xml:space="preserve">PROVVEDIMENTI DISCIPLINARI </w:t>
      </w:r>
    </w:p>
    <w:p w14:paraId="3C7522BE" w14:textId="77777777" w:rsidR="0086604C" w:rsidRPr="00FA5DF6" w:rsidRDefault="0086604C" w:rsidP="0086604C">
      <w:pPr>
        <w:pStyle w:val="titolo7b0"/>
        <w:rPr>
          <w:color w:val="002060"/>
        </w:rPr>
      </w:pPr>
      <w:r w:rsidRPr="00FA5DF6">
        <w:rPr>
          <w:color w:val="002060"/>
        </w:rPr>
        <w:t xml:space="preserve">In base alle risultanze degli atti ufficiali sono state deliberate le seguenti sanzioni disciplinari. </w:t>
      </w:r>
    </w:p>
    <w:p w14:paraId="74C29A21" w14:textId="77777777" w:rsidR="0086604C" w:rsidRPr="00FA5DF6" w:rsidRDefault="0086604C" w:rsidP="0086604C">
      <w:pPr>
        <w:pStyle w:val="titolo30"/>
        <w:rPr>
          <w:color w:val="002060"/>
        </w:rPr>
      </w:pPr>
      <w:r w:rsidRPr="00FA5DF6">
        <w:rPr>
          <w:color w:val="002060"/>
        </w:rPr>
        <w:t xml:space="preserve">MASSAGGIATORI </w:t>
      </w:r>
    </w:p>
    <w:p w14:paraId="689FCC49" w14:textId="77777777" w:rsidR="0086604C" w:rsidRPr="00FA5DF6" w:rsidRDefault="0086604C" w:rsidP="0086604C">
      <w:pPr>
        <w:pStyle w:val="titolo20"/>
        <w:rPr>
          <w:color w:val="002060"/>
        </w:rPr>
      </w:pPr>
      <w:r w:rsidRPr="00FA5DF6">
        <w:rPr>
          <w:color w:val="002060"/>
        </w:rPr>
        <w:t xml:space="preserve">INIBIZIONE FINO AL 3/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0771AFC3" w14:textId="77777777" w:rsidTr="00EE0A86">
        <w:tc>
          <w:tcPr>
            <w:tcW w:w="2200" w:type="dxa"/>
            <w:tcMar>
              <w:top w:w="20" w:type="dxa"/>
              <w:left w:w="20" w:type="dxa"/>
              <w:bottom w:w="20" w:type="dxa"/>
              <w:right w:w="20" w:type="dxa"/>
            </w:tcMar>
            <w:vAlign w:val="center"/>
            <w:hideMark/>
          </w:tcPr>
          <w:p w14:paraId="556D06BA" w14:textId="77777777" w:rsidR="0086604C" w:rsidRPr="00FA5DF6" w:rsidRDefault="0086604C" w:rsidP="00EE0A86">
            <w:pPr>
              <w:pStyle w:val="movimento"/>
              <w:rPr>
                <w:color w:val="002060"/>
              </w:rPr>
            </w:pPr>
            <w:r w:rsidRPr="00FA5DF6">
              <w:rPr>
                <w:color w:val="002060"/>
              </w:rPr>
              <w:t>CERRETI LORENZO</w:t>
            </w:r>
          </w:p>
        </w:tc>
        <w:tc>
          <w:tcPr>
            <w:tcW w:w="2200" w:type="dxa"/>
            <w:tcMar>
              <w:top w:w="20" w:type="dxa"/>
              <w:left w:w="20" w:type="dxa"/>
              <w:bottom w:w="20" w:type="dxa"/>
              <w:right w:w="20" w:type="dxa"/>
            </w:tcMar>
            <w:vAlign w:val="center"/>
            <w:hideMark/>
          </w:tcPr>
          <w:p w14:paraId="52A7F139" w14:textId="77777777" w:rsidR="0086604C" w:rsidRPr="00FA5DF6" w:rsidRDefault="0086604C" w:rsidP="00EE0A86">
            <w:pPr>
              <w:pStyle w:val="movimento2"/>
              <w:rPr>
                <w:color w:val="002060"/>
              </w:rPr>
            </w:pPr>
            <w:r w:rsidRPr="00FA5DF6">
              <w:rPr>
                <w:color w:val="002060"/>
              </w:rPr>
              <w:t xml:space="preserve">(ITALSERVICE C5) </w:t>
            </w:r>
          </w:p>
        </w:tc>
        <w:tc>
          <w:tcPr>
            <w:tcW w:w="800" w:type="dxa"/>
            <w:tcMar>
              <w:top w:w="20" w:type="dxa"/>
              <w:left w:w="20" w:type="dxa"/>
              <w:bottom w:w="20" w:type="dxa"/>
              <w:right w:w="20" w:type="dxa"/>
            </w:tcMar>
            <w:vAlign w:val="center"/>
            <w:hideMark/>
          </w:tcPr>
          <w:p w14:paraId="0FDE07E1"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53E0F2FE"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77D6D336" w14:textId="77777777" w:rsidR="0086604C" w:rsidRPr="00FA5DF6" w:rsidRDefault="0086604C" w:rsidP="00EE0A86">
            <w:pPr>
              <w:pStyle w:val="movimento2"/>
              <w:rPr>
                <w:color w:val="002060"/>
              </w:rPr>
            </w:pPr>
            <w:r w:rsidRPr="00FA5DF6">
              <w:rPr>
                <w:color w:val="002060"/>
              </w:rPr>
              <w:t> </w:t>
            </w:r>
          </w:p>
        </w:tc>
      </w:tr>
    </w:tbl>
    <w:p w14:paraId="2F7089F5" w14:textId="77777777" w:rsidR="0086604C" w:rsidRPr="00FA5DF6" w:rsidRDefault="0086604C" w:rsidP="0086604C">
      <w:pPr>
        <w:pStyle w:val="diffida"/>
        <w:spacing w:before="80" w:beforeAutospacing="0" w:after="40" w:afterAutospacing="0"/>
        <w:rPr>
          <w:rFonts w:eastAsiaTheme="minorEastAsia"/>
          <w:color w:val="002060"/>
        </w:rPr>
      </w:pPr>
      <w:r w:rsidRPr="00FA5DF6">
        <w:rPr>
          <w:color w:val="002060"/>
        </w:rPr>
        <w:t xml:space="preserve">Espulso per reiterate proteste, ritardava l'uscita dal campo e offendeva ripetutamente l'arbitro. </w:t>
      </w:r>
    </w:p>
    <w:p w14:paraId="0B6945BD" w14:textId="77777777" w:rsidR="0086604C" w:rsidRPr="00FA5DF6" w:rsidRDefault="0086604C" w:rsidP="0086604C">
      <w:pPr>
        <w:pStyle w:val="titolo30"/>
        <w:rPr>
          <w:color w:val="002060"/>
        </w:rPr>
      </w:pPr>
      <w:r w:rsidRPr="00FA5DF6">
        <w:rPr>
          <w:color w:val="002060"/>
        </w:rPr>
        <w:t xml:space="preserve">CALCIATORI NON ESPULSI </w:t>
      </w:r>
    </w:p>
    <w:p w14:paraId="60A50CF2" w14:textId="77777777" w:rsidR="0086604C" w:rsidRPr="00FA5DF6" w:rsidRDefault="0086604C" w:rsidP="0086604C">
      <w:pPr>
        <w:pStyle w:val="titolo20"/>
        <w:rPr>
          <w:color w:val="002060"/>
        </w:rPr>
      </w:pPr>
      <w:r w:rsidRPr="00FA5DF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604C" w:rsidRPr="00FA5DF6" w14:paraId="44E7A5A8" w14:textId="77777777" w:rsidTr="00EE0A86">
        <w:tc>
          <w:tcPr>
            <w:tcW w:w="2200" w:type="dxa"/>
            <w:tcMar>
              <w:top w:w="20" w:type="dxa"/>
              <w:left w:w="20" w:type="dxa"/>
              <w:bottom w:w="20" w:type="dxa"/>
              <w:right w:w="20" w:type="dxa"/>
            </w:tcMar>
            <w:vAlign w:val="center"/>
            <w:hideMark/>
          </w:tcPr>
          <w:p w14:paraId="36EE7CFA" w14:textId="77777777" w:rsidR="0086604C" w:rsidRPr="00FA5DF6" w:rsidRDefault="0086604C" w:rsidP="00EE0A86">
            <w:pPr>
              <w:pStyle w:val="movimento"/>
              <w:rPr>
                <w:color w:val="002060"/>
              </w:rPr>
            </w:pPr>
            <w:r w:rsidRPr="00FA5DF6">
              <w:rPr>
                <w:color w:val="002060"/>
              </w:rPr>
              <w:t>STRADA PIETRO</w:t>
            </w:r>
          </w:p>
        </w:tc>
        <w:tc>
          <w:tcPr>
            <w:tcW w:w="2200" w:type="dxa"/>
            <w:tcMar>
              <w:top w:w="20" w:type="dxa"/>
              <w:left w:w="20" w:type="dxa"/>
              <w:bottom w:w="20" w:type="dxa"/>
              <w:right w:w="20" w:type="dxa"/>
            </w:tcMar>
            <w:vAlign w:val="center"/>
            <w:hideMark/>
          </w:tcPr>
          <w:p w14:paraId="763D4D39" w14:textId="77777777" w:rsidR="0086604C" w:rsidRPr="00FA5DF6" w:rsidRDefault="0086604C" w:rsidP="00EE0A86">
            <w:pPr>
              <w:pStyle w:val="movimento2"/>
              <w:rPr>
                <w:color w:val="002060"/>
              </w:rPr>
            </w:pPr>
            <w:r w:rsidRPr="00FA5DF6">
              <w:rPr>
                <w:color w:val="002060"/>
              </w:rPr>
              <w:t xml:space="preserve">(C.U.S. MACERATA CALCIO A5) </w:t>
            </w:r>
          </w:p>
        </w:tc>
        <w:tc>
          <w:tcPr>
            <w:tcW w:w="800" w:type="dxa"/>
            <w:tcMar>
              <w:top w:w="20" w:type="dxa"/>
              <w:left w:w="20" w:type="dxa"/>
              <w:bottom w:w="20" w:type="dxa"/>
              <w:right w:w="20" w:type="dxa"/>
            </w:tcMar>
            <w:vAlign w:val="center"/>
            <w:hideMark/>
          </w:tcPr>
          <w:p w14:paraId="28C86BB6"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2BD8DD17" w14:textId="77777777" w:rsidR="0086604C" w:rsidRPr="00FA5DF6" w:rsidRDefault="0086604C" w:rsidP="00EE0A86">
            <w:pPr>
              <w:pStyle w:val="movimento"/>
              <w:rPr>
                <w:color w:val="002060"/>
              </w:rPr>
            </w:pPr>
            <w:r w:rsidRPr="00FA5DF6">
              <w:rPr>
                <w:color w:val="002060"/>
              </w:rPr>
              <w:t> </w:t>
            </w:r>
          </w:p>
        </w:tc>
        <w:tc>
          <w:tcPr>
            <w:tcW w:w="2200" w:type="dxa"/>
            <w:tcMar>
              <w:top w:w="20" w:type="dxa"/>
              <w:left w:w="20" w:type="dxa"/>
              <w:bottom w:w="20" w:type="dxa"/>
              <w:right w:w="20" w:type="dxa"/>
            </w:tcMar>
            <w:vAlign w:val="center"/>
            <w:hideMark/>
          </w:tcPr>
          <w:p w14:paraId="39A68922" w14:textId="77777777" w:rsidR="0086604C" w:rsidRPr="00FA5DF6" w:rsidRDefault="0086604C" w:rsidP="00EE0A86">
            <w:pPr>
              <w:pStyle w:val="movimento2"/>
              <w:rPr>
                <w:color w:val="002060"/>
              </w:rPr>
            </w:pPr>
            <w:r w:rsidRPr="00FA5DF6">
              <w:rPr>
                <w:color w:val="002060"/>
              </w:rPr>
              <w:t> </w:t>
            </w:r>
          </w:p>
        </w:tc>
      </w:tr>
    </w:tbl>
    <w:p w14:paraId="05CB02BD" w14:textId="77777777" w:rsidR="0086604C" w:rsidRDefault="0086604C" w:rsidP="0086604C">
      <w:pPr>
        <w:pStyle w:val="breakline"/>
        <w:rPr>
          <w:color w:val="002060"/>
        </w:rPr>
      </w:pPr>
    </w:p>
    <w:p w14:paraId="5834C4EE" w14:textId="77777777" w:rsidR="0086604C" w:rsidRPr="008B074C" w:rsidRDefault="0086604C" w:rsidP="0086604C">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7B73C81B" w14:textId="77777777" w:rsidR="0086604C" w:rsidRPr="008B074C" w:rsidRDefault="0086604C" w:rsidP="0086604C">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23D0B85C" w14:textId="77777777" w:rsidR="0086604C" w:rsidRPr="00FA5DF6" w:rsidRDefault="0086604C" w:rsidP="0086604C">
      <w:pPr>
        <w:pStyle w:val="breakline"/>
        <w:rPr>
          <w:rFonts w:eastAsiaTheme="minorEastAsia"/>
          <w:color w:val="002060"/>
        </w:rPr>
      </w:pPr>
    </w:p>
    <w:p w14:paraId="193D6157" w14:textId="77777777" w:rsidR="0086604C" w:rsidRPr="00FA5DF6" w:rsidRDefault="0086604C" w:rsidP="0086604C">
      <w:pPr>
        <w:pStyle w:val="titoloprinc0"/>
        <w:rPr>
          <w:color w:val="002060"/>
        </w:rPr>
      </w:pPr>
      <w:r w:rsidRPr="00FA5DF6">
        <w:rPr>
          <w:color w:val="002060"/>
        </w:rPr>
        <w:lastRenderedPageBreak/>
        <w:t>CLASSIFICA</w:t>
      </w:r>
    </w:p>
    <w:p w14:paraId="62CBF7C2" w14:textId="77777777" w:rsidR="0086604C" w:rsidRPr="00FA5DF6" w:rsidRDefault="0086604C" w:rsidP="0086604C">
      <w:pPr>
        <w:pStyle w:val="breakline"/>
        <w:rPr>
          <w:color w:val="002060"/>
        </w:rPr>
      </w:pPr>
    </w:p>
    <w:p w14:paraId="45ECAD4F" w14:textId="77777777" w:rsidR="0086604C" w:rsidRPr="00FA5DF6" w:rsidRDefault="0086604C" w:rsidP="0086604C">
      <w:pPr>
        <w:pStyle w:val="breakline"/>
        <w:rPr>
          <w:color w:val="002060"/>
        </w:rPr>
      </w:pPr>
    </w:p>
    <w:p w14:paraId="23C195C1" w14:textId="77777777" w:rsidR="0086604C" w:rsidRPr="00FA5DF6" w:rsidRDefault="0086604C" w:rsidP="0086604C">
      <w:pPr>
        <w:pStyle w:val="sottotitolocampionato10"/>
        <w:rPr>
          <w:color w:val="002060"/>
        </w:rPr>
      </w:pPr>
      <w:r w:rsidRPr="00FA5DF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2E17D903"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ACFB9"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FD867"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DCC59"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53F82"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23B83"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1EFE6"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D2632"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F0542"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99E8D"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45E71" w14:textId="77777777" w:rsidR="0086604C" w:rsidRPr="00FA5DF6" w:rsidRDefault="0086604C" w:rsidP="00EE0A86">
            <w:pPr>
              <w:pStyle w:val="headertabella0"/>
              <w:rPr>
                <w:color w:val="002060"/>
              </w:rPr>
            </w:pPr>
            <w:r w:rsidRPr="00FA5DF6">
              <w:rPr>
                <w:color w:val="002060"/>
              </w:rPr>
              <w:t>PE</w:t>
            </w:r>
          </w:p>
        </w:tc>
      </w:tr>
      <w:tr w:rsidR="0086604C" w:rsidRPr="00FA5DF6" w14:paraId="7A6DCBD0"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ED1843" w14:textId="77777777" w:rsidR="0086604C" w:rsidRPr="00FA5DF6" w:rsidRDefault="0086604C" w:rsidP="00EE0A86">
            <w:pPr>
              <w:pStyle w:val="rowtabella0"/>
              <w:rPr>
                <w:color w:val="002060"/>
              </w:rPr>
            </w:pPr>
            <w:r w:rsidRPr="00FA5DF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C0D2"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0324"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678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6BA7"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B5B0"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020D7"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B45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5E73" w14:textId="77777777" w:rsidR="0086604C" w:rsidRPr="00FA5DF6" w:rsidRDefault="0086604C" w:rsidP="00EE0A86">
            <w:pPr>
              <w:pStyle w:val="rowtabella0"/>
              <w:jc w:val="center"/>
              <w:rPr>
                <w:color w:val="002060"/>
              </w:rPr>
            </w:pPr>
            <w:r w:rsidRPr="00FA5DF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2A62" w14:textId="77777777" w:rsidR="0086604C" w:rsidRPr="00FA5DF6" w:rsidRDefault="0086604C" w:rsidP="00EE0A86">
            <w:pPr>
              <w:pStyle w:val="rowtabella0"/>
              <w:jc w:val="center"/>
              <w:rPr>
                <w:color w:val="002060"/>
              </w:rPr>
            </w:pPr>
            <w:r w:rsidRPr="00FA5DF6">
              <w:rPr>
                <w:color w:val="002060"/>
              </w:rPr>
              <w:t>0</w:t>
            </w:r>
          </w:p>
        </w:tc>
      </w:tr>
      <w:tr w:rsidR="0086604C" w:rsidRPr="00FA5DF6" w14:paraId="519559E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0DF13" w14:textId="77777777" w:rsidR="0086604C" w:rsidRPr="00FA5DF6" w:rsidRDefault="0086604C" w:rsidP="00EE0A86">
            <w:pPr>
              <w:pStyle w:val="rowtabella0"/>
              <w:rPr>
                <w:color w:val="002060"/>
              </w:rPr>
            </w:pPr>
            <w:r w:rsidRPr="00FA5DF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C720"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EDB2"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7BB1"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1E75A"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4E6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E6032" w14:textId="77777777" w:rsidR="0086604C" w:rsidRPr="00FA5DF6" w:rsidRDefault="0086604C" w:rsidP="00EE0A86">
            <w:pPr>
              <w:pStyle w:val="rowtabella0"/>
              <w:jc w:val="center"/>
              <w:rPr>
                <w:color w:val="002060"/>
              </w:rPr>
            </w:pPr>
            <w:r w:rsidRPr="00FA5DF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4BA2"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799E"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56E4D" w14:textId="77777777" w:rsidR="0086604C" w:rsidRPr="00FA5DF6" w:rsidRDefault="0086604C" w:rsidP="00EE0A86">
            <w:pPr>
              <w:pStyle w:val="rowtabella0"/>
              <w:jc w:val="center"/>
              <w:rPr>
                <w:color w:val="002060"/>
              </w:rPr>
            </w:pPr>
            <w:r w:rsidRPr="00FA5DF6">
              <w:rPr>
                <w:color w:val="002060"/>
              </w:rPr>
              <w:t>0</w:t>
            </w:r>
          </w:p>
        </w:tc>
      </w:tr>
      <w:tr w:rsidR="0086604C" w:rsidRPr="00FA5DF6" w14:paraId="020212A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6321A" w14:textId="77777777" w:rsidR="0086604C" w:rsidRPr="00FA5DF6" w:rsidRDefault="0086604C" w:rsidP="00EE0A86">
            <w:pPr>
              <w:pStyle w:val="rowtabella0"/>
              <w:rPr>
                <w:color w:val="002060"/>
              </w:rPr>
            </w:pPr>
            <w:r w:rsidRPr="00FA5DF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D0B14"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CCD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28E0"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1D79"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8DC9"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4844"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0FED"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6CBEA"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C186" w14:textId="77777777" w:rsidR="0086604C" w:rsidRPr="00FA5DF6" w:rsidRDefault="0086604C" w:rsidP="00EE0A86">
            <w:pPr>
              <w:pStyle w:val="rowtabella0"/>
              <w:jc w:val="center"/>
              <w:rPr>
                <w:color w:val="002060"/>
              </w:rPr>
            </w:pPr>
            <w:r w:rsidRPr="00FA5DF6">
              <w:rPr>
                <w:color w:val="002060"/>
              </w:rPr>
              <w:t>0</w:t>
            </w:r>
          </w:p>
        </w:tc>
      </w:tr>
      <w:tr w:rsidR="0086604C" w:rsidRPr="00FA5DF6" w14:paraId="79184DCC"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1D2B4" w14:textId="77777777" w:rsidR="0086604C" w:rsidRPr="00FA5DF6" w:rsidRDefault="0086604C" w:rsidP="00EE0A86">
            <w:pPr>
              <w:pStyle w:val="rowtabella0"/>
              <w:rPr>
                <w:color w:val="002060"/>
              </w:rPr>
            </w:pPr>
            <w:r w:rsidRPr="00FA5DF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14EB"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83776"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9DA2"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1BC0"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9508"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062E"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0E57"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1492"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1ED45" w14:textId="77777777" w:rsidR="0086604C" w:rsidRPr="00FA5DF6" w:rsidRDefault="0086604C" w:rsidP="00EE0A86">
            <w:pPr>
              <w:pStyle w:val="rowtabella0"/>
              <w:jc w:val="center"/>
              <w:rPr>
                <w:color w:val="002060"/>
              </w:rPr>
            </w:pPr>
            <w:r w:rsidRPr="00FA5DF6">
              <w:rPr>
                <w:color w:val="002060"/>
              </w:rPr>
              <w:t>0</w:t>
            </w:r>
          </w:p>
        </w:tc>
      </w:tr>
      <w:tr w:rsidR="0086604C" w:rsidRPr="00FA5DF6" w14:paraId="1866AC8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6D943B" w14:textId="77777777" w:rsidR="0086604C" w:rsidRPr="00FA5DF6" w:rsidRDefault="0086604C" w:rsidP="00EE0A86">
            <w:pPr>
              <w:pStyle w:val="rowtabella0"/>
              <w:rPr>
                <w:color w:val="002060"/>
              </w:rPr>
            </w:pPr>
            <w:r w:rsidRPr="00FA5DF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C5E5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37A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BC4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57E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C7F0"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F571"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ACD1" w14:textId="77777777" w:rsidR="0086604C" w:rsidRPr="00FA5DF6" w:rsidRDefault="0086604C" w:rsidP="00EE0A86">
            <w:pPr>
              <w:pStyle w:val="rowtabella0"/>
              <w:jc w:val="center"/>
              <w:rPr>
                <w:color w:val="002060"/>
              </w:rPr>
            </w:pPr>
            <w:r w:rsidRPr="00FA5DF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9BF2E"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8237F" w14:textId="77777777" w:rsidR="0086604C" w:rsidRPr="00FA5DF6" w:rsidRDefault="0086604C" w:rsidP="00EE0A86">
            <w:pPr>
              <w:pStyle w:val="rowtabella0"/>
              <w:jc w:val="center"/>
              <w:rPr>
                <w:color w:val="002060"/>
              </w:rPr>
            </w:pPr>
            <w:r w:rsidRPr="00FA5DF6">
              <w:rPr>
                <w:color w:val="002060"/>
              </w:rPr>
              <w:t>0</w:t>
            </w:r>
          </w:p>
        </w:tc>
      </w:tr>
      <w:tr w:rsidR="0086604C" w:rsidRPr="00FA5DF6" w14:paraId="61D3054A"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F5BEBD" w14:textId="77777777" w:rsidR="0086604C" w:rsidRPr="00FA5DF6" w:rsidRDefault="0086604C" w:rsidP="00EE0A86">
            <w:pPr>
              <w:pStyle w:val="rowtabella0"/>
              <w:rPr>
                <w:color w:val="002060"/>
              </w:rPr>
            </w:pPr>
            <w:r w:rsidRPr="00FA5DF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30A1"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4D6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5C1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6309"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D00FA"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2CD9"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432E3" w14:textId="77777777" w:rsidR="0086604C" w:rsidRPr="00FA5DF6" w:rsidRDefault="0086604C" w:rsidP="00EE0A86">
            <w:pPr>
              <w:pStyle w:val="rowtabella0"/>
              <w:jc w:val="center"/>
              <w:rPr>
                <w:color w:val="002060"/>
              </w:rPr>
            </w:pPr>
            <w:r w:rsidRPr="00FA5DF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EED5" w14:textId="77777777" w:rsidR="0086604C" w:rsidRPr="00FA5DF6" w:rsidRDefault="0086604C" w:rsidP="00EE0A86">
            <w:pPr>
              <w:pStyle w:val="rowtabella0"/>
              <w:jc w:val="center"/>
              <w:rPr>
                <w:color w:val="002060"/>
              </w:rPr>
            </w:pPr>
            <w:r w:rsidRPr="00FA5DF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715FB" w14:textId="77777777" w:rsidR="0086604C" w:rsidRPr="00FA5DF6" w:rsidRDefault="0086604C" w:rsidP="00EE0A86">
            <w:pPr>
              <w:pStyle w:val="rowtabella0"/>
              <w:jc w:val="center"/>
              <w:rPr>
                <w:color w:val="002060"/>
              </w:rPr>
            </w:pPr>
            <w:r w:rsidRPr="00FA5DF6">
              <w:rPr>
                <w:color w:val="002060"/>
              </w:rPr>
              <w:t>0</w:t>
            </w:r>
          </w:p>
        </w:tc>
      </w:tr>
    </w:tbl>
    <w:p w14:paraId="777ED02E" w14:textId="77777777" w:rsidR="0086604C" w:rsidRPr="00FA5DF6" w:rsidRDefault="0086604C" w:rsidP="0086604C">
      <w:pPr>
        <w:pStyle w:val="breakline"/>
        <w:rPr>
          <w:rFonts w:eastAsiaTheme="minorEastAsia"/>
          <w:color w:val="002060"/>
        </w:rPr>
      </w:pPr>
    </w:p>
    <w:p w14:paraId="57056EEB" w14:textId="77777777" w:rsidR="0086604C" w:rsidRPr="00FA5DF6" w:rsidRDefault="0086604C" w:rsidP="0086604C">
      <w:pPr>
        <w:pStyle w:val="breakline"/>
        <w:rPr>
          <w:color w:val="002060"/>
        </w:rPr>
      </w:pPr>
    </w:p>
    <w:p w14:paraId="067D111B" w14:textId="77777777" w:rsidR="0086604C" w:rsidRPr="00FA5DF6" w:rsidRDefault="0086604C" w:rsidP="0086604C">
      <w:pPr>
        <w:pStyle w:val="sottotitolocampionato10"/>
        <w:rPr>
          <w:color w:val="002060"/>
        </w:rPr>
      </w:pPr>
      <w:r w:rsidRPr="00FA5DF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3EB3D7ED"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5E339"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AADD8"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BEA6B"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CF87E"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5C9A6"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5B0E9"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098AF"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E5AB3"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A58DF"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046AA" w14:textId="77777777" w:rsidR="0086604C" w:rsidRPr="00FA5DF6" w:rsidRDefault="0086604C" w:rsidP="00EE0A86">
            <w:pPr>
              <w:pStyle w:val="headertabella0"/>
              <w:rPr>
                <w:color w:val="002060"/>
              </w:rPr>
            </w:pPr>
            <w:r w:rsidRPr="00FA5DF6">
              <w:rPr>
                <w:color w:val="002060"/>
              </w:rPr>
              <w:t>PE</w:t>
            </w:r>
          </w:p>
        </w:tc>
      </w:tr>
      <w:tr w:rsidR="0086604C" w:rsidRPr="00FA5DF6" w14:paraId="5707C202"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6F75B8" w14:textId="77777777" w:rsidR="0086604C" w:rsidRPr="00FA5DF6" w:rsidRDefault="0086604C" w:rsidP="00EE0A86">
            <w:pPr>
              <w:pStyle w:val="rowtabella0"/>
              <w:rPr>
                <w:color w:val="002060"/>
                <w:lang w:val="en-US"/>
              </w:rPr>
            </w:pPr>
            <w:r w:rsidRPr="00FA5DF6">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3C66C"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E804"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49F92"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A6DC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EE3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910B"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1D67"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BA0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896C" w14:textId="77777777" w:rsidR="0086604C" w:rsidRPr="00FA5DF6" w:rsidRDefault="0086604C" w:rsidP="00EE0A86">
            <w:pPr>
              <w:pStyle w:val="rowtabella0"/>
              <w:jc w:val="center"/>
              <w:rPr>
                <w:color w:val="002060"/>
              </w:rPr>
            </w:pPr>
            <w:r w:rsidRPr="00FA5DF6">
              <w:rPr>
                <w:color w:val="002060"/>
              </w:rPr>
              <w:t>0</w:t>
            </w:r>
          </w:p>
        </w:tc>
      </w:tr>
      <w:tr w:rsidR="0086604C" w:rsidRPr="00FA5DF6" w14:paraId="1EE37105"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AB565" w14:textId="77777777" w:rsidR="0086604C" w:rsidRPr="00FA5DF6" w:rsidRDefault="0086604C" w:rsidP="00EE0A86">
            <w:pPr>
              <w:pStyle w:val="rowtabella0"/>
              <w:rPr>
                <w:color w:val="002060"/>
              </w:rPr>
            </w:pPr>
            <w:r w:rsidRPr="00FA5DF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DC865"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DA953"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5BECD"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59CA9"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7BF3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3158"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E0E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A369"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DFA4" w14:textId="77777777" w:rsidR="0086604C" w:rsidRPr="00FA5DF6" w:rsidRDefault="0086604C" w:rsidP="00EE0A86">
            <w:pPr>
              <w:pStyle w:val="rowtabella0"/>
              <w:jc w:val="center"/>
              <w:rPr>
                <w:color w:val="002060"/>
              </w:rPr>
            </w:pPr>
            <w:r w:rsidRPr="00FA5DF6">
              <w:rPr>
                <w:color w:val="002060"/>
              </w:rPr>
              <w:t>0</w:t>
            </w:r>
          </w:p>
        </w:tc>
      </w:tr>
      <w:tr w:rsidR="0086604C" w:rsidRPr="00FA5DF6" w14:paraId="53FDDE5A"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38983" w14:textId="77777777" w:rsidR="0086604C" w:rsidRPr="00FA5DF6" w:rsidRDefault="0086604C" w:rsidP="00EE0A86">
            <w:pPr>
              <w:pStyle w:val="rowtabella0"/>
              <w:rPr>
                <w:color w:val="002060"/>
              </w:rPr>
            </w:pPr>
            <w:r w:rsidRPr="00FA5DF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1F02"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874F"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DE01"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B350"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CF3ED"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D291"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EE1A"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24B9"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BFC5" w14:textId="77777777" w:rsidR="0086604C" w:rsidRPr="00FA5DF6" w:rsidRDefault="0086604C" w:rsidP="00EE0A86">
            <w:pPr>
              <w:pStyle w:val="rowtabella0"/>
              <w:jc w:val="center"/>
              <w:rPr>
                <w:color w:val="002060"/>
              </w:rPr>
            </w:pPr>
            <w:r w:rsidRPr="00FA5DF6">
              <w:rPr>
                <w:color w:val="002060"/>
              </w:rPr>
              <w:t>0</w:t>
            </w:r>
          </w:p>
        </w:tc>
      </w:tr>
      <w:tr w:rsidR="0086604C" w:rsidRPr="00FA5DF6" w14:paraId="7C180E0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81137" w14:textId="77777777" w:rsidR="0086604C" w:rsidRPr="00FA5DF6" w:rsidRDefault="0086604C" w:rsidP="00EE0A86">
            <w:pPr>
              <w:pStyle w:val="rowtabella0"/>
              <w:rPr>
                <w:color w:val="002060"/>
              </w:rPr>
            </w:pPr>
            <w:r w:rsidRPr="00FA5DF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41BF"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2344"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1AA3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CB64"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7E04"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62C42"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CB16D" w14:textId="77777777" w:rsidR="0086604C" w:rsidRPr="00FA5DF6" w:rsidRDefault="0086604C" w:rsidP="00EE0A86">
            <w:pPr>
              <w:pStyle w:val="rowtabella0"/>
              <w:jc w:val="center"/>
              <w:rPr>
                <w:color w:val="002060"/>
              </w:rPr>
            </w:pPr>
            <w:r w:rsidRPr="00FA5DF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6714"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26B37" w14:textId="77777777" w:rsidR="0086604C" w:rsidRPr="00FA5DF6" w:rsidRDefault="0086604C" w:rsidP="00EE0A86">
            <w:pPr>
              <w:pStyle w:val="rowtabella0"/>
              <w:jc w:val="center"/>
              <w:rPr>
                <w:color w:val="002060"/>
              </w:rPr>
            </w:pPr>
            <w:r w:rsidRPr="00FA5DF6">
              <w:rPr>
                <w:color w:val="002060"/>
              </w:rPr>
              <w:t>0</w:t>
            </w:r>
          </w:p>
        </w:tc>
      </w:tr>
      <w:tr w:rsidR="0086604C" w:rsidRPr="00FA5DF6" w14:paraId="7527EE0D"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FBFDF" w14:textId="77777777" w:rsidR="0086604C" w:rsidRPr="00FA5DF6" w:rsidRDefault="0086604C" w:rsidP="00EE0A86">
            <w:pPr>
              <w:pStyle w:val="rowtabella0"/>
              <w:rPr>
                <w:color w:val="002060"/>
              </w:rPr>
            </w:pPr>
            <w:proofErr w:type="spellStart"/>
            <w:proofErr w:type="gramStart"/>
            <w:r w:rsidRPr="00FA5DF6">
              <w:rPr>
                <w:color w:val="002060"/>
              </w:rPr>
              <w:t>sq.B</w:t>
            </w:r>
            <w:proofErr w:type="spellEnd"/>
            <w:proofErr w:type="gramEnd"/>
            <w:r w:rsidRPr="00FA5DF6">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9BD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3C8F"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81A89"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B26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F72A2"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A0C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73D2"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E2497"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A4E0" w14:textId="77777777" w:rsidR="0086604C" w:rsidRPr="00FA5DF6" w:rsidRDefault="0086604C" w:rsidP="00EE0A86">
            <w:pPr>
              <w:pStyle w:val="rowtabella0"/>
              <w:jc w:val="center"/>
              <w:rPr>
                <w:color w:val="002060"/>
              </w:rPr>
            </w:pPr>
            <w:r w:rsidRPr="00FA5DF6">
              <w:rPr>
                <w:color w:val="002060"/>
              </w:rPr>
              <w:t>0</w:t>
            </w:r>
          </w:p>
        </w:tc>
      </w:tr>
      <w:tr w:rsidR="0086604C" w:rsidRPr="00FA5DF6" w14:paraId="56272A32"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E47045" w14:textId="77777777" w:rsidR="0086604C" w:rsidRPr="00FA5DF6" w:rsidRDefault="0086604C" w:rsidP="00EE0A86">
            <w:pPr>
              <w:pStyle w:val="rowtabella0"/>
              <w:rPr>
                <w:color w:val="002060"/>
                <w:lang w:val="en-US"/>
              </w:rPr>
            </w:pPr>
            <w:proofErr w:type="spellStart"/>
            <w:proofErr w:type="gramStart"/>
            <w:r w:rsidRPr="00FA5DF6">
              <w:rPr>
                <w:color w:val="002060"/>
                <w:lang w:val="en-US"/>
              </w:rPr>
              <w:t>sq.B</w:t>
            </w:r>
            <w:proofErr w:type="spellEnd"/>
            <w:proofErr w:type="gramEnd"/>
            <w:r w:rsidRPr="00FA5DF6">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D12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511C"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08DFF"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158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989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A96F"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2DE77"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5E9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74C9" w14:textId="77777777" w:rsidR="0086604C" w:rsidRPr="00FA5DF6" w:rsidRDefault="0086604C" w:rsidP="00EE0A86">
            <w:pPr>
              <w:pStyle w:val="rowtabella0"/>
              <w:jc w:val="center"/>
              <w:rPr>
                <w:color w:val="002060"/>
              </w:rPr>
            </w:pPr>
            <w:r w:rsidRPr="00FA5DF6">
              <w:rPr>
                <w:color w:val="002060"/>
              </w:rPr>
              <w:t>0</w:t>
            </w:r>
          </w:p>
        </w:tc>
      </w:tr>
    </w:tbl>
    <w:p w14:paraId="378A9E93" w14:textId="77777777" w:rsidR="0086604C" w:rsidRPr="00FA5DF6" w:rsidRDefault="0086604C" w:rsidP="0086604C">
      <w:pPr>
        <w:pStyle w:val="breakline"/>
        <w:rPr>
          <w:rFonts w:eastAsiaTheme="minorEastAsia"/>
          <w:color w:val="002060"/>
        </w:rPr>
      </w:pPr>
    </w:p>
    <w:p w14:paraId="5BF24225" w14:textId="77777777" w:rsidR="0086604C" w:rsidRPr="00FA5DF6" w:rsidRDefault="0086604C" w:rsidP="0086604C">
      <w:pPr>
        <w:pStyle w:val="breakline"/>
        <w:rPr>
          <w:color w:val="002060"/>
        </w:rPr>
      </w:pPr>
    </w:p>
    <w:p w14:paraId="77E06FFD" w14:textId="77777777" w:rsidR="0086604C" w:rsidRPr="00FA5DF6" w:rsidRDefault="0086604C" w:rsidP="0086604C">
      <w:pPr>
        <w:pStyle w:val="sottotitolocampionato10"/>
        <w:rPr>
          <w:color w:val="002060"/>
        </w:rPr>
      </w:pPr>
      <w:r w:rsidRPr="00FA5DF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055398A8"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521FC"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5C219"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4152B"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CF587"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40CE4"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F604B"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DF270"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AA0AE"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325EE"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2D289" w14:textId="77777777" w:rsidR="0086604C" w:rsidRPr="00FA5DF6" w:rsidRDefault="0086604C" w:rsidP="00EE0A86">
            <w:pPr>
              <w:pStyle w:val="headertabella0"/>
              <w:rPr>
                <w:color w:val="002060"/>
              </w:rPr>
            </w:pPr>
            <w:r w:rsidRPr="00FA5DF6">
              <w:rPr>
                <w:color w:val="002060"/>
              </w:rPr>
              <w:t>PE</w:t>
            </w:r>
          </w:p>
        </w:tc>
      </w:tr>
      <w:tr w:rsidR="0086604C" w:rsidRPr="00FA5DF6" w14:paraId="2A313B2D"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14120F" w14:textId="77777777" w:rsidR="0086604C" w:rsidRPr="00FA5DF6" w:rsidRDefault="0086604C" w:rsidP="00EE0A86">
            <w:pPr>
              <w:pStyle w:val="rowtabella0"/>
              <w:rPr>
                <w:color w:val="002060"/>
                <w:lang w:val="en-US"/>
              </w:rPr>
            </w:pPr>
            <w:r w:rsidRPr="00FA5DF6">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D005"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3259"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54B3"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0451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A37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5F9B"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8072"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7120" w14:textId="77777777" w:rsidR="0086604C" w:rsidRPr="00FA5DF6" w:rsidRDefault="0086604C" w:rsidP="00EE0A86">
            <w:pPr>
              <w:pStyle w:val="rowtabella0"/>
              <w:jc w:val="center"/>
              <w:rPr>
                <w:color w:val="002060"/>
              </w:rPr>
            </w:pPr>
            <w:r w:rsidRPr="00FA5DF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BF0E" w14:textId="77777777" w:rsidR="0086604C" w:rsidRPr="00FA5DF6" w:rsidRDefault="0086604C" w:rsidP="00EE0A86">
            <w:pPr>
              <w:pStyle w:val="rowtabella0"/>
              <w:jc w:val="center"/>
              <w:rPr>
                <w:color w:val="002060"/>
              </w:rPr>
            </w:pPr>
            <w:r w:rsidRPr="00FA5DF6">
              <w:rPr>
                <w:color w:val="002060"/>
              </w:rPr>
              <w:t>0</w:t>
            </w:r>
          </w:p>
        </w:tc>
      </w:tr>
      <w:tr w:rsidR="0086604C" w:rsidRPr="00FA5DF6" w14:paraId="586C5F57"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804F0" w14:textId="77777777" w:rsidR="0086604C" w:rsidRPr="00FA5DF6" w:rsidRDefault="0086604C" w:rsidP="00EE0A86">
            <w:pPr>
              <w:pStyle w:val="rowtabella0"/>
              <w:rPr>
                <w:color w:val="002060"/>
              </w:rPr>
            </w:pPr>
            <w:r w:rsidRPr="00FA5DF6">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51F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38D8"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17975"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3FD1"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0540"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374D"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50A7"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DBAC"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C60DA" w14:textId="77777777" w:rsidR="0086604C" w:rsidRPr="00FA5DF6" w:rsidRDefault="0086604C" w:rsidP="00EE0A86">
            <w:pPr>
              <w:pStyle w:val="rowtabella0"/>
              <w:jc w:val="center"/>
              <w:rPr>
                <w:color w:val="002060"/>
              </w:rPr>
            </w:pPr>
            <w:r w:rsidRPr="00FA5DF6">
              <w:rPr>
                <w:color w:val="002060"/>
              </w:rPr>
              <w:t>0</w:t>
            </w:r>
          </w:p>
        </w:tc>
      </w:tr>
      <w:tr w:rsidR="0086604C" w:rsidRPr="00FA5DF6" w14:paraId="7A59AFB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265C5" w14:textId="77777777" w:rsidR="0086604C" w:rsidRPr="00FA5DF6" w:rsidRDefault="0086604C" w:rsidP="00EE0A86">
            <w:pPr>
              <w:pStyle w:val="rowtabella0"/>
              <w:rPr>
                <w:color w:val="002060"/>
              </w:rPr>
            </w:pPr>
            <w:r w:rsidRPr="00FA5DF6">
              <w:rPr>
                <w:color w:val="002060"/>
              </w:rPr>
              <w:t xml:space="preserve">G.S. AUDAX 1970 </w:t>
            </w:r>
            <w:proofErr w:type="gramStart"/>
            <w:r w:rsidRPr="00FA5DF6">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1641"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D6D5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7A00"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3D86"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0A56"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31C0"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688B"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88326"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1CCD" w14:textId="77777777" w:rsidR="0086604C" w:rsidRPr="00FA5DF6" w:rsidRDefault="0086604C" w:rsidP="00EE0A86">
            <w:pPr>
              <w:pStyle w:val="rowtabella0"/>
              <w:jc w:val="center"/>
              <w:rPr>
                <w:color w:val="002060"/>
              </w:rPr>
            </w:pPr>
            <w:r w:rsidRPr="00FA5DF6">
              <w:rPr>
                <w:color w:val="002060"/>
              </w:rPr>
              <w:t>0</w:t>
            </w:r>
          </w:p>
        </w:tc>
      </w:tr>
      <w:tr w:rsidR="0086604C" w:rsidRPr="00FA5DF6" w14:paraId="19DF63A9"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64DF4" w14:textId="77777777" w:rsidR="0086604C" w:rsidRPr="00FA5DF6" w:rsidRDefault="0086604C" w:rsidP="00EE0A86">
            <w:pPr>
              <w:pStyle w:val="rowtabella0"/>
              <w:rPr>
                <w:color w:val="002060"/>
              </w:rPr>
            </w:pPr>
            <w:r w:rsidRPr="00FA5DF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611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3B7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3AF2"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3E9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F740"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4EA2"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6468" w14:textId="77777777" w:rsidR="0086604C" w:rsidRPr="00FA5DF6" w:rsidRDefault="0086604C" w:rsidP="00EE0A86">
            <w:pPr>
              <w:pStyle w:val="rowtabella0"/>
              <w:jc w:val="center"/>
              <w:rPr>
                <w:color w:val="002060"/>
              </w:rPr>
            </w:pPr>
            <w:r w:rsidRPr="00FA5DF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D586"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7D86" w14:textId="77777777" w:rsidR="0086604C" w:rsidRPr="00FA5DF6" w:rsidRDefault="0086604C" w:rsidP="00EE0A86">
            <w:pPr>
              <w:pStyle w:val="rowtabella0"/>
              <w:jc w:val="center"/>
              <w:rPr>
                <w:color w:val="002060"/>
              </w:rPr>
            </w:pPr>
            <w:r w:rsidRPr="00FA5DF6">
              <w:rPr>
                <w:color w:val="002060"/>
              </w:rPr>
              <w:t>0</w:t>
            </w:r>
          </w:p>
        </w:tc>
      </w:tr>
      <w:tr w:rsidR="0086604C" w:rsidRPr="00FA5DF6" w14:paraId="6DB37140"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F061D" w14:textId="77777777" w:rsidR="0086604C" w:rsidRPr="00FA5DF6" w:rsidRDefault="0086604C" w:rsidP="00EE0A86">
            <w:pPr>
              <w:pStyle w:val="rowtabella0"/>
              <w:rPr>
                <w:color w:val="002060"/>
              </w:rPr>
            </w:pPr>
            <w:proofErr w:type="spellStart"/>
            <w:proofErr w:type="gramStart"/>
            <w:r w:rsidRPr="00FA5DF6">
              <w:rPr>
                <w:color w:val="002060"/>
              </w:rPr>
              <w:t>sq.B</w:t>
            </w:r>
            <w:proofErr w:type="spellEnd"/>
            <w:proofErr w:type="gramEnd"/>
            <w:r w:rsidRPr="00FA5DF6">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577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03F0"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DF42"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D55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F803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73F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6900"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0D87"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0B66D" w14:textId="77777777" w:rsidR="0086604C" w:rsidRPr="00FA5DF6" w:rsidRDefault="0086604C" w:rsidP="00EE0A86">
            <w:pPr>
              <w:pStyle w:val="rowtabella0"/>
              <w:jc w:val="center"/>
              <w:rPr>
                <w:color w:val="002060"/>
              </w:rPr>
            </w:pPr>
            <w:r w:rsidRPr="00FA5DF6">
              <w:rPr>
                <w:color w:val="002060"/>
              </w:rPr>
              <w:t>0</w:t>
            </w:r>
          </w:p>
        </w:tc>
      </w:tr>
      <w:tr w:rsidR="0086604C" w:rsidRPr="00FA5DF6" w14:paraId="1CF1CFAD"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0C959F" w14:textId="77777777" w:rsidR="0086604C" w:rsidRPr="00FA5DF6" w:rsidRDefault="0086604C" w:rsidP="00EE0A86">
            <w:pPr>
              <w:pStyle w:val="rowtabella0"/>
              <w:rPr>
                <w:color w:val="002060"/>
                <w:lang w:val="en-US"/>
              </w:rPr>
            </w:pPr>
            <w:proofErr w:type="spellStart"/>
            <w:r w:rsidRPr="00FA5DF6">
              <w:rPr>
                <w:color w:val="002060"/>
                <w:lang w:val="en-US"/>
              </w:rPr>
              <w:t>sq.C</w:t>
            </w:r>
            <w:proofErr w:type="spellEnd"/>
            <w:r w:rsidRPr="00FA5DF6">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A17F"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44979"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3739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6FA8A"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7C4A"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FBE6"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784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0254"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840FD" w14:textId="77777777" w:rsidR="0086604C" w:rsidRPr="00FA5DF6" w:rsidRDefault="0086604C" w:rsidP="00EE0A86">
            <w:pPr>
              <w:pStyle w:val="rowtabella0"/>
              <w:jc w:val="center"/>
              <w:rPr>
                <w:color w:val="002060"/>
              </w:rPr>
            </w:pPr>
            <w:r w:rsidRPr="00FA5DF6">
              <w:rPr>
                <w:color w:val="002060"/>
              </w:rPr>
              <w:t>0</w:t>
            </w:r>
          </w:p>
        </w:tc>
      </w:tr>
    </w:tbl>
    <w:p w14:paraId="03B8E84F" w14:textId="77777777" w:rsidR="0086604C" w:rsidRPr="00FA5DF6" w:rsidRDefault="0086604C" w:rsidP="0086604C">
      <w:pPr>
        <w:pStyle w:val="breakline"/>
        <w:rPr>
          <w:rFonts w:eastAsiaTheme="minorEastAsia"/>
          <w:color w:val="002060"/>
        </w:rPr>
      </w:pPr>
    </w:p>
    <w:p w14:paraId="67B4C49C" w14:textId="77777777" w:rsidR="0086604C" w:rsidRPr="00FA5DF6" w:rsidRDefault="0086604C" w:rsidP="0086604C">
      <w:pPr>
        <w:pStyle w:val="breakline"/>
        <w:rPr>
          <w:color w:val="002060"/>
        </w:rPr>
      </w:pPr>
    </w:p>
    <w:p w14:paraId="1CE7916E" w14:textId="77777777" w:rsidR="0086604C" w:rsidRPr="00FA5DF6" w:rsidRDefault="0086604C" w:rsidP="0086604C">
      <w:pPr>
        <w:pStyle w:val="sottotitolocampionato10"/>
        <w:rPr>
          <w:color w:val="002060"/>
        </w:rPr>
      </w:pPr>
      <w:r w:rsidRPr="00FA5DF6">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0FFEC0EF"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2ECFE"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AC9C8"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BBAB8"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72678"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BAC93"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85B37"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048B1"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15D81"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D0856"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5A95A" w14:textId="77777777" w:rsidR="0086604C" w:rsidRPr="00FA5DF6" w:rsidRDefault="0086604C" w:rsidP="00EE0A86">
            <w:pPr>
              <w:pStyle w:val="headertabella0"/>
              <w:rPr>
                <w:color w:val="002060"/>
              </w:rPr>
            </w:pPr>
            <w:r w:rsidRPr="00FA5DF6">
              <w:rPr>
                <w:color w:val="002060"/>
              </w:rPr>
              <w:t>PE</w:t>
            </w:r>
          </w:p>
        </w:tc>
      </w:tr>
      <w:tr w:rsidR="0086604C" w:rsidRPr="00FA5DF6" w14:paraId="651167FE"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3C3F21" w14:textId="77777777" w:rsidR="0086604C" w:rsidRPr="00FA5DF6" w:rsidRDefault="0086604C" w:rsidP="00EE0A86">
            <w:pPr>
              <w:pStyle w:val="rowtabella0"/>
              <w:rPr>
                <w:color w:val="002060"/>
              </w:rPr>
            </w:pPr>
            <w:r w:rsidRPr="00FA5DF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B892"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7BE1"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1B1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0019"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5B3B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D791C" w14:textId="77777777" w:rsidR="0086604C" w:rsidRPr="00FA5DF6" w:rsidRDefault="0086604C" w:rsidP="00EE0A86">
            <w:pPr>
              <w:pStyle w:val="rowtabella0"/>
              <w:jc w:val="center"/>
              <w:rPr>
                <w:color w:val="002060"/>
              </w:rPr>
            </w:pPr>
            <w:r w:rsidRPr="00FA5DF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BEF08"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C0CE" w14:textId="77777777" w:rsidR="0086604C" w:rsidRPr="00FA5DF6" w:rsidRDefault="0086604C" w:rsidP="00EE0A86">
            <w:pPr>
              <w:pStyle w:val="rowtabella0"/>
              <w:jc w:val="center"/>
              <w:rPr>
                <w:color w:val="002060"/>
              </w:rPr>
            </w:pPr>
            <w:r w:rsidRPr="00FA5DF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4979" w14:textId="77777777" w:rsidR="0086604C" w:rsidRPr="00FA5DF6" w:rsidRDefault="0086604C" w:rsidP="00EE0A86">
            <w:pPr>
              <w:pStyle w:val="rowtabella0"/>
              <w:jc w:val="center"/>
              <w:rPr>
                <w:color w:val="002060"/>
              </w:rPr>
            </w:pPr>
            <w:r w:rsidRPr="00FA5DF6">
              <w:rPr>
                <w:color w:val="002060"/>
              </w:rPr>
              <w:t>0</w:t>
            </w:r>
          </w:p>
        </w:tc>
      </w:tr>
      <w:tr w:rsidR="0086604C" w:rsidRPr="00FA5DF6" w14:paraId="12E1F0D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F6E96" w14:textId="77777777" w:rsidR="0086604C" w:rsidRPr="00FA5DF6" w:rsidRDefault="0086604C" w:rsidP="00EE0A86">
            <w:pPr>
              <w:pStyle w:val="rowtabella0"/>
              <w:rPr>
                <w:color w:val="002060"/>
              </w:rPr>
            </w:pPr>
            <w:r w:rsidRPr="00FA5DF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5F3D"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6C7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121C"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7FD6"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5E90B"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1C99" w14:textId="77777777" w:rsidR="0086604C" w:rsidRPr="00FA5DF6" w:rsidRDefault="0086604C" w:rsidP="00EE0A86">
            <w:pPr>
              <w:pStyle w:val="rowtabella0"/>
              <w:jc w:val="center"/>
              <w:rPr>
                <w:color w:val="002060"/>
              </w:rPr>
            </w:pPr>
            <w:r w:rsidRPr="00FA5DF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C5A4"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5F6ED"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EAD7B" w14:textId="77777777" w:rsidR="0086604C" w:rsidRPr="00FA5DF6" w:rsidRDefault="0086604C" w:rsidP="00EE0A86">
            <w:pPr>
              <w:pStyle w:val="rowtabella0"/>
              <w:jc w:val="center"/>
              <w:rPr>
                <w:color w:val="002060"/>
              </w:rPr>
            </w:pPr>
            <w:r w:rsidRPr="00FA5DF6">
              <w:rPr>
                <w:color w:val="002060"/>
              </w:rPr>
              <w:t>0</w:t>
            </w:r>
          </w:p>
        </w:tc>
      </w:tr>
      <w:tr w:rsidR="0086604C" w:rsidRPr="00FA5DF6" w14:paraId="25859EBB"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0776B" w14:textId="77777777" w:rsidR="0086604C" w:rsidRPr="00FA5DF6" w:rsidRDefault="0086604C" w:rsidP="00EE0A86">
            <w:pPr>
              <w:pStyle w:val="rowtabella0"/>
              <w:rPr>
                <w:color w:val="002060"/>
              </w:rPr>
            </w:pPr>
            <w:r w:rsidRPr="00FA5DF6">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1F02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EF6B"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CCB7"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5115"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9334"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42667" w14:textId="77777777" w:rsidR="0086604C" w:rsidRPr="00FA5DF6" w:rsidRDefault="0086604C" w:rsidP="00EE0A86">
            <w:pPr>
              <w:pStyle w:val="rowtabella0"/>
              <w:jc w:val="center"/>
              <w:rPr>
                <w:color w:val="002060"/>
              </w:rPr>
            </w:pPr>
            <w:r w:rsidRPr="00FA5DF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22891"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B12C6"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166F" w14:textId="77777777" w:rsidR="0086604C" w:rsidRPr="00FA5DF6" w:rsidRDefault="0086604C" w:rsidP="00EE0A86">
            <w:pPr>
              <w:pStyle w:val="rowtabella0"/>
              <w:jc w:val="center"/>
              <w:rPr>
                <w:color w:val="002060"/>
              </w:rPr>
            </w:pPr>
            <w:r w:rsidRPr="00FA5DF6">
              <w:rPr>
                <w:color w:val="002060"/>
              </w:rPr>
              <w:t>0</w:t>
            </w:r>
          </w:p>
        </w:tc>
      </w:tr>
      <w:tr w:rsidR="0086604C" w:rsidRPr="00FA5DF6" w14:paraId="56FB3533"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72FE6" w14:textId="77777777" w:rsidR="0086604C" w:rsidRPr="00FA5DF6" w:rsidRDefault="0086604C" w:rsidP="00EE0A86">
            <w:pPr>
              <w:pStyle w:val="rowtabella0"/>
              <w:rPr>
                <w:color w:val="002060"/>
              </w:rPr>
            </w:pPr>
            <w:r w:rsidRPr="00FA5DF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345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BB43"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CD42"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14799"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A4A1"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C8B7A"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C319"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98FB" w14:textId="77777777" w:rsidR="0086604C" w:rsidRPr="00FA5DF6" w:rsidRDefault="0086604C" w:rsidP="00EE0A86">
            <w:pPr>
              <w:pStyle w:val="rowtabella0"/>
              <w:jc w:val="center"/>
              <w:rPr>
                <w:color w:val="002060"/>
              </w:rPr>
            </w:pPr>
            <w:r w:rsidRPr="00FA5DF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5BB9C" w14:textId="77777777" w:rsidR="0086604C" w:rsidRPr="00FA5DF6" w:rsidRDefault="0086604C" w:rsidP="00EE0A86">
            <w:pPr>
              <w:pStyle w:val="rowtabella0"/>
              <w:jc w:val="center"/>
              <w:rPr>
                <w:color w:val="002060"/>
              </w:rPr>
            </w:pPr>
            <w:r w:rsidRPr="00FA5DF6">
              <w:rPr>
                <w:color w:val="002060"/>
              </w:rPr>
              <w:t>0</w:t>
            </w:r>
          </w:p>
        </w:tc>
      </w:tr>
      <w:tr w:rsidR="0086604C" w:rsidRPr="00FA5DF6" w14:paraId="78687C5F"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4C415" w14:textId="77777777" w:rsidR="0086604C" w:rsidRPr="00FA5DF6" w:rsidRDefault="0086604C" w:rsidP="00EE0A86">
            <w:pPr>
              <w:pStyle w:val="rowtabella0"/>
              <w:rPr>
                <w:color w:val="002060"/>
              </w:rPr>
            </w:pPr>
            <w:r w:rsidRPr="00FA5DF6">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62AC"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42D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0514"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EC693"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EE6A"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1964"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1D11" w14:textId="77777777" w:rsidR="0086604C" w:rsidRPr="00FA5DF6" w:rsidRDefault="0086604C" w:rsidP="00EE0A86">
            <w:pPr>
              <w:pStyle w:val="rowtabella0"/>
              <w:jc w:val="center"/>
              <w:rPr>
                <w:color w:val="002060"/>
              </w:rPr>
            </w:pPr>
            <w:r w:rsidRPr="00FA5DF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0C3D" w14:textId="77777777" w:rsidR="0086604C" w:rsidRPr="00FA5DF6" w:rsidRDefault="0086604C" w:rsidP="00EE0A86">
            <w:pPr>
              <w:pStyle w:val="rowtabella0"/>
              <w:jc w:val="center"/>
              <w:rPr>
                <w:color w:val="002060"/>
              </w:rPr>
            </w:pPr>
            <w:r w:rsidRPr="00FA5DF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4BAF" w14:textId="77777777" w:rsidR="0086604C" w:rsidRPr="00FA5DF6" w:rsidRDefault="0086604C" w:rsidP="00EE0A86">
            <w:pPr>
              <w:pStyle w:val="rowtabella0"/>
              <w:jc w:val="center"/>
              <w:rPr>
                <w:color w:val="002060"/>
              </w:rPr>
            </w:pPr>
            <w:r w:rsidRPr="00FA5DF6">
              <w:rPr>
                <w:color w:val="002060"/>
              </w:rPr>
              <w:t>0</w:t>
            </w:r>
          </w:p>
        </w:tc>
      </w:tr>
      <w:tr w:rsidR="0086604C" w:rsidRPr="00FA5DF6" w14:paraId="18F701D3"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7835D5" w14:textId="77777777" w:rsidR="0086604C" w:rsidRPr="00FA5DF6" w:rsidRDefault="0086604C" w:rsidP="00EE0A86">
            <w:pPr>
              <w:pStyle w:val="rowtabella0"/>
              <w:rPr>
                <w:color w:val="002060"/>
              </w:rPr>
            </w:pPr>
            <w:proofErr w:type="spellStart"/>
            <w:r w:rsidRPr="00FA5DF6">
              <w:rPr>
                <w:color w:val="002060"/>
              </w:rPr>
              <w:t>sq.C</w:t>
            </w:r>
            <w:proofErr w:type="spellEnd"/>
            <w:r w:rsidRPr="00FA5DF6">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06D2"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062FB"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215F8"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19C51"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6A55F"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EE1A"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524F3"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5F63"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1C06" w14:textId="77777777" w:rsidR="0086604C" w:rsidRPr="00FA5DF6" w:rsidRDefault="0086604C" w:rsidP="00EE0A86">
            <w:pPr>
              <w:pStyle w:val="rowtabella0"/>
              <w:jc w:val="center"/>
              <w:rPr>
                <w:color w:val="002060"/>
              </w:rPr>
            </w:pPr>
            <w:r w:rsidRPr="00FA5DF6">
              <w:rPr>
                <w:color w:val="002060"/>
              </w:rPr>
              <w:t>0</w:t>
            </w:r>
          </w:p>
        </w:tc>
      </w:tr>
    </w:tbl>
    <w:p w14:paraId="570DC7DA" w14:textId="77777777" w:rsidR="0086604C" w:rsidRPr="00FA5DF6" w:rsidRDefault="0086604C" w:rsidP="0086604C">
      <w:pPr>
        <w:pStyle w:val="breakline"/>
        <w:rPr>
          <w:rFonts w:eastAsiaTheme="minorEastAsia"/>
          <w:color w:val="002060"/>
        </w:rPr>
      </w:pPr>
    </w:p>
    <w:p w14:paraId="46B8EBFC" w14:textId="77777777" w:rsidR="0086604C" w:rsidRPr="00FA5DF6" w:rsidRDefault="0086604C" w:rsidP="0086604C">
      <w:pPr>
        <w:pStyle w:val="breakline"/>
        <w:rPr>
          <w:color w:val="002060"/>
        </w:rPr>
      </w:pPr>
    </w:p>
    <w:p w14:paraId="3F41EAB4" w14:textId="77777777" w:rsidR="0086604C" w:rsidRPr="00FA5DF6" w:rsidRDefault="0086604C" w:rsidP="0086604C">
      <w:pPr>
        <w:pStyle w:val="sottotitolocampionato10"/>
        <w:rPr>
          <w:color w:val="002060"/>
        </w:rPr>
      </w:pPr>
      <w:r w:rsidRPr="00FA5DF6">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04C" w:rsidRPr="00FA5DF6" w14:paraId="7AFE7C37" w14:textId="77777777" w:rsidTr="00EE0A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5D228" w14:textId="77777777" w:rsidR="0086604C" w:rsidRPr="00FA5DF6" w:rsidRDefault="0086604C" w:rsidP="00EE0A86">
            <w:pPr>
              <w:pStyle w:val="headertabella0"/>
              <w:rPr>
                <w:color w:val="002060"/>
              </w:rPr>
            </w:pPr>
            <w:r w:rsidRPr="00FA5DF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C2F68" w14:textId="77777777" w:rsidR="0086604C" w:rsidRPr="00FA5DF6" w:rsidRDefault="0086604C" w:rsidP="00EE0A86">
            <w:pPr>
              <w:pStyle w:val="headertabella0"/>
              <w:rPr>
                <w:color w:val="002060"/>
              </w:rPr>
            </w:pPr>
            <w:r w:rsidRPr="00FA5DF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391AE" w14:textId="77777777" w:rsidR="0086604C" w:rsidRPr="00FA5DF6" w:rsidRDefault="0086604C" w:rsidP="00EE0A86">
            <w:pPr>
              <w:pStyle w:val="headertabella0"/>
              <w:rPr>
                <w:color w:val="002060"/>
              </w:rPr>
            </w:pPr>
            <w:r w:rsidRPr="00FA5DF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8A571" w14:textId="77777777" w:rsidR="0086604C" w:rsidRPr="00FA5DF6" w:rsidRDefault="0086604C" w:rsidP="00EE0A86">
            <w:pPr>
              <w:pStyle w:val="headertabella0"/>
              <w:rPr>
                <w:color w:val="002060"/>
              </w:rPr>
            </w:pPr>
            <w:r w:rsidRPr="00FA5DF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FA2BC" w14:textId="77777777" w:rsidR="0086604C" w:rsidRPr="00FA5DF6" w:rsidRDefault="0086604C" w:rsidP="00EE0A86">
            <w:pPr>
              <w:pStyle w:val="headertabella0"/>
              <w:rPr>
                <w:color w:val="002060"/>
              </w:rPr>
            </w:pPr>
            <w:r w:rsidRPr="00FA5DF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2F977" w14:textId="77777777" w:rsidR="0086604C" w:rsidRPr="00FA5DF6" w:rsidRDefault="0086604C" w:rsidP="00EE0A86">
            <w:pPr>
              <w:pStyle w:val="headertabella0"/>
              <w:rPr>
                <w:color w:val="002060"/>
              </w:rPr>
            </w:pPr>
            <w:r w:rsidRPr="00FA5DF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904AD" w14:textId="77777777" w:rsidR="0086604C" w:rsidRPr="00FA5DF6" w:rsidRDefault="0086604C" w:rsidP="00EE0A86">
            <w:pPr>
              <w:pStyle w:val="headertabella0"/>
              <w:rPr>
                <w:color w:val="002060"/>
              </w:rPr>
            </w:pPr>
            <w:r w:rsidRPr="00FA5DF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52E67" w14:textId="77777777" w:rsidR="0086604C" w:rsidRPr="00FA5DF6" w:rsidRDefault="0086604C" w:rsidP="00EE0A86">
            <w:pPr>
              <w:pStyle w:val="headertabella0"/>
              <w:rPr>
                <w:color w:val="002060"/>
              </w:rPr>
            </w:pPr>
            <w:r w:rsidRPr="00FA5DF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1EFD2" w14:textId="77777777" w:rsidR="0086604C" w:rsidRPr="00FA5DF6" w:rsidRDefault="0086604C" w:rsidP="00EE0A86">
            <w:pPr>
              <w:pStyle w:val="headertabella0"/>
              <w:rPr>
                <w:color w:val="002060"/>
              </w:rPr>
            </w:pPr>
            <w:r w:rsidRPr="00FA5DF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A3349" w14:textId="77777777" w:rsidR="0086604C" w:rsidRPr="00FA5DF6" w:rsidRDefault="0086604C" w:rsidP="00EE0A86">
            <w:pPr>
              <w:pStyle w:val="headertabella0"/>
              <w:rPr>
                <w:color w:val="002060"/>
              </w:rPr>
            </w:pPr>
            <w:r w:rsidRPr="00FA5DF6">
              <w:rPr>
                <w:color w:val="002060"/>
              </w:rPr>
              <w:t>PE</w:t>
            </w:r>
          </w:p>
        </w:tc>
      </w:tr>
      <w:tr w:rsidR="0086604C" w:rsidRPr="00FA5DF6" w14:paraId="4BEC37D9" w14:textId="77777777" w:rsidTr="00EE0A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F03E33" w14:textId="77777777" w:rsidR="0086604C" w:rsidRPr="00FA5DF6" w:rsidRDefault="0086604C" w:rsidP="00EE0A86">
            <w:pPr>
              <w:pStyle w:val="rowtabella0"/>
              <w:rPr>
                <w:color w:val="002060"/>
              </w:rPr>
            </w:pPr>
            <w:r w:rsidRPr="00FA5DF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ED384"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3025"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AFF8"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7D3B"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2CDB"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A11A"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65096"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8B25"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DFA3" w14:textId="77777777" w:rsidR="0086604C" w:rsidRPr="00FA5DF6" w:rsidRDefault="0086604C" w:rsidP="00EE0A86">
            <w:pPr>
              <w:pStyle w:val="rowtabella0"/>
              <w:jc w:val="center"/>
              <w:rPr>
                <w:color w:val="002060"/>
              </w:rPr>
            </w:pPr>
            <w:r w:rsidRPr="00FA5DF6">
              <w:rPr>
                <w:color w:val="002060"/>
              </w:rPr>
              <w:t>0</w:t>
            </w:r>
          </w:p>
        </w:tc>
      </w:tr>
      <w:tr w:rsidR="0086604C" w:rsidRPr="00FA5DF6" w14:paraId="7151042F"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74C2F" w14:textId="77777777" w:rsidR="0086604C" w:rsidRPr="00FA5DF6" w:rsidRDefault="0086604C" w:rsidP="00EE0A86">
            <w:pPr>
              <w:pStyle w:val="rowtabella0"/>
              <w:rPr>
                <w:color w:val="002060"/>
              </w:rPr>
            </w:pPr>
            <w:r w:rsidRPr="00FA5DF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846F"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7C99"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F775"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49B3"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3E27"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E4E1D" w14:textId="77777777" w:rsidR="0086604C" w:rsidRPr="00FA5DF6" w:rsidRDefault="0086604C" w:rsidP="00EE0A86">
            <w:pPr>
              <w:pStyle w:val="rowtabella0"/>
              <w:jc w:val="center"/>
              <w:rPr>
                <w:color w:val="002060"/>
              </w:rPr>
            </w:pPr>
            <w:r w:rsidRPr="00FA5DF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703F"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0630"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4F75" w14:textId="77777777" w:rsidR="0086604C" w:rsidRPr="00FA5DF6" w:rsidRDefault="0086604C" w:rsidP="00EE0A86">
            <w:pPr>
              <w:pStyle w:val="rowtabella0"/>
              <w:jc w:val="center"/>
              <w:rPr>
                <w:color w:val="002060"/>
              </w:rPr>
            </w:pPr>
            <w:r w:rsidRPr="00FA5DF6">
              <w:rPr>
                <w:color w:val="002060"/>
              </w:rPr>
              <w:t>0</w:t>
            </w:r>
          </w:p>
        </w:tc>
      </w:tr>
      <w:tr w:rsidR="0086604C" w:rsidRPr="00FA5DF6" w14:paraId="4C4BBFE4"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A6041" w14:textId="77777777" w:rsidR="0086604C" w:rsidRPr="00FA5DF6" w:rsidRDefault="0086604C" w:rsidP="00EE0A86">
            <w:pPr>
              <w:pStyle w:val="rowtabella0"/>
              <w:rPr>
                <w:color w:val="002060"/>
              </w:rPr>
            </w:pPr>
            <w:r w:rsidRPr="00FA5DF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B8E15"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87C2"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E5EE"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CE19"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E91D6"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A925" w14:textId="77777777" w:rsidR="0086604C" w:rsidRPr="00FA5DF6" w:rsidRDefault="0086604C" w:rsidP="00EE0A86">
            <w:pPr>
              <w:pStyle w:val="rowtabella0"/>
              <w:jc w:val="center"/>
              <w:rPr>
                <w:color w:val="002060"/>
              </w:rPr>
            </w:pPr>
            <w:r w:rsidRPr="00FA5DF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A138" w14:textId="77777777" w:rsidR="0086604C" w:rsidRPr="00FA5DF6" w:rsidRDefault="0086604C" w:rsidP="00EE0A86">
            <w:pPr>
              <w:pStyle w:val="rowtabella0"/>
              <w:jc w:val="center"/>
              <w:rPr>
                <w:color w:val="002060"/>
              </w:rPr>
            </w:pPr>
            <w:r w:rsidRPr="00FA5DF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C4B2"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DB52" w14:textId="77777777" w:rsidR="0086604C" w:rsidRPr="00FA5DF6" w:rsidRDefault="0086604C" w:rsidP="00EE0A86">
            <w:pPr>
              <w:pStyle w:val="rowtabella0"/>
              <w:jc w:val="center"/>
              <w:rPr>
                <w:color w:val="002060"/>
              </w:rPr>
            </w:pPr>
            <w:r w:rsidRPr="00FA5DF6">
              <w:rPr>
                <w:color w:val="002060"/>
              </w:rPr>
              <w:t>0</w:t>
            </w:r>
          </w:p>
        </w:tc>
      </w:tr>
      <w:tr w:rsidR="0086604C" w:rsidRPr="00FA5DF6" w14:paraId="78A700C6"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D6546" w14:textId="77777777" w:rsidR="0086604C" w:rsidRPr="00FA5DF6" w:rsidRDefault="0086604C" w:rsidP="00EE0A86">
            <w:pPr>
              <w:pStyle w:val="rowtabella0"/>
              <w:rPr>
                <w:color w:val="002060"/>
              </w:rPr>
            </w:pPr>
            <w:r w:rsidRPr="00FA5DF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E0EE"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F4A3"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D374"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D27E"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254E"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1300" w14:textId="77777777" w:rsidR="0086604C" w:rsidRPr="00FA5DF6" w:rsidRDefault="0086604C" w:rsidP="00EE0A86">
            <w:pPr>
              <w:pStyle w:val="rowtabella0"/>
              <w:jc w:val="center"/>
              <w:rPr>
                <w:color w:val="002060"/>
              </w:rPr>
            </w:pPr>
            <w:r w:rsidRPr="00FA5DF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D5E5" w14:textId="77777777" w:rsidR="0086604C" w:rsidRPr="00FA5DF6" w:rsidRDefault="0086604C" w:rsidP="00EE0A86">
            <w:pPr>
              <w:pStyle w:val="rowtabella0"/>
              <w:jc w:val="center"/>
              <w:rPr>
                <w:color w:val="002060"/>
              </w:rPr>
            </w:pPr>
            <w:r w:rsidRPr="00FA5DF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8570"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EBF5" w14:textId="77777777" w:rsidR="0086604C" w:rsidRPr="00FA5DF6" w:rsidRDefault="0086604C" w:rsidP="00EE0A86">
            <w:pPr>
              <w:pStyle w:val="rowtabella0"/>
              <w:jc w:val="center"/>
              <w:rPr>
                <w:color w:val="002060"/>
              </w:rPr>
            </w:pPr>
            <w:r w:rsidRPr="00FA5DF6">
              <w:rPr>
                <w:color w:val="002060"/>
              </w:rPr>
              <w:t>0</w:t>
            </w:r>
          </w:p>
        </w:tc>
      </w:tr>
      <w:tr w:rsidR="0086604C" w:rsidRPr="00FA5DF6" w14:paraId="3E2276D8"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5A5EA" w14:textId="77777777" w:rsidR="0086604C" w:rsidRPr="00FA5DF6" w:rsidRDefault="0086604C" w:rsidP="00EE0A86">
            <w:pPr>
              <w:pStyle w:val="rowtabella0"/>
              <w:rPr>
                <w:color w:val="002060"/>
              </w:rPr>
            </w:pPr>
            <w:r w:rsidRPr="00FA5DF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D0C2"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78A5"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276F"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B0D4"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973E" w14:textId="77777777" w:rsidR="0086604C" w:rsidRPr="00FA5DF6" w:rsidRDefault="0086604C" w:rsidP="00EE0A86">
            <w:pPr>
              <w:pStyle w:val="rowtabella0"/>
              <w:jc w:val="center"/>
              <w:rPr>
                <w:color w:val="002060"/>
              </w:rPr>
            </w:pPr>
            <w:r w:rsidRPr="00FA5DF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2AD3"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39986" w14:textId="77777777" w:rsidR="0086604C" w:rsidRPr="00FA5DF6" w:rsidRDefault="0086604C" w:rsidP="00EE0A86">
            <w:pPr>
              <w:pStyle w:val="rowtabella0"/>
              <w:jc w:val="center"/>
              <w:rPr>
                <w:color w:val="002060"/>
              </w:rPr>
            </w:pPr>
            <w:r w:rsidRPr="00FA5DF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57E5A" w14:textId="77777777" w:rsidR="0086604C" w:rsidRPr="00FA5DF6" w:rsidRDefault="0086604C" w:rsidP="00EE0A86">
            <w:pPr>
              <w:pStyle w:val="rowtabella0"/>
              <w:jc w:val="center"/>
              <w:rPr>
                <w:color w:val="002060"/>
              </w:rPr>
            </w:pPr>
            <w:r w:rsidRPr="00FA5DF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CFFEA" w14:textId="77777777" w:rsidR="0086604C" w:rsidRPr="00FA5DF6" w:rsidRDefault="0086604C" w:rsidP="00EE0A86">
            <w:pPr>
              <w:pStyle w:val="rowtabella0"/>
              <w:jc w:val="center"/>
              <w:rPr>
                <w:color w:val="002060"/>
              </w:rPr>
            </w:pPr>
            <w:r w:rsidRPr="00FA5DF6">
              <w:rPr>
                <w:color w:val="002060"/>
              </w:rPr>
              <w:t>0</w:t>
            </w:r>
          </w:p>
        </w:tc>
      </w:tr>
      <w:tr w:rsidR="0086604C" w:rsidRPr="00FA5DF6" w14:paraId="6D001E9A"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361735" w14:textId="77777777" w:rsidR="0086604C" w:rsidRPr="00FA5DF6" w:rsidRDefault="0086604C" w:rsidP="00EE0A86">
            <w:pPr>
              <w:pStyle w:val="rowtabella0"/>
              <w:rPr>
                <w:color w:val="002060"/>
              </w:rPr>
            </w:pPr>
            <w:r w:rsidRPr="00FA5DF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524D1"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5A9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A25A7"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3467D" w14:textId="77777777" w:rsidR="0086604C" w:rsidRPr="00FA5DF6" w:rsidRDefault="0086604C" w:rsidP="00EE0A86">
            <w:pPr>
              <w:pStyle w:val="rowtabella0"/>
              <w:jc w:val="center"/>
              <w:rPr>
                <w:color w:val="002060"/>
              </w:rPr>
            </w:pPr>
            <w:r w:rsidRPr="00FA5DF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2CE9"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BB817" w14:textId="77777777" w:rsidR="0086604C" w:rsidRPr="00FA5DF6" w:rsidRDefault="0086604C" w:rsidP="00EE0A86">
            <w:pPr>
              <w:pStyle w:val="rowtabella0"/>
              <w:jc w:val="center"/>
              <w:rPr>
                <w:color w:val="002060"/>
              </w:rPr>
            </w:pPr>
            <w:r w:rsidRPr="00FA5DF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3535" w14:textId="77777777" w:rsidR="0086604C" w:rsidRPr="00FA5DF6" w:rsidRDefault="0086604C" w:rsidP="00EE0A86">
            <w:pPr>
              <w:pStyle w:val="rowtabella0"/>
              <w:jc w:val="center"/>
              <w:rPr>
                <w:color w:val="002060"/>
              </w:rPr>
            </w:pPr>
            <w:r w:rsidRPr="00FA5DF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E67C" w14:textId="77777777" w:rsidR="0086604C" w:rsidRPr="00FA5DF6" w:rsidRDefault="0086604C" w:rsidP="00EE0A86">
            <w:pPr>
              <w:pStyle w:val="rowtabella0"/>
              <w:jc w:val="center"/>
              <w:rPr>
                <w:color w:val="002060"/>
              </w:rPr>
            </w:pPr>
            <w:r w:rsidRPr="00FA5DF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C74F" w14:textId="77777777" w:rsidR="0086604C" w:rsidRPr="00FA5DF6" w:rsidRDefault="0086604C" w:rsidP="00EE0A86">
            <w:pPr>
              <w:pStyle w:val="rowtabella0"/>
              <w:jc w:val="center"/>
              <w:rPr>
                <w:color w:val="002060"/>
              </w:rPr>
            </w:pPr>
            <w:r w:rsidRPr="00FA5DF6">
              <w:rPr>
                <w:color w:val="002060"/>
              </w:rPr>
              <w:t>0</w:t>
            </w:r>
          </w:p>
        </w:tc>
      </w:tr>
    </w:tbl>
    <w:p w14:paraId="38A2F25B" w14:textId="77777777" w:rsidR="0086604C" w:rsidRPr="00FA5DF6" w:rsidRDefault="0086604C" w:rsidP="0086604C">
      <w:pPr>
        <w:pStyle w:val="breakline"/>
        <w:rPr>
          <w:rFonts w:eastAsiaTheme="minorEastAsia"/>
          <w:color w:val="002060"/>
        </w:rPr>
      </w:pPr>
    </w:p>
    <w:p w14:paraId="5E386300" w14:textId="77777777" w:rsidR="0086604C" w:rsidRPr="00FA5DF6" w:rsidRDefault="0086604C" w:rsidP="0086604C">
      <w:pPr>
        <w:pStyle w:val="titoloprinc0"/>
        <w:rPr>
          <w:color w:val="002060"/>
        </w:rPr>
      </w:pPr>
      <w:r>
        <w:rPr>
          <w:color w:val="002060"/>
        </w:rPr>
        <w:t>PROGRAMMA GARE</w:t>
      </w:r>
    </w:p>
    <w:p w14:paraId="343ADDF4" w14:textId="77777777" w:rsidR="0086604C" w:rsidRDefault="0086604C" w:rsidP="0086604C">
      <w:pPr>
        <w:pStyle w:val="breakline"/>
        <w:rPr>
          <w:color w:val="002060"/>
        </w:rPr>
      </w:pPr>
    </w:p>
    <w:p w14:paraId="5161A325" w14:textId="77777777" w:rsidR="0086604C" w:rsidRPr="002938F7" w:rsidRDefault="0086604C" w:rsidP="0086604C">
      <w:pPr>
        <w:pStyle w:val="sottotitolocampionato10"/>
        <w:rPr>
          <w:color w:val="002060"/>
        </w:rPr>
      </w:pPr>
      <w:r w:rsidRPr="002938F7">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86604C" w:rsidRPr="002938F7" w14:paraId="1793BCDB"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CA38D"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B1B49"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288CD"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6ECAC"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27847"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CDD95"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D9A43"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5C14BF8F"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C0E019" w14:textId="77777777" w:rsidR="0086604C" w:rsidRPr="002938F7" w:rsidRDefault="0086604C" w:rsidP="00EE0A86">
            <w:pPr>
              <w:pStyle w:val="rowtabella0"/>
              <w:rPr>
                <w:color w:val="002060"/>
              </w:rPr>
            </w:pPr>
            <w:r w:rsidRPr="002938F7">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1DDF3" w14:textId="77777777" w:rsidR="0086604C" w:rsidRPr="002938F7" w:rsidRDefault="0086604C" w:rsidP="00EE0A86">
            <w:pPr>
              <w:pStyle w:val="rowtabella0"/>
              <w:rPr>
                <w:color w:val="002060"/>
              </w:rPr>
            </w:pPr>
            <w:r w:rsidRPr="002938F7">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C75F7"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65188" w14:textId="77777777" w:rsidR="0086604C" w:rsidRPr="002938F7" w:rsidRDefault="0086604C" w:rsidP="00EE0A86">
            <w:pPr>
              <w:pStyle w:val="rowtabella0"/>
              <w:rPr>
                <w:color w:val="002060"/>
              </w:rPr>
            </w:pPr>
            <w:r w:rsidRPr="002938F7">
              <w:rPr>
                <w:color w:val="002060"/>
              </w:rPr>
              <w:t>09/03/2025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2AF36" w14:textId="77777777" w:rsidR="0086604C" w:rsidRPr="002938F7" w:rsidRDefault="0086604C" w:rsidP="00EE0A86">
            <w:pPr>
              <w:pStyle w:val="rowtabella0"/>
              <w:rPr>
                <w:color w:val="002060"/>
              </w:rPr>
            </w:pPr>
            <w:r w:rsidRPr="002938F7">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89E89" w14:textId="77777777" w:rsidR="0086604C" w:rsidRPr="002938F7" w:rsidRDefault="0086604C" w:rsidP="00EE0A86">
            <w:pPr>
              <w:pStyle w:val="rowtabella0"/>
              <w:rPr>
                <w:color w:val="002060"/>
              </w:rPr>
            </w:pPr>
            <w:r w:rsidRPr="002938F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6A13F" w14:textId="77777777" w:rsidR="0086604C" w:rsidRPr="002938F7" w:rsidRDefault="0086604C" w:rsidP="00EE0A86">
            <w:pPr>
              <w:pStyle w:val="rowtabella0"/>
              <w:rPr>
                <w:color w:val="002060"/>
              </w:rPr>
            </w:pPr>
            <w:r w:rsidRPr="002938F7">
              <w:rPr>
                <w:color w:val="002060"/>
              </w:rPr>
              <w:t>VIA GROTTE DI POSATORA 19/A</w:t>
            </w:r>
          </w:p>
        </w:tc>
      </w:tr>
      <w:tr w:rsidR="0086604C" w:rsidRPr="002938F7" w14:paraId="75BD786F"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05AA57" w14:textId="77777777" w:rsidR="0086604C" w:rsidRPr="002938F7" w:rsidRDefault="0086604C" w:rsidP="00EE0A86">
            <w:pPr>
              <w:pStyle w:val="rowtabella0"/>
              <w:rPr>
                <w:color w:val="002060"/>
              </w:rPr>
            </w:pPr>
            <w:r w:rsidRPr="002938F7">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6499D5" w14:textId="77777777" w:rsidR="0086604C" w:rsidRPr="002938F7" w:rsidRDefault="0086604C" w:rsidP="00EE0A86">
            <w:pPr>
              <w:pStyle w:val="rowtabella0"/>
              <w:rPr>
                <w:color w:val="002060"/>
              </w:rPr>
            </w:pPr>
            <w:r w:rsidRPr="002938F7">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6E4C22"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6B8055" w14:textId="77777777" w:rsidR="0086604C" w:rsidRPr="002938F7" w:rsidRDefault="0086604C" w:rsidP="00EE0A86">
            <w:pPr>
              <w:pStyle w:val="rowtabella0"/>
              <w:rPr>
                <w:color w:val="002060"/>
              </w:rPr>
            </w:pPr>
            <w:r w:rsidRPr="002938F7">
              <w:rPr>
                <w:color w:val="002060"/>
              </w:rPr>
              <w:t>09/03/2025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26F767" w14:textId="77777777" w:rsidR="0086604C" w:rsidRPr="002938F7" w:rsidRDefault="0086604C" w:rsidP="00EE0A86">
            <w:pPr>
              <w:pStyle w:val="rowtabella0"/>
              <w:rPr>
                <w:color w:val="002060"/>
              </w:rPr>
            </w:pPr>
            <w:r w:rsidRPr="002938F7">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EDD893" w14:textId="77777777" w:rsidR="0086604C" w:rsidRPr="002938F7" w:rsidRDefault="0086604C" w:rsidP="00EE0A86">
            <w:pPr>
              <w:pStyle w:val="rowtabella0"/>
              <w:rPr>
                <w:color w:val="002060"/>
              </w:rPr>
            </w:pPr>
            <w:r w:rsidRPr="002938F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A550D" w14:textId="77777777" w:rsidR="0086604C" w:rsidRPr="002938F7" w:rsidRDefault="0086604C" w:rsidP="00EE0A86">
            <w:pPr>
              <w:pStyle w:val="rowtabella0"/>
              <w:rPr>
                <w:color w:val="002060"/>
              </w:rPr>
            </w:pPr>
            <w:r w:rsidRPr="002938F7">
              <w:rPr>
                <w:color w:val="002060"/>
              </w:rPr>
              <w:t>VIA FRATELLI CERVI</w:t>
            </w:r>
          </w:p>
        </w:tc>
      </w:tr>
      <w:tr w:rsidR="0086604C" w:rsidRPr="002938F7" w14:paraId="4AA66D79"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C23AAF" w14:textId="77777777" w:rsidR="0086604C" w:rsidRPr="002938F7" w:rsidRDefault="0086604C" w:rsidP="00EE0A86">
            <w:pPr>
              <w:pStyle w:val="rowtabella0"/>
              <w:rPr>
                <w:color w:val="002060"/>
              </w:rPr>
            </w:pPr>
            <w:r w:rsidRPr="002938F7">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1F576" w14:textId="77777777" w:rsidR="0086604C" w:rsidRPr="002938F7" w:rsidRDefault="0086604C" w:rsidP="00EE0A86">
            <w:pPr>
              <w:pStyle w:val="rowtabella0"/>
              <w:rPr>
                <w:color w:val="002060"/>
              </w:rPr>
            </w:pPr>
            <w:r w:rsidRPr="002938F7">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277F4"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0808A" w14:textId="77777777" w:rsidR="0086604C" w:rsidRPr="002938F7" w:rsidRDefault="0086604C" w:rsidP="00EE0A86">
            <w:pPr>
              <w:pStyle w:val="rowtabella0"/>
              <w:rPr>
                <w:color w:val="002060"/>
              </w:rPr>
            </w:pPr>
            <w:r w:rsidRPr="002938F7">
              <w:rPr>
                <w:color w:val="002060"/>
              </w:rPr>
              <w:t>11/03/2025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0111E" w14:textId="77777777" w:rsidR="0086604C" w:rsidRPr="002938F7" w:rsidRDefault="0086604C" w:rsidP="00EE0A86">
            <w:pPr>
              <w:pStyle w:val="rowtabella0"/>
              <w:rPr>
                <w:color w:val="002060"/>
              </w:rPr>
            </w:pPr>
            <w:r w:rsidRPr="002938F7">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D68D1" w14:textId="77777777" w:rsidR="0086604C" w:rsidRPr="002938F7" w:rsidRDefault="0086604C" w:rsidP="00EE0A86">
            <w:pPr>
              <w:pStyle w:val="rowtabella0"/>
              <w:rPr>
                <w:color w:val="002060"/>
              </w:rPr>
            </w:pPr>
            <w:r w:rsidRPr="002938F7">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AE740" w14:textId="77777777" w:rsidR="0086604C" w:rsidRPr="002938F7" w:rsidRDefault="0086604C" w:rsidP="00EE0A86">
            <w:pPr>
              <w:pStyle w:val="rowtabella0"/>
              <w:rPr>
                <w:color w:val="002060"/>
              </w:rPr>
            </w:pPr>
            <w:r w:rsidRPr="002938F7">
              <w:rPr>
                <w:color w:val="002060"/>
              </w:rPr>
              <w:t>STR.DEL BURELLO LOC.VAL NEVOLA</w:t>
            </w:r>
          </w:p>
        </w:tc>
      </w:tr>
    </w:tbl>
    <w:p w14:paraId="6DC29205" w14:textId="77777777" w:rsidR="0086604C" w:rsidRPr="002938F7" w:rsidRDefault="0086604C" w:rsidP="0086604C">
      <w:pPr>
        <w:pStyle w:val="breakline"/>
        <w:rPr>
          <w:rFonts w:eastAsiaTheme="minorEastAsia"/>
          <w:color w:val="002060"/>
        </w:rPr>
      </w:pPr>
    </w:p>
    <w:p w14:paraId="5C68CC91" w14:textId="77777777" w:rsidR="0086604C" w:rsidRPr="002938F7" w:rsidRDefault="0086604C" w:rsidP="0086604C">
      <w:pPr>
        <w:pStyle w:val="breakline"/>
        <w:rPr>
          <w:color w:val="002060"/>
        </w:rPr>
      </w:pPr>
    </w:p>
    <w:p w14:paraId="3B7CAF2B" w14:textId="77777777" w:rsidR="0086604C" w:rsidRPr="002938F7" w:rsidRDefault="0086604C" w:rsidP="0086604C">
      <w:pPr>
        <w:pStyle w:val="breakline"/>
        <w:rPr>
          <w:color w:val="002060"/>
        </w:rPr>
      </w:pPr>
    </w:p>
    <w:p w14:paraId="3958CBF4" w14:textId="77777777" w:rsidR="0086604C" w:rsidRPr="002938F7" w:rsidRDefault="0086604C" w:rsidP="0086604C">
      <w:pPr>
        <w:pStyle w:val="sottotitolocampionato10"/>
        <w:rPr>
          <w:color w:val="002060"/>
        </w:rPr>
      </w:pPr>
      <w:r w:rsidRPr="002938F7">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1"/>
        <w:gridCol w:w="385"/>
        <w:gridCol w:w="898"/>
        <w:gridCol w:w="1198"/>
        <w:gridCol w:w="1543"/>
        <w:gridCol w:w="1543"/>
      </w:tblGrid>
      <w:tr w:rsidR="0086604C" w:rsidRPr="002938F7" w14:paraId="1A068493"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5267C"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22A87"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661D3"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39AE4"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A025C"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93B9E"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0FF15"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71F1D4C5"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18BADF" w14:textId="77777777" w:rsidR="0086604C" w:rsidRPr="002938F7" w:rsidRDefault="0086604C" w:rsidP="00EE0A86">
            <w:pPr>
              <w:pStyle w:val="rowtabella0"/>
              <w:rPr>
                <w:color w:val="002060"/>
              </w:rPr>
            </w:pPr>
            <w:r w:rsidRPr="002938F7">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5AAB7" w14:textId="77777777" w:rsidR="0086604C" w:rsidRPr="002938F7" w:rsidRDefault="0086604C" w:rsidP="00EE0A86">
            <w:pPr>
              <w:pStyle w:val="rowtabella0"/>
              <w:rPr>
                <w:color w:val="002060"/>
              </w:rPr>
            </w:pPr>
            <w:r w:rsidRPr="002938F7">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3270A"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D8E71" w14:textId="77777777" w:rsidR="0086604C" w:rsidRPr="002938F7" w:rsidRDefault="0086604C" w:rsidP="00EE0A86">
            <w:pPr>
              <w:pStyle w:val="rowtabella0"/>
              <w:rPr>
                <w:color w:val="002060"/>
              </w:rPr>
            </w:pPr>
            <w:r w:rsidRPr="002938F7">
              <w:rPr>
                <w:color w:val="002060"/>
              </w:rPr>
              <w:t>09/03/2025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E366D" w14:textId="77777777" w:rsidR="0086604C" w:rsidRPr="002938F7" w:rsidRDefault="0086604C" w:rsidP="00EE0A86">
            <w:pPr>
              <w:pStyle w:val="rowtabella0"/>
              <w:rPr>
                <w:color w:val="002060"/>
              </w:rPr>
            </w:pPr>
            <w:r w:rsidRPr="002938F7">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AE856" w14:textId="77777777" w:rsidR="0086604C" w:rsidRPr="002938F7" w:rsidRDefault="0086604C" w:rsidP="00EE0A86">
            <w:pPr>
              <w:pStyle w:val="rowtabella0"/>
              <w:rPr>
                <w:color w:val="002060"/>
              </w:rPr>
            </w:pPr>
            <w:r w:rsidRPr="002938F7">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01064" w14:textId="77777777" w:rsidR="0086604C" w:rsidRPr="002938F7" w:rsidRDefault="0086604C" w:rsidP="00EE0A86">
            <w:pPr>
              <w:pStyle w:val="rowtabella0"/>
              <w:rPr>
                <w:color w:val="002060"/>
              </w:rPr>
            </w:pPr>
            <w:r w:rsidRPr="002938F7">
              <w:rPr>
                <w:color w:val="002060"/>
              </w:rPr>
              <w:t>VIA AMATO</w:t>
            </w:r>
          </w:p>
        </w:tc>
      </w:tr>
      <w:tr w:rsidR="0086604C" w:rsidRPr="002938F7" w14:paraId="6D0650CB"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7C80ED" w14:textId="77777777" w:rsidR="0086604C" w:rsidRPr="002938F7" w:rsidRDefault="0086604C" w:rsidP="00EE0A86">
            <w:pPr>
              <w:pStyle w:val="rowtabella0"/>
              <w:rPr>
                <w:color w:val="002060"/>
              </w:rPr>
            </w:pPr>
            <w:r w:rsidRPr="002938F7">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6AEB92" w14:textId="77777777" w:rsidR="0086604C" w:rsidRPr="002938F7" w:rsidRDefault="0086604C" w:rsidP="00EE0A86">
            <w:pPr>
              <w:pStyle w:val="rowtabella0"/>
              <w:rPr>
                <w:color w:val="002060"/>
              </w:rPr>
            </w:pPr>
            <w:r w:rsidRPr="002938F7">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DC3A52"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B64669" w14:textId="77777777" w:rsidR="0086604C" w:rsidRPr="002938F7" w:rsidRDefault="0086604C" w:rsidP="00EE0A86">
            <w:pPr>
              <w:pStyle w:val="rowtabella0"/>
              <w:rPr>
                <w:color w:val="002060"/>
              </w:rPr>
            </w:pPr>
            <w:r w:rsidRPr="002938F7">
              <w:rPr>
                <w:color w:val="002060"/>
              </w:rPr>
              <w:t>09/03/2025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B81632" w14:textId="77777777" w:rsidR="0086604C" w:rsidRPr="002938F7" w:rsidRDefault="0086604C" w:rsidP="00EE0A86">
            <w:pPr>
              <w:pStyle w:val="rowtabella0"/>
              <w:rPr>
                <w:color w:val="002060"/>
              </w:rPr>
            </w:pPr>
            <w:r w:rsidRPr="002938F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82CCC" w14:textId="77777777" w:rsidR="0086604C" w:rsidRPr="002938F7" w:rsidRDefault="0086604C" w:rsidP="00EE0A86">
            <w:pPr>
              <w:pStyle w:val="rowtabella0"/>
              <w:rPr>
                <w:color w:val="002060"/>
              </w:rPr>
            </w:pPr>
            <w:r w:rsidRPr="002938F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1B3D2A" w14:textId="77777777" w:rsidR="0086604C" w:rsidRPr="002938F7" w:rsidRDefault="0086604C" w:rsidP="00EE0A86">
            <w:pPr>
              <w:pStyle w:val="rowtabella0"/>
              <w:rPr>
                <w:color w:val="002060"/>
              </w:rPr>
            </w:pPr>
            <w:r w:rsidRPr="002938F7">
              <w:rPr>
                <w:color w:val="002060"/>
              </w:rPr>
              <w:t>VIA NAZARIO SAURO</w:t>
            </w:r>
          </w:p>
        </w:tc>
      </w:tr>
      <w:tr w:rsidR="0086604C" w:rsidRPr="002938F7" w14:paraId="6BA84ADE"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6621A" w14:textId="77777777" w:rsidR="0086604C" w:rsidRPr="002938F7" w:rsidRDefault="0086604C" w:rsidP="00EE0A86">
            <w:pPr>
              <w:pStyle w:val="rowtabella0"/>
              <w:rPr>
                <w:color w:val="002060"/>
              </w:rPr>
            </w:pPr>
            <w:r w:rsidRPr="002938F7">
              <w:rPr>
                <w:color w:val="002060"/>
              </w:rPr>
              <w:t xml:space="preserve">ITALSERVICE C5 </w:t>
            </w:r>
            <w:proofErr w:type="gramStart"/>
            <w:r w:rsidRPr="002938F7">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E3791" w14:textId="77777777" w:rsidR="0086604C" w:rsidRPr="002938F7" w:rsidRDefault="0086604C" w:rsidP="00EE0A86">
            <w:pPr>
              <w:pStyle w:val="rowtabella0"/>
              <w:rPr>
                <w:color w:val="002060"/>
              </w:rPr>
            </w:pPr>
            <w:r w:rsidRPr="002938F7">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69163"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46964" w14:textId="77777777" w:rsidR="0086604C" w:rsidRPr="002938F7" w:rsidRDefault="0086604C" w:rsidP="00EE0A86">
            <w:pPr>
              <w:pStyle w:val="rowtabella0"/>
              <w:rPr>
                <w:color w:val="002060"/>
              </w:rPr>
            </w:pPr>
            <w:r w:rsidRPr="002938F7">
              <w:rPr>
                <w:color w:val="002060"/>
              </w:rPr>
              <w:t>09/03/2025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C06C9" w14:textId="77777777" w:rsidR="0086604C" w:rsidRPr="002938F7" w:rsidRDefault="0086604C" w:rsidP="00EE0A86">
            <w:pPr>
              <w:pStyle w:val="rowtabella0"/>
              <w:rPr>
                <w:color w:val="002060"/>
              </w:rPr>
            </w:pPr>
            <w:r w:rsidRPr="002938F7">
              <w:rPr>
                <w:color w:val="002060"/>
              </w:rPr>
              <w:t xml:space="preserve">5442 TENSOSTRUTTURA </w:t>
            </w:r>
            <w:proofErr w:type="gramStart"/>
            <w:r w:rsidRPr="002938F7">
              <w:rPr>
                <w:color w:val="002060"/>
              </w:rPr>
              <w:t>B.GO</w:t>
            </w:r>
            <w:proofErr w:type="gramEnd"/>
            <w:r w:rsidRPr="002938F7">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CFE3F" w14:textId="77777777" w:rsidR="0086604C" w:rsidRPr="002938F7" w:rsidRDefault="0086604C" w:rsidP="00EE0A86">
            <w:pPr>
              <w:pStyle w:val="rowtabella0"/>
              <w:rPr>
                <w:color w:val="002060"/>
              </w:rPr>
            </w:pPr>
            <w:r w:rsidRPr="002938F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29DB0" w14:textId="77777777" w:rsidR="0086604C" w:rsidRPr="002938F7" w:rsidRDefault="0086604C" w:rsidP="00EE0A86">
            <w:pPr>
              <w:pStyle w:val="rowtabella0"/>
              <w:rPr>
                <w:color w:val="002060"/>
              </w:rPr>
            </w:pPr>
            <w:r w:rsidRPr="002938F7">
              <w:rPr>
                <w:color w:val="002060"/>
              </w:rPr>
              <w:t xml:space="preserve">STRADA DEL FOGLIA - </w:t>
            </w:r>
            <w:proofErr w:type="gramStart"/>
            <w:r w:rsidRPr="002938F7">
              <w:rPr>
                <w:color w:val="002060"/>
              </w:rPr>
              <w:t>B.GO</w:t>
            </w:r>
            <w:proofErr w:type="gramEnd"/>
            <w:r w:rsidRPr="002938F7">
              <w:rPr>
                <w:color w:val="002060"/>
              </w:rPr>
              <w:t xml:space="preserve"> S.MAR</w:t>
            </w:r>
          </w:p>
        </w:tc>
      </w:tr>
    </w:tbl>
    <w:p w14:paraId="324D1000" w14:textId="77777777" w:rsidR="0086604C" w:rsidRPr="002938F7" w:rsidRDefault="0086604C" w:rsidP="0086604C">
      <w:pPr>
        <w:pStyle w:val="breakline"/>
        <w:rPr>
          <w:rFonts w:eastAsiaTheme="minorEastAsia"/>
          <w:color w:val="002060"/>
        </w:rPr>
      </w:pPr>
    </w:p>
    <w:p w14:paraId="516B9250" w14:textId="77777777" w:rsidR="0086604C" w:rsidRPr="002938F7" w:rsidRDefault="0086604C" w:rsidP="0086604C">
      <w:pPr>
        <w:pStyle w:val="breakline"/>
        <w:rPr>
          <w:color w:val="002060"/>
        </w:rPr>
      </w:pPr>
    </w:p>
    <w:p w14:paraId="26D8D763" w14:textId="77777777" w:rsidR="0086604C" w:rsidRPr="002938F7" w:rsidRDefault="0086604C" w:rsidP="0086604C">
      <w:pPr>
        <w:pStyle w:val="breakline"/>
        <w:rPr>
          <w:color w:val="002060"/>
        </w:rPr>
      </w:pPr>
    </w:p>
    <w:p w14:paraId="67CBC003" w14:textId="77777777" w:rsidR="0086604C" w:rsidRPr="002938F7" w:rsidRDefault="0086604C" w:rsidP="0086604C">
      <w:pPr>
        <w:pStyle w:val="sottotitolocampionato10"/>
        <w:rPr>
          <w:color w:val="002060"/>
        </w:rPr>
      </w:pPr>
      <w:r w:rsidRPr="002938F7">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86604C" w:rsidRPr="002938F7" w14:paraId="67AFDD17"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22522"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74E5D"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6046E"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49DBE"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45B31"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B201F"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C1D60"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4D8B695E"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C1A6E0" w14:textId="77777777" w:rsidR="0086604C" w:rsidRPr="002938F7" w:rsidRDefault="0086604C" w:rsidP="00EE0A86">
            <w:pPr>
              <w:pStyle w:val="rowtabella0"/>
              <w:rPr>
                <w:color w:val="002060"/>
              </w:rPr>
            </w:pPr>
            <w:r w:rsidRPr="002938F7">
              <w:rPr>
                <w:color w:val="002060"/>
              </w:rPr>
              <w:t xml:space="preserve">AUDAX 1970 </w:t>
            </w:r>
            <w:proofErr w:type="gramStart"/>
            <w:r w:rsidRPr="002938F7">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BD252" w14:textId="77777777" w:rsidR="0086604C" w:rsidRPr="002938F7" w:rsidRDefault="0086604C" w:rsidP="00EE0A86">
            <w:pPr>
              <w:pStyle w:val="rowtabella0"/>
              <w:rPr>
                <w:color w:val="002060"/>
              </w:rPr>
            </w:pPr>
            <w:r w:rsidRPr="002938F7">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03954"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4256E" w14:textId="77777777" w:rsidR="0086604C" w:rsidRPr="002938F7" w:rsidRDefault="0086604C" w:rsidP="00EE0A86">
            <w:pPr>
              <w:pStyle w:val="rowtabella0"/>
              <w:rPr>
                <w:color w:val="002060"/>
              </w:rPr>
            </w:pPr>
            <w:r w:rsidRPr="002938F7">
              <w:rPr>
                <w:color w:val="002060"/>
              </w:rPr>
              <w:t>08/03/2025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CD3FE" w14:textId="77777777" w:rsidR="0086604C" w:rsidRPr="002938F7" w:rsidRDefault="0086604C" w:rsidP="00EE0A86">
            <w:pPr>
              <w:pStyle w:val="rowtabella0"/>
              <w:rPr>
                <w:color w:val="002060"/>
              </w:rPr>
            </w:pPr>
            <w:r w:rsidRPr="002938F7">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D6161" w14:textId="77777777" w:rsidR="0086604C" w:rsidRPr="002938F7" w:rsidRDefault="0086604C" w:rsidP="00EE0A86">
            <w:pPr>
              <w:pStyle w:val="rowtabella0"/>
              <w:rPr>
                <w:color w:val="002060"/>
              </w:rPr>
            </w:pPr>
            <w:r w:rsidRPr="002938F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DC996" w14:textId="77777777" w:rsidR="0086604C" w:rsidRPr="002938F7" w:rsidRDefault="0086604C" w:rsidP="00EE0A86">
            <w:pPr>
              <w:pStyle w:val="rowtabella0"/>
              <w:rPr>
                <w:color w:val="002060"/>
              </w:rPr>
            </w:pPr>
            <w:r w:rsidRPr="002938F7">
              <w:rPr>
                <w:color w:val="002060"/>
              </w:rPr>
              <w:t>VIA ANTONIO ROSMINI 22/B</w:t>
            </w:r>
          </w:p>
        </w:tc>
      </w:tr>
      <w:tr w:rsidR="0086604C" w:rsidRPr="002938F7" w14:paraId="4852708A"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5607F2" w14:textId="77777777" w:rsidR="0086604C" w:rsidRPr="002938F7" w:rsidRDefault="0086604C" w:rsidP="00EE0A86">
            <w:pPr>
              <w:pStyle w:val="rowtabella0"/>
              <w:rPr>
                <w:color w:val="002060"/>
              </w:rPr>
            </w:pPr>
            <w:r w:rsidRPr="002938F7">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7BD616" w14:textId="77777777" w:rsidR="0086604C" w:rsidRPr="002938F7" w:rsidRDefault="0086604C" w:rsidP="00EE0A86">
            <w:pPr>
              <w:pStyle w:val="rowtabella0"/>
              <w:rPr>
                <w:color w:val="002060"/>
              </w:rPr>
            </w:pPr>
            <w:r w:rsidRPr="002938F7">
              <w:rPr>
                <w:color w:val="002060"/>
              </w:rPr>
              <w:t xml:space="preserve">CALCIO A 5 CORINALDO </w:t>
            </w:r>
            <w:proofErr w:type="gramStart"/>
            <w:r w:rsidRPr="002938F7">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D0D78C"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E9C942" w14:textId="77777777" w:rsidR="0086604C" w:rsidRPr="002938F7" w:rsidRDefault="0086604C" w:rsidP="00EE0A86">
            <w:pPr>
              <w:pStyle w:val="rowtabella0"/>
              <w:rPr>
                <w:color w:val="002060"/>
              </w:rPr>
            </w:pPr>
            <w:r w:rsidRPr="002938F7">
              <w:rPr>
                <w:color w:val="002060"/>
              </w:rPr>
              <w:t>08/03/2025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DADA0B" w14:textId="77777777" w:rsidR="0086604C" w:rsidRPr="002938F7" w:rsidRDefault="0086604C" w:rsidP="00EE0A86">
            <w:pPr>
              <w:pStyle w:val="rowtabella0"/>
              <w:rPr>
                <w:color w:val="002060"/>
              </w:rPr>
            </w:pPr>
            <w:r w:rsidRPr="002938F7">
              <w:rPr>
                <w:color w:val="002060"/>
              </w:rPr>
              <w:t xml:space="preserve">5453 </w:t>
            </w:r>
            <w:proofErr w:type="gramStart"/>
            <w:r w:rsidRPr="002938F7">
              <w:rPr>
                <w:color w:val="002060"/>
              </w:rPr>
              <w:t>C.SCOP.CIRCOLO</w:t>
            </w:r>
            <w:proofErr w:type="gramEnd"/>
            <w:r w:rsidRPr="002938F7">
              <w:rPr>
                <w:color w:val="002060"/>
              </w:rPr>
              <w:t xml:space="preserve"> 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BB582" w14:textId="77777777" w:rsidR="0086604C" w:rsidRPr="002938F7" w:rsidRDefault="0086604C" w:rsidP="00EE0A86">
            <w:pPr>
              <w:pStyle w:val="rowtabella0"/>
              <w:rPr>
                <w:color w:val="002060"/>
              </w:rPr>
            </w:pPr>
            <w:r w:rsidRPr="002938F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9F0A14" w14:textId="77777777" w:rsidR="0086604C" w:rsidRPr="002938F7" w:rsidRDefault="0086604C" w:rsidP="00EE0A86">
            <w:pPr>
              <w:pStyle w:val="rowtabella0"/>
              <w:rPr>
                <w:color w:val="002060"/>
              </w:rPr>
            </w:pPr>
            <w:r w:rsidRPr="002938F7">
              <w:rPr>
                <w:color w:val="002060"/>
              </w:rPr>
              <w:t>VILLA TOMBARI</w:t>
            </w:r>
          </w:p>
        </w:tc>
      </w:tr>
      <w:tr w:rsidR="0086604C" w:rsidRPr="002938F7" w14:paraId="280166FD"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B43EB8" w14:textId="77777777" w:rsidR="0086604C" w:rsidRPr="002938F7" w:rsidRDefault="0086604C" w:rsidP="00EE0A86">
            <w:pPr>
              <w:pStyle w:val="rowtabella0"/>
              <w:rPr>
                <w:color w:val="002060"/>
              </w:rPr>
            </w:pPr>
            <w:r w:rsidRPr="002938F7">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6D17E" w14:textId="77777777" w:rsidR="0086604C" w:rsidRPr="002938F7" w:rsidRDefault="0086604C" w:rsidP="00EE0A86">
            <w:pPr>
              <w:pStyle w:val="rowtabella0"/>
              <w:rPr>
                <w:color w:val="002060"/>
              </w:rPr>
            </w:pPr>
            <w:r w:rsidRPr="002938F7">
              <w:rPr>
                <w:color w:val="002060"/>
              </w:rPr>
              <w:t>ITALSERVICE C5 SQ.C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F8E8A"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C0DB7" w14:textId="77777777" w:rsidR="0086604C" w:rsidRPr="002938F7" w:rsidRDefault="0086604C" w:rsidP="00EE0A86">
            <w:pPr>
              <w:pStyle w:val="rowtabella0"/>
              <w:rPr>
                <w:color w:val="002060"/>
              </w:rPr>
            </w:pPr>
            <w:r w:rsidRPr="002938F7">
              <w:rPr>
                <w:color w:val="002060"/>
              </w:rPr>
              <w:t>08/03/2025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6E732" w14:textId="77777777" w:rsidR="0086604C" w:rsidRPr="002938F7" w:rsidRDefault="0086604C" w:rsidP="00EE0A86">
            <w:pPr>
              <w:pStyle w:val="rowtabella0"/>
              <w:rPr>
                <w:color w:val="002060"/>
              </w:rPr>
            </w:pPr>
            <w:r w:rsidRPr="002938F7">
              <w:rPr>
                <w:color w:val="002060"/>
              </w:rPr>
              <w:t xml:space="preserve">5454 </w:t>
            </w:r>
            <w:proofErr w:type="gramStart"/>
            <w:r w:rsidRPr="002938F7">
              <w:rPr>
                <w:color w:val="002060"/>
              </w:rPr>
              <w:t>C.COPERTO</w:t>
            </w:r>
            <w:proofErr w:type="gramEnd"/>
            <w:r w:rsidRPr="002938F7">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0281A" w14:textId="77777777" w:rsidR="0086604C" w:rsidRPr="002938F7" w:rsidRDefault="0086604C" w:rsidP="00EE0A86">
            <w:pPr>
              <w:pStyle w:val="rowtabella0"/>
              <w:rPr>
                <w:color w:val="002060"/>
              </w:rPr>
            </w:pPr>
            <w:r w:rsidRPr="002938F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F5D77" w14:textId="77777777" w:rsidR="0086604C" w:rsidRPr="002938F7" w:rsidRDefault="0086604C" w:rsidP="00EE0A86">
            <w:pPr>
              <w:pStyle w:val="rowtabella0"/>
              <w:rPr>
                <w:color w:val="002060"/>
              </w:rPr>
            </w:pPr>
            <w:r w:rsidRPr="002938F7">
              <w:rPr>
                <w:color w:val="002060"/>
              </w:rPr>
              <w:t>VIA VILLA TOMBARI</w:t>
            </w:r>
          </w:p>
        </w:tc>
      </w:tr>
    </w:tbl>
    <w:p w14:paraId="58D8B9B2" w14:textId="77777777" w:rsidR="0086604C" w:rsidRPr="002938F7" w:rsidRDefault="0086604C" w:rsidP="0086604C">
      <w:pPr>
        <w:pStyle w:val="breakline"/>
        <w:rPr>
          <w:rFonts w:eastAsiaTheme="minorEastAsia"/>
          <w:color w:val="002060"/>
        </w:rPr>
      </w:pPr>
    </w:p>
    <w:p w14:paraId="0D58CDF0" w14:textId="77777777" w:rsidR="0086604C" w:rsidRPr="002938F7" w:rsidRDefault="0086604C" w:rsidP="0086604C">
      <w:pPr>
        <w:pStyle w:val="breakline"/>
        <w:rPr>
          <w:color w:val="002060"/>
        </w:rPr>
      </w:pPr>
    </w:p>
    <w:p w14:paraId="22E135B9" w14:textId="77777777" w:rsidR="0086604C" w:rsidRPr="002938F7" w:rsidRDefault="0086604C" w:rsidP="0086604C">
      <w:pPr>
        <w:pStyle w:val="breakline"/>
        <w:rPr>
          <w:color w:val="002060"/>
        </w:rPr>
      </w:pPr>
    </w:p>
    <w:p w14:paraId="34D6C343" w14:textId="77777777" w:rsidR="0086604C" w:rsidRPr="002938F7" w:rsidRDefault="0086604C" w:rsidP="0086604C">
      <w:pPr>
        <w:pStyle w:val="sottotitolocampionato10"/>
        <w:rPr>
          <w:color w:val="002060"/>
        </w:rPr>
      </w:pPr>
      <w:r w:rsidRPr="002938F7">
        <w:rPr>
          <w:color w:val="002060"/>
        </w:rPr>
        <w:t>GIRONE SC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5"/>
        <w:gridCol w:w="385"/>
        <w:gridCol w:w="898"/>
        <w:gridCol w:w="1184"/>
        <w:gridCol w:w="1546"/>
        <w:gridCol w:w="1546"/>
      </w:tblGrid>
      <w:tr w:rsidR="0086604C" w:rsidRPr="002938F7" w14:paraId="46F32D42"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DBF00"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53EC9"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6926B"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BCDD8"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48912"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B5AD1"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7F79E"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59EAD04D"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1C140A" w14:textId="77777777" w:rsidR="0086604C" w:rsidRPr="002938F7" w:rsidRDefault="0086604C" w:rsidP="00EE0A86">
            <w:pPr>
              <w:pStyle w:val="rowtabella0"/>
              <w:rPr>
                <w:color w:val="002060"/>
              </w:rPr>
            </w:pPr>
            <w:r w:rsidRPr="002938F7">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9C663" w14:textId="77777777" w:rsidR="0086604C" w:rsidRPr="002938F7" w:rsidRDefault="0086604C" w:rsidP="00EE0A86">
            <w:pPr>
              <w:pStyle w:val="rowtabella0"/>
              <w:rPr>
                <w:color w:val="002060"/>
              </w:rPr>
            </w:pPr>
            <w:r w:rsidRPr="002938F7">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C7618"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B3E0D" w14:textId="77777777" w:rsidR="0086604C" w:rsidRPr="002938F7" w:rsidRDefault="0086604C" w:rsidP="00EE0A86">
            <w:pPr>
              <w:pStyle w:val="rowtabella0"/>
              <w:rPr>
                <w:color w:val="002060"/>
              </w:rPr>
            </w:pPr>
            <w:r w:rsidRPr="002938F7">
              <w:rPr>
                <w:color w:val="002060"/>
              </w:rPr>
              <w:t>08/03/2025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84F90" w14:textId="77777777" w:rsidR="0086604C" w:rsidRPr="002938F7" w:rsidRDefault="0086604C" w:rsidP="00EE0A86">
            <w:pPr>
              <w:pStyle w:val="rowtabella0"/>
              <w:rPr>
                <w:color w:val="002060"/>
              </w:rPr>
            </w:pPr>
            <w:r w:rsidRPr="002938F7">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13529" w14:textId="77777777" w:rsidR="0086604C" w:rsidRPr="002938F7" w:rsidRDefault="0086604C" w:rsidP="00EE0A86">
            <w:pPr>
              <w:pStyle w:val="rowtabella0"/>
              <w:rPr>
                <w:color w:val="002060"/>
              </w:rPr>
            </w:pPr>
            <w:r w:rsidRPr="002938F7">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12450" w14:textId="77777777" w:rsidR="0086604C" w:rsidRPr="002938F7" w:rsidRDefault="0086604C" w:rsidP="00EE0A86">
            <w:pPr>
              <w:pStyle w:val="rowtabella0"/>
              <w:rPr>
                <w:color w:val="002060"/>
              </w:rPr>
            </w:pPr>
            <w:r w:rsidRPr="002938F7">
              <w:rPr>
                <w:color w:val="002060"/>
              </w:rPr>
              <w:t>VIA VERDI</w:t>
            </w:r>
          </w:p>
        </w:tc>
      </w:tr>
      <w:tr w:rsidR="0086604C" w:rsidRPr="002938F7" w14:paraId="0B77BD7A"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45FF81" w14:textId="77777777" w:rsidR="0086604C" w:rsidRPr="002938F7" w:rsidRDefault="0086604C" w:rsidP="00EE0A86">
            <w:pPr>
              <w:pStyle w:val="rowtabella0"/>
              <w:rPr>
                <w:color w:val="002060"/>
              </w:rPr>
            </w:pPr>
            <w:r w:rsidRPr="002938F7">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67B00F" w14:textId="77777777" w:rsidR="0086604C" w:rsidRPr="002938F7" w:rsidRDefault="0086604C" w:rsidP="00EE0A86">
            <w:pPr>
              <w:pStyle w:val="rowtabella0"/>
              <w:rPr>
                <w:color w:val="002060"/>
              </w:rPr>
            </w:pPr>
            <w:r w:rsidRPr="002938F7">
              <w:rPr>
                <w:color w:val="002060"/>
              </w:rPr>
              <w:t>AMICI DEL CENTROSOCIOSQ.C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DA1220"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F65E4B" w14:textId="77777777" w:rsidR="0086604C" w:rsidRPr="002938F7" w:rsidRDefault="0086604C" w:rsidP="00EE0A86">
            <w:pPr>
              <w:pStyle w:val="rowtabella0"/>
              <w:rPr>
                <w:color w:val="002060"/>
              </w:rPr>
            </w:pPr>
            <w:r w:rsidRPr="002938F7">
              <w:rPr>
                <w:color w:val="002060"/>
              </w:rPr>
              <w:t>08/03/2025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8C4914" w14:textId="77777777" w:rsidR="0086604C" w:rsidRPr="002938F7" w:rsidRDefault="0086604C" w:rsidP="00EE0A86">
            <w:pPr>
              <w:pStyle w:val="rowtabella0"/>
              <w:rPr>
                <w:color w:val="002060"/>
              </w:rPr>
            </w:pPr>
            <w:r w:rsidRPr="002938F7">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C31F9" w14:textId="77777777" w:rsidR="0086604C" w:rsidRPr="002938F7" w:rsidRDefault="0086604C" w:rsidP="00EE0A86">
            <w:pPr>
              <w:pStyle w:val="rowtabella0"/>
              <w:rPr>
                <w:color w:val="002060"/>
              </w:rPr>
            </w:pPr>
            <w:r w:rsidRPr="002938F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75EFA8" w14:textId="77777777" w:rsidR="0086604C" w:rsidRPr="002938F7" w:rsidRDefault="0086604C" w:rsidP="00EE0A86">
            <w:pPr>
              <w:pStyle w:val="rowtabella0"/>
              <w:rPr>
                <w:color w:val="002060"/>
              </w:rPr>
            </w:pPr>
            <w:r w:rsidRPr="002938F7">
              <w:rPr>
                <w:color w:val="002060"/>
              </w:rPr>
              <w:t>VIA ALDO MORO</w:t>
            </w:r>
          </w:p>
        </w:tc>
      </w:tr>
      <w:tr w:rsidR="0086604C" w:rsidRPr="002938F7" w14:paraId="78DE93A9"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ACA2B4" w14:textId="77777777" w:rsidR="0086604C" w:rsidRPr="002938F7" w:rsidRDefault="0086604C" w:rsidP="00EE0A86">
            <w:pPr>
              <w:pStyle w:val="rowtabella0"/>
              <w:rPr>
                <w:color w:val="002060"/>
              </w:rPr>
            </w:pPr>
            <w:r w:rsidRPr="002938F7">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A7B66" w14:textId="77777777" w:rsidR="0086604C" w:rsidRPr="002938F7" w:rsidRDefault="0086604C" w:rsidP="00EE0A86">
            <w:pPr>
              <w:pStyle w:val="rowtabella0"/>
              <w:rPr>
                <w:color w:val="002060"/>
              </w:rPr>
            </w:pPr>
            <w:r w:rsidRPr="002938F7">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CF81B"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70DFB" w14:textId="77777777" w:rsidR="0086604C" w:rsidRPr="002938F7" w:rsidRDefault="0086604C" w:rsidP="00EE0A86">
            <w:pPr>
              <w:pStyle w:val="rowtabella0"/>
              <w:rPr>
                <w:color w:val="002060"/>
              </w:rPr>
            </w:pPr>
            <w:r w:rsidRPr="002938F7">
              <w:rPr>
                <w:color w:val="002060"/>
              </w:rPr>
              <w:t>09/03/2025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03ECA" w14:textId="77777777" w:rsidR="0086604C" w:rsidRPr="002938F7" w:rsidRDefault="0086604C" w:rsidP="00EE0A86">
            <w:pPr>
              <w:pStyle w:val="rowtabella0"/>
              <w:rPr>
                <w:color w:val="002060"/>
              </w:rPr>
            </w:pPr>
            <w:r w:rsidRPr="002938F7">
              <w:rPr>
                <w:color w:val="002060"/>
              </w:rPr>
              <w:t>5303 CAMPO C5 "GIANLUCA CAROTTI"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56E60" w14:textId="77777777" w:rsidR="0086604C" w:rsidRPr="002938F7" w:rsidRDefault="0086604C" w:rsidP="00EE0A86">
            <w:pPr>
              <w:pStyle w:val="rowtabella0"/>
              <w:rPr>
                <w:color w:val="002060"/>
              </w:rPr>
            </w:pPr>
            <w:r w:rsidRPr="002938F7">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82C0B" w14:textId="77777777" w:rsidR="0086604C" w:rsidRPr="002938F7" w:rsidRDefault="0086604C" w:rsidP="00EE0A86">
            <w:pPr>
              <w:pStyle w:val="rowtabella0"/>
              <w:rPr>
                <w:color w:val="002060"/>
              </w:rPr>
            </w:pPr>
            <w:r w:rsidRPr="002938F7">
              <w:rPr>
                <w:color w:val="002060"/>
              </w:rPr>
              <w:t>VILLA MUSONE VIA TURATI</w:t>
            </w:r>
          </w:p>
        </w:tc>
      </w:tr>
    </w:tbl>
    <w:p w14:paraId="0DD3A94B" w14:textId="77777777" w:rsidR="0086604C" w:rsidRPr="002938F7" w:rsidRDefault="0086604C" w:rsidP="0086604C">
      <w:pPr>
        <w:pStyle w:val="breakline"/>
        <w:rPr>
          <w:rFonts w:eastAsiaTheme="minorEastAsia"/>
          <w:color w:val="002060"/>
        </w:rPr>
      </w:pPr>
    </w:p>
    <w:p w14:paraId="0C124F22" w14:textId="77777777" w:rsidR="0086604C" w:rsidRPr="002938F7" w:rsidRDefault="0086604C" w:rsidP="0086604C">
      <w:pPr>
        <w:pStyle w:val="breakline"/>
        <w:rPr>
          <w:color w:val="002060"/>
        </w:rPr>
      </w:pPr>
    </w:p>
    <w:p w14:paraId="35727743" w14:textId="77777777" w:rsidR="0086604C" w:rsidRPr="002938F7" w:rsidRDefault="0086604C" w:rsidP="0086604C">
      <w:pPr>
        <w:pStyle w:val="breakline"/>
        <w:rPr>
          <w:color w:val="002060"/>
        </w:rPr>
      </w:pPr>
    </w:p>
    <w:p w14:paraId="035609C1" w14:textId="77777777" w:rsidR="0086604C" w:rsidRPr="002938F7" w:rsidRDefault="0086604C" w:rsidP="0086604C">
      <w:pPr>
        <w:pStyle w:val="sottotitolocampionato10"/>
        <w:rPr>
          <w:color w:val="002060"/>
        </w:rPr>
      </w:pPr>
      <w:r w:rsidRPr="002938F7">
        <w:rPr>
          <w:color w:val="002060"/>
        </w:rPr>
        <w:t>GIRONE SD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86604C" w:rsidRPr="002938F7" w14:paraId="5BF49D1B"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0DE5F"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FB144"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02D82"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EA9B8"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1E9BC"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0AEBB"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C292F"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0696D4E9" w14:textId="77777777" w:rsidTr="00EE0A86">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3BF505" w14:textId="77777777" w:rsidR="0086604C" w:rsidRPr="002938F7" w:rsidRDefault="0086604C" w:rsidP="00EE0A86">
            <w:pPr>
              <w:pStyle w:val="rowtabella0"/>
              <w:rPr>
                <w:color w:val="002060"/>
              </w:rPr>
            </w:pPr>
            <w:r w:rsidRPr="002938F7">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393FC" w14:textId="77777777" w:rsidR="0086604C" w:rsidRPr="002938F7" w:rsidRDefault="0086604C" w:rsidP="00EE0A86">
            <w:pPr>
              <w:pStyle w:val="rowtabella0"/>
              <w:rPr>
                <w:color w:val="002060"/>
              </w:rPr>
            </w:pPr>
            <w:r w:rsidRPr="002938F7">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C11C37"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43284" w14:textId="77777777" w:rsidR="0086604C" w:rsidRPr="002938F7" w:rsidRDefault="0086604C" w:rsidP="00EE0A86">
            <w:pPr>
              <w:pStyle w:val="rowtabella0"/>
              <w:rPr>
                <w:color w:val="002060"/>
              </w:rPr>
            </w:pPr>
            <w:r w:rsidRPr="002938F7">
              <w:rPr>
                <w:color w:val="002060"/>
              </w:rPr>
              <w:t>06/03/2025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F29ED6" w14:textId="77777777" w:rsidR="0086604C" w:rsidRPr="002938F7" w:rsidRDefault="0086604C" w:rsidP="00EE0A86">
            <w:pPr>
              <w:pStyle w:val="rowtabella0"/>
              <w:rPr>
                <w:color w:val="002060"/>
              </w:rPr>
            </w:pPr>
            <w:r w:rsidRPr="002938F7">
              <w:rPr>
                <w:color w:val="002060"/>
              </w:rPr>
              <w:t xml:space="preserve">5295 TENSOSTRUTTURA VIA </w:t>
            </w:r>
            <w:proofErr w:type="gramStart"/>
            <w:r w:rsidRPr="002938F7">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C44A03" w14:textId="77777777" w:rsidR="0086604C" w:rsidRPr="002938F7" w:rsidRDefault="0086604C" w:rsidP="00EE0A86">
            <w:pPr>
              <w:pStyle w:val="rowtabella0"/>
              <w:rPr>
                <w:color w:val="002060"/>
              </w:rPr>
            </w:pPr>
            <w:r w:rsidRPr="002938F7">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583FDD" w14:textId="77777777" w:rsidR="0086604C" w:rsidRPr="002938F7" w:rsidRDefault="0086604C" w:rsidP="00EE0A86">
            <w:pPr>
              <w:pStyle w:val="rowtabella0"/>
              <w:rPr>
                <w:color w:val="002060"/>
              </w:rPr>
            </w:pPr>
            <w:r w:rsidRPr="002938F7">
              <w:rPr>
                <w:color w:val="002060"/>
              </w:rPr>
              <w:t xml:space="preserve">VIA </w:t>
            </w:r>
            <w:proofErr w:type="gramStart"/>
            <w:r w:rsidRPr="002938F7">
              <w:rPr>
                <w:color w:val="002060"/>
              </w:rPr>
              <w:t>E.MATTEI</w:t>
            </w:r>
            <w:proofErr w:type="gramEnd"/>
          </w:p>
        </w:tc>
      </w:tr>
    </w:tbl>
    <w:p w14:paraId="63729707" w14:textId="77777777" w:rsidR="0086604C" w:rsidRPr="002938F7" w:rsidRDefault="0086604C" w:rsidP="0086604C">
      <w:pPr>
        <w:pStyle w:val="breakline"/>
        <w:rPr>
          <w:rFonts w:eastAsiaTheme="minorEastAsia"/>
          <w:color w:val="002060"/>
        </w:rPr>
      </w:pPr>
    </w:p>
    <w:p w14:paraId="3E18E413" w14:textId="77777777" w:rsidR="0086604C" w:rsidRPr="002938F7" w:rsidRDefault="0086604C" w:rsidP="0086604C">
      <w:pPr>
        <w:pStyle w:val="breakline"/>
        <w:rPr>
          <w:color w:val="002060"/>
        </w:rPr>
      </w:pPr>
    </w:p>
    <w:p w14:paraId="5BF28265" w14:textId="77777777" w:rsidR="0086604C" w:rsidRPr="002938F7" w:rsidRDefault="0086604C" w:rsidP="0086604C">
      <w:pPr>
        <w:pStyle w:val="breakline"/>
        <w:rPr>
          <w:color w:val="002060"/>
        </w:rPr>
      </w:pPr>
    </w:p>
    <w:p w14:paraId="01814033" w14:textId="77777777" w:rsidR="0086604C" w:rsidRPr="002938F7" w:rsidRDefault="0086604C" w:rsidP="0086604C">
      <w:pPr>
        <w:pStyle w:val="sottotitolocampionato10"/>
        <w:rPr>
          <w:color w:val="002060"/>
        </w:rPr>
      </w:pPr>
      <w:r w:rsidRPr="002938F7">
        <w:rPr>
          <w:color w:val="002060"/>
        </w:rPr>
        <w:t>GIRONE SD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86604C" w:rsidRPr="002938F7" w14:paraId="5F86988F"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8A065"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E218D"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A01E0"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6DE8C"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4511E"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89E7B"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4791A"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776D2CE9"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97A18B" w14:textId="77777777" w:rsidR="0086604C" w:rsidRPr="002938F7" w:rsidRDefault="0086604C" w:rsidP="00EE0A86">
            <w:pPr>
              <w:pStyle w:val="rowtabella0"/>
              <w:rPr>
                <w:color w:val="002060"/>
              </w:rPr>
            </w:pPr>
            <w:r w:rsidRPr="002938F7">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D2FD4" w14:textId="77777777" w:rsidR="0086604C" w:rsidRPr="002938F7" w:rsidRDefault="0086604C" w:rsidP="00EE0A86">
            <w:pPr>
              <w:pStyle w:val="rowtabella0"/>
              <w:rPr>
                <w:color w:val="002060"/>
              </w:rPr>
            </w:pPr>
            <w:r w:rsidRPr="002938F7">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0CC27"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4E2D7" w14:textId="77777777" w:rsidR="0086604C" w:rsidRPr="002938F7" w:rsidRDefault="0086604C" w:rsidP="00EE0A86">
            <w:pPr>
              <w:pStyle w:val="rowtabella0"/>
              <w:rPr>
                <w:color w:val="002060"/>
              </w:rPr>
            </w:pPr>
            <w:r w:rsidRPr="002938F7">
              <w:rPr>
                <w:color w:val="002060"/>
              </w:rPr>
              <w:t>08/03/2025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F1072" w14:textId="77777777" w:rsidR="0086604C" w:rsidRPr="002938F7" w:rsidRDefault="0086604C" w:rsidP="00EE0A86">
            <w:pPr>
              <w:pStyle w:val="rowtabella0"/>
              <w:rPr>
                <w:color w:val="002060"/>
              </w:rPr>
            </w:pPr>
            <w:r w:rsidRPr="002938F7">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6C40C" w14:textId="77777777" w:rsidR="0086604C" w:rsidRPr="002938F7" w:rsidRDefault="0086604C" w:rsidP="00EE0A86">
            <w:pPr>
              <w:pStyle w:val="rowtabella0"/>
              <w:rPr>
                <w:color w:val="002060"/>
              </w:rPr>
            </w:pPr>
            <w:r w:rsidRPr="002938F7">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BEA03" w14:textId="77777777" w:rsidR="0086604C" w:rsidRPr="002938F7" w:rsidRDefault="0086604C" w:rsidP="00EE0A86">
            <w:pPr>
              <w:pStyle w:val="rowtabella0"/>
              <w:rPr>
                <w:color w:val="002060"/>
              </w:rPr>
            </w:pPr>
            <w:r w:rsidRPr="002938F7">
              <w:rPr>
                <w:color w:val="002060"/>
              </w:rPr>
              <w:t xml:space="preserve">LOC.MONTEROCCO VIA </w:t>
            </w:r>
            <w:proofErr w:type="gramStart"/>
            <w:r w:rsidRPr="002938F7">
              <w:rPr>
                <w:color w:val="002060"/>
              </w:rPr>
              <w:t>A.MANCINI</w:t>
            </w:r>
            <w:proofErr w:type="gramEnd"/>
          </w:p>
        </w:tc>
      </w:tr>
      <w:tr w:rsidR="0086604C" w:rsidRPr="002938F7" w14:paraId="43F369FC" w14:textId="77777777" w:rsidTr="00EE0A8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60CCD9" w14:textId="77777777" w:rsidR="0086604C" w:rsidRPr="002938F7" w:rsidRDefault="0086604C" w:rsidP="00EE0A86">
            <w:pPr>
              <w:pStyle w:val="rowtabella0"/>
              <w:rPr>
                <w:color w:val="002060"/>
              </w:rPr>
            </w:pPr>
            <w:r w:rsidRPr="002938F7">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9F7161" w14:textId="77777777" w:rsidR="0086604C" w:rsidRPr="002938F7" w:rsidRDefault="0086604C" w:rsidP="00EE0A86">
            <w:pPr>
              <w:pStyle w:val="rowtabella0"/>
              <w:rPr>
                <w:color w:val="002060"/>
              </w:rPr>
            </w:pPr>
            <w:r w:rsidRPr="002938F7">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D7A31"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D58F7A" w14:textId="77777777" w:rsidR="0086604C" w:rsidRPr="002938F7" w:rsidRDefault="0086604C" w:rsidP="00EE0A86">
            <w:pPr>
              <w:pStyle w:val="rowtabella0"/>
              <w:rPr>
                <w:color w:val="002060"/>
              </w:rPr>
            </w:pPr>
            <w:r w:rsidRPr="002938F7">
              <w:rPr>
                <w:color w:val="002060"/>
              </w:rPr>
              <w:t>08/03/2025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EE27E4" w14:textId="77777777" w:rsidR="0086604C" w:rsidRPr="002938F7" w:rsidRDefault="0086604C" w:rsidP="00EE0A86">
            <w:pPr>
              <w:pStyle w:val="rowtabella0"/>
              <w:rPr>
                <w:color w:val="002060"/>
              </w:rPr>
            </w:pPr>
            <w:r w:rsidRPr="002938F7">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D3750" w14:textId="77777777" w:rsidR="0086604C" w:rsidRPr="002938F7" w:rsidRDefault="0086604C" w:rsidP="00EE0A86">
            <w:pPr>
              <w:pStyle w:val="rowtabella0"/>
              <w:rPr>
                <w:color w:val="002060"/>
              </w:rPr>
            </w:pPr>
            <w:r w:rsidRPr="002938F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FB79A" w14:textId="77777777" w:rsidR="0086604C" w:rsidRPr="002938F7" w:rsidRDefault="0086604C" w:rsidP="00EE0A86">
            <w:pPr>
              <w:pStyle w:val="rowtabella0"/>
              <w:rPr>
                <w:color w:val="002060"/>
              </w:rPr>
            </w:pPr>
            <w:r w:rsidRPr="002938F7">
              <w:rPr>
                <w:color w:val="002060"/>
              </w:rPr>
              <w:t>VIA DELLE REGIONI, 8</w:t>
            </w:r>
          </w:p>
        </w:tc>
      </w:tr>
      <w:tr w:rsidR="0086604C" w:rsidRPr="002938F7" w14:paraId="1D9EE282"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35B69F" w14:textId="77777777" w:rsidR="0086604C" w:rsidRPr="002938F7" w:rsidRDefault="0086604C" w:rsidP="00EE0A86">
            <w:pPr>
              <w:pStyle w:val="rowtabella0"/>
              <w:rPr>
                <w:color w:val="002060"/>
              </w:rPr>
            </w:pPr>
            <w:r w:rsidRPr="002938F7">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BD5F0" w14:textId="77777777" w:rsidR="0086604C" w:rsidRPr="002938F7" w:rsidRDefault="0086604C" w:rsidP="00EE0A86">
            <w:pPr>
              <w:pStyle w:val="rowtabella0"/>
              <w:rPr>
                <w:color w:val="002060"/>
              </w:rPr>
            </w:pPr>
            <w:r w:rsidRPr="002938F7">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B52D8"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60F92" w14:textId="77777777" w:rsidR="0086604C" w:rsidRPr="002938F7" w:rsidRDefault="0086604C" w:rsidP="00EE0A86">
            <w:pPr>
              <w:pStyle w:val="rowtabella0"/>
              <w:rPr>
                <w:color w:val="002060"/>
              </w:rPr>
            </w:pPr>
            <w:r w:rsidRPr="002938F7">
              <w:rPr>
                <w:color w:val="002060"/>
              </w:rPr>
              <w:t>09/03/2025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02B7B" w14:textId="77777777" w:rsidR="0086604C" w:rsidRPr="002938F7" w:rsidRDefault="0086604C" w:rsidP="00EE0A86">
            <w:pPr>
              <w:pStyle w:val="rowtabella0"/>
              <w:rPr>
                <w:color w:val="002060"/>
              </w:rPr>
            </w:pPr>
            <w:r w:rsidRPr="002938F7">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0E68C" w14:textId="77777777" w:rsidR="0086604C" w:rsidRPr="002938F7" w:rsidRDefault="0086604C" w:rsidP="00EE0A86">
            <w:pPr>
              <w:pStyle w:val="rowtabella0"/>
              <w:rPr>
                <w:color w:val="002060"/>
              </w:rPr>
            </w:pPr>
            <w:r w:rsidRPr="002938F7">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97308" w14:textId="77777777" w:rsidR="0086604C" w:rsidRPr="002938F7" w:rsidRDefault="0086604C" w:rsidP="00EE0A86">
            <w:pPr>
              <w:pStyle w:val="rowtabella0"/>
              <w:rPr>
                <w:color w:val="002060"/>
              </w:rPr>
            </w:pPr>
            <w:r w:rsidRPr="002938F7">
              <w:rPr>
                <w:color w:val="002060"/>
              </w:rPr>
              <w:t>VIA LUDOVICO SCARFIOTTI</w:t>
            </w:r>
          </w:p>
        </w:tc>
      </w:tr>
    </w:tbl>
    <w:p w14:paraId="73645E94" w14:textId="77777777" w:rsidR="0086604C" w:rsidRDefault="0086604C" w:rsidP="0086604C">
      <w:pPr>
        <w:pStyle w:val="breakline"/>
        <w:rPr>
          <w:color w:val="002060"/>
        </w:rPr>
      </w:pPr>
    </w:p>
    <w:p w14:paraId="6C8D4D4C" w14:textId="77777777" w:rsidR="0086604C" w:rsidRDefault="0086604C" w:rsidP="0086604C">
      <w:pPr>
        <w:pStyle w:val="breakline"/>
        <w:rPr>
          <w:color w:val="002060"/>
        </w:rPr>
      </w:pPr>
    </w:p>
    <w:p w14:paraId="03DB4E48" w14:textId="77777777" w:rsidR="0086604C" w:rsidRPr="00FA5DF6" w:rsidRDefault="0086604C" w:rsidP="0086604C">
      <w:pPr>
        <w:pStyle w:val="titolocampionato0"/>
        <w:shd w:val="clear" w:color="auto" w:fill="CCCCCC"/>
        <w:spacing w:before="80" w:after="40"/>
        <w:rPr>
          <w:color w:val="002060"/>
        </w:rPr>
      </w:pPr>
      <w:r w:rsidRPr="00FA5DF6">
        <w:rPr>
          <w:color w:val="002060"/>
        </w:rPr>
        <w:t>CALCIO A 5 UNDER 15 FEM. REG.</w:t>
      </w:r>
    </w:p>
    <w:p w14:paraId="0F56C267" w14:textId="77777777" w:rsidR="0086604C" w:rsidRPr="00FA5DF6" w:rsidRDefault="0086604C" w:rsidP="0086604C">
      <w:pPr>
        <w:pStyle w:val="titoloprinc0"/>
        <w:rPr>
          <w:color w:val="002060"/>
        </w:rPr>
      </w:pPr>
      <w:r w:rsidRPr="00FA5DF6">
        <w:rPr>
          <w:color w:val="002060"/>
        </w:rPr>
        <w:t>VARIAZIONI AL PROGRAMMA GARE</w:t>
      </w:r>
    </w:p>
    <w:p w14:paraId="0E6C9D46" w14:textId="77777777" w:rsidR="0086604C" w:rsidRPr="00FA5DF6" w:rsidRDefault="0086604C" w:rsidP="0086604C">
      <w:pPr>
        <w:pStyle w:val="breakline"/>
        <w:rPr>
          <w:color w:val="002060"/>
        </w:rPr>
      </w:pPr>
    </w:p>
    <w:p w14:paraId="77DA2E37" w14:textId="77777777" w:rsidR="0086604C" w:rsidRPr="00FA5DF6" w:rsidRDefault="0086604C" w:rsidP="0086604C">
      <w:pPr>
        <w:pStyle w:val="breakline"/>
        <w:rPr>
          <w:color w:val="002060"/>
        </w:rPr>
      </w:pPr>
    </w:p>
    <w:p w14:paraId="2DC6AF8B" w14:textId="77777777" w:rsidR="0086604C" w:rsidRPr="00FA5DF6" w:rsidRDefault="0086604C" w:rsidP="0086604C">
      <w:pPr>
        <w:pStyle w:val="sottotitolocampionato10"/>
        <w:rPr>
          <w:color w:val="002060"/>
        </w:rPr>
      </w:pPr>
      <w:r w:rsidRPr="00FA5DF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604C" w:rsidRPr="00FA5DF6" w14:paraId="1216DE2E" w14:textId="77777777" w:rsidTr="00EE0A8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2B62" w14:textId="77777777" w:rsidR="0086604C" w:rsidRPr="00FA5DF6" w:rsidRDefault="0086604C" w:rsidP="00EE0A86">
            <w:pPr>
              <w:pStyle w:val="headertabella0"/>
              <w:rPr>
                <w:color w:val="002060"/>
              </w:rPr>
            </w:pPr>
            <w:r w:rsidRPr="00FA5DF6">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217CF" w14:textId="77777777" w:rsidR="0086604C" w:rsidRPr="00FA5DF6" w:rsidRDefault="0086604C" w:rsidP="00EE0A86">
            <w:pPr>
              <w:pStyle w:val="headertabella0"/>
              <w:rPr>
                <w:color w:val="002060"/>
              </w:rPr>
            </w:pPr>
            <w:r w:rsidRPr="00FA5DF6">
              <w:rPr>
                <w:color w:val="002060"/>
              </w:rPr>
              <w:t xml:space="preserve">N° </w:t>
            </w:r>
            <w:proofErr w:type="spellStart"/>
            <w:r w:rsidRPr="00FA5DF6">
              <w:rPr>
                <w:color w:val="002060"/>
              </w:rPr>
              <w:t>Gior</w:t>
            </w:r>
            <w:proofErr w:type="spellEnd"/>
            <w:r w:rsidRPr="00FA5DF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8256E" w14:textId="77777777" w:rsidR="0086604C" w:rsidRPr="00FA5DF6" w:rsidRDefault="0086604C" w:rsidP="00EE0A86">
            <w:pPr>
              <w:pStyle w:val="headertabella0"/>
              <w:rPr>
                <w:color w:val="002060"/>
              </w:rPr>
            </w:pPr>
            <w:r w:rsidRPr="00FA5DF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E6DE" w14:textId="77777777" w:rsidR="0086604C" w:rsidRPr="00FA5DF6" w:rsidRDefault="0086604C" w:rsidP="00EE0A86">
            <w:pPr>
              <w:pStyle w:val="headertabella0"/>
              <w:rPr>
                <w:color w:val="002060"/>
              </w:rPr>
            </w:pPr>
            <w:r w:rsidRPr="00FA5DF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5C0CA" w14:textId="77777777" w:rsidR="0086604C" w:rsidRPr="00FA5DF6" w:rsidRDefault="0086604C" w:rsidP="00EE0A86">
            <w:pPr>
              <w:pStyle w:val="headertabella0"/>
              <w:rPr>
                <w:color w:val="002060"/>
              </w:rPr>
            </w:pPr>
            <w:r w:rsidRPr="00FA5DF6">
              <w:rPr>
                <w:color w:val="002060"/>
              </w:rPr>
              <w:t xml:space="preserve">Data </w:t>
            </w:r>
            <w:proofErr w:type="spellStart"/>
            <w:r w:rsidRPr="00FA5DF6">
              <w:rPr>
                <w:color w:val="002060"/>
              </w:rPr>
              <w:t>Orig</w:t>
            </w:r>
            <w:proofErr w:type="spellEnd"/>
            <w:r w:rsidRPr="00FA5DF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2060A" w14:textId="77777777" w:rsidR="0086604C" w:rsidRPr="00FA5DF6" w:rsidRDefault="0086604C" w:rsidP="00EE0A86">
            <w:pPr>
              <w:pStyle w:val="headertabella0"/>
              <w:rPr>
                <w:color w:val="002060"/>
              </w:rPr>
            </w:pPr>
            <w:r w:rsidRPr="00FA5DF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E5C76" w14:textId="77777777" w:rsidR="0086604C" w:rsidRPr="00FA5DF6" w:rsidRDefault="0086604C" w:rsidP="00EE0A86">
            <w:pPr>
              <w:pStyle w:val="headertabella0"/>
              <w:rPr>
                <w:color w:val="002060"/>
              </w:rPr>
            </w:pPr>
            <w:r w:rsidRPr="00FA5DF6">
              <w:rPr>
                <w:color w:val="002060"/>
              </w:rPr>
              <w:t xml:space="preserve">Ora </w:t>
            </w:r>
            <w:proofErr w:type="spellStart"/>
            <w:r w:rsidRPr="00FA5DF6">
              <w:rPr>
                <w:color w:val="002060"/>
              </w:rPr>
              <w:t>Orig</w:t>
            </w:r>
            <w:proofErr w:type="spellEnd"/>
            <w:r w:rsidRPr="00FA5DF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E08DD" w14:textId="77777777" w:rsidR="0086604C" w:rsidRPr="00FA5DF6" w:rsidRDefault="0086604C" w:rsidP="00EE0A86">
            <w:pPr>
              <w:pStyle w:val="headertabella0"/>
              <w:rPr>
                <w:color w:val="002060"/>
              </w:rPr>
            </w:pPr>
            <w:r w:rsidRPr="00FA5DF6">
              <w:rPr>
                <w:color w:val="002060"/>
              </w:rPr>
              <w:t>Impianto</w:t>
            </w:r>
          </w:p>
        </w:tc>
      </w:tr>
      <w:tr w:rsidR="0086604C" w:rsidRPr="00FA5DF6" w14:paraId="7341E596" w14:textId="77777777" w:rsidTr="00EE0A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640AA" w14:textId="77777777" w:rsidR="0086604C" w:rsidRPr="00F1581B" w:rsidRDefault="0086604C" w:rsidP="00EE0A86">
            <w:pPr>
              <w:pStyle w:val="rowtabella0"/>
              <w:rPr>
                <w:color w:val="002060"/>
                <w:highlight w:val="yellow"/>
              </w:rPr>
            </w:pPr>
            <w:r w:rsidRPr="00F1581B">
              <w:rPr>
                <w:color w:val="002060"/>
                <w:highlight w:val="yellow"/>
              </w:rPr>
              <w:t>18/03/2025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64D8" w14:textId="77777777" w:rsidR="0086604C" w:rsidRPr="00F1581B" w:rsidRDefault="0086604C" w:rsidP="00EE0A86">
            <w:pPr>
              <w:pStyle w:val="rowtabella0"/>
              <w:jc w:val="center"/>
              <w:rPr>
                <w:color w:val="002060"/>
                <w:highlight w:val="yellow"/>
              </w:rPr>
            </w:pPr>
            <w:r w:rsidRPr="00F1581B">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876F3" w14:textId="77777777" w:rsidR="0086604C" w:rsidRPr="00F1581B" w:rsidRDefault="0086604C" w:rsidP="00EE0A86">
            <w:pPr>
              <w:pStyle w:val="rowtabella0"/>
              <w:rPr>
                <w:color w:val="002060"/>
                <w:highlight w:val="yellow"/>
              </w:rPr>
            </w:pPr>
            <w:proofErr w:type="gramStart"/>
            <w:r w:rsidRPr="00F1581B">
              <w:rPr>
                <w:color w:val="002060"/>
                <w:highlight w:val="yellow"/>
              </w:rPr>
              <w:t>CITTA</w:t>
            </w:r>
            <w:proofErr w:type="gramEnd"/>
            <w:r w:rsidRPr="00F1581B">
              <w:rPr>
                <w:color w:val="002060"/>
                <w:highlight w:val="yellow"/>
              </w:rPr>
              <w:t xml:space="preserve"> DI FALCONARA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493C" w14:textId="77777777" w:rsidR="0086604C" w:rsidRPr="00F1581B" w:rsidRDefault="0086604C" w:rsidP="00EE0A86">
            <w:pPr>
              <w:pStyle w:val="rowtabella0"/>
              <w:rPr>
                <w:color w:val="002060"/>
                <w:highlight w:val="yellow"/>
              </w:rPr>
            </w:pPr>
            <w:r w:rsidRPr="00F1581B">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2724" w14:textId="50CD3B38" w:rsidR="0086604C" w:rsidRPr="00F1581B" w:rsidRDefault="00F1581B" w:rsidP="00EE0A86">
            <w:pPr>
              <w:rPr>
                <w:rFonts w:ascii="Arial" w:hAnsi="Arial" w:cs="Arial"/>
                <w:color w:val="002060"/>
                <w:sz w:val="12"/>
                <w:szCs w:val="12"/>
              </w:rPr>
            </w:pPr>
            <w:r w:rsidRPr="00F1581B">
              <w:rPr>
                <w:rFonts w:ascii="Arial" w:hAnsi="Arial" w:cs="Arial"/>
                <w:color w:val="002060"/>
                <w:sz w:val="12"/>
                <w:szCs w:val="12"/>
              </w:rPr>
              <w:t>15/03/2025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4739" w14:textId="77777777" w:rsidR="0086604C" w:rsidRPr="00FA5DF6" w:rsidRDefault="0086604C" w:rsidP="00EE0A86">
            <w:pPr>
              <w:pStyle w:val="rowtabella0"/>
              <w:jc w:val="center"/>
              <w:rPr>
                <w:color w:val="002060"/>
              </w:rPr>
            </w:pPr>
            <w:r w:rsidRPr="00F1581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556C" w14:textId="77777777" w:rsidR="0086604C" w:rsidRPr="00FA5DF6" w:rsidRDefault="0086604C" w:rsidP="00EE0A86">
            <w:pPr>
              <w:pStyle w:val="rowtabella0"/>
              <w:jc w:val="center"/>
              <w:rPr>
                <w:color w:val="002060"/>
              </w:rPr>
            </w:pPr>
            <w:r w:rsidRPr="00FA5DF6">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EEE1E" w14:textId="77777777" w:rsidR="0086604C" w:rsidRPr="00FA5DF6" w:rsidRDefault="0086604C" w:rsidP="00EE0A86">
            <w:pPr>
              <w:rPr>
                <w:color w:val="002060"/>
              </w:rPr>
            </w:pPr>
          </w:p>
        </w:tc>
      </w:tr>
    </w:tbl>
    <w:p w14:paraId="4211B2E3" w14:textId="77777777" w:rsidR="0086604C" w:rsidRPr="00FA5DF6" w:rsidRDefault="0086604C" w:rsidP="0086604C">
      <w:pPr>
        <w:pStyle w:val="breakline"/>
        <w:rPr>
          <w:rFonts w:eastAsiaTheme="minorEastAsia"/>
          <w:color w:val="002060"/>
        </w:rPr>
      </w:pPr>
    </w:p>
    <w:p w14:paraId="3C0890FF" w14:textId="77777777" w:rsidR="0086604C" w:rsidRPr="00FA5DF6" w:rsidRDefault="0086604C" w:rsidP="0086604C">
      <w:pPr>
        <w:pStyle w:val="breakline"/>
        <w:rPr>
          <w:color w:val="002060"/>
        </w:rPr>
      </w:pPr>
    </w:p>
    <w:p w14:paraId="2FAF5B02" w14:textId="77777777" w:rsidR="0086604C" w:rsidRPr="00FA5DF6" w:rsidRDefault="0086604C" w:rsidP="0086604C">
      <w:pPr>
        <w:pStyle w:val="titoloprinc0"/>
        <w:rPr>
          <w:color w:val="002060"/>
        </w:rPr>
      </w:pPr>
      <w:r w:rsidRPr="00FA5DF6">
        <w:rPr>
          <w:color w:val="002060"/>
        </w:rPr>
        <w:t>RISULTATI</w:t>
      </w:r>
    </w:p>
    <w:p w14:paraId="7543236E" w14:textId="77777777" w:rsidR="0086604C" w:rsidRPr="00FA5DF6" w:rsidRDefault="0086604C" w:rsidP="0086604C">
      <w:pPr>
        <w:pStyle w:val="breakline"/>
        <w:rPr>
          <w:color w:val="002060"/>
        </w:rPr>
      </w:pPr>
    </w:p>
    <w:p w14:paraId="2BB32CA5" w14:textId="77777777" w:rsidR="0086604C" w:rsidRPr="00FA5DF6" w:rsidRDefault="0086604C" w:rsidP="0086604C">
      <w:pPr>
        <w:pStyle w:val="sottotitolocampionato10"/>
        <w:rPr>
          <w:color w:val="002060"/>
        </w:rPr>
      </w:pPr>
      <w:r w:rsidRPr="00FA5DF6">
        <w:rPr>
          <w:color w:val="002060"/>
        </w:rPr>
        <w:t>RISULTATI UFFICIALI GARE DEL 01/03/2025</w:t>
      </w:r>
    </w:p>
    <w:p w14:paraId="13C48F2F" w14:textId="77777777" w:rsidR="0086604C" w:rsidRPr="003254DA" w:rsidRDefault="0086604C" w:rsidP="003254DA">
      <w:pPr>
        <w:pStyle w:val="sottotitolocampionato20"/>
        <w:spacing w:before="0" w:beforeAutospacing="0" w:after="0" w:afterAutospacing="0"/>
        <w:rPr>
          <w:rFonts w:ascii="Arial" w:hAnsi="Arial" w:cs="Arial"/>
          <w:color w:val="002060"/>
          <w:sz w:val="20"/>
          <w:szCs w:val="20"/>
        </w:rPr>
      </w:pPr>
      <w:r w:rsidRPr="003254DA">
        <w:rPr>
          <w:rFonts w:ascii="Arial" w:hAnsi="Arial" w:cs="Arial"/>
          <w:color w:val="002060"/>
          <w:sz w:val="20"/>
          <w:szCs w:val="20"/>
        </w:rPr>
        <w:t>Si trascrivono qui di seguito i risultati ufficiali delle gare disputate</w:t>
      </w:r>
    </w:p>
    <w:p w14:paraId="76B5BE5C" w14:textId="77777777" w:rsidR="0086604C" w:rsidRPr="00FA5DF6" w:rsidRDefault="0086604C" w:rsidP="008660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04C" w:rsidRPr="00FA5DF6" w14:paraId="40E6C97E" w14:textId="77777777" w:rsidTr="00EE0A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04C" w:rsidRPr="00FA5DF6" w14:paraId="10CDC8F6" w14:textId="77777777" w:rsidTr="00EE0A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4C9C8" w14:textId="77777777" w:rsidR="0086604C" w:rsidRPr="00FA5DF6" w:rsidRDefault="0086604C" w:rsidP="00EE0A86">
                  <w:pPr>
                    <w:pStyle w:val="headertabella0"/>
                    <w:rPr>
                      <w:color w:val="002060"/>
                    </w:rPr>
                  </w:pPr>
                  <w:r w:rsidRPr="00FA5DF6">
                    <w:rPr>
                      <w:color w:val="002060"/>
                    </w:rPr>
                    <w:t>GIRONE A - 2 Giornata - A</w:t>
                  </w:r>
                </w:p>
              </w:tc>
            </w:tr>
            <w:tr w:rsidR="0086604C" w:rsidRPr="00FA5DF6" w14:paraId="700105BA" w14:textId="77777777" w:rsidTr="00EE0A8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34DE6" w14:textId="77777777" w:rsidR="0086604C" w:rsidRPr="00FA5DF6" w:rsidRDefault="0086604C" w:rsidP="00EE0A86">
                  <w:pPr>
                    <w:pStyle w:val="rowtabella0"/>
                    <w:rPr>
                      <w:color w:val="002060"/>
                    </w:rPr>
                  </w:pPr>
                  <w:proofErr w:type="gramStart"/>
                  <w:r w:rsidRPr="00FA5DF6">
                    <w:rPr>
                      <w:color w:val="002060"/>
                    </w:rPr>
                    <w:t>CITTA</w:t>
                  </w:r>
                  <w:proofErr w:type="gramEnd"/>
                  <w:r w:rsidRPr="00FA5DF6">
                    <w:rPr>
                      <w:color w:val="002060"/>
                    </w:rPr>
                    <w:t xml:space="preserve">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043CD" w14:textId="77777777" w:rsidR="0086604C" w:rsidRPr="00FA5DF6" w:rsidRDefault="0086604C" w:rsidP="00EE0A86">
                  <w:pPr>
                    <w:pStyle w:val="rowtabella0"/>
                    <w:rPr>
                      <w:color w:val="002060"/>
                    </w:rPr>
                  </w:pPr>
                  <w:r w:rsidRPr="00FA5DF6">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5E1BF" w14:textId="77777777" w:rsidR="0086604C" w:rsidRPr="00FA5DF6" w:rsidRDefault="0086604C" w:rsidP="00EE0A86">
                  <w:pPr>
                    <w:pStyle w:val="rowtabella0"/>
                    <w:jc w:val="center"/>
                    <w:rPr>
                      <w:color w:val="002060"/>
                    </w:rPr>
                  </w:pPr>
                  <w:r w:rsidRPr="00FA5DF6">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220CC" w14:textId="77777777" w:rsidR="0086604C" w:rsidRPr="00FA5DF6" w:rsidRDefault="0086604C" w:rsidP="00EE0A86">
                  <w:pPr>
                    <w:pStyle w:val="rowtabella0"/>
                    <w:jc w:val="center"/>
                    <w:rPr>
                      <w:color w:val="002060"/>
                    </w:rPr>
                  </w:pPr>
                  <w:r w:rsidRPr="00FA5DF6">
                    <w:rPr>
                      <w:color w:val="002060"/>
                    </w:rPr>
                    <w:t> </w:t>
                  </w:r>
                </w:p>
              </w:tc>
            </w:tr>
            <w:tr w:rsidR="0086604C" w:rsidRPr="00FA5DF6" w14:paraId="1DB261B4" w14:textId="77777777" w:rsidTr="00EE0A8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45A5AE" w14:textId="77777777" w:rsidR="0086604C" w:rsidRPr="00FA5DF6" w:rsidRDefault="0086604C" w:rsidP="00EE0A86">
                  <w:pPr>
                    <w:pStyle w:val="rowtabella0"/>
                    <w:rPr>
                      <w:color w:val="002060"/>
                    </w:rPr>
                  </w:pPr>
                  <w:r w:rsidRPr="00FA5DF6">
                    <w:rPr>
                      <w:color w:val="002060"/>
                    </w:rPr>
                    <w:t>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200D0" w14:textId="77777777" w:rsidR="0086604C" w:rsidRPr="00FA5DF6" w:rsidRDefault="0086604C" w:rsidP="00EE0A86">
                  <w:pPr>
                    <w:pStyle w:val="rowtabella0"/>
                    <w:rPr>
                      <w:color w:val="002060"/>
                    </w:rPr>
                  </w:pPr>
                  <w:r w:rsidRPr="00FA5DF6">
                    <w:rPr>
                      <w:color w:val="002060"/>
                    </w:rPr>
                    <w:t>- MONTELUPONESE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62E77" w14:textId="77777777" w:rsidR="0086604C" w:rsidRPr="00FA5DF6" w:rsidRDefault="0086604C" w:rsidP="00EE0A86">
                  <w:pPr>
                    <w:pStyle w:val="rowtabella0"/>
                    <w:jc w:val="center"/>
                    <w:rPr>
                      <w:color w:val="002060"/>
                    </w:rPr>
                  </w:pPr>
                  <w:r w:rsidRPr="00FA5DF6">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14B4C" w14:textId="77777777" w:rsidR="0086604C" w:rsidRPr="00FA5DF6" w:rsidRDefault="0086604C" w:rsidP="00EE0A86">
                  <w:pPr>
                    <w:pStyle w:val="rowtabella0"/>
                    <w:jc w:val="center"/>
                    <w:rPr>
                      <w:color w:val="002060"/>
                    </w:rPr>
                  </w:pPr>
                  <w:r w:rsidRPr="00FA5DF6">
                    <w:rPr>
                      <w:color w:val="002060"/>
                    </w:rPr>
                    <w:t> </w:t>
                  </w:r>
                </w:p>
              </w:tc>
            </w:tr>
          </w:tbl>
          <w:p w14:paraId="5F5AFE9D" w14:textId="77777777" w:rsidR="0086604C" w:rsidRPr="00FA5DF6" w:rsidRDefault="0086604C" w:rsidP="00EE0A86">
            <w:pPr>
              <w:rPr>
                <w:color w:val="002060"/>
              </w:rPr>
            </w:pPr>
          </w:p>
        </w:tc>
      </w:tr>
    </w:tbl>
    <w:p w14:paraId="70CCB54C" w14:textId="77777777" w:rsidR="0086604C" w:rsidRDefault="0086604C" w:rsidP="0086604C">
      <w:pPr>
        <w:pStyle w:val="breakline"/>
        <w:rPr>
          <w:rFonts w:eastAsiaTheme="minorEastAsia"/>
          <w:color w:val="002060"/>
        </w:rPr>
      </w:pPr>
    </w:p>
    <w:p w14:paraId="098DF501" w14:textId="77777777" w:rsidR="00F1581B" w:rsidRPr="00D56EDE" w:rsidRDefault="00F1581B" w:rsidP="00F1581B">
      <w:pPr>
        <w:pStyle w:val="titoloprinc0"/>
        <w:rPr>
          <w:color w:val="002060"/>
        </w:rPr>
      </w:pPr>
      <w:r w:rsidRPr="00D56EDE">
        <w:rPr>
          <w:color w:val="002060"/>
        </w:rPr>
        <w:t>CLASSIFICA</w:t>
      </w:r>
    </w:p>
    <w:p w14:paraId="25FCD898" w14:textId="77777777" w:rsidR="00F1581B" w:rsidRPr="00D56EDE" w:rsidRDefault="00F1581B" w:rsidP="00F1581B">
      <w:pPr>
        <w:pStyle w:val="breakline"/>
        <w:rPr>
          <w:color w:val="002060"/>
        </w:rPr>
      </w:pPr>
    </w:p>
    <w:p w14:paraId="700DFFA8" w14:textId="77777777" w:rsidR="00F1581B" w:rsidRPr="00D56EDE" w:rsidRDefault="00F1581B" w:rsidP="00F1581B">
      <w:pPr>
        <w:pStyle w:val="breakline"/>
        <w:rPr>
          <w:color w:val="002060"/>
        </w:rPr>
      </w:pPr>
    </w:p>
    <w:p w14:paraId="6415B1F6" w14:textId="77777777" w:rsidR="00F1581B" w:rsidRPr="00D56EDE" w:rsidRDefault="00F1581B" w:rsidP="00F1581B">
      <w:pPr>
        <w:pStyle w:val="sottotitolocampionato10"/>
        <w:rPr>
          <w:color w:val="002060"/>
        </w:rPr>
      </w:pPr>
      <w:r w:rsidRPr="00D56ED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1581B" w:rsidRPr="00D56EDE" w14:paraId="4872A19D" w14:textId="77777777" w:rsidTr="00F158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913CB" w14:textId="77777777" w:rsidR="00F1581B" w:rsidRPr="00D56EDE" w:rsidRDefault="00F1581B" w:rsidP="00EE0A86">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91C08" w14:textId="77777777" w:rsidR="00F1581B" w:rsidRPr="00D56EDE" w:rsidRDefault="00F1581B" w:rsidP="00EE0A86">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504C0" w14:textId="77777777" w:rsidR="00F1581B" w:rsidRPr="00D56EDE" w:rsidRDefault="00F1581B" w:rsidP="00EE0A86">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3E2CF" w14:textId="77777777" w:rsidR="00F1581B" w:rsidRPr="00D56EDE" w:rsidRDefault="00F1581B" w:rsidP="00EE0A86">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10DB9" w14:textId="77777777" w:rsidR="00F1581B" w:rsidRPr="00D56EDE" w:rsidRDefault="00F1581B" w:rsidP="00EE0A86">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82E13" w14:textId="77777777" w:rsidR="00F1581B" w:rsidRPr="00D56EDE" w:rsidRDefault="00F1581B" w:rsidP="00EE0A86">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C6DC4" w14:textId="77777777" w:rsidR="00F1581B" w:rsidRPr="00D56EDE" w:rsidRDefault="00F1581B" w:rsidP="00EE0A86">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BAA08" w14:textId="77777777" w:rsidR="00F1581B" w:rsidRPr="00D56EDE" w:rsidRDefault="00F1581B" w:rsidP="00EE0A86">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6C6BA" w14:textId="77777777" w:rsidR="00F1581B" w:rsidRPr="00D56EDE" w:rsidRDefault="00F1581B" w:rsidP="00EE0A86">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2B4E5" w14:textId="77777777" w:rsidR="00F1581B" w:rsidRPr="00D56EDE" w:rsidRDefault="00F1581B" w:rsidP="00EE0A86">
            <w:pPr>
              <w:pStyle w:val="headertabella0"/>
              <w:rPr>
                <w:color w:val="002060"/>
              </w:rPr>
            </w:pPr>
            <w:r w:rsidRPr="00D56EDE">
              <w:rPr>
                <w:color w:val="002060"/>
              </w:rPr>
              <w:t>PE</w:t>
            </w:r>
          </w:p>
        </w:tc>
      </w:tr>
      <w:tr w:rsidR="00F1581B" w:rsidRPr="00D56EDE" w14:paraId="6686995A" w14:textId="77777777" w:rsidTr="00F1581B">
        <w:tc>
          <w:tcPr>
            <w:tcW w:w="5640" w:type="dxa"/>
            <w:tcBorders>
              <w:top w:val="outset" w:sz="6" w:space="0" w:color="auto"/>
              <w:left w:val="outset" w:sz="6" w:space="0" w:color="auto"/>
              <w:right w:val="nil"/>
            </w:tcBorders>
            <w:tcMar>
              <w:top w:w="20" w:type="dxa"/>
              <w:left w:w="20" w:type="dxa"/>
              <w:bottom w:w="20" w:type="dxa"/>
              <w:right w:w="20" w:type="dxa"/>
            </w:tcMar>
            <w:vAlign w:val="center"/>
          </w:tcPr>
          <w:p w14:paraId="3DA47D64" w14:textId="44D35505" w:rsidR="00F1581B" w:rsidRDefault="00F1581B" w:rsidP="00F1581B">
            <w:pPr>
              <w:pStyle w:val="rowtabella0"/>
              <w:rPr>
                <w:color w:val="002060"/>
              </w:rPr>
            </w:pPr>
            <w:r>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B34AD" w14:textId="7A71764F" w:rsidR="00F1581B" w:rsidRDefault="00F1581B" w:rsidP="00F1581B">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0B866" w14:textId="6DD4AF34" w:rsidR="00F1581B" w:rsidRDefault="00F1581B" w:rsidP="00F1581B">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EFBF1" w14:textId="13525D7F" w:rsidR="00F1581B" w:rsidRDefault="00F1581B" w:rsidP="00F1581B">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4330D" w14:textId="59D99180" w:rsidR="00F1581B" w:rsidRDefault="00F1581B" w:rsidP="00F1581B">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76626" w14:textId="0AAFB677" w:rsidR="00F1581B" w:rsidRDefault="00F1581B" w:rsidP="00F1581B">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66CFC" w14:textId="11F7BA57" w:rsidR="00F1581B" w:rsidRDefault="00F1581B" w:rsidP="00F1581B">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FEDB0" w14:textId="67B45D8A" w:rsidR="00F1581B" w:rsidRDefault="00F1581B" w:rsidP="00F1581B">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E7998" w14:textId="0D757158" w:rsidR="00F1581B" w:rsidRDefault="00F1581B" w:rsidP="00F1581B">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B6B0D" w14:textId="6D89FA42" w:rsidR="00F1581B" w:rsidRDefault="00F1581B" w:rsidP="00F1581B">
            <w:pPr>
              <w:pStyle w:val="rowtabella0"/>
              <w:jc w:val="center"/>
              <w:rPr>
                <w:color w:val="002060"/>
              </w:rPr>
            </w:pPr>
            <w:r>
              <w:rPr>
                <w:color w:val="002060"/>
              </w:rPr>
              <w:t>0</w:t>
            </w:r>
          </w:p>
        </w:tc>
      </w:tr>
      <w:tr w:rsidR="00F1581B" w:rsidRPr="00D56EDE" w14:paraId="4D57F0E9" w14:textId="77777777" w:rsidTr="00F1581B">
        <w:tc>
          <w:tcPr>
            <w:tcW w:w="5640" w:type="dxa"/>
            <w:tcBorders>
              <w:left w:val="outset" w:sz="6" w:space="0" w:color="auto"/>
              <w:bottom w:val="nil"/>
              <w:right w:val="nil"/>
            </w:tcBorders>
            <w:tcMar>
              <w:top w:w="20" w:type="dxa"/>
              <w:left w:w="20" w:type="dxa"/>
              <w:bottom w:w="20" w:type="dxa"/>
              <w:right w:w="20" w:type="dxa"/>
            </w:tcMar>
            <w:vAlign w:val="center"/>
          </w:tcPr>
          <w:p w14:paraId="70AED781" w14:textId="77777777" w:rsidR="00F1581B" w:rsidRPr="00D56EDE" w:rsidRDefault="00F1581B" w:rsidP="00EE0A86">
            <w:pPr>
              <w:pStyle w:val="rowtabella0"/>
              <w:rPr>
                <w:color w:val="002060"/>
              </w:rPr>
            </w:pPr>
            <w:r>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E5709" w14:textId="65B15205" w:rsidR="00F1581B" w:rsidRPr="00D56EDE" w:rsidRDefault="00F1581B" w:rsidP="00EE0A86">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DF91E" w14:textId="65C07C7C" w:rsidR="00F1581B" w:rsidRPr="00D56EDE" w:rsidRDefault="00F1581B" w:rsidP="00EE0A8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ACFAF" w14:textId="3E337E6A" w:rsidR="00F1581B" w:rsidRPr="00D56EDE" w:rsidRDefault="00F1581B" w:rsidP="00EE0A8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E59F8" w14:textId="77777777" w:rsidR="00F1581B" w:rsidRPr="00D56EDE" w:rsidRDefault="00F1581B" w:rsidP="00EE0A8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E606D" w14:textId="77777777" w:rsidR="00F1581B" w:rsidRPr="00D56EDE" w:rsidRDefault="00F1581B" w:rsidP="00EE0A8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60D91" w14:textId="540D7812" w:rsidR="00F1581B" w:rsidRPr="00D56EDE" w:rsidRDefault="00F1581B" w:rsidP="00EE0A86">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33098" w14:textId="37ABA3CA" w:rsidR="00F1581B" w:rsidRPr="00D56EDE" w:rsidRDefault="00F1581B" w:rsidP="00EE0A8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C048B" w14:textId="6903AAEE" w:rsidR="00F1581B" w:rsidRPr="00D56EDE" w:rsidRDefault="00F1581B" w:rsidP="00EE0A86">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733B8" w14:textId="77777777" w:rsidR="00F1581B" w:rsidRPr="00D56EDE" w:rsidRDefault="00F1581B" w:rsidP="00EE0A86">
            <w:pPr>
              <w:pStyle w:val="rowtabella0"/>
              <w:jc w:val="center"/>
              <w:rPr>
                <w:color w:val="002060"/>
              </w:rPr>
            </w:pPr>
            <w:r>
              <w:rPr>
                <w:color w:val="002060"/>
              </w:rPr>
              <w:t>0</w:t>
            </w:r>
          </w:p>
        </w:tc>
      </w:tr>
      <w:tr w:rsidR="00F1581B" w:rsidRPr="00D56EDE" w14:paraId="44C4C9AD" w14:textId="77777777" w:rsidTr="00EE0A86">
        <w:tc>
          <w:tcPr>
            <w:tcW w:w="5640" w:type="dxa"/>
            <w:tcBorders>
              <w:top w:val="nil"/>
              <w:left w:val="outset" w:sz="6" w:space="0" w:color="auto"/>
              <w:bottom w:val="nil"/>
              <w:right w:val="nil"/>
            </w:tcBorders>
            <w:tcMar>
              <w:top w:w="20" w:type="dxa"/>
              <w:left w:w="20" w:type="dxa"/>
              <w:bottom w:w="20" w:type="dxa"/>
              <w:right w:w="20" w:type="dxa"/>
            </w:tcMar>
            <w:vAlign w:val="center"/>
          </w:tcPr>
          <w:p w14:paraId="08A6C16F" w14:textId="77777777" w:rsidR="00F1581B" w:rsidRPr="00D56EDE" w:rsidRDefault="00F1581B" w:rsidP="00EE0A86">
            <w:pPr>
              <w:pStyle w:val="rowtabella0"/>
              <w:rPr>
                <w:color w:val="002060"/>
              </w:rPr>
            </w:pPr>
            <w:r>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768EA" w14:textId="77777777" w:rsidR="00F1581B" w:rsidRPr="00D56EDE" w:rsidRDefault="00F1581B" w:rsidP="00EE0A8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08537" w14:textId="3ED08E4B" w:rsidR="00F1581B" w:rsidRPr="00D56EDE" w:rsidRDefault="00F1581B" w:rsidP="00EE0A8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36F43" w14:textId="77777777" w:rsidR="00F1581B" w:rsidRPr="00D56EDE" w:rsidRDefault="00F1581B" w:rsidP="00EE0A8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0553A" w14:textId="77777777" w:rsidR="00F1581B" w:rsidRPr="00D56EDE" w:rsidRDefault="00F1581B" w:rsidP="00EE0A8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25D86" w14:textId="31F158C3" w:rsidR="00F1581B" w:rsidRPr="00D56EDE" w:rsidRDefault="00F1581B" w:rsidP="00EE0A8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AB425" w14:textId="41052FC0" w:rsidR="00F1581B" w:rsidRPr="00D56EDE" w:rsidRDefault="00F1581B" w:rsidP="00EE0A8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DE0CF" w14:textId="52763026" w:rsidR="00F1581B" w:rsidRPr="00D56EDE" w:rsidRDefault="00F1581B" w:rsidP="00EE0A86">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63838" w14:textId="40D64BFB" w:rsidR="00F1581B" w:rsidRPr="00D56EDE" w:rsidRDefault="00F1581B" w:rsidP="00EE0A86">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7A012" w14:textId="77777777" w:rsidR="00F1581B" w:rsidRPr="00D56EDE" w:rsidRDefault="00F1581B" w:rsidP="00EE0A86">
            <w:pPr>
              <w:pStyle w:val="rowtabella0"/>
              <w:jc w:val="center"/>
              <w:rPr>
                <w:color w:val="002060"/>
              </w:rPr>
            </w:pPr>
            <w:r>
              <w:rPr>
                <w:color w:val="002060"/>
              </w:rPr>
              <w:t>0</w:t>
            </w:r>
          </w:p>
        </w:tc>
      </w:tr>
      <w:tr w:rsidR="00F1581B" w:rsidRPr="00D56EDE" w14:paraId="4D7EFA98" w14:textId="77777777" w:rsidTr="00EE0A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79C458" w14:textId="77777777" w:rsidR="00F1581B" w:rsidRPr="00D56EDE" w:rsidRDefault="00F1581B" w:rsidP="00EE0A86">
            <w:pPr>
              <w:pStyle w:val="rowtabella0"/>
              <w:rPr>
                <w:color w:val="002060"/>
              </w:rPr>
            </w:pPr>
            <w:r>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E3D48" w14:textId="77777777" w:rsidR="00F1581B" w:rsidRPr="00D56EDE" w:rsidRDefault="00F1581B" w:rsidP="00EE0A8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1E0C6" w14:textId="411DEA31" w:rsidR="00F1581B" w:rsidRPr="00D56EDE" w:rsidRDefault="00F1581B" w:rsidP="00EE0A8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9023D" w14:textId="77777777" w:rsidR="00F1581B" w:rsidRPr="00D56EDE" w:rsidRDefault="00F1581B" w:rsidP="00EE0A8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7D72B" w14:textId="77777777" w:rsidR="00F1581B" w:rsidRPr="00D56EDE" w:rsidRDefault="00F1581B" w:rsidP="00EE0A8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673DF" w14:textId="5ED68A2C" w:rsidR="00F1581B" w:rsidRPr="00D56EDE" w:rsidRDefault="00F1581B" w:rsidP="00EE0A8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81763" w14:textId="77777777" w:rsidR="00F1581B" w:rsidRPr="00D56EDE" w:rsidRDefault="00F1581B" w:rsidP="00EE0A8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62808" w14:textId="399B9EA7" w:rsidR="00F1581B" w:rsidRPr="00D56EDE" w:rsidRDefault="00F1581B" w:rsidP="00EE0A86">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A6025" w14:textId="22223FEA" w:rsidR="00F1581B" w:rsidRPr="00D56EDE" w:rsidRDefault="00F1581B" w:rsidP="00EE0A86">
            <w:pPr>
              <w:pStyle w:val="rowtabella0"/>
              <w:jc w:val="center"/>
              <w:rPr>
                <w:color w:val="002060"/>
              </w:rPr>
            </w:pPr>
            <w:r>
              <w:rPr>
                <w:color w:val="002060"/>
              </w:rPr>
              <w:t>-</w:t>
            </w:r>
            <w:r>
              <w:rPr>
                <w:color w:val="002060"/>
              </w:rPr>
              <w:t>1</w:t>
            </w: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74FD9" w14:textId="77777777" w:rsidR="00F1581B" w:rsidRPr="00D56EDE" w:rsidRDefault="00F1581B" w:rsidP="00EE0A86">
            <w:pPr>
              <w:pStyle w:val="rowtabella0"/>
              <w:jc w:val="center"/>
              <w:rPr>
                <w:color w:val="002060"/>
              </w:rPr>
            </w:pPr>
            <w:r>
              <w:rPr>
                <w:color w:val="002060"/>
              </w:rPr>
              <w:t>0</w:t>
            </w:r>
          </w:p>
        </w:tc>
      </w:tr>
    </w:tbl>
    <w:p w14:paraId="70E54371" w14:textId="77777777" w:rsidR="00F1581B" w:rsidRPr="00FA5DF6" w:rsidRDefault="00F1581B" w:rsidP="0086604C">
      <w:pPr>
        <w:pStyle w:val="breakline"/>
        <w:rPr>
          <w:rFonts w:eastAsiaTheme="minorEastAsia"/>
          <w:color w:val="002060"/>
        </w:rPr>
      </w:pPr>
    </w:p>
    <w:p w14:paraId="78540C3B" w14:textId="77777777" w:rsidR="0086604C" w:rsidRPr="00FA5DF6" w:rsidRDefault="0086604C" w:rsidP="0086604C">
      <w:pPr>
        <w:pStyle w:val="titoloprinc0"/>
        <w:rPr>
          <w:color w:val="002060"/>
        </w:rPr>
      </w:pPr>
      <w:r>
        <w:rPr>
          <w:color w:val="002060"/>
        </w:rPr>
        <w:t>PROGRAMMA GARE</w:t>
      </w:r>
    </w:p>
    <w:p w14:paraId="4B663BBA" w14:textId="77777777" w:rsidR="0086604C" w:rsidRDefault="0086604C" w:rsidP="0086604C">
      <w:pPr>
        <w:pStyle w:val="LndNormale1"/>
        <w:rPr>
          <w:color w:val="002060"/>
        </w:rPr>
      </w:pPr>
    </w:p>
    <w:p w14:paraId="2C0E37FF" w14:textId="77777777" w:rsidR="0086604C" w:rsidRPr="002938F7" w:rsidRDefault="0086604C" w:rsidP="0086604C">
      <w:pPr>
        <w:pStyle w:val="sottotitolocampionato10"/>
        <w:rPr>
          <w:color w:val="002060"/>
        </w:rPr>
      </w:pPr>
      <w:r w:rsidRPr="002938F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1"/>
        <w:gridCol w:w="385"/>
        <w:gridCol w:w="898"/>
        <w:gridCol w:w="1198"/>
        <w:gridCol w:w="1550"/>
        <w:gridCol w:w="1543"/>
      </w:tblGrid>
      <w:tr w:rsidR="0086604C" w:rsidRPr="002938F7" w14:paraId="24095C48" w14:textId="77777777" w:rsidTr="00EE0A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6FAEB" w14:textId="77777777" w:rsidR="0086604C" w:rsidRPr="002938F7" w:rsidRDefault="0086604C" w:rsidP="00EE0A86">
            <w:pPr>
              <w:pStyle w:val="headertabella0"/>
              <w:rPr>
                <w:color w:val="002060"/>
              </w:rPr>
            </w:pPr>
            <w:r w:rsidRPr="0029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4D593" w14:textId="77777777" w:rsidR="0086604C" w:rsidRPr="002938F7" w:rsidRDefault="0086604C" w:rsidP="00EE0A86">
            <w:pPr>
              <w:pStyle w:val="headertabella0"/>
              <w:rPr>
                <w:color w:val="002060"/>
              </w:rPr>
            </w:pPr>
            <w:r w:rsidRPr="0029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237D4" w14:textId="77777777" w:rsidR="0086604C" w:rsidRPr="002938F7" w:rsidRDefault="0086604C" w:rsidP="00EE0A86">
            <w:pPr>
              <w:pStyle w:val="headertabella0"/>
              <w:rPr>
                <w:color w:val="002060"/>
              </w:rPr>
            </w:pPr>
            <w:r w:rsidRPr="0029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4882C" w14:textId="77777777" w:rsidR="0086604C" w:rsidRPr="002938F7" w:rsidRDefault="0086604C" w:rsidP="00EE0A86">
            <w:pPr>
              <w:pStyle w:val="headertabella0"/>
              <w:rPr>
                <w:color w:val="002060"/>
              </w:rPr>
            </w:pPr>
            <w:r w:rsidRPr="0029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8D6BF" w14:textId="77777777" w:rsidR="0086604C" w:rsidRPr="002938F7" w:rsidRDefault="0086604C" w:rsidP="00EE0A86">
            <w:pPr>
              <w:pStyle w:val="headertabella0"/>
              <w:rPr>
                <w:color w:val="002060"/>
              </w:rPr>
            </w:pPr>
            <w:r w:rsidRPr="0029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36AA1" w14:textId="77777777" w:rsidR="0086604C" w:rsidRPr="002938F7" w:rsidRDefault="0086604C" w:rsidP="00EE0A86">
            <w:pPr>
              <w:pStyle w:val="headertabella0"/>
              <w:rPr>
                <w:color w:val="002060"/>
              </w:rPr>
            </w:pPr>
            <w:proofErr w:type="spellStart"/>
            <w:r w:rsidRPr="002938F7">
              <w:rPr>
                <w:color w:val="002060"/>
              </w:rPr>
              <w:t>Localita'</w:t>
            </w:r>
            <w:proofErr w:type="spellEnd"/>
            <w:r w:rsidRPr="0029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E6519" w14:textId="77777777" w:rsidR="0086604C" w:rsidRPr="002938F7" w:rsidRDefault="0086604C" w:rsidP="00EE0A86">
            <w:pPr>
              <w:pStyle w:val="headertabella0"/>
              <w:rPr>
                <w:color w:val="002060"/>
              </w:rPr>
            </w:pPr>
            <w:r w:rsidRPr="002938F7">
              <w:rPr>
                <w:color w:val="002060"/>
              </w:rPr>
              <w:t>Indirizzo Impianto</w:t>
            </w:r>
          </w:p>
        </w:tc>
      </w:tr>
      <w:tr w:rsidR="0086604C" w:rsidRPr="002938F7" w14:paraId="747BC3BE" w14:textId="77777777" w:rsidTr="00EE0A8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25F4B9" w14:textId="77777777" w:rsidR="0086604C" w:rsidRPr="002938F7" w:rsidRDefault="0086604C" w:rsidP="00EE0A86">
            <w:pPr>
              <w:pStyle w:val="rowtabella0"/>
              <w:rPr>
                <w:color w:val="002060"/>
              </w:rPr>
            </w:pPr>
            <w:r w:rsidRPr="002938F7">
              <w:rPr>
                <w:color w:val="002060"/>
              </w:rPr>
              <w:t>POLISPORTIVA BOCA S.E.M.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A2A62" w14:textId="77777777" w:rsidR="0086604C" w:rsidRPr="002938F7" w:rsidRDefault="0086604C" w:rsidP="00EE0A86">
            <w:pPr>
              <w:pStyle w:val="rowtabella0"/>
              <w:rPr>
                <w:color w:val="002060"/>
              </w:rPr>
            </w:pPr>
            <w:proofErr w:type="gramStart"/>
            <w:r w:rsidRPr="002938F7">
              <w:rPr>
                <w:color w:val="002060"/>
              </w:rPr>
              <w:t>CITTA</w:t>
            </w:r>
            <w:proofErr w:type="gramEnd"/>
            <w:r w:rsidRPr="002938F7">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8CEE2" w14:textId="77777777" w:rsidR="0086604C" w:rsidRPr="002938F7" w:rsidRDefault="0086604C" w:rsidP="00EE0A86">
            <w:pPr>
              <w:pStyle w:val="rowtabella0"/>
              <w:jc w:val="center"/>
              <w:rPr>
                <w:color w:val="002060"/>
              </w:rPr>
            </w:pPr>
            <w:r w:rsidRPr="0029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5B9C5" w14:textId="77777777" w:rsidR="0086604C" w:rsidRPr="002938F7" w:rsidRDefault="0086604C" w:rsidP="00EE0A86">
            <w:pPr>
              <w:pStyle w:val="rowtabella0"/>
              <w:rPr>
                <w:color w:val="002060"/>
              </w:rPr>
            </w:pPr>
            <w:r w:rsidRPr="002938F7">
              <w:rPr>
                <w:color w:val="002060"/>
              </w:rPr>
              <w:t>08/03/2025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4BC92" w14:textId="77777777" w:rsidR="0086604C" w:rsidRPr="002938F7" w:rsidRDefault="0086604C" w:rsidP="00EE0A86">
            <w:pPr>
              <w:pStyle w:val="rowtabella0"/>
              <w:rPr>
                <w:color w:val="002060"/>
              </w:rPr>
            </w:pPr>
            <w:r w:rsidRPr="002938F7">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2E635" w14:textId="77777777" w:rsidR="0086604C" w:rsidRPr="002938F7" w:rsidRDefault="0086604C" w:rsidP="00EE0A86">
            <w:pPr>
              <w:pStyle w:val="rowtabella0"/>
              <w:rPr>
                <w:color w:val="002060"/>
              </w:rPr>
            </w:pPr>
            <w:r w:rsidRPr="002938F7">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66FCC" w14:textId="77777777" w:rsidR="0086604C" w:rsidRPr="002938F7" w:rsidRDefault="0086604C" w:rsidP="00EE0A86">
            <w:pPr>
              <w:pStyle w:val="rowtabella0"/>
              <w:rPr>
                <w:color w:val="002060"/>
              </w:rPr>
            </w:pPr>
            <w:r w:rsidRPr="002938F7">
              <w:rPr>
                <w:color w:val="002060"/>
              </w:rPr>
              <w:t>VIA CARDUCCI</w:t>
            </w:r>
          </w:p>
        </w:tc>
      </w:tr>
      <w:tr w:rsidR="0086604C" w:rsidRPr="002938F7" w14:paraId="7FAF564E" w14:textId="77777777" w:rsidTr="00EE0A8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1139AC" w14:textId="77777777" w:rsidR="0086604C" w:rsidRPr="002938F7" w:rsidRDefault="0086604C" w:rsidP="00EE0A86">
            <w:pPr>
              <w:pStyle w:val="rowtabella0"/>
              <w:rPr>
                <w:color w:val="002060"/>
              </w:rPr>
            </w:pPr>
            <w:r w:rsidRPr="002938F7">
              <w:rPr>
                <w:color w:val="002060"/>
              </w:rPr>
              <w:t>MONTELUPONESE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E59AB" w14:textId="77777777" w:rsidR="0086604C" w:rsidRPr="002938F7" w:rsidRDefault="0086604C" w:rsidP="00EE0A86">
            <w:pPr>
              <w:pStyle w:val="rowtabella0"/>
              <w:rPr>
                <w:color w:val="002060"/>
              </w:rPr>
            </w:pPr>
            <w:r w:rsidRPr="002938F7">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2DB52" w14:textId="77777777" w:rsidR="0086604C" w:rsidRPr="002938F7" w:rsidRDefault="0086604C" w:rsidP="00EE0A86">
            <w:pPr>
              <w:pStyle w:val="rowtabella0"/>
              <w:jc w:val="center"/>
              <w:rPr>
                <w:color w:val="002060"/>
              </w:rPr>
            </w:pPr>
            <w:r w:rsidRPr="0029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4CFB3" w14:textId="77777777" w:rsidR="0086604C" w:rsidRPr="002938F7" w:rsidRDefault="0086604C" w:rsidP="00EE0A86">
            <w:pPr>
              <w:pStyle w:val="rowtabella0"/>
              <w:rPr>
                <w:color w:val="002060"/>
              </w:rPr>
            </w:pPr>
            <w:r w:rsidRPr="002938F7">
              <w:rPr>
                <w:color w:val="002060"/>
              </w:rPr>
              <w:t>09/03/2025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0E9FC" w14:textId="77777777" w:rsidR="0086604C" w:rsidRPr="002938F7" w:rsidRDefault="0086604C" w:rsidP="00EE0A86">
            <w:pPr>
              <w:pStyle w:val="rowtabella0"/>
              <w:rPr>
                <w:color w:val="002060"/>
              </w:rPr>
            </w:pPr>
            <w:r w:rsidRPr="002938F7">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D27DD" w14:textId="77777777" w:rsidR="0086604C" w:rsidRPr="002938F7" w:rsidRDefault="0086604C" w:rsidP="00EE0A86">
            <w:pPr>
              <w:pStyle w:val="rowtabella0"/>
              <w:rPr>
                <w:color w:val="002060"/>
              </w:rPr>
            </w:pPr>
            <w:r w:rsidRPr="002938F7">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F0F6B" w14:textId="77777777" w:rsidR="0086604C" w:rsidRPr="002938F7" w:rsidRDefault="0086604C" w:rsidP="00EE0A86">
            <w:pPr>
              <w:pStyle w:val="rowtabella0"/>
              <w:rPr>
                <w:color w:val="002060"/>
              </w:rPr>
            </w:pPr>
            <w:r w:rsidRPr="002938F7">
              <w:rPr>
                <w:color w:val="002060"/>
              </w:rPr>
              <w:t>VIA ALESSANDRO MANZONI</w:t>
            </w:r>
          </w:p>
        </w:tc>
      </w:tr>
    </w:tbl>
    <w:p w14:paraId="77BB6282" w14:textId="77777777" w:rsidR="00CE51E8" w:rsidRDefault="00CE51E8" w:rsidP="00D56EDE">
      <w:pPr>
        <w:pStyle w:val="breakline"/>
        <w:rPr>
          <w:rFonts w:eastAsiaTheme="minorEastAsia"/>
          <w:color w:val="002060"/>
        </w:rPr>
      </w:pPr>
    </w:p>
    <w:p w14:paraId="14165139" w14:textId="77777777" w:rsidR="00F1581B" w:rsidRDefault="00F1581B" w:rsidP="00D56EDE">
      <w:pPr>
        <w:pStyle w:val="breakline"/>
        <w:rPr>
          <w:rFonts w:eastAsiaTheme="minorEastAsia"/>
          <w:color w:val="002060"/>
        </w:rPr>
      </w:pPr>
    </w:p>
    <w:p w14:paraId="48A52C7C" w14:textId="77777777" w:rsidR="00F1581B" w:rsidRPr="00D56EDE" w:rsidRDefault="00F1581B" w:rsidP="00D56EDE">
      <w:pPr>
        <w:pStyle w:val="breakline"/>
        <w:rPr>
          <w:rFonts w:eastAsiaTheme="minorEastAsia"/>
          <w:color w:val="002060"/>
        </w:rPr>
      </w:pPr>
    </w:p>
    <w:p w14:paraId="1F1BEE1B" w14:textId="77777777" w:rsidR="00F64A36" w:rsidRPr="00E21AF7" w:rsidRDefault="00F64A36" w:rsidP="00F64A36">
      <w:pPr>
        <w:pStyle w:val="TITOLOCAMPIONATO"/>
        <w:shd w:val="clear" w:color="auto" w:fill="002060"/>
        <w:spacing w:before="0" w:beforeAutospacing="0" w:after="0" w:afterAutospacing="0"/>
        <w:rPr>
          <w:color w:val="FFFFFF"/>
        </w:rPr>
      </w:pPr>
      <w:r>
        <w:rPr>
          <w:color w:val="FFFFFF"/>
        </w:rPr>
        <w:t>CORTE SPORTIVA D’APPELLO TERRITORIALE</w:t>
      </w:r>
    </w:p>
    <w:p w14:paraId="0D8A3750" w14:textId="77777777" w:rsidR="00F64A36" w:rsidRPr="00F64A36" w:rsidRDefault="00F64A36" w:rsidP="00F64A36">
      <w:pPr>
        <w:pStyle w:val="Titolo"/>
        <w:spacing w:line="360" w:lineRule="auto"/>
        <w:jc w:val="both"/>
        <w:rPr>
          <w:rFonts w:cs="Arial"/>
          <w:b w:val="0"/>
          <w:color w:val="002060"/>
          <w:szCs w:val="22"/>
        </w:rPr>
      </w:pPr>
      <w:bookmarkStart w:id="11" w:name="_Hlk132362463"/>
    </w:p>
    <w:p w14:paraId="0A789FB4" w14:textId="77777777" w:rsidR="00F64A36" w:rsidRPr="00F64A36" w:rsidRDefault="00F64A36" w:rsidP="00F64A36">
      <w:pPr>
        <w:pStyle w:val="Titolo"/>
        <w:jc w:val="both"/>
        <w:rPr>
          <w:rFonts w:cs="Arial"/>
          <w:b w:val="0"/>
          <w:color w:val="002060"/>
          <w:szCs w:val="22"/>
        </w:rPr>
      </w:pPr>
      <w:r w:rsidRPr="00F64A36">
        <w:rPr>
          <w:rFonts w:cs="Arial"/>
          <w:b w:val="0"/>
          <w:color w:val="002060"/>
          <w:szCs w:val="22"/>
        </w:rPr>
        <w:t>La Corte sportiva d’appello territoriale presso il Comitato Regionale Marche, composta da</w:t>
      </w:r>
      <w:bookmarkStart w:id="12" w:name="_Hlk130203631"/>
      <w:bookmarkEnd w:id="11"/>
    </w:p>
    <w:bookmarkEnd w:id="12"/>
    <w:p w14:paraId="5093733D" w14:textId="77777777" w:rsidR="00F64A36" w:rsidRPr="00F64A36" w:rsidRDefault="00F64A36" w:rsidP="00F64A36">
      <w:pPr>
        <w:pStyle w:val="Titolo"/>
        <w:jc w:val="both"/>
        <w:rPr>
          <w:rFonts w:cs="Arial"/>
          <w:b w:val="0"/>
          <w:color w:val="002060"/>
          <w:szCs w:val="22"/>
        </w:rPr>
      </w:pPr>
      <w:r w:rsidRPr="00F64A36">
        <w:rPr>
          <w:rFonts w:cs="Arial"/>
          <w:b w:val="0"/>
          <w:color w:val="002060"/>
          <w:szCs w:val="22"/>
        </w:rPr>
        <w:t xml:space="preserve">Avv. Piero </w:t>
      </w:r>
      <w:proofErr w:type="spellStart"/>
      <w:r w:rsidRPr="00F64A36">
        <w:rPr>
          <w:rFonts w:cs="Arial"/>
          <w:b w:val="0"/>
          <w:color w:val="002060"/>
          <w:szCs w:val="22"/>
        </w:rPr>
        <w:t>Paciaroni</w:t>
      </w:r>
      <w:proofErr w:type="spellEnd"/>
      <w:r w:rsidRPr="00F64A36">
        <w:rPr>
          <w:rFonts w:cs="Arial"/>
          <w:b w:val="0"/>
          <w:color w:val="002060"/>
          <w:szCs w:val="22"/>
        </w:rPr>
        <w:t xml:space="preserve"> – Presidente </w:t>
      </w:r>
      <w:bookmarkStart w:id="13" w:name="_Hlk159494453"/>
    </w:p>
    <w:p w14:paraId="43B8C380" w14:textId="77777777" w:rsidR="00F64A36" w:rsidRPr="00F64A36" w:rsidRDefault="00F64A36" w:rsidP="00F64A36">
      <w:pPr>
        <w:pStyle w:val="Titolo"/>
        <w:jc w:val="both"/>
        <w:rPr>
          <w:rFonts w:cs="Arial"/>
          <w:b w:val="0"/>
          <w:color w:val="002060"/>
          <w:szCs w:val="22"/>
        </w:rPr>
      </w:pPr>
      <w:r w:rsidRPr="00F64A36">
        <w:rPr>
          <w:rFonts w:cs="Arial"/>
          <w:b w:val="0"/>
          <w:color w:val="002060"/>
          <w:szCs w:val="22"/>
        </w:rPr>
        <w:t>Dott. Giovanni Spanti – Vicepresidente</w:t>
      </w:r>
    </w:p>
    <w:p w14:paraId="2230E543" w14:textId="77777777" w:rsidR="00F64A36" w:rsidRPr="00F64A36" w:rsidRDefault="00F64A36" w:rsidP="00F64A36">
      <w:pPr>
        <w:pStyle w:val="Titolo"/>
        <w:jc w:val="both"/>
        <w:rPr>
          <w:rFonts w:cs="Arial"/>
          <w:b w:val="0"/>
          <w:color w:val="002060"/>
          <w:szCs w:val="22"/>
        </w:rPr>
      </w:pPr>
      <w:bookmarkStart w:id="14" w:name="_Hlk190336448"/>
      <w:bookmarkEnd w:id="13"/>
      <w:r w:rsidRPr="00F64A36">
        <w:rPr>
          <w:rFonts w:cs="Arial"/>
          <w:b w:val="0"/>
          <w:color w:val="002060"/>
          <w:szCs w:val="22"/>
        </w:rPr>
        <w:t>Avv. Francesco Scaloni – Componente</w:t>
      </w:r>
      <w:bookmarkStart w:id="15" w:name="_Hlk157415929"/>
    </w:p>
    <w:p w14:paraId="48D7F40F" w14:textId="77777777" w:rsidR="00F64A36" w:rsidRPr="00F64A36" w:rsidRDefault="00F64A36" w:rsidP="00F64A36">
      <w:pPr>
        <w:pStyle w:val="Titolo"/>
        <w:jc w:val="both"/>
        <w:rPr>
          <w:rFonts w:cs="Arial"/>
          <w:b w:val="0"/>
          <w:color w:val="002060"/>
          <w:szCs w:val="22"/>
        </w:rPr>
      </w:pPr>
      <w:bookmarkStart w:id="16" w:name="_Hlk187170581"/>
      <w:bookmarkEnd w:id="14"/>
      <w:r w:rsidRPr="00F64A36">
        <w:rPr>
          <w:rFonts w:cs="Arial"/>
          <w:b w:val="0"/>
          <w:color w:val="002060"/>
          <w:szCs w:val="22"/>
        </w:rPr>
        <w:t>Dott. Lorenzo Casagrande Albano – Componente Segretario f.f.</w:t>
      </w:r>
      <w:bookmarkStart w:id="17" w:name="_Hlk187139065"/>
      <w:bookmarkEnd w:id="15"/>
      <w:bookmarkEnd w:id="16"/>
    </w:p>
    <w:p w14:paraId="1FBAD08C" w14:textId="77777777" w:rsidR="00F64A36" w:rsidRPr="00F64A36" w:rsidRDefault="00F64A36" w:rsidP="00F64A36">
      <w:pPr>
        <w:pStyle w:val="Titolo"/>
        <w:tabs>
          <w:tab w:val="right" w:pos="9638"/>
        </w:tabs>
        <w:jc w:val="both"/>
        <w:rPr>
          <w:rFonts w:cs="Arial"/>
          <w:b w:val="0"/>
          <w:color w:val="002060"/>
          <w:szCs w:val="22"/>
        </w:rPr>
      </w:pPr>
      <w:r w:rsidRPr="00F64A36">
        <w:rPr>
          <w:rFonts w:cs="Arial"/>
          <w:b w:val="0"/>
          <w:color w:val="002060"/>
          <w:szCs w:val="22"/>
        </w:rPr>
        <w:t xml:space="preserve">Avv. Francesco Paoletti </w:t>
      </w:r>
      <w:bookmarkStart w:id="18" w:name="_Hlk190336489"/>
      <w:r w:rsidRPr="00F64A36">
        <w:rPr>
          <w:rFonts w:cs="Arial"/>
          <w:b w:val="0"/>
          <w:color w:val="002060"/>
          <w:szCs w:val="22"/>
        </w:rPr>
        <w:t>– Componente</w:t>
      </w:r>
      <w:bookmarkEnd w:id="18"/>
      <w:r w:rsidRPr="00F64A36">
        <w:rPr>
          <w:rFonts w:cs="Arial"/>
          <w:b w:val="0"/>
          <w:color w:val="002060"/>
          <w:szCs w:val="22"/>
        </w:rPr>
        <w:tab/>
      </w:r>
    </w:p>
    <w:p w14:paraId="5CDF5051" w14:textId="77777777" w:rsidR="00F64A36" w:rsidRPr="00F64A36" w:rsidRDefault="00F64A36" w:rsidP="00F64A36">
      <w:pPr>
        <w:pStyle w:val="Titolo"/>
        <w:jc w:val="both"/>
        <w:rPr>
          <w:rFonts w:cs="Arial"/>
          <w:b w:val="0"/>
          <w:color w:val="002060"/>
          <w:szCs w:val="22"/>
        </w:rPr>
      </w:pPr>
      <w:r w:rsidRPr="00F64A36">
        <w:rPr>
          <w:rFonts w:cs="Arial"/>
          <w:b w:val="0"/>
          <w:color w:val="002060"/>
          <w:szCs w:val="22"/>
        </w:rPr>
        <w:t xml:space="preserve">Dott.ssa Donatella Bordi </w:t>
      </w:r>
      <w:r w:rsidRPr="00F64A36">
        <w:rPr>
          <w:rFonts w:cs="Arial"/>
          <w:b w:val="0"/>
          <w:color w:val="002060"/>
          <w:szCs w:val="22"/>
        </w:rPr>
        <w:softHyphen/>
        <w:t>– Componente</w:t>
      </w:r>
    </w:p>
    <w:p w14:paraId="7E191BDF" w14:textId="77777777" w:rsidR="00F64A36" w:rsidRPr="00F64A36" w:rsidRDefault="00F64A36" w:rsidP="00F64A36">
      <w:pPr>
        <w:pStyle w:val="Titolo"/>
        <w:jc w:val="both"/>
        <w:rPr>
          <w:rFonts w:cs="Arial"/>
          <w:b w:val="0"/>
          <w:color w:val="002060"/>
          <w:szCs w:val="22"/>
        </w:rPr>
      </w:pPr>
    </w:p>
    <w:bookmarkEnd w:id="17"/>
    <w:p w14:paraId="244F4229" w14:textId="77777777" w:rsidR="00F64A36" w:rsidRPr="00F64A36" w:rsidRDefault="00F64A36" w:rsidP="00F64A36">
      <w:pPr>
        <w:pStyle w:val="Titolo"/>
        <w:jc w:val="both"/>
        <w:rPr>
          <w:rFonts w:cs="Arial"/>
          <w:b w:val="0"/>
          <w:color w:val="002060"/>
          <w:szCs w:val="22"/>
        </w:rPr>
      </w:pPr>
      <w:r w:rsidRPr="00F64A36">
        <w:rPr>
          <w:rFonts w:cs="Arial"/>
          <w:b w:val="0"/>
          <w:color w:val="002060"/>
          <w:szCs w:val="22"/>
        </w:rPr>
        <w:t xml:space="preserve">nella riunione del </w:t>
      </w:r>
      <w:bookmarkStart w:id="19" w:name="_Hlk152259935"/>
      <w:r w:rsidRPr="00F64A36">
        <w:rPr>
          <w:rFonts w:cs="Arial"/>
          <w:b w:val="0"/>
          <w:color w:val="002060"/>
          <w:szCs w:val="22"/>
        </w:rPr>
        <w:t>3 marzo 2025 ha pronunciato le seguenti decisioni</w:t>
      </w:r>
    </w:p>
    <w:p w14:paraId="0FA9D406" w14:textId="77777777" w:rsidR="00F64A36" w:rsidRPr="00F64A36" w:rsidRDefault="00F64A36" w:rsidP="00F64A36">
      <w:pPr>
        <w:pStyle w:val="Titolo"/>
        <w:jc w:val="both"/>
        <w:rPr>
          <w:rFonts w:cs="Arial"/>
          <w:b w:val="0"/>
          <w:color w:val="002060"/>
          <w:szCs w:val="22"/>
        </w:rPr>
      </w:pPr>
    </w:p>
    <w:bookmarkEnd w:id="19"/>
    <w:p w14:paraId="3A058485" w14:textId="77777777" w:rsidR="00F64A36" w:rsidRPr="00F64A36" w:rsidRDefault="00F64A36" w:rsidP="00F64A36">
      <w:pPr>
        <w:pStyle w:val="LndNormale1"/>
        <w:jc w:val="center"/>
        <w:rPr>
          <w:rFonts w:cs="Arial"/>
          <w:color w:val="002060"/>
          <w:szCs w:val="22"/>
        </w:rPr>
      </w:pPr>
      <w:r w:rsidRPr="00F64A36">
        <w:rPr>
          <w:rFonts w:cs="Arial"/>
          <w:b/>
          <w:color w:val="002060"/>
          <w:szCs w:val="22"/>
        </w:rPr>
        <w:t>Reclamo n. 36/CSAT 2024/2025</w:t>
      </w:r>
    </w:p>
    <w:p w14:paraId="00B9C6B9" w14:textId="77777777" w:rsidR="00F64A36" w:rsidRPr="00F64A36" w:rsidRDefault="00F64A36" w:rsidP="00F64A36">
      <w:pPr>
        <w:pStyle w:val="LndNormale1"/>
        <w:jc w:val="center"/>
        <w:rPr>
          <w:rFonts w:cs="Arial"/>
          <w:b/>
          <w:color w:val="002060"/>
          <w:szCs w:val="22"/>
        </w:rPr>
      </w:pPr>
      <w:r w:rsidRPr="00F64A36">
        <w:rPr>
          <w:rFonts w:cs="Arial"/>
          <w:b/>
          <w:color w:val="002060"/>
          <w:szCs w:val="22"/>
        </w:rPr>
        <w:t>Dispositivo n. 37/CSAT 2024/2025</w:t>
      </w:r>
    </w:p>
    <w:p w14:paraId="720969F7" w14:textId="77777777" w:rsidR="00F64A36" w:rsidRPr="00F64A36" w:rsidRDefault="00F64A36" w:rsidP="00F64A36">
      <w:pPr>
        <w:pStyle w:val="LndNormale1"/>
        <w:rPr>
          <w:rFonts w:cs="Arial"/>
          <w:color w:val="002060"/>
          <w:szCs w:val="22"/>
        </w:rPr>
      </w:pPr>
    </w:p>
    <w:p w14:paraId="6E3322DD" w14:textId="77777777" w:rsidR="00F64A36" w:rsidRPr="00F64A36" w:rsidRDefault="00F64A36" w:rsidP="00F64A36">
      <w:pPr>
        <w:pStyle w:val="LndNormale1"/>
        <w:tabs>
          <w:tab w:val="center" w:pos="4819"/>
          <w:tab w:val="right" w:pos="9638"/>
        </w:tabs>
        <w:rPr>
          <w:rFonts w:cs="Arial"/>
          <w:color w:val="002060"/>
          <w:szCs w:val="22"/>
        </w:rPr>
      </w:pPr>
      <w:r w:rsidRPr="00F64A36">
        <w:rPr>
          <w:rFonts w:cs="Arial"/>
          <w:color w:val="002060"/>
          <w:szCs w:val="22"/>
        </w:rPr>
        <w:t xml:space="preserve">a seguito del reclamo n. 36 promosso dalla società A.S.D. FUTSAL ANCONA in data 20/02/2025 avverso la sanzione sportiva della squalifica per 3 (tre) giornate al calciatore FILIPPO MUNARETTO applicata dal Giudice sportivo territoriale del Comitato Regionale Marche con delibera pubblicata sul c.u. n. 84 del 19/02/2025, ha emesso il seguente </w:t>
      </w:r>
    </w:p>
    <w:p w14:paraId="3ACD6083" w14:textId="77777777" w:rsidR="00F64A36" w:rsidRPr="00F64A36" w:rsidRDefault="00F64A36" w:rsidP="00F64A36">
      <w:pPr>
        <w:pStyle w:val="LndNormale1"/>
        <w:tabs>
          <w:tab w:val="center" w:pos="4819"/>
          <w:tab w:val="right" w:pos="9638"/>
        </w:tabs>
        <w:rPr>
          <w:rFonts w:cs="Arial"/>
          <w:color w:val="002060"/>
          <w:szCs w:val="22"/>
        </w:rPr>
      </w:pPr>
    </w:p>
    <w:p w14:paraId="73FC4E8A" w14:textId="77777777" w:rsidR="00F64A36" w:rsidRPr="00F64A36" w:rsidRDefault="00F64A36" w:rsidP="00F64A36">
      <w:pPr>
        <w:pStyle w:val="LndNormale1"/>
        <w:jc w:val="center"/>
        <w:rPr>
          <w:rFonts w:cs="Arial"/>
          <w:b/>
          <w:bCs/>
          <w:color w:val="002060"/>
          <w:szCs w:val="22"/>
        </w:rPr>
      </w:pPr>
      <w:r w:rsidRPr="00F64A36">
        <w:rPr>
          <w:rFonts w:cs="Arial"/>
          <w:b/>
          <w:bCs/>
          <w:color w:val="002060"/>
          <w:szCs w:val="22"/>
        </w:rPr>
        <w:lastRenderedPageBreak/>
        <w:t>DISPOSITIVO</w:t>
      </w:r>
    </w:p>
    <w:p w14:paraId="315DF2E1" w14:textId="77777777" w:rsidR="00F64A36" w:rsidRPr="00F64A36" w:rsidRDefault="00F64A36" w:rsidP="00F64A36">
      <w:pPr>
        <w:pStyle w:val="LndNormale1"/>
        <w:tabs>
          <w:tab w:val="center" w:pos="4819"/>
          <w:tab w:val="right" w:pos="9638"/>
        </w:tabs>
        <w:spacing w:line="360" w:lineRule="auto"/>
        <w:jc w:val="left"/>
        <w:rPr>
          <w:rFonts w:cs="Arial"/>
          <w:color w:val="002060"/>
          <w:szCs w:val="22"/>
        </w:rPr>
      </w:pPr>
      <w:r w:rsidRPr="00F64A36">
        <w:rPr>
          <w:rFonts w:cs="Arial"/>
          <w:bCs/>
          <w:color w:val="002060"/>
          <w:szCs w:val="22"/>
        </w:rPr>
        <w:t xml:space="preserve">                                                                         P.Q.M.</w:t>
      </w:r>
      <w:r w:rsidRPr="00F64A36">
        <w:rPr>
          <w:rFonts w:cs="Arial"/>
          <w:color w:val="002060"/>
          <w:szCs w:val="22"/>
        </w:rPr>
        <w:t xml:space="preserve"> </w:t>
      </w:r>
    </w:p>
    <w:p w14:paraId="7C3B6732" w14:textId="77777777" w:rsidR="00F64A36" w:rsidRPr="00F64A36" w:rsidRDefault="00F64A36" w:rsidP="00F64A36">
      <w:pPr>
        <w:rPr>
          <w:rFonts w:ascii="Arial" w:hAnsi="Arial" w:cs="Arial"/>
          <w:color w:val="002060"/>
          <w:sz w:val="22"/>
          <w:szCs w:val="22"/>
        </w:rPr>
      </w:pPr>
      <w:r w:rsidRPr="00F64A36">
        <w:rPr>
          <w:rFonts w:ascii="Arial" w:hAnsi="Arial" w:cs="Arial"/>
          <w:color w:val="002060"/>
          <w:sz w:val="22"/>
          <w:szCs w:val="22"/>
        </w:rPr>
        <w:t>la Corte sportiva d’appello territoriale, definitivamente pronunciando, respinge il reclamo come sopra proposto dalla A.S.D. FUTSAL ANCONA.</w:t>
      </w:r>
    </w:p>
    <w:p w14:paraId="0DF2D19E" w14:textId="77777777" w:rsidR="00F64A36" w:rsidRPr="00F64A36" w:rsidRDefault="00F64A36" w:rsidP="00F64A36">
      <w:pPr>
        <w:rPr>
          <w:rFonts w:ascii="Arial" w:hAnsi="Arial" w:cs="Arial"/>
          <w:color w:val="002060"/>
          <w:sz w:val="22"/>
          <w:szCs w:val="22"/>
        </w:rPr>
      </w:pPr>
      <w:r w:rsidRPr="00F64A36">
        <w:rPr>
          <w:rFonts w:ascii="Arial" w:hAnsi="Arial" w:cs="Arial"/>
          <w:color w:val="002060"/>
          <w:sz w:val="22"/>
          <w:szCs w:val="22"/>
        </w:rPr>
        <w:t>Dispone addebitarsi il relativo contributo e manda alla Segreteria del Comitato Regionale Marche per gli adempimenti conseguenti.</w:t>
      </w:r>
    </w:p>
    <w:p w14:paraId="376055F8" w14:textId="77777777" w:rsidR="00F64A36" w:rsidRPr="00F64A36" w:rsidRDefault="00F64A36" w:rsidP="00F64A36">
      <w:pPr>
        <w:rPr>
          <w:rFonts w:ascii="Arial" w:hAnsi="Arial" w:cs="Arial"/>
          <w:color w:val="002060"/>
          <w:sz w:val="22"/>
          <w:szCs w:val="22"/>
        </w:rPr>
      </w:pPr>
      <w:r w:rsidRPr="00F64A36">
        <w:rPr>
          <w:rFonts w:ascii="Arial" w:hAnsi="Arial" w:cs="Arial"/>
          <w:color w:val="002060"/>
          <w:sz w:val="22"/>
          <w:szCs w:val="22"/>
        </w:rPr>
        <w:t>Così deciso in Ancona, nella sede della FIGC - LND - Comitato Regionale Marche, in data 3 marzo 2025.</w:t>
      </w:r>
    </w:p>
    <w:p w14:paraId="05CECE15" w14:textId="77777777" w:rsidR="00F64A36" w:rsidRPr="00F64A36" w:rsidRDefault="00F64A36" w:rsidP="00F64A36">
      <w:pPr>
        <w:rPr>
          <w:rFonts w:ascii="Arial" w:hAnsi="Arial" w:cs="Arial"/>
          <w:color w:val="002060"/>
          <w:sz w:val="22"/>
          <w:szCs w:val="22"/>
        </w:rPr>
      </w:pPr>
    </w:p>
    <w:p w14:paraId="69C4BDF0" w14:textId="77777777" w:rsidR="00F64A36" w:rsidRPr="00F64A36" w:rsidRDefault="00F64A36" w:rsidP="00F64A36">
      <w:pPr>
        <w:overflowPunct w:val="0"/>
        <w:autoSpaceDE w:val="0"/>
        <w:autoSpaceDN w:val="0"/>
        <w:adjustRightInd w:val="0"/>
        <w:jc w:val="left"/>
        <w:textAlignment w:val="baseline"/>
        <w:rPr>
          <w:rFonts w:ascii="Arial" w:hAnsi="Arial" w:cs="Arial"/>
          <w:color w:val="002060"/>
          <w:sz w:val="22"/>
          <w:szCs w:val="22"/>
        </w:rPr>
      </w:pPr>
      <w:r w:rsidRPr="00F64A36">
        <w:rPr>
          <w:rFonts w:ascii="Arial" w:hAnsi="Arial" w:cs="Arial"/>
          <w:color w:val="002060"/>
          <w:sz w:val="22"/>
          <w:szCs w:val="22"/>
        </w:rPr>
        <w:t xml:space="preserve">Il Relatore                                                                                                        Il Presidente  </w:t>
      </w:r>
    </w:p>
    <w:p w14:paraId="3BB796E0" w14:textId="77777777" w:rsidR="00F64A36" w:rsidRPr="00F64A36" w:rsidRDefault="00F64A36" w:rsidP="00F64A36">
      <w:pPr>
        <w:overflowPunct w:val="0"/>
        <w:autoSpaceDE w:val="0"/>
        <w:autoSpaceDN w:val="0"/>
        <w:adjustRightInd w:val="0"/>
        <w:jc w:val="left"/>
        <w:textAlignment w:val="baseline"/>
        <w:rPr>
          <w:rFonts w:ascii="Arial" w:hAnsi="Arial" w:cs="Arial"/>
          <w:color w:val="002060"/>
          <w:sz w:val="22"/>
          <w:szCs w:val="22"/>
        </w:rPr>
      </w:pPr>
      <w:r w:rsidRPr="00F64A36">
        <w:rPr>
          <w:rFonts w:ascii="Arial" w:hAnsi="Arial" w:cs="Arial"/>
          <w:color w:val="002060"/>
          <w:sz w:val="22"/>
          <w:szCs w:val="22"/>
        </w:rPr>
        <w:t xml:space="preserve">F.to in originale                                                                                                F.to in originale                                                                          Lorenzo Casagrande Albano                                                                           Piero </w:t>
      </w:r>
      <w:proofErr w:type="spellStart"/>
      <w:r w:rsidRPr="00F64A36">
        <w:rPr>
          <w:rFonts w:ascii="Arial" w:hAnsi="Arial" w:cs="Arial"/>
          <w:color w:val="002060"/>
          <w:sz w:val="22"/>
          <w:szCs w:val="22"/>
        </w:rPr>
        <w:t>Paciaroni</w:t>
      </w:r>
      <w:proofErr w:type="spellEnd"/>
      <w:r w:rsidRPr="00F64A36">
        <w:rPr>
          <w:rFonts w:ascii="Arial" w:hAnsi="Arial" w:cs="Arial"/>
          <w:color w:val="002060"/>
          <w:sz w:val="22"/>
          <w:szCs w:val="22"/>
        </w:rPr>
        <w:t xml:space="preserve">    </w:t>
      </w:r>
    </w:p>
    <w:p w14:paraId="0D23DE6E" w14:textId="77777777" w:rsidR="00F64A36" w:rsidRPr="00F64A36" w:rsidRDefault="00F64A36" w:rsidP="00F64A36">
      <w:pPr>
        <w:overflowPunct w:val="0"/>
        <w:autoSpaceDE w:val="0"/>
        <w:autoSpaceDN w:val="0"/>
        <w:adjustRightInd w:val="0"/>
        <w:jc w:val="left"/>
        <w:textAlignment w:val="baseline"/>
        <w:rPr>
          <w:rFonts w:ascii="Arial" w:hAnsi="Arial" w:cs="Arial"/>
          <w:color w:val="002060"/>
          <w:sz w:val="22"/>
          <w:szCs w:val="22"/>
        </w:rPr>
      </w:pPr>
    </w:p>
    <w:p w14:paraId="3418C747" w14:textId="77777777" w:rsidR="00F64A36" w:rsidRPr="00F64A36" w:rsidRDefault="00F64A36" w:rsidP="00F64A36">
      <w:pPr>
        <w:overflowPunct w:val="0"/>
        <w:autoSpaceDE w:val="0"/>
        <w:autoSpaceDN w:val="0"/>
        <w:adjustRightInd w:val="0"/>
        <w:jc w:val="left"/>
        <w:textAlignment w:val="baseline"/>
        <w:rPr>
          <w:rFonts w:ascii="Arial" w:hAnsi="Arial" w:cs="Arial"/>
          <w:color w:val="002060"/>
          <w:sz w:val="22"/>
          <w:szCs w:val="22"/>
        </w:rPr>
      </w:pPr>
      <w:r w:rsidRPr="00F64A36">
        <w:rPr>
          <w:rFonts w:ascii="Arial" w:hAnsi="Arial" w:cs="Arial"/>
          <w:b/>
          <w:color w:val="002060"/>
          <w:sz w:val="22"/>
          <w:szCs w:val="22"/>
          <w:u w:val="single"/>
        </w:rPr>
        <w:t>Depositato in Ancona in data 03 marzo 2025</w:t>
      </w:r>
    </w:p>
    <w:p w14:paraId="35A1B3CE" w14:textId="77777777" w:rsidR="00F64A36" w:rsidRPr="00F64A36" w:rsidRDefault="00F64A36" w:rsidP="00F64A36">
      <w:pPr>
        <w:pStyle w:val="LndNormale1"/>
        <w:rPr>
          <w:rFonts w:cs="Arial"/>
          <w:color w:val="002060"/>
          <w:szCs w:val="22"/>
        </w:rPr>
      </w:pPr>
      <w:r w:rsidRPr="00F64A36">
        <w:rPr>
          <w:rFonts w:cs="Arial"/>
          <w:color w:val="002060"/>
          <w:szCs w:val="22"/>
        </w:rPr>
        <w:t xml:space="preserve">Il Segretario f.f.                                                                                            </w:t>
      </w:r>
    </w:p>
    <w:p w14:paraId="177BA47B" w14:textId="77777777" w:rsidR="00F64A36" w:rsidRPr="00F64A36" w:rsidRDefault="00F64A36" w:rsidP="00F64A36">
      <w:pPr>
        <w:pStyle w:val="LndNormale1"/>
        <w:rPr>
          <w:rFonts w:cs="Arial"/>
          <w:color w:val="002060"/>
          <w:szCs w:val="22"/>
        </w:rPr>
      </w:pPr>
      <w:r w:rsidRPr="00F64A36">
        <w:rPr>
          <w:rFonts w:cs="Arial"/>
          <w:color w:val="002060"/>
          <w:szCs w:val="22"/>
        </w:rPr>
        <w:t>F.to in originale</w:t>
      </w:r>
    </w:p>
    <w:p w14:paraId="7D61B076" w14:textId="77777777" w:rsidR="00F64A36" w:rsidRPr="00F64A36" w:rsidRDefault="00F64A36" w:rsidP="00F64A36">
      <w:pPr>
        <w:pStyle w:val="LndNormale1"/>
        <w:rPr>
          <w:rFonts w:cs="Arial"/>
          <w:color w:val="002060"/>
          <w:szCs w:val="22"/>
        </w:rPr>
      </w:pPr>
      <w:r w:rsidRPr="00F64A36">
        <w:rPr>
          <w:rFonts w:cs="Arial"/>
          <w:color w:val="002060"/>
          <w:szCs w:val="22"/>
        </w:rPr>
        <w:t>Lorenzo Casagrande Albano</w:t>
      </w:r>
    </w:p>
    <w:p w14:paraId="69FF9955" w14:textId="77777777" w:rsidR="00F64A36" w:rsidRPr="00F64A36" w:rsidRDefault="00F64A36" w:rsidP="00F64A36">
      <w:pPr>
        <w:pStyle w:val="LndNormale1"/>
        <w:rPr>
          <w:rFonts w:cs="Arial"/>
          <w:color w:val="002060"/>
          <w:szCs w:val="22"/>
        </w:rPr>
      </w:pPr>
    </w:p>
    <w:p w14:paraId="0DAA402D" w14:textId="77777777" w:rsidR="00F64A36" w:rsidRPr="00F64A36" w:rsidRDefault="00F64A36" w:rsidP="00F64A36">
      <w:pPr>
        <w:pStyle w:val="LndNormale1"/>
        <w:jc w:val="center"/>
        <w:rPr>
          <w:rFonts w:cs="Arial"/>
          <w:color w:val="002060"/>
          <w:szCs w:val="22"/>
        </w:rPr>
      </w:pPr>
      <w:r w:rsidRPr="00F64A36">
        <w:rPr>
          <w:rFonts w:cs="Arial"/>
          <w:b/>
          <w:color w:val="002060"/>
          <w:szCs w:val="22"/>
        </w:rPr>
        <w:t>Reclamo n. 38/CSAT 2024/2025</w:t>
      </w:r>
    </w:p>
    <w:p w14:paraId="576CC035" w14:textId="77777777" w:rsidR="00F64A36" w:rsidRPr="00F64A36" w:rsidRDefault="00F64A36" w:rsidP="00F64A36">
      <w:pPr>
        <w:pStyle w:val="LndNormale1"/>
        <w:jc w:val="center"/>
        <w:rPr>
          <w:rFonts w:cs="Arial"/>
          <w:b/>
          <w:color w:val="002060"/>
          <w:szCs w:val="22"/>
        </w:rPr>
      </w:pPr>
      <w:r w:rsidRPr="00F64A36">
        <w:rPr>
          <w:rFonts w:cs="Arial"/>
          <w:b/>
          <w:color w:val="002060"/>
          <w:szCs w:val="22"/>
        </w:rPr>
        <w:t>Dispositivo n. 39/CSAT 2024/2025</w:t>
      </w:r>
    </w:p>
    <w:p w14:paraId="0216A47F" w14:textId="77777777" w:rsidR="00F64A36" w:rsidRPr="00F64A36" w:rsidRDefault="00F64A36" w:rsidP="00F64A36">
      <w:pPr>
        <w:pStyle w:val="LndNormale1"/>
        <w:rPr>
          <w:rFonts w:cs="Arial"/>
          <w:color w:val="002060"/>
          <w:szCs w:val="22"/>
        </w:rPr>
      </w:pPr>
    </w:p>
    <w:p w14:paraId="39B15D8D" w14:textId="77777777" w:rsidR="00F64A36" w:rsidRPr="00F64A36" w:rsidRDefault="00F64A36" w:rsidP="00F64A36">
      <w:pPr>
        <w:pStyle w:val="LndNormale1"/>
        <w:tabs>
          <w:tab w:val="center" w:pos="4819"/>
          <w:tab w:val="right" w:pos="9638"/>
        </w:tabs>
        <w:rPr>
          <w:rFonts w:cs="Arial"/>
          <w:color w:val="002060"/>
          <w:szCs w:val="22"/>
        </w:rPr>
      </w:pPr>
      <w:r w:rsidRPr="00F64A36">
        <w:rPr>
          <w:rFonts w:cs="Arial"/>
          <w:color w:val="002060"/>
          <w:szCs w:val="22"/>
        </w:rPr>
        <w:t xml:space="preserve">a seguito del reclamo n. 38 promosso dalla società A.S.D. VIRTUS AURORA C5 in data 24/02/2025 avverso la sanzione sportiva della perdita della gara 0-6 ed inibizione fino al 05/03/2025 del sig. MICHELE CIAFFONI applicata dal Giudice sportivo territoriale del Comitato Regionale Marche con delibera pubblicata sul c.u. n. 84 del 19/02/2025, ha emesso il seguente </w:t>
      </w:r>
    </w:p>
    <w:p w14:paraId="645EB3A7" w14:textId="77777777" w:rsidR="00F64A36" w:rsidRPr="00F64A36" w:rsidRDefault="00F64A36" w:rsidP="00F64A36">
      <w:pPr>
        <w:pStyle w:val="LndNormale1"/>
        <w:tabs>
          <w:tab w:val="center" w:pos="4819"/>
          <w:tab w:val="right" w:pos="9638"/>
        </w:tabs>
        <w:rPr>
          <w:rFonts w:cs="Arial"/>
          <w:color w:val="002060"/>
          <w:szCs w:val="22"/>
        </w:rPr>
      </w:pPr>
    </w:p>
    <w:p w14:paraId="201EFED0" w14:textId="77777777" w:rsidR="00F64A36" w:rsidRPr="00F64A36" w:rsidRDefault="00F64A36" w:rsidP="00F64A36">
      <w:pPr>
        <w:pStyle w:val="LndNormale1"/>
        <w:jc w:val="center"/>
        <w:rPr>
          <w:rFonts w:cs="Arial"/>
          <w:b/>
          <w:bCs/>
          <w:color w:val="002060"/>
          <w:szCs w:val="22"/>
        </w:rPr>
      </w:pPr>
      <w:r w:rsidRPr="00F64A36">
        <w:rPr>
          <w:rFonts w:cs="Arial"/>
          <w:b/>
          <w:bCs/>
          <w:color w:val="002060"/>
          <w:szCs w:val="22"/>
        </w:rPr>
        <w:t>DISPOSITIVO</w:t>
      </w:r>
    </w:p>
    <w:p w14:paraId="60222FAD" w14:textId="77777777" w:rsidR="00F64A36" w:rsidRPr="00F64A36" w:rsidRDefault="00F64A36" w:rsidP="00F64A36">
      <w:pPr>
        <w:pStyle w:val="LndNormale1"/>
        <w:tabs>
          <w:tab w:val="center" w:pos="4819"/>
          <w:tab w:val="right" w:pos="9638"/>
        </w:tabs>
        <w:spacing w:line="360" w:lineRule="auto"/>
        <w:jc w:val="left"/>
        <w:rPr>
          <w:rFonts w:cs="Arial"/>
          <w:color w:val="002060"/>
          <w:szCs w:val="22"/>
        </w:rPr>
      </w:pPr>
      <w:r w:rsidRPr="00F64A36">
        <w:rPr>
          <w:rFonts w:cs="Arial"/>
          <w:bCs/>
          <w:color w:val="002060"/>
          <w:szCs w:val="22"/>
        </w:rPr>
        <w:t xml:space="preserve">                                                                         P.Q.M.</w:t>
      </w:r>
      <w:r w:rsidRPr="00F64A36">
        <w:rPr>
          <w:rFonts w:cs="Arial"/>
          <w:color w:val="002060"/>
          <w:szCs w:val="22"/>
        </w:rPr>
        <w:t xml:space="preserve"> </w:t>
      </w:r>
    </w:p>
    <w:p w14:paraId="1A8BEFF1" w14:textId="77777777" w:rsidR="00F64A36" w:rsidRPr="00F64A36" w:rsidRDefault="00F64A36" w:rsidP="00F64A36">
      <w:pPr>
        <w:rPr>
          <w:rFonts w:ascii="Arial" w:hAnsi="Arial" w:cs="Arial"/>
          <w:color w:val="002060"/>
          <w:sz w:val="22"/>
          <w:szCs w:val="22"/>
        </w:rPr>
      </w:pPr>
      <w:r w:rsidRPr="00F64A36">
        <w:rPr>
          <w:rFonts w:ascii="Arial" w:hAnsi="Arial" w:cs="Arial"/>
          <w:color w:val="002060"/>
          <w:sz w:val="22"/>
          <w:szCs w:val="22"/>
        </w:rPr>
        <w:t>la Corte sportiva d’appello territoriale, definitivamente pronunciando, respinge il reclamo come sopra proposto dalla A.S.D. VIRTUS AURORA C5.</w:t>
      </w:r>
    </w:p>
    <w:p w14:paraId="0580C034" w14:textId="77777777" w:rsidR="00F64A36" w:rsidRPr="00F64A36" w:rsidRDefault="00F64A36" w:rsidP="00F64A36">
      <w:pPr>
        <w:rPr>
          <w:rFonts w:ascii="Arial" w:hAnsi="Arial" w:cs="Arial"/>
          <w:color w:val="002060"/>
          <w:sz w:val="22"/>
          <w:szCs w:val="22"/>
        </w:rPr>
      </w:pPr>
      <w:r w:rsidRPr="00F64A36">
        <w:rPr>
          <w:rFonts w:ascii="Arial" w:hAnsi="Arial" w:cs="Arial"/>
          <w:color w:val="002060"/>
          <w:sz w:val="22"/>
          <w:szCs w:val="22"/>
        </w:rPr>
        <w:t>Dispone addebitarsi il relativo contributo e manda alla Segreteria del Comitato Regionale Marche per gli adempimenti conseguenti.</w:t>
      </w:r>
    </w:p>
    <w:p w14:paraId="375A4197" w14:textId="77777777" w:rsidR="00F64A36" w:rsidRPr="00F64A36" w:rsidRDefault="00F64A36" w:rsidP="00F64A36">
      <w:pPr>
        <w:rPr>
          <w:rFonts w:ascii="Arial" w:hAnsi="Arial" w:cs="Arial"/>
          <w:color w:val="002060"/>
          <w:sz w:val="22"/>
          <w:szCs w:val="22"/>
        </w:rPr>
      </w:pPr>
      <w:r w:rsidRPr="00F64A36">
        <w:rPr>
          <w:rFonts w:ascii="Arial" w:hAnsi="Arial" w:cs="Arial"/>
          <w:color w:val="002060"/>
          <w:sz w:val="22"/>
          <w:szCs w:val="22"/>
        </w:rPr>
        <w:t>Così deciso in Ancona, nella sede della FIGC - LND - Comitato Regionale Marche, in data 3 marzo 2025.</w:t>
      </w:r>
    </w:p>
    <w:p w14:paraId="1C930843" w14:textId="77777777" w:rsidR="00F64A36" w:rsidRPr="00F64A36" w:rsidRDefault="00F64A36" w:rsidP="00F64A36">
      <w:pPr>
        <w:rPr>
          <w:rFonts w:ascii="Arial" w:hAnsi="Arial" w:cs="Arial"/>
          <w:color w:val="002060"/>
          <w:sz w:val="22"/>
          <w:szCs w:val="22"/>
        </w:rPr>
      </w:pPr>
    </w:p>
    <w:p w14:paraId="4FB0B3FA" w14:textId="77777777" w:rsidR="00F64A36" w:rsidRPr="00F64A36" w:rsidRDefault="00F64A36" w:rsidP="00F64A36">
      <w:pPr>
        <w:overflowPunct w:val="0"/>
        <w:autoSpaceDE w:val="0"/>
        <w:autoSpaceDN w:val="0"/>
        <w:adjustRightInd w:val="0"/>
        <w:jc w:val="left"/>
        <w:textAlignment w:val="baseline"/>
        <w:rPr>
          <w:rFonts w:ascii="Arial" w:hAnsi="Arial" w:cs="Arial"/>
          <w:color w:val="002060"/>
          <w:sz w:val="22"/>
          <w:szCs w:val="22"/>
        </w:rPr>
      </w:pPr>
      <w:r w:rsidRPr="00F64A36">
        <w:rPr>
          <w:rFonts w:ascii="Arial" w:hAnsi="Arial" w:cs="Arial"/>
          <w:color w:val="002060"/>
          <w:sz w:val="22"/>
          <w:szCs w:val="22"/>
        </w:rPr>
        <w:t xml:space="preserve">Il Relatore                                                                                                        Il Presidente  </w:t>
      </w:r>
    </w:p>
    <w:p w14:paraId="48F55C28" w14:textId="77777777" w:rsidR="00F64A36" w:rsidRPr="00F64A36" w:rsidRDefault="00F64A36" w:rsidP="00F64A36">
      <w:pPr>
        <w:overflowPunct w:val="0"/>
        <w:autoSpaceDE w:val="0"/>
        <w:autoSpaceDN w:val="0"/>
        <w:adjustRightInd w:val="0"/>
        <w:jc w:val="left"/>
        <w:textAlignment w:val="baseline"/>
        <w:rPr>
          <w:rFonts w:ascii="Arial" w:hAnsi="Arial" w:cs="Arial"/>
          <w:color w:val="002060"/>
          <w:sz w:val="22"/>
          <w:szCs w:val="22"/>
        </w:rPr>
      </w:pPr>
      <w:r w:rsidRPr="00F64A36">
        <w:rPr>
          <w:rFonts w:ascii="Arial" w:hAnsi="Arial" w:cs="Arial"/>
          <w:color w:val="002060"/>
          <w:sz w:val="22"/>
          <w:szCs w:val="22"/>
        </w:rPr>
        <w:t xml:space="preserve">F.to in originale                                                                                                F.to in originale                                                                          Francesco Paoletti                                                                                           Piero </w:t>
      </w:r>
      <w:proofErr w:type="spellStart"/>
      <w:r w:rsidRPr="00F64A36">
        <w:rPr>
          <w:rFonts w:ascii="Arial" w:hAnsi="Arial" w:cs="Arial"/>
          <w:color w:val="002060"/>
          <w:sz w:val="22"/>
          <w:szCs w:val="22"/>
        </w:rPr>
        <w:t>Paciaroni</w:t>
      </w:r>
      <w:proofErr w:type="spellEnd"/>
      <w:r w:rsidRPr="00F64A36">
        <w:rPr>
          <w:rFonts w:ascii="Arial" w:hAnsi="Arial" w:cs="Arial"/>
          <w:color w:val="002060"/>
          <w:sz w:val="22"/>
          <w:szCs w:val="22"/>
        </w:rPr>
        <w:t xml:space="preserve">     </w:t>
      </w:r>
    </w:p>
    <w:p w14:paraId="07DD3850" w14:textId="77777777" w:rsidR="00F64A36" w:rsidRPr="00F64A36" w:rsidRDefault="00F64A36" w:rsidP="00F64A36">
      <w:pPr>
        <w:rPr>
          <w:rFonts w:ascii="Arial" w:hAnsi="Arial" w:cs="Arial"/>
          <w:color w:val="002060"/>
          <w:sz w:val="22"/>
          <w:szCs w:val="22"/>
        </w:rPr>
      </w:pPr>
    </w:p>
    <w:p w14:paraId="4CC5F701" w14:textId="77777777" w:rsidR="00F64A36" w:rsidRPr="00F64A36" w:rsidRDefault="00F64A36" w:rsidP="00F64A36">
      <w:pPr>
        <w:overflowPunct w:val="0"/>
        <w:autoSpaceDE w:val="0"/>
        <w:autoSpaceDN w:val="0"/>
        <w:adjustRightInd w:val="0"/>
        <w:jc w:val="left"/>
        <w:textAlignment w:val="baseline"/>
        <w:rPr>
          <w:rFonts w:ascii="Arial" w:hAnsi="Arial" w:cs="Arial"/>
          <w:color w:val="002060"/>
          <w:sz w:val="22"/>
          <w:szCs w:val="22"/>
        </w:rPr>
      </w:pPr>
      <w:r w:rsidRPr="00F64A36">
        <w:rPr>
          <w:rFonts w:ascii="Arial" w:hAnsi="Arial" w:cs="Arial"/>
          <w:b/>
          <w:color w:val="002060"/>
          <w:sz w:val="22"/>
          <w:szCs w:val="22"/>
          <w:u w:val="single"/>
        </w:rPr>
        <w:t>Depositato in Ancona in data 03 marzo 2025</w:t>
      </w:r>
    </w:p>
    <w:p w14:paraId="61A1C611" w14:textId="77777777" w:rsidR="00F64A36" w:rsidRPr="00F64A36" w:rsidRDefault="00F64A36" w:rsidP="00F64A36">
      <w:pPr>
        <w:pStyle w:val="LndNormale1"/>
        <w:rPr>
          <w:rFonts w:cs="Arial"/>
          <w:color w:val="002060"/>
          <w:szCs w:val="22"/>
        </w:rPr>
      </w:pPr>
      <w:r w:rsidRPr="00F64A36">
        <w:rPr>
          <w:rFonts w:cs="Arial"/>
          <w:color w:val="002060"/>
          <w:szCs w:val="22"/>
        </w:rPr>
        <w:t xml:space="preserve">Il Segretario f.f.                                                                                            </w:t>
      </w:r>
    </w:p>
    <w:p w14:paraId="163858D0" w14:textId="77777777" w:rsidR="00F64A36" w:rsidRPr="00F64A36" w:rsidRDefault="00F64A36" w:rsidP="00F64A36">
      <w:pPr>
        <w:pStyle w:val="LndNormale1"/>
        <w:rPr>
          <w:rFonts w:cs="Arial"/>
          <w:color w:val="002060"/>
          <w:szCs w:val="22"/>
        </w:rPr>
      </w:pPr>
      <w:r w:rsidRPr="00F64A36">
        <w:rPr>
          <w:rFonts w:cs="Arial"/>
          <w:color w:val="002060"/>
          <w:szCs w:val="22"/>
        </w:rPr>
        <w:t>F.to in originale</w:t>
      </w:r>
    </w:p>
    <w:p w14:paraId="0AB3E6DA" w14:textId="77777777" w:rsidR="00F64A36" w:rsidRPr="00F64A36" w:rsidRDefault="00F64A36" w:rsidP="00F64A36">
      <w:pPr>
        <w:pStyle w:val="LndNormale1"/>
        <w:rPr>
          <w:rFonts w:cs="Arial"/>
          <w:color w:val="002060"/>
          <w:szCs w:val="22"/>
        </w:rPr>
      </w:pPr>
      <w:r w:rsidRPr="00F64A36">
        <w:rPr>
          <w:rFonts w:cs="Arial"/>
          <w:color w:val="002060"/>
          <w:szCs w:val="22"/>
        </w:rPr>
        <w:t>Lorenzo Casagrande Albano</w:t>
      </w:r>
    </w:p>
    <w:p w14:paraId="5BE3A81F" w14:textId="77777777" w:rsidR="00553D64" w:rsidRPr="00F64A36" w:rsidRDefault="00553D64" w:rsidP="00F64A36">
      <w:pPr>
        <w:pStyle w:val="breakline"/>
        <w:rPr>
          <w:rFonts w:ascii="Arial" w:eastAsiaTheme="minorEastAsia" w:hAnsi="Arial" w:cs="Arial"/>
          <w:color w:val="002060"/>
          <w:sz w:val="22"/>
          <w:szCs w:val="22"/>
        </w:rPr>
      </w:pPr>
    </w:p>
    <w:p w14:paraId="5AF79A1E" w14:textId="77777777" w:rsidR="00F64A36" w:rsidRDefault="00F64A36" w:rsidP="00630727">
      <w:pPr>
        <w:pStyle w:val="Corpodeltesto21"/>
        <w:jc w:val="center"/>
        <w:rPr>
          <w:rFonts w:ascii="Arial" w:hAnsi="Arial" w:cs="Arial"/>
          <w:b/>
          <w:color w:val="002060"/>
          <w:sz w:val="30"/>
          <w:szCs w:val="30"/>
        </w:rPr>
      </w:pPr>
    </w:p>
    <w:p w14:paraId="19066DF4" w14:textId="1A662073"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025FF5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57200">
        <w:rPr>
          <w:rFonts w:ascii="Arial" w:hAnsi="Arial" w:cs="Arial"/>
          <w:b/>
          <w:bCs/>
          <w:color w:val="002060"/>
        </w:rPr>
        <w:t>1</w:t>
      </w:r>
      <w:r w:rsidR="0093209E">
        <w:rPr>
          <w:rFonts w:ascii="Arial" w:hAnsi="Arial" w:cs="Arial"/>
          <w:b/>
          <w:bCs/>
          <w:color w:val="002060"/>
        </w:rPr>
        <w:t>7</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FB38DB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3209E">
        <w:rPr>
          <w:b/>
          <w:color w:val="002060"/>
          <w:u w:val="single"/>
        </w:rPr>
        <w:t>0</w:t>
      </w:r>
      <w:r w:rsidR="006067C4">
        <w:rPr>
          <w:b/>
          <w:color w:val="002060"/>
          <w:u w:val="single"/>
        </w:rPr>
        <w:t>5</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8859B" w14:textId="77777777" w:rsidR="00F10B0C" w:rsidRDefault="00F10B0C">
      <w:r>
        <w:separator/>
      </w:r>
    </w:p>
  </w:endnote>
  <w:endnote w:type="continuationSeparator" w:id="0">
    <w:p w14:paraId="634AFC8D" w14:textId="77777777" w:rsidR="00F10B0C" w:rsidRDefault="00F10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005E93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3209E">
      <w:rPr>
        <w:rStyle w:val="Numeropagina"/>
        <w:rFonts w:ascii="Arial" w:hAnsi="Arial" w:cs="Arial"/>
        <w:color w:val="002060"/>
      </w:rPr>
      <w:t>9</w:t>
    </w:r>
    <w:r w:rsidR="006067C4">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15013" w14:textId="77777777" w:rsidR="00F10B0C" w:rsidRDefault="00F10B0C">
      <w:r>
        <w:separator/>
      </w:r>
    </w:p>
  </w:footnote>
  <w:footnote w:type="continuationSeparator" w:id="0">
    <w:p w14:paraId="2C42D56C" w14:textId="77777777" w:rsidR="00F10B0C" w:rsidRDefault="00F10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890"/>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42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31</Pages>
  <Words>10052</Words>
  <Characters>57297</Characters>
  <Application>Microsoft Office Word</Application>
  <DocSecurity>0</DocSecurity>
  <Lines>477</Lines>
  <Paragraphs>134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67215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2025-03-05T16:03:00Z</cp:lastPrinted>
  <dcterms:created xsi:type="dcterms:W3CDTF">2025-03-05T16:03:00Z</dcterms:created>
  <dcterms:modified xsi:type="dcterms:W3CDTF">2025-03-05T16:03:00Z</dcterms:modified>
</cp:coreProperties>
</file>