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48F83F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AC74EF">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AC74EF">
              <w:rPr>
                <w:rFonts w:ascii="Arial" w:hAnsi="Arial" w:cs="Arial"/>
                <w:color w:val="002060"/>
                <w:sz w:val="40"/>
                <w:szCs w:val="40"/>
              </w:rPr>
              <w:t>10</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5836EC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04553">
          <w:rPr>
            <w:noProof/>
            <w:webHidden/>
          </w:rPr>
          <w:t>2</w:t>
        </w:r>
        <w:r w:rsidR="00AC19D9" w:rsidRPr="00DE1EF7">
          <w:rPr>
            <w:noProof/>
            <w:webHidden/>
          </w:rPr>
          <w:fldChar w:fldCharType="end"/>
        </w:r>
      </w:hyperlink>
    </w:p>
    <w:p w14:paraId="112EDB38" w14:textId="24DF3AB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04553">
          <w:rPr>
            <w:noProof/>
            <w:webHidden/>
          </w:rPr>
          <w:t>2</w:t>
        </w:r>
        <w:r w:rsidRPr="00DE1EF7">
          <w:rPr>
            <w:noProof/>
            <w:webHidden/>
          </w:rPr>
          <w:fldChar w:fldCharType="end"/>
        </w:r>
      </w:hyperlink>
    </w:p>
    <w:p w14:paraId="4D9CAD43" w14:textId="67A2A95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04553">
          <w:rPr>
            <w:noProof/>
            <w:webHidden/>
          </w:rPr>
          <w:t>2</w:t>
        </w:r>
        <w:r w:rsidRPr="00DE1EF7">
          <w:rPr>
            <w:noProof/>
            <w:webHidden/>
          </w:rPr>
          <w:fldChar w:fldCharType="end"/>
        </w:r>
      </w:hyperlink>
    </w:p>
    <w:p w14:paraId="0EAFCCD8" w14:textId="7E02D5D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04553">
          <w:rPr>
            <w:noProof/>
            <w:webHidden/>
          </w:rPr>
          <w:t>2</w:t>
        </w:r>
        <w:r w:rsidRPr="00DE1EF7">
          <w:rPr>
            <w:noProof/>
            <w:webHidden/>
          </w:rPr>
          <w:fldChar w:fldCharType="end"/>
        </w:r>
      </w:hyperlink>
    </w:p>
    <w:p w14:paraId="0952245B" w14:textId="093DA9B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0455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433939E0" w14:textId="77777777" w:rsidR="009C7DB6" w:rsidRDefault="009C7DB6" w:rsidP="0047674B">
      <w:pPr>
        <w:pStyle w:val="LndNormale1"/>
        <w:rPr>
          <w:color w:val="002060"/>
        </w:rPr>
      </w:pPr>
    </w:p>
    <w:p w14:paraId="38F57791" w14:textId="207AFAA0" w:rsidR="009C7DB6" w:rsidRPr="009C7DB6" w:rsidRDefault="0065401A" w:rsidP="009C7DB6">
      <w:pPr>
        <w:pStyle w:val="LndNormale1"/>
        <w:rPr>
          <w:b/>
          <w:color w:val="002060"/>
          <w:sz w:val="28"/>
          <w:szCs w:val="28"/>
        </w:rPr>
      </w:pPr>
      <w:bookmarkStart w:id="6" w:name="_Hlk113435821"/>
      <w:bookmarkStart w:id="7" w:name="_Hlk156378699"/>
      <w:r>
        <w:rPr>
          <w:b/>
          <w:bCs/>
          <w:color w:val="002060"/>
          <w:sz w:val="28"/>
          <w:szCs w:val="28"/>
        </w:rPr>
        <w:t>COPPE</w:t>
      </w:r>
      <w:r w:rsidR="009C7DB6" w:rsidRPr="009C7DB6">
        <w:rPr>
          <w:b/>
          <w:bCs/>
          <w:color w:val="002060"/>
          <w:sz w:val="28"/>
          <w:szCs w:val="28"/>
        </w:rPr>
        <w:t xml:space="preserve"> PRIMAVERILI UNDER 1</w:t>
      </w:r>
      <w:r w:rsidR="00C61469">
        <w:rPr>
          <w:b/>
          <w:bCs/>
          <w:color w:val="002060"/>
          <w:sz w:val="28"/>
          <w:szCs w:val="28"/>
        </w:rPr>
        <w:t xml:space="preserve">8, UNDER 16, </w:t>
      </w:r>
      <w:r w:rsidR="009C7DB6" w:rsidRPr="009C7DB6">
        <w:rPr>
          <w:b/>
          <w:bCs/>
          <w:color w:val="002060"/>
          <w:sz w:val="28"/>
          <w:szCs w:val="28"/>
        </w:rPr>
        <w:t>UNDER 1</w:t>
      </w:r>
      <w:r w:rsidR="00C61469">
        <w:rPr>
          <w:b/>
          <w:bCs/>
          <w:color w:val="002060"/>
          <w:sz w:val="28"/>
          <w:szCs w:val="28"/>
        </w:rPr>
        <w:t>4</w:t>
      </w:r>
    </w:p>
    <w:p w14:paraId="3BF8C3FA" w14:textId="77777777" w:rsidR="009C7DB6" w:rsidRPr="009C7DB6" w:rsidRDefault="009C7DB6" w:rsidP="009C7DB6">
      <w:pPr>
        <w:pStyle w:val="LndNormale1"/>
        <w:rPr>
          <w:color w:val="002060"/>
        </w:rPr>
      </w:pPr>
    </w:p>
    <w:p w14:paraId="5183208A" w14:textId="65B8C45B" w:rsidR="009C7DB6" w:rsidRPr="009C7DB6" w:rsidRDefault="009C7DB6" w:rsidP="009C7DB6">
      <w:pPr>
        <w:pStyle w:val="LndNormale1"/>
        <w:rPr>
          <w:color w:val="002060"/>
        </w:rPr>
      </w:pPr>
      <w:r w:rsidRPr="009C7DB6">
        <w:rPr>
          <w:color w:val="002060"/>
        </w:rPr>
        <w:t xml:space="preserve">Si comunica che </w:t>
      </w:r>
      <w:r w:rsidR="00DE16AA">
        <w:rPr>
          <w:b/>
          <w:bCs/>
          <w:color w:val="002060"/>
        </w:rPr>
        <w:t>dal giorno 7 marzo 2025</w:t>
      </w:r>
      <w:r w:rsidRPr="009C7DB6">
        <w:rPr>
          <w:b/>
          <w:color w:val="002060"/>
        </w:rPr>
        <w:t xml:space="preserve"> </w:t>
      </w:r>
      <w:r w:rsidRPr="009C7DB6">
        <w:rPr>
          <w:color w:val="002060"/>
        </w:rPr>
        <w:t xml:space="preserve">le domande di iscrizione ai tornei in epigrafe, </w:t>
      </w:r>
      <w:r w:rsidRPr="009C7DB6">
        <w:rPr>
          <w:color w:val="002060"/>
          <w:u w:val="single"/>
        </w:rPr>
        <w:t xml:space="preserve">DA EFFETTUARSI ESCLUSIVAMENTE CON MODALITÀ ON LINE </w:t>
      </w:r>
      <w:r w:rsidRPr="009C7DB6">
        <w:rPr>
          <w:color w:val="002060"/>
        </w:rPr>
        <w:t>attraverso l’</w:t>
      </w:r>
      <w:r w:rsidRPr="009C7DB6">
        <w:rPr>
          <w:b/>
          <w:i/>
          <w:color w:val="002060"/>
        </w:rPr>
        <w:t>”Area Società”</w:t>
      </w:r>
      <w:r w:rsidRPr="009C7DB6">
        <w:rPr>
          <w:color w:val="002060"/>
        </w:rPr>
        <w:t xml:space="preserve"> presente nel sito ufficiale della LND (</w:t>
      </w:r>
      <w:hyperlink r:id="rId13" w:history="1">
        <w:r w:rsidRPr="009C7DB6">
          <w:rPr>
            <w:rStyle w:val="Collegamentoipertestuale"/>
          </w:rPr>
          <w:t>www.lnd.it</w:t>
        </w:r>
      </w:hyperlink>
      <w:r w:rsidRPr="009C7DB6">
        <w:rPr>
          <w:color w:val="002060"/>
        </w:rPr>
        <w:t xml:space="preserve">), dovranno essere trasmesse online a mezzo </w:t>
      </w:r>
      <w:r w:rsidRPr="009C7DB6">
        <w:rPr>
          <w:b/>
          <w:color w:val="002060"/>
          <w:u w:val="single"/>
        </w:rPr>
        <w:t>firma elettronica</w:t>
      </w:r>
      <w:r w:rsidRPr="009C7DB6">
        <w:rPr>
          <w:color w:val="002060"/>
        </w:rPr>
        <w:t>, entro e non oltre il giorno:</w:t>
      </w:r>
    </w:p>
    <w:p w14:paraId="2E843C5B" w14:textId="77777777" w:rsidR="009C7DB6" w:rsidRPr="009C7DB6" w:rsidRDefault="009C7DB6" w:rsidP="009C7DB6">
      <w:pPr>
        <w:pStyle w:val="LndNormale1"/>
        <w:rPr>
          <w:color w:val="002060"/>
        </w:rPr>
      </w:pPr>
    </w:p>
    <w:p w14:paraId="220C29F4" w14:textId="346221DC" w:rsidR="009C7DB6" w:rsidRPr="009C7DB6" w:rsidRDefault="00DE16AA" w:rsidP="00DE16AA">
      <w:pPr>
        <w:pStyle w:val="LndNormale1"/>
        <w:jc w:val="center"/>
        <w:rPr>
          <w:b/>
          <w:color w:val="002060"/>
        </w:rPr>
      </w:pPr>
      <w:r>
        <w:rPr>
          <w:b/>
          <w:color w:val="002060"/>
        </w:rPr>
        <w:t>GIOVEDI’ 2</w:t>
      </w:r>
      <w:r w:rsidR="005F6EA1">
        <w:rPr>
          <w:b/>
          <w:color w:val="002060"/>
        </w:rPr>
        <w:t>0</w:t>
      </w:r>
      <w:r w:rsidR="009C7DB6" w:rsidRPr="009C7DB6">
        <w:rPr>
          <w:b/>
          <w:color w:val="002060"/>
        </w:rPr>
        <w:t xml:space="preserve"> MARZO 202</w:t>
      </w:r>
      <w:r>
        <w:rPr>
          <w:b/>
          <w:color w:val="002060"/>
        </w:rPr>
        <w:t>5</w:t>
      </w:r>
      <w:r w:rsidR="009C7DB6" w:rsidRPr="009C7DB6">
        <w:rPr>
          <w:b/>
          <w:color w:val="002060"/>
        </w:rPr>
        <w:t>, ORE 19:00</w:t>
      </w:r>
    </w:p>
    <w:p w14:paraId="47B246A3" w14:textId="77777777" w:rsidR="009C7DB6" w:rsidRPr="009C7DB6" w:rsidRDefault="009C7DB6" w:rsidP="009C7DB6">
      <w:pPr>
        <w:pStyle w:val="LndNormale1"/>
        <w:rPr>
          <w:color w:val="002060"/>
        </w:rPr>
      </w:pPr>
    </w:p>
    <w:p w14:paraId="1D4CC29E" w14:textId="348EF6D8" w:rsidR="009C7DB6" w:rsidRPr="004F41FC" w:rsidRDefault="004F41FC" w:rsidP="009C7DB6">
      <w:pPr>
        <w:pStyle w:val="LndNormale1"/>
        <w:rPr>
          <w:b/>
          <w:bCs/>
          <w:color w:val="002060"/>
        </w:rPr>
      </w:pPr>
      <w:r w:rsidRPr="004F41FC">
        <w:rPr>
          <w:b/>
          <w:bCs/>
          <w:color w:val="002060"/>
        </w:rPr>
        <w:t>IL</w:t>
      </w:r>
      <w:r w:rsidR="00470194" w:rsidRPr="004F41FC">
        <w:rPr>
          <w:b/>
          <w:bCs/>
          <w:color w:val="002060"/>
        </w:rPr>
        <w:tab/>
        <w:t>COPPA PRIMAVERA C5 UNDER 1</w:t>
      </w:r>
      <w:r w:rsidR="00C61469" w:rsidRPr="004F41FC">
        <w:rPr>
          <w:b/>
          <w:bCs/>
          <w:color w:val="002060"/>
        </w:rPr>
        <w:t>8</w:t>
      </w:r>
    </w:p>
    <w:p w14:paraId="24D2F45A" w14:textId="1F1C34BB" w:rsidR="009C7DB6" w:rsidRPr="004F41FC" w:rsidRDefault="004F41FC" w:rsidP="009C7DB6">
      <w:pPr>
        <w:pStyle w:val="LndNormale1"/>
        <w:rPr>
          <w:b/>
          <w:bCs/>
          <w:color w:val="002060"/>
        </w:rPr>
      </w:pPr>
      <w:r w:rsidRPr="004F41FC">
        <w:rPr>
          <w:b/>
          <w:bCs/>
          <w:color w:val="002060"/>
        </w:rPr>
        <w:t>IM</w:t>
      </w:r>
      <w:r w:rsidR="009C7DB6" w:rsidRPr="004F41FC">
        <w:rPr>
          <w:b/>
          <w:bCs/>
          <w:color w:val="002060"/>
        </w:rPr>
        <w:tab/>
      </w:r>
      <w:r w:rsidR="00470194" w:rsidRPr="004F41FC">
        <w:rPr>
          <w:b/>
          <w:bCs/>
          <w:color w:val="002060"/>
        </w:rPr>
        <w:t>COPPA PRIMAVERA C</w:t>
      </w:r>
      <w:r w:rsidR="00C61469" w:rsidRPr="004F41FC">
        <w:rPr>
          <w:b/>
          <w:bCs/>
          <w:color w:val="002060"/>
        </w:rPr>
        <w:t>5</w:t>
      </w:r>
      <w:r w:rsidR="00470194" w:rsidRPr="004F41FC">
        <w:rPr>
          <w:b/>
          <w:bCs/>
          <w:color w:val="002060"/>
        </w:rPr>
        <w:t xml:space="preserve"> UNDER 1</w:t>
      </w:r>
      <w:r w:rsidR="00C61469" w:rsidRPr="004F41FC">
        <w:rPr>
          <w:b/>
          <w:bCs/>
          <w:color w:val="002060"/>
        </w:rPr>
        <w:t>6</w:t>
      </w:r>
    </w:p>
    <w:p w14:paraId="66C5B43C" w14:textId="6FC77A56" w:rsidR="00C61469" w:rsidRPr="009C7DB6" w:rsidRDefault="004F41FC" w:rsidP="00C61469">
      <w:pPr>
        <w:pStyle w:val="LndNormale1"/>
        <w:rPr>
          <w:b/>
          <w:bCs/>
          <w:color w:val="002060"/>
        </w:rPr>
      </w:pPr>
      <w:r w:rsidRPr="004F41FC">
        <w:rPr>
          <w:b/>
          <w:bCs/>
          <w:color w:val="002060"/>
        </w:rPr>
        <w:t>IQ</w:t>
      </w:r>
      <w:r w:rsidR="00C61469" w:rsidRPr="004F41FC">
        <w:rPr>
          <w:b/>
          <w:bCs/>
          <w:color w:val="002060"/>
        </w:rPr>
        <w:tab/>
        <w:t>COPPA PRIMAVERA C5 UNDER 14</w:t>
      </w:r>
    </w:p>
    <w:p w14:paraId="114506EB" w14:textId="77777777" w:rsidR="009C7DB6" w:rsidRPr="009C7DB6" w:rsidRDefault="009C7DB6" w:rsidP="009C7DB6">
      <w:pPr>
        <w:pStyle w:val="LndNormale1"/>
        <w:rPr>
          <w:color w:val="002060"/>
        </w:rPr>
      </w:pPr>
    </w:p>
    <w:p w14:paraId="20272909" w14:textId="77777777" w:rsidR="009C7DB6" w:rsidRPr="009C7DB6" w:rsidRDefault="009C7DB6" w:rsidP="009C7DB6">
      <w:pPr>
        <w:pStyle w:val="LndNormale1"/>
        <w:rPr>
          <w:b/>
          <w:color w:val="002060"/>
        </w:rPr>
      </w:pPr>
      <w:r w:rsidRPr="009C7DB6">
        <w:rPr>
          <w:b/>
          <w:color w:val="002060"/>
        </w:rPr>
        <w:t>MODALITA’ OPERATIVE DI ISCRIZIONE</w:t>
      </w:r>
    </w:p>
    <w:p w14:paraId="195DF292" w14:textId="77777777" w:rsidR="009C7DB6" w:rsidRPr="009C7DB6" w:rsidRDefault="009C7DB6" w:rsidP="009C7DB6">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442F9CA3" w14:textId="77777777" w:rsidR="009C7DB6" w:rsidRPr="009C7DB6" w:rsidRDefault="009C7DB6" w:rsidP="009C7DB6">
      <w:pPr>
        <w:pStyle w:val="LndNormale1"/>
        <w:rPr>
          <w:b/>
          <w:color w:val="002060"/>
          <w:u w:val="single"/>
        </w:rPr>
      </w:pPr>
    </w:p>
    <w:p w14:paraId="7198EBA2" w14:textId="77777777" w:rsidR="009C7DB6" w:rsidRPr="00FE6B2C" w:rsidRDefault="009C7DB6" w:rsidP="009C7DB6">
      <w:pPr>
        <w:pStyle w:val="LndNormale1"/>
        <w:rPr>
          <w:b/>
          <w:color w:val="002060"/>
          <w:sz w:val="24"/>
          <w:szCs w:val="24"/>
        </w:rPr>
      </w:pPr>
      <w:r w:rsidRPr="00FE6B2C">
        <w:rPr>
          <w:b/>
          <w:color w:val="002060"/>
          <w:sz w:val="24"/>
          <w:szCs w:val="24"/>
        </w:rPr>
        <w:t>INIZIO TORNEI</w:t>
      </w:r>
    </w:p>
    <w:p w14:paraId="12949E90" w14:textId="4DBCE525" w:rsidR="009C7DB6" w:rsidRPr="009C7DB6" w:rsidRDefault="0065401A" w:rsidP="009C7DB6">
      <w:pPr>
        <w:pStyle w:val="LndNormale1"/>
        <w:rPr>
          <w:b/>
          <w:bCs/>
          <w:color w:val="002060"/>
          <w:u w:val="single"/>
        </w:rPr>
      </w:pPr>
      <w:r>
        <w:rPr>
          <w:color w:val="002060"/>
        </w:rPr>
        <w:t>Le Coppe</w:t>
      </w:r>
      <w:r w:rsidR="009C7DB6" w:rsidRPr="009C7DB6">
        <w:rPr>
          <w:color w:val="002060"/>
        </w:rPr>
        <w:t xml:space="preserve"> Primaverili Under 1</w:t>
      </w:r>
      <w:r w:rsidR="00C61469">
        <w:rPr>
          <w:color w:val="002060"/>
        </w:rPr>
        <w:t>8, Under 16</w:t>
      </w:r>
      <w:r w:rsidR="009C7DB6" w:rsidRPr="009C7DB6">
        <w:rPr>
          <w:color w:val="002060"/>
        </w:rPr>
        <w:t xml:space="preserve"> e Under 1</w:t>
      </w:r>
      <w:r w:rsidR="00C61469">
        <w:rPr>
          <w:color w:val="002060"/>
        </w:rPr>
        <w:t>4</w:t>
      </w:r>
      <w:r w:rsidR="009C7DB6" w:rsidRPr="009C7DB6">
        <w:rPr>
          <w:color w:val="002060"/>
        </w:rPr>
        <w:t xml:space="preserve"> Calcio a Cinque avranno inizio </w:t>
      </w:r>
      <w:r w:rsidR="009C7DB6" w:rsidRPr="009C7DB6">
        <w:rPr>
          <w:b/>
          <w:bCs/>
          <w:color w:val="002060"/>
        </w:rPr>
        <w:t xml:space="preserve">SABATO </w:t>
      </w:r>
      <w:r w:rsidR="00DE16AA">
        <w:rPr>
          <w:b/>
          <w:bCs/>
          <w:color w:val="002060"/>
        </w:rPr>
        <w:t>29 MARZO</w:t>
      </w:r>
      <w:r w:rsidR="009C7DB6" w:rsidRPr="009C7DB6">
        <w:rPr>
          <w:b/>
          <w:bCs/>
          <w:color w:val="002060"/>
        </w:rPr>
        <w:t xml:space="preserve"> 202</w:t>
      </w:r>
      <w:r w:rsidR="00DE16AA">
        <w:rPr>
          <w:b/>
          <w:bCs/>
          <w:color w:val="002060"/>
        </w:rPr>
        <w:t>5</w:t>
      </w:r>
      <w:r w:rsidR="009C7DB6" w:rsidRPr="009C7DB6">
        <w:rPr>
          <w:b/>
          <w:bCs/>
          <w:color w:val="002060"/>
        </w:rPr>
        <w:t>.</w:t>
      </w:r>
      <w:bookmarkEnd w:id="7"/>
    </w:p>
    <w:p w14:paraId="69C5F2F5" w14:textId="77777777" w:rsidR="009C7DB6" w:rsidRDefault="009C7DB6" w:rsidP="0047674B">
      <w:pPr>
        <w:pStyle w:val="LndNormale1"/>
        <w:rPr>
          <w:color w:val="002060"/>
        </w:rPr>
      </w:pPr>
    </w:p>
    <w:p w14:paraId="3E2AA43E" w14:textId="77777777" w:rsidR="00FE6B2C" w:rsidRPr="00E40179" w:rsidRDefault="00FE6B2C" w:rsidP="00FE6B2C">
      <w:pPr>
        <w:pStyle w:val="LndNormale1"/>
        <w:rPr>
          <w:b/>
          <w:color w:val="002060"/>
          <w:sz w:val="24"/>
          <w:szCs w:val="24"/>
        </w:rPr>
      </w:pPr>
      <w:r w:rsidRPr="00E40179">
        <w:rPr>
          <w:b/>
          <w:color w:val="002060"/>
          <w:sz w:val="24"/>
          <w:szCs w:val="24"/>
        </w:rPr>
        <w:t>LIMITE DI PARTECIPAZIONE DEI CALCIATORI</w:t>
      </w:r>
    </w:p>
    <w:p w14:paraId="2BC99643" w14:textId="77777777" w:rsidR="00FE6B2C" w:rsidRDefault="00FE6B2C" w:rsidP="00FE6B2C">
      <w:pPr>
        <w:pStyle w:val="LndNormale1"/>
        <w:rPr>
          <w:color w:val="002060"/>
        </w:rPr>
      </w:pPr>
    </w:p>
    <w:p w14:paraId="6EEAD457" w14:textId="77A0B7DC" w:rsidR="00FE6B2C" w:rsidRPr="00FE6B2C" w:rsidRDefault="00FE6B2C" w:rsidP="00FE6B2C">
      <w:pPr>
        <w:pStyle w:val="LndNormale1"/>
        <w:rPr>
          <w:b/>
          <w:bCs/>
          <w:color w:val="002060"/>
        </w:rPr>
      </w:pPr>
      <w:r w:rsidRPr="00FE6B2C">
        <w:rPr>
          <w:b/>
          <w:bCs/>
          <w:color w:val="002060"/>
        </w:rPr>
        <w:t>COPPA PRIMAVERA C5 UNDER 1</w:t>
      </w:r>
      <w:r>
        <w:rPr>
          <w:b/>
          <w:bCs/>
          <w:color w:val="002060"/>
        </w:rPr>
        <w:t>8</w:t>
      </w:r>
    </w:p>
    <w:p w14:paraId="41E10AA9" w14:textId="669941B7"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sidR="007510ED">
        <w:rPr>
          <w:b/>
          <w:color w:val="002060"/>
        </w:rPr>
        <w:t>nel</w:t>
      </w:r>
      <w:r w:rsidRPr="00E40179">
        <w:rPr>
          <w:b/>
          <w:color w:val="002060"/>
        </w:rPr>
        <w:t xml:space="preserve"> </w:t>
      </w:r>
      <w:r w:rsidR="007510ED">
        <w:rPr>
          <w:b/>
          <w:color w:val="002060"/>
        </w:rPr>
        <w:t>2007, nel 2008, nel 2009 e nel 2010</w:t>
      </w:r>
      <w:r w:rsidRPr="00E40179">
        <w:rPr>
          <w:b/>
          <w:color w:val="002060"/>
        </w:rPr>
        <w:t xml:space="preserve"> che comunque abbiano compiuto i 1</w:t>
      </w:r>
      <w:r w:rsidR="007510ED">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w:t>
      </w:r>
      <w:r w:rsidR="007510ED">
        <w:rPr>
          <w:bCs/>
          <w:color w:val="002060"/>
        </w:rPr>
        <w:t>01</w:t>
      </w:r>
      <w:r>
        <w:rPr>
          <w:bCs/>
          <w:color w:val="002060"/>
        </w:rPr>
        <w:t xml:space="preserve">/07/2024 </w:t>
      </w:r>
      <w:r w:rsidR="007510ED">
        <w:rPr>
          <w:bCs/>
          <w:color w:val="002060"/>
        </w:rPr>
        <w:t>Lega Nazionale Dilettanti</w:t>
      </w:r>
      <w:r w:rsidRPr="00E40179">
        <w:rPr>
          <w:color w:val="002060"/>
        </w:rPr>
        <w:t>.</w:t>
      </w:r>
    </w:p>
    <w:p w14:paraId="73E33811" w14:textId="77777777" w:rsidR="00FE6B2C" w:rsidRDefault="00FE6B2C" w:rsidP="00FE6B2C">
      <w:pPr>
        <w:pStyle w:val="LndNormale1"/>
        <w:rPr>
          <w:color w:val="002060"/>
        </w:rPr>
      </w:pPr>
    </w:p>
    <w:p w14:paraId="4B91DBC1" w14:textId="7B50C3DB" w:rsidR="00FE6B2C" w:rsidRPr="00FE6B2C" w:rsidRDefault="00FE6B2C" w:rsidP="00FE6B2C">
      <w:pPr>
        <w:pStyle w:val="LndNormale1"/>
        <w:rPr>
          <w:b/>
          <w:bCs/>
          <w:color w:val="002060"/>
        </w:rPr>
      </w:pPr>
      <w:r w:rsidRPr="00FE6B2C">
        <w:rPr>
          <w:b/>
          <w:bCs/>
          <w:color w:val="002060"/>
        </w:rPr>
        <w:t>COPPA PRIMAVERA C5 UNDER 1</w:t>
      </w:r>
      <w:r>
        <w:rPr>
          <w:b/>
          <w:bCs/>
          <w:color w:val="002060"/>
        </w:rPr>
        <w:t>6</w:t>
      </w:r>
    </w:p>
    <w:p w14:paraId="35A8581A" w14:textId="6E5C7C9F"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009, nel 2010</w:t>
      </w:r>
      <w:r w:rsidRPr="00E40179">
        <w:rPr>
          <w:b/>
          <w:color w:val="002060"/>
        </w:rPr>
        <w:t xml:space="preserve"> e nel 201</w:t>
      </w:r>
      <w:r>
        <w:rPr>
          <w:b/>
          <w:color w:val="002060"/>
        </w:rPr>
        <w:t>1</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0C58F3E9" w14:textId="77777777" w:rsidR="00FE6B2C" w:rsidRDefault="00FE6B2C" w:rsidP="00FE6B2C">
      <w:pPr>
        <w:pStyle w:val="LndNormale1"/>
        <w:rPr>
          <w:color w:val="002060"/>
        </w:rPr>
      </w:pPr>
    </w:p>
    <w:p w14:paraId="2FAC217C" w14:textId="77777777" w:rsidR="00FE6B2C" w:rsidRPr="00FE6B2C" w:rsidRDefault="00FE6B2C" w:rsidP="00FE6B2C">
      <w:pPr>
        <w:pStyle w:val="LndNormale1"/>
        <w:rPr>
          <w:b/>
          <w:bCs/>
          <w:color w:val="002060"/>
        </w:rPr>
      </w:pPr>
      <w:r w:rsidRPr="00FE6B2C">
        <w:rPr>
          <w:b/>
          <w:bCs/>
          <w:color w:val="002060"/>
        </w:rPr>
        <w:t>COPPA PRIMAVERA C5 UNDER 14</w:t>
      </w:r>
    </w:p>
    <w:p w14:paraId="04EBB7B1" w14:textId="65168202"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5C0FA987" w14:textId="77777777" w:rsidR="00743F49" w:rsidRPr="00743F49" w:rsidRDefault="00743F49"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3A40B20F" w14:textId="77777777" w:rsidR="007451F8" w:rsidRDefault="007451F8" w:rsidP="0086604C">
      <w:pPr>
        <w:pStyle w:val="breakline"/>
        <w:rPr>
          <w:rFonts w:eastAsiaTheme="minorEastAsia"/>
          <w:color w:val="002060"/>
        </w:rPr>
      </w:pPr>
    </w:p>
    <w:p w14:paraId="4A868612" w14:textId="77777777" w:rsidR="00CC14D0" w:rsidRPr="00A36DFF" w:rsidRDefault="00CC14D0" w:rsidP="00CC14D0">
      <w:pPr>
        <w:pStyle w:val="titolocampionato0"/>
        <w:shd w:val="clear" w:color="auto" w:fill="CCCCCC"/>
        <w:spacing w:before="80" w:after="40"/>
        <w:rPr>
          <w:color w:val="002060"/>
        </w:rPr>
      </w:pPr>
      <w:r w:rsidRPr="00A36DFF">
        <w:rPr>
          <w:color w:val="002060"/>
        </w:rPr>
        <w:t>CALCIO A CINQUE SERIE C2</w:t>
      </w:r>
    </w:p>
    <w:p w14:paraId="25D2301D" w14:textId="77777777" w:rsidR="00CC14D0" w:rsidRPr="00A36DFF" w:rsidRDefault="00CC14D0" w:rsidP="00CC14D0">
      <w:pPr>
        <w:pStyle w:val="titoloprinc0"/>
        <w:rPr>
          <w:color w:val="002060"/>
        </w:rPr>
      </w:pPr>
      <w:r w:rsidRPr="00A36DFF">
        <w:rPr>
          <w:color w:val="002060"/>
        </w:rPr>
        <w:t>VARIAZIONI AL PROGRAMMA GARE</w:t>
      </w:r>
    </w:p>
    <w:p w14:paraId="0B8C9EA2" w14:textId="77777777" w:rsidR="00CC14D0" w:rsidRPr="00A36DFF" w:rsidRDefault="00CC14D0" w:rsidP="00CC14D0">
      <w:pPr>
        <w:pStyle w:val="breakline"/>
        <w:rPr>
          <w:color w:val="002060"/>
        </w:rPr>
      </w:pPr>
    </w:p>
    <w:p w14:paraId="2CAE5504" w14:textId="77777777" w:rsidR="00CC14D0" w:rsidRPr="00A36DFF" w:rsidRDefault="00CC14D0" w:rsidP="00CC14D0">
      <w:pPr>
        <w:pStyle w:val="breakline"/>
        <w:rPr>
          <w:color w:val="002060"/>
        </w:rPr>
      </w:pPr>
    </w:p>
    <w:p w14:paraId="37003BB7" w14:textId="77777777" w:rsidR="00CC14D0" w:rsidRPr="00A36DFF" w:rsidRDefault="00CC14D0" w:rsidP="00CC14D0">
      <w:pPr>
        <w:pStyle w:val="sottotitolocampionato10"/>
        <w:rPr>
          <w:color w:val="002060"/>
        </w:rPr>
      </w:pPr>
      <w:r w:rsidRPr="00A36DF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14D0" w:rsidRPr="00A36DFF" w14:paraId="5ACFE0BB" w14:textId="77777777" w:rsidTr="00EF11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FBD57" w14:textId="77777777" w:rsidR="00CC14D0" w:rsidRPr="00A36DFF" w:rsidRDefault="00CC14D0" w:rsidP="00EF11C7">
            <w:pPr>
              <w:pStyle w:val="headertabella0"/>
              <w:rPr>
                <w:color w:val="002060"/>
              </w:rPr>
            </w:pPr>
            <w:r w:rsidRPr="00A36DF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F6E9F" w14:textId="77777777" w:rsidR="00CC14D0" w:rsidRPr="00A36DFF" w:rsidRDefault="00CC14D0" w:rsidP="00EF11C7">
            <w:pPr>
              <w:pStyle w:val="headertabella0"/>
              <w:rPr>
                <w:color w:val="002060"/>
              </w:rPr>
            </w:pPr>
            <w:r w:rsidRPr="00A36DFF">
              <w:rPr>
                <w:color w:val="002060"/>
              </w:rPr>
              <w:t xml:space="preserve">N° </w:t>
            </w:r>
            <w:proofErr w:type="spellStart"/>
            <w:r w:rsidRPr="00A36DFF">
              <w:rPr>
                <w:color w:val="002060"/>
              </w:rPr>
              <w:t>Gior</w:t>
            </w:r>
            <w:proofErr w:type="spellEnd"/>
            <w:r w:rsidRPr="00A36DF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B68E" w14:textId="77777777" w:rsidR="00CC14D0" w:rsidRPr="00A36DFF" w:rsidRDefault="00CC14D0" w:rsidP="00EF11C7">
            <w:pPr>
              <w:pStyle w:val="headertabella0"/>
              <w:rPr>
                <w:color w:val="002060"/>
              </w:rPr>
            </w:pPr>
            <w:r w:rsidRPr="00A36DF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F5BE5" w14:textId="77777777" w:rsidR="00CC14D0" w:rsidRPr="00A36DFF" w:rsidRDefault="00CC14D0" w:rsidP="00EF11C7">
            <w:pPr>
              <w:pStyle w:val="headertabella0"/>
              <w:rPr>
                <w:color w:val="002060"/>
              </w:rPr>
            </w:pPr>
            <w:r w:rsidRPr="00A36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55934" w14:textId="77777777" w:rsidR="00CC14D0" w:rsidRPr="00A36DFF" w:rsidRDefault="00CC14D0" w:rsidP="00EF11C7">
            <w:pPr>
              <w:pStyle w:val="headertabella0"/>
              <w:rPr>
                <w:color w:val="002060"/>
              </w:rPr>
            </w:pPr>
            <w:r w:rsidRPr="00A36DFF">
              <w:rPr>
                <w:color w:val="002060"/>
              </w:rPr>
              <w:t xml:space="preserve">Data </w:t>
            </w:r>
            <w:proofErr w:type="spellStart"/>
            <w:r w:rsidRPr="00A36DFF">
              <w:rPr>
                <w:color w:val="002060"/>
              </w:rPr>
              <w:t>Orig</w:t>
            </w:r>
            <w:proofErr w:type="spellEnd"/>
            <w:r w:rsidRPr="00A36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BE0C8" w14:textId="77777777" w:rsidR="00CC14D0" w:rsidRPr="00A36DFF" w:rsidRDefault="00CC14D0" w:rsidP="00EF11C7">
            <w:pPr>
              <w:pStyle w:val="headertabella0"/>
              <w:rPr>
                <w:color w:val="002060"/>
              </w:rPr>
            </w:pPr>
            <w:r w:rsidRPr="00A36DF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B17AB" w14:textId="77777777" w:rsidR="00CC14D0" w:rsidRPr="00A36DFF" w:rsidRDefault="00CC14D0" w:rsidP="00EF11C7">
            <w:pPr>
              <w:pStyle w:val="headertabella0"/>
              <w:rPr>
                <w:color w:val="002060"/>
              </w:rPr>
            </w:pPr>
            <w:r w:rsidRPr="00A36DFF">
              <w:rPr>
                <w:color w:val="002060"/>
              </w:rPr>
              <w:t xml:space="preserve">Ora </w:t>
            </w:r>
            <w:proofErr w:type="spellStart"/>
            <w:r w:rsidRPr="00A36DFF">
              <w:rPr>
                <w:color w:val="002060"/>
              </w:rPr>
              <w:t>Orig</w:t>
            </w:r>
            <w:proofErr w:type="spellEnd"/>
            <w:r w:rsidRPr="00A36DF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7F21B" w14:textId="77777777" w:rsidR="00CC14D0" w:rsidRPr="00A36DFF" w:rsidRDefault="00CC14D0" w:rsidP="00EF11C7">
            <w:pPr>
              <w:pStyle w:val="headertabella0"/>
              <w:rPr>
                <w:color w:val="002060"/>
              </w:rPr>
            </w:pPr>
            <w:r w:rsidRPr="00A36DFF">
              <w:rPr>
                <w:color w:val="002060"/>
              </w:rPr>
              <w:t>Impianto</w:t>
            </w:r>
          </w:p>
        </w:tc>
      </w:tr>
      <w:tr w:rsidR="00CC14D0" w:rsidRPr="00A36DFF" w14:paraId="58088DD4" w14:textId="77777777" w:rsidTr="00EF11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4790" w14:textId="77777777" w:rsidR="00CC14D0" w:rsidRPr="00A36DFF" w:rsidRDefault="00CC14D0" w:rsidP="00EF11C7">
            <w:pPr>
              <w:pStyle w:val="rowtabella0"/>
              <w:rPr>
                <w:color w:val="002060"/>
                <w:highlight w:val="yellow"/>
              </w:rPr>
            </w:pPr>
            <w:r w:rsidRPr="00A36DFF">
              <w:rPr>
                <w:color w:val="002060"/>
                <w:highlight w:val="yellow"/>
              </w:rPr>
              <w:t>19/03/2025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5326" w14:textId="77777777" w:rsidR="00CC14D0" w:rsidRPr="00A36DFF" w:rsidRDefault="00CC14D0" w:rsidP="00EF11C7">
            <w:pPr>
              <w:pStyle w:val="rowtabella0"/>
              <w:jc w:val="center"/>
              <w:rPr>
                <w:color w:val="002060"/>
                <w:highlight w:val="yellow"/>
              </w:rPr>
            </w:pPr>
            <w:r w:rsidRPr="00A36DFF">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D1F7" w14:textId="77777777" w:rsidR="00CC14D0" w:rsidRPr="00A36DFF" w:rsidRDefault="00CC14D0" w:rsidP="00EF11C7">
            <w:pPr>
              <w:pStyle w:val="rowtabella0"/>
              <w:rPr>
                <w:color w:val="002060"/>
                <w:highlight w:val="yellow"/>
              </w:rPr>
            </w:pPr>
            <w:r w:rsidRPr="00A36DFF">
              <w:rPr>
                <w:color w:val="002060"/>
                <w:highlight w:val="yellow"/>
              </w:rPr>
              <w:t>AVIS ARCEVIA 1964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BFA2" w14:textId="77777777" w:rsidR="00CC14D0" w:rsidRPr="00A36DFF" w:rsidRDefault="00CC14D0" w:rsidP="00EF11C7">
            <w:pPr>
              <w:pStyle w:val="rowtabella0"/>
              <w:rPr>
                <w:color w:val="002060"/>
                <w:highlight w:val="yellow"/>
              </w:rPr>
            </w:pPr>
            <w:r w:rsidRPr="00A36DFF">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6797" w14:textId="77777777" w:rsidR="00CC14D0" w:rsidRPr="00A36DFF" w:rsidRDefault="00CC14D0" w:rsidP="00EF11C7">
            <w:pPr>
              <w:pStyle w:val="rowtabella0"/>
              <w:rPr>
                <w:color w:val="002060"/>
              </w:rPr>
            </w:pPr>
            <w:r w:rsidRPr="00A36DFF">
              <w:rPr>
                <w:color w:val="002060"/>
              </w:rPr>
              <w:t>14/03/2025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FF78" w14:textId="77777777" w:rsidR="00CC14D0" w:rsidRPr="00A36DFF" w:rsidRDefault="00CC14D0" w:rsidP="00EF11C7">
            <w:pPr>
              <w:pStyle w:val="rowtabella0"/>
              <w:jc w:val="center"/>
              <w:rPr>
                <w:color w:val="002060"/>
              </w:rPr>
            </w:pPr>
            <w:r w:rsidRPr="00A36DF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82D9" w14:textId="77777777" w:rsidR="00CC14D0" w:rsidRPr="00A36DFF" w:rsidRDefault="00CC14D0" w:rsidP="00EF11C7">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9A05" w14:textId="77777777" w:rsidR="00CC14D0" w:rsidRPr="00A36DFF" w:rsidRDefault="00CC14D0" w:rsidP="00EF11C7">
            <w:pPr>
              <w:rPr>
                <w:color w:val="002060"/>
              </w:rPr>
            </w:pPr>
          </w:p>
        </w:tc>
      </w:tr>
    </w:tbl>
    <w:p w14:paraId="5B35D9F4" w14:textId="77777777" w:rsidR="00CC14D0" w:rsidRPr="00A36DFF" w:rsidRDefault="00CC14D0" w:rsidP="00CC14D0">
      <w:pPr>
        <w:pStyle w:val="breakline"/>
        <w:rPr>
          <w:rFonts w:eastAsiaTheme="minorEastAsia"/>
          <w:color w:val="002060"/>
        </w:rPr>
      </w:pPr>
    </w:p>
    <w:p w14:paraId="21656954" w14:textId="77777777" w:rsidR="00CC14D0" w:rsidRDefault="00CC14D0" w:rsidP="0086604C">
      <w:pPr>
        <w:pStyle w:val="breakline"/>
        <w:rPr>
          <w:rFonts w:eastAsiaTheme="minorEastAsia"/>
          <w:color w:val="002060"/>
        </w:rPr>
      </w:pPr>
    </w:p>
    <w:p w14:paraId="7A065C7C" w14:textId="77777777" w:rsidR="009139FA" w:rsidRPr="00A36DFF" w:rsidRDefault="009139FA" w:rsidP="009139FA">
      <w:pPr>
        <w:pStyle w:val="titolocampionato0"/>
        <w:shd w:val="clear" w:color="auto" w:fill="CCCCCC"/>
        <w:spacing w:before="80" w:after="40"/>
        <w:rPr>
          <w:color w:val="002060"/>
        </w:rPr>
      </w:pPr>
      <w:r w:rsidRPr="00A36DFF">
        <w:rPr>
          <w:color w:val="002060"/>
        </w:rPr>
        <w:t>REGIONALE CALCIO A 5 FEMMINILE</w:t>
      </w:r>
    </w:p>
    <w:p w14:paraId="6116EAEB" w14:textId="77777777" w:rsidR="009139FA" w:rsidRPr="00A36DFF" w:rsidRDefault="009139FA" w:rsidP="009139FA">
      <w:pPr>
        <w:pStyle w:val="titoloprinc0"/>
        <w:rPr>
          <w:color w:val="002060"/>
        </w:rPr>
      </w:pPr>
      <w:r w:rsidRPr="00A36DFF">
        <w:rPr>
          <w:color w:val="002060"/>
        </w:rPr>
        <w:lastRenderedPageBreak/>
        <w:t>RISULTATI</w:t>
      </w:r>
    </w:p>
    <w:p w14:paraId="473F2C89" w14:textId="77777777" w:rsidR="009139FA" w:rsidRPr="00A36DFF" w:rsidRDefault="009139FA" w:rsidP="009139FA">
      <w:pPr>
        <w:pStyle w:val="breakline"/>
        <w:rPr>
          <w:color w:val="002060"/>
        </w:rPr>
      </w:pPr>
    </w:p>
    <w:p w14:paraId="5D9C6493" w14:textId="77777777" w:rsidR="009139FA" w:rsidRPr="00A36DFF" w:rsidRDefault="009139FA" w:rsidP="009139FA">
      <w:pPr>
        <w:pStyle w:val="sottotitolocampionato10"/>
        <w:rPr>
          <w:color w:val="002060"/>
        </w:rPr>
      </w:pPr>
      <w:r w:rsidRPr="00A36DFF">
        <w:rPr>
          <w:color w:val="002060"/>
        </w:rPr>
        <w:t>RISULTATI UFFICIALI GARE DEL 07/03/2025</w:t>
      </w:r>
    </w:p>
    <w:p w14:paraId="53CB4F51" w14:textId="77777777" w:rsidR="009139FA" w:rsidRPr="009139FA" w:rsidRDefault="009139FA" w:rsidP="009139FA">
      <w:pPr>
        <w:pStyle w:val="sottotitolocampionato20"/>
        <w:spacing w:before="0" w:beforeAutospacing="0" w:after="0" w:afterAutospacing="0"/>
        <w:rPr>
          <w:rFonts w:ascii="Arial" w:hAnsi="Arial" w:cs="Arial"/>
          <w:color w:val="002060"/>
          <w:sz w:val="20"/>
          <w:szCs w:val="20"/>
        </w:rPr>
      </w:pPr>
      <w:r w:rsidRPr="009139FA">
        <w:rPr>
          <w:rFonts w:ascii="Arial" w:hAnsi="Arial" w:cs="Arial"/>
          <w:color w:val="002060"/>
          <w:sz w:val="20"/>
          <w:szCs w:val="20"/>
        </w:rPr>
        <w:t>Si trascrivono qui di seguito i risultati ufficiali delle gare disputate</w:t>
      </w:r>
    </w:p>
    <w:p w14:paraId="39AEB031" w14:textId="77777777" w:rsidR="009139FA" w:rsidRPr="00A36DFF" w:rsidRDefault="009139FA" w:rsidP="009139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9FA" w:rsidRPr="00A36DFF" w14:paraId="74EDEDDD" w14:textId="77777777" w:rsidTr="00EF11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9FA" w:rsidRPr="00A36DFF" w14:paraId="0094BC61" w14:textId="77777777" w:rsidTr="00EF11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1280" w14:textId="77777777" w:rsidR="009139FA" w:rsidRPr="00A36DFF" w:rsidRDefault="009139FA" w:rsidP="00EF11C7">
                  <w:pPr>
                    <w:pStyle w:val="headertabella0"/>
                    <w:rPr>
                      <w:color w:val="002060"/>
                    </w:rPr>
                  </w:pPr>
                  <w:r w:rsidRPr="00A36DFF">
                    <w:rPr>
                      <w:color w:val="002060"/>
                    </w:rPr>
                    <w:t>GIRONE A - 9 Giornata - R</w:t>
                  </w:r>
                </w:p>
              </w:tc>
            </w:tr>
            <w:tr w:rsidR="009139FA" w:rsidRPr="00A36DFF" w14:paraId="20AF3B56" w14:textId="77777777" w:rsidTr="00EF11C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B7CB9" w14:textId="77777777" w:rsidR="009139FA" w:rsidRPr="00A36DFF" w:rsidRDefault="009139FA" w:rsidP="00EF11C7">
                  <w:pPr>
                    <w:pStyle w:val="rowtabella0"/>
                    <w:rPr>
                      <w:color w:val="002060"/>
                    </w:rPr>
                  </w:pPr>
                  <w:r w:rsidRPr="00A36DFF">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CBAD9" w14:textId="77777777" w:rsidR="009139FA" w:rsidRPr="00A36DFF" w:rsidRDefault="009139FA" w:rsidP="00EF11C7">
                  <w:pPr>
                    <w:pStyle w:val="rowtabella0"/>
                    <w:rPr>
                      <w:color w:val="002060"/>
                    </w:rPr>
                  </w:pPr>
                  <w:r w:rsidRPr="00A36DFF">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8DC84" w14:textId="77777777" w:rsidR="009139FA" w:rsidRPr="00A36DFF" w:rsidRDefault="009139FA" w:rsidP="00EF11C7">
                  <w:pPr>
                    <w:pStyle w:val="rowtabella0"/>
                    <w:jc w:val="center"/>
                    <w:rPr>
                      <w:color w:val="002060"/>
                    </w:rPr>
                  </w:pPr>
                  <w:r w:rsidRPr="00A36DFF">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08AF3" w14:textId="77777777" w:rsidR="009139FA" w:rsidRPr="00A36DFF" w:rsidRDefault="009139FA" w:rsidP="00EF11C7">
                  <w:pPr>
                    <w:pStyle w:val="rowtabella0"/>
                    <w:jc w:val="center"/>
                    <w:rPr>
                      <w:color w:val="002060"/>
                    </w:rPr>
                  </w:pPr>
                  <w:r w:rsidRPr="00A36DFF">
                    <w:rPr>
                      <w:color w:val="002060"/>
                    </w:rPr>
                    <w:t> </w:t>
                  </w:r>
                </w:p>
              </w:tc>
            </w:tr>
            <w:tr w:rsidR="009139FA" w:rsidRPr="00A36DFF" w14:paraId="79084B32" w14:textId="77777777" w:rsidTr="00EF11C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40869" w14:textId="77777777" w:rsidR="009139FA" w:rsidRPr="00A36DFF" w:rsidRDefault="009139FA" w:rsidP="00EF11C7">
                  <w:pPr>
                    <w:pStyle w:val="rowtabella0"/>
                    <w:rPr>
                      <w:color w:val="002060"/>
                    </w:rPr>
                  </w:pPr>
                  <w:r w:rsidRPr="00A36DFF">
                    <w:rPr>
                      <w:color w:val="002060"/>
                    </w:rPr>
                    <w:t>(1) 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3B0DC" w14:textId="77777777" w:rsidR="009139FA" w:rsidRPr="00A36DFF" w:rsidRDefault="009139FA" w:rsidP="00EF11C7">
                  <w:pPr>
                    <w:pStyle w:val="rowtabella0"/>
                    <w:rPr>
                      <w:color w:val="002060"/>
                    </w:rPr>
                  </w:pPr>
                  <w:r w:rsidRPr="00A36DFF">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4C668" w14:textId="77777777" w:rsidR="009139FA" w:rsidRPr="00A36DFF" w:rsidRDefault="009139FA" w:rsidP="00EF11C7">
                  <w:pPr>
                    <w:pStyle w:val="rowtabella0"/>
                    <w:jc w:val="center"/>
                    <w:rPr>
                      <w:color w:val="002060"/>
                    </w:rPr>
                  </w:pPr>
                  <w:r w:rsidRPr="00A36DFF">
                    <w:rPr>
                      <w:color w:val="002060"/>
                    </w:rP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C5F7E" w14:textId="77777777" w:rsidR="009139FA" w:rsidRPr="00A36DFF" w:rsidRDefault="009139FA" w:rsidP="00EF11C7">
                  <w:pPr>
                    <w:pStyle w:val="rowtabella0"/>
                    <w:jc w:val="center"/>
                    <w:rPr>
                      <w:color w:val="002060"/>
                    </w:rPr>
                  </w:pPr>
                  <w:r w:rsidRPr="00A36DFF">
                    <w:rPr>
                      <w:color w:val="002060"/>
                    </w:rPr>
                    <w:t> </w:t>
                  </w:r>
                </w:p>
              </w:tc>
            </w:tr>
            <w:tr w:rsidR="009139FA" w:rsidRPr="00A36DFF" w14:paraId="19E01CC7" w14:textId="77777777" w:rsidTr="00EF11C7">
              <w:tc>
                <w:tcPr>
                  <w:tcW w:w="4700" w:type="dxa"/>
                  <w:gridSpan w:val="4"/>
                  <w:tcBorders>
                    <w:top w:val="nil"/>
                    <w:left w:val="nil"/>
                    <w:bottom w:val="nil"/>
                    <w:right w:val="nil"/>
                  </w:tcBorders>
                  <w:tcMar>
                    <w:top w:w="20" w:type="dxa"/>
                    <w:left w:w="20" w:type="dxa"/>
                    <w:bottom w:w="20" w:type="dxa"/>
                    <w:right w:w="20" w:type="dxa"/>
                  </w:tcMar>
                  <w:vAlign w:val="center"/>
                  <w:hideMark/>
                </w:tcPr>
                <w:p w14:paraId="4E39C8FB" w14:textId="77777777" w:rsidR="009139FA" w:rsidRPr="00A36DFF" w:rsidRDefault="009139FA" w:rsidP="00EF11C7">
                  <w:pPr>
                    <w:pStyle w:val="rowtabella0"/>
                    <w:rPr>
                      <w:color w:val="002060"/>
                    </w:rPr>
                  </w:pPr>
                  <w:r w:rsidRPr="00A36DFF">
                    <w:rPr>
                      <w:color w:val="002060"/>
                    </w:rPr>
                    <w:t>(1) - disputata il 08/03/2025</w:t>
                  </w:r>
                </w:p>
              </w:tc>
            </w:tr>
          </w:tbl>
          <w:p w14:paraId="45BCBEBB" w14:textId="77777777" w:rsidR="009139FA" w:rsidRPr="00A36DFF" w:rsidRDefault="009139FA" w:rsidP="00EF11C7">
            <w:pPr>
              <w:rPr>
                <w:color w:val="002060"/>
              </w:rPr>
            </w:pPr>
          </w:p>
        </w:tc>
      </w:tr>
    </w:tbl>
    <w:p w14:paraId="66CB20A2" w14:textId="77777777" w:rsidR="009139FA" w:rsidRPr="00A36DFF" w:rsidRDefault="009139FA" w:rsidP="009139FA">
      <w:pPr>
        <w:pStyle w:val="breakline"/>
        <w:rPr>
          <w:rFonts w:eastAsiaTheme="minorEastAsia"/>
          <w:color w:val="002060"/>
        </w:rPr>
      </w:pPr>
    </w:p>
    <w:p w14:paraId="19AFCF87" w14:textId="77777777" w:rsidR="009139FA" w:rsidRPr="00A36DFF" w:rsidRDefault="009139FA" w:rsidP="009139FA">
      <w:pPr>
        <w:pStyle w:val="breakline"/>
        <w:rPr>
          <w:color w:val="002060"/>
        </w:rPr>
      </w:pPr>
    </w:p>
    <w:p w14:paraId="08B93E5F" w14:textId="77777777" w:rsidR="009139FA" w:rsidRPr="00A36DFF" w:rsidRDefault="009139FA" w:rsidP="009139FA">
      <w:pPr>
        <w:pStyle w:val="titoloprinc0"/>
        <w:rPr>
          <w:color w:val="002060"/>
        </w:rPr>
      </w:pPr>
      <w:r w:rsidRPr="00A36DFF">
        <w:rPr>
          <w:color w:val="002060"/>
        </w:rPr>
        <w:t>CLASSIFICA</w:t>
      </w:r>
    </w:p>
    <w:p w14:paraId="459A6B33" w14:textId="77777777" w:rsidR="009139FA" w:rsidRPr="00A36DFF" w:rsidRDefault="009139FA" w:rsidP="009139FA">
      <w:pPr>
        <w:pStyle w:val="breakline"/>
        <w:rPr>
          <w:color w:val="002060"/>
        </w:rPr>
      </w:pPr>
    </w:p>
    <w:p w14:paraId="500F4F34" w14:textId="77777777" w:rsidR="009139FA" w:rsidRPr="00A36DFF" w:rsidRDefault="009139FA" w:rsidP="009139FA">
      <w:pPr>
        <w:pStyle w:val="breakline"/>
        <w:rPr>
          <w:color w:val="002060"/>
        </w:rPr>
      </w:pPr>
    </w:p>
    <w:p w14:paraId="765E6943" w14:textId="77777777" w:rsidR="009139FA" w:rsidRPr="00A36DFF" w:rsidRDefault="009139FA" w:rsidP="009139FA">
      <w:pPr>
        <w:pStyle w:val="sottotitolocampionato10"/>
        <w:rPr>
          <w:color w:val="002060"/>
        </w:rPr>
      </w:pPr>
      <w:r w:rsidRPr="00A36DF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39FA" w:rsidRPr="00A36DFF" w14:paraId="191296FB" w14:textId="77777777" w:rsidTr="00EF11C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91458" w14:textId="77777777" w:rsidR="009139FA" w:rsidRPr="00A36DFF" w:rsidRDefault="009139FA" w:rsidP="00EF11C7">
            <w:pPr>
              <w:pStyle w:val="headertabella0"/>
              <w:rPr>
                <w:color w:val="002060"/>
              </w:rPr>
            </w:pPr>
            <w:r w:rsidRPr="00A36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481D" w14:textId="77777777" w:rsidR="009139FA" w:rsidRPr="00A36DFF" w:rsidRDefault="009139FA" w:rsidP="00EF11C7">
            <w:pPr>
              <w:pStyle w:val="headertabella0"/>
              <w:rPr>
                <w:color w:val="002060"/>
              </w:rPr>
            </w:pPr>
            <w:r w:rsidRPr="00A36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159B2" w14:textId="77777777" w:rsidR="009139FA" w:rsidRPr="00A36DFF" w:rsidRDefault="009139FA" w:rsidP="00EF11C7">
            <w:pPr>
              <w:pStyle w:val="headertabella0"/>
              <w:rPr>
                <w:color w:val="002060"/>
              </w:rPr>
            </w:pPr>
            <w:r w:rsidRPr="00A36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B07B6" w14:textId="77777777" w:rsidR="009139FA" w:rsidRPr="00A36DFF" w:rsidRDefault="009139FA" w:rsidP="00EF11C7">
            <w:pPr>
              <w:pStyle w:val="headertabella0"/>
              <w:rPr>
                <w:color w:val="002060"/>
              </w:rPr>
            </w:pPr>
            <w:r w:rsidRPr="00A36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3A950" w14:textId="77777777" w:rsidR="009139FA" w:rsidRPr="00A36DFF" w:rsidRDefault="009139FA" w:rsidP="00EF11C7">
            <w:pPr>
              <w:pStyle w:val="headertabella0"/>
              <w:rPr>
                <w:color w:val="002060"/>
              </w:rPr>
            </w:pPr>
            <w:r w:rsidRPr="00A36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30D85" w14:textId="77777777" w:rsidR="009139FA" w:rsidRPr="00A36DFF" w:rsidRDefault="009139FA" w:rsidP="00EF11C7">
            <w:pPr>
              <w:pStyle w:val="headertabella0"/>
              <w:rPr>
                <w:color w:val="002060"/>
              </w:rPr>
            </w:pPr>
            <w:r w:rsidRPr="00A36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8EA5" w14:textId="77777777" w:rsidR="009139FA" w:rsidRPr="00A36DFF" w:rsidRDefault="009139FA" w:rsidP="00EF11C7">
            <w:pPr>
              <w:pStyle w:val="headertabella0"/>
              <w:rPr>
                <w:color w:val="002060"/>
              </w:rPr>
            </w:pPr>
            <w:r w:rsidRPr="00A36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15FF" w14:textId="77777777" w:rsidR="009139FA" w:rsidRPr="00A36DFF" w:rsidRDefault="009139FA" w:rsidP="00EF11C7">
            <w:pPr>
              <w:pStyle w:val="headertabella0"/>
              <w:rPr>
                <w:color w:val="002060"/>
              </w:rPr>
            </w:pPr>
            <w:r w:rsidRPr="00A36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BD179" w14:textId="77777777" w:rsidR="009139FA" w:rsidRPr="00A36DFF" w:rsidRDefault="009139FA" w:rsidP="00EF11C7">
            <w:pPr>
              <w:pStyle w:val="headertabella0"/>
              <w:rPr>
                <w:color w:val="002060"/>
              </w:rPr>
            </w:pPr>
            <w:r w:rsidRPr="00A36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FCFC5" w14:textId="77777777" w:rsidR="009139FA" w:rsidRPr="00A36DFF" w:rsidRDefault="009139FA" w:rsidP="00EF11C7">
            <w:pPr>
              <w:pStyle w:val="headertabella0"/>
              <w:rPr>
                <w:color w:val="002060"/>
              </w:rPr>
            </w:pPr>
            <w:r w:rsidRPr="00A36DFF">
              <w:rPr>
                <w:color w:val="002060"/>
              </w:rPr>
              <w:t>PE</w:t>
            </w:r>
          </w:p>
        </w:tc>
      </w:tr>
      <w:tr w:rsidR="009139FA" w:rsidRPr="00A36DFF" w14:paraId="1A8275CA" w14:textId="77777777" w:rsidTr="00EF11C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6D7F3" w14:textId="77777777" w:rsidR="009139FA" w:rsidRPr="00A36DFF" w:rsidRDefault="009139FA" w:rsidP="00EF11C7">
            <w:pPr>
              <w:pStyle w:val="rowtabella0"/>
              <w:rPr>
                <w:color w:val="002060"/>
              </w:rPr>
            </w:pPr>
            <w:r w:rsidRPr="00A36DF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6B08" w14:textId="77777777" w:rsidR="009139FA" w:rsidRPr="00A36DFF" w:rsidRDefault="009139FA" w:rsidP="00EF11C7">
            <w:pPr>
              <w:pStyle w:val="rowtabella0"/>
              <w:jc w:val="center"/>
              <w:rPr>
                <w:color w:val="002060"/>
              </w:rPr>
            </w:pPr>
            <w:r w:rsidRPr="00A36DF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DF01"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260B" w14:textId="77777777" w:rsidR="009139FA" w:rsidRPr="00A36DFF" w:rsidRDefault="009139FA" w:rsidP="00EF11C7">
            <w:pPr>
              <w:pStyle w:val="rowtabella0"/>
              <w:jc w:val="center"/>
              <w:rPr>
                <w:color w:val="002060"/>
              </w:rPr>
            </w:pPr>
            <w:r w:rsidRPr="00A36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576D"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CBDC"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99E7" w14:textId="77777777" w:rsidR="009139FA" w:rsidRPr="00A36DFF" w:rsidRDefault="009139FA" w:rsidP="00EF11C7">
            <w:pPr>
              <w:pStyle w:val="rowtabella0"/>
              <w:jc w:val="center"/>
              <w:rPr>
                <w:color w:val="002060"/>
              </w:rPr>
            </w:pPr>
            <w:r w:rsidRPr="00A36DF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0ABB" w14:textId="77777777" w:rsidR="009139FA" w:rsidRPr="00A36DFF" w:rsidRDefault="009139FA" w:rsidP="00EF11C7">
            <w:pPr>
              <w:pStyle w:val="rowtabella0"/>
              <w:jc w:val="center"/>
              <w:rPr>
                <w:color w:val="002060"/>
              </w:rPr>
            </w:pPr>
            <w:r w:rsidRPr="00A36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A3A5" w14:textId="77777777" w:rsidR="009139FA" w:rsidRPr="00A36DFF" w:rsidRDefault="009139FA" w:rsidP="00EF11C7">
            <w:pPr>
              <w:pStyle w:val="rowtabella0"/>
              <w:jc w:val="center"/>
              <w:rPr>
                <w:color w:val="002060"/>
              </w:rPr>
            </w:pPr>
            <w:r w:rsidRPr="00A36DF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A039" w14:textId="77777777" w:rsidR="009139FA" w:rsidRPr="00A36DFF" w:rsidRDefault="009139FA" w:rsidP="00EF11C7">
            <w:pPr>
              <w:pStyle w:val="rowtabella0"/>
              <w:jc w:val="center"/>
              <w:rPr>
                <w:color w:val="002060"/>
              </w:rPr>
            </w:pPr>
            <w:r w:rsidRPr="00A36DFF">
              <w:rPr>
                <w:color w:val="002060"/>
              </w:rPr>
              <w:t>0</w:t>
            </w:r>
          </w:p>
        </w:tc>
      </w:tr>
      <w:tr w:rsidR="009139FA" w:rsidRPr="00A36DFF" w14:paraId="56BCE316"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D7A03" w14:textId="77777777" w:rsidR="009139FA" w:rsidRPr="00A36DFF" w:rsidRDefault="009139FA" w:rsidP="00EF11C7">
            <w:pPr>
              <w:pStyle w:val="rowtabella0"/>
              <w:rPr>
                <w:color w:val="002060"/>
              </w:rPr>
            </w:pPr>
            <w:r w:rsidRPr="00A36DFF">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7E56" w14:textId="77777777" w:rsidR="009139FA" w:rsidRPr="00A36DFF" w:rsidRDefault="009139FA" w:rsidP="00EF11C7">
            <w:pPr>
              <w:pStyle w:val="rowtabella0"/>
              <w:jc w:val="center"/>
              <w:rPr>
                <w:color w:val="002060"/>
              </w:rPr>
            </w:pPr>
            <w:r w:rsidRPr="00A36DF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7A64"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1D4E" w14:textId="77777777" w:rsidR="009139FA" w:rsidRPr="00A36DFF" w:rsidRDefault="009139FA" w:rsidP="00EF11C7">
            <w:pPr>
              <w:pStyle w:val="rowtabella0"/>
              <w:jc w:val="center"/>
              <w:rPr>
                <w:color w:val="002060"/>
              </w:rPr>
            </w:pPr>
            <w:r w:rsidRPr="00A36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FE0C"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DB7E"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2F0A" w14:textId="77777777" w:rsidR="009139FA" w:rsidRPr="00A36DFF" w:rsidRDefault="009139FA" w:rsidP="00EF11C7">
            <w:pPr>
              <w:pStyle w:val="rowtabella0"/>
              <w:jc w:val="center"/>
              <w:rPr>
                <w:color w:val="002060"/>
              </w:rPr>
            </w:pPr>
            <w:r w:rsidRPr="00A36DFF">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6A4E" w14:textId="77777777" w:rsidR="009139FA" w:rsidRPr="00A36DFF" w:rsidRDefault="009139FA" w:rsidP="00EF11C7">
            <w:pPr>
              <w:pStyle w:val="rowtabella0"/>
              <w:jc w:val="center"/>
              <w:rPr>
                <w:color w:val="002060"/>
              </w:rPr>
            </w:pPr>
            <w:r w:rsidRPr="00A36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D361" w14:textId="77777777" w:rsidR="009139FA" w:rsidRPr="00A36DFF" w:rsidRDefault="009139FA" w:rsidP="00EF11C7">
            <w:pPr>
              <w:pStyle w:val="rowtabella0"/>
              <w:jc w:val="center"/>
              <w:rPr>
                <w:color w:val="002060"/>
              </w:rPr>
            </w:pPr>
            <w:r w:rsidRPr="00A36DFF">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0E0D" w14:textId="77777777" w:rsidR="009139FA" w:rsidRPr="00A36DFF" w:rsidRDefault="009139FA" w:rsidP="00EF11C7">
            <w:pPr>
              <w:pStyle w:val="rowtabella0"/>
              <w:jc w:val="center"/>
              <w:rPr>
                <w:color w:val="002060"/>
              </w:rPr>
            </w:pPr>
            <w:r w:rsidRPr="00A36DFF">
              <w:rPr>
                <w:color w:val="002060"/>
              </w:rPr>
              <w:t>0</w:t>
            </w:r>
          </w:p>
        </w:tc>
      </w:tr>
      <w:tr w:rsidR="009139FA" w:rsidRPr="00A36DFF" w14:paraId="34EA8B96"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09F15" w14:textId="77777777" w:rsidR="009139FA" w:rsidRPr="00A36DFF" w:rsidRDefault="009139FA" w:rsidP="00EF11C7">
            <w:pPr>
              <w:pStyle w:val="rowtabella0"/>
              <w:rPr>
                <w:color w:val="002060"/>
              </w:rPr>
            </w:pPr>
            <w:r w:rsidRPr="00A36DF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A52C" w14:textId="77777777" w:rsidR="009139FA" w:rsidRPr="00A36DFF" w:rsidRDefault="009139FA" w:rsidP="00EF11C7">
            <w:pPr>
              <w:pStyle w:val="rowtabella0"/>
              <w:jc w:val="center"/>
              <w:rPr>
                <w:color w:val="002060"/>
              </w:rPr>
            </w:pPr>
            <w:r w:rsidRPr="00A36D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59D5" w14:textId="77777777" w:rsidR="009139FA" w:rsidRPr="00A36DFF" w:rsidRDefault="009139FA" w:rsidP="00EF11C7">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19D8" w14:textId="77777777" w:rsidR="009139FA" w:rsidRPr="00A36DFF" w:rsidRDefault="009139FA" w:rsidP="00EF11C7">
            <w:pPr>
              <w:pStyle w:val="rowtabella0"/>
              <w:jc w:val="center"/>
              <w:rPr>
                <w:color w:val="002060"/>
              </w:rPr>
            </w:pPr>
            <w:r w:rsidRPr="00A36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48A9"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6963" w14:textId="77777777" w:rsidR="009139FA" w:rsidRPr="00A36DFF" w:rsidRDefault="009139FA" w:rsidP="00EF11C7">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EDAF" w14:textId="77777777" w:rsidR="009139FA" w:rsidRPr="00A36DFF" w:rsidRDefault="009139FA" w:rsidP="00EF11C7">
            <w:pPr>
              <w:pStyle w:val="rowtabella0"/>
              <w:jc w:val="center"/>
              <w:rPr>
                <w:color w:val="002060"/>
              </w:rPr>
            </w:pPr>
            <w:r w:rsidRPr="00A36DF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09A6" w14:textId="77777777" w:rsidR="009139FA" w:rsidRPr="00A36DFF" w:rsidRDefault="009139FA" w:rsidP="00EF11C7">
            <w:pPr>
              <w:pStyle w:val="rowtabella0"/>
              <w:jc w:val="center"/>
              <w:rPr>
                <w:color w:val="002060"/>
              </w:rPr>
            </w:pPr>
            <w:r w:rsidRPr="00A36DF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EC2F" w14:textId="77777777" w:rsidR="009139FA" w:rsidRPr="00A36DFF" w:rsidRDefault="009139FA" w:rsidP="00EF11C7">
            <w:pPr>
              <w:pStyle w:val="rowtabella0"/>
              <w:jc w:val="center"/>
              <w:rPr>
                <w:color w:val="002060"/>
              </w:rPr>
            </w:pPr>
            <w:r w:rsidRPr="00A36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C0D5" w14:textId="77777777" w:rsidR="009139FA" w:rsidRPr="00A36DFF" w:rsidRDefault="009139FA" w:rsidP="00EF11C7">
            <w:pPr>
              <w:pStyle w:val="rowtabella0"/>
              <w:jc w:val="center"/>
              <w:rPr>
                <w:color w:val="002060"/>
              </w:rPr>
            </w:pPr>
            <w:r w:rsidRPr="00A36DFF">
              <w:rPr>
                <w:color w:val="002060"/>
              </w:rPr>
              <w:t>0</w:t>
            </w:r>
          </w:p>
        </w:tc>
      </w:tr>
      <w:tr w:rsidR="009139FA" w:rsidRPr="00A36DFF" w14:paraId="2B70FC6A"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9DC06" w14:textId="77777777" w:rsidR="009139FA" w:rsidRPr="00A36DFF" w:rsidRDefault="009139FA" w:rsidP="00EF11C7">
            <w:pPr>
              <w:pStyle w:val="rowtabella0"/>
              <w:rPr>
                <w:color w:val="002060"/>
              </w:rPr>
            </w:pPr>
            <w:r w:rsidRPr="00A36DF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A68D" w14:textId="77777777" w:rsidR="009139FA" w:rsidRPr="00A36DFF" w:rsidRDefault="009139FA" w:rsidP="00EF11C7">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36EE"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1BC7" w14:textId="77777777" w:rsidR="009139FA" w:rsidRPr="00A36DFF" w:rsidRDefault="009139FA" w:rsidP="00EF11C7">
            <w:pPr>
              <w:pStyle w:val="rowtabella0"/>
              <w:jc w:val="center"/>
              <w:rPr>
                <w:color w:val="002060"/>
              </w:rPr>
            </w:pPr>
            <w:r w:rsidRPr="00A36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A0E5"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57D9" w14:textId="77777777" w:rsidR="009139FA" w:rsidRPr="00A36DFF" w:rsidRDefault="009139FA" w:rsidP="00EF11C7">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CD77" w14:textId="77777777" w:rsidR="009139FA" w:rsidRPr="00A36DFF" w:rsidRDefault="009139FA" w:rsidP="00EF11C7">
            <w:pPr>
              <w:pStyle w:val="rowtabella0"/>
              <w:jc w:val="center"/>
              <w:rPr>
                <w:color w:val="002060"/>
              </w:rPr>
            </w:pPr>
            <w:r w:rsidRPr="00A36DF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1975" w14:textId="77777777" w:rsidR="009139FA" w:rsidRPr="00A36DFF" w:rsidRDefault="009139FA" w:rsidP="00EF11C7">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856E" w14:textId="77777777" w:rsidR="009139FA" w:rsidRPr="00A36DFF" w:rsidRDefault="009139FA" w:rsidP="00EF11C7">
            <w:pPr>
              <w:pStyle w:val="rowtabella0"/>
              <w:jc w:val="center"/>
              <w:rPr>
                <w:color w:val="002060"/>
              </w:rPr>
            </w:pPr>
            <w:r w:rsidRPr="00A36DF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A454" w14:textId="77777777" w:rsidR="009139FA" w:rsidRPr="00A36DFF" w:rsidRDefault="009139FA" w:rsidP="00EF11C7">
            <w:pPr>
              <w:pStyle w:val="rowtabella0"/>
              <w:jc w:val="center"/>
              <w:rPr>
                <w:color w:val="002060"/>
              </w:rPr>
            </w:pPr>
            <w:r w:rsidRPr="00A36DFF">
              <w:rPr>
                <w:color w:val="002060"/>
              </w:rPr>
              <w:t>0</w:t>
            </w:r>
          </w:p>
        </w:tc>
      </w:tr>
      <w:tr w:rsidR="009139FA" w:rsidRPr="00A36DFF" w14:paraId="6A7A1A06"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03671" w14:textId="77777777" w:rsidR="009139FA" w:rsidRPr="00A36DFF" w:rsidRDefault="009139FA" w:rsidP="00EF11C7">
            <w:pPr>
              <w:pStyle w:val="rowtabella0"/>
              <w:rPr>
                <w:color w:val="002060"/>
              </w:rPr>
            </w:pPr>
            <w:r w:rsidRPr="00A36DFF">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4EEA" w14:textId="77777777" w:rsidR="009139FA" w:rsidRPr="00A36DFF" w:rsidRDefault="009139FA" w:rsidP="00EF11C7">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33E2"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4CE1" w14:textId="77777777" w:rsidR="009139FA" w:rsidRPr="00A36DFF" w:rsidRDefault="009139FA" w:rsidP="00EF11C7">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1D3F"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B4A2"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6DE9" w14:textId="77777777" w:rsidR="009139FA" w:rsidRPr="00A36DFF" w:rsidRDefault="009139FA" w:rsidP="00EF11C7">
            <w:pPr>
              <w:pStyle w:val="rowtabella0"/>
              <w:jc w:val="center"/>
              <w:rPr>
                <w:color w:val="002060"/>
              </w:rPr>
            </w:pPr>
            <w:r w:rsidRPr="00A36D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734A" w14:textId="77777777" w:rsidR="009139FA" w:rsidRPr="00A36DFF" w:rsidRDefault="009139FA" w:rsidP="00EF11C7">
            <w:pPr>
              <w:pStyle w:val="rowtabella0"/>
              <w:jc w:val="center"/>
              <w:rPr>
                <w:color w:val="002060"/>
              </w:rPr>
            </w:pPr>
            <w:r w:rsidRPr="00A36DF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AA15" w14:textId="77777777" w:rsidR="009139FA" w:rsidRPr="00A36DFF" w:rsidRDefault="009139FA" w:rsidP="00EF11C7">
            <w:pPr>
              <w:pStyle w:val="rowtabella0"/>
              <w:jc w:val="center"/>
              <w:rPr>
                <w:color w:val="002060"/>
              </w:rPr>
            </w:pPr>
            <w:r w:rsidRPr="00A36DF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DD6B" w14:textId="77777777" w:rsidR="009139FA" w:rsidRPr="00A36DFF" w:rsidRDefault="009139FA" w:rsidP="00EF11C7">
            <w:pPr>
              <w:pStyle w:val="rowtabella0"/>
              <w:jc w:val="center"/>
              <w:rPr>
                <w:color w:val="002060"/>
              </w:rPr>
            </w:pPr>
            <w:r w:rsidRPr="00A36DFF">
              <w:rPr>
                <w:color w:val="002060"/>
              </w:rPr>
              <w:t>0</w:t>
            </w:r>
          </w:p>
        </w:tc>
      </w:tr>
      <w:tr w:rsidR="009139FA" w:rsidRPr="00A36DFF" w14:paraId="1DF04FC8"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5554F" w14:textId="77777777" w:rsidR="009139FA" w:rsidRPr="00A36DFF" w:rsidRDefault="009139FA" w:rsidP="00EF11C7">
            <w:pPr>
              <w:pStyle w:val="rowtabella0"/>
              <w:rPr>
                <w:color w:val="002060"/>
              </w:rPr>
            </w:pPr>
            <w:r w:rsidRPr="00A36DF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9E94" w14:textId="77777777" w:rsidR="009139FA" w:rsidRPr="00A36DFF" w:rsidRDefault="009139FA" w:rsidP="00EF11C7">
            <w:pPr>
              <w:pStyle w:val="rowtabella0"/>
              <w:jc w:val="center"/>
              <w:rPr>
                <w:color w:val="002060"/>
              </w:rPr>
            </w:pPr>
            <w:r w:rsidRPr="00A36DF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564D" w14:textId="77777777" w:rsidR="009139FA" w:rsidRPr="00A36DFF" w:rsidRDefault="009139FA" w:rsidP="00EF11C7">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AD33"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6693"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0892"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837C" w14:textId="77777777" w:rsidR="009139FA" w:rsidRPr="00A36DFF" w:rsidRDefault="009139FA" w:rsidP="00EF11C7">
            <w:pPr>
              <w:pStyle w:val="rowtabella0"/>
              <w:jc w:val="center"/>
              <w:rPr>
                <w:color w:val="002060"/>
              </w:rPr>
            </w:pPr>
            <w:r w:rsidRPr="00A36DF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F999" w14:textId="77777777" w:rsidR="009139FA" w:rsidRPr="00A36DFF" w:rsidRDefault="009139FA" w:rsidP="00EF11C7">
            <w:pPr>
              <w:pStyle w:val="rowtabella0"/>
              <w:jc w:val="center"/>
              <w:rPr>
                <w:color w:val="002060"/>
              </w:rPr>
            </w:pPr>
            <w:r w:rsidRPr="00A36DF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3C58" w14:textId="77777777" w:rsidR="009139FA" w:rsidRPr="00A36DFF" w:rsidRDefault="009139FA" w:rsidP="00EF11C7">
            <w:pPr>
              <w:pStyle w:val="rowtabella0"/>
              <w:jc w:val="center"/>
              <w:rPr>
                <w:color w:val="002060"/>
              </w:rPr>
            </w:pPr>
            <w:r w:rsidRPr="00A36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ED09" w14:textId="77777777" w:rsidR="009139FA" w:rsidRPr="00A36DFF" w:rsidRDefault="009139FA" w:rsidP="00EF11C7">
            <w:pPr>
              <w:pStyle w:val="rowtabella0"/>
              <w:jc w:val="center"/>
              <w:rPr>
                <w:color w:val="002060"/>
              </w:rPr>
            </w:pPr>
            <w:r w:rsidRPr="00A36DFF">
              <w:rPr>
                <w:color w:val="002060"/>
              </w:rPr>
              <w:t>0</w:t>
            </w:r>
          </w:p>
        </w:tc>
      </w:tr>
      <w:tr w:rsidR="009139FA" w:rsidRPr="00A36DFF" w14:paraId="7DFAF7F1"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17982" w14:textId="77777777" w:rsidR="009139FA" w:rsidRPr="00A36DFF" w:rsidRDefault="009139FA" w:rsidP="00EF11C7">
            <w:pPr>
              <w:pStyle w:val="rowtabella0"/>
              <w:rPr>
                <w:color w:val="002060"/>
              </w:rPr>
            </w:pPr>
            <w:r w:rsidRPr="00A36DFF">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3F81" w14:textId="77777777" w:rsidR="009139FA" w:rsidRPr="00A36DFF" w:rsidRDefault="009139FA" w:rsidP="00EF11C7">
            <w:pPr>
              <w:pStyle w:val="rowtabella0"/>
              <w:jc w:val="center"/>
              <w:rPr>
                <w:color w:val="002060"/>
              </w:rPr>
            </w:pPr>
            <w:r w:rsidRPr="00A36D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F215"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EEA4" w14:textId="77777777" w:rsidR="009139FA" w:rsidRPr="00A36DFF" w:rsidRDefault="009139FA" w:rsidP="00EF11C7">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C958"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FE8C" w14:textId="77777777" w:rsidR="009139FA" w:rsidRPr="00A36DFF" w:rsidRDefault="009139FA" w:rsidP="00EF11C7">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28EF" w14:textId="77777777" w:rsidR="009139FA" w:rsidRPr="00A36DFF" w:rsidRDefault="009139FA" w:rsidP="00EF11C7">
            <w:pPr>
              <w:pStyle w:val="rowtabella0"/>
              <w:jc w:val="center"/>
              <w:rPr>
                <w:color w:val="002060"/>
              </w:rPr>
            </w:pPr>
            <w:r w:rsidRPr="00A36DF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3E22" w14:textId="77777777" w:rsidR="009139FA" w:rsidRPr="00A36DFF" w:rsidRDefault="009139FA" w:rsidP="00EF11C7">
            <w:pPr>
              <w:pStyle w:val="rowtabella0"/>
              <w:jc w:val="center"/>
              <w:rPr>
                <w:color w:val="002060"/>
              </w:rPr>
            </w:pPr>
            <w:r w:rsidRPr="00A36DF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41A4"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1F9E" w14:textId="77777777" w:rsidR="009139FA" w:rsidRPr="00A36DFF" w:rsidRDefault="009139FA" w:rsidP="00EF11C7">
            <w:pPr>
              <w:pStyle w:val="rowtabella0"/>
              <w:jc w:val="center"/>
              <w:rPr>
                <w:color w:val="002060"/>
              </w:rPr>
            </w:pPr>
            <w:r w:rsidRPr="00A36DFF">
              <w:rPr>
                <w:color w:val="002060"/>
              </w:rPr>
              <w:t>1</w:t>
            </w:r>
          </w:p>
        </w:tc>
      </w:tr>
      <w:tr w:rsidR="009139FA" w:rsidRPr="00A36DFF" w14:paraId="62F72A9D"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6C905" w14:textId="77777777" w:rsidR="009139FA" w:rsidRPr="00A36DFF" w:rsidRDefault="009139FA" w:rsidP="00EF11C7">
            <w:pPr>
              <w:pStyle w:val="rowtabella0"/>
              <w:rPr>
                <w:color w:val="002060"/>
              </w:rPr>
            </w:pPr>
            <w:r w:rsidRPr="00A36DFF">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9105" w14:textId="77777777" w:rsidR="009139FA" w:rsidRPr="00A36DFF" w:rsidRDefault="009139FA" w:rsidP="00EF11C7">
            <w:pPr>
              <w:pStyle w:val="rowtabella0"/>
              <w:jc w:val="center"/>
              <w:rPr>
                <w:color w:val="002060"/>
              </w:rPr>
            </w:pPr>
            <w:r w:rsidRPr="00A36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3C3E"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DEAE"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8FFB"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50B3"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A591" w14:textId="77777777" w:rsidR="009139FA" w:rsidRPr="00A36DFF" w:rsidRDefault="009139FA" w:rsidP="00EF11C7">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6A8B" w14:textId="77777777" w:rsidR="009139FA" w:rsidRPr="00A36DFF" w:rsidRDefault="009139FA" w:rsidP="00EF11C7">
            <w:pPr>
              <w:pStyle w:val="rowtabella0"/>
              <w:jc w:val="center"/>
              <w:rPr>
                <w:color w:val="002060"/>
              </w:rPr>
            </w:pPr>
            <w:r w:rsidRPr="00A36DF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302F"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652C" w14:textId="77777777" w:rsidR="009139FA" w:rsidRPr="00A36DFF" w:rsidRDefault="009139FA" w:rsidP="00EF11C7">
            <w:pPr>
              <w:pStyle w:val="rowtabella0"/>
              <w:jc w:val="center"/>
              <w:rPr>
                <w:color w:val="002060"/>
              </w:rPr>
            </w:pPr>
            <w:r w:rsidRPr="00A36DFF">
              <w:rPr>
                <w:color w:val="002060"/>
              </w:rPr>
              <w:t>0</w:t>
            </w:r>
          </w:p>
        </w:tc>
      </w:tr>
      <w:tr w:rsidR="009139FA" w:rsidRPr="00A36DFF" w14:paraId="5C87B6D9"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ABCF3" w14:textId="77777777" w:rsidR="009139FA" w:rsidRPr="00A36DFF" w:rsidRDefault="009139FA" w:rsidP="00EF11C7">
            <w:pPr>
              <w:pStyle w:val="rowtabella0"/>
              <w:rPr>
                <w:color w:val="002060"/>
              </w:rPr>
            </w:pPr>
            <w:r w:rsidRPr="00A36DFF">
              <w:rPr>
                <w:color w:val="002060"/>
              </w:rPr>
              <w:t xml:space="preserve">A.S.D. </w:t>
            </w:r>
            <w:proofErr w:type="gramStart"/>
            <w:r w:rsidRPr="00A36DF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900A" w14:textId="77777777" w:rsidR="009139FA" w:rsidRPr="00A36DFF" w:rsidRDefault="009139FA" w:rsidP="00EF11C7">
            <w:pPr>
              <w:pStyle w:val="rowtabella0"/>
              <w:jc w:val="center"/>
              <w:rPr>
                <w:color w:val="002060"/>
              </w:rPr>
            </w:pPr>
            <w:r w:rsidRPr="00A36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C0B3"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708A"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2BFC"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431D3"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25DF" w14:textId="77777777" w:rsidR="009139FA" w:rsidRPr="00A36DFF" w:rsidRDefault="009139FA" w:rsidP="00EF11C7">
            <w:pPr>
              <w:pStyle w:val="rowtabella0"/>
              <w:jc w:val="center"/>
              <w:rPr>
                <w:color w:val="002060"/>
              </w:rPr>
            </w:pPr>
            <w:r w:rsidRPr="00A36D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BB06" w14:textId="77777777" w:rsidR="009139FA" w:rsidRPr="00A36DFF" w:rsidRDefault="009139FA" w:rsidP="00EF11C7">
            <w:pPr>
              <w:pStyle w:val="rowtabella0"/>
              <w:jc w:val="center"/>
              <w:rPr>
                <w:color w:val="002060"/>
              </w:rPr>
            </w:pPr>
            <w:r w:rsidRPr="00A36DF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94F1"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D17F" w14:textId="77777777" w:rsidR="009139FA" w:rsidRPr="00A36DFF" w:rsidRDefault="009139FA" w:rsidP="00EF11C7">
            <w:pPr>
              <w:pStyle w:val="rowtabella0"/>
              <w:jc w:val="center"/>
              <w:rPr>
                <w:color w:val="002060"/>
              </w:rPr>
            </w:pPr>
            <w:r w:rsidRPr="00A36DFF">
              <w:rPr>
                <w:color w:val="002060"/>
              </w:rPr>
              <w:t>0</w:t>
            </w:r>
          </w:p>
        </w:tc>
      </w:tr>
      <w:tr w:rsidR="009139FA" w:rsidRPr="00A36DFF" w14:paraId="1BF24D37"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E8822" w14:textId="77777777" w:rsidR="009139FA" w:rsidRPr="00A36DFF" w:rsidRDefault="009139FA" w:rsidP="00EF11C7">
            <w:pPr>
              <w:pStyle w:val="rowtabella0"/>
              <w:rPr>
                <w:color w:val="002060"/>
              </w:rPr>
            </w:pPr>
            <w:r w:rsidRPr="00A36DFF">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705E"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B531" w14:textId="77777777" w:rsidR="009139FA" w:rsidRPr="00A36DFF" w:rsidRDefault="009139FA" w:rsidP="00EF11C7">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F9FC"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0293"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ACEC" w14:textId="77777777" w:rsidR="009139FA" w:rsidRPr="00A36DFF" w:rsidRDefault="009139FA" w:rsidP="00EF11C7">
            <w:pPr>
              <w:pStyle w:val="rowtabella0"/>
              <w:jc w:val="center"/>
              <w:rPr>
                <w:color w:val="002060"/>
              </w:rPr>
            </w:pPr>
            <w:r w:rsidRPr="00A36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CCAC" w14:textId="77777777" w:rsidR="009139FA" w:rsidRPr="00A36DFF" w:rsidRDefault="009139FA" w:rsidP="00EF11C7">
            <w:pPr>
              <w:pStyle w:val="rowtabella0"/>
              <w:jc w:val="center"/>
              <w:rPr>
                <w:color w:val="002060"/>
              </w:rPr>
            </w:pPr>
            <w:r w:rsidRPr="00A36DF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D4C0" w14:textId="77777777" w:rsidR="009139FA" w:rsidRPr="00A36DFF" w:rsidRDefault="009139FA" w:rsidP="00EF11C7">
            <w:pPr>
              <w:pStyle w:val="rowtabella0"/>
              <w:jc w:val="center"/>
              <w:rPr>
                <w:color w:val="002060"/>
              </w:rPr>
            </w:pPr>
            <w:r w:rsidRPr="00A36DFF">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A3BE" w14:textId="77777777" w:rsidR="009139FA" w:rsidRPr="00A36DFF" w:rsidRDefault="009139FA" w:rsidP="00EF11C7">
            <w:pPr>
              <w:pStyle w:val="rowtabella0"/>
              <w:jc w:val="center"/>
              <w:rPr>
                <w:color w:val="002060"/>
              </w:rPr>
            </w:pPr>
            <w:r w:rsidRPr="00A36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6946" w14:textId="77777777" w:rsidR="009139FA" w:rsidRPr="00A36DFF" w:rsidRDefault="009139FA" w:rsidP="00EF11C7">
            <w:pPr>
              <w:pStyle w:val="rowtabella0"/>
              <w:jc w:val="center"/>
              <w:rPr>
                <w:color w:val="002060"/>
              </w:rPr>
            </w:pPr>
            <w:r w:rsidRPr="00A36DFF">
              <w:rPr>
                <w:color w:val="002060"/>
              </w:rPr>
              <w:t>0</w:t>
            </w:r>
          </w:p>
        </w:tc>
      </w:tr>
      <w:tr w:rsidR="009139FA" w:rsidRPr="00A36DFF" w14:paraId="776D1D13"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905F5" w14:textId="77777777" w:rsidR="009139FA" w:rsidRPr="00A36DFF" w:rsidRDefault="009139FA" w:rsidP="00EF11C7">
            <w:pPr>
              <w:pStyle w:val="rowtabella0"/>
              <w:rPr>
                <w:color w:val="002060"/>
              </w:rPr>
            </w:pPr>
            <w:r w:rsidRPr="00A36DF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4CB6"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D19C" w14:textId="77777777" w:rsidR="009139FA" w:rsidRPr="00A36DFF" w:rsidRDefault="009139FA" w:rsidP="00EF11C7">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324D"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8BA4"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D9FD" w14:textId="77777777" w:rsidR="009139FA" w:rsidRPr="00A36DFF" w:rsidRDefault="009139FA" w:rsidP="00EF11C7">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765C" w14:textId="77777777" w:rsidR="009139FA" w:rsidRPr="00A36DFF" w:rsidRDefault="009139FA" w:rsidP="00EF11C7">
            <w:pPr>
              <w:pStyle w:val="rowtabella0"/>
              <w:jc w:val="center"/>
              <w:rPr>
                <w:color w:val="002060"/>
              </w:rPr>
            </w:pPr>
            <w:r w:rsidRPr="00A36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6AC8" w14:textId="77777777" w:rsidR="009139FA" w:rsidRPr="00A36DFF" w:rsidRDefault="009139FA" w:rsidP="00EF11C7">
            <w:pPr>
              <w:pStyle w:val="rowtabella0"/>
              <w:jc w:val="center"/>
              <w:rPr>
                <w:color w:val="002060"/>
              </w:rPr>
            </w:pPr>
            <w:r w:rsidRPr="00A36DF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5FCF" w14:textId="77777777" w:rsidR="009139FA" w:rsidRPr="00A36DFF" w:rsidRDefault="009139FA" w:rsidP="00EF11C7">
            <w:pPr>
              <w:pStyle w:val="rowtabella0"/>
              <w:jc w:val="center"/>
              <w:rPr>
                <w:color w:val="002060"/>
              </w:rPr>
            </w:pPr>
            <w:r w:rsidRPr="00A36DF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6A47" w14:textId="77777777" w:rsidR="009139FA" w:rsidRPr="00A36DFF" w:rsidRDefault="009139FA" w:rsidP="00EF11C7">
            <w:pPr>
              <w:pStyle w:val="rowtabella0"/>
              <w:jc w:val="center"/>
              <w:rPr>
                <w:color w:val="002060"/>
              </w:rPr>
            </w:pPr>
            <w:r w:rsidRPr="00A36DFF">
              <w:rPr>
                <w:color w:val="002060"/>
              </w:rPr>
              <w:t>0</w:t>
            </w:r>
          </w:p>
        </w:tc>
      </w:tr>
      <w:tr w:rsidR="009139FA" w:rsidRPr="00A36DFF" w14:paraId="07DE8DEE" w14:textId="77777777" w:rsidTr="00EF11C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168B3" w14:textId="77777777" w:rsidR="009139FA" w:rsidRPr="00A36DFF" w:rsidRDefault="009139FA" w:rsidP="00EF11C7">
            <w:pPr>
              <w:pStyle w:val="rowtabella0"/>
              <w:rPr>
                <w:color w:val="002060"/>
              </w:rPr>
            </w:pPr>
            <w:r w:rsidRPr="00A36DFF">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6C2D"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C953"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39DD"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9C6B"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7323" w14:textId="77777777" w:rsidR="009139FA" w:rsidRPr="00A36DFF" w:rsidRDefault="009139FA" w:rsidP="00EF11C7">
            <w:pPr>
              <w:pStyle w:val="rowtabella0"/>
              <w:jc w:val="center"/>
              <w:rPr>
                <w:color w:val="002060"/>
              </w:rPr>
            </w:pPr>
            <w:r w:rsidRPr="00A36D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DD62" w14:textId="77777777" w:rsidR="009139FA" w:rsidRPr="00A36DFF" w:rsidRDefault="009139FA" w:rsidP="00EF11C7">
            <w:pPr>
              <w:pStyle w:val="rowtabella0"/>
              <w:jc w:val="center"/>
              <w:rPr>
                <w:color w:val="002060"/>
              </w:rPr>
            </w:pPr>
            <w:r w:rsidRPr="00A36D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C002" w14:textId="77777777" w:rsidR="009139FA" w:rsidRPr="00A36DFF" w:rsidRDefault="009139FA" w:rsidP="00EF11C7">
            <w:pPr>
              <w:pStyle w:val="rowtabella0"/>
              <w:jc w:val="center"/>
              <w:rPr>
                <w:color w:val="002060"/>
              </w:rPr>
            </w:pPr>
            <w:r w:rsidRPr="00A36DFF">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EA89" w14:textId="77777777" w:rsidR="009139FA" w:rsidRPr="00A36DFF" w:rsidRDefault="009139FA" w:rsidP="00EF11C7">
            <w:pPr>
              <w:pStyle w:val="rowtabella0"/>
              <w:jc w:val="center"/>
              <w:rPr>
                <w:color w:val="002060"/>
              </w:rPr>
            </w:pPr>
            <w:r w:rsidRPr="00A36DF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737F" w14:textId="77777777" w:rsidR="009139FA" w:rsidRPr="00A36DFF" w:rsidRDefault="009139FA" w:rsidP="00EF11C7">
            <w:pPr>
              <w:pStyle w:val="rowtabella0"/>
              <w:jc w:val="center"/>
              <w:rPr>
                <w:color w:val="002060"/>
              </w:rPr>
            </w:pPr>
            <w:r w:rsidRPr="00A36DFF">
              <w:rPr>
                <w:color w:val="002060"/>
              </w:rPr>
              <w:t>0</w:t>
            </w:r>
          </w:p>
        </w:tc>
      </w:tr>
    </w:tbl>
    <w:p w14:paraId="7A82766E" w14:textId="77777777" w:rsidR="009139FA" w:rsidRDefault="009139FA" w:rsidP="0086604C">
      <w:pPr>
        <w:pStyle w:val="breakline"/>
        <w:rPr>
          <w:rFonts w:eastAsiaTheme="minorEastAsia"/>
          <w:color w:val="002060"/>
        </w:rPr>
      </w:pPr>
    </w:p>
    <w:p w14:paraId="40698AD5" w14:textId="77777777" w:rsidR="0099234A" w:rsidRDefault="0099234A" w:rsidP="0086604C">
      <w:pPr>
        <w:pStyle w:val="breakline"/>
        <w:rPr>
          <w:rFonts w:eastAsiaTheme="minorEastAsia"/>
          <w:color w:val="002060"/>
        </w:rPr>
      </w:pPr>
    </w:p>
    <w:p w14:paraId="7D0579D6" w14:textId="77777777" w:rsidR="009139FA" w:rsidRPr="00A36DFF" w:rsidRDefault="009139FA" w:rsidP="009139FA">
      <w:pPr>
        <w:pStyle w:val="titolocampionato0"/>
        <w:shd w:val="clear" w:color="auto" w:fill="CCCCCC"/>
        <w:spacing w:before="80" w:after="40"/>
        <w:rPr>
          <w:color w:val="002060"/>
        </w:rPr>
      </w:pPr>
      <w:r w:rsidRPr="00A36DFF">
        <w:rPr>
          <w:color w:val="002060"/>
        </w:rPr>
        <w:t>UNDER 19 CALCIO A 5 REGIONALE</w:t>
      </w:r>
    </w:p>
    <w:p w14:paraId="56200F09" w14:textId="77777777" w:rsidR="009139FA" w:rsidRPr="00A36DFF" w:rsidRDefault="009139FA" w:rsidP="009139FA">
      <w:pPr>
        <w:pStyle w:val="titoloprinc0"/>
        <w:rPr>
          <w:color w:val="002060"/>
        </w:rPr>
      </w:pPr>
      <w:r w:rsidRPr="00A36DFF">
        <w:rPr>
          <w:color w:val="002060"/>
        </w:rPr>
        <w:t>VARIAZIONI AL PROGRAMMA GARE</w:t>
      </w:r>
    </w:p>
    <w:p w14:paraId="26EDB5B2" w14:textId="77777777" w:rsidR="009139FA" w:rsidRPr="00A36DFF" w:rsidRDefault="009139FA" w:rsidP="009139FA">
      <w:pPr>
        <w:pStyle w:val="breakline"/>
        <w:rPr>
          <w:color w:val="002060"/>
        </w:rPr>
      </w:pPr>
    </w:p>
    <w:p w14:paraId="086036F3" w14:textId="77777777" w:rsidR="009139FA" w:rsidRPr="00A36DFF" w:rsidRDefault="009139FA" w:rsidP="009139FA">
      <w:pPr>
        <w:pStyle w:val="breakline"/>
        <w:rPr>
          <w:color w:val="002060"/>
        </w:rPr>
      </w:pPr>
    </w:p>
    <w:p w14:paraId="6E28AE1D" w14:textId="77777777" w:rsidR="009139FA" w:rsidRPr="00A36DFF" w:rsidRDefault="009139FA" w:rsidP="009139FA">
      <w:pPr>
        <w:pStyle w:val="sottotitolocampionato10"/>
        <w:rPr>
          <w:color w:val="002060"/>
        </w:rPr>
      </w:pPr>
      <w:r w:rsidRPr="00A36DF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9FA" w:rsidRPr="00A36DFF" w14:paraId="04443B65" w14:textId="77777777" w:rsidTr="00EF11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8453" w14:textId="77777777" w:rsidR="009139FA" w:rsidRPr="00A36DFF" w:rsidRDefault="009139FA" w:rsidP="00EF11C7">
            <w:pPr>
              <w:pStyle w:val="headertabella0"/>
              <w:rPr>
                <w:color w:val="002060"/>
              </w:rPr>
            </w:pPr>
            <w:r w:rsidRPr="00A36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D2C4F" w14:textId="77777777" w:rsidR="009139FA" w:rsidRPr="00A36DFF" w:rsidRDefault="009139FA" w:rsidP="00EF11C7">
            <w:pPr>
              <w:pStyle w:val="headertabella0"/>
              <w:rPr>
                <w:color w:val="002060"/>
              </w:rPr>
            </w:pPr>
            <w:r w:rsidRPr="00A36DFF">
              <w:rPr>
                <w:color w:val="002060"/>
              </w:rPr>
              <w:t xml:space="preserve">N° </w:t>
            </w:r>
            <w:proofErr w:type="spellStart"/>
            <w:r w:rsidRPr="00A36DFF">
              <w:rPr>
                <w:color w:val="002060"/>
              </w:rPr>
              <w:t>Gior</w:t>
            </w:r>
            <w:proofErr w:type="spellEnd"/>
            <w:r w:rsidRPr="00A36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A977" w14:textId="77777777" w:rsidR="009139FA" w:rsidRPr="00A36DFF" w:rsidRDefault="009139FA" w:rsidP="00EF11C7">
            <w:pPr>
              <w:pStyle w:val="headertabella0"/>
              <w:rPr>
                <w:color w:val="002060"/>
              </w:rPr>
            </w:pPr>
            <w:r w:rsidRPr="00A36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7211C" w14:textId="77777777" w:rsidR="009139FA" w:rsidRPr="00A36DFF" w:rsidRDefault="009139FA" w:rsidP="00EF11C7">
            <w:pPr>
              <w:pStyle w:val="headertabella0"/>
              <w:rPr>
                <w:color w:val="002060"/>
              </w:rPr>
            </w:pPr>
            <w:r w:rsidRPr="00A36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DF1B5" w14:textId="77777777" w:rsidR="009139FA" w:rsidRPr="00A36DFF" w:rsidRDefault="009139FA" w:rsidP="00EF11C7">
            <w:pPr>
              <w:pStyle w:val="headertabella0"/>
              <w:rPr>
                <w:color w:val="002060"/>
              </w:rPr>
            </w:pPr>
            <w:r w:rsidRPr="00A36DFF">
              <w:rPr>
                <w:color w:val="002060"/>
              </w:rPr>
              <w:t xml:space="preserve">Data </w:t>
            </w:r>
            <w:proofErr w:type="spellStart"/>
            <w:r w:rsidRPr="00A36DFF">
              <w:rPr>
                <w:color w:val="002060"/>
              </w:rPr>
              <w:t>Orig</w:t>
            </w:r>
            <w:proofErr w:type="spellEnd"/>
            <w:r w:rsidRPr="00A36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E91FB" w14:textId="77777777" w:rsidR="009139FA" w:rsidRPr="00A36DFF" w:rsidRDefault="009139FA" w:rsidP="00EF11C7">
            <w:pPr>
              <w:pStyle w:val="headertabella0"/>
              <w:rPr>
                <w:color w:val="002060"/>
              </w:rPr>
            </w:pPr>
            <w:r w:rsidRPr="00A36DF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333B" w14:textId="77777777" w:rsidR="009139FA" w:rsidRPr="00A36DFF" w:rsidRDefault="009139FA" w:rsidP="00EF11C7">
            <w:pPr>
              <w:pStyle w:val="headertabella0"/>
              <w:rPr>
                <w:color w:val="002060"/>
              </w:rPr>
            </w:pPr>
            <w:r w:rsidRPr="00A36DFF">
              <w:rPr>
                <w:color w:val="002060"/>
              </w:rPr>
              <w:t xml:space="preserve">Ora </w:t>
            </w:r>
            <w:proofErr w:type="spellStart"/>
            <w:r w:rsidRPr="00A36DFF">
              <w:rPr>
                <w:color w:val="002060"/>
              </w:rPr>
              <w:t>Orig</w:t>
            </w:r>
            <w:proofErr w:type="spellEnd"/>
            <w:r w:rsidRPr="00A36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15199" w14:textId="77777777" w:rsidR="009139FA" w:rsidRPr="00A36DFF" w:rsidRDefault="009139FA" w:rsidP="00EF11C7">
            <w:pPr>
              <w:pStyle w:val="headertabella0"/>
              <w:rPr>
                <w:color w:val="002060"/>
              </w:rPr>
            </w:pPr>
            <w:r w:rsidRPr="00A36DFF">
              <w:rPr>
                <w:color w:val="002060"/>
              </w:rPr>
              <w:t>Impianto</w:t>
            </w:r>
          </w:p>
        </w:tc>
      </w:tr>
      <w:tr w:rsidR="009139FA" w:rsidRPr="00A36DFF" w14:paraId="6709559F" w14:textId="77777777" w:rsidTr="00EF11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38E1" w14:textId="77777777" w:rsidR="009139FA" w:rsidRPr="009139FA" w:rsidRDefault="009139FA" w:rsidP="00EF11C7">
            <w:pPr>
              <w:pStyle w:val="rowtabella0"/>
              <w:rPr>
                <w:color w:val="002060"/>
                <w:highlight w:val="yellow"/>
              </w:rPr>
            </w:pPr>
            <w:r w:rsidRPr="009139FA">
              <w:rPr>
                <w:color w:val="002060"/>
                <w:highlight w:val="yellow"/>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E980" w14:textId="77777777" w:rsidR="009139FA" w:rsidRPr="009139FA" w:rsidRDefault="009139FA" w:rsidP="00EF11C7">
            <w:pPr>
              <w:pStyle w:val="rowtabella0"/>
              <w:jc w:val="center"/>
              <w:rPr>
                <w:color w:val="002060"/>
                <w:highlight w:val="yellow"/>
              </w:rPr>
            </w:pPr>
            <w:r w:rsidRPr="009139F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C491" w14:textId="77777777" w:rsidR="009139FA" w:rsidRPr="009139FA" w:rsidRDefault="009139FA" w:rsidP="00EF11C7">
            <w:pPr>
              <w:pStyle w:val="rowtabella0"/>
              <w:rPr>
                <w:color w:val="002060"/>
                <w:highlight w:val="yellow"/>
              </w:rPr>
            </w:pPr>
            <w:r w:rsidRPr="009139FA">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CC2F" w14:textId="77777777" w:rsidR="009139FA" w:rsidRPr="009139FA" w:rsidRDefault="009139FA" w:rsidP="00EF11C7">
            <w:pPr>
              <w:pStyle w:val="rowtabella0"/>
              <w:rPr>
                <w:color w:val="002060"/>
                <w:highlight w:val="yellow"/>
              </w:rPr>
            </w:pPr>
            <w:r w:rsidRPr="009139FA">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1B4A" w14:textId="77777777" w:rsidR="009139FA" w:rsidRPr="00A36DFF" w:rsidRDefault="009139FA" w:rsidP="00EF11C7">
            <w:pPr>
              <w:pStyle w:val="rowtabella0"/>
              <w:rPr>
                <w:color w:val="002060"/>
              </w:rPr>
            </w:pPr>
            <w:r w:rsidRPr="00A36DFF">
              <w:rPr>
                <w:color w:val="002060"/>
              </w:rPr>
              <w:t>1</w:t>
            </w:r>
            <w:r>
              <w:rPr>
                <w:color w:val="002060"/>
              </w:rPr>
              <w:t>6</w:t>
            </w:r>
            <w:r w:rsidRPr="00A36DFF">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B529" w14:textId="77777777" w:rsidR="009139FA" w:rsidRPr="00A36DFF" w:rsidRDefault="009139FA" w:rsidP="00EF11C7">
            <w:pPr>
              <w:pStyle w:val="rowtabella0"/>
              <w:jc w:val="center"/>
              <w:rPr>
                <w:color w:val="002060"/>
              </w:rPr>
            </w:pPr>
            <w:r w:rsidRPr="009139FA">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7A01E" w14:textId="77777777" w:rsidR="009139FA" w:rsidRPr="00A36DFF" w:rsidRDefault="009139FA" w:rsidP="00EF11C7">
            <w:pPr>
              <w:pStyle w:val="rowtabella0"/>
              <w:jc w:val="center"/>
              <w:rPr>
                <w:color w:val="002060"/>
              </w:rPr>
            </w:pPr>
            <w:r w:rsidRPr="00A36DFF">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578B" w14:textId="77777777" w:rsidR="009139FA" w:rsidRPr="00A36DFF" w:rsidRDefault="009139FA" w:rsidP="00EF11C7">
            <w:pPr>
              <w:rPr>
                <w:color w:val="002060"/>
              </w:rPr>
            </w:pPr>
          </w:p>
        </w:tc>
      </w:tr>
    </w:tbl>
    <w:p w14:paraId="539E5A92" w14:textId="77777777" w:rsidR="009139FA" w:rsidRPr="0099234A" w:rsidRDefault="009139FA" w:rsidP="0086604C">
      <w:pPr>
        <w:pStyle w:val="breakline"/>
        <w:rPr>
          <w:rFonts w:eastAsiaTheme="minorEastAsia"/>
          <w:color w:val="002060"/>
        </w:rPr>
      </w:pPr>
    </w:p>
    <w:p w14:paraId="393D1614" w14:textId="77777777" w:rsidR="00945CA5" w:rsidRPr="0099234A" w:rsidRDefault="00945CA5" w:rsidP="00945CA5">
      <w:pPr>
        <w:pStyle w:val="breakline"/>
        <w:rPr>
          <w:rFonts w:eastAsiaTheme="minorEastAsia"/>
          <w:color w:val="002060"/>
        </w:rPr>
      </w:pPr>
    </w:p>
    <w:p w14:paraId="154247FC" w14:textId="77777777" w:rsidR="00945CA5" w:rsidRDefault="00945CA5" w:rsidP="00945CA5">
      <w:pPr>
        <w:pStyle w:val="breakline"/>
        <w:rPr>
          <w:rFonts w:eastAsiaTheme="minorEastAsia"/>
          <w:color w:val="002060"/>
        </w:rPr>
      </w:pPr>
    </w:p>
    <w:p w14:paraId="447A888A" w14:textId="77777777" w:rsidR="0099234A" w:rsidRDefault="0099234A" w:rsidP="00945CA5">
      <w:pPr>
        <w:pStyle w:val="breakline"/>
        <w:rPr>
          <w:rFonts w:eastAsiaTheme="minorEastAsia"/>
          <w:color w:val="002060"/>
        </w:rPr>
      </w:pPr>
    </w:p>
    <w:p w14:paraId="3EF77516" w14:textId="1E429687" w:rsidR="002A6952" w:rsidRDefault="002A6952" w:rsidP="009139FA">
      <w:pPr>
        <w:pStyle w:val="titolocampionato0"/>
        <w:shd w:val="clear" w:color="auto" w:fill="CCCCCC"/>
        <w:spacing w:before="80" w:after="40"/>
        <w:rPr>
          <w:color w:val="002060"/>
        </w:rPr>
      </w:pPr>
      <w:r w:rsidRPr="007E5D0F">
        <w:rPr>
          <w:color w:val="002060"/>
        </w:rPr>
        <w:t>UNDER 17 C5 REGIONALI MASCHILI</w:t>
      </w:r>
    </w:p>
    <w:p w14:paraId="36539C7E" w14:textId="0C057F5C" w:rsidR="002A6952" w:rsidRPr="008559A6" w:rsidRDefault="002A6952" w:rsidP="002A6952">
      <w:pPr>
        <w:pStyle w:val="titoloprinc0"/>
        <w:rPr>
          <w:color w:val="002060"/>
        </w:rPr>
      </w:pPr>
      <w:bookmarkStart w:id="13" w:name="_Hlk191293985"/>
      <w:r w:rsidRPr="008559A6">
        <w:rPr>
          <w:color w:val="002060"/>
        </w:rPr>
        <w:t>CLASSIFIC</w:t>
      </w:r>
      <w:r>
        <w:rPr>
          <w:color w:val="002060"/>
        </w:rPr>
        <w:t>HE SECONDA FASE GIRONI GOLD E SILVER</w:t>
      </w:r>
    </w:p>
    <w:p w14:paraId="40A75CE6" w14:textId="77777777" w:rsidR="002A6952" w:rsidRPr="008559A6" w:rsidRDefault="002A6952" w:rsidP="002A6952">
      <w:pPr>
        <w:pStyle w:val="breakline"/>
        <w:rPr>
          <w:color w:val="002060"/>
        </w:rPr>
      </w:pPr>
    </w:p>
    <w:p w14:paraId="7FFAAAB9" w14:textId="77777777" w:rsidR="009139FA" w:rsidRPr="00A36DFF" w:rsidRDefault="009139FA" w:rsidP="009139FA">
      <w:pPr>
        <w:pStyle w:val="sottotitolocampionato10"/>
        <w:rPr>
          <w:color w:val="002060"/>
        </w:rPr>
      </w:pPr>
      <w:r w:rsidRPr="00A36DF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39FA" w:rsidRPr="00A36DFF" w14:paraId="733E9FFE" w14:textId="77777777" w:rsidTr="00EF11C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75B7" w14:textId="77777777" w:rsidR="009139FA" w:rsidRPr="00A36DFF" w:rsidRDefault="009139FA" w:rsidP="00EF11C7">
            <w:pPr>
              <w:pStyle w:val="headertabella0"/>
              <w:rPr>
                <w:color w:val="002060"/>
              </w:rPr>
            </w:pPr>
            <w:r w:rsidRPr="00A36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C6B8" w14:textId="77777777" w:rsidR="009139FA" w:rsidRPr="00A36DFF" w:rsidRDefault="009139FA" w:rsidP="00EF11C7">
            <w:pPr>
              <w:pStyle w:val="headertabella0"/>
              <w:rPr>
                <w:color w:val="002060"/>
              </w:rPr>
            </w:pPr>
            <w:r w:rsidRPr="00A36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677F" w14:textId="77777777" w:rsidR="009139FA" w:rsidRPr="00A36DFF" w:rsidRDefault="009139FA" w:rsidP="00EF11C7">
            <w:pPr>
              <w:pStyle w:val="headertabella0"/>
              <w:rPr>
                <w:color w:val="002060"/>
              </w:rPr>
            </w:pPr>
            <w:r w:rsidRPr="00A36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74721" w14:textId="77777777" w:rsidR="009139FA" w:rsidRPr="00A36DFF" w:rsidRDefault="009139FA" w:rsidP="00EF11C7">
            <w:pPr>
              <w:pStyle w:val="headertabella0"/>
              <w:rPr>
                <w:color w:val="002060"/>
              </w:rPr>
            </w:pPr>
            <w:r w:rsidRPr="00A36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AE95" w14:textId="77777777" w:rsidR="009139FA" w:rsidRPr="00A36DFF" w:rsidRDefault="009139FA" w:rsidP="00EF11C7">
            <w:pPr>
              <w:pStyle w:val="headertabella0"/>
              <w:rPr>
                <w:color w:val="002060"/>
              </w:rPr>
            </w:pPr>
            <w:r w:rsidRPr="00A36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64BB2" w14:textId="77777777" w:rsidR="009139FA" w:rsidRPr="00A36DFF" w:rsidRDefault="009139FA" w:rsidP="00EF11C7">
            <w:pPr>
              <w:pStyle w:val="headertabella0"/>
              <w:rPr>
                <w:color w:val="002060"/>
              </w:rPr>
            </w:pPr>
            <w:r w:rsidRPr="00A36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9CAC" w14:textId="77777777" w:rsidR="009139FA" w:rsidRPr="00A36DFF" w:rsidRDefault="009139FA" w:rsidP="00EF11C7">
            <w:pPr>
              <w:pStyle w:val="headertabella0"/>
              <w:rPr>
                <w:color w:val="002060"/>
              </w:rPr>
            </w:pPr>
            <w:r w:rsidRPr="00A36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1E04" w14:textId="77777777" w:rsidR="009139FA" w:rsidRPr="00A36DFF" w:rsidRDefault="009139FA" w:rsidP="00EF11C7">
            <w:pPr>
              <w:pStyle w:val="headertabella0"/>
              <w:rPr>
                <w:color w:val="002060"/>
              </w:rPr>
            </w:pPr>
            <w:r w:rsidRPr="00A36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96DC0" w14:textId="77777777" w:rsidR="009139FA" w:rsidRPr="00A36DFF" w:rsidRDefault="009139FA" w:rsidP="00EF11C7">
            <w:pPr>
              <w:pStyle w:val="headertabella0"/>
              <w:rPr>
                <w:color w:val="002060"/>
              </w:rPr>
            </w:pPr>
            <w:r w:rsidRPr="00A36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42C26" w14:textId="77777777" w:rsidR="009139FA" w:rsidRPr="00A36DFF" w:rsidRDefault="009139FA" w:rsidP="00EF11C7">
            <w:pPr>
              <w:pStyle w:val="headertabella0"/>
              <w:rPr>
                <w:color w:val="002060"/>
              </w:rPr>
            </w:pPr>
            <w:r w:rsidRPr="00A36DFF">
              <w:rPr>
                <w:color w:val="002060"/>
              </w:rPr>
              <w:t>PE</w:t>
            </w:r>
          </w:p>
        </w:tc>
      </w:tr>
      <w:tr w:rsidR="009139FA" w:rsidRPr="00A36DFF" w14:paraId="732E373F" w14:textId="77777777" w:rsidTr="00EF11C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CCC95" w14:textId="77777777" w:rsidR="009139FA" w:rsidRPr="00A36DFF" w:rsidRDefault="009139FA" w:rsidP="00EF11C7">
            <w:pPr>
              <w:pStyle w:val="rowtabella0"/>
              <w:rPr>
                <w:color w:val="002060"/>
              </w:rPr>
            </w:pPr>
            <w:r w:rsidRPr="00A36DF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4CF7" w14:textId="77777777" w:rsidR="009139FA" w:rsidRPr="00A36DFF" w:rsidRDefault="009139FA" w:rsidP="00EF11C7">
            <w:pPr>
              <w:pStyle w:val="rowtabella0"/>
              <w:jc w:val="center"/>
              <w:rPr>
                <w:color w:val="002060"/>
              </w:rPr>
            </w:pPr>
            <w:r w:rsidRPr="00A36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7B98"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4437" w14:textId="77777777" w:rsidR="009139FA" w:rsidRPr="00A36DFF" w:rsidRDefault="009139FA" w:rsidP="00EF11C7">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F58D"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20EC"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03EE" w14:textId="77777777" w:rsidR="009139FA" w:rsidRPr="00A36DFF" w:rsidRDefault="009139FA" w:rsidP="00EF11C7">
            <w:pPr>
              <w:pStyle w:val="rowtabella0"/>
              <w:jc w:val="center"/>
              <w:rPr>
                <w:color w:val="002060"/>
              </w:rPr>
            </w:pPr>
            <w:r w:rsidRPr="00A36D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A797" w14:textId="77777777" w:rsidR="009139FA" w:rsidRPr="00A36DFF" w:rsidRDefault="009139FA" w:rsidP="00EF11C7">
            <w:pPr>
              <w:pStyle w:val="rowtabella0"/>
              <w:jc w:val="center"/>
              <w:rPr>
                <w:color w:val="002060"/>
              </w:rPr>
            </w:pPr>
            <w:r w:rsidRPr="00A36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1583" w14:textId="77777777" w:rsidR="009139FA" w:rsidRPr="00A36DFF" w:rsidRDefault="009139FA" w:rsidP="00EF11C7">
            <w:pPr>
              <w:pStyle w:val="rowtabella0"/>
              <w:jc w:val="center"/>
              <w:rPr>
                <w:color w:val="002060"/>
              </w:rPr>
            </w:pPr>
            <w:r w:rsidRPr="00A36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0B45" w14:textId="77777777" w:rsidR="009139FA" w:rsidRPr="00A36DFF" w:rsidRDefault="009139FA" w:rsidP="00EF11C7">
            <w:pPr>
              <w:pStyle w:val="rowtabella0"/>
              <w:jc w:val="center"/>
              <w:rPr>
                <w:color w:val="002060"/>
              </w:rPr>
            </w:pPr>
            <w:r w:rsidRPr="00A36DFF">
              <w:rPr>
                <w:color w:val="002060"/>
              </w:rPr>
              <w:t>0</w:t>
            </w:r>
          </w:p>
        </w:tc>
      </w:tr>
      <w:tr w:rsidR="009139FA" w:rsidRPr="00A36DFF" w14:paraId="7BD918F9"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A5C47" w14:textId="77777777" w:rsidR="009139FA" w:rsidRPr="00A36DFF" w:rsidRDefault="009139FA" w:rsidP="00EF11C7">
            <w:pPr>
              <w:pStyle w:val="rowtabella0"/>
              <w:rPr>
                <w:color w:val="002060"/>
              </w:rPr>
            </w:pPr>
            <w:r w:rsidRPr="00A36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FB50" w14:textId="77777777" w:rsidR="009139FA" w:rsidRPr="00A36DFF" w:rsidRDefault="009139FA" w:rsidP="00EF11C7">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1F01"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3543"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4B9F"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C50A"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E5E6" w14:textId="77777777" w:rsidR="009139FA" w:rsidRPr="00A36DFF" w:rsidRDefault="009139FA" w:rsidP="00EF11C7">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9D84" w14:textId="77777777" w:rsidR="009139FA" w:rsidRPr="00A36DFF" w:rsidRDefault="009139FA" w:rsidP="00EF11C7">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BF8C" w14:textId="77777777" w:rsidR="009139FA" w:rsidRPr="00A36DFF" w:rsidRDefault="009139FA" w:rsidP="00EF11C7">
            <w:pPr>
              <w:pStyle w:val="rowtabella0"/>
              <w:jc w:val="center"/>
              <w:rPr>
                <w:color w:val="002060"/>
              </w:rPr>
            </w:pPr>
            <w:r w:rsidRPr="00A36D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3B98" w14:textId="77777777" w:rsidR="009139FA" w:rsidRPr="00A36DFF" w:rsidRDefault="009139FA" w:rsidP="00EF11C7">
            <w:pPr>
              <w:pStyle w:val="rowtabella0"/>
              <w:jc w:val="center"/>
              <w:rPr>
                <w:color w:val="002060"/>
              </w:rPr>
            </w:pPr>
            <w:r w:rsidRPr="00A36DFF">
              <w:rPr>
                <w:color w:val="002060"/>
              </w:rPr>
              <w:t>0</w:t>
            </w:r>
          </w:p>
        </w:tc>
      </w:tr>
      <w:tr w:rsidR="009139FA" w:rsidRPr="00A36DFF" w14:paraId="6452ABBF"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FF1BB" w14:textId="77777777" w:rsidR="009139FA" w:rsidRPr="00A36DFF" w:rsidRDefault="009139FA" w:rsidP="00EF11C7">
            <w:pPr>
              <w:pStyle w:val="rowtabella0"/>
              <w:rPr>
                <w:color w:val="002060"/>
              </w:rPr>
            </w:pPr>
            <w:r w:rsidRPr="00A36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74B7" w14:textId="77777777" w:rsidR="009139FA" w:rsidRPr="00A36DFF" w:rsidRDefault="009139FA" w:rsidP="00EF11C7">
            <w:pPr>
              <w:pStyle w:val="rowtabella0"/>
              <w:jc w:val="center"/>
              <w:rPr>
                <w:color w:val="002060"/>
              </w:rPr>
            </w:pPr>
            <w:r w:rsidRPr="00A36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6BE4"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FAC0"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40F6"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F376" w14:textId="77777777" w:rsidR="009139FA" w:rsidRPr="00A36DFF" w:rsidRDefault="009139FA" w:rsidP="00EF11C7">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C465" w14:textId="77777777" w:rsidR="009139FA" w:rsidRPr="00A36DFF" w:rsidRDefault="009139FA" w:rsidP="00EF11C7">
            <w:pPr>
              <w:pStyle w:val="rowtabella0"/>
              <w:jc w:val="center"/>
              <w:rPr>
                <w:color w:val="002060"/>
              </w:rPr>
            </w:pPr>
            <w:r w:rsidRPr="00A36DF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17F5" w14:textId="77777777" w:rsidR="009139FA" w:rsidRPr="00A36DFF" w:rsidRDefault="009139FA" w:rsidP="00EF11C7">
            <w:pPr>
              <w:pStyle w:val="rowtabella0"/>
              <w:jc w:val="center"/>
              <w:rPr>
                <w:color w:val="002060"/>
              </w:rPr>
            </w:pPr>
            <w:r w:rsidRPr="00A36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CD80" w14:textId="77777777" w:rsidR="009139FA" w:rsidRPr="00A36DFF" w:rsidRDefault="009139FA" w:rsidP="00EF11C7">
            <w:pPr>
              <w:pStyle w:val="rowtabella0"/>
              <w:jc w:val="center"/>
              <w:rPr>
                <w:color w:val="002060"/>
              </w:rPr>
            </w:pPr>
            <w:r w:rsidRPr="00A36DF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6384" w14:textId="77777777" w:rsidR="009139FA" w:rsidRPr="00A36DFF" w:rsidRDefault="009139FA" w:rsidP="00EF11C7">
            <w:pPr>
              <w:pStyle w:val="rowtabella0"/>
              <w:jc w:val="center"/>
              <w:rPr>
                <w:color w:val="002060"/>
              </w:rPr>
            </w:pPr>
            <w:r w:rsidRPr="00A36DFF">
              <w:rPr>
                <w:color w:val="002060"/>
              </w:rPr>
              <w:t>0</w:t>
            </w:r>
          </w:p>
        </w:tc>
      </w:tr>
      <w:tr w:rsidR="009139FA" w:rsidRPr="00A36DFF" w14:paraId="5D56C6D4"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3B4B3" w14:textId="77777777" w:rsidR="009139FA" w:rsidRPr="00A36DFF" w:rsidRDefault="009139FA" w:rsidP="00EF11C7">
            <w:pPr>
              <w:pStyle w:val="rowtabella0"/>
              <w:rPr>
                <w:color w:val="002060"/>
              </w:rPr>
            </w:pPr>
            <w:r w:rsidRPr="00A36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099A" w14:textId="77777777" w:rsidR="009139FA" w:rsidRPr="00A36DFF" w:rsidRDefault="009139FA" w:rsidP="00EF11C7">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12DE"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91C8"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9C44"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CB25"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409B" w14:textId="77777777" w:rsidR="009139FA" w:rsidRPr="00A36DFF" w:rsidRDefault="009139FA" w:rsidP="00EF11C7">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3EF0" w14:textId="77777777" w:rsidR="009139FA" w:rsidRPr="00A36DFF" w:rsidRDefault="009139FA" w:rsidP="00EF11C7">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8C14" w14:textId="77777777" w:rsidR="009139FA" w:rsidRPr="00A36DFF" w:rsidRDefault="009139FA" w:rsidP="00EF11C7">
            <w:pPr>
              <w:pStyle w:val="rowtabella0"/>
              <w:jc w:val="center"/>
              <w:rPr>
                <w:color w:val="002060"/>
              </w:rPr>
            </w:pPr>
            <w:r w:rsidRPr="00A36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9DB9" w14:textId="77777777" w:rsidR="009139FA" w:rsidRPr="00A36DFF" w:rsidRDefault="009139FA" w:rsidP="00EF11C7">
            <w:pPr>
              <w:pStyle w:val="rowtabella0"/>
              <w:jc w:val="center"/>
              <w:rPr>
                <w:color w:val="002060"/>
              </w:rPr>
            </w:pPr>
            <w:r w:rsidRPr="00A36DFF">
              <w:rPr>
                <w:color w:val="002060"/>
              </w:rPr>
              <w:t>0</w:t>
            </w:r>
          </w:p>
        </w:tc>
      </w:tr>
      <w:tr w:rsidR="009139FA" w:rsidRPr="00A36DFF" w14:paraId="00423032"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6ABB9" w14:textId="77777777" w:rsidR="009139FA" w:rsidRPr="00A36DFF" w:rsidRDefault="009139FA" w:rsidP="00EF11C7">
            <w:pPr>
              <w:pStyle w:val="rowtabella0"/>
              <w:rPr>
                <w:color w:val="002060"/>
              </w:rPr>
            </w:pPr>
            <w:r w:rsidRPr="00A36DF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C9F3" w14:textId="77777777" w:rsidR="009139FA" w:rsidRPr="00A36DFF" w:rsidRDefault="009139FA" w:rsidP="00EF11C7">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3EC7"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276C" w14:textId="77777777" w:rsidR="009139FA" w:rsidRPr="00A36DFF" w:rsidRDefault="009139FA" w:rsidP="00EF11C7">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0684"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DD34" w14:textId="77777777" w:rsidR="009139FA" w:rsidRPr="00A36DFF" w:rsidRDefault="009139FA" w:rsidP="00EF11C7">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F945" w14:textId="77777777" w:rsidR="009139FA" w:rsidRPr="00A36DFF" w:rsidRDefault="009139FA" w:rsidP="00EF11C7">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9CB0" w14:textId="77777777" w:rsidR="009139FA" w:rsidRPr="00A36DFF" w:rsidRDefault="009139FA" w:rsidP="00EF11C7">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F6DC"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377B" w14:textId="77777777" w:rsidR="009139FA" w:rsidRPr="00A36DFF" w:rsidRDefault="009139FA" w:rsidP="00EF11C7">
            <w:pPr>
              <w:pStyle w:val="rowtabella0"/>
              <w:jc w:val="center"/>
              <w:rPr>
                <w:color w:val="002060"/>
              </w:rPr>
            </w:pPr>
            <w:r w:rsidRPr="00A36DFF">
              <w:rPr>
                <w:color w:val="002060"/>
              </w:rPr>
              <w:t>0</w:t>
            </w:r>
          </w:p>
        </w:tc>
      </w:tr>
      <w:tr w:rsidR="009139FA" w:rsidRPr="00A36DFF" w14:paraId="09AA7D9E"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F9EB9" w14:textId="77777777" w:rsidR="009139FA" w:rsidRPr="00A36DFF" w:rsidRDefault="009139FA" w:rsidP="00EF11C7">
            <w:pPr>
              <w:pStyle w:val="rowtabella0"/>
              <w:rPr>
                <w:color w:val="002060"/>
                <w:lang w:val="en-US"/>
              </w:rPr>
            </w:pPr>
            <w:r w:rsidRPr="00A36DFF">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C74B" w14:textId="77777777" w:rsidR="009139FA" w:rsidRPr="00A36DFF" w:rsidRDefault="009139FA" w:rsidP="00EF11C7">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7747"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A920" w14:textId="77777777" w:rsidR="009139FA" w:rsidRPr="00A36DFF" w:rsidRDefault="009139FA" w:rsidP="00EF11C7">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EB4B"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7EB4" w14:textId="77777777" w:rsidR="009139FA" w:rsidRPr="00A36DFF" w:rsidRDefault="009139FA" w:rsidP="00EF11C7">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8CCB" w14:textId="77777777" w:rsidR="009139FA" w:rsidRPr="00A36DFF" w:rsidRDefault="009139FA" w:rsidP="00EF11C7">
            <w:pPr>
              <w:pStyle w:val="rowtabella0"/>
              <w:jc w:val="center"/>
              <w:rPr>
                <w:color w:val="002060"/>
              </w:rPr>
            </w:pPr>
            <w:r w:rsidRPr="00A36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1393" w14:textId="77777777" w:rsidR="009139FA" w:rsidRPr="00A36DFF" w:rsidRDefault="009139FA" w:rsidP="00EF11C7">
            <w:pPr>
              <w:pStyle w:val="rowtabella0"/>
              <w:jc w:val="center"/>
              <w:rPr>
                <w:color w:val="002060"/>
              </w:rPr>
            </w:pPr>
            <w:r w:rsidRPr="00A36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C15A" w14:textId="77777777" w:rsidR="009139FA" w:rsidRPr="00A36DFF" w:rsidRDefault="009139FA" w:rsidP="00EF11C7">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5017" w14:textId="77777777" w:rsidR="009139FA" w:rsidRPr="00A36DFF" w:rsidRDefault="009139FA" w:rsidP="00EF11C7">
            <w:pPr>
              <w:pStyle w:val="rowtabella0"/>
              <w:jc w:val="center"/>
              <w:rPr>
                <w:color w:val="002060"/>
              </w:rPr>
            </w:pPr>
            <w:r w:rsidRPr="00A36DFF">
              <w:rPr>
                <w:color w:val="002060"/>
              </w:rPr>
              <w:t>0</w:t>
            </w:r>
          </w:p>
        </w:tc>
      </w:tr>
      <w:tr w:rsidR="009139FA" w:rsidRPr="00A36DFF" w14:paraId="15B910C9"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1C227" w14:textId="77777777" w:rsidR="009139FA" w:rsidRPr="00A36DFF" w:rsidRDefault="009139FA" w:rsidP="00EF11C7">
            <w:pPr>
              <w:pStyle w:val="rowtabella0"/>
              <w:rPr>
                <w:color w:val="002060"/>
              </w:rPr>
            </w:pPr>
            <w:r w:rsidRPr="00A36DFF">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555F"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D316"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C7F5" w14:textId="77777777" w:rsidR="009139FA" w:rsidRPr="00A36DFF" w:rsidRDefault="009139FA" w:rsidP="00EF11C7">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0175"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BE4B"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2674" w14:textId="77777777" w:rsidR="009139FA" w:rsidRPr="00A36DFF" w:rsidRDefault="009139FA" w:rsidP="00EF11C7">
            <w:pPr>
              <w:pStyle w:val="rowtabella0"/>
              <w:jc w:val="center"/>
              <w:rPr>
                <w:color w:val="002060"/>
              </w:rPr>
            </w:pPr>
            <w:r w:rsidRPr="00A36D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F681" w14:textId="77777777" w:rsidR="009139FA" w:rsidRPr="00A36DFF" w:rsidRDefault="009139FA" w:rsidP="00EF11C7">
            <w:pPr>
              <w:pStyle w:val="rowtabella0"/>
              <w:jc w:val="center"/>
              <w:rPr>
                <w:color w:val="002060"/>
              </w:rPr>
            </w:pPr>
            <w:r w:rsidRPr="00A36DF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557B"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2661" w14:textId="77777777" w:rsidR="009139FA" w:rsidRPr="00A36DFF" w:rsidRDefault="009139FA" w:rsidP="00EF11C7">
            <w:pPr>
              <w:pStyle w:val="rowtabella0"/>
              <w:jc w:val="center"/>
              <w:rPr>
                <w:color w:val="002060"/>
              </w:rPr>
            </w:pPr>
            <w:r w:rsidRPr="00A36DFF">
              <w:rPr>
                <w:color w:val="002060"/>
              </w:rPr>
              <w:t>0</w:t>
            </w:r>
          </w:p>
        </w:tc>
      </w:tr>
      <w:tr w:rsidR="009139FA" w:rsidRPr="00A36DFF" w14:paraId="58C22C6C"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5B5AD" w14:textId="77777777" w:rsidR="009139FA" w:rsidRPr="00A36DFF" w:rsidRDefault="009139FA" w:rsidP="00EF11C7">
            <w:pPr>
              <w:pStyle w:val="rowtabella0"/>
              <w:rPr>
                <w:color w:val="002060"/>
              </w:rPr>
            </w:pPr>
            <w:r w:rsidRPr="00A36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92B3"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C999"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D410"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4FB8"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FA84"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8E65" w14:textId="77777777" w:rsidR="009139FA" w:rsidRPr="00A36DFF" w:rsidRDefault="009139FA" w:rsidP="00EF11C7">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7682" w14:textId="77777777" w:rsidR="009139FA" w:rsidRPr="00A36DFF" w:rsidRDefault="009139FA" w:rsidP="00EF11C7">
            <w:pPr>
              <w:pStyle w:val="rowtabella0"/>
              <w:jc w:val="center"/>
              <w:rPr>
                <w:color w:val="002060"/>
              </w:rPr>
            </w:pPr>
            <w:r w:rsidRPr="00A36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2D73" w14:textId="77777777" w:rsidR="009139FA" w:rsidRPr="00A36DFF" w:rsidRDefault="009139FA" w:rsidP="00EF11C7">
            <w:pPr>
              <w:pStyle w:val="rowtabella0"/>
              <w:jc w:val="center"/>
              <w:rPr>
                <w:color w:val="002060"/>
              </w:rPr>
            </w:pPr>
            <w:r w:rsidRPr="00A36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4E8B" w14:textId="77777777" w:rsidR="009139FA" w:rsidRPr="00A36DFF" w:rsidRDefault="009139FA" w:rsidP="00EF11C7">
            <w:pPr>
              <w:pStyle w:val="rowtabella0"/>
              <w:jc w:val="center"/>
              <w:rPr>
                <w:color w:val="002060"/>
              </w:rPr>
            </w:pPr>
            <w:r w:rsidRPr="00A36DFF">
              <w:rPr>
                <w:color w:val="002060"/>
              </w:rPr>
              <w:t>0</w:t>
            </w:r>
          </w:p>
        </w:tc>
      </w:tr>
      <w:tr w:rsidR="009139FA" w:rsidRPr="00A36DFF" w14:paraId="77B576B8" w14:textId="77777777" w:rsidTr="00EF11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F03BA" w14:textId="77777777" w:rsidR="009139FA" w:rsidRPr="00A36DFF" w:rsidRDefault="009139FA" w:rsidP="00EF11C7">
            <w:pPr>
              <w:pStyle w:val="rowtabella0"/>
              <w:rPr>
                <w:color w:val="002060"/>
              </w:rPr>
            </w:pPr>
            <w:r w:rsidRPr="00A36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BDE7" w14:textId="77777777" w:rsidR="009139FA" w:rsidRPr="00A36DFF" w:rsidRDefault="009139FA" w:rsidP="00EF11C7">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1DC3"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8952" w14:textId="77777777" w:rsidR="009139FA" w:rsidRPr="00A36DFF" w:rsidRDefault="009139FA" w:rsidP="00EF11C7">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F392"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E746" w14:textId="77777777" w:rsidR="009139FA" w:rsidRPr="00A36DFF" w:rsidRDefault="009139FA" w:rsidP="00EF11C7">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7452" w14:textId="77777777" w:rsidR="009139FA" w:rsidRPr="00A36DFF" w:rsidRDefault="009139FA" w:rsidP="00EF11C7">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4C6C" w14:textId="77777777" w:rsidR="009139FA" w:rsidRPr="00A36DFF" w:rsidRDefault="009139FA" w:rsidP="00EF11C7">
            <w:pPr>
              <w:pStyle w:val="rowtabella0"/>
              <w:jc w:val="center"/>
              <w:rPr>
                <w:color w:val="002060"/>
              </w:rPr>
            </w:pPr>
            <w:r w:rsidRPr="00A36DF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B4E2" w14:textId="77777777" w:rsidR="009139FA" w:rsidRPr="00A36DFF" w:rsidRDefault="009139FA" w:rsidP="00EF11C7">
            <w:pPr>
              <w:pStyle w:val="rowtabella0"/>
              <w:jc w:val="center"/>
              <w:rPr>
                <w:color w:val="002060"/>
              </w:rPr>
            </w:pPr>
            <w:r w:rsidRPr="00A36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2049" w14:textId="77777777" w:rsidR="009139FA" w:rsidRPr="00A36DFF" w:rsidRDefault="009139FA" w:rsidP="00EF11C7">
            <w:pPr>
              <w:pStyle w:val="rowtabella0"/>
              <w:jc w:val="center"/>
              <w:rPr>
                <w:color w:val="002060"/>
              </w:rPr>
            </w:pPr>
            <w:r w:rsidRPr="00A36DFF">
              <w:rPr>
                <w:color w:val="002060"/>
              </w:rPr>
              <w:t>0</w:t>
            </w:r>
          </w:p>
        </w:tc>
      </w:tr>
      <w:tr w:rsidR="009139FA" w:rsidRPr="00A36DFF" w14:paraId="5A36F8C0" w14:textId="77777777" w:rsidTr="00EF11C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9867C2" w14:textId="77777777" w:rsidR="009139FA" w:rsidRPr="00A36DFF" w:rsidRDefault="009139FA" w:rsidP="00EF11C7">
            <w:pPr>
              <w:pStyle w:val="rowtabella0"/>
              <w:rPr>
                <w:color w:val="002060"/>
              </w:rPr>
            </w:pPr>
            <w:r w:rsidRPr="00A36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3B24"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C0BA"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6196"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6BF2" w14:textId="77777777" w:rsidR="009139FA" w:rsidRPr="00A36DFF" w:rsidRDefault="009139FA" w:rsidP="00EF11C7">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F317" w14:textId="77777777" w:rsidR="009139FA" w:rsidRPr="00A36DFF" w:rsidRDefault="009139FA" w:rsidP="00EF11C7">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7A78" w14:textId="77777777" w:rsidR="009139FA" w:rsidRPr="00A36DFF" w:rsidRDefault="009139FA" w:rsidP="00EF11C7">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2183" w14:textId="77777777" w:rsidR="009139FA" w:rsidRPr="00A36DFF" w:rsidRDefault="009139FA" w:rsidP="00EF11C7">
            <w:pPr>
              <w:pStyle w:val="rowtabella0"/>
              <w:jc w:val="center"/>
              <w:rPr>
                <w:color w:val="002060"/>
              </w:rPr>
            </w:pPr>
            <w:r w:rsidRPr="00A36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8937" w14:textId="77777777" w:rsidR="009139FA" w:rsidRPr="00A36DFF" w:rsidRDefault="009139FA" w:rsidP="00EF11C7">
            <w:pPr>
              <w:pStyle w:val="rowtabella0"/>
              <w:jc w:val="center"/>
              <w:rPr>
                <w:color w:val="002060"/>
              </w:rPr>
            </w:pPr>
            <w:r w:rsidRPr="00A36DF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C8A9" w14:textId="77777777" w:rsidR="009139FA" w:rsidRPr="00A36DFF" w:rsidRDefault="009139FA" w:rsidP="00EF11C7">
            <w:pPr>
              <w:pStyle w:val="rowtabella0"/>
              <w:jc w:val="center"/>
              <w:rPr>
                <w:color w:val="002060"/>
              </w:rPr>
            </w:pPr>
            <w:r w:rsidRPr="00A36DFF">
              <w:rPr>
                <w:color w:val="002060"/>
              </w:rPr>
              <w:t>0</w:t>
            </w:r>
          </w:p>
        </w:tc>
      </w:tr>
    </w:tbl>
    <w:p w14:paraId="6FA3B633" w14:textId="77777777" w:rsidR="002A6952" w:rsidRDefault="002A6952" w:rsidP="002A6952">
      <w:pPr>
        <w:pStyle w:val="breakline"/>
        <w:rPr>
          <w:color w:val="002060"/>
        </w:rPr>
      </w:pPr>
    </w:p>
    <w:p w14:paraId="4A5772EB" w14:textId="77777777" w:rsidR="009139FA" w:rsidRPr="008559A6" w:rsidRDefault="009139FA" w:rsidP="002A6952">
      <w:pPr>
        <w:pStyle w:val="breakline"/>
        <w:rPr>
          <w:color w:val="002060"/>
        </w:rPr>
      </w:pPr>
    </w:p>
    <w:p w14:paraId="7691A9C7" w14:textId="77777777" w:rsidR="002A6952" w:rsidRPr="008559A6" w:rsidRDefault="002A6952" w:rsidP="002A6952">
      <w:pPr>
        <w:pStyle w:val="sottotitolocampionato10"/>
        <w:rPr>
          <w:color w:val="002060"/>
        </w:rPr>
      </w:pPr>
      <w:r w:rsidRPr="008559A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6952" w:rsidRPr="008559A6" w14:paraId="04217908"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B1CAC" w14:textId="77777777" w:rsidR="002A6952" w:rsidRPr="008559A6" w:rsidRDefault="002A6952" w:rsidP="002435EF">
            <w:pPr>
              <w:pStyle w:val="headertabella0"/>
              <w:rPr>
                <w:color w:val="002060"/>
              </w:rPr>
            </w:pPr>
            <w:r w:rsidRPr="008559A6">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7C330" w14:textId="77777777" w:rsidR="002A6952" w:rsidRPr="008559A6" w:rsidRDefault="002A6952" w:rsidP="002435EF">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AD9B" w14:textId="77777777" w:rsidR="002A6952" w:rsidRPr="008559A6" w:rsidRDefault="002A6952" w:rsidP="002435EF">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BCA62" w14:textId="77777777" w:rsidR="002A6952" w:rsidRPr="008559A6" w:rsidRDefault="002A6952" w:rsidP="002435EF">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D87C" w14:textId="77777777" w:rsidR="002A6952" w:rsidRPr="008559A6" w:rsidRDefault="002A6952" w:rsidP="002435EF">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0EBF1" w14:textId="77777777" w:rsidR="002A6952" w:rsidRPr="008559A6" w:rsidRDefault="002A6952" w:rsidP="002435EF">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86B73" w14:textId="77777777" w:rsidR="002A6952" w:rsidRPr="008559A6" w:rsidRDefault="002A6952" w:rsidP="002435EF">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EC7A9" w14:textId="77777777" w:rsidR="002A6952" w:rsidRPr="008559A6" w:rsidRDefault="002A6952" w:rsidP="002435EF">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E70AA" w14:textId="77777777" w:rsidR="002A6952" w:rsidRPr="008559A6" w:rsidRDefault="002A6952" w:rsidP="002435EF">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1487" w14:textId="77777777" w:rsidR="002A6952" w:rsidRPr="008559A6" w:rsidRDefault="002A6952" w:rsidP="002435EF">
            <w:pPr>
              <w:pStyle w:val="headertabella0"/>
              <w:rPr>
                <w:color w:val="002060"/>
              </w:rPr>
            </w:pPr>
            <w:r w:rsidRPr="008559A6">
              <w:rPr>
                <w:color w:val="002060"/>
              </w:rPr>
              <w:t>PE</w:t>
            </w:r>
          </w:p>
        </w:tc>
      </w:tr>
      <w:tr w:rsidR="002A6952" w:rsidRPr="008559A6" w14:paraId="74C7D71F"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CD04C" w14:textId="77777777" w:rsidR="002A6952" w:rsidRPr="008559A6" w:rsidRDefault="002A6952" w:rsidP="002435EF">
            <w:pPr>
              <w:pStyle w:val="rowtabella0"/>
              <w:rPr>
                <w:color w:val="002060"/>
              </w:rPr>
            </w:pPr>
            <w:r w:rsidRPr="008559A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A36A" w14:textId="77777777" w:rsidR="002A6952" w:rsidRPr="008559A6" w:rsidRDefault="002A6952" w:rsidP="002435EF">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EF00"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B681"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5518"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5894"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FDF4" w14:textId="77777777" w:rsidR="002A6952" w:rsidRPr="008559A6" w:rsidRDefault="002A6952" w:rsidP="002435EF">
            <w:pPr>
              <w:pStyle w:val="rowtabella0"/>
              <w:jc w:val="center"/>
              <w:rPr>
                <w:color w:val="002060"/>
              </w:rPr>
            </w:pPr>
            <w:r w:rsidRPr="008559A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71D3" w14:textId="77777777" w:rsidR="002A6952" w:rsidRPr="008559A6" w:rsidRDefault="002A6952" w:rsidP="002435EF">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92FA" w14:textId="77777777" w:rsidR="002A6952" w:rsidRPr="008559A6" w:rsidRDefault="002A6952" w:rsidP="002435EF">
            <w:pPr>
              <w:pStyle w:val="rowtabella0"/>
              <w:jc w:val="center"/>
              <w:rPr>
                <w:color w:val="002060"/>
              </w:rPr>
            </w:pPr>
            <w:r w:rsidRPr="008559A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6D2B" w14:textId="77777777" w:rsidR="002A6952" w:rsidRPr="008559A6" w:rsidRDefault="002A6952" w:rsidP="002435EF">
            <w:pPr>
              <w:pStyle w:val="rowtabella0"/>
              <w:jc w:val="center"/>
              <w:rPr>
                <w:color w:val="002060"/>
              </w:rPr>
            </w:pPr>
            <w:r w:rsidRPr="008559A6">
              <w:rPr>
                <w:color w:val="002060"/>
              </w:rPr>
              <w:t>0</w:t>
            </w:r>
          </w:p>
        </w:tc>
      </w:tr>
      <w:tr w:rsidR="002A6952" w:rsidRPr="008559A6" w14:paraId="04092FF0"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4AB8F" w14:textId="77777777" w:rsidR="002A6952" w:rsidRPr="008559A6" w:rsidRDefault="002A6952" w:rsidP="002435EF">
            <w:pPr>
              <w:pStyle w:val="rowtabella0"/>
              <w:rPr>
                <w:color w:val="002060"/>
              </w:rPr>
            </w:pPr>
            <w:r w:rsidRPr="008559A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6AFC" w14:textId="77777777" w:rsidR="002A6952" w:rsidRPr="008559A6" w:rsidRDefault="002A6952" w:rsidP="002435EF">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1DD0"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8D5B" w14:textId="77777777" w:rsidR="002A6952" w:rsidRPr="008559A6" w:rsidRDefault="002A6952" w:rsidP="002435EF">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98E7"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9C47"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18C7" w14:textId="77777777" w:rsidR="002A6952" w:rsidRPr="008559A6" w:rsidRDefault="002A6952" w:rsidP="002435EF">
            <w:pPr>
              <w:pStyle w:val="rowtabella0"/>
              <w:jc w:val="center"/>
              <w:rPr>
                <w:color w:val="002060"/>
              </w:rPr>
            </w:pPr>
            <w:r w:rsidRPr="008559A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3A9F" w14:textId="77777777" w:rsidR="002A6952" w:rsidRPr="008559A6" w:rsidRDefault="002A6952" w:rsidP="002435EF">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C5AB" w14:textId="77777777" w:rsidR="002A6952" w:rsidRPr="008559A6" w:rsidRDefault="002A6952" w:rsidP="002435EF">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1E24" w14:textId="77777777" w:rsidR="002A6952" w:rsidRPr="008559A6" w:rsidRDefault="002A6952" w:rsidP="002435EF">
            <w:pPr>
              <w:pStyle w:val="rowtabella0"/>
              <w:jc w:val="center"/>
              <w:rPr>
                <w:color w:val="002060"/>
              </w:rPr>
            </w:pPr>
            <w:r w:rsidRPr="008559A6">
              <w:rPr>
                <w:color w:val="002060"/>
              </w:rPr>
              <w:t>0</w:t>
            </w:r>
          </w:p>
        </w:tc>
      </w:tr>
      <w:tr w:rsidR="002A6952" w:rsidRPr="008559A6" w14:paraId="43BEA23C"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0AA08" w14:textId="77777777" w:rsidR="002A6952" w:rsidRPr="008559A6" w:rsidRDefault="002A6952" w:rsidP="002435EF">
            <w:pPr>
              <w:pStyle w:val="rowtabella0"/>
              <w:rPr>
                <w:color w:val="002060"/>
              </w:rPr>
            </w:pPr>
            <w:r w:rsidRPr="008559A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D650" w14:textId="77777777" w:rsidR="002A6952" w:rsidRPr="008559A6" w:rsidRDefault="002A6952" w:rsidP="002435EF">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99FF"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AACD" w14:textId="77777777" w:rsidR="002A6952" w:rsidRPr="008559A6" w:rsidRDefault="002A6952" w:rsidP="002435EF">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21D0"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E9E8"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1C62" w14:textId="77777777" w:rsidR="002A6952" w:rsidRPr="008559A6" w:rsidRDefault="002A6952" w:rsidP="002435EF">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B0CB" w14:textId="77777777" w:rsidR="002A6952" w:rsidRPr="008559A6" w:rsidRDefault="002A6952" w:rsidP="002435EF">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49BF"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CA61" w14:textId="77777777" w:rsidR="002A6952" w:rsidRPr="008559A6" w:rsidRDefault="002A6952" w:rsidP="002435EF">
            <w:pPr>
              <w:pStyle w:val="rowtabella0"/>
              <w:jc w:val="center"/>
              <w:rPr>
                <w:color w:val="002060"/>
              </w:rPr>
            </w:pPr>
            <w:r w:rsidRPr="008559A6">
              <w:rPr>
                <w:color w:val="002060"/>
              </w:rPr>
              <w:t>0</w:t>
            </w:r>
          </w:p>
        </w:tc>
      </w:tr>
      <w:tr w:rsidR="002A6952" w:rsidRPr="008559A6" w14:paraId="22DF43A3"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2BE14" w14:textId="77777777" w:rsidR="002A6952" w:rsidRPr="008559A6" w:rsidRDefault="002A6952" w:rsidP="002435EF">
            <w:pPr>
              <w:pStyle w:val="rowtabella0"/>
              <w:rPr>
                <w:color w:val="002060"/>
              </w:rPr>
            </w:pPr>
            <w:r w:rsidRPr="008559A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B66A" w14:textId="77777777" w:rsidR="002A6952" w:rsidRPr="008559A6" w:rsidRDefault="002A6952" w:rsidP="002435EF">
            <w:pPr>
              <w:pStyle w:val="rowtabella0"/>
              <w:jc w:val="center"/>
              <w:rPr>
                <w:color w:val="002060"/>
              </w:rPr>
            </w:pPr>
            <w:r w:rsidRPr="008559A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06B5"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0D85" w14:textId="77777777" w:rsidR="002A6952" w:rsidRPr="008559A6" w:rsidRDefault="002A6952" w:rsidP="002435EF">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70E6"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E943"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BB02" w14:textId="77777777" w:rsidR="002A6952" w:rsidRPr="008559A6" w:rsidRDefault="002A6952" w:rsidP="002435EF">
            <w:pPr>
              <w:pStyle w:val="rowtabella0"/>
              <w:jc w:val="center"/>
              <w:rPr>
                <w:color w:val="002060"/>
              </w:rPr>
            </w:pPr>
            <w:r w:rsidRPr="008559A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0562" w14:textId="77777777" w:rsidR="002A6952" w:rsidRPr="008559A6" w:rsidRDefault="002A6952" w:rsidP="002435EF">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4948" w14:textId="77777777" w:rsidR="002A6952" w:rsidRPr="008559A6" w:rsidRDefault="002A6952" w:rsidP="002435EF">
            <w:pPr>
              <w:pStyle w:val="rowtabella0"/>
              <w:jc w:val="center"/>
              <w:rPr>
                <w:color w:val="002060"/>
              </w:rPr>
            </w:pPr>
            <w:r w:rsidRPr="008559A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3056" w14:textId="77777777" w:rsidR="002A6952" w:rsidRPr="008559A6" w:rsidRDefault="002A6952" w:rsidP="002435EF">
            <w:pPr>
              <w:pStyle w:val="rowtabella0"/>
              <w:jc w:val="center"/>
              <w:rPr>
                <w:color w:val="002060"/>
              </w:rPr>
            </w:pPr>
            <w:r w:rsidRPr="008559A6">
              <w:rPr>
                <w:color w:val="002060"/>
              </w:rPr>
              <w:t>0</w:t>
            </w:r>
          </w:p>
        </w:tc>
      </w:tr>
      <w:tr w:rsidR="002A6952" w:rsidRPr="008559A6" w14:paraId="0E6172E3"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2895F" w14:textId="77777777" w:rsidR="002A6952" w:rsidRPr="008559A6" w:rsidRDefault="002A6952" w:rsidP="002435EF">
            <w:pPr>
              <w:pStyle w:val="rowtabella0"/>
              <w:rPr>
                <w:color w:val="002060"/>
                <w:lang w:val="es-ES"/>
              </w:rPr>
            </w:pPr>
            <w:r w:rsidRPr="008559A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F474"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D20B"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C9E9"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C849"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6DCA" w14:textId="77777777" w:rsidR="002A6952" w:rsidRPr="008559A6" w:rsidRDefault="002A6952" w:rsidP="002435EF">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ACFC" w14:textId="77777777" w:rsidR="002A6952" w:rsidRPr="008559A6" w:rsidRDefault="002A6952" w:rsidP="002435EF">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07C8" w14:textId="77777777" w:rsidR="002A6952" w:rsidRPr="008559A6" w:rsidRDefault="002A6952" w:rsidP="002435EF">
            <w:pPr>
              <w:pStyle w:val="rowtabella0"/>
              <w:jc w:val="center"/>
              <w:rPr>
                <w:color w:val="002060"/>
              </w:rPr>
            </w:pPr>
            <w:r w:rsidRPr="008559A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3B07" w14:textId="77777777" w:rsidR="002A6952" w:rsidRPr="008559A6" w:rsidRDefault="002A6952" w:rsidP="002435EF">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5E4C" w14:textId="77777777" w:rsidR="002A6952" w:rsidRPr="008559A6" w:rsidRDefault="002A6952" w:rsidP="002435EF">
            <w:pPr>
              <w:pStyle w:val="rowtabella0"/>
              <w:jc w:val="center"/>
              <w:rPr>
                <w:color w:val="002060"/>
              </w:rPr>
            </w:pPr>
            <w:r w:rsidRPr="008559A6">
              <w:rPr>
                <w:color w:val="002060"/>
              </w:rPr>
              <w:t>0</w:t>
            </w:r>
          </w:p>
        </w:tc>
      </w:tr>
      <w:tr w:rsidR="002A6952" w:rsidRPr="008559A6" w14:paraId="69F97B54"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129CF" w14:textId="77777777" w:rsidR="002A6952" w:rsidRPr="008559A6" w:rsidRDefault="002A6952" w:rsidP="002435EF">
            <w:pPr>
              <w:pStyle w:val="rowtabella0"/>
              <w:rPr>
                <w:color w:val="002060"/>
                <w:lang w:val="es-ES"/>
              </w:rPr>
            </w:pPr>
            <w:r w:rsidRPr="008559A6">
              <w:rPr>
                <w:color w:val="002060"/>
                <w:lang w:val="es-ES"/>
              </w:rPr>
              <w:t xml:space="preserve">G.S. AUDAX 1970 </w:t>
            </w:r>
            <w:proofErr w:type="gramStart"/>
            <w:r w:rsidRPr="008559A6">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BEA5"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8E9E"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1299"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5132"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CE4C" w14:textId="77777777" w:rsidR="002A6952" w:rsidRPr="008559A6" w:rsidRDefault="002A6952" w:rsidP="002435EF">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F900" w14:textId="77777777" w:rsidR="002A6952" w:rsidRPr="008559A6" w:rsidRDefault="002A6952" w:rsidP="002435EF">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421A" w14:textId="77777777" w:rsidR="002A6952" w:rsidRPr="008559A6" w:rsidRDefault="002A6952" w:rsidP="002435EF">
            <w:pPr>
              <w:pStyle w:val="rowtabella0"/>
              <w:jc w:val="center"/>
              <w:rPr>
                <w:color w:val="002060"/>
              </w:rPr>
            </w:pPr>
            <w:r w:rsidRPr="008559A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B5C3" w14:textId="77777777" w:rsidR="002A6952" w:rsidRPr="008559A6" w:rsidRDefault="002A6952" w:rsidP="002435EF">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DD46" w14:textId="77777777" w:rsidR="002A6952" w:rsidRPr="008559A6" w:rsidRDefault="002A6952" w:rsidP="002435EF">
            <w:pPr>
              <w:pStyle w:val="rowtabella0"/>
              <w:jc w:val="center"/>
              <w:rPr>
                <w:color w:val="002060"/>
              </w:rPr>
            </w:pPr>
            <w:r w:rsidRPr="008559A6">
              <w:rPr>
                <w:color w:val="002060"/>
              </w:rPr>
              <w:t>0</w:t>
            </w:r>
          </w:p>
        </w:tc>
      </w:tr>
      <w:tr w:rsidR="002A6952" w:rsidRPr="008559A6" w14:paraId="315C918A"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D2880" w14:textId="77777777" w:rsidR="002A6952" w:rsidRPr="008559A6" w:rsidRDefault="002A6952" w:rsidP="002435EF">
            <w:pPr>
              <w:pStyle w:val="rowtabella0"/>
              <w:rPr>
                <w:color w:val="002060"/>
              </w:rPr>
            </w:pPr>
            <w:r w:rsidRPr="008559A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736A" w14:textId="77777777" w:rsidR="002A6952" w:rsidRPr="008559A6" w:rsidRDefault="002A6952" w:rsidP="002435EF">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9D32"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7263"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1708"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6A4C" w14:textId="77777777" w:rsidR="002A6952" w:rsidRPr="008559A6" w:rsidRDefault="002A6952" w:rsidP="002435EF">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97A8" w14:textId="77777777" w:rsidR="002A6952" w:rsidRPr="008559A6" w:rsidRDefault="002A6952" w:rsidP="002435EF">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151E" w14:textId="77777777" w:rsidR="002A6952" w:rsidRPr="008559A6" w:rsidRDefault="002A6952" w:rsidP="002435EF">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214C" w14:textId="77777777" w:rsidR="002A6952" w:rsidRPr="008559A6" w:rsidRDefault="002A6952" w:rsidP="002435EF">
            <w:pPr>
              <w:pStyle w:val="rowtabella0"/>
              <w:jc w:val="center"/>
              <w:rPr>
                <w:color w:val="002060"/>
              </w:rPr>
            </w:pPr>
            <w:r w:rsidRPr="008559A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550C" w14:textId="77777777" w:rsidR="002A6952" w:rsidRPr="008559A6" w:rsidRDefault="002A6952" w:rsidP="002435EF">
            <w:pPr>
              <w:pStyle w:val="rowtabella0"/>
              <w:jc w:val="center"/>
              <w:rPr>
                <w:color w:val="002060"/>
              </w:rPr>
            </w:pPr>
            <w:r w:rsidRPr="008559A6">
              <w:rPr>
                <w:color w:val="002060"/>
              </w:rPr>
              <w:t>0</w:t>
            </w:r>
          </w:p>
        </w:tc>
      </w:tr>
      <w:tr w:rsidR="002A6952" w:rsidRPr="008559A6" w14:paraId="0D3892CA"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482F5A" w14:textId="77777777" w:rsidR="002A6952" w:rsidRPr="008559A6" w:rsidRDefault="002A6952" w:rsidP="002435EF">
            <w:pPr>
              <w:pStyle w:val="rowtabella0"/>
              <w:rPr>
                <w:color w:val="002060"/>
                <w:lang w:val="es-ES"/>
              </w:rPr>
            </w:pPr>
            <w:r w:rsidRPr="008559A6">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6FD4"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F394"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4D43"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A44E"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418B" w14:textId="77777777" w:rsidR="002A6952" w:rsidRPr="008559A6" w:rsidRDefault="002A6952" w:rsidP="002435EF">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4FFB" w14:textId="77777777" w:rsidR="002A6952" w:rsidRPr="008559A6" w:rsidRDefault="002A6952" w:rsidP="002435EF">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2BE5" w14:textId="77777777" w:rsidR="002A6952" w:rsidRPr="008559A6" w:rsidRDefault="002A6952" w:rsidP="002435EF">
            <w:pPr>
              <w:pStyle w:val="rowtabella0"/>
              <w:jc w:val="center"/>
              <w:rPr>
                <w:color w:val="002060"/>
              </w:rPr>
            </w:pPr>
            <w:r w:rsidRPr="008559A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D69E" w14:textId="77777777" w:rsidR="002A6952" w:rsidRPr="008559A6" w:rsidRDefault="002A6952" w:rsidP="002435EF">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50DA" w14:textId="77777777" w:rsidR="002A6952" w:rsidRPr="008559A6" w:rsidRDefault="002A6952" w:rsidP="002435EF">
            <w:pPr>
              <w:pStyle w:val="rowtabella0"/>
              <w:jc w:val="center"/>
              <w:rPr>
                <w:color w:val="002060"/>
              </w:rPr>
            </w:pPr>
            <w:r w:rsidRPr="008559A6">
              <w:rPr>
                <w:color w:val="002060"/>
              </w:rPr>
              <w:t>1</w:t>
            </w:r>
          </w:p>
        </w:tc>
      </w:tr>
    </w:tbl>
    <w:p w14:paraId="4E640FD2" w14:textId="77777777" w:rsidR="002A6952" w:rsidRPr="008559A6" w:rsidRDefault="002A6952" w:rsidP="002A6952">
      <w:pPr>
        <w:pStyle w:val="breakline"/>
        <w:rPr>
          <w:rFonts w:eastAsiaTheme="minorEastAsia"/>
          <w:color w:val="002060"/>
        </w:rPr>
      </w:pPr>
    </w:p>
    <w:p w14:paraId="6FBFCD38" w14:textId="77777777" w:rsidR="002A6952" w:rsidRPr="008559A6" w:rsidRDefault="002A6952" w:rsidP="002A6952">
      <w:pPr>
        <w:pStyle w:val="breakline"/>
        <w:rPr>
          <w:color w:val="002060"/>
        </w:rPr>
      </w:pPr>
    </w:p>
    <w:p w14:paraId="2C30C6B2" w14:textId="77777777" w:rsidR="002A6952" w:rsidRPr="008559A6" w:rsidRDefault="002A6952" w:rsidP="002A6952">
      <w:pPr>
        <w:pStyle w:val="sottotitolocampionato10"/>
        <w:rPr>
          <w:color w:val="002060"/>
        </w:rPr>
      </w:pPr>
      <w:r w:rsidRPr="008559A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6952" w:rsidRPr="008559A6" w14:paraId="24815AD2"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35CF9" w14:textId="77777777" w:rsidR="002A6952" w:rsidRPr="008559A6" w:rsidRDefault="002A6952" w:rsidP="002435EF">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B325" w14:textId="77777777" w:rsidR="002A6952" w:rsidRPr="008559A6" w:rsidRDefault="002A6952" w:rsidP="002435EF">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F617E" w14:textId="77777777" w:rsidR="002A6952" w:rsidRPr="008559A6" w:rsidRDefault="002A6952" w:rsidP="002435EF">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BEA74" w14:textId="77777777" w:rsidR="002A6952" w:rsidRPr="008559A6" w:rsidRDefault="002A6952" w:rsidP="002435EF">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2927" w14:textId="77777777" w:rsidR="002A6952" w:rsidRPr="008559A6" w:rsidRDefault="002A6952" w:rsidP="002435EF">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D7BCF" w14:textId="77777777" w:rsidR="002A6952" w:rsidRPr="008559A6" w:rsidRDefault="002A6952" w:rsidP="002435EF">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38858" w14:textId="77777777" w:rsidR="002A6952" w:rsidRPr="008559A6" w:rsidRDefault="002A6952" w:rsidP="002435EF">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7122" w14:textId="77777777" w:rsidR="002A6952" w:rsidRPr="008559A6" w:rsidRDefault="002A6952" w:rsidP="002435EF">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0508" w14:textId="77777777" w:rsidR="002A6952" w:rsidRPr="008559A6" w:rsidRDefault="002A6952" w:rsidP="002435EF">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0263" w14:textId="77777777" w:rsidR="002A6952" w:rsidRPr="008559A6" w:rsidRDefault="002A6952" w:rsidP="002435EF">
            <w:pPr>
              <w:pStyle w:val="headertabella0"/>
              <w:rPr>
                <w:color w:val="002060"/>
              </w:rPr>
            </w:pPr>
            <w:r w:rsidRPr="008559A6">
              <w:rPr>
                <w:color w:val="002060"/>
              </w:rPr>
              <w:t>PE</w:t>
            </w:r>
          </w:p>
        </w:tc>
      </w:tr>
      <w:tr w:rsidR="002A6952" w:rsidRPr="008559A6" w14:paraId="5DA3C0D3"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85EF60" w14:textId="77777777" w:rsidR="002A6952" w:rsidRPr="008559A6" w:rsidRDefault="002A6952" w:rsidP="002435EF">
            <w:pPr>
              <w:pStyle w:val="rowtabella0"/>
              <w:rPr>
                <w:color w:val="002060"/>
                <w:lang w:val="es-ES"/>
              </w:rPr>
            </w:pPr>
            <w:r w:rsidRPr="008559A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FB7B" w14:textId="77777777" w:rsidR="002A6952" w:rsidRPr="008559A6" w:rsidRDefault="002A6952" w:rsidP="002435EF">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89411"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5014" w14:textId="77777777" w:rsidR="002A6952" w:rsidRPr="008559A6" w:rsidRDefault="002A6952" w:rsidP="002435EF">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EB80"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7E57"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BE92" w14:textId="77777777" w:rsidR="002A6952" w:rsidRPr="008559A6" w:rsidRDefault="002A6952" w:rsidP="002435EF">
            <w:pPr>
              <w:pStyle w:val="rowtabella0"/>
              <w:jc w:val="center"/>
              <w:rPr>
                <w:color w:val="002060"/>
              </w:rPr>
            </w:pPr>
            <w:r w:rsidRPr="008559A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E79E" w14:textId="77777777" w:rsidR="002A6952" w:rsidRPr="008559A6" w:rsidRDefault="002A6952" w:rsidP="002435EF">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668D" w14:textId="77777777" w:rsidR="002A6952" w:rsidRPr="008559A6" w:rsidRDefault="002A6952" w:rsidP="002435EF">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F401" w14:textId="77777777" w:rsidR="002A6952" w:rsidRPr="008559A6" w:rsidRDefault="002A6952" w:rsidP="002435EF">
            <w:pPr>
              <w:pStyle w:val="rowtabella0"/>
              <w:jc w:val="center"/>
              <w:rPr>
                <w:color w:val="002060"/>
              </w:rPr>
            </w:pPr>
            <w:r w:rsidRPr="008559A6">
              <w:rPr>
                <w:color w:val="002060"/>
              </w:rPr>
              <w:t>0</w:t>
            </w:r>
          </w:p>
        </w:tc>
      </w:tr>
      <w:tr w:rsidR="002A6952" w:rsidRPr="008559A6" w14:paraId="739733EE"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93F28" w14:textId="77777777" w:rsidR="002A6952" w:rsidRPr="008559A6" w:rsidRDefault="002A6952" w:rsidP="002435EF">
            <w:pPr>
              <w:pStyle w:val="rowtabella0"/>
              <w:rPr>
                <w:color w:val="002060"/>
              </w:rPr>
            </w:pPr>
            <w:r w:rsidRPr="008559A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DFF0" w14:textId="77777777" w:rsidR="002A6952" w:rsidRPr="008559A6" w:rsidRDefault="002A6952" w:rsidP="002435EF">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BE26"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87FA" w14:textId="77777777" w:rsidR="002A6952" w:rsidRPr="008559A6" w:rsidRDefault="002A6952" w:rsidP="002435EF">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694D"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5C88"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91AA" w14:textId="77777777" w:rsidR="002A6952" w:rsidRPr="008559A6" w:rsidRDefault="002A6952" w:rsidP="002435EF">
            <w:pPr>
              <w:pStyle w:val="rowtabella0"/>
              <w:jc w:val="center"/>
              <w:rPr>
                <w:color w:val="002060"/>
              </w:rPr>
            </w:pPr>
            <w:r w:rsidRPr="008559A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1E4E" w14:textId="77777777" w:rsidR="002A6952" w:rsidRPr="008559A6" w:rsidRDefault="002A6952" w:rsidP="002435EF">
            <w:pPr>
              <w:pStyle w:val="rowtabella0"/>
              <w:jc w:val="center"/>
              <w:rPr>
                <w:color w:val="002060"/>
              </w:rPr>
            </w:pPr>
            <w:r w:rsidRPr="008559A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7C03" w14:textId="77777777" w:rsidR="002A6952" w:rsidRPr="008559A6" w:rsidRDefault="002A6952" w:rsidP="002435EF">
            <w:pPr>
              <w:pStyle w:val="rowtabella0"/>
              <w:jc w:val="center"/>
              <w:rPr>
                <w:color w:val="002060"/>
              </w:rPr>
            </w:pPr>
            <w:r w:rsidRPr="008559A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6B96" w14:textId="77777777" w:rsidR="002A6952" w:rsidRPr="008559A6" w:rsidRDefault="002A6952" w:rsidP="002435EF">
            <w:pPr>
              <w:pStyle w:val="rowtabella0"/>
              <w:jc w:val="center"/>
              <w:rPr>
                <w:color w:val="002060"/>
              </w:rPr>
            </w:pPr>
            <w:r w:rsidRPr="008559A6">
              <w:rPr>
                <w:color w:val="002060"/>
              </w:rPr>
              <w:t>0</w:t>
            </w:r>
          </w:p>
        </w:tc>
      </w:tr>
      <w:tr w:rsidR="002A6952" w:rsidRPr="008559A6" w14:paraId="6FF5C82C"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01485" w14:textId="77777777" w:rsidR="002A6952" w:rsidRPr="008559A6" w:rsidRDefault="002A6952" w:rsidP="002435EF">
            <w:pPr>
              <w:pStyle w:val="rowtabella0"/>
              <w:rPr>
                <w:color w:val="002060"/>
              </w:rPr>
            </w:pPr>
            <w:r w:rsidRPr="008559A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EABD" w14:textId="77777777" w:rsidR="002A6952" w:rsidRPr="008559A6" w:rsidRDefault="002A6952" w:rsidP="002435EF">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25E3"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250C" w14:textId="77777777" w:rsidR="002A6952" w:rsidRPr="008559A6" w:rsidRDefault="002A6952" w:rsidP="002435EF">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FDF3"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1CC9"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05C4" w14:textId="77777777" w:rsidR="002A6952" w:rsidRPr="008559A6" w:rsidRDefault="002A6952" w:rsidP="002435EF">
            <w:pPr>
              <w:pStyle w:val="rowtabella0"/>
              <w:jc w:val="center"/>
              <w:rPr>
                <w:color w:val="002060"/>
              </w:rPr>
            </w:pPr>
            <w:r w:rsidRPr="008559A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F344" w14:textId="77777777" w:rsidR="002A6952" w:rsidRPr="008559A6" w:rsidRDefault="002A6952" w:rsidP="002435EF">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40FC"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CFC0" w14:textId="77777777" w:rsidR="002A6952" w:rsidRPr="008559A6" w:rsidRDefault="002A6952" w:rsidP="002435EF">
            <w:pPr>
              <w:pStyle w:val="rowtabella0"/>
              <w:jc w:val="center"/>
              <w:rPr>
                <w:color w:val="002060"/>
              </w:rPr>
            </w:pPr>
            <w:r w:rsidRPr="008559A6">
              <w:rPr>
                <w:color w:val="002060"/>
              </w:rPr>
              <w:t>0</w:t>
            </w:r>
          </w:p>
        </w:tc>
      </w:tr>
      <w:tr w:rsidR="002A6952" w:rsidRPr="008559A6" w14:paraId="591AADB4"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D2E81" w14:textId="77777777" w:rsidR="002A6952" w:rsidRPr="008559A6" w:rsidRDefault="002A6952" w:rsidP="002435EF">
            <w:pPr>
              <w:pStyle w:val="rowtabella0"/>
              <w:rPr>
                <w:color w:val="002060"/>
              </w:rPr>
            </w:pPr>
            <w:r w:rsidRPr="008559A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E1B4" w14:textId="77777777" w:rsidR="002A6952" w:rsidRPr="008559A6" w:rsidRDefault="002A6952" w:rsidP="002435EF">
            <w:pPr>
              <w:pStyle w:val="rowtabella0"/>
              <w:jc w:val="center"/>
              <w:rPr>
                <w:color w:val="002060"/>
              </w:rPr>
            </w:pPr>
            <w:r w:rsidRPr="008559A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A43C"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7694"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CB15" w14:textId="77777777" w:rsidR="002A6952" w:rsidRPr="008559A6" w:rsidRDefault="002A6952" w:rsidP="002435EF">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AAC3"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D547" w14:textId="77777777" w:rsidR="002A6952" w:rsidRPr="008559A6" w:rsidRDefault="002A6952" w:rsidP="002435EF">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E7DA" w14:textId="77777777" w:rsidR="002A6952" w:rsidRPr="008559A6" w:rsidRDefault="002A6952" w:rsidP="002435EF">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4E9E" w14:textId="77777777" w:rsidR="002A6952" w:rsidRPr="008559A6" w:rsidRDefault="002A6952" w:rsidP="002435EF">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D49F" w14:textId="77777777" w:rsidR="002A6952" w:rsidRPr="008559A6" w:rsidRDefault="002A6952" w:rsidP="002435EF">
            <w:pPr>
              <w:pStyle w:val="rowtabella0"/>
              <w:jc w:val="center"/>
              <w:rPr>
                <w:color w:val="002060"/>
              </w:rPr>
            </w:pPr>
            <w:r w:rsidRPr="008559A6">
              <w:rPr>
                <w:color w:val="002060"/>
              </w:rPr>
              <w:t>0</w:t>
            </w:r>
          </w:p>
        </w:tc>
      </w:tr>
      <w:tr w:rsidR="002A6952" w:rsidRPr="008559A6" w14:paraId="44DAADE9"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6B957" w14:textId="77777777" w:rsidR="002A6952" w:rsidRPr="008559A6" w:rsidRDefault="002A6952" w:rsidP="002435EF">
            <w:pPr>
              <w:pStyle w:val="rowtabella0"/>
              <w:rPr>
                <w:color w:val="002060"/>
              </w:rPr>
            </w:pPr>
            <w:r w:rsidRPr="008559A6">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2E7A" w14:textId="77777777" w:rsidR="002A6952" w:rsidRPr="008559A6" w:rsidRDefault="002A6952" w:rsidP="002435EF">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B923"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641C"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4B54"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C875"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FC69" w14:textId="77777777" w:rsidR="002A6952" w:rsidRPr="008559A6" w:rsidRDefault="002A6952" w:rsidP="002435EF">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FBB2" w14:textId="77777777" w:rsidR="002A6952" w:rsidRPr="008559A6" w:rsidRDefault="002A6952" w:rsidP="002435EF">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7B44E"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E99B" w14:textId="77777777" w:rsidR="002A6952" w:rsidRPr="008559A6" w:rsidRDefault="002A6952" w:rsidP="002435EF">
            <w:pPr>
              <w:pStyle w:val="rowtabella0"/>
              <w:jc w:val="center"/>
              <w:rPr>
                <w:color w:val="002060"/>
              </w:rPr>
            </w:pPr>
            <w:r w:rsidRPr="008559A6">
              <w:rPr>
                <w:color w:val="002060"/>
              </w:rPr>
              <w:t>0</w:t>
            </w:r>
          </w:p>
        </w:tc>
      </w:tr>
      <w:tr w:rsidR="002A6952" w:rsidRPr="008559A6" w14:paraId="4FCA6EBB"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E8BE1" w14:textId="77777777" w:rsidR="002A6952" w:rsidRPr="008559A6" w:rsidRDefault="002A6952" w:rsidP="002435EF">
            <w:pPr>
              <w:pStyle w:val="rowtabella0"/>
              <w:rPr>
                <w:color w:val="002060"/>
              </w:rPr>
            </w:pPr>
            <w:r w:rsidRPr="008559A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EE1D"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8AEE"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8F5F" w14:textId="77777777" w:rsidR="002A6952" w:rsidRPr="008559A6" w:rsidRDefault="002A6952" w:rsidP="002435EF">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1138"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7CCA" w14:textId="77777777" w:rsidR="002A6952" w:rsidRPr="008559A6" w:rsidRDefault="002A6952" w:rsidP="002435EF">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3D5B" w14:textId="77777777" w:rsidR="002A6952" w:rsidRPr="008559A6" w:rsidRDefault="002A6952" w:rsidP="002435EF">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9C28" w14:textId="77777777" w:rsidR="002A6952" w:rsidRPr="008559A6" w:rsidRDefault="002A6952" w:rsidP="002435EF">
            <w:pPr>
              <w:pStyle w:val="rowtabella0"/>
              <w:jc w:val="center"/>
              <w:rPr>
                <w:color w:val="002060"/>
              </w:rPr>
            </w:pPr>
            <w:r w:rsidRPr="008559A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8B09"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D6AD" w14:textId="77777777" w:rsidR="002A6952" w:rsidRPr="008559A6" w:rsidRDefault="002A6952" w:rsidP="002435EF">
            <w:pPr>
              <w:pStyle w:val="rowtabella0"/>
              <w:jc w:val="center"/>
              <w:rPr>
                <w:color w:val="002060"/>
              </w:rPr>
            </w:pPr>
            <w:r w:rsidRPr="008559A6">
              <w:rPr>
                <w:color w:val="002060"/>
              </w:rPr>
              <w:t>0</w:t>
            </w:r>
          </w:p>
        </w:tc>
      </w:tr>
      <w:tr w:rsidR="002A6952" w:rsidRPr="008559A6" w14:paraId="0016BED5"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6EB81" w14:textId="77777777" w:rsidR="002A6952" w:rsidRPr="008559A6" w:rsidRDefault="002A6952" w:rsidP="002435EF">
            <w:pPr>
              <w:pStyle w:val="rowtabella0"/>
              <w:rPr>
                <w:color w:val="002060"/>
              </w:rPr>
            </w:pPr>
            <w:r w:rsidRPr="008559A6">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7919" w14:textId="77777777" w:rsidR="002A6952" w:rsidRPr="008559A6" w:rsidRDefault="002A6952" w:rsidP="002435EF">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87A0"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F346"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785A" w14:textId="77777777" w:rsidR="002A6952" w:rsidRPr="008559A6" w:rsidRDefault="002A6952" w:rsidP="002435EF">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102D" w14:textId="77777777" w:rsidR="002A6952" w:rsidRPr="008559A6" w:rsidRDefault="002A6952" w:rsidP="002435EF">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7561" w14:textId="77777777" w:rsidR="002A6952" w:rsidRPr="008559A6" w:rsidRDefault="002A6952" w:rsidP="002435EF">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B45A" w14:textId="77777777" w:rsidR="002A6952" w:rsidRPr="008559A6" w:rsidRDefault="002A6952" w:rsidP="002435EF">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9752" w14:textId="77777777" w:rsidR="002A6952" w:rsidRPr="008559A6" w:rsidRDefault="002A6952" w:rsidP="002435EF">
            <w:pPr>
              <w:pStyle w:val="rowtabella0"/>
              <w:jc w:val="center"/>
              <w:rPr>
                <w:color w:val="002060"/>
              </w:rPr>
            </w:pPr>
            <w:r w:rsidRPr="008559A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E83A" w14:textId="77777777" w:rsidR="002A6952" w:rsidRPr="008559A6" w:rsidRDefault="002A6952" w:rsidP="002435EF">
            <w:pPr>
              <w:pStyle w:val="rowtabella0"/>
              <w:jc w:val="center"/>
              <w:rPr>
                <w:color w:val="002060"/>
              </w:rPr>
            </w:pPr>
            <w:r w:rsidRPr="008559A6">
              <w:rPr>
                <w:color w:val="002060"/>
              </w:rPr>
              <w:t>1</w:t>
            </w:r>
          </w:p>
        </w:tc>
      </w:tr>
      <w:bookmarkEnd w:id="13"/>
    </w:tbl>
    <w:p w14:paraId="03A3A8FB" w14:textId="77777777" w:rsidR="002A6952" w:rsidRPr="003200F3" w:rsidRDefault="002A6952" w:rsidP="002A6952">
      <w:pPr>
        <w:pStyle w:val="TITOLOPRINC"/>
        <w:spacing w:before="0" w:beforeAutospacing="0" w:after="0" w:afterAutospacing="0"/>
        <w:rPr>
          <w:b w:val="0"/>
          <w:bCs/>
          <w:color w:val="002060"/>
          <w:sz w:val="22"/>
          <w:szCs w:val="22"/>
        </w:rPr>
      </w:pPr>
    </w:p>
    <w:p w14:paraId="3896501F" w14:textId="77777777" w:rsidR="002A6952" w:rsidRPr="00E15E32" w:rsidRDefault="002A6952" w:rsidP="002A6952">
      <w:pPr>
        <w:pStyle w:val="TITOLOPRINC"/>
        <w:spacing w:before="0" w:beforeAutospacing="0" w:after="0" w:afterAutospacing="0"/>
        <w:rPr>
          <w:color w:val="002060"/>
        </w:rPr>
      </w:pPr>
      <w:r>
        <w:rPr>
          <w:color w:val="002060"/>
        </w:rPr>
        <w:t>FASE FINALE</w:t>
      </w:r>
    </w:p>
    <w:p w14:paraId="798C7976" w14:textId="77777777" w:rsidR="002A6952" w:rsidRPr="00954ABB" w:rsidRDefault="002A6952" w:rsidP="002A6952">
      <w:pPr>
        <w:pStyle w:val="LndNormale1"/>
        <w:rPr>
          <w:color w:val="002060"/>
        </w:rPr>
      </w:pPr>
    </w:p>
    <w:p w14:paraId="1D1CA772" w14:textId="49F3ACC9" w:rsidR="002A6952" w:rsidRPr="00954ABB" w:rsidRDefault="002A6952" w:rsidP="002A6952">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7C414615" w14:textId="77777777" w:rsidR="002A6952" w:rsidRPr="00FA4D1D" w:rsidRDefault="002A6952" w:rsidP="002A6952">
      <w:pPr>
        <w:pStyle w:val="Corpodeltesto21"/>
        <w:rPr>
          <w:rFonts w:ascii="Arial" w:hAnsi="Arial" w:cs="Arial"/>
          <w:color w:val="002060"/>
          <w:sz w:val="22"/>
          <w:highlight w:val="yellow"/>
        </w:rPr>
      </w:pPr>
    </w:p>
    <w:p w14:paraId="6F2A9913" w14:textId="77777777" w:rsidR="002A6952" w:rsidRPr="00316CA8" w:rsidRDefault="002A6952" w:rsidP="002A6952">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503F5B12" w14:textId="053889F0" w:rsidR="002A6952" w:rsidRPr="008559A6" w:rsidRDefault="002A6952" w:rsidP="002A6952">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sidR="00503FFE">
        <w:rPr>
          <w:rFonts w:ascii="Arial" w:hAnsi="Arial" w:cs="Arial"/>
          <w:b/>
          <w:bCs/>
          <w:color w:val="002060"/>
          <w:sz w:val="22"/>
          <w:lang w:val="es-ES"/>
        </w:rPr>
        <w:tab/>
      </w:r>
      <w:r w:rsidR="00503FFE">
        <w:rPr>
          <w:rFonts w:ascii="Arial" w:hAnsi="Arial" w:cs="Arial"/>
          <w:b/>
          <w:bCs/>
          <w:color w:val="002060"/>
          <w:sz w:val="22"/>
          <w:lang w:val="es-ES"/>
        </w:rPr>
        <w:tab/>
      </w:r>
      <w:r w:rsidR="00503FFE">
        <w:rPr>
          <w:rFonts w:ascii="Arial" w:hAnsi="Arial" w:cs="Arial"/>
          <w:b/>
          <w:bCs/>
          <w:color w:val="002060"/>
          <w:sz w:val="22"/>
          <w:lang w:val="es-ES"/>
        </w:rPr>
        <w:tab/>
      </w:r>
      <w:r w:rsidR="00503FFE">
        <w:rPr>
          <w:rFonts w:ascii="Arial" w:hAnsi="Arial" w:cs="Arial"/>
          <w:b/>
          <w:bCs/>
          <w:color w:val="002060"/>
          <w:sz w:val="22"/>
          <w:lang w:val="es-ES"/>
        </w:rPr>
        <w:tab/>
      </w:r>
      <w:r w:rsidR="00C51FC7">
        <w:rPr>
          <w:rFonts w:ascii="Arial" w:hAnsi="Arial" w:cs="Arial"/>
          <w:b/>
          <w:bCs/>
          <w:color w:val="002060"/>
          <w:sz w:val="22"/>
          <w:lang w:val="es-ES"/>
        </w:rPr>
        <w:t>1-5</w:t>
      </w:r>
      <w:r w:rsidR="00C51FC7">
        <w:rPr>
          <w:rFonts w:ascii="Arial" w:hAnsi="Arial" w:cs="Arial"/>
          <w:b/>
          <w:bCs/>
          <w:color w:val="002060"/>
          <w:sz w:val="22"/>
          <w:lang w:val="es-ES"/>
        </w:rPr>
        <w:tab/>
        <w:t>5-5</w:t>
      </w:r>
    </w:p>
    <w:p w14:paraId="2995B468" w14:textId="77777777" w:rsidR="002A6952" w:rsidRPr="008559A6" w:rsidRDefault="002A6952" w:rsidP="002A6952">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6F36BEB6" w14:textId="77777777" w:rsidR="002A6952" w:rsidRPr="00316CA8" w:rsidRDefault="002A6952" w:rsidP="002A6952">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223F5085" w14:textId="0441DCEB" w:rsidR="002A6952" w:rsidRPr="008559A6" w:rsidRDefault="002A6952" w:rsidP="002A6952">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t>1-5</w:t>
      </w:r>
      <w:r w:rsidR="002D5D47">
        <w:rPr>
          <w:rFonts w:ascii="Arial" w:hAnsi="Arial" w:cs="Arial"/>
          <w:b/>
          <w:bCs/>
          <w:color w:val="002060"/>
          <w:sz w:val="22"/>
        </w:rPr>
        <w:tab/>
        <w:t>1-1</w:t>
      </w:r>
    </w:p>
    <w:p w14:paraId="7200B04A" w14:textId="77777777" w:rsidR="002A6952" w:rsidRDefault="002A6952" w:rsidP="002A6952">
      <w:pPr>
        <w:pStyle w:val="Corpodeltesto21"/>
        <w:rPr>
          <w:rFonts w:ascii="Arial" w:hAnsi="Arial" w:cs="Arial"/>
          <w:color w:val="002060"/>
          <w:sz w:val="22"/>
        </w:rPr>
      </w:pPr>
    </w:p>
    <w:p w14:paraId="1F780D02" w14:textId="77777777" w:rsidR="002A6952" w:rsidRPr="00316CA8" w:rsidRDefault="002A6952" w:rsidP="002A6952">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5B97BE72" w14:textId="6C3B193C" w:rsidR="002A6952" w:rsidRPr="008559A6" w:rsidRDefault="002A6952" w:rsidP="002A6952">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sidR="00B80CF7">
        <w:rPr>
          <w:rFonts w:ascii="Arial" w:hAnsi="Arial" w:cs="Arial"/>
          <w:b/>
          <w:bCs/>
          <w:color w:val="002060"/>
          <w:sz w:val="22"/>
        </w:rPr>
        <w:tab/>
      </w:r>
      <w:r w:rsidR="00B80CF7">
        <w:rPr>
          <w:rFonts w:ascii="Arial" w:hAnsi="Arial" w:cs="Arial"/>
          <w:b/>
          <w:bCs/>
          <w:color w:val="002060"/>
          <w:sz w:val="22"/>
        </w:rPr>
        <w:tab/>
      </w:r>
      <w:r w:rsidR="00B80CF7">
        <w:rPr>
          <w:rFonts w:ascii="Arial" w:hAnsi="Arial" w:cs="Arial"/>
          <w:b/>
          <w:bCs/>
          <w:color w:val="002060"/>
          <w:sz w:val="22"/>
        </w:rPr>
        <w:tab/>
      </w:r>
      <w:r w:rsidR="00B80CF7">
        <w:rPr>
          <w:rFonts w:ascii="Arial" w:hAnsi="Arial" w:cs="Arial"/>
          <w:b/>
          <w:bCs/>
          <w:color w:val="002060"/>
          <w:sz w:val="22"/>
        </w:rPr>
        <w:tab/>
      </w:r>
      <w:r w:rsidR="00B80CF7">
        <w:rPr>
          <w:rFonts w:ascii="Arial" w:hAnsi="Arial" w:cs="Arial"/>
          <w:b/>
          <w:bCs/>
          <w:color w:val="002060"/>
          <w:sz w:val="22"/>
        </w:rPr>
        <w:tab/>
        <w:t>3-2</w:t>
      </w:r>
      <w:r w:rsidR="00B80CF7">
        <w:rPr>
          <w:rFonts w:ascii="Arial" w:hAnsi="Arial" w:cs="Arial"/>
          <w:b/>
          <w:bCs/>
          <w:color w:val="002060"/>
          <w:sz w:val="22"/>
        </w:rPr>
        <w:tab/>
        <w:t>3-3</w:t>
      </w:r>
    </w:p>
    <w:p w14:paraId="67720882" w14:textId="77777777" w:rsidR="002A6952" w:rsidRDefault="002A6952" w:rsidP="002A6952">
      <w:pPr>
        <w:pStyle w:val="Corpodeltesto21"/>
        <w:rPr>
          <w:rFonts w:ascii="Arial" w:hAnsi="Arial" w:cs="Arial"/>
          <w:color w:val="002060"/>
          <w:sz w:val="22"/>
        </w:rPr>
      </w:pPr>
    </w:p>
    <w:p w14:paraId="1CBD4F0D" w14:textId="77777777" w:rsidR="002A6952" w:rsidRPr="00316CA8" w:rsidRDefault="002A6952" w:rsidP="002A6952">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258E67D0" w14:textId="17D30EEB" w:rsidR="002A6952" w:rsidRPr="008559A6" w:rsidRDefault="002A6952" w:rsidP="002A6952">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r>
      <w:r w:rsidR="002D5D47">
        <w:rPr>
          <w:rFonts w:ascii="Arial" w:hAnsi="Arial" w:cs="Arial"/>
          <w:b/>
          <w:bCs/>
          <w:color w:val="002060"/>
          <w:sz w:val="22"/>
        </w:rPr>
        <w:tab/>
        <w:t>3-2</w:t>
      </w:r>
      <w:r w:rsidR="002D5D47">
        <w:rPr>
          <w:rFonts w:ascii="Arial" w:hAnsi="Arial" w:cs="Arial"/>
          <w:b/>
          <w:bCs/>
          <w:color w:val="002060"/>
          <w:sz w:val="22"/>
        </w:rPr>
        <w:tab/>
        <w:t>0-4</w:t>
      </w:r>
    </w:p>
    <w:p w14:paraId="633151FB" w14:textId="77777777" w:rsidR="002A6952" w:rsidRPr="008559A6" w:rsidRDefault="002A6952" w:rsidP="002A6952">
      <w:pPr>
        <w:pStyle w:val="Corpodeltesto21"/>
        <w:rPr>
          <w:rFonts w:ascii="Arial" w:hAnsi="Arial" w:cs="Arial"/>
          <w:color w:val="002060"/>
          <w:sz w:val="22"/>
        </w:rPr>
      </w:pPr>
    </w:p>
    <w:p w14:paraId="23D2B35E" w14:textId="77777777" w:rsidR="002A6952" w:rsidRDefault="002A6952" w:rsidP="002A6952">
      <w:pPr>
        <w:pStyle w:val="Corpodeltesto21"/>
        <w:rPr>
          <w:rFonts w:ascii="Arial" w:hAnsi="Arial" w:cs="Arial"/>
          <w:color w:val="002060"/>
          <w:sz w:val="22"/>
        </w:rPr>
      </w:pPr>
    </w:p>
    <w:p w14:paraId="6537D3D8" w14:textId="77777777" w:rsidR="002A6952" w:rsidRPr="00E762DC" w:rsidRDefault="002A6952" w:rsidP="002A6952">
      <w:pPr>
        <w:pStyle w:val="LndNormale1"/>
        <w:rPr>
          <w:b/>
          <w:i/>
          <w:color w:val="002060"/>
        </w:rPr>
      </w:pPr>
      <w:r>
        <w:rPr>
          <w:b/>
          <w:i/>
          <w:color w:val="002060"/>
        </w:rPr>
        <w:t>Ottavi</w:t>
      </w:r>
      <w:r w:rsidRPr="00E762DC">
        <w:rPr>
          <w:b/>
          <w:i/>
          <w:color w:val="002060"/>
        </w:rPr>
        <w:t xml:space="preserve"> di Finale (gara unica </w:t>
      </w:r>
      <w:r>
        <w:rPr>
          <w:b/>
          <w:i/>
          <w:color w:val="002060"/>
        </w:rPr>
        <w:t>15</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29C6F63D" w14:textId="77777777"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del girone “Gold” classificatesi dal terzo al decimo posto e le 2 squadre vincenti gli spareggi dei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50E143CC" w14:textId="77777777" w:rsidR="002A6952" w:rsidRPr="00E762DC" w:rsidRDefault="002A6952" w:rsidP="002A6952">
      <w:pPr>
        <w:pStyle w:val="Corpodeltesto21"/>
        <w:rPr>
          <w:rFonts w:ascii="Arial" w:hAnsi="Arial" w:cs="Arial"/>
          <w:color w:val="002060"/>
          <w:sz w:val="22"/>
        </w:rPr>
      </w:pPr>
    </w:p>
    <w:p w14:paraId="6CF2C771" w14:textId="77777777"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06229BD8" w14:textId="35E8E0A0" w:rsidR="00DC771A" w:rsidRPr="00DC771A" w:rsidRDefault="00FA3FB7" w:rsidP="002A6952">
      <w:pPr>
        <w:pStyle w:val="Corpodeltesto21"/>
        <w:rPr>
          <w:rFonts w:ascii="Arial" w:hAnsi="Arial" w:cs="Arial"/>
          <w:b/>
          <w:bCs/>
          <w:color w:val="002060"/>
          <w:sz w:val="22"/>
        </w:rPr>
      </w:pPr>
      <w:r>
        <w:rPr>
          <w:rFonts w:ascii="Arial" w:hAnsi="Arial" w:cs="Arial"/>
          <w:b/>
          <w:bCs/>
          <w:color w:val="002060"/>
          <w:sz w:val="22"/>
        </w:rPr>
        <w:t>AMICI DEL CENTROSOCIO SP.</w:t>
      </w:r>
      <w:r w:rsidR="00DC771A" w:rsidRPr="00DC771A">
        <w:rPr>
          <w:rFonts w:ascii="Arial" w:hAnsi="Arial" w:cs="Arial"/>
          <w:b/>
          <w:bCs/>
          <w:color w:val="002060"/>
          <w:sz w:val="22"/>
        </w:rPr>
        <w:t xml:space="preserve"> – C.U.S. ANCONA</w:t>
      </w:r>
    </w:p>
    <w:p w14:paraId="2CA7716E" w14:textId="77777777" w:rsidR="00DC771A" w:rsidRDefault="00DC771A" w:rsidP="002A6952">
      <w:pPr>
        <w:pStyle w:val="Corpodeltesto21"/>
        <w:rPr>
          <w:rFonts w:ascii="Arial" w:hAnsi="Arial" w:cs="Arial"/>
          <w:color w:val="002060"/>
          <w:sz w:val="22"/>
        </w:rPr>
      </w:pPr>
    </w:p>
    <w:p w14:paraId="38DA2E31" w14:textId="73224E4C"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28FF081D" w14:textId="078BEFE0" w:rsidR="002D5D47" w:rsidRPr="002D5D47" w:rsidRDefault="00FA3FB7" w:rsidP="002D5D47">
      <w:pPr>
        <w:pStyle w:val="Corpodeltesto21"/>
        <w:rPr>
          <w:rFonts w:ascii="Arial" w:hAnsi="Arial" w:cs="Arial"/>
          <w:b/>
          <w:bCs/>
          <w:color w:val="002060"/>
          <w:sz w:val="22"/>
        </w:rPr>
      </w:pPr>
      <w:r>
        <w:rPr>
          <w:rFonts w:ascii="Arial" w:hAnsi="Arial" w:cs="Arial"/>
          <w:b/>
          <w:bCs/>
          <w:color w:val="002060"/>
          <w:sz w:val="22"/>
        </w:rPr>
        <w:t>ACLI MANTOVANI CALCIO A 5</w:t>
      </w:r>
      <w:r w:rsidR="002D5D47" w:rsidRPr="002D5D47">
        <w:rPr>
          <w:rFonts w:ascii="Arial" w:hAnsi="Arial" w:cs="Arial"/>
          <w:b/>
          <w:bCs/>
          <w:color w:val="002060"/>
          <w:sz w:val="22"/>
        </w:rPr>
        <w:t xml:space="preserve">– </w:t>
      </w:r>
      <w:r w:rsidR="002D5D47">
        <w:rPr>
          <w:rFonts w:ascii="Arial" w:hAnsi="Arial" w:cs="Arial"/>
          <w:b/>
          <w:bCs/>
          <w:color w:val="002060"/>
          <w:sz w:val="22"/>
        </w:rPr>
        <w:t>OSIMO FIVE</w:t>
      </w:r>
    </w:p>
    <w:p w14:paraId="0D664F5B" w14:textId="77777777" w:rsidR="002D5D47" w:rsidRDefault="002D5D47" w:rsidP="002A6952">
      <w:pPr>
        <w:pStyle w:val="Corpodeltesto21"/>
        <w:rPr>
          <w:rFonts w:ascii="Arial" w:hAnsi="Arial" w:cs="Arial"/>
          <w:color w:val="002060"/>
          <w:sz w:val="22"/>
        </w:rPr>
      </w:pPr>
    </w:p>
    <w:p w14:paraId="252AD61C" w14:textId="47F14163"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087A273A" w14:textId="7234DAB9" w:rsidR="00C51FC7" w:rsidRPr="00FA3FB7" w:rsidRDefault="00FA3FB7" w:rsidP="002A6952">
      <w:pPr>
        <w:pStyle w:val="Corpodeltesto21"/>
        <w:rPr>
          <w:rFonts w:ascii="Arial" w:hAnsi="Arial" w:cs="Arial"/>
          <w:b/>
          <w:bCs/>
          <w:color w:val="002060"/>
          <w:sz w:val="22"/>
          <w:lang w:val="en-US"/>
        </w:rPr>
      </w:pPr>
      <w:r w:rsidRPr="00FA3FB7">
        <w:rPr>
          <w:rFonts w:ascii="Arial" w:hAnsi="Arial" w:cs="Arial"/>
          <w:b/>
          <w:bCs/>
          <w:color w:val="002060"/>
          <w:sz w:val="22"/>
          <w:lang w:val="en-US"/>
        </w:rPr>
        <w:t xml:space="preserve">REAL SAN GIORGIO </w:t>
      </w:r>
      <w:r w:rsidR="00C51FC7" w:rsidRPr="00FA3FB7">
        <w:rPr>
          <w:rFonts w:ascii="Arial" w:hAnsi="Arial" w:cs="Arial"/>
          <w:b/>
          <w:bCs/>
          <w:color w:val="002060"/>
          <w:sz w:val="22"/>
          <w:lang w:val="en-US"/>
        </w:rPr>
        <w:t>– REAL EAGLES VIRTUS PAGLIA</w:t>
      </w:r>
    </w:p>
    <w:p w14:paraId="49090A2B" w14:textId="77777777" w:rsidR="00DC771A" w:rsidRPr="00FA3FB7" w:rsidRDefault="00DC771A" w:rsidP="002A6952">
      <w:pPr>
        <w:pStyle w:val="Corpodeltesto21"/>
        <w:rPr>
          <w:rFonts w:ascii="Arial" w:hAnsi="Arial" w:cs="Arial"/>
          <w:color w:val="002060"/>
          <w:sz w:val="22"/>
          <w:lang w:val="en-US"/>
        </w:rPr>
      </w:pPr>
    </w:p>
    <w:p w14:paraId="7764AE82" w14:textId="2EB74CC6"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43A466A7" w14:textId="31FEE090" w:rsidR="002D5D47" w:rsidRPr="002D5D47" w:rsidRDefault="00FA3FB7" w:rsidP="002D5D47">
      <w:pPr>
        <w:pStyle w:val="Corpodeltesto21"/>
        <w:rPr>
          <w:rFonts w:ascii="Arial" w:hAnsi="Arial" w:cs="Arial"/>
          <w:b/>
          <w:bCs/>
          <w:color w:val="002060"/>
          <w:sz w:val="22"/>
        </w:rPr>
      </w:pPr>
      <w:r>
        <w:rPr>
          <w:rFonts w:ascii="Arial" w:hAnsi="Arial" w:cs="Arial"/>
          <w:b/>
          <w:bCs/>
          <w:color w:val="002060"/>
          <w:sz w:val="22"/>
        </w:rPr>
        <w:t>FUTSAL VIRE GEOSISTEM ASD</w:t>
      </w:r>
      <w:r w:rsidR="002D5D47" w:rsidRPr="002D5D47">
        <w:rPr>
          <w:rFonts w:ascii="Arial" w:hAnsi="Arial" w:cs="Arial"/>
          <w:b/>
          <w:bCs/>
          <w:color w:val="002060"/>
          <w:sz w:val="22"/>
        </w:rPr>
        <w:t xml:space="preserve"> – </w:t>
      </w:r>
      <w:r w:rsidR="002D5D47">
        <w:rPr>
          <w:rFonts w:ascii="Arial" w:hAnsi="Arial" w:cs="Arial"/>
          <w:b/>
          <w:bCs/>
          <w:color w:val="002060"/>
          <w:sz w:val="22"/>
        </w:rPr>
        <w:t>U.S. FORTUNA FANO</w:t>
      </w:r>
    </w:p>
    <w:p w14:paraId="31C3E7E7" w14:textId="77777777" w:rsidR="002D5D47" w:rsidRDefault="002D5D47" w:rsidP="002A6952">
      <w:pPr>
        <w:pStyle w:val="Corpodeltesto21"/>
        <w:rPr>
          <w:rFonts w:ascii="Arial" w:hAnsi="Arial" w:cs="Arial"/>
          <w:color w:val="002060"/>
          <w:sz w:val="22"/>
        </w:rPr>
      </w:pPr>
    </w:p>
    <w:p w14:paraId="6C87B639" w14:textId="6DC4CB9B"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0F2409FA" w14:textId="77777777" w:rsidR="00FA3FB7" w:rsidRPr="00FA3FB7" w:rsidRDefault="00FA3FB7" w:rsidP="002A6952">
      <w:pPr>
        <w:pStyle w:val="Corpodeltesto21"/>
        <w:rPr>
          <w:rFonts w:ascii="Arial" w:hAnsi="Arial" w:cs="Arial"/>
          <w:b/>
          <w:bCs/>
          <w:color w:val="002060"/>
          <w:sz w:val="22"/>
        </w:rPr>
      </w:pPr>
      <w:r w:rsidRPr="00FA3FB7">
        <w:rPr>
          <w:rFonts w:ascii="Arial" w:hAnsi="Arial" w:cs="Arial"/>
          <w:b/>
          <w:bCs/>
          <w:color w:val="002060"/>
          <w:sz w:val="22"/>
        </w:rPr>
        <w:lastRenderedPageBreak/>
        <w:t>JESINA S.R.L. – NUOVA JUVENTINA FFC</w:t>
      </w:r>
    </w:p>
    <w:p w14:paraId="1F49C123" w14:textId="005D1CBC" w:rsidR="00FA3FB7" w:rsidRDefault="00FA3FB7" w:rsidP="002A6952">
      <w:pPr>
        <w:pStyle w:val="Corpodeltesto21"/>
        <w:rPr>
          <w:rFonts w:ascii="Arial" w:hAnsi="Arial" w:cs="Arial"/>
          <w:color w:val="002060"/>
          <w:sz w:val="22"/>
        </w:rPr>
      </w:pPr>
      <w:r>
        <w:rPr>
          <w:rFonts w:ascii="Arial" w:hAnsi="Arial" w:cs="Arial"/>
          <w:color w:val="002060"/>
          <w:sz w:val="22"/>
        </w:rPr>
        <w:t xml:space="preserve"> </w:t>
      </w:r>
    </w:p>
    <w:p w14:paraId="2D66926F" w14:textId="19F9CD68" w:rsidR="002A6952" w:rsidRPr="00E762DC" w:rsidRDefault="002A6952" w:rsidP="002A695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530C6B30" w14:textId="23494049" w:rsidR="002A6952" w:rsidRPr="00FA3FB7" w:rsidRDefault="00FA3FB7" w:rsidP="002A6952">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p>
    <w:p w14:paraId="7F87A1BF" w14:textId="77777777" w:rsidR="00FA3FB7" w:rsidRPr="00E762DC" w:rsidRDefault="00FA3FB7" w:rsidP="002A6952">
      <w:pPr>
        <w:pStyle w:val="Corpodeltesto21"/>
        <w:rPr>
          <w:rFonts w:ascii="Arial" w:hAnsi="Arial" w:cs="Arial"/>
          <w:color w:val="002060"/>
          <w:sz w:val="22"/>
        </w:rPr>
      </w:pPr>
    </w:p>
    <w:p w14:paraId="1E78F97D" w14:textId="77777777" w:rsidR="002A6952" w:rsidRPr="00FF270F" w:rsidRDefault="002A6952" w:rsidP="002A6952">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2207FD37" w14:textId="77777777" w:rsidR="002A6952" w:rsidRPr="00FF270F" w:rsidRDefault="002A6952" w:rsidP="002A6952">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2789E16D" w14:textId="77777777" w:rsidR="002A6952" w:rsidRPr="001E6A72" w:rsidRDefault="002A6952" w:rsidP="002A6952">
      <w:pPr>
        <w:pStyle w:val="Corpodeltesto21"/>
        <w:rPr>
          <w:rFonts w:ascii="Arial" w:hAnsi="Arial" w:cs="Arial"/>
          <w:color w:val="002060"/>
          <w:sz w:val="22"/>
        </w:rPr>
      </w:pPr>
    </w:p>
    <w:p w14:paraId="6F99E025" w14:textId="77777777" w:rsidR="002A6952" w:rsidRPr="004F0082" w:rsidRDefault="002A6952" w:rsidP="002A6952">
      <w:pPr>
        <w:pStyle w:val="LndNormale1"/>
        <w:rPr>
          <w:b/>
          <w:i/>
          <w:color w:val="002060"/>
        </w:rPr>
      </w:pPr>
      <w:r w:rsidRPr="004F0082">
        <w:rPr>
          <w:b/>
          <w:i/>
          <w:color w:val="002060"/>
        </w:rPr>
        <w:t>Quarti di Finale (gara unica 29/03/2025)</w:t>
      </w:r>
    </w:p>
    <w:p w14:paraId="7D38EB91"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0BB20ABF" w14:textId="77777777" w:rsidR="002A6952" w:rsidRPr="004F0082" w:rsidRDefault="002A6952" w:rsidP="002A6952">
      <w:pPr>
        <w:pStyle w:val="Corpodeltesto21"/>
        <w:rPr>
          <w:rFonts w:ascii="Arial" w:hAnsi="Arial" w:cs="Arial"/>
          <w:color w:val="002060"/>
          <w:sz w:val="22"/>
        </w:rPr>
      </w:pPr>
    </w:p>
    <w:p w14:paraId="4852F89C"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32184D7E"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6961A5ED"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6227560E"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1A1D3293" w14:textId="77777777" w:rsidR="002A6952" w:rsidRPr="004F0082" w:rsidRDefault="002A6952" w:rsidP="002A6952">
      <w:pPr>
        <w:pStyle w:val="Corpodeltesto21"/>
        <w:rPr>
          <w:rFonts w:ascii="Arial" w:hAnsi="Arial" w:cs="Arial"/>
          <w:color w:val="002060"/>
          <w:sz w:val="22"/>
        </w:rPr>
      </w:pPr>
    </w:p>
    <w:p w14:paraId="6D2A02EC"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7FBF098C"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5EDE3CC3" w14:textId="77777777" w:rsidR="002A6952" w:rsidRPr="00FA4D1D" w:rsidRDefault="002A6952" w:rsidP="002A6952">
      <w:pPr>
        <w:pStyle w:val="Corpodeltesto21"/>
        <w:rPr>
          <w:color w:val="002060"/>
          <w:szCs w:val="22"/>
          <w:highlight w:val="yellow"/>
        </w:rPr>
      </w:pPr>
    </w:p>
    <w:p w14:paraId="0ECDFD41" w14:textId="77777777" w:rsidR="002A6952" w:rsidRPr="00E762DC" w:rsidRDefault="002A6952" w:rsidP="002A6952">
      <w:pPr>
        <w:pStyle w:val="LndNormale1"/>
        <w:rPr>
          <w:b/>
          <w:i/>
          <w:color w:val="002060"/>
        </w:rPr>
      </w:pPr>
      <w:r>
        <w:rPr>
          <w:b/>
          <w:i/>
          <w:color w:val="002060"/>
        </w:rPr>
        <w:t>Semifinali (gara di andata 05/04/2025 –  gara di ritorno 12/04/2025)</w:t>
      </w:r>
    </w:p>
    <w:p w14:paraId="0F79561F" w14:textId="77777777" w:rsidR="002A6952" w:rsidRPr="001E6A72" w:rsidRDefault="002A6952" w:rsidP="002A6952">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3CE99CE2"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93457BA"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8165B4E" w14:textId="77777777" w:rsidR="002A6952" w:rsidRDefault="002A6952" w:rsidP="002A6952">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2CB985EB" w14:textId="77777777" w:rsidR="002A6952" w:rsidRPr="004F0082" w:rsidRDefault="002A6952" w:rsidP="002A6952">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64536641" w14:textId="77777777" w:rsidR="002A6952" w:rsidRPr="004F0082" w:rsidRDefault="002A6952" w:rsidP="002A6952">
      <w:pPr>
        <w:pStyle w:val="Corpodeltesto21"/>
        <w:rPr>
          <w:color w:val="002060"/>
          <w:szCs w:val="22"/>
        </w:rPr>
      </w:pPr>
    </w:p>
    <w:p w14:paraId="6E86BC4E" w14:textId="77777777" w:rsidR="002A6952" w:rsidRPr="001E6A72" w:rsidRDefault="002A6952" w:rsidP="002A695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1F2DD5E" w14:textId="77777777" w:rsidR="002A6952" w:rsidRPr="004F0082" w:rsidRDefault="002A6952" w:rsidP="002A695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1D2341AE" w14:textId="77777777" w:rsidR="002A6952" w:rsidRPr="004F0082" w:rsidRDefault="002A6952" w:rsidP="002A6952">
      <w:pPr>
        <w:pStyle w:val="Corpodeltesto21"/>
        <w:rPr>
          <w:rFonts w:ascii="Arial" w:hAnsi="Arial" w:cs="Arial"/>
          <w:color w:val="002060"/>
          <w:sz w:val="22"/>
        </w:rPr>
      </w:pPr>
    </w:p>
    <w:p w14:paraId="6C9B8494" w14:textId="77777777" w:rsidR="002A6952" w:rsidRPr="004F0082" w:rsidRDefault="002A6952" w:rsidP="002A6952">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253A0FD6" w14:textId="77777777" w:rsidR="002A6952" w:rsidRPr="004F0082" w:rsidRDefault="002A6952" w:rsidP="002A6952">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3F7E5823" w14:textId="77777777" w:rsidR="002A6952" w:rsidRPr="004F0082" w:rsidRDefault="002A6952" w:rsidP="002A6952">
      <w:pPr>
        <w:pStyle w:val="Corpodeltesto21"/>
        <w:rPr>
          <w:rFonts w:ascii="Arial" w:hAnsi="Arial" w:cs="Arial"/>
          <w:b/>
          <w:bCs/>
          <w:i/>
          <w:iCs/>
          <w:color w:val="002060"/>
          <w:sz w:val="22"/>
          <w:szCs w:val="22"/>
        </w:rPr>
      </w:pPr>
    </w:p>
    <w:p w14:paraId="6D0816EC" w14:textId="77777777" w:rsidR="002A6952" w:rsidRPr="004F0082" w:rsidRDefault="002A6952" w:rsidP="002A6952">
      <w:pPr>
        <w:pStyle w:val="Corpodeltesto21"/>
        <w:rPr>
          <w:color w:val="002060"/>
          <w:szCs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CC86F1E" w14:textId="77777777" w:rsidR="002A6952" w:rsidRDefault="002A6952" w:rsidP="00945CA5">
      <w:pPr>
        <w:pStyle w:val="breakline"/>
        <w:rPr>
          <w:rFonts w:eastAsiaTheme="minorEastAsia"/>
          <w:color w:val="002060"/>
        </w:rPr>
      </w:pPr>
    </w:p>
    <w:p w14:paraId="3FF0035E" w14:textId="77777777" w:rsidR="009139FA" w:rsidRPr="00A36DFF" w:rsidRDefault="009139FA" w:rsidP="009139FA">
      <w:pPr>
        <w:pStyle w:val="titoloprinc0"/>
        <w:rPr>
          <w:color w:val="002060"/>
        </w:rPr>
      </w:pPr>
      <w:r w:rsidRPr="00A36DFF">
        <w:rPr>
          <w:color w:val="002060"/>
        </w:rPr>
        <w:t>RISULTATI</w:t>
      </w:r>
    </w:p>
    <w:p w14:paraId="75BDF860" w14:textId="77777777" w:rsidR="009139FA" w:rsidRPr="00A36DFF" w:rsidRDefault="009139FA" w:rsidP="009139FA">
      <w:pPr>
        <w:pStyle w:val="breakline"/>
        <w:rPr>
          <w:color w:val="002060"/>
        </w:rPr>
      </w:pPr>
    </w:p>
    <w:p w14:paraId="13EE62CE" w14:textId="77777777" w:rsidR="009139FA" w:rsidRPr="00A36DFF" w:rsidRDefault="009139FA" w:rsidP="009139FA">
      <w:pPr>
        <w:pStyle w:val="sottotitolocampionato10"/>
        <w:rPr>
          <w:color w:val="002060"/>
        </w:rPr>
      </w:pPr>
      <w:r w:rsidRPr="00A36DFF">
        <w:rPr>
          <w:color w:val="002060"/>
        </w:rPr>
        <w:t>RISULTATI UFFICIALI GARE DEL 08/03/2025</w:t>
      </w:r>
    </w:p>
    <w:p w14:paraId="3B5129EA" w14:textId="77777777" w:rsidR="009139FA" w:rsidRPr="009139FA" w:rsidRDefault="009139FA" w:rsidP="009139FA">
      <w:pPr>
        <w:pStyle w:val="sottotitolocampionato20"/>
        <w:spacing w:before="0" w:beforeAutospacing="0" w:after="0" w:afterAutospacing="0"/>
        <w:rPr>
          <w:rFonts w:ascii="Arial" w:hAnsi="Arial" w:cs="Arial"/>
          <w:color w:val="002060"/>
          <w:sz w:val="20"/>
          <w:szCs w:val="20"/>
        </w:rPr>
      </w:pPr>
      <w:r w:rsidRPr="009139FA">
        <w:rPr>
          <w:rFonts w:ascii="Arial" w:hAnsi="Arial" w:cs="Arial"/>
          <w:color w:val="002060"/>
          <w:sz w:val="20"/>
          <w:szCs w:val="20"/>
        </w:rPr>
        <w:t>Si trascrivono qui di seguito i risultati ufficiali delle gare disputate</w:t>
      </w:r>
    </w:p>
    <w:p w14:paraId="33C1CEE0" w14:textId="77777777" w:rsidR="009139FA" w:rsidRPr="00A36DFF" w:rsidRDefault="009139FA" w:rsidP="009139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9FA" w:rsidRPr="00A36DFF" w14:paraId="74BB1630" w14:textId="77777777" w:rsidTr="00EF11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9FA" w:rsidRPr="00A36DFF" w14:paraId="45C792AD" w14:textId="77777777" w:rsidTr="00EF11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A2B30" w14:textId="77777777" w:rsidR="009139FA" w:rsidRPr="00A36DFF" w:rsidRDefault="009139FA" w:rsidP="00EF11C7">
                  <w:pPr>
                    <w:pStyle w:val="headertabella0"/>
                    <w:rPr>
                      <w:color w:val="002060"/>
                    </w:rPr>
                  </w:pPr>
                  <w:r w:rsidRPr="00A36DFF">
                    <w:rPr>
                      <w:color w:val="002060"/>
                    </w:rPr>
                    <w:t>GIRONE G - 9 Giornata - A</w:t>
                  </w:r>
                </w:p>
              </w:tc>
            </w:tr>
            <w:tr w:rsidR="009139FA" w:rsidRPr="00A36DFF" w14:paraId="45AE6935" w14:textId="77777777" w:rsidTr="00EF11C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2C035" w14:textId="77777777" w:rsidR="009139FA" w:rsidRPr="00A36DFF" w:rsidRDefault="009139FA" w:rsidP="00EF11C7">
                  <w:pPr>
                    <w:pStyle w:val="rowtabella0"/>
                    <w:rPr>
                      <w:color w:val="002060"/>
                    </w:rPr>
                  </w:pPr>
                  <w:r w:rsidRPr="00A36DFF">
                    <w:rPr>
                      <w:color w:val="002060"/>
                    </w:rPr>
                    <w:lastRenderedPageBreak/>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45E10" w14:textId="77777777" w:rsidR="009139FA" w:rsidRPr="00A36DFF" w:rsidRDefault="009139FA" w:rsidP="00EF11C7">
                  <w:pPr>
                    <w:pStyle w:val="rowtabella0"/>
                    <w:rPr>
                      <w:color w:val="002060"/>
                    </w:rPr>
                  </w:pPr>
                  <w:r w:rsidRPr="00A36DFF">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9571D" w14:textId="77777777" w:rsidR="009139FA" w:rsidRPr="00A36DFF" w:rsidRDefault="009139FA" w:rsidP="00EF11C7">
                  <w:pPr>
                    <w:pStyle w:val="rowtabella0"/>
                    <w:jc w:val="center"/>
                    <w:rPr>
                      <w:color w:val="002060"/>
                    </w:rPr>
                  </w:pPr>
                  <w:r w:rsidRPr="00A36DF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FE26E" w14:textId="77777777" w:rsidR="009139FA" w:rsidRPr="00A36DFF" w:rsidRDefault="009139FA" w:rsidP="00EF11C7">
                  <w:pPr>
                    <w:pStyle w:val="rowtabella0"/>
                    <w:jc w:val="center"/>
                    <w:rPr>
                      <w:color w:val="002060"/>
                    </w:rPr>
                  </w:pPr>
                  <w:r w:rsidRPr="00A36DFF">
                    <w:rPr>
                      <w:color w:val="002060"/>
                    </w:rPr>
                    <w:t> </w:t>
                  </w:r>
                </w:p>
              </w:tc>
            </w:tr>
            <w:tr w:rsidR="009139FA" w:rsidRPr="00A36DFF" w14:paraId="21230206" w14:textId="77777777" w:rsidTr="00EF11C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06E886" w14:textId="77777777" w:rsidR="009139FA" w:rsidRPr="00A36DFF" w:rsidRDefault="009139FA" w:rsidP="00EF11C7">
                  <w:pPr>
                    <w:pStyle w:val="rowtabella0"/>
                    <w:rPr>
                      <w:color w:val="002060"/>
                    </w:rPr>
                  </w:pPr>
                  <w:r w:rsidRPr="00A36DFF">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34774" w14:textId="77777777" w:rsidR="009139FA" w:rsidRPr="00A36DFF" w:rsidRDefault="009139FA" w:rsidP="00EF11C7">
                  <w:pPr>
                    <w:pStyle w:val="rowtabella0"/>
                    <w:rPr>
                      <w:color w:val="002060"/>
                    </w:rPr>
                  </w:pPr>
                  <w:r w:rsidRPr="00A36DFF">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A900C3" w14:textId="77777777" w:rsidR="009139FA" w:rsidRPr="00A36DFF" w:rsidRDefault="009139FA" w:rsidP="00EF11C7">
                  <w:pPr>
                    <w:pStyle w:val="rowtabella0"/>
                    <w:jc w:val="center"/>
                    <w:rPr>
                      <w:color w:val="002060"/>
                    </w:rPr>
                  </w:pPr>
                  <w:r w:rsidRPr="00A36DFF">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8F0798" w14:textId="77777777" w:rsidR="009139FA" w:rsidRPr="00A36DFF" w:rsidRDefault="009139FA" w:rsidP="00EF11C7">
                  <w:pPr>
                    <w:pStyle w:val="rowtabella0"/>
                    <w:jc w:val="center"/>
                    <w:rPr>
                      <w:color w:val="002060"/>
                    </w:rPr>
                  </w:pPr>
                  <w:r w:rsidRPr="00A36DFF">
                    <w:rPr>
                      <w:color w:val="002060"/>
                    </w:rPr>
                    <w:t> </w:t>
                  </w:r>
                </w:p>
              </w:tc>
            </w:tr>
            <w:tr w:rsidR="009139FA" w:rsidRPr="00A36DFF" w14:paraId="78602460" w14:textId="77777777" w:rsidTr="00EF11C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1175AC" w14:textId="77777777" w:rsidR="009139FA" w:rsidRPr="00A36DFF" w:rsidRDefault="009139FA" w:rsidP="00EF11C7">
                  <w:pPr>
                    <w:pStyle w:val="rowtabella0"/>
                    <w:rPr>
                      <w:color w:val="002060"/>
                    </w:rPr>
                  </w:pPr>
                  <w:r w:rsidRPr="00A36DF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DC2AFD" w14:textId="77777777" w:rsidR="009139FA" w:rsidRPr="00A36DFF" w:rsidRDefault="009139FA" w:rsidP="00EF11C7">
                  <w:pPr>
                    <w:pStyle w:val="rowtabella0"/>
                    <w:rPr>
                      <w:color w:val="002060"/>
                    </w:rPr>
                  </w:pPr>
                  <w:r w:rsidRPr="00A36DFF">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6A0E24" w14:textId="77777777" w:rsidR="009139FA" w:rsidRPr="00A36DFF" w:rsidRDefault="009139FA" w:rsidP="00EF11C7">
                  <w:pPr>
                    <w:pStyle w:val="rowtabella0"/>
                    <w:jc w:val="center"/>
                    <w:rPr>
                      <w:color w:val="002060"/>
                    </w:rPr>
                  </w:pPr>
                  <w:r w:rsidRPr="00A36DF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D59F0" w14:textId="77777777" w:rsidR="009139FA" w:rsidRPr="00A36DFF" w:rsidRDefault="009139FA" w:rsidP="00EF11C7">
                  <w:pPr>
                    <w:pStyle w:val="rowtabella0"/>
                    <w:jc w:val="center"/>
                    <w:rPr>
                      <w:color w:val="002060"/>
                    </w:rPr>
                  </w:pPr>
                  <w:r w:rsidRPr="00A36DFF">
                    <w:rPr>
                      <w:color w:val="002060"/>
                    </w:rPr>
                    <w:t> </w:t>
                  </w:r>
                </w:p>
              </w:tc>
            </w:tr>
            <w:tr w:rsidR="009139FA" w:rsidRPr="00A36DFF" w14:paraId="51448D8B" w14:textId="77777777" w:rsidTr="00EF11C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606F10" w14:textId="77777777" w:rsidR="009139FA" w:rsidRPr="00A36DFF" w:rsidRDefault="009139FA" w:rsidP="00EF11C7">
                  <w:pPr>
                    <w:pStyle w:val="rowtabella0"/>
                    <w:rPr>
                      <w:color w:val="002060"/>
                    </w:rPr>
                  </w:pPr>
                  <w:r w:rsidRPr="00A36DFF">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9179C6" w14:textId="77777777" w:rsidR="009139FA" w:rsidRPr="00A36DFF" w:rsidRDefault="009139FA" w:rsidP="00EF11C7">
                  <w:pPr>
                    <w:pStyle w:val="rowtabella0"/>
                    <w:rPr>
                      <w:color w:val="002060"/>
                    </w:rPr>
                  </w:pPr>
                  <w:r w:rsidRPr="00A36DFF">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F98D47" w14:textId="77777777" w:rsidR="009139FA" w:rsidRPr="00A36DFF" w:rsidRDefault="009139FA" w:rsidP="00EF11C7">
                  <w:pPr>
                    <w:pStyle w:val="rowtabella0"/>
                    <w:jc w:val="center"/>
                    <w:rPr>
                      <w:color w:val="002060"/>
                    </w:rPr>
                  </w:pPr>
                  <w:r w:rsidRPr="00A36DF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DA94B" w14:textId="77777777" w:rsidR="009139FA" w:rsidRPr="00A36DFF" w:rsidRDefault="009139FA" w:rsidP="00EF11C7">
                  <w:pPr>
                    <w:pStyle w:val="rowtabella0"/>
                    <w:jc w:val="center"/>
                    <w:rPr>
                      <w:color w:val="002060"/>
                    </w:rPr>
                  </w:pPr>
                  <w:r w:rsidRPr="00A36DFF">
                    <w:rPr>
                      <w:color w:val="002060"/>
                    </w:rPr>
                    <w:t> </w:t>
                  </w:r>
                </w:p>
              </w:tc>
            </w:tr>
            <w:tr w:rsidR="009139FA" w:rsidRPr="00A36DFF" w14:paraId="36E9E293" w14:textId="77777777" w:rsidTr="00EF11C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6EB88" w14:textId="77777777" w:rsidR="009139FA" w:rsidRPr="00A36DFF" w:rsidRDefault="009139FA" w:rsidP="00EF11C7">
                  <w:pPr>
                    <w:pStyle w:val="rowtabella0"/>
                    <w:rPr>
                      <w:color w:val="002060"/>
                    </w:rPr>
                  </w:pPr>
                  <w:r w:rsidRPr="00A36DFF">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698AD" w14:textId="77777777" w:rsidR="009139FA" w:rsidRPr="00A36DFF" w:rsidRDefault="009139FA" w:rsidP="00EF11C7">
                  <w:pPr>
                    <w:pStyle w:val="rowtabella0"/>
                    <w:rPr>
                      <w:color w:val="002060"/>
                    </w:rPr>
                  </w:pPr>
                  <w:r w:rsidRPr="00A36DFF">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D746" w14:textId="77777777" w:rsidR="009139FA" w:rsidRPr="00A36DFF" w:rsidRDefault="009139FA" w:rsidP="00EF11C7">
                  <w:pPr>
                    <w:pStyle w:val="rowtabella0"/>
                    <w:jc w:val="center"/>
                    <w:rPr>
                      <w:color w:val="002060"/>
                    </w:rPr>
                  </w:pPr>
                  <w:r w:rsidRPr="00A36DFF">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E7BA3" w14:textId="77777777" w:rsidR="009139FA" w:rsidRPr="00A36DFF" w:rsidRDefault="009139FA" w:rsidP="00EF11C7">
                  <w:pPr>
                    <w:pStyle w:val="rowtabella0"/>
                    <w:jc w:val="center"/>
                    <w:rPr>
                      <w:color w:val="002060"/>
                    </w:rPr>
                  </w:pPr>
                  <w:r w:rsidRPr="00A36DFF">
                    <w:rPr>
                      <w:color w:val="002060"/>
                    </w:rPr>
                    <w:t> </w:t>
                  </w:r>
                </w:p>
              </w:tc>
            </w:tr>
            <w:tr w:rsidR="009139FA" w:rsidRPr="00A36DFF" w14:paraId="091D884C" w14:textId="77777777" w:rsidTr="00EF11C7">
              <w:tc>
                <w:tcPr>
                  <w:tcW w:w="4700" w:type="dxa"/>
                  <w:gridSpan w:val="4"/>
                  <w:tcBorders>
                    <w:top w:val="nil"/>
                    <w:left w:val="nil"/>
                    <w:bottom w:val="nil"/>
                    <w:right w:val="nil"/>
                  </w:tcBorders>
                  <w:tcMar>
                    <w:top w:w="20" w:type="dxa"/>
                    <w:left w:w="20" w:type="dxa"/>
                    <w:bottom w:w="20" w:type="dxa"/>
                    <w:right w:w="20" w:type="dxa"/>
                  </w:tcMar>
                  <w:vAlign w:val="center"/>
                  <w:hideMark/>
                </w:tcPr>
                <w:p w14:paraId="45A5EA62" w14:textId="77777777" w:rsidR="009139FA" w:rsidRPr="00A36DFF" w:rsidRDefault="009139FA" w:rsidP="00EF11C7">
                  <w:pPr>
                    <w:pStyle w:val="rowtabella0"/>
                    <w:rPr>
                      <w:color w:val="002060"/>
                    </w:rPr>
                  </w:pPr>
                  <w:r w:rsidRPr="00A36DFF">
                    <w:rPr>
                      <w:color w:val="002060"/>
                    </w:rPr>
                    <w:t>(1) - disputata il 09/03/2025</w:t>
                  </w:r>
                </w:p>
              </w:tc>
            </w:tr>
          </w:tbl>
          <w:p w14:paraId="4D028527" w14:textId="77777777" w:rsidR="009139FA" w:rsidRPr="00A36DFF" w:rsidRDefault="009139FA" w:rsidP="00EF11C7">
            <w:pPr>
              <w:rPr>
                <w:color w:val="002060"/>
              </w:rPr>
            </w:pPr>
          </w:p>
        </w:tc>
      </w:tr>
    </w:tbl>
    <w:p w14:paraId="484F144A" w14:textId="77777777" w:rsidR="009139FA" w:rsidRPr="00A36DFF" w:rsidRDefault="009139FA" w:rsidP="009139FA">
      <w:pPr>
        <w:pStyle w:val="breakline"/>
        <w:rPr>
          <w:rFonts w:eastAsiaTheme="minorEastAsia"/>
          <w:color w:val="002060"/>
        </w:rPr>
      </w:pPr>
    </w:p>
    <w:p w14:paraId="1CCA4775" w14:textId="77777777" w:rsidR="009139FA" w:rsidRPr="00A36DFF" w:rsidRDefault="009139FA" w:rsidP="009139FA">
      <w:pPr>
        <w:pStyle w:val="breakline"/>
        <w:rPr>
          <w:color w:val="002060"/>
        </w:rPr>
      </w:pPr>
    </w:p>
    <w:p w14:paraId="17240E8D" w14:textId="77777777" w:rsidR="009139FA" w:rsidRPr="00A36DFF" w:rsidRDefault="009139FA" w:rsidP="009139FA">
      <w:pPr>
        <w:pStyle w:val="sottotitolocampionato10"/>
        <w:rPr>
          <w:color w:val="002060"/>
        </w:rPr>
      </w:pPr>
      <w:r w:rsidRPr="00A36DFF">
        <w:rPr>
          <w:color w:val="002060"/>
        </w:rPr>
        <w:t>RISULTATI UFFICIALI GARE DEL 09/03/2025</w:t>
      </w:r>
    </w:p>
    <w:p w14:paraId="5D4EEFCB" w14:textId="77777777" w:rsidR="009139FA" w:rsidRPr="009139FA" w:rsidRDefault="009139FA" w:rsidP="009139FA">
      <w:pPr>
        <w:pStyle w:val="sottotitolocampionato20"/>
        <w:spacing w:before="0" w:beforeAutospacing="0" w:after="0" w:afterAutospacing="0"/>
        <w:rPr>
          <w:rFonts w:ascii="Arial" w:hAnsi="Arial" w:cs="Arial"/>
          <w:color w:val="002060"/>
          <w:sz w:val="20"/>
          <w:szCs w:val="20"/>
        </w:rPr>
      </w:pPr>
      <w:r w:rsidRPr="009139FA">
        <w:rPr>
          <w:rFonts w:ascii="Arial" w:hAnsi="Arial" w:cs="Arial"/>
          <w:color w:val="002060"/>
          <w:sz w:val="20"/>
          <w:szCs w:val="20"/>
        </w:rPr>
        <w:t>Si trascrivono qui di seguito i risultati ufficiali delle gare disputate</w:t>
      </w:r>
    </w:p>
    <w:p w14:paraId="38521DE8" w14:textId="77777777" w:rsidR="009139FA" w:rsidRPr="00A36DFF" w:rsidRDefault="009139FA" w:rsidP="009139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9FA" w:rsidRPr="00A36DFF" w14:paraId="0EBB314F" w14:textId="77777777" w:rsidTr="00EF11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9FA" w:rsidRPr="00A36DFF" w14:paraId="05E1F6E3" w14:textId="77777777" w:rsidTr="00EF11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1AFB" w14:textId="77777777" w:rsidR="009139FA" w:rsidRPr="00A36DFF" w:rsidRDefault="009139FA" w:rsidP="00EF11C7">
                  <w:pPr>
                    <w:pStyle w:val="headertabella0"/>
                    <w:rPr>
                      <w:color w:val="002060"/>
                    </w:rPr>
                  </w:pPr>
                  <w:r w:rsidRPr="00A36DFF">
                    <w:rPr>
                      <w:color w:val="002060"/>
                    </w:rPr>
                    <w:t>GIRONE SP - 1 Giornata - R</w:t>
                  </w:r>
                </w:p>
              </w:tc>
            </w:tr>
            <w:tr w:rsidR="009139FA" w:rsidRPr="00A36DFF" w14:paraId="709B7140" w14:textId="77777777" w:rsidTr="00EF11C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924ED" w14:textId="77777777" w:rsidR="009139FA" w:rsidRPr="00A36DFF" w:rsidRDefault="009139FA" w:rsidP="00EF11C7">
                  <w:pPr>
                    <w:pStyle w:val="rowtabella0"/>
                    <w:rPr>
                      <w:color w:val="002060"/>
                    </w:rPr>
                  </w:pPr>
                  <w:r w:rsidRPr="00A36DFF">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A765B" w14:textId="77777777" w:rsidR="009139FA" w:rsidRPr="00A36DFF" w:rsidRDefault="009139FA" w:rsidP="00EF11C7">
                  <w:pPr>
                    <w:pStyle w:val="rowtabella0"/>
                    <w:rPr>
                      <w:color w:val="002060"/>
                    </w:rPr>
                  </w:pPr>
                  <w:r w:rsidRPr="00A36DFF">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B6E3B" w14:textId="77777777" w:rsidR="009139FA" w:rsidRPr="00A36DFF" w:rsidRDefault="009139FA" w:rsidP="00EF11C7">
                  <w:pPr>
                    <w:pStyle w:val="rowtabella0"/>
                    <w:jc w:val="center"/>
                    <w:rPr>
                      <w:color w:val="002060"/>
                    </w:rPr>
                  </w:pPr>
                  <w:r w:rsidRPr="00A36DF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099DC" w14:textId="77777777" w:rsidR="009139FA" w:rsidRPr="00A36DFF" w:rsidRDefault="009139FA" w:rsidP="00EF11C7">
                  <w:pPr>
                    <w:pStyle w:val="rowtabella0"/>
                    <w:jc w:val="center"/>
                    <w:rPr>
                      <w:color w:val="002060"/>
                    </w:rPr>
                  </w:pPr>
                  <w:r w:rsidRPr="00A36DFF">
                    <w:rPr>
                      <w:color w:val="002060"/>
                    </w:rPr>
                    <w:t> </w:t>
                  </w:r>
                </w:p>
              </w:tc>
            </w:tr>
            <w:tr w:rsidR="009139FA" w:rsidRPr="00A36DFF" w14:paraId="3027E26F" w14:textId="77777777" w:rsidTr="00EF11C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48669" w14:textId="77777777" w:rsidR="009139FA" w:rsidRPr="00A36DFF" w:rsidRDefault="009139FA" w:rsidP="00EF11C7">
                  <w:pPr>
                    <w:pStyle w:val="rowtabella0"/>
                    <w:rPr>
                      <w:color w:val="002060"/>
                    </w:rPr>
                  </w:pPr>
                  <w:r w:rsidRPr="00A36DFF">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B51BAC" w14:textId="77777777" w:rsidR="009139FA" w:rsidRPr="00A36DFF" w:rsidRDefault="009139FA" w:rsidP="00EF11C7">
                  <w:pPr>
                    <w:pStyle w:val="rowtabella0"/>
                    <w:rPr>
                      <w:color w:val="002060"/>
                    </w:rPr>
                  </w:pPr>
                  <w:r w:rsidRPr="00A36DF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F371CD" w14:textId="77777777" w:rsidR="009139FA" w:rsidRPr="00A36DFF" w:rsidRDefault="009139FA" w:rsidP="00EF11C7">
                  <w:pPr>
                    <w:pStyle w:val="rowtabella0"/>
                    <w:jc w:val="center"/>
                    <w:rPr>
                      <w:color w:val="002060"/>
                    </w:rPr>
                  </w:pPr>
                  <w:r w:rsidRPr="00A36DF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1708F" w14:textId="77777777" w:rsidR="009139FA" w:rsidRPr="00A36DFF" w:rsidRDefault="009139FA" w:rsidP="00EF11C7">
                  <w:pPr>
                    <w:pStyle w:val="rowtabella0"/>
                    <w:jc w:val="center"/>
                    <w:rPr>
                      <w:color w:val="002060"/>
                    </w:rPr>
                  </w:pPr>
                  <w:r w:rsidRPr="00A36DFF">
                    <w:rPr>
                      <w:color w:val="002060"/>
                    </w:rPr>
                    <w:t> </w:t>
                  </w:r>
                </w:p>
              </w:tc>
            </w:tr>
            <w:tr w:rsidR="009139FA" w:rsidRPr="00A36DFF" w14:paraId="67C836AD" w14:textId="77777777" w:rsidTr="00EF11C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696EB" w14:textId="77777777" w:rsidR="009139FA" w:rsidRPr="00A36DFF" w:rsidRDefault="009139FA" w:rsidP="00EF11C7">
                  <w:pPr>
                    <w:pStyle w:val="rowtabella0"/>
                    <w:rPr>
                      <w:color w:val="002060"/>
                    </w:rPr>
                  </w:pPr>
                  <w:r w:rsidRPr="00A36DF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859A3" w14:textId="77777777" w:rsidR="009139FA" w:rsidRPr="00A36DFF" w:rsidRDefault="009139FA" w:rsidP="00EF11C7">
                  <w:pPr>
                    <w:pStyle w:val="rowtabella0"/>
                    <w:rPr>
                      <w:color w:val="002060"/>
                    </w:rPr>
                  </w:pPr>
                  <w:r w:rsidRPr="00A36DFF">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1398C3" w14:textId="77777777" w:rsidR="009139FA" w:rsidRPr="00A36DFF" w:rsidRDefault="009139FA" w:rsidP="00EF11C7">
                  <w:pPr>
                    <w:pStyle w:val="rowtabella0"/>
                    <w:jc w:val="center"/>
                    <w:rPr>
                      <w:color w:val="002060"/>
                    </w:rPr>
                  </w:pPr>
                  <w:r w:rsidRPr="00A36DFF">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D81C72" w14:textId="77777777" w:rsidR="009139FA" w:rsidRPr="00A36DFF" w:rsidRDefault="009139FA" w:rsidP="00EF11C7">
                  <w:pPr>
                    <w:pStyle w:val="rowtabella0"/>
                    <w:jc w:val="center"/>
                    <w:rPr>
                      <w:color w:val="002060"/>
                    </w:rPr>
                  </w:pPr>
                  <w:r w:rsidRPr="00A36DFF">
                    <w:rPr>
                      <w:color w:val="002060"/>
                    </w:rPr>
                    <w:t> </w:t>
                  </w:r>
                </w:p>
              </w:tc>
            </w:tr>
            <w:tr w:rsidR="009139FA" w:rsidRPr="00A36DFF" w14:paraId="75A36B4E" w14:textId="77777777" w:rsidTr="00EF11C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66F08" w14:textId="77777777" w:rsidR="009139FA" w:rsidRPr="00A36DFF" w:rsidRDefault="009139FA" w:rsidP="00EF11C7">
                  <w:pPr>
                    <w:pStyle w:val="rowtabella0"/>
                    <w:rPr>
                      <w:color w:val="002060"/>
                    </w:rPr>
                  </w:pPr>
                  <w:r w:rsidRPr="00A36DFF">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E33C3" w14:textId="77777777" w:rsidR="009139FA" w:rsidRPr="00A36DFF" w:rsidRDefault="009139FA" w:rsidP="00EF11C7">
                  <w:pPr>
                    <w:pStyle w:val="rowtabella0"/>
                    <w:rPr>
                      <w:color w:val="002060"/>
                    </w:rPr>
                  </w:pPr>
                  <w:r w:rsidRPr="00A36DFF">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49FF9" w14:textId="77777777" w:rsidR="009139FA" w:rsidRPr="00A36DFF" w:rsidRDefault="009139FA" w:rsidP="00EF11C7">
                  <w:pPr>
                    <w:pStyle w:val="rowtabella0"/>
                    <w:jc w:val="center"/>
                    <w:rPr>
                      <w:color w:val="002060"/>
                    </w:rPr>
                  </w:pPr>
                  <w:r w:rsidRPr="00A36DF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9EF04" w14:textId="77777777" w:rsidR="009139FA" w:rsidRPr="00A36DFF" w:rsidRDefault="009139FA" w:rsidP="00EF11C7">
                  <w:pPr>
                    <w:pStyle w:val="rowtabella0"/>
                    <w:jc w:val="center"/>
                    <w:rPr>
                      <w:color w:val="002060"/>
                    </w:rPr>
                  </w:pPr>
                  <w:r w:rsidRPr="00A36DFF">
                    <w:rPr>
                      <w:color w:val="002060"/>
                    </w:rPr>
                    <w:t> </w:t>
                  </w:r>
                </w:p>
              </w:tc>
            </w:tr>
            <w:tr w:rsidR="009139FA" w:rsidRPr="00A36DFF" w14:paraId="72C452B1" w14:textId="77777777" w:rsidTr="00EF11C7">
              <w:tc>
                <w:tcPr>
                  <w:tcW w:w="4700" w:type="dxa"/>
                  <w:gridSpan w:val="4"/>
                  <w:tcBorders>
                    <w:top w:val="nil"/>
                    <w:left w:val="nil"/>
                    <w:bottom w:val="nil"/>
                    <w:right w:val="nil"/>
                  </w:tcBorders>
                  <w:tcMar>
                    <w:top w:w="20" w:type="dxa"/>
                    <w:left w:w="20" w:type="dxa"/>
                    <w:bottom w:w="20" w:type="dxa"/>
                    <w:right w:w="20" w:type="dxa"/>
                  </w:tcMar>
                  <w:vAlign w:val="center"/>
                  <w:hideMark/>
                </w:tcPr>
                <w:p w14:paraId="19587D1C" w14:textId="77777777" w:rsidR="009139FA" w:rsidRPr="00A36DFF" w:rsidRDefault="009139FA" w:rsidP="00EF11C7">
                  <w:pPr>
                    <w:pStyle w:val="rowtabella0"/>
                    <w:rPr>
                      <w:color w:val="002060"/>
                    </w:rPr>
                  </w:pPr>
                  <w:r w:rsidRPr="00A36DFF">
                    <w:rPr>
                      <w:color w:val="002060"/>
                    </w:rPr>
                    <w:t>(1) - disputata il 08/03/2025</w:t>
                  </w:r>
                </w:p>
              </w:tc>
            </w:tr>
          </w:tbl>
          <w:p w14:paraId="70A540FE" w14:textId="77777777" w:rsidR="009139FA" w:rsidRPr="00A36DFF" w:rsidRDefault="009139FA" w:rsidP="00EF11C7">
            <w:pPr>
              <w:rPr>
                <w:color w:val="002060"/>
              </w:rPr>
            </w:pPr>
          </w:p>
        </w:tc>
      </w:tr>
    </w:tbl>
    <w:p w14:paraId="5CD058EA" w14:textId="77777777" w:rsidR="009139FA" w:rsidRDefault="009139FA" w:rsidP="00945CA5">
      <w:pPr>
        <w:pStyle w:val="breakline"/>
        <w:rPr>
          <w:rFonts w:eastAsiaTheme="minorEastAsia"/>
          <w:color w:val="002060"/>
        </w:rPr>
      </w:pPr>
    </w:p>
    <w:p w14:paraId="1D0957E2" w14:textId="77777777" w:rsidR="007451F8" w:rsidRPr="007451F8" w:rsidRDefault="007451F8" w:rsidP="007451F8">
      <w:pPr>
        <w:pStyle w:val="titoloprinc0"/>
        <w:rPr>
          <w:color w:val="002060"/>
        </w:rPr>
      </w:pPr>
      <w:r w:rsidRPr="007451F8">
        <w:rPr>
          <w:color w:val="002060"/>
        </w:rPr>
        <w:t>GIUDICE SPORTIVO</w:t>
      </w:r>
    </w:p>
    <w:p w14:paraId="0A7D3A84" w14:textId="77777777" w:rsidR="007451F8" w:rsidRPr="007451F8" w:rsidRDefault="007451F8" w:rsidP="007451F8">
      <w:pPr>
        <w:pStyle w:val="diffida"/>
        <w:rPr>
          <w:color w:val="002060"/>
        </w:rPr>
      </w:pPr>
      <w:r w:rsidRPr="007451F8">
        <w:rPr>
          <w:color w:val="002060"/>
        </w:rPr>
        <w:t>Il Giudice Sportivo Avv. Agnese Lazzaretti, con l'assistenza del Segretario Angelo Castellana, nella seduta del 10/03/2025, ha adottato le decisioni che di seguito integralmente si riportano:</w:t>
      </w:r>
    </w:p>
    <w:p w14:paraId="013AA363" w14:textId="77777777" w:rsidR="007451F8" w:rsidRPr="007451F8" w:rsidRDefault="007451F8" w:rsidP="007451F8">
      <w:pPr>
        <w:pStyle w:val="titolo10"/>
        <w:rPr>
          <w:color w:val="002060"/>
        </w:rPr>
      </w:pPr>
      <w:r w:rsidRPr="007451F8">
        <w:rPr>
          <w:color w:val="002060"/>
        </w:rPr>
        <w:t xml:space="preserve">GARE DEL 8/ 3/2025 </w:t>
      </w:r>
    </w:p>
    <w:p w14:paraId="419AC0BE" w14:textId="77777777" w:rsidR="007451F8" w:rsidRPr="007451F8" w:rsidRDefault="007451F8" w:rsidP="007451F8">
      <w:pPr>
        <w:pStyle w:val="titolo7a"/>
        <w:rPr>
          <w:color w:val="002060"/>
        </w:rPr>
      </w:pPr>
      <w:r w:rsidRPr="007451F8">
        <w:rPr>
          <w:color w:val="002060"/>
        </w:rPr>
        <w:t xml:space="preserve">PROVVEDIMENTI DISCIPLINARI </w:t>
      </w:r>
    </w:p>
    <w:p w14:paraId="68E10034" w14:textId="77777777" w:rsidR="007451F8" w:rsidRPr="007451F8" w:rsidRDefault="007451F8" w:rsidP="007451F8">
      <w:pPr>
        <w:pStyle w:val="titolo7b0"/>
        <w:rPr>
          <w:color w:val="002060"/>
        </w:rPr>
      </w:pPr>
      <w:r w:rsidRPr="007451F8">
        <w:rPr>
          <w:color w:val="002060"/>
        </w:rPr>
        <w:t xml:space="preserve">In base alle risultanze degli atti ufficiali sono state deliberate le seguenti sanzioni disciplinari. </w:t>
      </w:r>
    </w:p>
    <w:p w14:paraId="1AD1C5A0" w14:textId="77777777" w:rsidR="007451F8" w:rsidRPr="007451F8" w:rsidRDefault="007451F8" w:rsidP="007451F8">
      <w:pPr>
        <w:pStyle w:val="titolo30"/>
        <w:rPr>
          <w:color w:val="002060"/>
        </w:rPr>
      </w:pPr>
      <w:r w:rsidRPr="007451F8">
        <w:rPr>
          <w:color w:val="002060"/>
        </w:rPr>
        <w:t xml:space="preserve">CALCIATORI NON ESPULSI </w:t>
      </w:r>
    </w:p>
    <w:p w14:paraId="7C9752D4" w14:textId="77777777" w:rsidR="007451F8" w:rsidRPr="007451F8" w:rsidRDefault="007451F8" w:rsidP="007451F8">
      <w:pPr>
        <w:pStyle w:val="titolo20"/>
        <w:rPr>
          <w:color w:val="002060"/>
        </w:rPr>
      </w:pPr>
      <w:r w:rsidRPr="007451F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4759EEFD" w14:textId="77777777" w:rsidTr="00EF11C7">
        <w:tc>
          <w:tcPr>
            <w:tcW w:w="2200" w:type="dxa"/>
            <w:tcMar>
              <w:top w:w="20" w:type="dxa"/>
              <w:left w:w="20" w:type="dxa"/>
              <w:bottom w:w="20" w:type="dxa"/>
              <w:right w:w="20" w:type="dxa"/>
            </w:tcMar>
            <w:vAlign w:val="center"/>
            <w:hideMark/>
          </w:tcPr>
          <w:p w14:paraId="545188B3" w14:textId="77777777" w:rsidR="007451F8" w:rsidRPr="007451F8" w:rsidRDefault="007451F8" w:rsidP="00EF11C7">
            <w:pPr>
              <w:pStyle w:val="movimento"/>
              <w:rPr>
                <w:color w:val="002060"/>
              </w:rPr>
            </w:pPr>
            <w:r w:rsidRPr="007451F8">
              <w:rPr>
                <w:color w:val="002060"/>
              </w:rPr>
              <w:t>GASHI ELVIS</w:t>
            </w:r>
          </w:p>
        </w:tc>
        <w:tc>
          <w:tcPr>
            <w:tcW w:w="2200" w:type="dxa"/>
            <w:tcMar>
              <w:top w:w="20" w:type="dxa"/>
              <w:left w:w="20" w:type="dxa"/>
              <w:bottom w:w="20" w:type="dxa"/>
              <w:right w:w="20" w:type="dxa"/>
            </w:tcMar>
            <w:vAlign w:val="center"/>
            <w:hideMark/>
          </w:tcPr>
          <w:p w14:paraId="56F61444" w14:textId="77777777" w:rsidR="007451F8" w:rsidRPr="007451F8" w:rsidRDefault="007451F8" w:rsidP="00EF11C7">
            <w:pPr>
              <w:pStyle w:val="movimento2"/>
              <w:rPr>
                <w:color w:val="002060"/>
              </w:rPr>
            </w:pPr>
            <w:r w:rsidRPr="007451F8">
              <w:rPr>
                <w:color w:val="002060"/>
              </w:rPr>
              <w:t xml:space="preserve">(CANTINE RIUNITE CSI) </w:t>
            </w:r>
          </w:p>
        </w:tc>
        <w:tc>
          <w:tcPr>
            <w:tcW w:w="800" w:type="dxa"/>
            <w:tcMar>
              <w:top w:w="20" w:type="dxa"/>
              <w:left w:w="20" w:type="dxa"/>
              <w:bottom w:w="20" w:type="dxa"/>
              <w:right w:w="20" w:type="dxa"/>
            </w:tcMar>
            <w:vAlign w:val="center"/>
            <w:hideMark/>
          </w:tcPr>
          <w:p w14:paraId="39745B5B"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3FE1860E"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49E09250" w14:textId="77777777" w:rsidR="007451F8" w:rsidRPr="007451F8" w:rsidRDefault="007451F8" w:rsidP="00EF11C7">
            <w:pPr>
              <w:pStyle w:val="movimento2"/>
              <w:rPr>
                <w:color w:val="002060"/>
              </w:rPr>
            </w:pPr>
            <w:r w:rsidRPr="007451F8">
              <w:rPr>
                <w:color w:val="002060"/>
              </w:rPr>
              <w:t> </w:t>
            </w:r>
          </w:p>
        </w:tc>
      </w:tr>
    </w:tbl>
    <w:p w14:paraId="60323746" w14:textId="77777777" w:rsidR="007451F8" w:rsidRPr="007451F8" w:rsidRDefault="007451F8" w:rsidP="007451F8">
      <w:pPr>
        <w:pStyle w:val="titolo20"/>
        <w:rPr>
          <w:rFonts w:eastAsiaTheme="minorEastAsia"/>
          <w:color w:val="002060"/>
        </w:rPr>
      </w:pPr>
      <w:r w:rsidRPr="007451F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21F2651E" w14:textId="77777777" w:rsidTr="00EF11C7">
        <w:tc>
          <w:tcPr>
            <w:tcW w:w="2200" w:type="dxa"/>
            <w:tcMar>
              <w:top w:w="20" w:type="dxa"/>
              <w:left w:w="20" w:type="dxa"/>
              <w:bottom w:w="20" w:type="dxa"/>
              <w:right w:w="20" w:type="dxa"/>
            </w:tcMar>
            <w:vAlign w:val="center"/>
            <w:hideMark/>
          </w:tcPr>
          <w:p w14:paraId="017F70B2" w14:textId="77777777" w:rsidR="007451F8" w:rsidRPr="007451F8" w:rsidRDefault="007451F8" w:rsidP="00EF11C7">
            <w:pPr>
              <w:pStyle w:val="movimento"/>
              <w:rPr>
                <w:color w:val="002060"/>
              </w:rPr>
            </w:pPr>
            <w:r w:rsidRPr="007451F8">
              <w:rPr>
                <w:color w:val="002060"/>
              </w:rPr>
              <w:t>DI GENNARO LORENZO</w:t>
            </w:r>
          </w:p>
        </w:tc>
        <w:tc>
          <w:tcPr>
            <w:tcW w:w="2200" w:type="dxa"/>
            <w:tcMar>
              <w:top w:w="20" w:type="dxa"/>
              <w:left w:w="20" w:type="dxa"/>
              <w:bottom w:w="20" w:type="dxa"/>
              <w:right w:w="20" w:type="dxa"/>
            </w:tcMar>
            <w:vAlign w:val="center"/>
            <w:hideMark/>
          </w:tcPr>
          <w:p w14:paraId="1112FE3C" w14:textId="77777777" w:rsidR="007451F8" w:rsidRPr="007451F8" w:rsidRDefault="007451F8" w:rsidP="00EF11C7">
            <w:pPr>
              <w:pStyle w:val="movimento2"/>
              <w:rPr>
                <w:color w:val="002060"/>
              </w:rPr>
            </w:pPr>
            <w:r w:rsidRPr="007451F8">
              <w:rPr>
                <w:color w:val="002060"/>
              </w:rPr>
              <w:t xml:space="preserve">(ITALSERVICE C5) </w:t>
            </w:r>
          </w:p>
        </w:tc>
        <w:tc>
          <w:tcPr>
            <w:tcW w:w="800" w:type="dxa"/>
            <w:tcMar>
              <w:top w:w="20" w:type="dxa"/>
              <w:left w:w="20" w:type="dxa"/>
              <w:bottom w:w="20" w:type="dxa"/>
              <w:right w:w="20" w:type="dxa"/>
            </w:tcMar>
            <w:vAlign w:val="center"/>
            <w:hideMark/>
          </w:tcPr>
          <w:p w14:paraId="20B005AA"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1BD5FCC6"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7B4F07FD" w14:textId="77777777" w:rsidR="007451F8" w:rsidRPr="007451F8" w:rsidRDefault="007451F8" w:rsidP="00EF11C7">
            <w:pPr>
              <w:pStyle w:val="movimento2"/>
              <w:rPr>
                <w:color w:val="002060"/>
              </w:rPr>
            </w:pPr>
            <w:r w:rsidRPr="007451F8">
              <w:rPr>
                <w:color w:val="002060"/>
              </w:rPr>
              <w:t> </w:t>
            </w:r>
          </w:p>
        </w:tc>
      </w:tr>
    </w:tbl>
    <w:p w14:paraId="6B1DF6DA" w14:textId="77777777" w:rsidR="007451F8" w:rsidRPr="007451F8" w:rsidRDefault="007451F8" w:rsidP="007451F8">
      <w:pPr>
        <w:pStyle w:val="titolo20"/>
        <w:rPr>
          <w:rFonts w:eastAsiaTheme="minorEastAsia"/>
          <w:color w:val="002060"/>
        </w:rPr>
      </w:pPr>
      <w:r w:rsidRPr="007451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0FBBB50F" w14:textId="77777777" w:rsidTr="00EF11C7">
        <w:tc>
          <w:tcPr>
            <w:tcW w:w="2200" w:type="dxa"/>
            <w:tcMar>
              <w:top w:w="20" w:type="dxa"/>
              <w:left w:w="20" w:type="dxa"/>
              <w:bottom w:w="20" w:type="dxa"/>
              <w:right w:w="20" w:type="dxa"/>
            </w:tcMar>
            <w:vAlign w:val="center"/>
            <w:hideMark/>
          </w:tcPr>
          <w:p w14:paraId="779409EB" w14:textId="77777777" w:rsidR="007451F8" w:rsidRPr="007451F8" w:rsidRDefault="007451F8" w:rsidP="00EF11C7">
            <w:pPr>
              <w:pStyle w:val="movimento"/>
              <w:rPr>
                <w:color w:val="002060"/>
              </w:rPr>
            </w:pPr>
            <w:r w:rsidRPr="007451F8">
              <w:rPr>
                <w:color w:val="002060"/>
              </w:rPr>
              <w:t>LONGANO GIULIO</w:t>
            </w:r>
          </w:p>
        </w:tc>
        <w:tc>
          <w:tcPr>
            <w:tcW w:w="2200" w:type="dxa"/>
            <w:tcMar>
              <w:top w:w="20" w:type="dxa"/>
              <w:left w:w="20" w:type="dxa"/>
              <w:bottom w:w="20" w:type="dxa"/>
              <w:right w:w="20" w:type="dxa"/>
            </w:tcMar>
            <w:vAlign w:val="center"/>
            <w:hideMark/>
          </w:tcPr>
          <w:p w14:paraId="054D7ED3" w14:textId="77777777" w:rsidR="007451F8" w:rsidRPr="007451F8" w:rsidRDefault="007451F8" w:rsidP="00EF11C7">
            <w:pPr>
              <w:pStyle w:val="movimento2"/>
              <w:rPr>
                <w:color w:val="002060"/>
              </w:rPr>
            </w:pPr>
            <w:r w:rsidRPr="007451F8">
              <w:rPr>
                <w:color w:val="002060"/>
              </w:rPr>
              <w:t xml:space="preserve">(U.S. FORTUNA FANO) </w:t>
            </w:r>
          </w:p>
        </w:tc>
        <w:tc>
          <w:tcPr>
            <w:tcW w:w="800" w:type="dxa"/>
            <w:tcMar>
              <w:top w:w="20" w:type="dxa"/>
              <w:left w:w="20" w:type="dxa"/>
              <w:bottom w:w="20" w:type="dxa"/>
              <w:right w:w="20" w:type="dxa"/>
            </w:tcMar>
            <w:vAlign w:val="center"/>
            <w:hideMark/>
          </w:tcPr>
          <w:p w14:paraId="09072146"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71942BE1"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5C645272" w14:textId="77777777" w:rsidR="007451F8" w:rsidRPr="007451F8" w:rsidRDefault="007451F8" w:rsidP="00EF11C7">
            <w:pPr>
              <w:pStyle w:val="movimento2"/>
              <w:rPr>
                <w:color w:val="002060"/>
              </w:rPr>
            </w:pPr>
            <w:r w:rsidRPr="007451F8">
              <w:rPr>
                <w:color w:val="002060"/>
              </w:rPr>
              <w:t> </w:t>
            </w:r>
          </w:p>
        </w:tc>
      </w:tr>
    </w:tbl>
    <w:p w14:paraId="2F1DCB87" w14:textId="77777777" w:rsidR="007451F8" w:rsidRPr="007451F8" w:rsidRDefault="007451F8" w:rsidP="007451F8">
      <w:pPr>
        <w:pStyle w:val="titolo20"/>
        <w:rPr>
          <w:rFonts w:eastAsiaTheme="minorEastAsia"/>
          <w:color w:val="002060"/>
        </w:rPr>
      </w:pPr>
      <w:r w:rsidRPr="007451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30939B0C" w14:textId="77777777" w:rsidTr="00EF11C7">
        <w:tc>
          <w:tcPr>
            <w:tcW w:w="2200" w:type="dxa"/>
            <w:tcMar>
              <w:top w:w="20" w:type="dxa"/>
              <w:left w:w="20" w:type="dxa"/>
              <w:bottom w:w="20" w:type="dxa"/>
              <w:right w:w="20" w:type="dxa"/>
            </w:tcMar>
            <w:vAlign w:val="center"/>
            <w:hideMark/>
          </w:tcPr>
          <w:p w14:paraId="2515D409" w14:textId="77777777" w:rsidR="007451F8" w:rsidRPr="007451F8" w:rsidRDefault="007451F8" w:rsidP="00EF11C7">
            <w:pPr>
              <w:pStyle w:val="movimento"/>
              <w:rPr>
                <w:color w:val="002060"/>
              </w:rPr>
            </w:pPr>
            <w:r w:rsidRPr="007451F8">
              <w:rPr>
                <w:color w:val="002060"/>
              </w:rPr>
              <w:t>SALERNO LORENZO</w:t>
            </w:r>
          </w:p>
        </w:tc>
        <w:tc>
          <w:tcPr>
            <w:tcW w:w="2200" w:type="dxa"/>
            <w:tcMar>
              <w:top w:w="20" w:type="dxa"/>
              <w:left w:w="20" w:type="dxa"/>
              <w:bottom w:w="20" w:type="dxa"/>
              <w:right w:w="20" w:type="dxa"/>
            </w:tcMar>
            <w:vAlign w:val="center"/>
            <w:hideMark/>
          </w:tcPr>
          <w:p w14:paraId="51741684" w14:textId="77777777" w:rsidR="007451F8" w:rsidRPr="007451F8" w:rsidRDefault="007451F8" w:rsidP="00EF11C7">
            <w:pPr>
              <w:pStyle w:val="movimento2"/>
              <w:rPr>
                <w:color w:val="002060"/>
              </w:rPr>
            </w:pPr>
            <w:r w:rsidRPr="007451F8">
              <w:rPr>
                <w:color w:val="002060"/>
              </w:rPr>
              <w:t xml:space="preserve">(CANTINE RIUNITE CSI) </w:t>
            </w:r>
          </w:p>
        </w:tc>
        <w:tc>
          <w:tcPr>
            <w:tcW w:w="800" w:type="dxa"/>
            <w:tcMar>
              <w:top w:w="20" w:type="dxa"/>
              <w:left w:w="20" w:type="dxa"/>
              <w:bottom w:w="20" w:type="dxa"/>
              <w:right w:w="20" w:type="dxa"/>
            </w:tcMar>
            <w:vAlign w:val="center"/>
            <w:hideMark/>
          </w:tcPr>
          <w:p w14:paraId="6D909719"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5F018F6B" w14:textId="77777777" w:rsidR="007451F8" w:rsidRPr="007451F8" w:rsidRDefault="007451F8" w:rsidP="00EF11C7">
            <w:pPr>
              <w:pStyle w:val="movimento"/>
              <w:rPr>
                <w:color w:val="002060"/>
              </w:rPr>
            </w:pPr>
            <w:r w:rsidRPr="007451F8">
              <w:rPr>
                <w:color w:val="002060"/>
              </w:rPr>
              <w:t>LUCIANI EDOARDO</w:t>
            </w:r>
          </w:p>
        </w:tc>
        <w:tc>
          <w:tcPr>
            <w:tcW w:w="2200" w:type="dxa"/>
            <w:tcMar>
              <w:top w:w="20" w:type="dxa"/>
              <w:left w:w="20" w:type="dxa"/>
              <w:bottom w:w="20" w:type="dxa"/>
              <w:right w:w="20" w:type="dxa"/>
            </w:tcMar>
            <w:vAlign w:val="center"/>
            <w:hideMark/>
          </w:tcPr>
          <w:p w14:paraId="59E7E6F1" w14:textId="77777777" w:rsidR="007451F8" w:rsidRPr="007451F8" w:rsidRDefault="007451F8" w:rsidP="00EF11C7">
            <w:pPr>
              <w:pStyle w:val="movimento2"/>
              <w:rPr>
                <w:color w:val="002060"/>
              </w:rPr>
            </w:pPr>
            <w:r w:rsidRPr="007451F8">
              <w:rPr>
                <w:color w:val="002060"/>
              </w:rPr>
              <w:t xml:space="preserve">(NUOVA JUVENTINA FFC) </w:t>
            </w:r>
          </w:p>
        </w:tc>
      </w:tr>
    </w:tbl>
    <w:p w14:paraId="29AFD9A0" w14:textId="77777777" w:rsidR="007451F8" w:rsidRPr="007451F8" w:rsidRDefault="007451F8" w:rsidP="007451F8">
      <w:pPr>
        <w:pStyle w:val="titolo10"/>
        <w:rPr>
          <w:rFonts w:eastAsiaTheme="minorEastAsia"/>
          <w:color w:val="002060"/>
        </w:rPr>
      </w:pPr>
      <w:r w:rsidRPr="007451F8">
        <w:rPr>
          <w:color w:val="002060"/>
        </w:rPr>
        <w:t xml:space="preserve">GARE DEL 9/ 3/2025 </w:t>
      </w:r>
    </w:p>
    <w:p w14:paraId="5A3CA6CA" w14:textId="77777777" w:rsidR="007451F8" w:rsidRPr="007451F8" w:rsidRDefault="007451F8" w:rsidP="007451F8">
      <w:pPr>
        <w:pStyle w:val="titolo7a"/>
        <w:rPr>
          <w:color w:val="002060"/>
        </w:rPr>
      </w:pPr>
      <w:r w:rsidRPr="007451F8">
        <w:rPr>
          <w:color w:val="002060"/>
        </w:rPr>
        <w:t xml:space="preserve">PROVVEDIMENTI DISCIPLINARI </w:t>
      </w:r>
    </w:p>
    <w:p w14:paraId="63D78127" w14:textId="77777777" w:rsidR="007451F8" w:rsidRPr="007451F8" w:rsidRDefault="007451F8" w:rsidP="007451F8">
      <w:pPr>
        <w:pStyle w:val="titolo7b0"/>
        <w:rPr>
          <w:color w:val="002060"/>
        </w:rPr>
      </w:pPr>
      <w:r w:rsidRPr="007451F8">
        <w:rPr>
          <w:color w:val="002060"/>
        </w:rPr>
        <w:t xml:space="preserve">In base alle risultanze degli atti ufficiali sono state deliberate le seguenti sanzioni disciplinari. </w:t>
      </w:r>
    </w:p>
    <w:p w14:paraId="5D8292FA" w14:textId="77777777" w:rsidR="007451F8" w:rsidRPr="007451F8" w:rsidRDefault="007451F8" w:rsidP="007451F8">
      <w:pPr>
        <w:pStyle w:val="titolo30"/>
        <w:rPr>
          <w:color w:val="002060"/>
        </w:rPr>
      </w:pPr>
      <w:r w:rsidRPr="007451F8">
        <w:rPr>
          <w:color w:val="002060"/>
        </w:rPr>
        <w:t xml:space="preserve">CALCIATORI ESPULSI </w:t>
      </w:r>
    </w:p>
    <w:p w14:paraId="754D6A8B" w14:textId="77777777" w:rsidR="007451F8" w:rsidRPr="007451F8" w:rsidRDefault="007451F8" w:rsidP="007451F8">
      <w:pPr>
        <w:pStyle w:val="titolo20"/>
        <w:rPr>
          <w:color w:val="002060"/>
        </w:rPr>
      </w:pPr>
      <w:r w:rsidRPr="007451F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2D09335E" w14:textId="77777777" w:rsidTr="00EF11C7">
        <w:tc>
          <w:tcPr>
            <w:tcW w:w="2200" w:type="dxa"/>
            <w:tcMar>
              <w:top w:w="20" w:type="dxa"/>
              <w:left w:w="20" w:type="dxa"/>
              <w:bottom w:w="20" w:type="dxa"/>
              <w:right w:w="20" w:type="dxa"/>
            </w:tcMar>
            <w:vAlign w:val="center"/>
            <w:hideMark/>
          </w:tcPr>
          <w:p w14:paraId="35FD3BA6" w14:textId="77777777" w:rsidR="007451F8" w:rsidRPr="007451F8" w:rsidRDefault="007451F8" w:rsidP="00EF11C7">
            <w:pPr>
              <w:pStyle w:val="movimento"/>
              <w:rPr>
                <w:color w:val="002060"/>
              </w:rPr>
            </w:pPr>
            <w:r w:rsidRPr="007451F8">
              <w:rPr>
                <w:color w:val="002060"/>
              </w:rPr>
              <w:t>FALCONE DAVIDE</w:t>
            </w:r>
          </w:p>
        </w:tc>
        <w:tc>
          <w:tcPr>
            <w:tcW w:w="2200" w:type="dxa"/>
            <w:tcMar>
              <w:top w:w="20" w:type="dxa"/>
              <w:left w:w="20" w:type="dxa"/>
              <w:bottom w:w="20" w:type="dxa"/>
              <w:right w:w="20" w:type="dxa"/>
            </w:tcMar>
            <w:vAlign w:val="center"/>
            <w:hideMark/>
          </w:tcPr>
          <w:p w14:paraId="4EE63163" w14:textId="77777777" w:rsidR="007451F8" w:rsidRPr="007451F8" w:rsidRDefault="007451F8" w:rsidP="00EF11C7">
            <w:pPr>
              <w:pStyle w:val="movimento2"/>
              <w:rPr>
                <w:color w:val="002060"/>
              </w:rPr>
            </w:pPr>
            <w:r w:rsidRPr="007451F8">
              <w:rPr>
                <w:color w:val="002060"/>
              </w:rPr>
              <w:t xml:space="preserve">(FUTSAL VIRE GEOSISTEM ASD) </w:t>
            </w:r>
          </w:p>
        </w:tc>
        <w:tc>
          <w:tcPr>
            <w:tcW w:w="800" w:type="dxa"/>
            <w:tcMar>
              <w:top w:w="20" w:type="dxa"/>
              <w:left w:w="20" w:type="dxa"/>
              <w:bottom w:w="20" w:type="dxa"/>
              <w:right w:w="20" w:type="dxa"/>
            </w:tcMar>
            <w:vAlign w:val="center"/>
            <w:hideMark/>
          </w:tcPr>
          <w:p w14:paraId="700173E3"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02C7ABE7" w14:textId="77777777" w:rsidR="007451F8" w:rsidRPr="007451F8" w:rsidRDefault="007451F8" w:rsidP="00EF11C7">
            <w:pPr>
              <w:pStyle w:val="movimento"/>
              <w:rPr>
                <w:color w:val="002060"/>
              </w:rPr>
            </w:pPr>
            <w:r w:rsidRPr="007451F8">
              <w:rPr>
                <w:color w:val="002060"/>
              </w:rPr>
              <w:t>EGIDI LORENZO</w:t>
            </w:r>
          </w:p>
        </w:tc>
        <w:tc>
          <w:tcPr>
            <w:tcW w:w="2200" w:type="dxa"/>
            <w:tcMar>
              <w:top w:w="20" w:type="dxa"/>
              <w:left w:w="20" w:type="dxa"/>
              <w:bottom w:w="20" w:type="dxa"/>
              <w:right w:w="20" w:type="dxa"/>
            </w:tcMar>
            <w:vAlign w:val="center"/>
            <w:hideMark/>
          </w:tcPr>
          <w:p w14:paraId="411A67B4" w14:textId="77777777" w:rsidR="007451F8" w:rsidRPr="007451F8" w:rsidRDefault="007451F8" w:rsidP="00EF11C7">
            <w:pPr>
              <w:pStyle w:val="movimento2"/>
              <w:rPr>
                <w:color w:val="002060"/>
              </w:rPr>
            </w:pPr>
            <w:r w:rsidRPr="007451F8">
              <w:rPr>
                <w:color w:val="002060"/>
              </w:rPr>
              <w:t xml:space="preserve">(REAL SAN GIORGIO) </w:t>
            </w:r>
          </w:p>
        </w:tc>
      </w:tr>
    </w:tbl>
    <w:p w14:paraId="550478DC" w14:textId="77777777" w:rsidR="007451F8" w:rsidRPr="007451F8" w:rsidRDefault="007451F8" w:rsidP="007451F8">
      <w:pPr>
        <w:pStyle w:val="titolo20"/>
        <w:rPr>
          <w:rFonts w:eastAsiaTheme="minorEastAsia"/>
          <w:color w:val="002060"/>
        </w:rPr>
      </w:pPr>
      <w:r w:rsidRPr="007451F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0C67FAD1" w14:textId="77777777" w:rsidTr="00EF11C7">
        <w:tc>
          <w:tcPr>
            <w:tcW w:w="2200" w:type="dxa"/>
            <w:tcMar>
              <w:top w:w="20" w:type="dxa"/>
              <w:left w:w="20" w:type="dxa"/>
              <w:bottom w:w="20" w:type="dxa"/>
              <w:right w:w="20" w:type="dxa"/>
            </w:tcMar>
            <w:vAlign w:val="center"/>
            <w:hideMark/>
          </w:tcPr>
          <w:p w14:paraId="279D765A" w14:textId="77777777" w:rsidR="007451F8" w:rsidRPr="007451F8" w:rsidRDefault="007451F8" w:rsidP="00EF11C7">
            <w:pPr>
              <w:pStyle w:val="movimento"/>
              <w:rPr>
                <w:color w:val="002060"/>
              </w:rPr>
            </w:pPr>
            <w:r w:rsidRPr="007451F8">
              <w:rPr>
                <w:color w:val="002060"/>
              </w:rPr>
              <w:t>GIACCHETTA NICOLA</w:t>
            </w:r>
          </w:p>
        </w:tc>
        <w:tc>
          <w:tcPr>
            <w:tcW w:w="2200" w:type="dxa"/>
            <w:tcMar>
              <w:top w:w="20" w:type="dxa"/>
              <w:left w:w="20" w:type="dxa"/>
              <w:bottom w:w="20" w:type="dxa"/>
              <w:right w:w="20" w:type="dxa"/>
            </w:tcMar>
            <w:vAlign w:val="center"/>
            <w:hideMark/>
          </w:tcPr>
          <w:p w14:paraId="5ED219C9" w14:textId="77777777" w:rsidR="007451F8" w:rsidRPr="007451F8" w:rsidRDefault="007451F8" w:rsidP="00EF11C7">
            <w:pPr>
              <w:pStyle w:val="movimento2"/>
              <w:rPr>
                <w:color w:val="002060"/>
              </w:rPr>
            </w:pPr>
            <w:r w:rsidRPr="007451F8">
              <w:rPr>
                <w:color w:val="002060"/>
              </w:rPr>
              <w:t xml:space="preserve">(C.U.S. MACERATA CALCIO A5) </w:t>
            </w:r>
          </w:p>
        </w:tc>
        <w:tc>
          <w:tcPr>
            <w:tcW w:w="800" w:type="dxa"/>
            <w:tcMar>
              <w:top w:w="20" w:type="dxa"/>
              <w:left w:w="20" w:type="dxa"/>
              <w:bottom w:w="20" w:type="dxa"/>
              <w:right w:w="20" w:type="dxa"/>
            </w:tcMar>
            <w:vAlign w:val="center"/>
            <w:hideMark/>
          </w:tcPr>
          <w:p w14:paraId="3D340B9C"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10AE467A"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08D271E4" w14:textId="77777777" w:rsidR="007451F8" w:rsidRPr="007451F8" w:rsidRDefault="007451F8" w:rsidP="00EF11C7">
            <w:pPr>
              <w:pStyle w:val="movimento2"/>
              <w:rPr>
                <w:color w:val="002060"/>
              </w:rPr>
            </w:pPr>
            <w:r w:rsidRPr="007451F8">
              <w:rPr>
                <w:color w:val="002060"/>
              </w:rPr>
              <w:t> </w:t>
            </w:r>
          </w:p>
        </w:tc>
      </w:tr>
    </w:tbl>
    <w:p w14:paraId="0C0DE63E" w14:textId="77777777" w:rsidR="007451F8" w:rsidRPr="007451F8" w:rsidRDefault="007451F8" w:rsidP="007451F8">
      <w:pPr>
        <w:pStyle w:val="titolo30"/>
        <w:rPr>
          <w:rFonts w:eastAsiaTheme="minorEastAsia"/>
          <w:color w:val="002060"/>
        </w:rPr>
      </w:pPr>
      <w:r w:rsidRPr="007451F8">
        <w:rPr>
          <w:color w:val="002060"/>
        </w:rPr>
        <w:lastRenderedPageBreak/>
        <w:t xml:space="preserve">CALCIATORI NON ESPULSI </w:t>
      </w:r>
    </w:p>
    <w:p w14:paraId="0C46827D" w14:textId="77777777" w:rsidR="007451F8" w:rsidRPr="007451F8" w:rsidRDefault="007451F8" w:rsidP="007451F8">
      <w:pPr>
        <w:pStyle w:val="titolo20"/>
        <w:rPr>
          <w:color w:val="002060"/>
        </w:rPr>
      </w:pPr>
      <w:r w:rsidRPr="007451F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5D2B60A1" w14:textId="77777777" w:rsidTr="00EF11C7">
        <w:tc>
          <w:tcPr>
            <w:tcW w:w="2200" w:type="dxa"/>
            <w:tcMar>
              <w:top w:w="20" w:type="dxa"/>
              <w:left w:w="20" w:type="dxa"/>
              <w:bottom w:w="20" w:type="dxa"/>
              <w:right w:w="20" w:type="dxa"/>
            </w:tcMar>
            <w:vAlign w:val="center"/>
            <w:hideMark/>
          </w:tcPr>
          <w:p w14:paraId="08089E1A" w14:textId="77777777" w:rsidR="007451F8" w:rsidRPr="007451F8" w:rsidRDefault="007451F8" w:rsidP="00EF11C7">
            <w:pPr>
              <w:pStyle w:val="movimento"/>
              <w:rPr>
                <w:color w:val="002060"/>
              </w:rPr>
            </w:pPr>
            <w:r w:rsidRPr="007451F8">
              <w:rPr>
                <w:color w:val="002060"/>
              </w:rPr>
              <w:t>FALCONE DAVIDE</w:t>
            </w:r>
          </w:p>
        </w:tc>
        <w:tc>
          <w:tcPr>
            <w:tcW w:w="2200" w:type="dxa"/>
            <w:tcMar>
              <w:top w:w="20" w:type="dxa"/>
              <w:left w:w="20" w:type="dxa"/>
              <w:bottom w:w="20" w:type="dxa"/>
              <w:right w:w="20" w:type="dxa"/>
            </w:tcMar>
            <w:vAlign w:val="center"/>
            <w:hideMark/>
          </w:tcPr>
          <w:p w14:paraId="4DA5F0C2" w14:textId="77777777" w:rsidR="007451F8" w:rsidRPr="007451F8" w:rsidRDefault="007451F8" w:rsidP="00EF11C7">
            <w:pPr>
              <w:pStyle w:val="movimento2"/>
              <w:rPr>
                <w:color w:val="002060"/>
              </w:rPr>
            </w:pPr>
            <w:r w:rsidRPr="007451F8">
              <w:rPr>
                <w:color w:val="002060"/>
              </w:rPr>
              <w:t xml:space="preserve">(FUTSAL VIRE GEOSISTEM ASD) </w:t>
            </w:r>
          </w:p>
        </w:tc>
        <w:tc>
          <w:tcPr>
            <w:tcW w:w="800" w:type="dxa"/>
            <w:tcMar>
              <w:top w:w="20" w:type="dxa"/>
              <w:left w:w="20" w:type="dxa"/>
              <w:bottom w:w="20" w:type="dxa"/>
              <w:right w:w="20" w:type="dxa"/>
            </w:tcMar>
            <w:vAlign w:val="center"/>
            <w:hideMark/>
          </w:tcPr>
          <w:p w14:paraId="72122DD9"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3E75C2D6"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46C05FE3" w14:textId="77777777" w:rsidR="007451F8" w:rsidRPr="007451F8" w:rsidRDefault="007451F8" w:rsidP="00EF11C7">
            <w:pPr>
              <w:pStyle w:val="movimento2"/>
              <w:rPr>
                <w:color w:val="002060"/>
              </w:rPr>
            </w:pPr>
            <w:r w:rsidRPr="007451F8">
              <w:rPr>
                <w:color w:val="002060"/>
              </w:rPr>
              <w:t> </w:t>
            </w:r>
          </w:p>
        </w:tc>
      </w:tr>
    </w:tbl>
    <w:p w14:paraId="6426E02B" w14:textId="77777777" w:rsidR="007451F8" w:rsidRPr="007451F8" w:rsidRDefault="007451F8" w:rsidP="007451F8">
      <w:pPr>
        <w:pStyle w:val="titolo20"/>
        <w:rPr>
          <w:rFonts w:eastAsiaTheme="minorEastAsia"/>
          <w:color w:val="002060"/>
        </w:rPr>
      </w:pPr>
      <w:r w:rsidRPr="007451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62F9267F" w14:textId="77777777" w:rsidTr="00EF11C7">
        <w:tc>
          <w:tcPr>
            <w:tcW w:w="2200" w:type="dxa"/>
            <w:tcMar>
              <w:top w:w="20" w:type="dxa"/>
              <w:left w:w="20" w:type="dxa"/>
              <w:bottom w:w="20" w:type="dxa"/>
              <w:right w:w="20" w:type="dxa"/>
            </w:tcMar>
            <w:vAlign w:val="center"/>
            <w:hideMark/>
          </w:tcPr>
          <w:p w14:paraId="4272D01A" w14:textId="77777777" w:rsidR="007451F8" w:rsidRPr="007451F8" w:rsidRDefault="007451F8" w:rsidP="00EF11C7">
            <w:pPr>
              <w:pStyle w:val="movimento"/>
              <w:rPr>
                <w:color w:val="002060"/>
              </w:rPr>
            </w:pPr>
            <w:r w:rsidRPr="007451F8">
              <w:rPr>
                <w:color w:val="002060"/>
              </w:rPr>
              <w:t>TAIBI SALVATORE VINCE</w:t>
            </w:r>
          </w:p>
        </w:tc>
        <w:tc>
          <w:tcPr>
            <w:tcW w:w="2200" w:type="dxa"/>
            <w:tcMar>
              <w:top w:w="20" w:type="dxa"/>
              <w:left w:w="20" w:type="dxa"/>
              <w:bottom w:w="20" w:type="dxa"/>
              <w:right w:w="20" w:type="dxa"/>
            </w:tcMar>
            <w:vAlign w:val="center"/>
            <w:hideMark/>
          </w:tcPr>
          <w:p w14:paraId="49A6404C" w14:textId="77777777" w:rsidR="007451F8" w:rsidRPr="007451F8" w:rsidRDefault="007451F8" w:rsidP="00EF11C7">
            <w:pPr>
              <w:pStyle w:val="movimento2"/>
              <w:rPr>
                <w:color w:val="002060"/>
              </w:rPr>
            </w:pPr>
            <w:r w:rsidRPr="007451F8">
              <w:rPr>
                <w:color w:val="002060"/>
              </w:rPr>
              <w:t xml:space="preserve">(ACLI AUDAX MONTECOSARO C5) </w:t>
            </w:r>
          </w:p>
        </w:tc>
        <w:tc>
          <w:tcPr>
            <w:tcW w:w="800" w:type="dxa"/>
            <w:tcMar>
              <w:top w:w="20" w:type="dxa"/>
              <w:left w:w="20" w:type="dxa"/>
              <w:bottom w:w="20" w:type="dxa"/>
              <w:right w:w="20" w:type="dxa"/>
            </w:tcMar>
            <w:vAlign w:val="center"/>
            <w:hideMark/>
          </w:tcPr>
          <w:p w14:paraId="09FD8F0F"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5F65F80E" w14:textId="77777777" w:rsidR="007451F8" w:rsidRPr="007451F8" w:rsidRDefault="007451F8" w:rsidP="00EF11C7">
            <w:pPr>
              <w:pStyle w:val="movimento"/>
              <w:rPr>
                <w:color w:val="002060"/>
              </w:rPr>
            </w:pPr>
            <w:r w:rsidRPr="007451F8">
              <w:rPr>
                <w:color w:val="002060"/>
              </w:rPr>
              <w:t>PAGLIARINI LORENZO</w:t>
            </w:r>
          </w:p>
        </w:tc>
        <w:tc>
          <w:tcPr>
            <w:tcW w:w="2200" w:type="dxa"/>
            <w:tcMar>
              <w:top w:w="20" w:type="dxa"/>
              <w:left w:w="20" w:type="dxa"/>
              <w:bottom w:w="20" w:type="dxa"/>
              <w:right w:w="20" w:type="dxa"/>
            </w:tcMar>
            <w:vAlign w:val="center"/>
            <w:hideMark/>
          </w:tcPr>
          <w:p w14:paraId="65EA2778" w14:textId="77777777" w:rsidR="007451F8" w:rsidRPr="007451F8" w:rsidRDefault="007451F8" w:rsidP="00EF11C7">
            <w:pPr>
              <w:pStyle w:val="movimento2"/>
              <w:rPr>
                <w:color w:val="002060"/>
              </w:rPr>
            </w:pPr>
            <w:r w:rsidRPr="007451F8">
              <w:rPr>
                <w:color w:val="002060"/>
              </w:rPr>
              <w:t xml:space="preserve">(REAL SAN GIORGIO) </w:t>
            </w:r>
          </w:p>
        </w:tc>
      </w:tr>
    </w:tbl>
    <w:p w14:paraId="0B46B24D" w14:textId="77777777" w:rsidR="007451F8" w:rsidRPr="007451F8" w:rsidRDefault="007451F8" w:rsidP="007451F8">
      <w:pPr>
        <w:pStyle w:val="titolo20"/>
        <w:rPr>
          <w:rFonts w:eastAsiaTheme="minorEastAsia"/>
          <w:color w:val="002060"/>
        </w:rPr>
      </w:pPr>
      <w:r w:rsidRPr="007451F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51F8" w:rsidRPr="007451F8" w14:paraId="411A9C86" w14:textId="77777777" w:rsidTr="00EF11C7">
        <w:tc>
          <w:tcPr>
            <w:tcW w:w="2200" w:type="dxa"/>
            <w:tcMar>
              <w:top w:w="20" w:type="dxa"/>
              <w:left w:w="20" w:type="dxa"/>
              <w:bottom w:w="20" w:type="dxa"/>
              <w:right w:w="20" w:type="dxa"/>
            </w:tcMar>
            <w:vAlign w:val="center"/>
            <w:hideMark/>
          </w:tcPr>
          <w:p w14:paraId="3232F77C" w14:textId="77777777" w:rsidR="007451F8" w:rsidRPr="007451F8" w:rsidRDefault="007451F8" w:rsidP="00EF11C7">
            <w:pPr>
              <w:pStyle w:val="movimento"/>
              <w:rPr>
                <w:color w:val="002060"/>
              </w:rPr>
            </w:pPr>
            <w:r w:rsidRPr="007451F8">
              <w:rPr>
                <w:color w:val="002060"/>
              </w:rPr>
              <w:t>MARINI FRANCESCO</w:t>
            </w:r>
          </w:p>
        </w:tc>
        <w:tc>
          <w:tcPr>
            <w:tcW w:w="2200" w:type="dxa"/>
            <w:tcMar>
              <w:top w:w="20" w:type="dxa"/>
              <w:left w:w="20" w:type="dxa"/>
              <w:bottom w:w="20" w:type="dxa"/>
              <w:right w:w="20" w:type="dxa"/>
            </w:tcMar>
            <w:vAlign w:val="center"/>
            <w:hideMark/>
          </w:tcPr>
          <w:p w14:paraId="684D1CC5" w14:textId="77777777" w:rsidR="007451F8" w:rsidRPr="007451F8" w:rsidRDefault="007451F8" w:rsidP="00EF11C7">
            <w:pPr>
              <w:pStyle w:val="movimento2"/>
              <w:rPr>
                <w:color w:val="002060"/>
              </w:rPr>
            </w:pPr>
            <w:r w:rsidRPr="007451F8">
              <w:rPr>
                <w:color w:val="002060"/>
              </w:rPr>
              <w:t xml:space="preserve">(BULDOG T.N.T. LUCREZIA) </w:t>
            </w:r>
          </w:p>
        </w:tc>
        <w:tc>
          <w:tcPr>
            <w:tcW w:w="800" w:type="dxa"/>
            <w:tcMar>
              <w:top w:w="20" w:type="dxa"/>
              <w:left w:w="20" w:type="dxa"/>
              <w:bottom w:w="20" w:type="dxa"/>
              <w:right w:w="20" w:type="dxa"/>
            </w:tcMar>
            <w:vAlign w:val="center"/>
            <w:hideMark/>
          </w:tcPr>
          <w:p w14:paraId="7155B1C4"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7F91A43C" w14:textId="77777777" w:rsidR="007451F8" w:rsidRPr="007451F8" w:rsidRDefault="007451F8" w:rsidP="00EF11C7">
            <w:pPr>
              <w:pStyle w:val="movimento"/>
              <w:rPr>
                <w:color w:val="002060"/>
              </w:rPr>
            </w:pPr>
            <w:r w:rsidRPr="007451F8">
              <w:rPr>
                <w:color w:val="002060"/>
              </w:rPr>
              <w:t> </w:t>
            </w:r>
          </w:p>
        </w:tc>
        <w:tc>
          <w:tcPr>
            <w:tcW w:w="2200" w:type="dxa"/>
            <w:tcMar>
              <w:top w:w="20" w:type="dxa"/>
              <w:left w:w="20" w:type="dxa"/>
              <w:bottom w:w="20" w:type="dxa"/>
              <w:right w:w="20" w:type="dxa"/>
            </w:tcMar>
            <w:vAlign w:val="center"/>
            <w:hideMark/>
          </w:tcPr>
          <w:p w14:paraId="1156918E" w14:textId="77777777" w:rsidR="007451F8" w:rsidRPr="007451F8" w:rsidRDefault="007451F8" w:rsidP="00EF11C7">
            <w:pPr>
              <w:pStyle w:val="movimento2"/>
              <w:rPr>
                <w:color w:val="002060"/>
              </w:rPr>
            </w:pPr>
            <w:r w:rsidRPr="007451F8">
              <w:rPr>
                <w:color w:val="002060"/>
              </w:rPr>
              <w:t> </w:t>
            </w:r>
          </w:p>
        </w:tc>
      </w:tr>
    </w:tbl>
    <w:p w14:paraId="245AADA0" w14:textId="77777777" w:rsidR="00E255E7" w:rsidRDefault="00E255E7" w:rsidP="00945CA5">
      <w:pPr>
        <w:pStyle w:val="breakline"/>
        <w:rPr>
          <w:rFonts w:eastAsiaTheme="minorEastAsia"/>
          <w:color w:val="002060"/>
        </w:rPr>
      </w:pPr>
    </w:p>
    <w:p w14:paraId="27DF0E6F" w14:textId="77777777" w:rsidR="007451F8" w:rsidRPr="0099234A" w:rsidRDefault="007451F8" w:rsidP="007451F8">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33397A0A" w14:textId="77777777" w:rsidR="007451F8" w:rsidRPr="0099234A" w:rsidRDefault="007451F8" w:rsidP="007451F8">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7C4616A1" w14:textId="77777777" w:rsidR="007451F8" w:rsidRPr="007451F8" w:rsidRDefault="007451F8" w:rsidP="00945CA5">
      <w:pPr>
        <w:pStyle w:val="breakline"/>
        <w:rPr>
          <w:rFonts w:eastAsiaTheme="minorEastAsia"/>
          <w:color w:val="002060"/>
        </w:rPr>
      </w:pPr>
    </w:p>
    <w:p w14:paraId="104B45F9" w14:textId="77777777" w:rsidR="007451F8" w:rsidRDefault="007451F8" w:rsidP="00945CA5">
      <w:pPr>
        <w:pStyle w:val="breakline"/>
        <w:rPr>
          <w:rFonts w:eastAsiaTheme="minorEastAsia"/>
          <w:color w:val="002060"/>
        </w:rPr>
      </w:pPr>
    </w:p>
    <w:p w14:paraId="49A867DA" w14:textId="5CA4E757" w:rsidR="00E255E7" w:rsidRPr="00A36DFF" w:rsidRDefault="00E255E7" w:rsidP="00E255E7">
      <w:pPr>
        <w:pStyle w:val="titoloprinc0"/>
        <w:rPr>
          <w:color w:val="002060"/>
        </w:rPr>
      </w:pPr>
      <w:r w:rsidRPr="00A36DFF">
        <w:rPr>
          <w:color w:val="002060"/>
        </w:rPr>
        <w:t>PROGRAMMA GARE</w:t>
      </w:r>
    </w:p>
    <w:p w14:paraId="4D009F59" w14:textId="77777777" w:rsidR="00F01EFB" w:rsidRDefault="00F01EFB" w:rsidP="00256AAB">
      <w:pPr>
        <w:pStyle w:val="LndNormale1"/>
        <w:rPr>
          <w:rFonts w:cs="Arial"/>
          <w:color w:val="002060"/>
          <w:szCs w:val="22"/>
        </w:rPr>
      </w:pPr>
    </w:p>
    <w:p w14:paraId="51E992DD" w14:textId="77777777" w:rsidR="00E255E7" w:rsidRPr="00E255E7" w:rsidRDefault="00E255E7" w:rsidP="00E255E7">
      <w:pPr>
        <w:pStyle w:val="sottotitolocampionato10"/>
        <w:rPr>
          <w:color w:val="002060"/>
        </w:rPr>
      </w:pPr>
      <w:r w:rsidRPr="00E255E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6"/>
        <w:gridCol w:w="385"/>
        <w:gridCol w:w="898"/>
        <w:gridCol w:w="1182"/>
        <w:gridCol w:w="1546"/>
        <w:gridCol w:w="1570"/>
      </w:tblGrid>
      <w:tr w:rsidR="00E255E7" w:rsidRPr="00E255E7" w14:paraId="17FFBECF" w14:textId="77777777" w:rsidTr="00EF11C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FAC9" w14:textId="77777777" w:rsidR="00E255E7" w:rsidRPr="00E255E7" w:rsidRDefault="00E255E7" w:rsidP="00EF11C7">
            <w:pPr>
              <w:pStyle w:val="headertabella0"/>
              <w:rPr>
                <w:color w:val="002060"/>
              </w:rPr>
            </w:pPr>
            <w:r w:rsidRPr="00E255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A3F8" w14:textId="77777777" w:rsidR="00E255E7" w:rsidRPr="00E255E7" w:rsidRDefault="00E255E7" w:rsidP="00EF11C7">
            <w:pPr>
              <w:pStyle w:val="headertabella0"/>
              <w:rPr>
                <w:color w:val="002060"/>
              </w:rPr>
            </w:pPr>
            <w:r w:rsidRPr="00E255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4EB8" w14:textId="77777777" w:rsidR="00E255E7" w:rsidRPr="00E255E7" w:rsidRDefault="00E255E7" w:rsidP="00EF11C7">
            <w:pPr>
              <w:pStyle w:val="headertabella0"/>
              <w:rPr>
                <w:color w:val="002060"/>
              </w:rPr>
            </w:pPr>
            <w:r w:rsidRPr="00E255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3926E" w14:textId="77777777" w:rsidR="00E255E7" w:rsidRPr="00E255E7" w:rsidRDefault="00E255E7" w:rsidP="00EF11C7">
            <w:pPr>
              <w:pStyle w:val="headertabella0"/>
              <w:rPr>
                <w:color w:val="002060"/>
              </w:rPr>
            </w:pPr>
            <w:r w:rsidRPr="00E255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55887" w14:textId="77777777" w:rsidR="00E255E7" w:rsidRPr="00E255E7" w:rsidRDefault="00E255E7" w:rsidP="00EF11C7">
            <w:pPr>
              <w:pStyle w:val="headertabella0"/>
              <w:rPr>
                <w:color w:val="002060"/>
              </w:rPr>
            </w:pPr>
            <w:r w:rsidRPr="00E255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239B0" w14:textId="77777777" w:rsidR="00E255E7" w:rsidRPr="00E255E7" w:rsidRDefault="00E255E7" w:rsidP="00EF11C7">
            <w:pPr>
              <w:pStyle w:val="headertabella0"/>
              <w:rPr>
                <w:color w:val="002060"/>
              </w:rPr>
            </w:pPr>
            <w:proofErr w:type="spellStart"/>
            <w:r w:rsidRPr="00E255E7">
              <w:rPr>
                <w:color w:val="002060"/>
              </w:rPr>
              <w:t>Localita'</w:t>
            </w:r>
            <w:proofErr w:type="spellEnd"/>
            <w:r w:rsidRPr="00E255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BFE83" w14:textId="77777777" w:rsidR="00E255E7" w:rsidRPr="00E255E7" w:rsidRDefault="00E255E7" w:rsidP="00EF11C7">
            <w:pPr>
              <w:pStyle w:val="headertabella0"/>
              <w:rPr>
                <w:color w:val="002060"/>
              </w:rPr>
            </w:pPr>
            <w:r w:rsidRPr="00E255E7">
              <w:rPr>
                <w:color w:val="002060"/>
              </w:rPr>
              <w:t>Indirizzo Impianto</w:t>
            </w:r>
          </w:p>
        </w:tc>
      </w:tr>
      <w:tr w:rsidR="00E255E7" w:rsidRPr="00E255E7" w14:paraId="7BE93991" w14:textId="77777777" w:rsidTr="00EF11C7">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7CF29" w14:textId="77777777" w:rsidR="00E255E7" w:rsidRPr="00E255E7" w:rsidRDefault="00E255E7" w:rsidP="00EF11C7">
            <w:pPr>
              <w:pStyle w:val="rowtabella0"/>
              <w:rPr>
                <w:color w:val="002060"/>
              </w:rPr>
            </w:pPr>
            <w:r w:rsidRPr="00E255E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32811" w14:textId="77777777" w:rsidR="00E255E7" w:rsidRPr="00E255E7" w:rsidRDefault="00E255E7" w:rsidP="00EF11C7">
            <w:pPr>
              <w:pStyle w:val="rowtabella0"/>
              <w:rPr>
                <w:color w:val="002060"/>
              </w:rPr>
            </w:pPr>
            <w:r w:rsidRPr="00E255E7">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4FBA7" w14:textId="77777777" w:rsidR="00E255E7" w:rsidRPr="00E255E7" w:rsidRDefault="00E255E7" w:rsidP="00EF11C7">
            <w:pPr>
              <w:pStyle w:val="rowtabella0"/>
              <w:jc w:val="center"/>
              <w:rPr>
                <w:color w:val="002060"/>
              </w:rPr>
            </w:pPr>
            <w:r w:rsidRPr="00E255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70996" w14:textId="77777777" w:rsidR="00E255E7" w:rsidRPr="00E255E7" w:rsidRDefault="00E255E7" w:rsidP="00EF11C7">
            <w:pPr>
              <w:pStyle w:val="rowtabella0"/>
              <w:rPr>
                <w:color w:val="002060"/>
              </w:rPr>
            </w:pPr>
            <w:r w:rsidRPr="00E255E7">
              <w:rPr>
                <w:color w:val="002060"/>
              </w:rPr>
              <w:t>15/03/2025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7AA1D" w14:textId="77777777" w:rsidR="00E255E7" w:rsidRPr="00E255E7" w:rsidRDefault="00E255E7" w:rsidP="00EF11C7">
            <w:pPr>
              <w:pStyle w:val="rowtabella0"/>
              <w:rPr>
                <w:color w:val="002060"/>
              </w:rPr>
            </w:pPr>
            <w:r w:rsidRPr="00E255E7">
              <w:rPr>
                <w:color w:val="002060"/>
              </w:rPr>
              <w:t xml:space="preserve">5429 PAL.COM. </w:t>
            </w:r>
            <w:proofErr w:type="gramStart"/>
            <w:r w:rsidRPr="00E255E7">
              <w:rPr>
                <w:color w:val="002060"/>
              </w:rPr>
              <w:t>S.MICHELE</w:t>
            </w:r>
            <w:proofErr w:type="gramEnd"/>
            <w:r w:rsidRPr="00E255E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606A9" w14:textId="77777777" w:rsidR="00E255E7" w:rsidRPr="00E255E7" w:rsidRDefault="00E255E7" w:rsidP="00EF11C7">
            <w:pPr>
              <w:pStyle w:val="rowtabella0"/>
              <w:rPr>
                <w:color w:val="002060"/>
              </w:rPr>
            </w:pPr>
            <w:r w:rsidRPr="00E255E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A38FE" w14:textId="77777777" w:rsidR="00E255E7" w:rsidRPr="00E255E7" w:rsidRDefault="00E255E7" w:rsidP="00EF11C7">
            <w:pPr>
              <w:pStyle w:val="rowtabella0"/>
              <w:rPr>
                <w:color w:val="002060"/>
              </w:rPr>
            </w:pPr>
            <w:r w:rsidRPr="00E255E7">
              <w:rPr>
                <w:color w:val="002060"/>
              </w:rPr>
              <w:t>VIA LORETO</w:t>
            </w:r>
          </w:p>
        </w:tc>
      </w:tr>
      <w:tr w:rsidR="00E255E7" w:rsidRPr="00E255E7" w14:paraId="513F5BA8" w14:textId="77777777" w:rsidTr="00EF11C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272F3" w14:textId="77777777" w:rsidR="00E255E7" w:rsidRPr="00E255E7" w:rsidRDefault="00E255E7" w:rsidP="00EF11C7">
            <w:pPr>
              <w:pStyle w:val="rowtabella0"/>
              <w:rPr>
                <w:color w:val="002060"/>
              </w:rPr>
            </w:pPr>
            <w:r w:rsidRPr="00E255E7">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10B71C" w14:textId="77777777" w:rsidR="00E255E7" w:rsidRPr="00E255E7" w:rsidRDefault="00E255E7" w:rsidP="00EF11C7">
            <w:pPr>
              <w:pStyle w:val="rowtabella0"/>
              <w:rPr>
                <w:color w:val="002060"/>
              </w:rPr>
            </w:pPr>
            <w:r w:rsidRPr="00E255E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4D770D" w14:textId="77777777" w:rsidR="00E255E7" w:rsidRPr="00E255E7" w:rsidRDefault="00E255E7" w:rsidP="00EF11C7">
            <w:pPr>
              <w:pStyle w:val="rowtabella0"/>
              <w:jc w:val="center"/>
              <w:rPr>
                <w:color w:val="002060"/>
              </w:rPr>
            </w:pPr>
            <w:r w:rsidRPr="00E255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DD0B4F" w14:textId="77777777" w:rsidR="00E255E7" w:rsidRPr="00E255E7" w:rsidRDefault="00E255E7" w:rsidP="00EF11C7">
            <w:pPr>
              <w:pStyle w:val="rowtabella0"/>
              <w:rPr>
                <w:color w:val="002060"/>
              </w:rPr>
            </w:pPr>
            <w:r w:rsidRPr="00E255E7">
              <w:rPr>
                <w:color w:val="002060"/>
              </w:rPr>
              <w:t>15/03/2025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07AA84" w14:textId="77777777" w:rsidR="00E255E7" w:rsidRPr="00E255E7" w:rsidRDefault="00E255E7" w:rsidP="00EF11C7">
            <w:pPr>
              <w:pStyle w:val="rowtabella0"/>
              <w:rPr>
                <w:color w:val="002060"/>
              </w:rPr>
            </w:pPr>
            <w:r w:rsidRPr="00E255E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57B78" w14:textId="77777777" w:rsidR="00E255E7" w:rsidRPr="00E255E7" w:rsidRDefault="00E255E7" w:rsidP="00EF11C7">
            <w:pPr>
              <w:pStyle w:val="rowtabella0"/>
              <w:rPr>
                <w:color w:val="002060"/>
              </w:rPr>
            </w:pPr>
            <w:r w:rsidRPr="00E255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E8BA0" w14:textId="77777777" w:rsidR="00E255E7" w:rsidRPr="00E255E7" w:rsidRDefault="00E255E7" w:rsidP="00EF11C7">
            <w:pPr>
              <w:pStyle w:val="rowtabella0"/>
              <w:rPr>
                <w:color w:val="002060"/>
              </w:rPr>
            </w:pPr>
            <w:r w:rsidRPr="00E255E7">
              <w:rPr>
                <w:color w:val="002060"/>
              </w:rPr>
              <w:t>VIA DEI TESSITORI</w:t>
            </w:r>
          </w:p>
        </w:tc>
      </w:tr>
      <w:tr w:rsidR="00E255E7" w:rsidRPr="00E255E7" w14:paraId="3FD85A2F" w14:textId="77777777" w:rsidTr="00EF11C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AC1068" w14:textId="77777777" w:rsidR="00E255E7" w:rsidRPr="00E255E7" w:rsidRDefault="00E255E7" w:rsidP="00EF11C7">
            <w:pPr>
              <w:pStyle w:val="rowtabella0"/>
              <w:rPr>
                <w:color w:val="002060"/>
              </w:rPr>
            </w:pPr>
            <w:r w:rsidRPr="00E255E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FE0721" w14:textId="77777777" w:rsidR="00E255E7" w:rsidRPr="00E255E7" w:rsidRDefault="00E255E7" w:rsidP="00EF11C7">
            <w:pPr>
              <w:pStyle w:val="rowtabella0"/>
              <w:rPr>
                <w:color w:val="002060"/>
              </w:rPr>
            </w:pPr>
            <w:r w:rsidRPr="00E255E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6429F2" w14:textId="77777777" w:rsidR="00E255E7" w:rsidRPr="00E255E7" w:rsidRDefault="00E255E7" w:rsidP="00EF11C7">
            <w:pPr>
              <w:pStyle w:val="rowtabella0"/>
              <w:jc w:val="center"/>
              <w:rPr>
                <w:color w:val="002060"/>
              </w:rPr>
            </w:pPr>
            <w:r w:rsidRPr="00E255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AA0227" w14:textId="77777777" w:rsidR="00E255E7" w:rsidRPr="00E255E7" w:rsidRDefault="00E255E7" w:rsidP="00EF11C7">
            <w:pPr>
              <w:pStyle w:val="rowtabella0"/>
              <w:rPr>
                <w:color w:val="002060"/>
              </w:rPr>
            </w:pPr>
            <w:r w:rsidRPr="00E255E7">
              <w:rPr>
                <w:color w:val="002060"/>
              </w:rPr>
              <w:t>16/03/2025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178D1" w14:textId="77777777" w:rsidR="00E255E7" w:rsidRPr="00E255E7" w:rsidRDefault="00E255E7" w:rsidP="00EF11C7">
            <w:pPr>
              <w:pStyle w:val="rowtabella0"/>
              <w:rPr>
                <w:color w:val="002060"/>
              </w:rPr>
            </w:pPr>
            <w:r w:rsidRPr="00E255E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4E449" w14:textId="77777777" w:rsidR="00E255E7" w:rsidRPr="00E255E7" w:rsidRDefault="00E255E7" w:rsidP="00EF11C7">
            <w:pPr>
              <w:pStyle w:val="rowtabella0"/>
              <w:rPr>
                <w:color w:val="002060"/>
              </w:rPr>
            </w:pPr>
            <w:r w:rsidRPr="00E255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68FD3" w14:textId="77777777" w:rsidR="00E255E7" w:rsidRPr="00E255E7" w:rsidRDefault="00E255E7" w:rsidP="00EF11C7">
            <w:pPr>
              <w:pStyle w:val="rowtabella0"/>
              <w:rPr>
                <w:color w:val="002060"/>
              </w:rPr>
            </w:pPr>
            <w:r w:rsidRPr="00E255E7">
              <w:rPr>
                <w:color w:val="002060"/>
              </w:rPr>
              <w:t>VIA MADRE TERESA DI CALCUTTA</w:t>
            </w:r>
          </w:p>
        </w:tc>
      </w:tr>
      <w:tr w:rsidR="00E255E7" w:rsidRPr="00E255E7" w14:paraId="54D35371" w14:textId="77777777" w:rsidTr="00EF11C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089051" w14:textId="77777777" w:rsidR="00E255E7" w:rsidRPr="00E255E7" w:rsidRDefault="00E255E7" w:rsidP="00EF11C7">
            <w:pPr>
              <w:pStyle w:val="rowtabella0"/>
              <w:rPr>
                <w:color w:val="002060"/>
              </w:rPr>
            </w:pPr>
            <w:r w:rsidRPr="00E255E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956C0F" w14:textId="77777777" w:rsidR="00E255E7" w:rsidRPr="00E255E7" w:rsidRDefault="00E255E7" w:rsidP="00EF11C7">
            <w:pPr>
              <w:pStyle w:val="rowtabella0"/>
              <w:rPr>
                <w:color w:val="002060"/>
              </w:rPr>
            </w:pPr>
            <w:r w:rsidRPr="00E255E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F6639" w14:textId="77777777" w:rsidR="00E255E7" w:rsidRPr="00E255E7" w:rsidRDefault="00E255E7" w:rsidP="00EF11C7">
            <w:pPr>
              <w:pStyle w:val="rowtabella0"/>
              <w:jc w:val="center"/>
              <w:rPr>
                <w:color w:val="002060"/>
              </w:rPr>
            </w:pPr>
            <w:r w:rsidRPr="00E255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16C53" w14:textId="77777777" w:rsidR="00E255E7" w:rsidRPr="00E255E7" w:rsidRDefault="00E255E7" w:rsidP="00EF11C7">
            <w:pPr>
              <w:pStyle w:val="rowtabella0"/>
              <w:rPr>
                <w:color w:val="002060"/>
              </w:rPr>
            </w:pPr>
            <w:r w:rsidRPr="00E255E7">
              <w:rPr>
                <w:color w:val="002060"/>
              </w:rPr>
              <w:t>16/03/2025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05A144" w14:textId="77777777" w:rsidR="00E255E7" w:rsidRPr="00E255E7" w:rsidRDefault="00E255E7" w:rsidP="00EF11C7">
            <w:pPr>
              <w:pStyle w:val="rowtabella0"/>
              <w:rPr>
                <w:color w:val="002060"/>
              </w:rPr>
            </w:pPr>
            <w:r w:rsidRPr="00E255E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883DE" w14:textId="77777777" w:rsidR="00E255E7" w:rsidRPr="00E255E7" w:rsidRDefault="00E255E7" w:rsidP="00EF11C7">
            <w:pPr>
              <w:pStyle w:val="rowtabella0"/>
              <w:rPr>
                <w:color w:val="002060"/>
              </w:rPr>
            </w:pPr>
            <w:r w:rsidRPr="00E255E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7D782" w14:textId="77777777" w:rsidR="00E255E7" w:rsidRPr="00E255E7" w:rsidRDefault="00E255E7" w:rsidP="00EF11C7">
            <w:pPr>
              <w:pStyle w:val="rowtabella0"/>
              <w:rPr>
                <w:color w:val="002060"/>
              </w:rPr>
            </w:pPr>
            <w:r w:rsidRPr="00E255E7">
              <w:rPr>
                <w:color w:val="002060"/>
              </w:rPr>
              <w:t>VIA FRATELLI CERVI</w:t>
            </w:r>
          </w:p>
        </w:tc>
      </w:tr>
      <w:tr w:rsidR="00E255E7" w:rsidRPr="00E255E7" w14:paraId="5B29008C" w14:textId="77777777" w:rsidTr="00EF11C7">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4FF40" w14:textId="77777777" w:rsidR="00E255E7" w:rsidRPr="00E255E7" w:rsidRDefault="00E255E7" w:rsidP="00EF11C7">
            <w:pPr>
              <w:pStyle w:val="rowtabella0"/>
              <w:rPr>
                <w:color w:val="002060"/>
              </w:rPr>
            </w:pPr>
            <w:r w:rsidRPr="00E255E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114FC" w14:textId="77777777" w:rsidR="00E255E7" w:rsidRPr="00E255E7" w:rsidRDefault="00E255E7" w:rsidP="00EF11C7">
            <w:pPr>
              <w:pStyle w:val="rowtabella0"/>
              <w:rPr>
                <w:color w:val="002060"/>
              </w:rPr>
            </w:pPr>
            <w:r w:rsidRPr="00E255E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F0679" w14:textId="77777777" w:rsidR="00E255E7" w:rsidRPr="00E255E7" w:rsidRDefault="00E255E7" w:rsidP="00EF11C7">
            <w:pPr>
              <w:pStyle w:val="rowtabella0"/>
              <w:jc w:val="center"/>
              <w:rPr>
                <w:color w:val="002060"/>
              </w:rPr>
            </w:pPr>
            <w:r w:rsidRPr="00E255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A8449F" w14:textId="77777777" w:rsidR="00E255E7" w:rsidRPr="00E255E7" w:rsidRDefault="00E255E7" w:rsidP="00EF11C7">
            <w:pPr>
              <w:pStyle w:val="rowtabella0"/>
              <w:rPr>
                <w:color w:val="002060"/>
              </w:rPr>
            </w:pPr>
            <w:r w:rsidRPr="00E255E7">
              <w:rPr>
                <w:color w:val="002060"/>
              </w:rPr>
              <w:t>16/03/2025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D5A8F" w14:textId="77777777" w:rsidR="00E255E7" w:rsidRPr="00E255E7" w:rsidRDefault="00E255E7" w:rsidP="00EF11C7">
            <w:pPr>
              <w:pStyle w:val="rowtabella0"/>
              <w:rPr>
                <w:color w:val="002060"/>
              </w:rPr>
            </w:pPr>
            <w:r w:rsidRPr="00E255E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67EEC6" w14:textId="77777777" w:rsidR="00E255E7" w:rsidRPr="00E255E7" w:rsidRDefault="00E255E7" w:rsidP="00EF11C7">
            <w:pPr>
              <w:pStyle w:val="rowtabella0"/>
              <w:rPr>
                <w:color w:val="002060"/>
              </w:rPr>
            </w:pPr>
            <w:r w:rsidRPr="00E255E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3FFF11" w14:textId="77777777" w:rsidR="00E255E7" w:rsidRPr="00E255E7" w:rsidRDefault="00E255E7" w:rsidP="00EF11C7">
            <w:pPr>
              <w:pStyle w:val="rowtabella0"/>
              <w:rPr>
                <w:color w:val="002060"/>
              </w:rPr>
            </w:pPr>
            <w:r w:rsidRPr="00E255E7">
              <w:rPr>
                <w:color w:val="002060"/>
              </w:rPr>
              <w:t xml:space="preserve">LOC.MONTEROCCO VIA </w:t>
            </w:r>
            <w:proofErr w:type="gramStart"/>
            <w:r w:rsidRPr="00E255E7">
              <w:rPr>
                <w:color w:val="002060"/>
              </w:rPr>
              <w:t>A.MANCINI</w:t>
            </w:r>
            <w:proofErr w:type="gramEnd"/>
          </w:p>
        </w:tc>
      </w:tr>
      <w:tr w:rsidR="00E255E7" w:rsidRPr="00E255E7" w14:paraId="3FD760DC" w14:textId="77777777" w:rsidTr="00EF11C7">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6DEBD" w14:textId="77777777" w:rsidR="00E255E7" w:rsidRPr="00E255E7" w:rsidRDefault="00E255E7" w:rsidP="00EF11C7">
            <w:pPr>
              <w:pStyle w:val="rowtabella0"/>
              <w:rPr>
                <w:color w:val="002060"/>
              </w:rPr>
            </w:pPr>
            <w:r w:rsidRPr="00E255E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BD75E" w14:textId="77777777" w:rsidR="00E255E7" w:rsidRPr="00E255E7" w:rsidRDefault="00E255E7" w:rsidP="00EF11C7">
            <w:pPr>
              <w:pStyle w:val="rowtabella0"/>
              <w:rPr>
                <w:color w:val="002060"/>
              </w:rPr>
            </w:pPr>
            <w:r w:rsidRPr="00E255E7">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221C4" w14:textId="77777777" w:rsidR="00E255E7" w:rsidRPr="00E255E7" w:rsidRDefault="00E255E7" w:rsidP="00EF11C7">
            <w:pPr>
              <w:pStyle w:val="rowtabella0"/>
              <w:jc w:val="center"/>
              <w:rPr>
                <w:color w:val="002060"/>
              </w:rPr>
            </w:pPr>
            <w:r w:rsidRPr="00E255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63645" w14:textId="77777777" w:rsidR="00E255E7" w:rsidRPr="00E255E7" w:rsidRDefault="00E255E7" w:rsidP="00EF11C7">
            <w:pPr>
              <w:pStyle w:val="rowtabella0"/>
              <w:rPr>
                <w:color w:val="002060"/>
              </w:rPr>
            </w:pPr>
            <w:r w:rsidRPr="00E255E7">
              <w:rPr>
                <w:color w:val="002060"/>
              </w:rPr>
              <w:t>16/03/2025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CB548" w14:textId="77777777" w:rsidR="00E255E7" w:rsidRPr="00E255E7" w:rsidRDefault="00E255E7" w:rsidP="00EF11C7">
            <w:pPr>
              <w:pStyle w:val="rowtabella0"/>
              <w:rPr>
                <w:color w:val="002060"/>
              </w:rPr>
            </w:pPr>
            <w:r w:rsidRPr="00E255E7">
              <w:rPr>
                <w:color w:val="002060"/>
              </w:rPr>
              <w:t xml:space="preserve">5623 PALESTRA </w:t>
            </w:r>
            <w:proofErr w:type="gramStart"/>
            <w:r w:rsidRPr="00E255E7">
              <w:rPr>
                <w:color w:val="002060"/>
              </w:rPr>
              <w:t>SC.MEDIA</w:t>
            </w:r>
            <w:proofErr w:type="gramEnd"/>
            <w:r w:rsidRPr="00E255E7">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3582E" w14:textId="77777777" w:rsidR="00E255E7" w:rsidRPr="00E255E7" w:rsidRDefault="00E255E7" w:rsidP="00EF11C7">
            <w:pPr>
              <w:pStyle w:val="rowtabella0"/>
              <w:rPr>
                <w:color w:val="002060"/>
              </w:rPr>
            </w:pPr>
            <w:r w:rsidRPr="00E255E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AD26D" w14:textId="77777777" w:rsidR="00E255E7" w:rsidRPr="00E255E7" w:rsidRDefault="00E255E7" w:rsidP="00EF11C7">
            <w:pPr>
              <w:pStyle w:val="rowtabella0"/>
              <w:rPr>
                <w:color w:val="002060"/>
              </w:rPr>
            </w:pPr>
            <w:r w:rsidRPr="00E255E7">
              <w:rPr>
                <w:color w:val="002060"/>
              </w:rPr>
              <w:t>VIA PIRANDELLO</w:t>
            </w:r>
          </w:p>
        </w:tc>
      </w:tr>
    </w:tbl>
    <w:p w14:paraId="0E4D6656" w14:textId="77777777" w:rsidR="00E255E7" w:rsidRPr="00E255E7" w:rsidRDefault="00E255E7" w:rsidP="00256AAB">
      <w:pPr>
        <w:pStyle w:val="LndNormale1"/>
        <w:rPr>
          <w:rFonts w:cs="Arial"/>
          <w:color w:val="002060"/>
          <w:szCs w:val="22"/>
        </w:rPr>
      </w:pPr>
    </w:p>
    <w:p w14:paraId="60B4E45E" w14:textId="77777777" w:rsidR="009139FA" w:rsidRPr="00A36DFF" w:rsidRDefault="009139FA" w:rsidP="009139FA">
      <w:pPr>
        <w:pStyle w:val="titolocampionato0"/>
        <w:shd w:val="clear" w:color="auto" w:fill="CCCCCC"/>
        <w:spacing w:before="80" w:after="40"/>
        <w:rPr>
          <w:color w:val="002060"/>
        </w:rPr>
      </w:pPr>
      <w:r w:rsidRPr="00A36DFF">
        <w:rPr>
          <w:color w:val="002060"/>
        </w:rPr>
        <w:t>UNDER 15 C5 REGIONALI MASCHILI</w:t>
      </w:r>
    </w:p>
    <w:p w14:paraId="16A9CFE7" w14:textId="77777777" w:rsidR="009139FA" w:rsidRPr="00A36DFF" w:rsidRDefault="009139FA" w:rsidP="009139FA">
      <w:pPr>
        <w:pStyle w:val="titoloprinc0"/>
        <w:rPr>
          <w:color w:val="002060"/>
        </w:rPr>
      </w:pPr>
      <w:r w:rsidRPr="00A36DFF">
        <w:rPr>
          <w:color w:val="002060"/>
        </w:rPr>
        <w:t>VARIAZIONI AL PROGRAMMA GARE</w:t>
      </w:r>
    </w:p>
    <w:p w14:paraId="0B999E06" w14:textId="77777777" w:rsidR="009139FA" w:rsidRPr="00A36DFF" w:rsidRDefault="009139FA" w:rsidP="009139FA">
      <w:pPr>
        <w:pStyle w:val="breakline"/>
        <w:rPr>
          <w:color w:val="002060"/>
        </w:rPr>
      </w:pPr>
    </w:p>
    <w:p w14:paraId="1F4FFC23" w14:textId="77777777" w:rsidR="009139FA" w:rsidRPr="00A36DFF" w:rsidRDefault="009139FA" w:rsidP="009139FA">
      <w:pPr>
        <w:pStyle w:val="breakline"/>
        <w:rPr>
          <w:color w:val="002060"/>
        </w:rPr>
      </w:pPr>
    </w:p>
    <w:p w14:paraId="5A8887C8" w14:textId="77777777" w:rsidR="009139FA" w:rsidRPr="00A36DFF" w:rsidRDefault="009139FA" w:rsidP="009139FA">
      <w:pPr>
        <w:pStyle w:val="sottotitolocampionato10"/>
        <w:rPr>
          <w:color w:val="002060"/>
        </w:rPr>
      </w:pPr>
      <w:r w:rsidRPr="00A36DF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9FA" w:rsidRPr="00A36DFF" w14:paraId="55724774" w14:textId="77777777" w:rsidTr="00EF11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DEEB" w14:textId="77777777" w:rsidR="009139FA" w:rsidRPr="00A36DFF" w:rsidRDefault="009139FA" w:rsidP="00EF11C7">
            <w:pPr>
              <w:pStyle w:val="headertabella0"/>
              <w:rPr>
                <w:color w:val="002060"/>
              </w:rPr>
            </w:pPr>
            <w:r w:rsidRPr="00A36DF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C059" w14:textId="77777777" w:rsidR="009139FA" w:rsidRPr="00A36DFF" w:rsidRDefault="009139FA" w:rsidP="00EF11C7">
            <w:pPr>
              <w:pStyle w:val="headertabella0"/>
              <w:rPr>
                <w:color w:val="002060"/>
              </w:rPr>
            </w:pPr>
            <w:r w:rsidRPr="00A36DFF">
              <w:rPr>
                <w:color w:val="002060"/>
              </w:rPr>
              <w:t xml:space="preserve">N° </w:t>
            </w:r>
            <w:proofErr w:type="spellStart"/>
            <w:r w:rsidRPr="00A36DFF">
              <w:rPr>
                <w:color w:val="002060"/>
              </w:rPr>
              <w:t>Gior</w:t>
            </w:r>
            <w:proofErr w:type="spellEnd"/>
            <w:r w:rsidRPr="00A36DF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1483" w14:textId="77777777" w:rsidR="009139FA" w:rsidRPr="00A36DFF" w:rsidRDefault="009139FA" w:rsidP="00EF11C7">
            <w:pPr>
              <w:pStyle w:val="headertabella0"/>
              <w:rPr>
                <w:color w:val="002060"/>
              </w:rPr>
            </w:pPr>
            <w:r w:rsidRPr="00A36DF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4BAEF" w14:textId="77777777" w:rsidR="009139FA" w:rsidRPr="00A36DFF" w:rsidRDefault="009139FA" w:rsidP="00EF11C7">
            <w:pPr>
              <w:pStyle w:val="headertabella0"/>
              <w:rPr>
                <w:color w:val="002060"/>
              </w:rPr>
            </w:pPr>
            <w:r w:rsidRPr="00A36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43864" w14:textId="77777777" w:rsidR="009139FA" w:rsidRPr="00A36DFF" w:rsidRDefault="009139FA" w:rsidP="00EF11C7">
            <w:pPr>
              <w:pStyle w:val="headertabella0"/>
              <w:rPr>
                <w:color w:val="002060"/>
              </w:rPr>
            </w:pPr>
            <w:r w:rsidRPr="00A36DFF">
              <w:rPr>
                <w:color w:val="002060"/>
              </w:rPr>
              <w:t xml:space="preserve">Data </w:t>
            </w:r>
            <w:proofErr w:type="spellStart"/>
            <w:r w:rsidRPr="00A36DFF">
              <w:rPr>
                <w:color w:val="002060"/>
              </w:rPr>
              <w:t>Orig</w:t>
            </w:r>
            <w:proofErr w:type="spellEnd"/>
            <w:r w:rsidRPr="00A36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43ECE" w14:textId="77777777" w:rsidR="009139FA" w:rsidRPr="00A36DFF" w:rsidRDefault="009139FA" w:rsidP="00EF11C7">
            <w:pPr>
              <w:pStyle w:val="headertabella0"/>
              <w:rPr>
                <w:color w:val="002060"/>
              </w:rPr>
            </w:pPr>
            <w:r w:rsidRPr="00A36DF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A1C95" w14:textId="77777777" w:rsidR="009139FA" w:rsidRPr="00A36DFF" w:rsidRDefault="009139FA" w:rsidP="00EF11C7">
            <w:pPr>
              <w:pStyle w:val="headertabella0"/>
              <w:rPr>
                <w:color w:val="002060"/>
              </w:rPr>
            </w:pPr>
            <w:r w:rsidRPr="00A36DFF">
              <w:rPr>
                <w:color w:val="002060"/>
              </w:rPr>
              <w:t xml:space="preserve">Ora </w:t>
            </w:r>
            <w:proofErr w:type="spellStart"/>
            <w:r w:rsidRPr="00A36DFF">
              <w:rPr>
                <w:color w:val="002060"/>
              </w:rPr>
              <w:t>Orig</w:t>
            </w:r>
            <w:proofErr w:type="spellEnd"/>
            <w:r w:rsidRPr="00A36DF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75F5E" w14:textId="77777777" w:rsidR="009139FA" w:rsidRPr="00A36DFF" w:rsidRDefault="009139FA" w:rsidP="00EF11C7">
            <w:pPr>
              <w:pStyle w:val="headertabella0"/>
              <w:rPr>
                <w:color w:val="002060"/>
              </w:rPr>
            </w:pPr>
            <w:r w:rsidRPr="00A36DFF">
              <w:rPr>
                <w:color w:val="002060"/>
              </w:rPr>
              <w:t>Impianto</w:t>
            </w:r>
          </w:p>
        </w:tc>
      </w:tr>
      <w:tr w:rsidR="009139FA" w:rsidRPr="00A36DFF" w14:paraId="005AF234" w14:textId="77777777" w:rsidTr="00EF11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10B9" w14:textId="77777777" w:rsidR="009139FA" w:rsidRPr="009139FA" w:rsidRDefault="009139FA" w:rsidP="00EF11C7">
            <w:pPr>
              <w:pStyle w:val="rowtabella0"/>
              <w:rPr>
                <w:color w:val="002060"/>
                <w:highlight w:val="yellow"/>
              </w:rPr>
            </w:pPr>
            <w:r w:rsidRPr="009139FA">
              <w:rPr>
                <w:color w:val="002060"/>
                <w:highlight w:val="yellow"/>
              </w:rPr>
              <w:t>15/03/2025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4C0B" w14:textId="77777777" w:rsidR="009139FA" w:rsidRPr="009139FA" w:rsidRDefault="009139FA" w:rsidP="00EF11C7">
            <w:pPr>
              <w:pStyle w:val="rowtabella0"/>
              <w:jc w:val="center"/>
              <w:rPr>
                <w:color w:val="002060"/>
                <w:highlight w:val="yellow"/>
              </w:rPr>
            </w:pPr>
            <w:r w:rsidRPr="009139F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1CBD" w14:textId="77777777" w:rsidR="009139FA" w:rsidRPr="009139FA" w:rsidRDefault="009139FA" w:rsidP="00EF11C7">
            <w:pPr>
              <w:pStyle w:val="rowtabella0"/>
              <w:rPr>
                <w:color w:val="002060"/>
                <w:highlight w:val="yellow"/>
                <w:lang w:val="en-US"/>
              </w:rPr>
            </w:pPr>
            <w:r w:rsidRPr="009139FA">
              <w:rPr>
                <w:color w:val="002060"/>
                <w:highlight w:val="yellow"/>
                <w:lang w:val="en-US"/>
              </w:rPr>
              <w:t>ITALSERVICE C5 SQ.C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30DC" w14:textId="77777777" w:rsidR="009139FA" w:rsidRPr="009139FA" w:rsidRDefault="009139FA" w:rsidP="00EF11C7">
            <w:pPr>
              <w:pStyle w:val="rowtabella0"/>
              <w:rPr>
                <w:color w:val="002060"/>
                <w:highlight w:val="yellow"/>
              </w:rPr>
            </w:pPr>
            <w:r w:rsidRPr="009139FA">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5C97" w14:textId="6F5F5609" w:rsidR="009139FA" w:rsidRPr="00A36DFF" w:rsidRDefault="009139FA" w:rsidP="00EF11C7">
            <w:pPr>
              <w:pStyle w:val="rowtabella0"/>
              <w:rPr>
                <w:color w:val="002060"/>
              </w:rPr>
            </w:pPr>
            <w:r w:rsidRPr="00A36DFF">
              <w:rPr>
                <w:color w:val="002060"/>
              </w:rPr>
              <w:t>1</w:t>
            </w:r>
            <w:r>
              <w:rPr>
                <w:color w:val="002060"/>
              </w:rPr>
              <w:t>6</w:t>
            </w:r>
            <w:r w:rsidRPr="00A36DFF">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B94B" w14:textId="77777777" w:rsidR="009139FA" w:rsidRPr="00A36DFF" w:rsidRDefault="009139FA" w:rsidP="00EF11C7">
            <w:pPr>
              <w:pStyle w:val="rowtabella0"/>
              <w:jc w:val="center"/>
              <w:rPr>
                <w:color w:val="002060"/>
              </w:rPr>
            </w:pPr>
            <w:r w:rsidRPr="009139FA">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1AB5" w14:textId="77777777" w:rsidR="009139FA" w:rsidRPr="00A36DFF" w:rsidRDefault="009139FA" w:rsidP="00EF11C7">
            <w:pPr>
              <w:pStyle w:val="rowtabella0"/>
              <w:jc w:val="center"/>
              <w:rPr>
                <w:color w:val="002060"/>
              </w:rPr>
            </w:pPr>
            <w:r w:rsidRPr="00A36DFF">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6EE3" w14:textId="77777777" w:rsidR="009139FA" w:rsidRPr="00A36DFF" w:rsidRDefault="009139FA" w:rsidP="00EF11C7">
            <w:pPr>
              <w:pStyle w:val="rowtabella0"/>
              <w:rPr>
                <w:color w:val="002060"/>
              </w:rPr>
            </w:pPr>
            <w:r w:rsidRPr="009139FA">
              <w:rPr>
                <w:color w:val="002060"/>
                <w:highlight w:val="yellow"/>
              </w:rPr>
              <w:t xml:space="preserve">C.COPERTO </w:t>
            </w:r>
            <w:proofErr w:type="gramStart"/>
            <w:r w:rsidRPr="009139FA">
              <w:rPr>
                <w:color w:val="002060"/>
                <w:highlight w:val="yellow"/>
              </w:rPr>
              <w:t>C.TENNIS</w:t>
            </w:r>
            <w:proofErr w:type="gramEnd"/>
            <w:r w:rsidRPr="009139FA">
              <w:rPr>
                <w:color w:val="002060"/>
                <w:highlight w:val="yellow"/>
              </w:rPr>
              <w:t xml:space="preserve"> LA TRAVE FANO VIA VILLA TOMBARI</w:t>
            </w:r>
          </w:p>
        </w:tc>
      </w:tr>
    </w:tbl>
    <w:p w14:paraId="1077D862" w14:textId="77777777" w:rsidR="009139FA" w:rsidRDefault="009139FA" w:rsidP="00256AAB">
      <w:pPr>
        <w:pStyle w:val="LndNormale1"/>
        <w:rPr>
          <w:rFonts w:cs="Arial"/>
          <w:color w:val="002060"/>
          <w:szCs w:val="22"/>
        </w:rPr>
      </w:pPr>
    </w:p>
    <w:p w14:paraId="4C3166D3" w14:textId="77777777" w:rsidR="009139FA" w:rsidRDefault="009139FA" w:rsidP="00256AAB">
      <w:pPr>
        <w:pStyle w:val="LndNormale1"/>
        <w:rPr>
          <w:rFonts w:cs="Arial"/>
          <w:color w:val="002060"/>
          <w:szCs w:val="22"/>
        </w:rPr>
      </w:pPr>
    </w:p>
    <w:p w14:paraId="4A6256C6" w14:textId="77777777" w:rsidR="009139FA" w:rsidRPr="00A36DFF" w:rsidRDefault="009139FA" w:rsidP="009139FA">
      <w:pPr>
        <w:pStyle w:val="titolocampionato0"/>
        <w:shd w:val="clear" w:color="auto" w:fill="CCCCCC"/>
        <w:spacing w:before="80" w:after="40"/>
        <w:rPr>
          <w:color w:val="002060"/>
        </w:rPr>
      </w:pPr>
      <w:r w:rsidRPr="00A36DFF">
        <w:rPr>
          <w:color w:val="002060"/>
        </w:rPr>
        <w:t>CALCIO A 5 UNDER 15 FEM. REG.</w:t>
      </w:r>
    </w:p>
    <w:p w14:paraId="39A7D946" w14:textId="77777777" w:rsidR="009139FA" w:rsidRPr="00A36DFF" w:rsidRDefault="009139FA" w:rsidP="009139FA">
      <w:pPr>
        <w:pStyle w:val="titoloprinc0"/>
        <w:rPr>
          <w:color w:val="002060"/>
        </w:rPr>
      </w:pPr>
      <w:r w:rsidRPr="00A36DFF">
        <w:rPr>
          <w:color w:val="002060"/>
        </w:rPr>
        <w:t>VARIAZIONI AL PROGRAMMA GARE</w:t>
      </w:r>
    </w:p>
    <w:p w14:paraId="7747291E" w14:textId="77777777" w:rsidR="009139FA" w:rsidRPr="00A36DFF" w:rsidRDefault="009139FA" w:rsidP="009139FA">
      <w:pPr>
        <w:pStyle w:val="breakline"/>
        <w:rPr>
          <w:color w:val="002060"/>
        </w:rPr>
      </w:pPr>
    </w:p>
    <w:p w14:paraId="00016A2D" w14:textId="77777777" w:rsidR="009139FA" w:rsidRPr="00A36DFF" w:rsidRDefault="009139FA" w:rsidP="009139FA">
      <w:pPr>
        <w:pStyle w:val="breakline"/>
        <w:rPr>
          <w:color w:val="002060"/>
        </w:rPr>
      </w:pPr>
    </w:p>
    <w:p w14:paraId="4BF56AE3" w14:textId="77777777" w:rsidR="009139FA" w:rsidRPr="00A36DFF" w:rsidRDefault="009139FA" w:rsidP="009139FA">
      <w:pPr>
        <w:pStyle w:val="sottotitolocampionato10"/>
        <w:rPr>
          <w:color w:val="002060"/>
        </w:rPr>
      </w:pPr>
      <w:r w:rsidRPr="00A36DF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9FA" w:rsidRPr="00A36DFF" w14:paraId="3F82F27B" w14:textId="77777777" w:rsidTr="00EF11C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26A46" w14:textId="77777777" w:rsidR="009139FA" w:rsidRPr="00A36DFF" w:rsidRDefault="009139FA" w:rsidP="00EF11C7">
            <w:pPr>
              <w:pStyle w:val="headertabella0"/>
              <w:rPr>
                <w:color w:val="002060"/>
              </w:rPr>
            </w:pPr>
            <w:r w:rsidRPr="00A36DF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3B0CE" w14:textId="77777777" w:rsidR="009139FA" w:rsidRPr="00A36DFF" w:rsidRDefault="009139FA" w:rsidP="00EF11C7">
            <w:pPr>
              <w:pStyle w:val="headertabella0"/>
              <w:rPr>
                <w:color w:val="002060"/>
              </w:rPr>
            </w:pPr>
            <w:r w:rsidRPr="00A36DFF">
              <w:rPr>
                <w:color w:val="002060"/>
              </w:rPr>
              <w:t xml:space="preserve">N° </w:t>
            </w:r>
            <w:proofErr w:type="spellStart"/>
            <w:r w:rsidRPr="00A36DFF">
              <w:rPr>
                <w:color w:val="002060"/>
              </w:rPr>
              <w:t>Gior</w:t>
            </w:r>
            <w:proofErr w:type="spellEnd"/>
            <w:r w:rsidRPr="00A36DF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2C394" w14:textId="77777777" w:rsidR="009139FA" w:rsidRPr="00A36DFF" w:rsidRDefault="009139FA" w:rsidP="00EF11C7">
            <w:pPr>
              <w:pStyle w:val="headertabella0"/>
              <w:rPr>
                <w:color w:val="002060"/>
              </w:rPr>
            </w:pPr>
            <w:r w:rsidRPr="00A36DF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5B818" w14:textId="77777777" w:rsidR="009139FA" w:rsidRPr="00A36DFF" w:rsidRDefault="009139FA" w:rsidP="00EF11C7">
            <w:pPr>
              <w:pStyle w:val="headertabella0"/>
              <w:rPr>
                <w:color w:val="002060"/>
              </w:rPr>
            </w:pPr>
            <w:r w:rsidRPr="00A36DF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43473" w14:textId="77777777" w:rsidR="009139FA" w:rsidRPr="00A36DFF" w:rsidRDefault="009139FA" w:rsidP="00EF11C7">
            <w:pPr>
              <w:pStyle w:val="headertabella0"/>
              <w:rPr>
                <w:color w:val="002060"/>
              </w:rPr>
            </w:pPr>
            <w:r w:rsidRPr="00A36DFF">
              <w:rPr>
                <w:color w:val="002060"/>
              </w:rPr>
              <w:t xml:space="preserve">Data </w:t>
            </w:r>
            <w:proofErr w:type="spellStart"/>
            <w:r w:rsidRPr="00A36DFF">
              <w:rPr>
                <w:color w:val="002060"/>
              </w:rPr>
              <w:t>Orig</w:t>
            </w:r>
            <w:proofErr w:type="spellEnd"/>
            <w:r w:rsidRPr="00A36DF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D27C5" w14:textId="77777777" w:rsidR="009139FA" w:rsidRPr="00A36DFF" w:rsidRDefault="009139FA" w:rsidP="00EF11C7">
            <w:pPr>
              <w:pStyle w:val="headertabella0"/>
              <w:rPr>
                <w:color w:val="002060"/>
              </w:rPr>
            </w:pPr>
            <w:r w:rsidRPr="00A36DF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BA47A" w14:textId="77777777" w:rsidR="009139FA" w:rsidRPr="00A36DFF" w:rsidRDefault="009139FA" w:rsidP="00EF11C7">
            <w:pPr>
              <w:pStyle w:val="headertabella0"/>
              <w:rPr>
                <w:color w:val="002060"/>
              </w:rPr>
            </w:pPr>
            <w:r w:rsidRPr="00A36DFF">
              <w:rPr>
                <w:color w:val="002060"/>
              </w:rPr>
              <w:t xml:space="preserve">Ora </w:t>
            </w:r>
            <w:proofErr w:type="spellStart"/>
            <w:r w:rsidRPr="00A36DFF">
              <w:rPr>
                <w:color w:val="002060"/>
              </w:rPr>
              <w:t>Orig</w:t>
            </w:r>
            <w:proofErr w:type="spellEnd"/>
            <w:r w:rsidRPr="00A36DF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1DC72" w14:textId="77777777" w:rsidR="009139FA" w:rsidRPr="00A36DFF" w:rsidRDefault="009139FA" w:rsidP="00EF11C7">
            <w:pPr>
              <w:pStyle w:val="headertabella0"/>
              <w:rPr>
                <w:color w:val="002060"/>
              </w:rPr>
            </w:pPr>
            <w:r w:rsidRPr="00A36DFF">
              <w:rPr>
                <w:color w:val="002060"/>
              </w:rPr>
              <w:t>Impianto</w:t>
            </w:r>
          </w:p>
        </w:tc>
      </w:tr>
      <w:tr w:rsidR="009139FA" w:rsidRPr="00A36DFF" w14:paraId="132FE08E" w14:textId="77777777" w:rsidTr="00EF11C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3632" w14:textId="673CE7BB" w:rsidR="009139FA" w:rsidRPr="009139FA" w:rsidRDefault="009139FA" w:rsidP="00EF11C7">
            <w:pPr>
              <w:pStyle w:val="rowtabella0"/>
              <w:rPr>
                <w:color w:val="002060"/>
                <w:highlight w:val="yellow"/>
              </w:rPr>
            </w:pPr>
            <w:r w:rsidRPr="009139FA">
              <w:rPr>
                <w:color w:val="002060"/>
                <w:highlight w:val="yellow"/>
              </w:rPr>
              <w:lastRenderedPageBreak/>
              <w:t>1</w:t>
            </w:r>
            <w:r>
              <w:rPr>
                <w:color w:val="002060"/>
                <w:highlight w:val="yellow"/>
              </w:rPr>
              <w:t>5</w:t>
            </w:r>
            <w:r w:rsidRPr="009139FA">
              <w:rPr>
                <w:color w:val="002060"/>
                <w:highlight w:val="yellow"/>
              </w:rPr>
              <w:t>/03/2025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EA04" w14:textId="77777777" w:rsidR="009139FA" w:rsidRPr="009139FA" w:rsidRDefault="009139FA" w:rsidP="00EF11C7">
            <w:pPr>
              <w:pStyle w:val="rowtabella0"/>
              <w:jc w:val="center"/>
              <w:rPr>
                <w:color w:val="002060"/>
                <w:highlight w:val="yellow"/>
              </w:rPr>
            </w:pPr>
            <w:r w:rsidRPr="009139F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6ABB" w14:textId="4B2B1523" w:rsidR="009139FA" w:rsidRPr="009139FA" w:rsidRDefault="009139FA" w:rsidP="00EF11C7">
            <w:pPr>
              <w:pStyle w:val="rowtabella0"/>
              <w:rPr>
                <w:color w:val="002060"/>
                <w:highlight w:val="yellow"/>
              </w:rPr>
            </w:pPr>
            <w:r>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4227" w14:textId="67277B33" w:rsidR="009139FA" w:rsidRPr="009139FA" w:rsidRDefault="009139FA" w:rsidP="00EF11C7">
            <w:pPr>
              <w:pStyle w:val="rowtabella0"/>
              <w:rPr>
                <w:color w:val="002060"/>
                <w:highlight w:val="yellow"/>
              </w:rPr>
            </w:pPr>
            <w:r>
              <w:rPr>
                <w:color w:val="002060"/>
                <w:highlight w:val="yellow"/>
              </w:rPr>
              <w:t>MONTELUPONESE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B12D" w14:textId="1B6D24B8" w:rsidR="009139FA" w:rsidRPr="009139FA" w:rsidRDefault="009139FA" w:rsidP="00EF11C7">
            <w:pPr>
              <w:rPr>
                <w:rFonts w:ascii="Arial" w:hAnsi="Arial" w:cs="Arial"/>
                <w:color w:val="002060"/>
                <w:sz w:val="12"/>
                <w:szCs w:val="12"/>
              </w:rPr>
            </w:pPr>
            <w:r w:rsidRPr="009139FA">
              <w:rPr>
                <w:rFonts w:ascii="Arial" w:hAnsi="Arial" w:cs="Arial"/>
                <w:color w:val="002060"/>
                <w:sz w:val="12"/>
                <w:szCs w:val="12"/>
              </w:rPr>
              <w:t>16/02/2025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F179" w14:textId="12236876" w:rsidR="009139FA" w:rsidRPr="00A36DFF" w:rsidRDefault="009139FA" w:rsidP="00EF11C7">
            <w:pPr>
              <w:pStyle w:val="rowtabella0"/>
              <w:jc w:val="center"/>
              <w:rPr>
                <w:color w:val="002060"/>
              </w:rPr>
            </w:pPr>
            <w:r w:rsidRPr="009139FA">
              <w:rPr>
                <w:color w:val="002060"/>
                <w:highlight w:val="yellow"/>
              </w:rPr>
              <w:t>1</w:t>
            </w:r>
            <w:r>
              <w:rPr>
                <w:color w:val="002060"/>
                <w:highlight w:val="yellow"/>
              </w:rPr>
              <w:t>7</w:t>
            </w:r>
            <w:r w:rsidRPr="009139FA">
              <w:rPr>
                <w:color w:val="002060"/>
                <w:highlight w:val="yellow"/>
              </w:rPr>
              <w:t>:</w:t>
            </w:r>
            <w:r>
              <w:rPr>
                <w:color w:val="002060"/>
                <w:highlight w:val="yellow"/>
              </w:rPr>
              <w:t>3</w:t>
            </w:r>
            <w:r w:rsidRPr="009139FA">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9EF9" w14:textId="0548B6E7" w:rsidR="009139FA" w:rsidRPr="00A36DFF" w:rsidRDefault="009139FA" w:rsidP="00EF11C7">
            <w:pPr>
              <w:pStyle w:val="rowtabella0"/>
              <w:jc w:val="center"/>
              <w:rPr>
                <w:color w:val="002060"/>
              </w:rPr>
            </w:pPr>
            <w:r>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A593" w14:textId="77777777" w:rsidR="009139FA" w:rsidRPr="00A36DFF" w:rsidRDefault="009139FA" w:rsidP="00EF11C7">
            <w:pPr>
              <w:rPr>
                <w:color w:val="002060"/>
              </w:rPr>
            </w:pPr>
          </w:p>
        </w:tc>
      </w:tr>
    </w:tbl>
    <w:p w14:paraId="2EC66D7F" w14:textId="77777777" w:rsidR="009139FA" w:rsidRPr="00A36DFF" w:rsidRDefault="009139FA" w:rsidP="009139FA">
      <w:pPr>
        <w:pStyle w:val="breakline"/>
        <w:rPr>
          <w:rFonts w:eastAsiaTheme="minorEastAsia"/>
          <w:color w:val="002060"/>
        </w:rPr>
      </w:pPr>
    </w:p>
    <w:p w14:paraId="5AF79A1E" w14:textId="77777777" w:rsidR="00F64A36" w:rsidRDefault="00F64A36" w:rsidP="00945CA5">
      <w:pPr>
        <w:pStyle w:val="Corpodeltesto21"/>
        <w:rPr>
          <w:rFonts w:ascii="Arial" w:hAnsi="Arial" w:cs="Arial"/>
          <w:b/>
          <w:color w:val="002060"/>
          <w:sz w:val="30"/>
          <w:szCs w:val="30"/>
        </w:rPr>
      </w:pPr>
    </w:p>
    <w:p w14:paraId="19066DF4" w14:textId="1A662073"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39BF381A"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82A38">
        <w:rPr>
          <w:rFonts w:ascii="Arial" w:hAnsi="Arial" w:cs="Arial"/>
          <w:b/>
          <w:bCs/>
          <w:color w:val="002060"/>
        </w:rPr>
        <w:t>24</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A1E318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82A38">
        <w:rPr>
          <w:b/>
          <w:color w:val="002060"/>
          <w:u w:val="single"/>
        </w:rPr>
        <w:t>10</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ED9D1" w14:textId="77777777" w:rsidR="00BC70DB" w:rsidRDefault="00BC70DB">
      <w:r>
        <w:separator/>
      </w:r>
    </w:p>
  </w:endnote>
  <w:endnote w:type="continuationSeparator" w:id="0">
    <w:p w14:paraId="04B966AE" w14:textId="77777777" w:rsidR="00BC70DB" w:rsidRDefault="00BC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3AAA99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A82A38">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E1F9C" w14:textId="77777777" w:rsidR="00BC70DB" w:rsidRDefault="00BC70DB">
      <w:r>
        <w:separator/>
      </w:r>
    </w:p>
  </w:footnote>
  <w:footnote w:type="continuationSeparator" w:id="0">
    <w:p w14:paraId="0367505E" w14:textId="77777777" w:rsidR="00BC70DB" w:rsidRDefault="00BC7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11</Pages>
  <Words>2894</Words>
  <Characters>16499</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19355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2025-03-10T13:18:00Z</cp:lastPrinted>
  <dcterms:created xsi:type="dcterms:W3CDTF">2025-03-10T13:18:00Z</dcterms:created>
  <dcterms:modified xsi:type="dcterms:W3CDTF">2025-03-10T13:18:00Z</dcterms:modified>
</cp:coreProperties>
</file>