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20CDF3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3209E">
              <w:rPr>
                <w:rFonts w:ascii="Arial" w:hAnsi="Arial" w:cs="Arial"/>
                <w:color w:val="002060"/>
                <w:sz w:val="40"/>
                <w:szCs w:val="40"/>
              </w:rPr>
              <w:t>9</w:t>
            </w:r>
            <w:r w:rsidR="00BB6381">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AC74EF">
              <w:rPr>
                <w:rFonts w:ascii="Arial" w:hAnsi="Arial" w:cs="Arial"/>
                <w:color w:val="002060"/>
                <w:sz w:val="40"/>
                <w:szCs w:val="40"/>
              </w:rPr>
              <w:t>1</w:t>
            </w:r>
            <w:r w:rsidR="00BB6381">
              <w:rPr>
                <w:rFonts w:ascii="Arial" w:hAnsi="Arial" w:cs="Arial"/>
                <w:color w:val="002060"/>
                <w:sz w:val="40"/>
                <w:szCs w:val="40"/>
              </w:rPr>
              <w:t>2</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58269925"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9216D">
          <w:rPr>
            <w:noProof/>
            <w:webHidden/>
          </w:rPr>
          <w:t>2</w:t>
        </w:r>
        <w:r w:rsidR="00AC19D9" w:rsidRPr="00DE1EF7">
          <w:rPr>
            <w:noProof/>
            <w:webHidden/>
          </w:rPr>
          <w:fldChar w:fldCharType="end"/>
        </w:r>
      </w:hyperlink>
    </w:p>
    <w:p w14:paraId="112EDB38" w14:textId="754B7B4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9216D">
          <w:rPr>
            <w:noProof/>
            <w:webHidden/>
          </w:rPr>
          <w:t>2</w:t>
        </w:r>
        <w:r w:rsidRPr="00DE1EF7">
          <w:rPr>
            <w:noProof/>
            <w:webHidden/>
          </w:rPr>
          <w:fldChar w:fldCharType="end"/>
        </w:r>
      </w:hyperlink>
    </w:p>
    <w:p w14:paraId="4D9CAD43" w14:textId="134BDEE5"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9216D">
          <w:rPr>
            <w:noProof/>
            <w:webHidden/>
          </w:rPr>
          <w:t>2</w:t>
        </w:r>
        <w:r w:rsidRPr="00DE1EF7">
          <w:rPr>
            <w:noProof/>
            <w:webHidden/>
          </w:rPr>
          <w:fldChar w:fldCharType="end"/>
        </w:r>
      </w:hyperlink>
    </w:p>
    <w:p w14:paraId="0EAFCCD8" w14:textId="4555053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9216D">
          <w:rPr>
            <w:noProof/>
            <w:webHidden/>
          </w:rPr>
          <w:t>2</w:t>
        </w:r>
        <w:r w:rsidRPr="00DE1EF7">
          <w:rPr>
            <w:noProof/>
            <w:webHidden/>
          </w:rPr>
          <w:fldChar w:fldCharType="end"/>
        </w:r>
      </w:hyperlink>
    </w:p>
    <w:p w14:paraId="0952245B" w14:textId="2141F1F0"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9216D">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78C841" w14:textId="77777777" w:rsidR="00CA17E9" w:rsidRPr="00CA17E9" w:rsidRDefault="00CA17E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41DF7E2A" w14:textId="77777777" w:rsidR="00A70300" w:rsidRDefault="00A70300"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lastRenderedPageBreak/>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43461C23" w14:textId="77777777" w:rsidR="007301BE" w:rsidRDefault="007301BE" w:rsidP="0047674B">
      <w:pPr>
        <w:pStyle w:val="LndNormale1"/>
        <w:rPr>
          <w:color w:val="002060"/>
        </w:rPr>
      </w:pPr>
    </w:p>
    <w:p w14:paraId="433939E0" w14:textId="77777777" w:rsidR="009C7DB6" w:rsidRDefault="009C7DB6" w:rsidP="0047674B">
      <w:pPr>
        <w:pStyle w:val="LndNormale1"/>
        <w:rPr>
          <w:color w:val="002060"/>
        </w:rPr>
      </w:pPr>
    </w:p>
    <w:p w14:paraId="38F57791" w14:textId="207AFAA0" w:rsidR="009C7DB6" w:rsidRPr="009C7DB6" w:rsidRDefault="0065401A" w:rsidP="009C7DB6">
      <w:pPr>
        <w:pStyle w:val="LndNormale1"/>
        <w:rPr>
          <w:b/>
          <w:color w:val="002060"/>
          <w:sz w:val="28"/>
          <w:szCs w:val="28"/>
        </w:rPr>
      </w:pPr>
      <w:bookmarkStart w:id="6" w:name="_Hlk113435821"/>
      <w:bookmarkStart w:id="7" w:name="_Hlk156378699"/>
      <w:r>
        <w:rPr>
          <w:b/>
          <w:bCs/>
          <w:color w:val="002060"/>
          <w:sz w:val="28"/>
          <w:szCs w:val="28"/>
        </w:rPr>
        <w:t>COPPE</w:t>
      </w:r>
      <w:r w:rsidR="009C7DB6" w:rsidRPr="009C7DB6">
        <w:rPr>
          <w:b/>
          <w:bCs/>
          <w:color w:val="002060"/>
          <w:sz w:val="28"/>
          <w:szCs w:val="28"/>
        </w:rPr>
        <w:t xml:space="preserve"> PRIMAVERILI UNDER 1</w:t>
      </w:r>
      <w:r w:rsidR="00C61469">
        <w:rPr>
          <w:b/>
          <w:bCs/>
          <w:color w:val="002060"/>
          <w:sz w:val="28"/>
          <w:szCs w:val="28"/>
        </w:rPr>
        <w:t xml:space="preserve">8, UNDER 16, </w:t>
      </w:r>
      <w:r w:rsidR="009C7DB6" w:rsidRPr="009C7DB6">
        <w:rPr>
          <w:b/>
          <w:bCs/>
          <w:color w:val="002060"/>
          <w:sz w:val="28"/>
          <w:szCs w:val="28"/>
        </w:rPr>
        <w:t>UNDER 1</w:t>
      </w:r>
      <w:r w:rsidR="00C61469">
        <w:rPr>
          <w:b/>
          <w:bCs/>
          <w:color w:val="002060"/>
          <w:sz w:val="28"/>
          <w:szCs w:val="28"/>
        </w:rPr>
        <w:t>4</w:t>
      </w:r>
    </w:p>
    <w:p w14:paraId="3BF8C3FA" w14:textId="77777777" w:rsidR="009C7DB6" w:rsidRPr="009C7DB6" w:rsidRDefault="009C7DB6" w:rsidP="009C7DB6">
      <w:pPr>
        <w:pStyle w:val="LndNormale1"/>
        <w:rPr>
          <w:color w:val="002060"/>
        </w:rPr>
      </w:pPr>
    </w:p>
    <w:p w14:paraId="5183208A" w14:textId="65B8C45B" w:rsidR="009C7DB6" w:rsidRPr="009C7DB6" w:rsidRDefault="009C7DB6" w:rsidP="009C7DB6">
      <w:pPr>
        <w:pStyle w:val="LndNormale1"/>
        <w:rPr>
          <w:color w:val="002060"/>
        </w:rPr>
      </w:pPr>
      <w:r w:rsidRPr="009C7DB6">
        <w:rPr>
          <w:color w:val="002060"/>
        </w:rPr>
        <w:t xml:space="preserve">Si comunica che </w:t>
      </w:r>
      <w:r w:rsidR="00DE16AA">
        <w:rPr>
          <w:b/>
          <w:bCs/>
          <w:color w:val="002060"/>
        </w:rPr>
        <w:t>dal giorno 7 marzo 2025</w:t>
      </w:r>
      <w:r w:rsidRPr="009C7DB6">
        <w:rPr>
          <w:b/>
          <w:color w:val="002060"/>
        </w:rPr>
        <w:t xml:space="preserve"> </w:t>
      </w:r>
      <w:r w:rsidRPr="009C7DB6">
        <w:rPr>
          <w:color w:val="002060"/>
        </w:rPr>
        <w:t xml:space="preserve">le domande di iscrizione ai tornei in epigrafe, </w:t>
      </w:r>
      <w:r w:rsidRPr="009C7DB6">
        <w:rPr>
          <w:color w:val="002060"/>
          <w:u w:val="single"/>
        </w:rPr>
        <w:t xml:space="preserve">DA EFFETTUARSI ESCLUSIVAMENTE CON MODALITÀ ON LINE </w:t>
      </w:r>
      <w:r w:rsidRPr="009C7DB6">
        <w:rPr>
          <w:color w:val="002060"/>
        </w:rPr>
        <w:t>attraverso l’</w:t>
      </w:r>
      <w:r w:rsidRPr="009C7DB6">
        <w:rPr>
          <w:b/>
          <w:i/>
          <w:color w:val="002060"/>
        </w:rPr>
        <w:t>”Area Società”</w:t>
      </w:r>
      <w:r w:rsidRPr="009C7DB6">
        <w:rPr>
          <w:color w:val="002060"/>
        </w:rPr>
        <w:t xml:space="preserve"> presente nel sito ufficiale della LND (</w:t>
      </w:r>
      <w:hyperlink r:id="rId13" w:history="1">
        <w:r w:rsidRPr="009C7DB6">
          <w:rPr>
            <w:rStyle w:val="Collegamentoipertestuale"/>
          </w:rPr>
          <w:t>www.lnd.it</w:t>
        </w:r>
      </w:hyperlink>
      <w:r w:rsidRPr="009C7DB6">
        <w:rPr>
          <w:color w:val="002060"/>
        </w:rPr>
        <w:t xml:space="preserve">), dovranno essere trasmesse online a mezzo </w:t>
      </w:r>
      <w:r w:rsidRPr="009C7DB6">
        <w:rPr>
          <w:b/>
          <w:color w:val="002060"/>
          <w:u w:val="single"/>
        </w:rPr>
        <w:t>firma elettronica</w:t>
      </w:r>
      <w:r w:rsidRPr="009C7DB6">
        <w:rPr>
          <w:color w:val="002060"/>
        </w:rPr>
        <w:t>, entro e non oltre il giorno:</w:t>
      </w:r>
    </w:p>
    <w:p w14:paraId="2E843C5B" w14:textId="77777777" w:rsidR="009C7DB6" w:rsidRPr="009C7DB6" w:rsidRDefault="009C7DB6" w:rsidP="009C7DB6">
      <w:pPr>
        <w:pStyle w:val="LndNormale1"/>
        <w:rPr>
          <w:color w:val="002060"/>
        </w:rPr>
      </w:pPr>
    </w:p>
    <w:p w14:paraId="220C29F4" w14:textId="346221DC" w:rsidR="009C7DB6" w:rsidRPr="009C7DB6" w:rsidRDefault="00DE16AA" w:rsidP="00DE16AA">
      <w:pPr>
        <w:pStyle w:val="LndNormale1"/>
        <w:jc w:val="center"/>
        <w:rPr>
          <w:b/>
          <w:color w:val="002060"/>
        </w:rPr>
      </w:pPr>
      <w:r>
        <w:rPr>
          <w:b/>
          <w:color w:val="002060"/>
        </w:rPr>
        <w:t>GIOVEDI’ 2</w:t>
      </w:r>
      <w:r w:rsidR="005F6EA1">
        <w:rPr>
          <w:b/>
          <w:color w:val="002060"/>
        </w:rPr>
        <w:t>0</w:t>
      </w:r>
      <w:r w:rsidR="009C7DB6" w:rsidRPr="009C7DB6">
        <w:rPr>
          <w:b/>
          <w:color w:val="002060"/>
        </w:rPr>
        <w:t xml:space="preserve"> MARZO 202</w:t>
      </w:r>
      <w:r>
        <w:rPr>
          <w:b/>
          <w:color w:val="002060"/>
        </w:rPr>
        <w:t>5</w:t>
      </w:r>
      <w:r w:rsidR="009C7DB6" w:rsidRPr="009C7DB6">
        <w:rPr>
          <w:b/>
          <w:color w:val="002060"/>
        </w:rPr>
        <w:t>, ORE 19:00</w:t>
      </w:r>
    </w:p>
    <w:p w14:paraId="47B246A3" w14:textId="77777777" w:rsidR="009C7DB6" w:rsidRPr="009C7DB6" w:rsidRDefault="009C7DB6" w:rsidP="009C7DB6">
      <w:pPr>
        <w:pStyle w:val="LndNormale1"/>
        <w:rPr>
          <w:color w:val="002060"/>
        </w:rPr>
      </w:pPr>
    </w:p>
    <w:p w14:paraId="1D4CC29E" w14:textId="348EF6D8" w:rsidR="009C7DB6" w:rsidRPr="004F41FC" w:rsidRDefault="004F41FC" w:rsidP="009C7DB6">
      <w:pPr>
        <w:pStyle w:val="LndNormale1"/>
        <w:rPr>
          <w:b/>
          <w:bCs/>
          <w:color w:val="002060"/>
        </w:rPr>
      </w:pPr>
      <w:r w:rsidRPr="004F41FC">
        <w:rPr>
          <w:b/>
          <w:bCs/>
          <w:color w:val="002060"/>
        </w:rPr>
        <w:t>IL</w:t>
      </w:r>
      <w:r w:rsidR="00470194" w:rsidRPr="004F41FC">
        <w:rPr>
          <w:b/>
          <w:bCs/>
          <w:color w:val="002060"/>
        </w:rPr>
        <w:tab/>
        <w:t>COPPA PRIMAVERA C5 UNDER 1</w:t>
      </w:r>
      <w:r w:rsidR="00C61469" w:rsidRPr="004F41FC">
        <w:rPr>
          <w:b/>
          <w:bCs/>
          <w:color w:val="002060"/>
        </w:rPr>
        <w:t>8</w:t>
      </w:r>
    </w:p>
    <w:p w14:paraId="24D2F45A" w14:textId="1F1C34BB" w:rsidR="009C7DB6" w:rsidRPr="004F41FC" w:rsidRDefault="004F41FC" w:rsidP="009C7DB6">
      <w:pPr>
        <w:pStyle w:val="LndNormale1"/>
        <w:rPr>
          <w:b/>
          <w:bCs/>
          <w:color w:val="002060"/>
        </w:rPr>
      </w:pPr>
      <w:r w:rsidRPr="004F41FC">
        <w:rPr>
          <w:b/>
          <w:bCs/>
          <w:color w:val="002060"/>
        </w:rPr>
        <w:t>IM</w:t>
      </w:r>
      <w:r w:rsidR="009C7DB6" w:rsidRPr="004F41FC">
        <w:rPr>
          <w:b/>
          <w:bCs/>
          <w:color w:val="002060"/>
        </w:rPr>
        <w:tab/>
      </w:r>
      <w:r w:rsidR="00470194" w:rsidRPr="004F41FC">
        <w:rPr>
          <w:b/>
          <w:bCs/>
          <w:color w:val="002060"/>
        </w:rPr>
        <w:t>COPPA PRIMAVERA C</w:t>
      </w:r>
      <w:r w:rsidR="00C61469" w:rsidRPr="004F41FC">
        <w:rPr>
          <w:b/>
          <w:bCs/>
          <w:color w:val="002060"/>
        </w:rPr>
        <w:t>5</w:t>
      </w:r>
      <w:r w:rsidR="00470194" w:rsidRPr="004F41FC">
        <w:rPr>
          <w:b/>
          <w:bCs/>
          <w:color w:val="002060"/>
        </w:rPr>
        <w:t xml:space="preserve"> UNDER 1</w:t>
      </w:r>
      <w:r w:rsidR="00C61469" w:rsidRPr="004F41FC">
        <w:rPr>
          <w:b/>
          <w:bCs/>
          <w:color w:val="002060"/>
        </w:rPr>
        <w:t>6</w:t>
      </w:r>
    </w:p>
    <w:p w14:paraId="66C5B43C" w14:textId="6FC77A56" w:rsidR="00C61469" w:rsidRPr="009C7DB6" w:rsidRDefault="004F41FC" w:rsidP="00C61469">
      <w:pPr>
        <w:pStyle w:val="LndNormale1"/>
        <w:rPr>
          <w:b/>
          <w:bCs/>
          <w:color w:val="002060"/>
        </w:rPr>
      </w:pPr>
      <w:r w:rsidRPr="004F41FC">
        <w:rPr>
          <w:b/>
          <w:bCs/>
          <w:color w:val="002060"/>
        </w:rPr>
        <w:t>IQ</w:t>
      </w:r>
      <w:r w:rsidR="00C61469" w:rsidRPr="004F41FC">
        <w:rPr>
          <w:b/>
          <w:bCs/>
          <w:color w:val="002060"/>
        </w:rPr>
        <w:tab/>
        <w:t>COPPA PRIMAVERA C5 UNDER 14</w:t>
      </w:r>
    </w:p>
    <w:p w14:paraId="114506EB" w14:textId="77777777" w:rsidR="009C7DB6" w:rsidRPr="009C7DB6" w:rsidRDefault="009C7DB6" w:rsidP="009C7DB6">
      <w:pPr>
        <w:pStyle w:val="LndNormale1"/>
        <w:rPr>
          <w:color w:val="002060"/>
        </w:rPr>
      </w:pPr>
    </w:p>
    <w:p w14:paraId="20272909" w14:textId="77777777" w:rsidR="009C7DB6" w:rsidRPr="009C7DB6" w:rsidRDefault="009C7DB6" w:rsidP="009C7DB6">
      <w:pPr>
        <w:pStyle w:val="LndNormale1"/>
        <w:rPr>
          <w:b/>
          <w:color w:val="002060"/>
        </w:rPr>
      </w:pPr>
      <w:r w:rsidRPr="009C7DB6">
        <w:rPr>
          <w:b/>
          <w:color w:val="002060"/>
        </w:rPr>
        <w:t>MODALITA’ OPERATIVE DI ISCRIZIONE</w:t>
      </w:r>
    </w:p>
    <w:p w14:paraId="195DF292" w14:textId="77777777" w:rsidR="009C7DB6" w:rsidRPr="009C7DB6" w:rsidRDefault="009C7DB6" w:rsidP="009C7DB6">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442F9CA3" w14:textId="77777777" w:rsidR="009C7DB6" w:rsidRPr="009C7DB6" w:rsidRDefault="009C7DB6" w:rsidP="009C7DB6">
      <w:pPr>
        <w:pStyle w:val="LndNormale1"/>
        <w:rPr>
          <w:b/>
          <w:color w:val="002060"/>
          <w:u w:val="single"/>
        </w:rPr>
      </w:pPr>
    </w:p>
    <w:p w14:paraId="7198EBA2" w14:textId="77777777" w:rsidR="009C7DB6" w:rsidRPr="00FE6B2C" w:rsidRDefault="009C7DB6" w:rsidP="009C7DB6">
      <w:pPr>
        <w:pStyle w:val="LndNormale1"/>
        <w:rPr>
          <w:b/>
          <w:color w:val="002060"/>
          <w:sz w:val="24"/>
          <w:szCs w:val="24"/>
        </w:rPr>
      </w:pPr>
      <w:r w:rsidRPr="00FE6B2C">
        <w:rPr>
          <w:b/>
          <w:color w:val="002060"/>
          <w:sz w:val="24"/>
          <w:szCs w:val="24"/>
        </w:rPr>
        <w:t>INIZIO TORNEI</w:t>
      </w:r>
    </w:p>
    <w:p w14:paraId="12949E90" w14:textId="4DBCE525" w:rsidR="009C7DB6" w:rsidRPr="009C7DB6" w:rsidRDefault="0065401A" w:rsidP="009C7DB6">
      <w:pPr>
        <w:pStyle w:val="LndNormale1"/>
        <w:rPr>
          <w:b/>
          <w:bCs/>
          <w:color w:val="002060"/>
          <w:u w:val="single"/>
        </w:rPr>
      </w:pPr>
      <w:r>
        <w:rPr>
          <w:color w:val="002060"/>
        </w:rPr>
        <w:t>Le Coppe</w:t>
      </w:r>
      <w:r w:rsidR="009C7DB6" w:rsidRPr="009C7DB6">
        <w:rPr>
          <w:color w:val="002060"/>
        </w:rPr>
        <w:t xml:space="preserve"> Primaverili Under 1</w:t>
      </w:r>
      <w:r w:rsidR="00C61469">
        <w:rPr>
          <w:color w:val="002060"/>
        </w:rPr>
        <w:t>8, Under 16</w:t>
      </w:r>
      <w:r w:rsidR="009C7DB6" w:rsidRPr="009C7DB6">
        <w:rPr>
          <w:color w:val="002060"/>
        </w:rPr>
        <w:t xml:space="preserve"> e Under 1</w:t>
      </w:r>
      <w:r w:rsidR="00C61469">
        <w:rPr>
          <w:color w:val="002060"/>
        </w:rPr>
        <w:t>4</w:t>
      </w:r>
      <w:r w:rsidR="009C7DB6" w:rsidRPr="009C7DB6">
        <w:rPr>
          <w:color w:val="002060"/>
        </w:rPr>
        <w:t xml:space="preserve"> Calcio a Cinque avranno inizio </w:t>
      </w:r>
      <w:r w:rsidR="009C7DB6" w:rsidRPr="009C7DB6">
        <w:rPr>
          <w:b/>
          <w:bCs/>
          <w:color w:val="002060"/>
        </w:rPr>
        <w:t xml:space="preserve">SABATO </w:t>
      </w:r>
      <w:r w:rsidR="00DE16AA">
        <w:rPr>
          <w:b/>
          <w:bCs/>
          <w:color w:val="002060"/>
        </w:rPr>
        <w:t>29 MARZO</w:t>
      </w:r>
      <w:r w:rsidR="009C7DB6" w:rsidRPr="009C7DB6">
        <w:rPr>
          <w:b/>
          <w:bCs/>
          <w:color w:val="002060"/>
        </w:rPr>
        <w:t xml:space="preserve"> 202</w:t>
      </w:r>
      <w:r w:rsidR="00DE16AA">
        <w:rPr>
          <w:b/>
          <w:bCs/>
          <w:color w:val="002060"/>
        </w:rPr>
        <w:t>5</w:t>
      </w:r>
      <w:r w:rsidR="009C7DB6" w:rsidRPr="009C7DB6">
        <w:rPr>
          <w:b/>
          <w:bCs/>
          <w:color w:val="002060"/>
        </w:rPr>
        <w:t>.</w:t>
      </w:r>
      <w:bookmarkEnd w:id="7"/>
    </w:p>
    <w:p w14:paraId="69C5F2F5" w14:textId="77777777" w:rsidR="009C7DB6" w:rsidRDefault="009C7DB6" w:rsidP="0047674B">
      <w:pPr>
        <w:pStyle w:val="LndNormale1"/>
        <w:rPr>
          <w:color w:val="002060"/>
        </w:rPr>
      </w:pPr>
    </w:p>
    <w:p w14:paraId="3E2AA43E" w14:textId="77777777" w:rsidR="00FE6B2C" w:rsidRPr="00E40179" w:rsidRDefault="00FE6B2C" w:rsidP="00FE6B2C">
      <w:pPr>
        <w:pStyle w:val="LndNormale1"/>
        <w:rPr>
          <w:b/>
          <w:color w:val="002060"/>
          <w:sz w:val="24"/>
          <w:szCs w:val="24"/>
        </w:rPr>
      </w:pPr>
      <w:r w:rsidRPr="00E40179">
        <w:rPr>
          <w:b/>
          <w:color w:val="002060"/>
          <w:sz w:val="24"/>
          <w:szCs w:val="24"/>
        </w:rPr>
        <w:t>LIMITE DI PARTECIPAZIONE DEI CALCIATORI</w:t>
      </w:r>
    </w:p>
    <w:p w14:paraId="2BC99643" w14:textId="77777777" w:rsidR="00FE6B2C" w:rsidRDefault="00FE6B2C" w:rsidP="00FE6B2C">
      <w:pPr>
        <w:pStyle w:val="LndNormale1"/>
        <w:rPr>
          <w:color w:val="002060"/>
        </w:rPr>
      </w:pPr>
    </w:p>
    <w:p w14:paraId="6EEAD457" w14:textId="77A0B7DC" w:rsidR="00FE6B2C" w:rsidRPr="00FE6B2C" w:rsidRDefault="00FE6B2C" w:rsidP="00FE6B2C">
      <w:pPr>
        <w:pStyle w:val="LndNormale1"/>
        <w:rPr>
          <w:b/>
          <w:bCs/>
          <w:color w:val="002060"/>
        </w:rPr>
      </w:pPr>
      <w:r w:rsidRPr="00FE6B2C">
        <w:rPr>
          <w:b/>
          <w:bCs/>
          <w:color w:val="002060"/>
        </w:rPr>
        <w:t>COPPA PRIMAVERA C5 UNDER 1</w:t>
      </w:r>
      <w:r>
        <w:rPr>
          <w:b/>
          <w:bCs/>
          <w:color w:val="002060"/>
        </w:rPr>
        <w:t>8</w:t>
      </w:r>
    </w:p>
    <w:p w14:paraId="41E10AA9" w14:textId="669941B7"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sidR="007510ED">
        <w:rPr>
          <w:b/>
          <w:color w:val="002060"/>
        </w:rPr>
        <w:t>nel</w:t>
      </w:r>
      <w:r w:rsidRPr="00E40179">
        <w:rPr>
          <w:b/>
          <w:color w:val="002060"/>
        </w:rPr>
        <w:t xml:space="preserve"> </w:t>
      </w:r>
      <w:r w:rsidR="007510ED">
        <w:rPr>
          <w:b/>
          <w:color w:val="002060"/>
        </w:rPr>
        <w:t>2007, nel 2008, nel 2009 e nel 2010</w:t>
      </w:r>
      <w:r w:rsidRPr="00E40179">
        <w:rPr>
          <w:b/>
          <w:color w:val="002060"/>
        </w:rPr>
        <w:t xml:space="preserve"> che comunque abbiano compiuto i 1</w:t>
      </w:r>
      <w:r w:rsidR="007510ED">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w:t>
      </w:r>
      <w:r w:rsidR="007510ED">
        <w:rPr>
          <w:bCs/>
          <w:color w:val="002060"/>
        </w:rPr>
        <w:t>01</w:t>
      </w:r>
      <w:r>
        <w:rPr>
          <w:bCs/>
          <w:color w:val="002060"/>
        </w:rPr>
        <w:t xml:space="preserve">/07/2024 </w:t>
      </w:r>
      <w:r w:rsidR="007510ED">
        <w:rPr>
          <w:bCs/>
          <w:color w:val="002060"/>
        </w:rPr>
        <w:t>Lega Nazionale Dilettanti</w:t>
      </w:r>
      <w:r w:rsidRPr="00E40179">
        <w:rPr>
          <w:color w:val="002060"/>
        </w:rPr>
        <w:t>.</w:t>
      </w:r>
    </w:p>
    <w:p w14:paraId="73E33811" w14:textId="77777777" w:rsidR="00FE6B2C" w:rsidRDefault="00FE6B2C" w:rsidP="00FE6B2C">
      <w:pPr>
        <w:pStyle w:val="LndNormale1"/>
        <w:rPr>
          <w:color w:val="002060"/>
        </w:rPr>
      </w:pPr>
    </w:p>
    <w:p w14:paraId="4B91DBC1" w14:textId="7B50C3DB" w:rsidR="00FE6B2C" w:rsidRPr="00FE6B2C" w:rsidRDefault="00FE6B2C" w:rsidP="00FE6B2C">
      <w:pPr>
        <w:pStyle w:val="LndNormale1"/>
        <w:rPr>
          <w:b/>
          <w:bCs/>
          <w:color w:val="002060"/>
        </w:rPr>
      </w:pPr>
      <w:r w:rsidRPr="00FE6B2C">
        <w:rPr>
          <w:b/>
          <w:bCs/>
          <w:color w:val="002060"/>
        </w:rPr>
        <w:t>COPPA PRIMAVERA C5 UNDER 1</w:t>
      </w:r>
      <w:r>
        <w:rPr>
          <w:b/>
          <w:bCs/>
          <w:color w:val="002060"/>
        </w:rPr>
        <w:t>6</w:t>
      </w:r>
    </w:p>
    <w:p w14:paraId="35A8581A" w14:textId="6E5C7C9F"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009, nel 2010</w:t>
      </w:r>
      <w:r w:rsidRPr="00E40179">
        <w:rPr>
          <w:b/>
          <w:color w:val="002060"/>
        </w:rPr>
        <w:t xml:space="preserve"> e nel 201</w:t>
      </w:r>
      <w:r>
        <w:rPr>
          <w:b/>
          <w:color w:val="002060"/>
        </w:rPr>
        <w:t>1</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10/07/2024 F.I.G.C. Settore Giovanile e Scolastico</w:t>
      </w:r>
      <w:r w:rsidRPr="00E40179">
        <w:rPr>
          <w:color w:val="002060"/>
        </w:rPr>
        <w:t>.</w:t>
      </w:r>
    </w:p>
    <w:p w14:paraId="0C58F3E9" w14:textId="77777777" w:rsidR="00FE6B2C" w:rsidRDefault="00FE6B2C" w:rsidP="00FE6B2C">
      <w:pPr>
        <w:pStyle w:val="LndNormale1"/>
        <w:rPr>
          <w:color w:val="002060"/>
        </w:rPr>
      </w:pPr>
    </w:p>
    <w:p w14:paraId="2FAC217C" w14:textId="77777777" w:rsidR="00FE6B2C" w:rsidRPr="00FE6B2C" w:rsidRDefault="00FE6B2C" w:rsidP="00FE6B2C">
      <w:pPr>
        <w:pStyle w:val="LndNormale1"/>
        <w:rPr>
          <w:b/>
          <w:bCs/>
          <w:color w:val="002060"/>
        </w:rPr>
      </w:pPr>
      <w:r w:rsidRPr="00FE6B2C">
        <w:rPr>
          <w:b/>
          <w:bCs/>
          <w:color w:val="002060"/>
        </w:rPr>
        <w:t>COPPA PRIMAVERA C5 UNDER 14</w:t>
      </w:r>
    </w:p>
    <w:p w14:paraId="04EBB7B1" w14:textId="65168202"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1</w:t>
      </w:r>
      <w:r w:rsidRPr="00E40179">
        <w:rPr>
          <w:b/>
          <w:color w:val="002060"/>
        </w:rPr>
        <w:t xml:space="preserve"> e nel 201</w:t>
      </w:r>
      <w:r>
        <w:rPr>
          <w:b/>
          <w:color w:val="002060"/>
        </w:rPr>
        <w:t>2</w:t>
      </w:r>
      <w:r w:rsidRPr="00E40179">
        <w:rPr>
          <w:b/>
          <w:color w:val="002060"/>
        </w:rPr>
        <w:t xml:space="preserve"> che comunque abbiano compiuto i 12 anni di età</w:t>
      </w:r>
      <w:r>
        <w:rPr>
          <w:b/>
          <w:color w:val="002060"/>
        </w:rPr>
        <w:t xml:space="preserve"> </w:t>
      </w:r>
      <w:r w:rsidRPr="00FE6B2C">
        <w:rPr>
          <w:bCs/>
          <w:color w:val="002060"/>
          <w:u w:val="single"/>
        </w:rPr>
        <w:t>nel rispetto di quanto disposto dal Comunicato Ufficiale n° 01</w:t>
      </w:r>
      <w:r>
        <w:rPr>
          <w:bCs/>
          <w:color w:val="002060"/>
        </w:rPr>
        <w:t xml:space="preserve"> del 10/07/2024 F.I.G.C. Settore Giovanile e Scolastico</w:t>
      </w:r>
      <w:r w:rsidRPr="00E40179">
        <w:rPr>
          <w:color w:val="002060"/>
        </w:rPr>
        <w:t>.</w:t>
      </w:r>
    </w:p>
    <w:p w14:paraId="5C0FA987" w14:textId="77777777" w:rsidR="00743F49" w:rsidRDefault="00743F49" w:rsidP="0047674B">
      <w:pPr>
        <w:pStyle w:val="LndNormale1"/>
        <w:rPr>
          <w:color w:val="002060"/>
        </w:rPr>
      </w:pPr>
    </w:p>
    <w:p w14:paraId="57E01D6F" w14:textId="77777777" w:rsidR="00730944" w:rsidRDefault="00730944" w:rsidP="0047674B">
      <w:pPr>
        <w:pStyle w:val="LndNormale1"/>
        <w:rPr>
          <w:color w:val="002060"/>
        </w:rPr>
      </w:pPr>
    </w:p>
    <w:p w14:paraId="3DE12174" w14:textId="77777777" w:rsidR="00730944" w:rsidRPr="00552EFA" w:rsidRDefault="00730944" w:rsidP="00730944">
      <w:pPr>
        <w:rPr>
          <w:rFonts w:ascii="Arial" w:hAnsi="Arial" w:cs="Arial"/>
          <w:b/>
          <w:color w:val="002060"/>
          <w:sz w:val="28"/>
          <w:szCs w:val="28"/>
        </w:rPr>
      </w:pPr>
      <w:r w:rsidRPr="00552EFA">
        <w:rPr>
          <w:rFonts w:ascii="Arial" w:hAnsi="Arial" w:cs="Arial"/>
          <w:b/>
          <w:color w:val="002060"/>
          <w:sz w:val="28"/>
          <w:szCs w:val="28"/>
        </w:rPr>
        <w:t>ATTIVITA’ DI RAPPRESENTATIVA</w:t>
      </w:r>
    </w:p>
    <w:p w14:paraId="00CD30E4" w14:textId="77777777" w:rsidR="00730944" w:rsidRPr="00552EFA" w:rsidRDefault="00730944" w:rsidP="00730944">
      <w:pPr>
        <w:rPr>
          <w:rFonts w:ascii="Arial" w:hAnsi="Arial" w:cs="Arial"/>
          <w:color w:val="002060"/>
          <w:sz w:val="22"/>
          <w:szCs w:val="22"/>
        </w:rPr>
      </w:pPr>
    </w:p>
    <w:p w14:paraId="5AD954D2" w14:textId="77777777" w:rsidR="00730944" w:rsidRPr="00552EFA" w:rsidRDefault="00730944" w:rsidP="00730944">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19</w:t>
      </w:r>
    </w:p>
    <w:p w14:paraId="5E97ECC2" w14:textId="77777777" w:rsidR="00730944" w:rsidRPr="00552EFA" w:rsidRDefault="00730944" w:rsidP="00730944">
      <w:pPr>
        <w:pStyle w:val="Nessunaspaziatura"/>
        <w:jc w:val="center"/>
        <w:rPr>
          <w:rFonts w:ascii="Arial" w:hAnsi="Arial" w:cs="Arial"/>
          <w:b/>
          <w:color w:val="002060"/>
          <w:sz w:val="24"/>
          <w:szCs w:val="24"/>
          <w:u w:val="single"/>
        </w:rPr>
      </w:pPr>
    </w:p>
    <w:p w14:paraId="0562A612" w14:textId="77777777" w:rsidR="00730944" w:rsidRPr="00552EFA" w:rsidRDefault="00730944" w:rsidP="00730944">
      <w:pPr>
        <w:pStyle w:val="Nessunaspaziatura"/>
        <w:jc w:val="both"/>
        <w:rPr>
          <w:rFonts w:ascii="Arial" w:hAnsi="Arial" w:cs="Arial"/>
          <w:color w:val="002060"/>
        </w:rPr>
      </w:pPr>
      <w:r w:rsidRPr="00552EFA">
        <w:rPr>
          <w:rFonts w:ascii="Arial" w:hAnsi="Arial" w:cs="Arial"/>
          <w:color w:val="002060"/>
        </w:rPr>
        <w:t xml:space="preserve">I sottoelencati calciatori sono convocati per svolgere </w:t>
      </w:r>
      <w:r w:rsidRPr="00552EFA">
        <w:rPr>
          <w:rFonts w:ascii="Arial" w:hAnsi="Arial" w:cs="Arial"/>
          <w:b/>
          <w:color w:val="002060"/>
          <w:u w:val="single"/>
        </w:rPr>
        <w:t>tre sedute di allenamento</w:t>
      </w:r>
      <w:r w:rsidRPr="00552EFA">
        <w:rPr>
          <w:rFonts w:ascii="Arial" w:hAnsi="Arial" w:cs="Arial"/>
          <w:color w:val="002060"/>
        </w:rPr>
        <w:t xml:space="preserve"> come di seguito riportato:</w:t>
      </w:r>
    </w:p>
    <w:p w14:paraId="3489C0FA" w14:textId="77777777" w:rsidR="00730944" w:rsidRPr="00552EFA" w:rsidRDefault="00730944" w:rsidP="00730944">
      <w:pPr>
        <w:pStyle w:val="Nessunaspaziatura"/>
        <w:rPr>
          <w:rFonts w:ascii="Arial" w:hAnsi="Arial" w:cs="Arial"/>
          <w:b/>
          <w:color w:val="002060"/>
        </w:rPr>
      </w:pPr>
    </w:p>
    <w:p w14:paraId="23BD18C1" w14:textId="77777777" w:rsidR="00730944" w:rsidRPr="00552EFA" w:rsidRDefault="00730944" w:rsidP="00730944">
      <w:pPr>
        <w:pStyle w:val="Nessunaspaziatura"/>
        <w:jc w:val="center"/>
        <w:rPr>
          <w:rFonts w:ascii="Arial" w:hAnsi="Arial" w:cs="Arial"/>
          <w:b/>
          <w:color w:val="002060"/>
        </w:rPr>
      </w:pPr>
      <w:r w:rsidRPr="00552EFA">
        <w:rPr>
          <w:rFonts w:ascii="Arial" w:hAnsi="Arial" w:cs="Arial"/>
          <w:b/>
          <w:color w:val="002060"/>
        </w:rPr>
        <w:t>LUNEDI’ 17/03/2025, ore 18:00</w:t>
      </w:r>
    </w:p>
    <w:p w14:paraId="286B671A" w14:textId="77777777" w:rsidR="00730944" w:rsidRPr="00552EFA" w:rsidRDefault="00730944" w:rsidP="00730944">
      <w:pPr>
        <w:pStyle w:val="Nessunaspaziatura"/>
        <w:jc w:val="center"/>
        <w:rPr>
          <w:rFonts w:ascii="Arial" w:hAnsi="Arial" w:cs="Arial"/>
          <w:b/>
          <w:i/>
          <w:iCs/>
          <w:color w:val="002060"/>
          <w:sz w:val="21"/>
          <w:szCs w:val="21"/>
        </w:rPr>
      </w:pPr>
      <w:r w:rsidRPr="00552EFA">
        <w:rPr>
          <w:rFonts w:ascii="Arial" w:hAnsi="Arial" w:cs="Arial"/>
          <w:b/>
          <w:i/>
          <w:iCs/>
          <w:color w:val="002060"/>
        </w:rPr>
        <w:t>“Pallone Geodetico F.I.G.C.” di ANCONA (Via Schiavoni, snc)</w:t>
      </w:r>
    </w:p>
    <w:p w14:paraId="3B5F12C2" w14:textId="77777777" w:rsidR="00730944" w:rsidRPr="00552EFA" w:rsidRDefault="00730944" w:rsidP="00730944">
      <w:pPr>
        <w:pStyle w:val="LndNormale1"/>
        <w:jc w:val="center"/>
        <w:rPr>
          <w:i/>
          <w:iCs/>
          <w:color w:val="002060"/>
        </w:rPr>
      </w:pPr>
      <w:r w:rsidRPr="00552EFA">
        <w:rPr>
          <w:i/>
          <w:iCs/>
          <w:color w:val="002060"/>
        </w:rPr>
        <w:t>inizio seduta di allenamento ore 18:30</w:t>
      </w:r>
    </w:p>
    <w:p w14:paraId="495F6CCD" w14:textId="77777777" w:rsidR="00730944" w:rsidRPr="00552EFA" w:rsidRDefault="00730944" w:rsidP="00730944">
      <w:pPr>
        <w:pStyle w:val="LndNormale1"/>
        <w:jc w:val="center"/>
        <w:rPr>
          <w:i/>
          <w:iCs/>
          <w:color w:val="002060"/>
        </w:rPr>
      </w:pPr>
    </w:p>
    <w:p w14:paraId="6CDDC385" w14:textId="77777777" w:rsidR="00730944" w:rsidRPr="00552EFA" w:rsidRDefault="00730944" w:rsidP="00730944">
      <w:pPr>
        <w:pStyle w:val="Nessunaspaziatura"/>
        <w:jc w:val="center"/>
        <w:rPr>
          <w:rFonts w:ascii="Arial" w:hAnsi="Arial" w:cs="Arial"/>
          <w:b/>
          <w:color w:val="002060"/>
        </w:rPr>
      </w:pPr>
      <w:r w:rsidRPr="00552EFA">
        <w:rPr>
          <w:rFonts w:ascii="Arial" w:hAnsi="Arial" w:cs="Arial"/>
          <w:b/>
          <w:color w:val="002060"/>
        </w:rPr>
        <w:t>MERCOLEDI’ 19/03/2025, ore 18:00</w:t>
      </w:r>
    </w:p>
    <w:p w14:paraId="12A2B75C" w14:textId="77777777" w:rsidR="00730944" w:rsidRPr="00552EFA" w:rsidRDefault="00730944" w:rsidP="00730944">
      <w:pPr>
        <w:pStyle w:val="Nessunaspaziatura"/>
        <w:jc w:val="center"/>
        <w:rPr>
          <w:rFonts w:ascii="Arial" w:hAnsi="Arial" w:cs="Arial"/>
          <w:b/>
          <w:i/>
          <w:iCs/>
          <w:color w:val="002060"/>
          <w:sz w:val="21"/>
          <w:szCs w:val="21"/>
        </w:rPr>
      </w:pPr>
      <w:r w:rsidRPr="00552EFA">
        <w:rPr>
          <w:rFonts w:ascii="Arial" w:hAnsi="Arial" w:cs="Arial"/>
          <w:b/>
          <w:i/>
          <w:iCs/>
          <w:color w:val="002060"/>
        </w:rPr>
        <w:t>“Pallone Geodetico F.I.G.C.” di ANCONA (Via Schiavoni, snc)</w:t>
      </w:r>
    </w:p>
    <w:p w14:paraId="0761096F" w14:textId="77777777" w:rsidR="00730944" w:rsidRPr="00552EFA" w:rsidRDefault="00730944" w:rsidP="00730944">
      <w:pPr>
        <w:pStyle w:val="LndNormale1"/>
        <w:jc w:val="center"/>
        <w:rPr>
          <w:i/>
          <w:iCs/>
          <w:color w:val="002060"/>
        </w:rPr>
      </w:pPr>
      <w:r w:rsidRPr="00552EFA">
        <w:rPr>
          <w:i/>
          <w:iCs/>
          <w:color w:val="002060"/>
        </w:rPr>
        <w:t>inizio seduta di allenamento ore 18:30</w:t>
      </w:r>
    </w:p>
    <w:p w14:paraId="30B3A5F7" w14:textId="77777777" w:rsidR="00730944" w:rsidRPr="00552EFA" w:rsidRDefault="00730944" w:rsidP="00730944">
      <w:pPr>
        <w:pStyle w:val="Nessunaspaziatura"/>
        <w:jc w:val="both"/>
        <w:rPr>
          <w:color w:val="002060"/>
        </w:rPr>
      </w:pPr>
    </w:p>
    <w:p w14:paraId="76F2C8DF" w14:textId="77777777" w:rsidR="00730944" w:rsidRPr="00552EFA" w:rsidRDefault="00730944" w:rsidP="00730944">
      <w:pPr>
        <w:pStyle w:val="Nessunaspaziatura"/>
        <w:jc w:val="center"/>
        <w:rPr>
          <w:rFonts w:ascii="Arial" w:hAnsi="Arial" w:cs="Arial"/>
          <w:b/>
          <w:color w:val="002060"/>
        </w:rPr>
      </w:pPr>
      <w:r w:rsidRPr="00552EFA">
        <w:rPr>
          <w:rFonts w:ascii="Arial" w:hAnsi="Arial" w:cs="Arial"/>
          <w:b/>
          <w:color w:val="002060"/>
        </w:rPr>
        <w:t>SABATO 22/03/2025, ore 14:00</w:t>
      </w:r>
    </w:p>
    <w:p w14:paraId="5B11128A" w14:textId="77777777" w:rsidR="00730944" w:rsidRPr="00552EFA" w:rsidRDefault="00730944" w:rsidP="00730944">
      <w:pPr>
        <w:pStyle w:val="Nessunaspaziatura"/>
        <w:jc w:val="center"/>
        <w:rPr>
          <w:rFonts w:ascii="Arial" w:hAnsi="Arial" w:cs="Arial"/>
          <w:b/>
          <w:i/>
          <w:iCs/>
          <w:color w:val="002060"/>
          <w:sz w:val="21"/>
          <w:szCs w:val="21"/>
        </w:rPr>
      </w:pPr>
      <w:r w:rsidRPr="00552EFA">
        <w:rPr>
          <w:rFonts w:ascii="Arial" w:hAnsi="Arial" w:cs="Arial"/>
          <w:b/>
          <w:i/>
          <w:iCs/>
          <w:color w:val="002060"/>
        </w:rPr>
        <w:t>“PalaSavelli” di PORTO SAN GIORGIO (Via Santa Vittoria, 5)</w:t>
      </w:r>
    </w:p>
    <w:p w14:paraId="390117D1" w14:textId="77777777" w:rsidR="00730944" w:rsidRPr="00552EFA" w:rsidRDefault="00730944" w:rsidP="00730944">
      <w:pPr>
        <w:pStyle w:val="LndNormale1"/>
        <w:jc w:val="center"/>
        <w:rPr>
          <w:i/>
          <w:iCs/>
          <w:color w:val="002060"/>
        </w:rPr>
      </w:pPr>
      <w:r w:rsidRPr="00552EFA">
        <w:rPr>
          <w:i/>
          <w:iCs/>
          <w:color w:val="002060"/>
        </w:rPr>
        <w:t>inizio gara di allenamento contro la Rappresentativa Under 17 ore 14:30</w:t>
      </w:r>
    </w:p>
    <w:p w14:paraId="79FB850A" w14:textId="77777777" w:rsidR="00730944" w:rsidRPr="00552EFA" w:rsidRDefault="00730944" w:rsidP="00730944">
      <w:pPr>
        <w:pStyle w:val="Nessunaspaziatura"/>
        <w:jc w:val="both"/>
        <w:rPr>
          <w:color w:val="002060"/>
        </w:rPr>
      </w:pPr>
    </w:p>
    <w:p w14:paraId="412BC1DA" w14:textId="77777777" w:rsidR="00730944" w:rsidRPr="00552EFA" w:rsidRDefault="00730944" w:rsidP="00730944">
      <w:pPr>
        <w:pStyle w:val="LndNormale1"/>
        <w:ind w:left="4245" w:hanging="4245"/>
        <w:rPr>
          <w:color w:val="002060"/>
        </w:rPr>
      </w:pPr>
      <w:r w:rsidRPr="00552EFA">
        <w:rPr>
          <w:b/>
          <w:bCs/>
          <w:color w:val="002060"/>
        </w:rPr>
        <w:t>ACLI MANTOVANI CALCIO A 5</w:t>
      </w:r>
      <w:r w:rsidRPr="00552EFA">
        <w:rPr>
          <w:b/>
          <w:bCs/>
          <w:color w:val="002060"/>
        </w:rPr>
        <w:tab/>
      </w:r>
      <w:r w:rsidRPr="00552EFA">
        <w:rPr>
          <w:color w:val="002060"/>
        </w:rPr>
        <w:t>LORENZINI Luca</w:t>
      </w:r>
    </w:p>
    <w:p w14:paraId="46B88D5B" w14:textId="77777777" w:rsidR="00730944" w:rsidRPr="00552EFA" w:rsidRDefault="00730944" w:rsidP="00730944">
      <w:pPr>
        <w:pStyle w:val="LndNormale1"/>
        <w:ind w:left="4245" w:hanging="4245"/>
        <w:rPr>
          <w:color w:val="002060"/>
        </w:rPr>
      </w:pPr>
      <w:r w:rsidRPr="00552EFA">
        <w:rPr>
          <w:b/>
          <w:bCs/>
          <w:color w:val="002060"/>
        </w:rPr>
        <w:t>AMICI DEL CENTROSOCIO SP.</w:t>
      </w:r>
      <w:r w:rsidRPr="00552EFA">
        <w:rPr>
          <w:color w:val="002060"/>
        </w:rPr>
        <w:tab/>
        <w:t>BAIONI Edoardo, FURLANI Diego, GIACOMETTI Michelangelo, MARANGIO Matteo, PICCIOLI Gioele, POLVERARI Tommaso, RAMOSCELLI Jacopo, TORRICELLA Nicolas</w:t>
      </w:r>
    </w:p>
    <w:p w14:paraId="3113A8A3" w14:textId="77777777" w:rsidR="00730944" w:rsidRPr="00552EFA" w:rsidRDefault="00730944" w:rsidP="00730944">
      <w:pPr>
        <w:pStyle w:val="LndNormale1"/>
        <w:ind w:left="4245" w:hanging="4245"/>
        <w:rPr>
          <w:color w:val="002060"/>
        </w:rPr>
      </w:pPr>
      <w:r w:rsidRPr="00552EFA">
        <w:rPr>
          <w:b/>
          <w:bCs/>
          <w:color w:val="002060"/>
        </w:rPr>
        <w:t>BORGOROSSO TOLENTINO</w:t>
      </w:r>
      <w:r w:rsidRPr="00552EFA">
        <w:rPr>
          <w:b/>
          <w:bCs/>
          <w:color w:val="002060"/>
        </w:rPr>
        <w:tab/>
      </w:r>
      <w:r w:rsidRPr="00552EFA">
        <w:rPr>
          <w:color w:val="002060"/>
        </w:rPr>
        <w:t>SURDU Ionut Bogdan</w:t>
      </w:r>
    </w:p>
    <w:p w14:paraId="5A39411E" w14:textId="77777777" w:rsidR="00730944" w:rsidRPr="00552EFA" w:rsidRDefault="00730944" w:rsidP="00730944">
      <w:pPr>
        <w:pStyle w:val="LndNormale1"/>
        <w:ind w:left="4245" w:hanging="4245"/>
        <w:rPr>
          <w:b/>
          <w:bCs/>
          <w:color w:val="002060"/>
        </w:rPr>
      </w:pPr>
      <w:r w:rsidRPr="00552EFA">
        <w:rPr>
          <w:b/>
          <w:bCs/>
          <w:color w:val="002060"/>
        </w:rPr>
        <w:t>CERRETO D’ESI C5 A.S.D.</w:t>
      </w:r>
      <w:r w:rsidRPr="00552EFA">
        <w:rPr>
          <w:b/>
          <w:bCs/>
          <w:color w:val="002060"/>
        </w:rPr>
        <w:tab/>
      </w:r>
      <w:r w:rsidRPr="00552EFA">
        <w:rPr>
          <w:color w:val="002060"/>
        </w:rPr>
        <w:t>LIPPERA Tommaso, LUNARDI Diego</w:t>
      </w:r>
    </w:p>
    <w:p w14:paraId="6183F5D0" w14:textId="77777777" w:rsidR="00730944" w:rsidRPr="00552EFA" w:rsidRDefault="00730944" w:rsidP="00730944">
      <w:pPr>
        <w:pStyle w:val="LndNormale1"/>
        <w:ind w:left="4245" w:hanging="4245"/>
        <w:rPr>
          <w:color w:val="002060"/>
        </w:rPr>
      </w:pPr>
      <w:r w:rsidRPr="00552EFA">
        <w:rPr>
          <w:b/>
          <w:bCs/>
          <w:color w:val="002060"/>
        </w:rPr>
        <w:t>GAGLIOLE CALCIO A 5</w:t>
      </w:r>
      <w:r w:rsidRPr="00552EFA">
        <w:rPr>
          <w:b/>
          <w:bCs/>
          <w:color w:val="002060"/>
        </w:rPr>
        <w:tab/>
      </w:r>
      <w:r w:rsidRPr="00552EFA">
        <w:rPr>
          <w:color w:val="002060"/>
        </w:rPr>
        <w:t>OCHARAN CARRILLO Christian Adrian</w:t>
      </w:r>
    </w:p>
    <w:p w14:paraId="1E7A0534" w14:textId="77777777" w:rsidR="00730944" w:rsidRPr="00552EFA" w:rsidRDefault="00730944" w:rsidP="00730944">
      <w:pPr>
        <w:pStyle w:val="LndNormale1"/>
        <w:ind w:left="4245" w:hanging="4245"/>
        <w:rPr>
          <w:color w:val="002060"/>
        </w:rPr>
      </w:pPr>
      <w:r w:rsidRPr="00552EFA">
        <w:rPr>
          <w:b/>
          <w:bCs/>
          <w:color w:val="002060"/>
        </w:rPr>
        <w:t>POL.CAGLI SPORT ASSOCIATI</w:t>
      </w:r>
      <w:r w:rsidRPr="00552EFA">
        <w:rPr>
          <w:b/>
          <w:bCs/>
          <w:color w:val="002060"/>
        </w:rPr>
        <w:tab/>
      </w:r>
      <w:r w:rsidRPr="00552EFA">
        <w:rPr>
          <w:color w:val="002060"/>
        </w:rPr>
        <w:t>CAPRA Edoardo, MARCHIONNI Francesco</w:t>
      </w:r>
    </w:p>
    <w:p w14:paraId="4A267129" w14:textId="77777777" w:rsidR="00730944" w:rsidRPr="00552EFA" w:rsidRDefault="00730944" w:rsidP="00730944">
      <w:pPr>
        <w:pStyle w:val="Nessunaspaziatura"/>
        <w:ind w:left="4245" w:hanging="4245"/>
        <w:jc w:val="both"/>
        <w:rPr>
          <w:rFonts w:ascii="Arial" w:hAnsi="Arial" w:cs="Arial"/>
          <w:bCs/>
          <w:iCs/>
          <w:color w:val="002060"/>
        </w:rPr>
      </w:pPr>
    </w:p>
    <w:p w14:paraId="3FD0007F" w14:textId="77777777" w:rsidR="00730944" w:rsidRPr="00552EFA" w:rsidRDefault="00730944" w:rsidP="00730944">
      <w:pPr>
        <w:pStyle w:val="LndNormale1"/>
        <w:tabs>
          <w:tab w:val="left" w:pos="6765"/>
        </w:tabs>
      </w:pPr>
      <w:r w:rsidRPr="00552EFA">
        <w:tab/>
      </w:r>
    </w:p>
    <w:p w14:paraId="29AFD05F" w14:textId="77777777" w:rsidR="00730944" w:rsidRPr="00552EFA" w:rsidRDefault="00730944" w:rsidP="00730944">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FEMMINILE</w:t>
      </w:r>
    </w:p>
    <w:p w14:paraId="58D983E2" w14:textId="77777777" w:rsidR="00730944" w:rsidRPr="00552EFA" w:rsidRDefault="00730944" w:rsidP="00730944">
      <w:pPr>
        <w:pStyle w:val="Nessunaspaziatura"/>
        <w:jc w:val="center"/>
        <w:rPr>
          <w:rFonts w:ascii="Arial" w:hAnsi="Arial" w:cs="Arial"/>
          <w:b/>
          <w:color w:val="002060"/>
          <w:sz w:val="24"/>
          <w:szCs w:val="24"/>
          <w:u w:val="single"/>
        </w:rPr>
      </w:pPr>
    </w:p>
    <w:p w14:paraId="2BA557DC" w14:textId="77777777" w:rsidR="00730944" w:rsidRPr="00552EFA" w:rsidRDefault="00730944" w:rsidP="00730944">
      <w:pPr>
        <w:pStyle w:val="Nessunaspaziatura"/>
        <w:jc w:val="both"/>
        <w:rPr>
          <w:rFonts w:ascii="Arial" w:hAnsi="Arial" w:cs="Arial"/>
          <w:color w:val="002060"/>
        </w:rPr>
      </w:pPr>
      <w:r w:rsidRPr="00552EFA">
        <w:rPr>
          <w:rFonts w:ascii="Arial" w:hAnsi="Arial" w:cs="Arial"/>
          <w:color w:val="002060"/>
        </w:rPr>
        <w:t xml:space="preserve">Le sottoelencate calciatrici sono convocate per svolgere </w:t>
      </w:r>
      <w:r w:rsidRPr="00552EFA">
        <w:rPr>
          <w:rFonts w:ascii="Arial" w:hAnsi="Arial" w:cs="Arial"/>
          <w:b/>
          <w:color w:val="002060"/>
          <w:u w:val="single"/>
        </w:rPr>
        <w:t>tre sedute di allenamento</w:t>
      </w:r>
      <w:r w:rsidRPr="00552EFA">
        <w:rPr>
          <w:rFonts w:ascii="Arial" w:hAnsi="Arial" w:cs="Arial"/>
          <w:color w:val="002060"/>
        </w:rPr>
        <w:t xml:space="preserve"> come di seguito riportato:</w:t>
      </w:r>
    </w:p>
    <w:p w14:paraId="012855D6" w14:textId="77777777" w:rsidR="00730944" w:rsidRPr="00552EFA" w:rsidRDefault="00730944" w:rsidP="00730944">
      <w:pPr>
        <w:pStyle w:val="Nessunaspaziatura"/>
        <w:rPr>
          <w:rFonts w:ascii="Arial" w:hAnsi="Arial" w:cs="Arial"/>
          <w:b/>
          <w:color w:val="002060"/>
        </w:rPr>
      </w:pPr>
    </w:p>
    <w:p w14:paraId="0371AE17" w14:textId="77777777" w:rsidR="00730944" w:rsidRPr="00552EFA" w:rsidRDefault="00730944" w:rsidP="00730944">
      <w:pPr>
        <w:pStyle w:val="Nessunaspaziatura"/>
        <w:jc w:val="center"/>
        <w:rPr>
          <w:rFonts w:ascii="Arial" w:hAnsi="Arial" w:cs="Arial"/>
          <w:b/>
          <w:color w:val="002060"/>
        </w:rPr>
      </w:pPr>
      <w:r w:rsidRPr="00552EFA">
        <w:rPr>
          <w:rFonts w:ascii="Arial" w:hAnsi="Arial" w:cs="Arial"/>
          <w:b/>
          <w:color w:val="002060"/>
        </w:rPr>
        <w:t>LUNEDI’ 17/03/2025, ore 19:45</w:t>
      </w:r>
    </w:p>
    <w:p w14:paraId="3B305670" w14:textId="77777777" w:rsidR="00730944" w:rsidRPr="00552EFA" w:rsidRDefault="00730944" w:rsidP="00730944">
      <w:pPr>
        <w:pStyle w:val="Nessunaspaziatura"/>
        <w:jc w:val="center"/>
        <w:rPr>
          <w:rFonts w:ascii="Arial" w:hAnsi="Arial" w:cs="Arial"/>
          <w:b/>
          <w:i/>
          <w:iCs/>
          <w:color w:val="002060"/>
          <w:sz w:val="21"/>
          <w:szCs w:val="21"/>
        </w:rPr>
      </w:pPr>
      <w:r w:rsidRPr="00552EFA">
        <w:rPr>
          <w:rFonts w:ascii="Arial" w:hAnsi="Arial" w:cs="Arial"/>
          <w:b/>
          <w:i/>
          <w:iCs/>
          <w:color w:val="002060"/>
        </w:rPr>
        <w:t>“Pallone Geodetico F.I.G.C.” di ANCONA (Via Schiavoni, snc)</w:t>
      </w:r>
    </w:p>
    <w:p w14:paraId="4870E0DD" w14:textId="77777777" w:rsidR="00730944" w:rsidRPr="00552EFA" w:rsidRDefault="00730944" w:rsidP="00730944">
      <w:pPr>
        <w:pStyle w:val="LndNormale1"/>
        <w:jc w:val="center"/>
        <w:rPr>
          <w:i/>
          <w:iCs/>
          <w:color w:val="002060"/>
        </w:rPr>
      </w:pPr>
      <w:r w:rsidRPr="00552EFA">
        <w:rPr>
          <w:i/>
          <w:iCs/>
          <w:color w:val="002060"/>
        </w:rPr>
        <w:t>inizio seduta di allenamento ore 20:15</w:t>
      </w:r>
    </w:p>
    <w:p w14:paraId="2D6F5C2C" w14:textId="77777777" w:rsidR="00730944" w:rsidRPr="00552EFA" w:rsidRDefault="00730944" w:rsidP="00730944">
      <w:pPr>
        <w:pStyle w:val="LndNormale1"/>
        <w:jc w:val="center"/>
        <w:rPr>
          <w:i/>
          <w:iCs/>
          <w:color w:val="002060"/>
        </w:rPr>
      </w:pPr>
    </w:p>
    <w:p w14:paraId="242FCE51" w14:textId="77777777" w:rsidR="00730944" w:rsidRPr="00552EFA" w:rsidRDefault="00730944" w:rsidP="00730944">
      <w:pPr>
        <w:pStyle w:val="Nessunaspaziatura"/>
        <w:jc w:val="center"/>
        <w:rPr>
          <w:rFonts w:ascii="Arial" w:hAnsi="Arial" w:cs="Arial"/>
          <w:b/>
          <w:color w:val="002060"/>
        </w:rPr>
      </w:pPr>
      <w:r w:rsidRPr="00552EFA">
        <w:rPr>
          <w:rFonts w:ascii="Arial" w:hAnsi="Arial" w:cs="Arial"/>
          <w:b/>
          <w:color w:val="002060"/>
        </w:rPr>
        <w:t>MERCOLEDI’ 19/03/2025, ore 19:45</w:t>
      </w:r>
    </w:p>
    <w:p w14:paraId="590AB418" w14:textId="77777777" w:rsidR="00730944" w:rsidRPr="00552EFA" w:rsidRDefault="00730944" w:rsidP="00730944">
      <w:pPr>
        <w:pStyle w:val="Nessunaspaziatura"/>
        <w:jc w:val="center"/>
        <w:rPr>
          <w:rFonts w:ascii="Arial" w:hAnsi="Arial" w:cs="Arial"/>
          <w:b/>
          <w:i/>
          <w:iCs/>
          <w:color w:val="002060"/>
          <w:sz w:val="21"/>
          <w:szCs w:val="21"/>
        </w:rPr>
      </w:pPr>
      <w:r w:rsidRPr="00552EFA">
        <w:rPr>
          <w:rFonts w:ascii="Arial" w:hAnsi="Arial" w:cs="Arial"/>
          <w:b/>
          <w:i/>
          <w:iCs/>
          <w:color w:val="002060"/>
        </w:rPr>
        <w:t>“Pallone Geodetico F.I.G.C.” di ANCONA (Via Schiavoni, snc)</w:t>
      </w:r>
    </w:p>
    <w:p w14:paraId="0AABDF2E" w14:textId="77777777" w:rsidR="00730944" w:rsidRPr="00552EFA" w:rsidRDefault="00730944" w:rsidP="00730944">
      <w:pPr>
        <w:pStyle w:val="LndNormale1"/>
        <w:jc w:val="center"/>
        <w:rPr>
          <w:i/>
          <w:iCs/>
          <w:color w:val="002060"/>
        </w:rPr>
      </w:pPr>
      <w:r w:rsidRPr="00552EFA">
        <w:rPr>
          <w:i/>
          <w:iCs/>
          <w:color w:val="002060"/>
        </w:rPr>
        <w:t>inizio seduta di allenamento ore 20:15</w:t>
      </w:r>
    </w:p>
    <w:p w14:paraId="7E9D8EBF" w14:textId="77777777" w:rsidR="00730944" w:rsidRPr="00552EFA" w:rsidRDefault="00730944" w:rsidP="00730944">
      <w:pPr>
        <w:pStyle w:val="Nessunaspaziatura"/>
        <w:jc w:val="both"/>
        <w:rPr>
          <w:color w:val="002060"/>
        </w:rPr>
      </w:pPr>
    </w:p>
    <w:p w14:paraId="7D7A2793" w14:textId="77777777" w:rsidR="00730944" w:rsidRPr="00552EFA" w:rsidRDefault="00730944" w:rsidP="00730944">
      <w:pPr>
        <w:pStyle w:val="Nessunaspaziatura"/>
        <w:jc w:val="center"/>
        <w:rPr>
          <w:rFonts w:ascii="Arial" w:hAnsi="Arial" w:cs="Arial"/>
          <w:b/>
          <w:color w:val="002060"/>
        </w:rPr>
      </w:pPr>
      <w:r w:rsidRPr="00552EFA">
        <w:rPr>
          <w:rFonts w:ascii="Arial" w:hAnsi="Arial" w:cs="Arial"/>
          <w:b/>
          <w:color w:val="002060"/>
        </w:rPr>
        <w:t>VENERDI’ 21/03/2025, ore 19:30</w:t>
      </w:r>
    </w:p>
    <w:p w14:paraId="524D2BB6" w14:textId="77777777" w:rsidR="00730944" w:rsidRPr="00552EFA" w:rsidRDefault="00730944" w:rsidP="00730944">
      <w:pPr>
        <w:pStyle w:val="Nessunaspaziatura"/>
        <w:jc w:val="center"/>
        <w:rPr>
          <w:rFonts w:ascii="Arial" w:hAnsi="Arial" w:cs="Arial"/>
          <w:b/>
          <w:i/>
          <w:iCs/>
          <w:color w:val="002060"/>
          <w:sz w:val="21"/>
          <w:szCs w:val="21"/>
        </w:rPr>
      </w:pPr>
      <w:r w:rsidRPr="00552EFA">
        <w:rPr>
          <w:rFonts w:ascii="Arial" w:hAnsi="Arial" w:cs="Arial"/>
          <w:b/>
          <w:i/>
          <w:iCs/>
          <w:color w:val="002060"/>
        </w:rPr>
        <w:t>Tensostruttura Calcio a Cinque di MONTELUPONE (Via Alessandro Manzoni)</w:t>
      </w:r>
    </w:p>
    <w:p w14:paraId="7592C1F3" w14:textId="77777777" w:rsidR="00730944" w:rsidRPr="00552EFA" w:rsidRDefault="00730944" w:rsidP="00730944">
      <w:pPr>
        <w:pStyle w:val="LndNormale1"/>
        <w:jc w:val="center"/>
        <w:rPr>
          <w:i/>
          <w:iCs/>
          <w:color w:val="002060"/>
        </w:rPr>
      </w:pPr>
      <w:r w:rsidRPr="00552EFA">
        <w:rPr>
          <w:i/>
          <w:iCs/>
          <w:color w:val="002060"/>
        </w:rPr>
        <w:t>inizio seduta di allenamento ore 20:30</w:t>
      </w:r>
    </w:p>
    <w:p w14:paraId="1A278981" w14:textId="77777777" w:rsidR="00730944" w:rsidRPr="00552EFA" w:rsidRDefault="00730944" w:rsidP="00730944">
      <w:pPr>
        <w:pStyle w:val="Nessunaspaziatura"/>
        <w:jc w:val="both"/>
        <w:rPr>
          <w:color w:val="002060"/>
        </w:rPr>
      </w:pPr>
    </w:p>
    <w:p w14:paraId="79D2E7DC" w14:textId="77777777" w:rsidR="00730944" w:rsidRPr="00552EFA" w:rsidRDefault="00730944" w:rsidP="00730944">
      <w:pPr>
        <w:pStyle w:val="LndNormale1"/>
        <w:ind w:left="4245" w:hanging="4245"/>
        <w:rPr>
          <w:color w:val="002060"/>
        </w:rPr>
      </w:pPr>
      <w:r w:rsidRPr="00552EFA">
        <w:rPr>
          <w:b/>
          <w:bCs/>
          <w:color w:val="002060"/>
        </w:rPr>
        <w:t>AMICI DEL CENTROSOCIO SP.</w:t>
      </w:r>
      <w:r w:rsidRPr="00552EFA">
        <w:rPr>
          <w:b/>
          <w:bCs/>
          <w:color w:val="002060"/>
        </w:rPr>
        <w:tab/>
      </w:r>
      <w:r w:rsidRPr="00552EFA">
        <w:rPr>
          <w:color w:val="002060"/>
        </w:rPr>
        <w:t>PRINCIPI Martina</w:t>
      </w:r>
    </w:p>
    <w:p w14:paraId="2B15E67F" w14:textId="77777777" w:rsidR="00730944" w:rsidRPr="00552EFA" w:rsidRDefault="00730944" w:rsidP="00730944">
      <w:pPr>
        <w:pStyle w:val="LndNormale1"/>
        <w:ind w:left="4245" w:hanging="4245"/>
        <w:rPr>
          <w:color w:val="002060"/>
        </w:rPr>
      </w:pPr>
      <w:r w:rsidRPr="00552EFA">
        <w:rPr>
          <w:b/>
          <w:bCs/>
          <w:color w:val="002060"/>
        </w:rPr>
        <w:t>C.U.S. CAMERINO A.S.D.</w:t>
      </w:r>
      <w:r w:rsidRPr="00552EFA">
        <w:rPr>
          <w:b/>
          <w:bCs/>
          <w:color w:val="002060"/>
        </w:rPr>
        <w:tab/>
      </w:r>
      <w:r w:rsidRPr="00552EFA">
        <w:rPr>
          <w:color w:val="002060"/>
        </w:rPr>
        <w:t>BIANCHINI Elena</w:t>
      </w:r>
    </w:p>
    <w:p w14:paraId="02386E7B" w14:textId="77777777" w:rsidR="00730944" w:rsidRPr="00552EFA" w:rsidRDefault="00730944" w:rsidP="00730944">
      <w:pPr>
        <w:pStyle w:val="LndNormale1"/>
        <w:ind w:left="4245" w:hanging="4245"/>
        <w:rPr>
          <w:color w:val="002060"/>
        </w:rPr>
      </w:pPr>
      <w:r w:rsidRPr="00552EFA">
        <w:rPr>
          <w:b/>
          <w:bCs/>
          <w:color w:val="002060"/>
        </w:rPr>
        <w:t>CALCIO POTENZA PICENA</w:t>
      </w:r>
      <w:r w:rsidRPr="00552EFA">
        <w:rPr>
          <w:b/>
          <w:bCs/>
          <w:color w:val="002060"/>
        </w:rPr>
        <w:tab/>
      </w:r>
      <w:r w:rsidRPr="00552EFA">
        <w:rPr>
          <w:color w:val="002060"/>
        </w:rPr>
        <w:t>FAKAROS Diana, VIOLA Naomi</w:t>
      </w:r>
    </w:p>
    <w:p w14:paraId="49F31E14" w14:textId="77777777" w:rsidR="00730944" w:rsidRPr="00552EFA" w:rsidRDefault="00730944" w:rsidP="00730944">
      <w:pPr>
        <w:pStyle w:val="LndNormale1"/>
        <w:ind w:left="4245" w:hanging="4245"/>
        <w:rPr>
          <w:b/>
          <w:bCs/>
          <w:color w:val="002060"/>
        </w:rPr>
      </w:pPr>
      <w:r w:rsidRPr="00552EFA">
        <w:rPr>
          <w:b/>
          <w:bCs/>
          <w:color w:val="002060"/>
        </w:rPr>
        <w:t>PIANDIROSE</w:t>
      </w:r>
      <w:r w:rsidRPr="00552EFA">
        <w:rPr>
          <w:b/>
          <w:bCs/>
          <w:color w:val="002060"/>
        </w:rPr>
        <w:tab/>
      </w:r>
      <w:r w:rsidRPr="00552EFA">
        <w:rPr>
          <w:color w:val="002060"/>
        </w:rPr>
        <w:t>LANI Elisa, SILVESTRINI Monica</w:t>
      </w:r>
    </w:p>
    <w:p w14:paraId="0ED5C45B" w14:textId="77777777" w:rsidR="00730944" w:rsidRPr="00552EFA" w:rsidRDefault="00730944" w:rsidP="00730944">
      <w:pPr>
        <w:pStyle w:val="LndNormale1"/>
        <w:ind w:left="4245" w:hanging="4245"/>
        <w:rPr>
          <w:color w:val="002060"/>
        </w:rPr>
      </w:pPr>
      <w:r w:rsidRPr="00552EFA">
        <w:rPr>
          <w:b/>
          <w:bCs/>
          <w:color w:val="002060"/>
        </w:rPr>
        <w:t>POL. KAIROS 3 MONTI</w:t>
      </w:r>
      <w:r w:rsidRPr="00552EFA">
        <w:rPr>
          <w:color w:val="002060"/>
        </w:rPr>
        <w:tab/>
        <w:t>NATALI Valentina</w:t>
      </w:r>
    </w:p>
    <w:p w14:paraId="39DA8E6E" w14:textId="77777777" w:rsidR="00730944" w:rsidRPr="00552EFA" w:rsidRDefault="00730944" w:rsidP="00730944">
      <w:pPr>
        <w:pStyle w:val="LndNormale1"/>
        <w:ind w:left="4245" w:hanging="4245"/>
        <w:rPr>
          <w:color w:val="002060"/>
        </w:rPr>
      </w:pPr>
      <w:r w:rsidRPr="00552EFA">
        <w:rPr>
          <w:b/>
          <w:bCs/>
          <w:color w:val="002060"/>
        </w:rPr>
        <w:t>RIPABERARDA</w:t>
      </w:r>
      <w:r w:rsidRPr="00552EFA">
        <w:rPr>
          <w:color w:val="002060"/>
        </w:rPr>
        <w:tab/>
        <w:t>ANGELINI Beatrice, PATACCA Crizia, VAGNONI Giulia</w:t>
      </w:r>
    </w:p>
    <w:p w14:paraId="1096F4B8" w14:textId="77777777" w:rsidR="00730944" w:rsidRPr="00552EFA" w:rsidRDefault="00730944" w:rsidP="00730944">
      <w:pPr>
        <w:pStyle w:val="LndNormale1"/>
        <w:ind w:left="4245" w:hanging="4245"/>
        <w:rPr>
          <w:color w:val="002060"/>
        </w:rPr>
      </w:pPr>
      <w:r w:rsidRPr="00552EFA">
        <w:rPr>
          <w:b/>
          <w:bCs/>
          <w:color w:val="002060"/>
        </w:rPr>
        <w:t>TRODICA FUTSAL</w:t>
      </w:r>
      <w:r w:rsidRPr="00552EFA">
        <w:rPr>
          <w:color w:val="002060"/>
        </w:rPr>
        <w:tab/>
        <w:t>FRONTINI Greta, LOMBARDELLI Alessia, TOMASSINI Adele</w:t>
      </w:r>
    </w:p>
    <w:p w14:paraId="0A36F9C2" w14:textId="77777777" w:rsidR="00730944" w:rsidRPr="00552EFA" w:rsidRDefault="00730944" w:rsidP="00730944">
      <w:pPr>
        <w:pStyle w:val="LndNormale1"/>
        <w:ind w:left="4245" w:hanging="4245"/>
        <w:rPr>
          <w:color w:val="002060"/>
        </w:rPr>
      </w:pPr>
      <w:r w:rsidRPr="00552EFA">
        <w:rPr>
          <w:b/>
          <w:bCs/>
          <w:color w:val="002060"/>
        </w:rPr>
        <w:t>U.MANDOLESI CALCIO</w:t>
      </w:r>
      <w:r w:rsidRPr="00552EFA">
        <w:rPr>
          <w:color w:val="002060"/>
        </w:rPr>
        <w:tab/>
        <w:t>DEL GATTO Nicole</w:t>
      </w:r>
    </w:p>
    <w:p w14:paraId="7A1842D1" w14:textId="77777777" w:rsidR="00730944" w:rsidRPr="00552EFA" w:rsidRDefault="00730944" w:rsidP="00730944">
      <w:pPr>
        <w:pStyle w:val="LndNormale1"/>
        <w:ind w:left="4245" w:hanging="4245"/>
        <w:rPr>
          <w:color w:val="002060"/>
        </w:rPr>
      </w:pPr>
      <w:r w:rsidRPr="00552EFA">
        <w:rPr>
          <w:b/>
          <w:bCs/>
          <w:color w:val="002060"/>
        </w:rPr>
        <w:t>VENERE POTENTIA</w:t>
      </w:r>
      <w:r w:rsidRPr="00552EFA">
        <w:rPr>
          <w:color w:val="002060"/>
        </w:rPr>
        <w:tab/>
        <w:t xml:space="preserve">BLENKUS Serena, MODESTI Aurora, </w:t>
      </w:r>
    </w:p>
    <w:p w14:paraId="0FC846BD" w14:textId="77777777" w:rsidR="00730944" w:rsidRPr="00552EFA" w:rsidRDefault="00730944" w:rsidP="00730944">
      <w:pPr>
        <w:pStyle w:val="LndNormale1"/>
        <w:ind w:left="4245" w:hanging="4245"/>
        <w:rPr>
          <w:color w:val="002060"/>
        </w:rPr>
      </w:pPr>
      <w:r w:rsidRPr="00552EFA">
        <w:rPr>
          <w:b/>
          <w:bCs/>
          <w:color w:val="002060"/>
        </w:rPr>
        <w:t>WOMAN SANGIUSTESE A.S.D.</w:t>
      </w:r>
      <w:r w:rsidRPr="00552EFA">
        <w:rPr>
          <w:color w:val="002060"/>
        </w:rPr>
        <w:tab/>
        <w:t>CRISPINI Chiara, TORREGIANI Alessia</w:t>
      </w:r>
    </w:p>
    <w:p w14:paraId="114E690D" w14:textId="77777777" w:rsidR="00730944" w:rsidRPr="00552EFA" w:rsidRDefault="00730944" w:rsidP="00730944">
      <w:pPr>
        <w:pStyle w:val="LndNormale1"/>
        <w:rPr>
          <w:color w:val="002060"/>
        </w:rPr>
      </w:pPr>
    </w:p>
    <w:p w14:paraId="0820C788" w14:textId="77777777" w:rsidR="00730944" w:rsidRPr="00552EFA" w:rsidRDefault="00730944" w:rsidP="00730944">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17</w:t>
      </w:r>
    </w:p>
    <w:p w14:paraId="6C935B89" w14:textId="77777777" w:rsidR="00730944" w:rsidRPr="00552EFA" w:rsidRDefault="00730944" w:rsidP="00730944">
      <w:pPr>
        <w:pStyle w:val="Nessunaspaziatura"/>
        <w:jc w:val="center"/>
        <w:rPr>
          <w:rFonts w:ascii="Arial" w:hAnsi="Arial" w:cs="Arial"/>
          <w:b/>
          <w:color w:val="002060"/>
          <w:sz w:val="24"/>
          <w:szCs w:val="24"/>
          <w:u w:val="single"/>
        </w:rPr>
      </w:pPr>
    </w:p>
    <w:p w14:paraId="6C2B7A46" w14:textId="77777777" w:rsidR="00730944" w:rsidRPr="00552EFA" w:rsidRDefault="00730944" w:rsidP="00730944">
      <w:pPr>
        <w:pStyle w:val="Nessunaspaziatura"/>
        <w:jc w:val="both"/>
        <w:rPr>
          <w:rFonts w:ascii="Arial" w:hAnsi="Arial" w:cs="Arial"/>
          <w:color w:val="002060"/>
        </w:rPr>
      </w:pPr>
      <w:r w:rsidRPr="00552EFA">
        <w:rPr>
          <w:rFonts w:ascii="Arial" w:hAnsi="Arial" w:cs="Arial"/>
          <w:color w:val="002060"/>
        </w:rPr>
        <w:t xml:space="preserve">I sottoelencati calciatori sono convocati per svolgere </w:t>
      </w:r>
      <w:r w:rsidRPr="00552EFA">
        <w:rPr>
          <w:rFonts w:ascii="Arial" w:hAnsi="Arial" w:cs="Arial"/>
          <w:b/>
          <w:color w:val="002060"/>
          <w:u w:val="single"/>
        </w:rPr>
        <w:t>tre sedute di allenamento</w:t>
      </w:r>
      <w:r w:rsidRPr="00552EFA">
        <w:rPr>
          <w:rFonts w:ascii="Arial" w:hAnsi="Arial" w:cs="Arial"/>
          <w:color w:val="002060"/>
        </w:rPr>
        <w:t xml:space="preserve"> come di seguito riportato:</w:t>
      </w:r>
    </w:p>
    <w:p w14:paraId="5AFEB1A9" w14:textId="77777777" w:rsidR="00730944" w:rsidRPr="00552EFA" w:rsidRDefault="00730944" w:rsidP="00730944">
      <w:pPr>
        <w:pStyle w:val="Nessunaspaziatura"/>
        <w:rPr>
          <w:rFonts w:ascii="Arial" w:hAnsi="Arial" w:cs="Arial"/>
          <w:b/>
          <w:color w:val="002060"/>
        </w:rPr>
      </w:pPr>
    </w:p>
    <w:p w14:paraId="77F27F53" w14:textId="77777777" w:rsidR="00730944" w:rsidRPr="00552EFA" w:rsidRDefault="00730944" w:rsidP="00730944">
      <w:pPr>
        <w:pStyle w:val="Nessunaspaziatura"/>
        <w:jc w:val="center"/>
        <w:rPr>
          <w:rFonts w:ascii="Arial" w:hAnsi="Arial" w:cs="Arial"/>
          <w:b/>
          <w:color w:val="002060"/>
        </w:rPr>
      </w:pPr>
      <w:r w:rsidRPr="00552EFA">
        <w:rPr>
          <w:rFonts w:ascii="Arial" w:hAnsi="Arial" w:cs="Arial"/>
          <w:b/>
          <w:color w:val="002060"/>
        </w:rPr>
        <w:t>LUNEDI’ 17/03/2025, ore 16:15</w:t>
      </w:r>
    </w:p>
    <w:p w14:paraId="2D0B98AD" w14:textId="77777777" w:rsidR="00730944" w:rsidRPr="00552EFA" w:rsidRDefault="00730944" w:rsidP="00730944">
      <w:pPr>
        <w:pStyle w:val="Nessunaspaziatura"/>
        <w:jc w:val="center"/>
        <w:rPr>
          <w:rFonts w:ascii="Arial" w:hAnsi="Arial" w:cs="Arial"/>
          <w:b/>
          <w:i/>
          <w:iCs/>
          <w:color w:val="002060"/>
          <w:sz w:val="21"/>
          <w:szCs w:val="21"/>
        </w:rPr>
      </w:pPr>
      <w:r w:rsidRPr="00552EFA">
        <w:rPr>
          <w:rFonts w:ascii="Arial" w:hAnsi="Arial" w:cs="Arial"/>
          <w:b/>
          <w:i/>
          <w:iCs/>
          <w:color w:val="002060"/>
        </w:rPr>
        <w:t>“Pallone Geodetico F.I.G.C.” di ANCONA (Via Schiavoni, snc)</w:t>
      </w:r>
    </w:p>
    <w:p w14:paraId="30ECF28D" w14:textId="77777777" w:rsidR="00730944" w:rsidRPr="00552EFA" w:rsidRDefault="00730944" w:rsidP="00730944">
      <w:pPr>
        <w:pStyle w:val="LndNormale1"/>
        <w:jc w:val="center"/>
        <w:rPr>
          <w:i/>
          <w:iCs/>
          <w:color w:val="002060"/>
        </w:rPr>
      </w:pPr>
      <w:r w:rsidRPr="00552EFA">
        <w:rPr>
          <w:i/>
          <w:iCs/>
          <w:color w:val="002060"/>
        </w:rPr>
        <w:lastRenderedPageBreak/>
        <w:t>inizio seduta di allenamento ore 16:45</w:t>
      </w:r>
    </w:p>
    <w:p w14:paraId="0D21CC90" w14:textId="77777777" w:rsidR="00730944" w:rsidRPr="00552EFA" w:rsidRDefault="00730944" w:rsidP="00730944">
      <w:pPr>
        <w:pStyle w:val="LndNormale1"/>
        <w:jc w:val="center"/>
        <w:rPr>
          <w:i/>
          <w:iCs/>
          <w:color w:val="002060"/>
        </w:rPr>
      </w:pPr>
    </w:p>
    <w:p w14:paraId="64B172C6" w14:textId="77777777" w:rsidR="00730944" w:rsidRPr="00552EFA" w:rsidRDefault="00730944" w:rsidP="00730944">
      <w:pPr>
        <w:pStyle w:val="Nessunaspaziatura"/>
        <w:jc w:val="center"/>
        <w:rPr>
          <w:rFonts w:ascii="Arial" w:hAnsi="Arial" w:cs="Arial"/>
          <w:b/>
          <w:color w:val="002060"/>
        </w:rPr>
      </w:pPr>
      <w:r w:rsidRPr="00552EFA">
        <w:rPr>
          <w:rFonts w:ascii="Arial" w:hAnsi="Arial" w:cs="Arial"/>
          <w:b/>
          <w:color w:val="002060"/>
        </w:rPr>
        <w:t>MERCOLEDI’ 19/03/2025, ore 16:15</w:t>
      </w:r>
    </w:p>
    <w:p w14:paraId="068CF431" w14:textId="77777777" w:rsidR="00730944" w:rsidRPr="00552EFA" w:rsidRDefault="00730944" w:rsidP="00730944">
      <w:pPr>
        <w:pStyle w:val="Nessunaspaziatura"/>
        <w:jc w:val="center"/>
        <w:rPr>
          <w:rFonts w:ascii="Arial" w:hAnsi="Arial" w:cs="Arial"/>
          <w:b/>
          <w:i/>
          <w:iCs/>
          <w:color w:val="002060"/>
          <w:sz w:val="21"/>
          <w:szCs w:val="21"/>
        </w:rPr>
      </w:pPr>
      <w:r w:rsidRPr="00552EFA">
        <w:rPr>
          <w:rFonts w:ascii="Arial" w:hAnsi="Arial" w:cs="Arial"/>
          <w:b/>
          <w:i/>
          <w:iCs/>
          <w:color w:val="002060"/>
        </w:rPr>
        <w:t>“Pallone Geodetico F.I.G.C.” di ANCONA (Via Schiavoni, snc)</w:t>
      </w:r>
    </w:p>
    <w:p w14:paraId="6880C29B" w14:textId="77777777" w:rsidR="00730944" w:rsidRPr="00552EFA" w:rsidRDefault="00730944" w:rsidP="00730944">
      <w:pPr>
        <w:pStyle w:val="LndNormale1"/>
        <w:jc w:val="center"/>
        <w:rPr>
          <w:i/>
          <w:iCs/>
          <w:color w:val="002060"/>
        </w:rPr>
      </w:pPr>
      <w:r w:rsidRPr="00552EFA">
        <w:rPr>
          <w:i/>
          <w:iCs/>
          <w:color w:val="002060"/>
        </w:rPr>
        <w:t>inizio seduta di allenamento ore 16:45</w:t>
      </w:r>
    </w:p>
    <w:p w14:paraId="2EB6A71A" w14:textId="77777777" w:rsidR="00730944" w:rsidRPr="00552EFA" w:rsidRDefault="00730944" w:rsidP="00730944">
      <w:pPr>
        <w:pStyle w:val="Nessunaspaziatura"/>
        <w:jc w:val="both"/>
        <w:rPr>
          <w:color w:val="002060"/>
        </w:rPr>
      </w:pPr>
    </w:p>
    <w:p w14:paraId="30354E6A" w14:textId="77777777" w:rsidR="00730944" w:rsidRPr="00552EFA" w:rsidRDefault="00730944" w:rsidP="00730944">
      <w:pPr>
        <w:pStyle w:val="Nessunaspaziatura"/>
        <w:jc w:val="center"/>
        <w:rPr>
          <w:rFonts w:ascii="Arial" w:hAnsi="Arial" w:cs="Arial"/>
          <w:b/>
          <w:color w:val="002060"/>
        </w:rPr>
      </w:pPr>
      <w:r w:rsidRPr="00552EFA">
        <w:rPr>
          <w:rFonts w:ascii="Arial" w:hAnsi="Arial" w:cs="Arial"/>
          <w:b/>
          <w:color w:val="002060"/>
        </w:rPr>
        <w:t>SABATO 22/03/2025, ore 14:00</w:t>
      </w:r>
    </w:p>
    <w:p w14:paraId="080DF44E" w14:textId="77777777" w:rsidR="00730944" w:rsidRPr="00552EFA" w:rsidRDefault="00730944" w:rsidP="00730944">
      <w:pPr>
        <w:pStyle w:val="Nessunaspaziatura"/>
        <w:jc w:val="center"/>
        <w:rPr>
          <w:rFonts w:ascii="Arial" w:hAnsi="Arial" w:cs="Arial"/>
          <w:b/>
          <w:i/>
          <w:iCs/>
          <w:color w:val="002060"/>
          <w:sz w:val="21"/>
          <w:szCs w:val="21"/>
        </w:rPr>
      </w:pPr>
      <w:r w:rsidRPr="00552EFA">
        <w:rPr>
          <w:rFonts w:ascii="Arial" w:hAnsi="Arial" w:cs="Arial"/>
          <w:b/>
          <w:i/>
          <w:iCs/>
          <w:color w:val="002060"/>
        </w:rPr>
        <w:t>“PalaSavelli” di PORTO SAN GIORGIO (Via Santa Vittoria, 5)</w:t>
      </w:r>
    </w:p>
    <w:p w14:paraId="1A6205DE" w14:textId="77777777" w:rsidR="00730944" w:rsidRPr="00552EFA" w:rsidRDefault="00730944" w:rsidP="00730944">
      <w:pPr>
        <w:pStyle w:val="LndNormale1"/>
        <w:jc w:val="center"/>
        <w:rPr>
          <w:i/>
          <w:iCs/>
          <w:color w:val="002060"/>
        </w:rPr>
      </w:pPr>
      <w:r w:rsidRPr="00552EFA">
        <w:rPr>
          <w:i/>
          <w:iCs/>
          <w:color w:val="002060"/>
        </w:rPr>
        <w:t>inizio gara di allenamento contro la Rappresentativa Under 19 ore 14:30</w:t>
      </w:r>
    </w:p>
    <w:p w14:paraId="3D87CB99" w14:textId="77777777" w:rsidR="00730944" w:rsidRPr="00552EFA" w:rsidRDefault="00730944" w:rsidP="00730944">
      <w:pPr>
        <w:pStyle w:val="Nessunaspaziatura"/>
        <w:jc w:val="both"/>
        <w:rPr>
          <w:color w:val="002060"/>
        </w:rPr>
      </w:pPr>
    </w:p>
    <w:p w14:paraId="1D9A7E08" w14:textId="77777777" w:rsidR="00730944" w:rsidRPr="00552EFA" w:rsidRDefault="00730944" w:rsidP="00730944">
      <w:pPr>
        <w:pStyle w:val="LndNormale1"/>
        <w:ind w:left="4245" w:hanging="4245"/>
        <w:rPr>
          <w:b/>
          <w:bCs/>
          <w:color w:val="002060"/>
        </w:rPr>
      </w:pPr>
      <w:r w:rsidRPr="00552EFA">
        <w:rPr>
          <w:b/>
          <w:bCs/>
          <w:color w:val="002060"/>
        </w:rPr>
        <w:t>ACLI MANTOVANI CALCIO A 5</w:t>
      </w:r>
      <w:r w:rsidRPr="00552EFA">
        <w:rPr>
          <w:b/>
          <w:bCs/>
          <w:color w:val="002060"/>
        </w:rPr>
        <w:tab/>
      </w:r>
      <w:r w:rsidRPr="00552EFA">
        <w:rPr>
          <w:color w:val="002060"/>
        </w:rPr>
        <w:t xml:space="preserve">CIMINO Francesco, STACCHIOTTI Matteo </w:t>
      </w:r>
    </w:p>
    <w:p w14:paraId="4AE1BD64" w14:textId="77777777" w:rsidR="00730944" w:rsidRPr="00552EFA" w:rsidRDefault="00730944" w:rsidP="00730944">
      <w:pPr>
        <w:pStyle w:val="LndNormale1"/>
        <w:ind w:left="4245" w:hanging="4245"/>
        <w:rPr>
          <w:color w:val="002060"/>
        </w:rPr>
      </w:pPr>
      <w:r w:rsidRPr="00552EFA">
        <w:rPr>
          <w:b/>
          <w:bCs/>
          <w:color w:val="002060"/>
        </w:rPr>
        <w:t>AMICI DEL CENTROSOCIO SP.</w:t>
      </w:r>
      <w:r w:rsidRPr="00552EFA">
        <w:rPr>
          <w:color w:val="002060"/>
        </w:rPr>
        <w:tab/>
        <w:t>SEBASTIANELLI Leonardo, TOMASSINI Nicolas</w:t>
      </w:r>
    </w:p>
    <w:p w14:paraId="512B7FEA" w14:textId="77777777" w:rsidR="00730944" w:rsidRPr="00552EFA" w:rsidRDefault="00730944" w:rsidP="00730944">
      <w:pPr>
        <w:pStyle w:val="LndNormale1"/>
        <w:ind w:left="4245" w:hanging="4245"/>
        <w:rPr>
          <w:color w:val="002060"/>
        </w:rPr>
      </w:pPr>
      <w:r w:rsidRPr="00552EFA">
        <w:rPr>
          <w:b/>
          <w:bCs/>
          <w:color w:val="002060"/>
        </w:rPr>
        <w:t>C.U.S. MACERATA CALCIO A5</w:t>
      </w:r>
      <w:r w:rsidRPr="00552EFA">
        <w:rPr>
          <w:b/>
          <w:bCs/>
          <w:color w:val="002060"/>
        </w:rPr>
        <w:tab/>
      </w:r>
      <w:r w:rsidRPr="00552EFA">
        <w:rPr>
          <w:color w:val="002060"/>
        </w:rPr>
        <w:t>FRATICELLI Nicolò, TOGNETTI Leonardo</w:t>
      </w:r>
    </w:p>
    <w:p w14:paraId="0CD72501" w14:textId="77777777" w:rsidR="00730944" w:rsidRPr="00552EFA" w:rsidRDefault="00730944" w:rsidP="00730944">
      <w:pPr>
        <w:pStyle w:val="LndNormale1"/>
        <w:ind w:left="4245" w:hanging="4245"/>
        <w:rPr>
          <w:color w:val="002060"/>
        </w:rPr>
      </w:pPr>
      <w:r w:rsidRPr="00552EFA">
        <w:rPr>
          <w:b/>
          <w:bCs/>
          <w:color w:val="002060"/>
        </w:rPr>
        <w:t>CALCIO A 5 CORINALDO</w:t>
      </w:r>
      <w:r w:rsidRPr="00552EFA">
        <w:rPr>
          <w:b/>
          <w:bCs/>
          <w:color w:val="002060"/>
        </w:rPr>
        <w:tab/>
      </w:r>
      <w:r w:rsidRPr="00552EFA">
        <w:rPr>
          <w:color w:val="002060"/>
        </w:rPr>
        <w:t>BRUCIATI Samuele</w:t>
      </w:r>
    </w:p>
    <w:p w14:paraId="34B3478B" w14:textId="77777777" w:rsidR="00730944" w:rsidRPr="00552EFA" w:rsidRDefault="00730944" w:rsidP="00730944">
      <w:pPr>
        <w:pStyle w:val="LndNormale1"/>
        <w:ind w:left="4245" w:hanging="4245"/>
        <w:rPr>
          <w:b/>
          <w:bCs/>
          <w:color w:val="002060"/>
        </w:rPr>
      </w:pPr>
      <w:r w:rsidRPr="00552EFA">
        <w:rPr>
          <w:b/>
          <w:bCs/>
          <w:color w:val="002060"/>
        </w:rPr>
        <w:t>ETA BETA FOOTBALL</w:t>
      </w:r>
      <w:r w:rsidRPr="00552EFA">
        <w:rPr>
          <w:b/>
          <w:bCs/>
          <w:color w:val="002060"/>
        </w:rPr>
        <w:tab/>
      </w:r>
      <w:r w:rsidRPr="00552EFA">
        <w:rPr>
          <w:color w:val="002060"/>
        </w:rPr>
        <w:t>LORENZETTI Hiago Nicolas</w:t>
      </w:r>
    </w:p>
    <w:p w14:paraId="5CCC7177" w14:textId="77777777" w:rsidR="00730944" w:rsidRPr="00552EFA" w:rsidRDefault="00730944" w:rsidP="00730944">
      <w:pPr>
        <w:pStyle w:val="LndNormale1"/>
        <w:ind w:left="4245" w:hanging="4245"/>
        <w:rPr>
          <w:color w:val="002060"/>
        </w:rPr>
      </w:pPr>
      <w:r w:rsidRPr="00552EFA">
        <w:rPr>
          <w:b/>
          <w:bCs/>
          <w:color w:val="002060"/>
        </w:rPr>
        <w:t>ITALSERVICE C5</w:t>
      </w:r>
      <w:r w:rsidRPr="00552EFA">
        <w:rPr>
          <w:b/>
          <w:bCs/>
          <w:color w:val="002060"/>
        </w:rPr>
        <w:tab/>
      </w:r>
      <w:r w:rsidRPr="00552EFA">
        <w:rPr>
          <w:color w:val="002060"/>
        </w:rPr>
        <w:t>DI GENNARO Lorenzo, LEPORE Vincenzo, TIJU Filippo</w:t>
      </w:r>
    </w:p>
    <w:p w14:paraId="2A29D77F" w14:textId="77777777" w:rsidR="00730944" w:rsidRPr="00552EFA" w:rsidRDefault="00730944" w:rsidP="00730944">
      <w:pPr>
        <w:pStyle w:val="LndNormale1"/>
        <w:ind w:left="4245" w:hanging="4245"/>
        <w:rPr>
          <w:b/>
          <w:bCs/>
          <w:color w:val="002060"/>
        </w:rPr>
      </w:pPr>
      <w:r w:rsidRPr="00552EFA">
        <w:rPr>
          <w:b/>
          <w:bCs/>
          <w:color w:val="002060"/>
        </w:rPr>
        <w:t>JESINA S.R.L.</w:t>
      </w:r>
      <w:r w:rsidRPr="00552EFA">
        <w:rPr>
          <w:b/>
          <w:bCs/>
          <w:color w:val="002060"/>
        </w:rPr>
        <w:tab/>
      </w:r>
      <w:r w:rsidRPr="00552EFA">
        <w:rPr>
          <w:color w:val="002060"/>
        </w:rPr>
        <w:t>LUPI Alessio, PASTORE Mattia</w:t>
      </w:r>
    </w:p>
    <w:p w14:paraId="223CE0E1" w14:textId="77777777" w:rsidR="00730944" w:rsidRPr="00552EFA" w:rsidRDefault="00730944" w:rsidP="00730944">
      <w:pPr>
        <w:pStyle w:val="LndNormale1"/>
        <w:ind w:left="4245" w:hanging="4245"/>
        <w:rPr>
          <w:b/>
          <w:bCs/>
          <w:color w:val="002060"/>
        </w:rPr>
      </w:pPr>
      <w:r w:rsidRPr="00552EFA">
        <w:rPr>
          <w:b/>
          <w:bCs/>
          <w:color w:val="002060"/>
        </w:rPr>
        <w:t>NUOVA JUVENTINA FFC</w:t>
      </w:r>
      <w:r w:rsidRPr="00552EFA">
        <w:rPr>
          <w:b/>
          <w:bCs/>
          <w:color w:val="002060"/>
        </w:rPr>
        <w:tab/>
      </w:r>
      <w:r w:rsidRPr="00552EFA">
        <w:rPr>
          <w:color w:val="002060"/>
        </w:rPr>
        <w:t>MAZZA Nicola</w:t>
      </w:r>
    </w:p>
    <w:p w14:paraId="148BE4FE" w14:textId="77777777" w:rsidR="00730944" w:rsidRPr="00552EFA" w:rsidRDefault="00730944" w:rsidP="00730944">
      <w:pPr>
        <w:pStyle w:val="LndNormale1"/>
        <w:ind w:left="4245" w:hanging="4245"/>
        <w:rPr>
          <w:color w:val="002060"/>
        </w:rPr>
      </w:pPr>
      <w:r w:rsidRPr="00552EFA">
        <w:rPr>
          <w:b/>
          <w:bCs/>
          <w:color w:val="002060"/>
        </w:rPr>
        <w:t>POL.CAGLI SPORT ASSOCIATI</w:t>
      </w:r>
      <w:r w:rsidRPr="00552EFA">
        <w:rPr>
          <w:b/>
          <w:bCs/>
          <w:color w:val="002060"/>
        </w:rPr>
        <w:tab/>
      </w:r>
      <w:r w:rsidRPr="00552EFA">
        <w:rPr>
          <w:color w:val="002060"/>
        </w:rPr>
        <w:t>NUNES SEVERIANO Enzo Ghael</w:t>
      </w:r>
    </w:p>
    <w:p w14:paraId="55DCA22A" w14:textId="77777777" w:rsidR="00730944" w:rsidRPr="00552EFA" w:rsidRDefault="00730944" w:rsidP="00730944">
      <w:pPr>
        <w:pStyle w:val="LndNormale1"/>
        <w:ind w:left="4245" w:hanging="4245"/>
        <w:rPr>
          <w:color w:val="002060"/>
        </w:rPr>
      </w:pPr>
      <w:r w:rsidRPr="00552EFA">
        <w:rPr>
          <w:b/>
          <w:bCs/>
          <w:color w:val="002060"/>
        </w:rPr>
        <w:t>TRE TORRI A.S.D.</w:t>
      </w:r>
      <w:r w:rsidRPr="00552EFA">
        <w:rPr>
          <w:b/>
          <w:bCs/>
          <w:color w:val="002060"/>
        </w:rPr>
        <w:tab/>
      </w:r>
      <w:r w:rsidRPr="00552EFA">
        <w:rPr>
          <w:color w:val="002060"/>
        </w:rPr>
        <w:t>FABRIZI Filippo</w:t>
      </w:r>
    </w:p>
    <w:p w14:paraId="0C460073" w14:textId="77777777" w:rsidR="00730944" w:rsidRPr="00552EFA" w:rsidRDefault="00730944" w:rsidP="00730944">
      <w:pPr>
        <w:pStyle w:val="Nessunaspaziatura"/>
        <w:ind w:left="4245" w:hanging="4245"/>
        <w:jc w:val="both"/>
        <w:rPr>
          <w:rFonts w:ascii="Arial" w:hAnsi="Arial" w:cs="Arial"/>
          <w:bCs/>
          <w:iCs/>
          <w:color w:val="002060"/>
        </w:rPr>
      </w:pPr>
      <w:r w:rsidRPr="00552EFA">
        <w:rPr>
          <w:rFonts w:ascii="Arial" w:hAnsi="Arial" w:cs="Arial"/>
          <w:b/>
          <w:iCs/>
          <w:color w:val="002060"/>
        </w:rPr>
        <w:t>U.S. FORTUNA FANO</w:t>
      </w:r>
      <w:r w:rsidRPr="00552EFA">
        <w:rPr>
          <w:rFonts w:ascii="Arial" w:hAnsi="Arial" w:cs="Arial"/>
          <w:bCs/>
          <w:iCs/>
          <w:color w:val="002060"/>
        </w:rPr>
        <w:tab/>
        <w:t>BANDU Alessandro</w:t>
      </w:r>
    </w:p>
    <w:p w14:paraId="748BF16C" w14:textId="77777777" w:rsidR="00730944" w:rsidRPr="00552EFA" w:rsidRDefault="00730944" w:rsidP="00730944">
      <w:pPr>
        <w:pStyle w:val="LndNormale1"/>
        <w:rPr>
          <w:color w:val="002060"/>
        </w:rPr>
      </w:pPr>
    </w:p>
    <w:p w14:paraId="37B9BE89" w14:textId="77777777" w:rsidR="00730944" w:rsidRPr="00552EFA" w:rsidRDefault="00730944" w:rsidP="00730944">
      <w:pPr>
        <w:pStyle w:val="LndNormale1"/>
      </w:pPr>
    </w:p>
    <w:p w14:paraId="6BCF62D0" w14:textId="77777777" w:rsidR="00730944" w:rsidRPr="00552EFA" w:rsidRDefault="00730944" w:rsidP="00730944">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15</w:t>
      </w:r>
    </w:p>
    <w:p w14:paraId="0E0EA5A0" w14:textId="77777777" w:rsidR="00730944" w:rsidRPr="00552EFA" w:rsidRDefault="00730944" w:rsidP="00730944">
      <w:pPr>
        <w:pStyle w:val="Nessunaspaziatura"/>
        <w:jc w:val="center"/>
        <w:rPr>
          <w:rFonts w:ascii="Arial" w:hAnsi="Arial" w:cs="Arial"/>
          <w:b/>
          <w:color w:val="002060"/>
          <w:sz w:val="24"/>
          <w:szCs w:val="24"/>
          <w:u w:val="single"/>
        </w:rPr>
      </w:pPr>
    </w:p>
    <w:p w14:paraId="62F4995B" w14:textId="77777777" w:rsidR="00730944" w:rsidRPr="00552EFA" w:rsidRDefault="00730944" w:rsidP="00730944">
      <w:pPr>
        <w:pStyle w:val="Nessunaspaziatura"/>
        <w:jc w:val="both"/>
        <w:rPr>
          <w:rFonts w:ascii="Arial" w:hAnsi="Arial" w:cs="Arial"/>
          <w:color w:val="002060"/>
        </w:rPr>
      </w:pPr>
      <w:r w:rsidRPr="00552EFA">
        <w:rPr>
          <w:rFonts w:ascii="Arial" w:hAnsi="Arial" w:cs="Arial"/>
          <w:color w:val="002060"/>
        </w:rPr>
        <w:t xml:space="preserve">I sottoelencati calciatori sono convocati per svolgere </w:t>
      </w:r>
      <w:r w:rsidRPr="00552EFA">
        <w:rPr>
          <w:rFonts w:ascii="Arial" w:hAnsi="Arial" w:cs="Arial"/>
          <w:b/>
          <w:color w:val="002060"/>
          <w:u w:val="single"/>
        </w:rPr>
        <w:t>due sedute di allenamento</w:t>
      </w:r>
      <w:r w:rsidRPr="00552EFA">
        <w:rPr>
          <w:rFonts w:ascii="Arial" w:hAnsi="Arial" w:cs="Arial"/>
          <w:color w:val="002060"/>
        </w:rPr>
        <w:t xml:space="preserve"> come di seguito riportato:</w:t>
      </w:r>
    </w:p>
    <w:p w14:paraId="5CAC14AB" w14:textId="77777777" w:rsidR="00730944" w:rsidRPr="00552EFA" w:rsidRDefault="00730944" w:rsidP="00730944">
      <w:pPr>
        <w:pStyle w:val="Nessunaspaziatura"/>
        <w:rPr>
          <w:rFonts w:ascii="Arial" w:hAnsi="Arial" w:cs="Arial"/>
          <w:b/>
          <w:color w:val="002060"/>
        </w:rPr>
      </w:pPr>
    </w:p>
    <w:p w14:paraId="50A1D171" w14:textId="77777777" w:rsidR="00730944" w:rsidRPr="00552EFA" w:rsidRDefault="00730944" w:rsidP="00730944">
      <w:pPr>
        <w:pStyle w:val="Nessunaspaziatura"/>
        <w:jc w:val="center"/>
        <w:rPr>
          <w:rFonts w:ascii="Arial" w:hAnsi="Arial" w:cs="Arial"/>
          <w:b/>
          <w:color w:val="002060"/>
        </w:rPr>
      </w:pPr>
      <w:r w:rsidRPr="00552EFA">
        <w:rPr>
          <w:rFonts w:ascii="Arial" w:hAnsi="Arial" w:cs="Arial"/>
          <w:b/>
          <w:color w:val="002060"/>
        </w:rPr>
        <w:t>LUNEDI’ 17/03/2025, ore 14:30</w:t>
      </w:r>
    </w:p>
    <w:p w14:paraId="6AECB669" w14:textId="77777777" w:rsidR="00730944" w:rsidRPr="00552EFA" w:rsidRDefault="00730944" w:rsidP="00730944">
      <w:pPr>
        <w:pStyle w:val="Nessunaspaziatura"/>
        <w:jc w:val="center"/>
        <w:rPr>
          <w:rFonts w:ascii="Arial" w:hAnsi="Arial" w:cs="Arial"/>
          <w:b/>
          <w:i/>
          <w:iCs/>
          <w:color w:val="002060"/>
          <w:sz w:val="21"/>
          <w:szCs w:val="21"/>
        </w:rPr>
      </w:pPr>
      <w:r w:rsidRPr="00552EFA">
        <w:rPr>
          <w:rFonts w:ascii="Arial" w:hAnsi="Arial" w:cs="Arial"/>
          <w:b/>
          <w:i/>
          <w:iCs/>
          <w:color w:val="002060"/>
        </w:rPr>
        <w:t>“Pallone Geodetico F.I.G.C.” di ANCONA (Via Schiavoni, snc)</w:t>
      </w:r>
    </w:p>
    <w:p w14:paraId="161EDC99" w14:textId="77777777" w:rsidR="00730944" w:rsidRPr="00552EFA" w:rsidRDefault="00730944" w:rsidP="00730944">
      <w:pPr>
        <w:pStyle w:val="LndNormale1"/>
        <w:jc w:val="center"/>
        <w:rPr>
          <w:i/>
          <w:iCs/>
          <w:color w:val="002060"/>
        </w:rPr>
      </w:pPr>
      <w:r w:rsidRPr="00552EFA">
        <w:rPr>
          <w:i/>
          <w:iCs/>
          <w:color w:val="002060"/>
        </w:rPr>
        <w:t>inizio seduta di allenamento ore 15:00</w:t>
      </w:r>
    </w:p>
    <w:p w14:paraId="39019633" w14:textId="77777777" w:rsidR="00730944" w:rsidRPr="00552EFA" w:rsidRDefault="00730944" w:rsidP="00730944">
      <w:pPr>
        <w:pStyle w:val="LndNormale1"/>
        <w:jc w:val="center"/>
        <w:rPr>
          <w:i/>
          <w:iCs/>
          <w:color w:val="002060"/>
        </w:rPr>
      </w:pPr>
    </w:p>
    <w:p w14:paraId="0CEBFA59" w14:textId="77777777" w:rsidR="00730944" w:rsidRPr="00552EFA" w:rsidRDefault="00730944" w:rsidP="00730944">
      <w:pPr>
        <w:pStyle w:val="Nessunaspaziatura"/>
        <w:jc w:val="center"/>
        <w:rPr>
          <w:rFonts w:ascii="Arial" w:hAnsi="Arial" w:cs="Arial"/>
          <w:b/>
          <w:color w:val="002060"/>
        </w:rPr>
      </w:pPr>
      <w:r w:rsidRPr="00552EFA">
        <w:rPr>
          <w:rFonts w:ascii="Arial" w:hAnsi="Arial" w:cs="Arial"/>
          <w:b/>
          <w:color w:val="002060"/>
        </w:rPr>
        <w:t>MERCOLEDI’ 19/03/2025, ore 14:30</w:t>
      </w:r>
    </w:p>
    <w:p w14:paraId="53EFD750" w14:textId="77777777" w:rsidR="00730944" w:rsidRPr="00552EFA" w:rsidRDefault="00730944" w:rsidP="00730944">
      <w:pPr>
        <w:pStyle w:val="Nessunaspaziatura"/>
        <w:jc w:val="center"/>
        <w:rPr>
          <w:rFonts w:ascii="Arial" w:hAnsi="Arial" w:cs="Arial"/>
          <w:b/>
          <w:i/>
          <w:iCs/>
          <w:color w:val="002060"/>
          <w:sz w:val="21"/>
          <w:szCs w:val="21"/>
        </w:rPr>
      </w:pPr>
      <w:r w:rsidRPr="00552EFA">
        <w:rPr>
          <w:rFonts w:ascii="Arial" w:hAnsi="Arial" w:cs="Arial"/>
          <w:b/>
          <w:i/>
          <w:iCs/>
          <w:color w:val="002060"/>
        </w:rPr>
        <w:t>“Pallone Geodetico F.I.G.C.” di ANCONA (Via Schiavoni, snc)</w:t>
      </w:r>
    </w:p>
    <w:p w14:paraId="3323EDA2" w14:textId="77777777" w:rsidR="00730944" w:rsidRPr="00552EFA" w:rsidRDefault="00730944" w:rsidP="00730944">
      <w:pPr>
        <w:pStyle w:val="LndNormale1"/>
        <w:jc w:val="center"/>
        <w:rPr>
          <w:i/>
          <w:iCs/>
          <w:color w:val="002060"/>
        </w:rPr>
      </w:pPr>
      <w:r w:rsidRPr="00552EFA">
        <w:rPr>
          <w:i/>
          <w:iCs/>
          <w:color w:val="002060"/>
        </w:rPr>
        <w:t>inizio seduta di allenamento ore 15:00</w:t>
      </w:r>
    </w:p>
    <w:p w14:paraId="046023F7" w14:textId="77777777" w:rsidR="00730944" w:rsidRPr="00552EFA" w:rsidRDefault="00730944" w:rsidP="00730944">
      <w:pPr>
        <w:pStyle w:val="Nessunaspaziatura"/>
        <w:jc w:val="both"/>
        <w:rPr>
          <w:color w:val="002060"/>
        </w:rPr>
      </w:pPr>
    </w:p>
    <w:p w14:paraId="77507279" w14:textId="77777777" w:rsidR="00730944" w:rsidRPr="00552EFA" w:rsidRDefault="00730944" w:rsidP="00730944">
      <w:pPr>
        <w:pStyle w:val="LndNormale1"/>
        <w:ind w:left="4245" w:hanging="4245"/>
        <w:rPr>
          <w:color w:val="002060"/>
        </w:rPr>
      </w:pPr>
      <w:r w:rsidRPr="00552EFA">
        <w:rPr>
          <w:b/>
          <w:bCs/>
          <w:color w:val="002060"/>
        </w:rPr>
        <w:t>ACADEMY CIVITANOVESE</w:t>
      </w:r>
      <w:r w:rsidRPr="00552EFA">
        <w:rPr>
          <w:b/>
          <w:bCs/>
          <w:color w:val="002060"/>
        </w:rPr>
        <w:tab/>
      </w:r>
      <w:r w:rsidRPr="00552EFA">
        <w:rPr>
          <w:color w:val="002060"/>
        </w:rPr>
        <w:t>D’ANGELO Carlo</w:t>
      </w:r>
    </w:p>
    <w:p w14:paraId="6444918D" w14:textId="77777777" w:rsidR="00730944" w:rsidRPr="00552EFA" w:rsidRDefault="00730944" w:rsidP="00730944">
      <w:pPr>
        <w:pStyle w:val="LndNormale1"/>
        <w:ind w:left="4245" w:hanging="4245"/>
        <w:rPr>
          <w:color w:val="002060"/>
        </w:rPr>
      </w:pPr>
      <w:r w:rsidRPr="00552EFA">
        <w:rPr>
          <w:b/>
          <w:bCs/>
          <w:color w:val="002060"/>
        </w:rPr>
        <w:t>AMICI DEL CENTROSOCIO SP.</w:t>
      </w:r>
      <w:r w:rsidRPr="00552EFA">
        <w:rPr>
          <w:color w:val="002060"/>
        </w:rPr>
        <w:tab/>
        <w:t>BENEDETTI Elvis, FABRIZI Elia, LONGARINI Matteo, LUCCHETTI Marco, PENNONI Manuel, ROSSETTI Tommaso, SOLAZZI Diego</w:t>
      </w:r>
    </w:p>
    <w:p w14:paraId="3590C955" w14:textId="77777777" w:rsidR="00730944" w:rsidRPr="00552EFA" w:rsidRDefault="00730944" w:rsidP="00730944">
      <w:pPr>
        <w:pStyle w:val="LndNormale1"/>
        <w:ind w:left="4245" w:hanging="4245"/>
        <w:rPr>
          <w:color w:val="002060"/>
        </w:rPr>
      </w:pPr>
      <w:r w:rsidRPr="00552EFA">
        <w:rPr>
          <w:b/>
          <w:bCs/>
          <w:color w:val="002060"/>
        </w:rPr>
        <w:t>C.U.S. ANCONA</w:t>
      </w:r>
      <w:r w:rsidRPr="00552EFA">
        <w:rPr>
          <w:color w:val="002060"/>
        </w:rPr>
        <w:tab/>
        <w:t>GIAMMARCHI Giovanni, MANINI Tommaso, UMILE Samuele</w:t>
      </w:r>
    </w:p>
    <w:p w14:paraId="0E888611" w14:textId="77777777" w:rsidR="00730944" w:rsidRPr="00552EFA" w:rsidRDefault="00730944" w:rsidP="00730944">
      <w:pPr>
        <w:pStyle w:val="LndNormale1"/>
        <w:ind w:left="4245" w:hanging="4245"/>
        <w:rPr>
          <w:color w:val="002060"/>
        </w:rPr>
      </w:pPr>
      <w:r w:rsidRPr="00552EFA">
        <w:rPr>
          <w:b/>
          <w:bCs/>
          <w:color w:val="002060"/>
        </w:rPr>
        <w:t>C.U.S. MACERATA</w:t>
      </w:r>
      <w:r w:rsidRPr="00552EFA">
        <w:rPr>
          <w:b/>
          <w:bCs/>
          <w:color w:val="002060"/>
        </w:rPr>
        <w:tab/>
      </w:r>
      <w:r w:rsidRPr="00552EFA">
        <w:rPr>
          <w:color w:val="002060"/>
        </w:rPr>
        <w:t>BAJRAMI Arlind</w:t>
      </w:r>
    </w:p>
    <w:p w14:paraId="268BF8E5" w14:textId="77777777" w:rsidR="00730944" w:rsidRPr="00552EFA" w:rsidRDefault="00730944" w:rsidP="00730944">
      <w:pPr>
        <w:pStyle w:val="LndNormale1"/>
        <w:ind w:left="4245" w:hanging="4245"/>
        <w:rPr>
          <w:color w:val="002060"/>
        </w:rPr>
      </w:pPr>
      <w:r w:rsidRPr="00552EFA">
        <w:rPr>
          <w:b/>
          <w:bCs/>
          <w:color w:val="002060"/>
        </w:rPr>
        <w:t>CALCIO A 5 CORINALDO</w:t>
      </w:r>
      <w:r w:rsidRPr="00552EFA">
        <w:rPr>
          <w:b/>
          <w:bCs/>
          <w:color w:val="002060"/>
        </w:rPr>
        <w:tab/>
      </w:r>
      <w:r w:rsidRPr="00552EFA">
        <w:rPr>
          <w:color w:val="002060"/>
        </w:rPr>
        <w:t>COPPARI Francesco</w:t>
      </w:r>
    </w:p>
    <w:p w14:paraId="62D81DF0" w14:textId="77777777" w:rsidR="00730944" w:rsidRPr="00552EFA" w:rsidRDefault="00730944" w:rsidP="00730944">
      <w:pPr>
        <w:pStyle w:val="LndNormale1"/>
        <w:ind w:left="4245" w:hanging="4245"/>
        <w:rPr>
          <w:color w:val="002060"/>
        </w:rPr>
      </w:pPr>
      <w:r w:rsidRPr="00552EFA">
        <w:rPr>
          <w:b/>
          <w:bCs/>
          <w:color w:val="002060"/>
        </w:rPr>
        <w:t>ITALSERVICE C5</w:t>
      </w:r>
      <w:r w:rsidRPr="00552EFA">
        <w:rPr>
          <w:b/>
          <w:bCs/>
          <w:color w:val="002060"/>
        </w:rPr>
        <w:tab/>
      </w:r>
      <w:r w:rsidRPr="00552EFA">
        <w:rPr>
          <w:color w:val="002060"/>
        </w:rPr>
        <w:t>BERTI Luiz Fernando, BORDONI Luca, DELLA CHIARA Giacomo</w:t>
      </w:r>
    </w:p>
    <w:p w14:paraId="18017B99" w14:textId="77777777" w:rsidR="00730944" w:rsidRPr="00552EFA" w:rsidRDefault="00730944" w:rsidP="00730944">
      <w:pPr>
        <w:pStyle w:val="LndNormale1"/>
        <w:ind w:left="4245" w:hanging="4245"/>
        <w:rPr>
          <w:color w:val="002060"/>
        </w:rPr>
      </w:pPr>
      <w:r w:rsidRPr="00552EFA">
        <w:rPr>
          <w:b/>
          <w:bCs/>
          <w:color w:val="002060"/>
        </w:rPr>
        <w:t>SPORTFLY ARL</w:t>
      </w:r>
      <w:r w:rsidRPr="00552EFA">
        <w:rPr>
          <w:b/>
          <w:bCs/>
          <w:color w:val="002060"/>
        </w:rPr>
        <w:tab/>
      </w:r>
      <w:r w:rsidRPr="00552EFA">
        <w:rPr>
          <w:color w:val="002060"/>
        </w:rPr>
        <w:t>PRETI Mirco</w:t>
      </w:r>
    </w:p>
    <w:p w14:paraId="0BEF5648" w14:textId="77777777" w:rsidR="00730944" w:rsidRPr="00552EFA" w:rsidRDefault="00730944" w:rsidP="00730944">
      <w:pPr>
        <w:pStyle w:val="Nessunaspaziatura"/>
        <w:ind w:left="4245" w:hanging="4245"/>
        <w:jc w:val="both"/>
        <w:rPr>
          <w:rFonts w:ascii="Arial" w:hAnsi="Arial" w:cs="Arial"/>
          <w:bCs/>
          <w:iCs/>
          <w:color w:val="002060"/>
        </w:rPr>
      </w:pPr>
    </w:p>
    <w:p w14:paraId="77CDB662" w14:textId="77777777" w:rsidR="00730944" w:rsidRPr="00552EFA" w:rsidRDefault="00730944" w:rsidP="00730944">
      <w:pPr>
        <w:pStyle w:val="Nessunaspaziatura"/>
        <w:rPr>
          <w:rFonts w:ascii="Arial" w:hAnsi="Arial" w:cs="Arial"/>
          <w:color w:val="002060"/>
        </w:rPr>
      </w:pPr>
      <w:r w:rsidRPr="00552EFA">
        <w:rPr>
          <w:rFonts w:ascii="Arial" w:hAnsi="Arial" w:cs="Arial"/>
          <w:color w:val="002060"/>
        </w:rPr>
        <w:t>Dirigente Responsabile</w:t>
      </w:r>
      <w:r w:rsidRPr="00552EFA">
        <w:rPr>
          <w:rFonts w:ascii="Arial" w:hAnsi="Arial" w:cs="Arial"/>
          <w:color w:val="002060"/>
        </w:rPr>
        <w:tab/>
      </w:r>
      <w:r w:rsidRPr="00552EFA">
        <w:rPr>
          <w:rFonts w:ascii="Arial" w:hAnsi="Arial" w:cs="Arial"/>
          <w:color w:val="002060"/>
        </w:rPr>
        <w:tab/>
      </w:r>
      <w:r w:rsidRPr="00552EFA">
        <w:rPr>
          <w:rFonts w:ascii="Arial" w:hAnsi="Arial" w:cs="Arial"/>
          <w:color w:val="002060"/>
        </w:rPr>
        <w:tab/>
        <w:t>CAPRETTI Marco</w:t>
      </w:r>
    </w:p>
    <w:p w14:paraId="29DAD094" w14:textId="77777777" w:rsidR="00730944" w:rsidRPr="00552EFA" w:rsidRDefault="00730944" w:rsidP="00730944">
      <w:pPr>
        <w:pStyle w:val="Nessunaspaziatura"/>
        <w:ind w:left="4240" w:hanging="4240"/>
        <w:rPr>
          <w:rFonts w:ascii="Arial" w:hAnsi="Arial" w:cs="Arial"/>
          <w:color w:val="002060"/>
        </w:rPr>
      </w:pPr>
      <w:r w:rsidRPr="00552EFA">
        <w:rPr>
          <w:rFonts w:ascii="Arial" w:hAnsi="Arial" w:cs="Arial"/>
          <w:color w:val="002060"/>
        </w:rPr>
        <w:t>Dirigenti Accompagnatori</w:t>
      </w:r>
      <w:r w:rsidRPr="00552EFA">
        <w:rPr>
          <w:rFonts w:ascii="Arial" w:hAnsi="Arial" w:cs="Arial"/>
          <w:color w:val="002060"/>
        </w:rPr>
        <w:tab/>
      </w:r>
      <w:r w:rsidRPr="00552EFA">
        <w:rPr>
          <w:rFonts w:ascii="Arial" w:hAnsi="Arial" w:cs="Arial"/>
          <w:color w:val="002060"/>
        </w:rPr>
        <w:tab/>
        <w:t>GIACOMETTI Michele, PACENTI Paolo</w:t>
      </w:r>
    </w:p>
    <w:p w14:paraId="4A8084B9" w14:textId="77777777" w:rsidR="00730944" w:rsidRPr="00552EFA" w:rsidRDefault="00730944" w:rsidP="00730944">
      <w:pPr>
        <w:pStyle w:val="Nessunaspaziatura"/>
        <w:ind w:left="4240" w:hanging="4240"/>
        <w:rPr>
          <w:rFonts w:ascii="Arial" w:hAnsi="Arial" w:cs="Arial"/>
          <w:color w:val="002060"/>
        </w:rPr>
      </w:pPr>
      <w:r w:rsidRPr="00552EFA">
        <w:rPr>
          <w:rFonts w:ascii="Arial" w:hAnsi="Arial" w:cs="Arial"/>
          <w:color w:val="002060"/>
        </w:rPr>
        <w:t>Staff Tecnico</w:t>
      </w:r>
      <w:r w:rsidRPr="00552EFA">
        <w:rPr>
          <w:rFonts w:ascii="Arial" w:hAnsi="Arial" w:cs="Arial"/>
          <w:color w:val="002060"/>
        </w:rPr>
        <w:tab/>
        <w:t>BARGONI Enzo, DITOMMASO Giovanni, DOMINICI Luca, MACELLARI Alfredo</w:t>
      </w:r>
    </w:p>
    <w:p w14:paraId="3F708792" w14:textId="77777777" w:rsidR="00730944" w:rsidRPr="00552EFA" w:rsidRDefault="00730944" w:rsidP="00730944">
      <w:pPr>
        <w:pStyle w:val="Nessunaspaziatura"/>
        <w:ind w:left="4240" w:hanging="4240"/>
        <w:rPr>
          <w:rFonts w:ascii="Arial" w:hAnsi="Arial" w:cs="Arial"/>
          <w:color w:val="002060"/>
        </w:rPr>
      </w:pPr>
      <w:r w:rsidRPr="00552EFA">
        <w:rPr>
          <w:rFonts w:ascii="Arial" w:hAnsi="Arial" w:cs="Arial"/>
          <w:color w:val="002060"/>
        </w:rPr>
        <w:lastRenderedPageBreak/>
        <w:t>Fisioterapisti</w:t>
      </w:r>
      <w:r w:rsidRPr="00552EFA">
        <w:rPr>
          <w:rFonts w:ascii="Arial" w:hAnsi="Arial" w:cs="Arial"/>
          <w:color w:val="002060"/>
        </w:rPr>
        <w:tab/>
      </w:r>
      <w:r w:rsidRPr="00552EFA">
        <w:rPr>
          <w:rFonts w:ascii="Arial" w:hAnsi="Arial" w:cs="Arial"/>
          <w:color w:val="002060"/>
        </w:rPr>
        <w:tab/>
        <w:t>MAGNATERRA Jonatan, PERUCCI Michele, PIGNOCCHI Letizia</w:t>
      </w:r>
    </w:p>
    <w:p w14:paraId="5B0DC820" w14:textId="77777777" w:rsidR="00730944" w:rsidRPr="00552EFA" w:rsidRDefault="00730944" w:rsidP="00730944">
      <w:pPr>
        <w:pStyle w:val="Nessunaspaziatura"/>
        <w:ind w:left="3540" w:hanging="3540"/>
        <w:rPr>
          <w:rFonts w:ascii="Arial" w:hAnsi="Arial" w:cs="Arial"/>
          <w:color w:val="002060"/>
        </w:rPr>
      </w:pPr>
      <w:r w:rsidRPr="00552EFA">
        <w:rPr>
          <w:rFonts w:ascii="Arial" w:hAnsi="Arial" w:cs="Arial"/>
          <w:color w:val="002060"/>
        </w:rPr>
        <w:t>Responsabili Logistica</w:t>
      </w:r>
      <w:r w:rsidRPr="00552EFA">
        <w:rPr>
          <w:rFonts w:ascii="Arial" w:hAnsi="Arial" w:cs="Arial"/>
          <w:color w:val="002060"/>
        </w:rPr>
        <w:tab/>
      </w:r>
      <w:r w:rsidRPr="00552EFA">
        <w:rPr>
          <w:rFonts w:ascii="Arial" w:hAnsi="Arial" w:cs="Arial"/>
          <w:color w:val="002060"/>
        </w:rPr>
        <w:tab/>
        <w:t>COTOLONI Attilio, MENGHINI Lamberto</w:t>
      </w:r>
    </w:p>
    <w:p w14:paraId="3AC35688" w14:textId="77777777" w:rsidR="00730944" w:rsidRPr="00552EFA" w:rsidRDefault="00730944" w:rsidP="00730944">
      <w:pPr>
        <w:pStyle w:val="Nessunaspaziatura"/>
        <w:ind w:left="3540" w:hanging="3540"/>
        <w:rPr>
          <w:rFonts w:ascii="Arial" w:hAnsi="Arial" w:cs="Arial"/>
          <w:color w:val="002060"/>
        </w:rPr>
      </w:pPr>
      <w:r w:rsidRPr="00552EFA">
        <w:rPr>
          <w:rFonts w:ascii="Arial" w:hAnsi="Arial" w:cs="Arial"/>
          <w:color w:val="002060"/>
        </w:rPr>
        <w:t>Segretario</w:t>
      </w:r>
      <w:r w:rsidRPr="00552EFA">
        <w:rPr>
          <w:rFonts w:ascii="Arial" w:hAnsi="Arial" w:cs="Arial"/>
          <w:color w:val="002060"/>
        </w:rPr>
        <w:tab/>
      </w:r>
      <w:r w:rsidRPr="00552EFA">
        <w:rPr>
          <w:rFonts w:ascii="Arial" w:hAnsi="Arial" w:cs="Arial"/>
          <w:color w:val="002060"/>
        </w:rPr>
        <w:tab/>
        <w:t>TORRESI Alver</w:t>
      </w:r>
    </w:p>
    <w:p w14:paraId="72DB7040" w14:textId="77777777" w:rsidR="00730944" w:rsidRPr="00552EFA" w:rsidRDefault="00730944" w:rsidP="00730944">
      <w:pPr>
        <w:pStyle w:val="Nessunaspaziatura"/>
        <w:jc w:val="both"/>
        <w:rPr>
          <w:rFonts w:ascii="Arial" w:hAnsi="Arial" w:cs="Arial"/>
          <w:color w:val="002060"/>
        </w:rPr>
      </w:pPr>
    </w:p>
    <w:p w14:paraId="676E4713" w14:textId="77777777" w:rsidR="00730944" w:rsidRPr="00552EFA" w:rsidRDefault="00730944" w:rsidP="00730944">
      <w:pPr>
        <w:pStyle w:val="Nessunaspaziatura"/>
        <w:jc w:val="both"/>
        <w:rPr>
          <w:rFonts w:ascii="Arial" w:hAnsi="Arial" w:cs="Arial"/>
          <w:color w:val="002060"/>
        </w:rPr>
      </w:pPr>
      <w:r w:rsidRPr="00552EFA">
        <w:rPr>
          <w:rFonts w:ascii="Arial" w:hAnsi="Arial" w:cs="Arial"/>
          <w:color w:val="002060"/>
        </w:rPr>
        <w:t xml:space="preserve">I calciatori e le calciatrici convocati debbono presentarsi </w:t>
      </w:r>
      <w:r w:rsidRPr="00552EFA">
        <w:rPr>
          <w:rFonts w:ascii="Arial" w:hAnsi="Arial" w:cs="Arial"/>
          <w:b/>
          <w:bCs/>
          <w:color w:val="002060"/>
          <w:u w:val="single"/>
        </w:rPr>
        <w:t>muniti degli indumenti personali di gioco e di un documento di identità in corso di validità</w:t>
      </w:r>
      <w:r w:rsidRPr="00552EFA">
        <w:rPr>
          <w:rFonts w:ascii="Arial" w:hAnsi="Arial" w:cs="Arial"/>
          <w:color w:val="002060"/>
        </w:rPr>
        <w:t>.</w:t>
      </w:r>
    </w:p>
    <w:p w14:paraId="0CA99F76" w14:textId="77777777" w:rsidR="00730944" w:rsidRPr="002B5FE4" w:rsidRDefault="00730944" w:rsidP="00730944">
      <w:pPr>
        <w:rPr>
          <w:sz w:val="22"/>
          <w:szCs w:val="22"/>
        </w:rPr>
      </w:pPr>
      <w:r w:rsidRPr="00552EFA">
        <w:rPr>
          <w:rFonts w:ascii="Arial" w:hAnsi="Arial" w:cs="Arial"/>
          <w:color w:val="002060"/>
          <w:sz w:val="22"/>
          <w:szCs w:val="22"/>
        </w:rPr>
        <w:t>Si ricorda a tutte le Società che debbono rispondere alla mail che è stata loro inviata entro il termine previsto allegando alla stessa la copia del certificato di idoneità medico-sportiva di ogni calciatore/calciatrice convocato/a.</w:t>
      </w:r>
    </w:p>
    <w:p w14:paraId="6EF81240" w14:textId="77777777" w:rsidR="00730944" w:rsidRPr="00743F49" w:rsidRDefault="00730944" w:rsidP="0047674B">
      <w:pPr>
        <w:pStyle w:val="LndNormale1"/>
        <w:rPr>
          <w:color w:val="002060"/>
        </w:rPr>
      </w:pPr>
    </w:p>
    <w:p w14:paraId="1A78C9C3" w14:textId="77777777" w:rsidR="00157200" w:rsidRPr="00553D64"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0E880A18" w14:textId="77777777" w:rsidR="00D75A04" w:rsidRPr="007A0E23" w:rsidRDefault="00D75A04" w:rsidP="00D75A04">
      <w:pPr>
        <w:pStyle w:val="breakline"/>
        <w:rPr>
          <w:color w:val="002060"/>
        </w:rPr>
      </w:pPr>
    </w:p>
    <w:p w14:paraId="13F7E163" w14:textId="77777777" w:rsidR="00D75A04" w:rsidRPr="007A0E23" w:rsidRDefault="00D75A04" w:rsidP="00D75A04">
      <w:pPr>
        <w:pStyle w:val="titolocampionato0"/>
        <w:shd w:val="clear" w:color="auto" w:fill="CCCCCC"/>
        <w:spacing w:before="80" w:after="40"/>
        <w:rPr>
          <w:color w:val="002060"/>
        </w:rPr>
      </w:pPr>
      <w:r w:rsidRPr="007A0E23">
        <w:rPr>
          <w:color w:val="002060"/>
        </w:rPr>
        <w:t>CALCIO A CINQUE SERIE C1</w:t>
      </w:r>
    </w:p>
    <w:p w14:paraId="5D717D36" w14:textId="77777777" w:rsidR="00D75A04" w:rsidRPr="007A0E23" w:rsidRDefault="00D75A04" w:rsidP="00D75A04">
      <w:pPr>
        <w:pStyle w:val="titoloprinc0"/>
        <w:rPr>
          <w:color w:val="002060"/>
        </w:rPr>
      </w:pPr>
      <w:r w:rsidRPr="007A0E23">
        <w:rPr>
          <w:color w:val="002060"/>
        </w:rPr>
        <w:t>RISULTATI</w:t>
      </w:r>
    </w:p>
    <w:p w14:paraId="65DD658B" w14:textId="77777777" w:rsidR="00D75A04" w:rsidRPr="007A0E23" w:rsidRDefault="00D75A04" w:rsidP="00D75A04">
      <w:pPr>
        <w:pStyle w:val="breakline"/>
        <w:rPr>
          <w:color w:val="002060"/>
        </w:rPr>
      </w:pPr>
    </w:p>
    <w:p w14:paraId="798D7908" w14:textId="77777777" w:rsidR="00D75A04" w:rsidRPr="007A0E23" w:rsidRDefault="00D75A04" w:rsidP="00D75A04">
      <w:pPr>
        <w:pStyle w:val="sottotitolocampionato10"/>
        <w:rPr>
          <w:color w:val="002060"/>
        </w:rPr>
      </w:pPr>
      <w:r w:rsidRPr="007A0E23">
        <w:rPr>
          <w:color w:val="002060"/>
        </w:rPr>
        <w:t>RISULTATI UFFICIALI GARE DEL 07/03/2025</w:t>
      </w:r>
    </w:p>
    <w:p w14:paraId="43692B8E" w14:textId="77777777" w:rsidR="00D75A04" w:rsidRPr="00091375" w:rsidRDefault="00D75A04" w:rsidP="00091375">
      <w:pPr>
        <w:pStyle w:val="sottotitolocampionato20"/>
        <w:spacing w:before="0" w:beforeAutospacing="0" w:after="0" w:afterAutospacing="0"/>
        <w:rPr>
          <w:rFonts w:ascii="Arial" w:hAnsi="Arial" w:cs="Arial"/>
          <w:color w:val="002060"/>
          <w:sz w:val="20"/>
          <w:szCs w:val="20"/>
        </w:rPr>
      </w:pPr>
      <w:r w:rsidRPr="00091375">
        <w:rPr>
          <w:rFonts w:ascii="Arial" w:hAnsi="Arial" w:cs="Arial"/>
          <w:color w:val="002060"/>
          <w:sz w:val="20"/>
          <w:szCs w:val="20"/>
        </w:rPr>
        <w:t>Si trascrivono qui di seguito i risultati ufficiali delle gare disputate</w:t>
      </w:r>
    </w:p>
    <w:p w14:paraId="34B8C5F8" w14:textId="77777777" w:rsidR="00D75A04" w:rsidRPr="007A0E23" w:rsidRDefault="00D75A04" w:rsidP="00D75A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75A04" w:rsidRPr="007A0E23" w14:paraId="3A724B52"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33A1B75E"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F9DB3" w14:textId="77777777" w:rsidR="00D75A04" w:rsidRPr="007A0E23" w:rsidRDefault="00D75A04" w:rsidP="008762B6">
                  <w:pPr>
                    <w:pStyle w:val="headertabella0"/>
                    <w:rPr>
                      <w:color w:val="002060"/>
                    </w:rPr>
                  </w:pPr>
                  <w:r w:rsidRPr="007A0E23">
                    <w:rPr>
                      <w:color w:val="002060"/>
                    </w:rPr>
                    <w:t>GIRONE A - 9 Giornata - R</w:t>
                  </w:r>
                </w:p>
              </w:tc>
            </w:tr>
            <w:tr w:rsidR="00D75A04" w:rsidRPr="007A0E23" w14:paraId="0E8195A9"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0454BB" w14:textId="77777777" w:rsidR="00D75A04" w:rsidRPr="007A0E23" w:rsidRDefault="00D75A04" w:rsidP="008762B6">
                  <w:pPr>
                    <w:pStyle w:val="rowtabella0"/>
                    <w:rPr>
                      <w:color w:val="002060"/>
                    </w:rPr>
                  </w:pPr>
                  <w:r w:rsidRPr="007A0E23">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383FD" w14:textId="77777777" w:rsidR="00D75A04" w:rsidRPr="007A0E23" w:rsidRDefault="00D75A04" w:rsidP="008762B6">
                  <w:pPr>
                    <w:pStyle w:val="rowtabella0"/>
                    <w:rPr>
                      <w:color w:val="002060"/>
                    </w:rPr>
                  </w:pPr>
                  <w:r w:rsidRPr="007A0E23">
                    <w:rPr>
                      <w:color w:val="002060"/>
                    </w:rPr>
                    <w:t>- GAGLIOLE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B7CFE" w14:textId="77777777" w:rsidR="00D75A04" w:rsidRPr="007A0E23" w:rsidRDefault="00D75A04" w:rsidP="008762B6">
                  <w:pPr>
                    <w:pStyle w:val="rowtabella0"/>
                    <w:jc w:val="center"/>
                    <w:rPr>
                      <w:color w:val="002060"/>
                    </w:rPr>
                  </w:pPr>
                  <w:r w:rsidRPr="007A0E23">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6EE52" w14:textId="77777777" w:rsidR="00D75A04" w:rsidRPr="007A0E23" w:rsidRDefault="00D75A04" w:rsidP="008762B6">
                  <w:pPr>
                    <w:pStyle w:val="rowtabella0"/>
                    <w:jc w:val="center"/>
                    <w:rPr>
                      <w:color w:val="002060"/>
                    </w:rPr>
                  </w:pPr>
                  <w:r w:rsidRPr="007A0E23">
                    <w:rPr>
                      <w:color w:val="002060"/>
                    </w:rPr>
                    <w:t> </w:t>
                  </w:r>
                </w:p>
              </w:tc>
            </w:tr>
            <w:tr w:rsidR="00D75A04" w:rsidRPr="007A0E23" w14:paraId="476B9104"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572E04" w14:textId="77777777" w:rsidR="00D75A04" w:rsidRPr="007A0E23" w:rsidRDefault="00D75A04" w:rsidP="008762B6">
                  <w:pPr>
                    <w:pStyle w:val="rowtabella0"/>
                    <w:rPr>
                      <w:color w:val="002060"/>
                    </w:rPr>
                  </w:pPr>
                  <w:r w:rsidRPr="007A0E23">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8D1D14" w14:textId="77777777" w:rsidR="00D75A04" w:rsidRPr="007A0E23" w:rsidRDefault="00D75A04" w:rsidP="008762B6">
                  <w:pPr>
                    <w:pStyle w:val="rowtabella0"/>
                    <w:rPr>
                      <w:color w:val="002060"/>
                    </w:rPr>
                  </w:pPr>
                  <w:r w:rsidRPr="007A0E23">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A168FF" w14:textId="77777777" w:rsidR="00D75A04" w:rsidRPr="007A0E23" w:rsidRDefault="00D75A04" w:rsidP="008762B6">
                  <w:pPr>
                    <w:pStyle w:val="rowtabella0"/>
                    <w:jc w:val="center"/>
                    <w:rPr>
                      <w:color w:val="002060"/>
                    </w:rPr>
                  </w:pPr>
                  <w:r w:rsidRPr="007A0E23">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45EB95" w14:textId="77777777" w:rsidR="00D75A04" w:rsidRPr="007A0E23" w:rsidRDefault="00D75A04" w:rsidP="008762B6">
                  <w:pPr>
                    <w:pStyle w:val="rowtabella0"/>
                    <w:jc w:val="center"/>
                    <w:rPr>
                      <w:color w:val="002060"/>
                    </w:rPr>
                  </w:pPr>
                  <w:r w:rsidRPr="007A0E23">
                    <w:rPr>
                      <w:color w:val="002060"/>
                    </w:rPr>
                    <w:t> </w:t>
                  </w:r>
                </w:p>
              </w:tc>
            </w:tr>
            <w:tr w:rsidR="00D75A04" w:rsidRPr="007A0E23" w14:paraId="0595B38D"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A710C9" w14:textId="77777777" w:rsidR="00D75A04" w:rsidRPr="007A0E23" w:rsidRDefault="00D75A04" w:rsidP="008762B6">
                  <w:pPr>
                    <w:pStyle w:val="rowtabella0"/>
                    <w:rPr>
                      <w:color w:val="002060"/>
                    </w:rPr>
                  </w:pPr>
                  <w:r w:rsidRPr="007A0E23">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3BA9B1" w14:textId="77777777" w:rsidR="00D75A04" w:rsidRPr="007A0E23" w:rsidRDefault="00D75A04" w:rsidP="008762B6">
                  <w:pPr>
                    <w:pStyle w:val="rowtabella0"/>
                    <w:rPr>
                      <w:color w:val="002060"/>
                    </w:rPr>
                  </w:pPr>
                  <w:r w:rsidRPr="007A0E23">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E9A765" w14:textId="77777777" w:rsidR="00D75A04" w:rsidRPr="007A0E23" w:rsidRDefault="00D75A04" w:rsidP="008762B6">
                  <w:pPr>
                    <w:pStyle w:val="rowtabella0"/>
                    <w:jc w:val="center"/>
                    <w:rPr>
                      <w:color w:val="002060"/>
                    </w:rPr>
                  </w:pPr>
                  <w:r w:rsidRPr="007A0E23">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C79B17" w14:textId="77777777" w:rsidR="00D75A04" w:rsidRPr="007A0E23" w:rsidRDefault="00D75A04" w:rsidP="008762B6">
                  <w:pPr>
                    <w:pStyle w:val="rowtabella0"/>
                    <w:jc w:val="center"/>
                    <w:rPr>
                      <w:color w:val="002060"/>
                    </w:rPr>
                  </w:pPr>
                  <w:r w:rsidRPr="007A0E23">
                    <w:rPr>
                      <w:color w:val="002060"/>
                    </w:rPr>
                    <w:t> </w:t>
                  </w:r>
                </w:p>
              </w:tc>
            </w:tr>
            <w:tr w:rsidR="00D75A04" w:rsidRPr="007A0E23" w14:paraId="7EA72AC1"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15D4CE" w14:textId="77777777" w:rsidR="00D75A04" w:rsidRPr="007A0E23" w:rsidRDefault="00D75A04" w:rsidP="008762B6">
                  <w:pPr>
                    <w:pStyle w:val="rowtabella0"/>
                    <w:rPr>
                      <w:color w:val="002060"/>
                    </w:rPr>
                  </w:pPr>
                  <w:r w:rsidRPr="007A0E23">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91BF98" w14:textId="77777777" w:rsidR="00D75A04" w:rsidRPr="007A0E23" w:rsidRDefault="00D75A04" w:rsidP="008762B6">
                  <w:pPr>
                    <w:pStyle w:val="rowtabella0"/>
                    <w:rPr>
                      <w:color w:val="002060"/>
                    </w:rPr>
                  </w:pPr>
                  <w:r w:rsidRPr="007A0E23">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70257A" w14:textId="77777777" w:rsidR="00D75A04" w:rsidRPr="007A0E23" w:rsidRDefault="00D75A04" w:rsidP="008762B6">
                  <w:pPr>
                    <w:pStyle w:val="rowtabella0"/>
                    <w:jc w:val="center"/>
                    <w:rPr>
                      <w:color w:val="002060"/>
                    </w:rPr>
                  </w:pPr>
                  <w:r w:rsidRPr="007A0E23">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5A8B83" w14:textId="77777777" w:rsidR="00D75A04" w:rsidRPr="007A0E23" w:rsidRDefault="00D75A04" w:rsidP="008762B6">
                  <w:pPr>
                    <w:pStyle w:val="rowtabella0"/>
                    <w:jc w:val="center"/>
                    <w:rPr>
                      <w:color w:val="002060"/>
                    </w:rPr>
                  </w:pPr>
                  <w:r w:rsidRPr="007A0E23">
                    <w:rPr>
                      <w:color w:val="002060"/>
                    </w:rPr>
                    <w:t> </w:t>
                  </w:r>
                </w:p>
              </w:tc>
            </w:tr>
            <w:tr w:rsidR="00D75A04" w:rsidRPr="007A0E23" w14:paraId="3DD7E197"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202C37" w14:textId="77777777" w:rsidR="00D75A04" w:rsidRPr="007A0E23" w:rsidRDefault="00D75A04" w:rsidP="008762B6">
                  <w:pPr>
                    <w:pStyle w:val="rowtabella0"/>
                    <w:rPr>
                      <w:color w:val="002060"/>
                    </w:rPr>
                  </w:pPr>
                  <w:r w:rsidRPr="007A0E23">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4D2ECB" w14:textId="77777777" w:rsidR="00D75A04" w:rsidRPr="007A0E23" w:rsidRDefault="00D75A04" w:rsidP="008762B6">
                  <w:pPr>
                    <w:pStyle w:val="rowtabella0"/>
                    <w:rPr>
                      <w:color w:val="002060"/>
                    </w:rPr>
                  </w:pPr>
                  <w:r w:rsidRPr="007A0E23">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09027B" w14:textId="77777777" w:rsidR="00D75A04" w:rsidRPr="007A0E23" w:rsidRDefault="00D75A04" w:rsidP="008762B6">
                  <w:pPr>
                    <w:pStyle w:val="rowtabella0"/>
                    <w:jc w:val="center"/>
                    <w:rPr>
                      <w:color w:val="002060"/>
                    </w:rPr>
                  </w:pPr>
                  <w:r w:rsidRPr="007A0E23">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B0EF45" w14:textId="77777777" w:rsidR="00D75A04" w:rsidRPr="007A0E23" w:rsidRDefault="00D75A04" w:rsidP="008762B6">
                  <w:pPr>
                    <w:pStyle w:val="rowtabella0"/>
                    <w:jc w:val="center"/>
                    <w:rPr>
                      <w:color w:val="002060"/>
                    </w:rPr>
                  </w:pPr>
                  <w:r w:rsidRPr="007A0E23">
                    <w:rPr>
                      <w:color w:val="002060"/>
                    </w:rPr>
                    <w:t> </w:t>
                  </w:r>
                </w:p>
              </w:tc>
            </w:tr>
            <w:tr w:rsidR="00D75A04" w:rsidRPr="007A0E23" w14:paraId="49F23FA3"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F62830" w14:textId="77777777" w:rsidR="00D75A04" w:rsidRPr="007A0E23" w:rsidRDefault="00D75A04" w:rsidP="008762B6">
                  <w:pPr>
                    <w:pStyle w:val="rowtabella0"/>
                    <w:rPr>
                      <w:color w:val="002060"/>
                    </w:rPr>
                  </w:pPr>
                  <w:r w:rsidRPr="007A0E23">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70741C" w14:textId="77777777" w:rsidR="00D75A04" w:rsidRPr="007A0E23" w:rsidRDefault="00D75A04" w:rsidP="008762B6">
                  <w:pPr>
                    <w:pStyle w:val="rowtabella0"/>
                    <w:rPr>
                      <w:color w:val="002060"/>
                    </w:rPr>
                  </w:pPr>
                  <w:r w:rsidRPr="007A0E23">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231245" w14:textId="77777777" w:rsidR="00D75A04" w:rsidRPr="007A0E23" w:rsidRDefault="00D75A04" w:rsidP="008762B6">
                  <w:pPr>
                    <w:pStyle w:val="rowtabella0"/>
                    <w:jc w:val="center"/>
                    <w:rPr>
                      <w:color w:val="002060"/>
                    </w:rPr>
                  </w:pPr>
                  <w:r w:rsidRPr="007A0E23">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80881A" w14:textId="77777777" w:rsidR="00D75A04" w:rsidRPr="007A0E23" w:rsidRDefault="00D75A04" w:rsidP="008762B6">
                  <w:pPr>
                    <w:pStyle w:val="rowtabella0"/>
                    <w:jc w:val="center"/>
                    <w:rPr>
                      <w:color w:val="002060"/>
                    </w:rPr>
                  </w:pPr>
                  <w:r w:rsidRPr="007A0E23">
                    <w:rPr>
                      <w:color w:val="002060"/>
                    </w:rPr>
                    <w:t> </w:t>
                  </w:r>
                </w:p>
              </w:tc>
            </w:tr>
            <w:tr w:rsidR="00D75A04" w:rsidRPr="007A0E23" w14:paraId="23033ACF"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80318B" w14:textId="77777777" w:rsidR="00D75A04" w:rsidRPr="007A0E23" w:rsidRDefault="00D75A04" w:rsidP="008762B6">
                  <w:pPr>
                    <w:pStyle w:val="rowtabella0"/>
                    <w:rPr>
                      <w:color w:val="002060"/>
                    </w:rPr>
                  </w:pPr>
                  <w:r w:rsidRPr="007A0E23">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99FD3" w14:textId="77777777" w:rsidR="00D75A04" w:rsidRPr="007A0E23" w:rsidRDefault="00D75A04" w:rsidP="008762B6">
                  <w:pPr>
                    <w:pStyle w:val="rowtabella0"/>
                    <w:rPr>
                      <w:color w:val="002060"/>
                    </w:rPr>
                  </w:pPr>
                  <w:r w:rsidRPr="007A0E23">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54515" w14:textId="77777777" w:rsidR="00D75A04" w:rsidRPr="007A0E23" w:rsidRDefault="00D75A04" w:rsidP="008762B6">
                  <w:pPr>
                    <w:pStyle w:val="rowtabella0"/>
                    <w:jc w:val="center"/>
                    <w:rPr>
                      <w:color w:val="002060"/>
                    </w:rPr>
                  </w:pPr>
                  <w:r w:rsidRPr="007A0E23">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811E4" w14:textId="77777777" w:rsidR="00D75A04" w:rsidRPr="007A0E23" w:rsidRDefault="00D75A04" w:rsidP="008762B6">
                  <w:pPr>
                    <w:pStyle w:val="rowtabella0"/>
                    <w:jc w:val="center"/>
                    <w:rPr>
                      <w:color w:val="002060"/>
                    </w:rPr>
                  </w:pPr>
                  <w:r w:rsidRPr="007A0E23">
                    <w:rPr>
                      <w:color w:val="002060"/>
                    </w:rPr>
                    <w:t> </w:t>
                  </w:r>
                </w:p>
              </w:tc>
            </w:tr>
            <w:tr w:rsidR="00D75A04" w:rsidRPr="007A0E23" w14:paraId="222541CC"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4DF3EF04" w14:textId="77777777" w:rsidR="00D75A04" w:rsidRPr="007A0E23" w:rsidRDefault="00D75A04" w:rsidP="008762B6">
                  <w:pPr>
                    <w:pStyle w:val="rowtabella0"/>
                    <w:rPr>
                      <w:color w:val="002060"/>
                    </w:rPr>
                  </w:pPr>
                  <w:r w:rsidRPr="007A0E23">
                    <w:rPr>
                      <w:color w:val="002060"/>
                    </w:rPr>
                    <w:t>(1) - disputata il 08/03/2025</w:t>
                  </w:r>
                </w:p>
              </w:tc>
            </w:tr>
          </w:tbl>
          <w:p w14:paraId="0A5A04AE" w14:textId="77777777" w:rsidR="00D75A04" w:rsidRPr="007A0E23" w:rsidRDefault="00D75A04" w:rsidP="008762B6">
            <w:pPr>
              <w:rPr>
                <w:color w:val="002060"/>
              </w:rPr>
            </w:pPr>
          </w:p>
        </w:tc>
      </w:tr>
    </w:tbl>
    <w:p w14:paraId="4DC066E6" w14:textId="77777777" w:rsidR="00D75A04" w:rsidRPr="007A0E23" w:rsidRDefault="00D75A04" w:rsidP="00D75A04">
      <w:pPr>
        <w:pStyle w:val="breakline"/>
        <w:rPr>
          <w:rFonts w:eastAsiaTheme="minorEastAsia"/>
          <w:color w:val="002060"/>
        </w:rPr>
      </w:pPr>
    </w:p>
    <w:p w14:paraId="693864C9" w14:textId="77777777" w:rsidR="00D75A04" w:rsidRPr="007A0E23" w:rsidRDefault="00D75A04" w:rsidP="00D75A04">
      <w:pPr>
        <w:pStyle w:val="breakline"/>
        <w:rPr>
          <w:color w:val="002060"/>
        </w:rPr>
      </w:pPr>
    </w:p>
    <w:p w14:paraId="337F6E0E" w14:textId="77777777" w:rsidR="00D75A04" w:rsidRPr="007A0E23" w:rsidRDefault="00D75A04" w:rsidP="00D75A04">
      <w:pPr>
        <w:pStyle w:val="titoloprinc0"/>
        <w:rPr>
          <w:color w:val="002060"/>
        </w:rPr>
      </w:pPr>
      <w:r w:rsidRPr="007A0E23">
        <w:rPr>
          <w:color w:val="002060"/>
        </w:rPr>
        <w:t>GIUDICE SPORTIVO</w:t>
      </w:r>
    </w:p>
    <w:p w14:paraId="3AADCC4E" w14:textId="77777777" w:rsidR="00D75A04" w:rsidRPr="007A0E23" w:rsidRDefault="00D75A04" w:rsidP="00D75A04">
      <w:pPr>
        <w:pStyle w:val="diffida"/>
        <w:rPr>
          <w:color w:val="002060"/>
        </w:rPr>
      </w:pPr>
      <w:r w:rsidRPr="007A0E23">
        <w:rPr>
          <w:color w:val="002060"/>
        </w:rPr>
        <w:t>Il Giudice Sportivo Avv. Agnese Lazzaretti, con l'assistenza del Segretario Angelo Castellana, nella seduta del 12/03/2025, ha adottato le decisioni che di seguito integralmente si riportano:</w:t>
      </w:r>
    </w:p>
    <w:p w14:paraId="38838F2C" w14:textId="77777777" w:rsidR="00D75A04" w:rsidRPr="007A0E23" w:rsidRDefault="00D75A04" w:rsidP="00D75A04">
      <w:pPr>
        <w:pStyle w:val="titolo10"/>
        <w:rPr>
          <w:color w:val="002060"/>
        </w:rPr>
      </w:pPr>
      <w:r w:rsidRPr="007A0E23">
        <w:rPr>
          <w:color w:val="002060"/>
        </w:rPr>
        <w:t xml:space="preserve">GARE DEL 7/ 3/2025 </w:t>
      </w:r>
    </w:p>
    <w:p w14:paraId="2A1865B9" w14:textId="77777777" w:rsidR="00D75A04" w:rsidRPr="007A0E23" w:rsidRDefault="00D75A04" w:rsidP="00D75A04">
      <w:pPr>
        <w:pStyle w:val="titolo7a"/>
        <w:rPr>
          <w:color w:val="002060"/>
        </w:rPr>
      </w:pPr>
      <w:r w:rsidRPr="007A0E23">
        <w:rPr>
          <w:color w:val="002060"/>
        </w:rPr>
        <w:t xml:space="preserve">PROVVEDIMENTI DISCIPLINARI </w:t>
      </w:r>
    </w:p>
    <w:p w14:paraId="050342C7"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6925743A" w14:textId="77777777" w:rsidR="00D75A04" w:rsidRPr="007A0E23" w:rsidRDefault="00D75A04" w:rsidP="00D75A04">
      <w:pPr>
        <w:pStyle w:val="titolo30"/>
        <w:rPr>
          <w:color w:val="002060"/>
        </w:rPr>
      </w:pPr>
      <w:r w:rsidRPr="007A0E23">
        <w:rPr>
          <w:color w:val="002060"/>
        </w:rPr>
        <w:t xml:space="preserve">SOCIETA' </w:t>
      </w:r>
    </w:p>
    <w:p w14:paraId="5CE8CE27" w14:textId="77777777" w:rsidR="00D75A04" w:rsidRPr="007A0E23" w:rsidRDefault="00D75A04" w:rsidP="00D75A04">
      <w:pPr>
        <w:pStyle w:val="titolo20"/>
        <w:rPr>
          <w:color w:val="002060"/>
        </w:rPr>
      </w:pPr>
      <w:r w:rsidRPr="007A0E23">
        <w:rPr>
          <w:color w:val="002060"/>
        </w:rPr>
        <w:t xml:space="preserve">AMMENDA </w:t>
      </w:r>
    </w:p>
    <w:p w14:paraId="6A399C63" w14:textId="77777777" w:rsidR="00D75A04" w:rsidRPr="007A0E23" w:rsidRDefault="00D75A04" w:rsidP="00D75A04">
      <w:pPr>
        <w:pStyle w:val="diffida"/>
        <w:spacing w:before="80" w:beforeAutospacing="0" w:after="40" w:afterAutospacing="0"/>
        <w:jc w:val="left"/>
        <w:rPr>
          <w:color w:val="002060"/>
        </w:rPr>
      </w:pPr>
      <w:r w:rsidRPr="007A0E23">
        <w:rPr>
          <w:color w:val="002060"/>
        </w:rPr>
        <w:t xml:space="preserve">Euro 250,00 SAMBENEDETTESE C5 SSDARL </w:t>
      </w:r>
      <w:r w:rsidRPr="007A0E23">
        <w:rPr>
          <w:color w:val="002060"/>
        </w:rPr>
        <w:br/>
        <w:t>Per aver un proprio tifoso per tutta la durata della gara offeso un giocatore della sq</w:t>
      </w:r>
      <w:r>
        <w:rPr>
          <w:color w:val="002060"/>
        </w:rPr>
        <w:t>u</w:t>
      </w:r>
      <w:r w:rsidRPr="007A0E23">
        <w:rPr>
          <w:color w:val="002060"/>
        </w:rPr>
        <w:t xml:space="preserve">adra avversaria e per aver tentato di colpirlo al volto con un calcio in occasione della battuta di una rimessa laterale. </w:t>
      </w:r>
    </w:p>
    <w:p w14:paraId="3F316339" w14:textId="77777777" w:rsidR="00D75A04" w:rsidRPr="007A0E23" w:rsidRDefault="00D75A04" w:rsidP="00D75A04">
      <w:pPr>
        <w:pStyle w:val="diffida"/>
        <w:spacing w:before="80" w:beforeAutospacing="0" w:after="40" w:afterAutospacing="0"/>
        <w:jc w:val="left"/>
        <w:rPr>
          <w:color w:val="002060"/>
        </w:rPr>
      </w:pPr>
      <w:r w:rsidRPr="007A0E23">
        <w:rPr>
          <w:color w:val="002060"/>
        </w:rPr>
        <w:br/>
        <w:t xml:space="preserve">Euro 150,00 POL.CAGLI SPORT ASSOCIATI </w:t>
      </w:r>
      <w:r w:rsidRPr="007A0E23">
        <w:rPr>
          <w:color w:val="002060"/>
        </w:rPr>
        <w:br/>
        <w:t xml:space="preserve">Per comportamento offensivo del proprio pubblico nei confronti dell'arbitro per tutta la durata della gara. </w:t>
      </w:r>
    </w:p>
    <w:p w14:paraId="64B852B4" w14:textId="77777777" w:rsidR="00D75A04" w:rsidRPr="007A0E23" w:rsidRDefault="00D75A04" w:rsidP="00D75A04">
      <w:pPr>
        <w:pStyle w:val="titolo30"/>
        <w:rPr>
          <w:color w:val="002060"/>
        </w:rPr>
      </w:pPr>
      <w:r w:rsidRPr="007A0E23">
        <w:rPr>
          <w:color w:val="002060"/>
        </w:rPr>
        <w:t xml:space="preserve">DIRIGENTI </w:t>
      </w:r>
    </w:p>
    <w:p w14:paraId="0E49AACC" w14:textId="77777777" w:rsidR="00D75A04" w:rsidRPr="007A0E23" w:rsidRDefault="00D75A04" w:rsidP="00D75A04">
      <w:pPr>
        <w:pStyle w:val="titolo20"/>
        <w:rPr>
          <w:color w:val="002060"/>
        </w:rPr>
      </w:pPr>
      <w:r w:rsidRPr="007A0E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1A162EF7" w14:textId="77777777" w:rsidTr="008762B6">
        <w:tc>
          <w:tcPr>
            <w:tcW w:w="2200" w:type="dxa"/>
            <w:tcMar>
              <w:top w:w="20" w:type="dxa"/>
              <w:left w:w="20" w:type="dxa"/>
              <w:bottom w:w="20" w:type="dxa"/>
              <w:right w:w="20" w:type="dxa"/>
            </w:tcMar>
            <w:vAlign w:val="center"/>
            <w:hideMark/>
          </w:tcPr>
          <w:p w14:paraId="3B29FAB3" w14:textId="77777777" w:rsidR="00D75A04" w:rsidRPr="007A0E23" w:rsidRDefault="00D75A04" w:rsidP="008762B6">
            <w:pPr>
              <w:pStyle w:val="movimento"/>
              <w:rPr>
                <w:color w:val="002060"/>
              </w:rPr>
            </w:pPr>
            <w:r w:rsidRPr="007A0E23">
              <w:rPr>
                <w:color w:val="002060"/>
              </w:rPr>
              <w:lastRenderedPageBreak/>
              <w:t>MARTUCCI ZECCA GAETANO</w:t>
            </w:r>
          </w:p>
        </w:tc>
        <w:tc>
          <w:tcPr>
            <w:tcW w:w="2200" w:type="dxa"/>
            <w:tcMar>
              <w:top w:w="20" w:type="dxa"/>
              <w:left w:w="20" w:type="dxa"/>
              <w:bottom w:w="20" w:type="dxa"/>
              <w:right w:w="20" w:type="dxa"/>
            </w:tcMar>
            <w:vAlign w:val="center"/>
            <w:hideMark/>
          </w:tcPr>
          <w:p w14:paraId="54836D68" w14:textId="77777777" w:rsidR="00D75A04" w:rsidRPr="007A0E23" w:rsidRDefault="00D75A04" w:rsidP="008762B6">
            <w:pPr>
              <w:pStyle w:val="movimento2"/>
              <w:rPr>
                <w:color w:val="002060"/>
              </w:rPr>
            </w:pPr>
            <w:r w:rsidRPr="007A0E23">
              <w:rPr>
                <w:color w:val="002060"/>
              </w:rPr>
              <w:t xml:space="preserve">(FUTSAL MONTURANO) </w:t>
            </w:r>
          </w:p>
        </w:tc>
        <w:tc>
          <w:tcPr>
            <w:tcW w:w="800" w:type="dxa"/>
            <w:tcMar>
              <w:top w:w="20" w:type="dxa"/>
              <w:left w:w="20" w:type="dxa"/>
              <w:bottom w:w="20" w:type="dxa"/>
              <w:right w:w="20" w:type="dxa"/>
            </w:tcMar>
            <w:vAlign w:val="center"/>
            <w:hideMark/>
          </w:tcPr>
          <w:p w14:paraId="51091A74"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548AEA7"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06126B1" w14:textId="77777777" w:rsidR="00D75A04" w:rsidRPr="007A0E23" w:rsidRDefault="00D75A04" w:rsidP="008762B6">
            <w:pPr>
              <w:pStyle w:val="movimento2"/>
              <w:rPr>
                <w:color w:val="002060"/>
              </w:rPr>
            </w:pPr>
            <w:r w:rsidRPr="007A0E23">
              <w:rPr>
                <w:color w:val="002060"/>
              </w:rPr>
              <w:t> </w:t>
            </w:r>
          </w:p>
        </w:tc>
      </w:tr>
    </w:tbl>
    <w:p w14:paraId="60148B53" w14:textId="77777777" w:rsidR="00D75A04" w:rsidRPr="007A0E23" w:rsidRDefault="00D75A04" w:rsidP="00D75A04">
      <w:pPr>
        <w:pStyle w:val="titolo30"/>
        <w:rPr>
          <w:rFonts w:eastAsiaTheme="minorEastAsia"/>
          <w:color w:val="002060"/>
        </w:rPr>
      </w:pPr>
      <w:r w:rsidRPr="007A0E23">
        <w:rPr>
          <w:color w:val="002060"/>
        </w:rPr>
        <w:t xml:space="preserve">ALLENATORI </w:t>
      </w:r>
    </w:p>
    <w:p w14:paraId="0F31E7F1" w14:textId="77777777" w:rsidR="00D75A04" w:rsidRPr="007A0E23" w:rsidRDefault="00D75A04" w:rsidP="00D75A04">
      <w:pPr>
        <w:pStyle w:val="titolo20"/>
        <w:rPr>
          <w:color w:val="002060"/>
        </w:rPr>
      </w:pPr>
      <w:r w:rsidRPr="007A0E23">
        <w:rPr>
          <w:color w:val="002060"/>
        </w:rPr>
        <w:t xml:space="preserve">SQUALIFICA FINO AL 19/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7F6E08D6" w14:textId="77777777" w:rsidTr="008762B6">
        <w:tc>
          <w:tcPr>
            <w:tcW w:w="2200" w:type="dxa"/>
            <w:tcMar>
              <w:top w:w="20" w:type="dxa"/>
              <w:left w:w="20" w:type="dxa"/>
              <w:bottom w:w="20" w:type="dxa"/>
              <w:right w:w="20" w:type="dxa"/>
            </w:tcMar>
            <w:vAlign w:val="center"/>
            <w:hideMark/>
          </w:tcPr>
          <w:p w14:paraId="089BB48A" w14:textId="77777777" w:rsidR="00D75A04" w:rsidRPr="007A0E23" w:rsidRDefault="00D75A04" w:rsidP="008762B6">
            <w:pPr>
              <w:pStyle w:val="movimento"/>
              <w:rPr>
                <w:color w:val="002060"/>
              </w:rPr>
            </w:pPr>
            <w:r w:rsidRPr="007A0E23">
              <w:rPr>
                <w:color w:val="002060"/>
              </w:rPr>
              <w:t>GURINI DAVIDE</w:t>
            </w:r>
          </w:p>
        </w:tc>
        <w:tc>
          <w:tcPr>
            <w:tcW w:w="2200" w:type="dxa"/>
            <w:tcMar>
              <w:top w:w="20" w:type="dxa"/>
              <w:left w:w="20" w:type="dxa"/>
              <w:bottom w:w="20" w:type="dxa"/>
              <w:right w:w="20" w:type="dxa"/>
            </w:tcMar>
            <w:vAlign w:val="center"/>
            <w:hideMark/>
          </w:tcPr>
          <w:p w14:paraId="5869B725" w14:textId="77777777" w:rsidR="00D75A04" w:rsidRPr="007A0E23" w:rsidRDefault="00D75A04" w:rsidP="008762B6">
            <w:pPr>
              <w:pStyle w:val="movimento2"/>
              <w:rPr>
                <w:color w:val="002060"/>
              </w:rPr>
            </w:pPr>
            <w:r w:rsidRPr="007A0E23">
              <w:rPr>
                <w:color w:val="002060"/>
              </w:rPr>
              <w:t xml:space="preserve">(PIANACCIO) </w:t>
            </w:r>
          </w:p>
        </w:tc>
        <w:tc>
          <w:tcPr>
            <w:tcW w:w="800" w:type="dxa"/>
            <w:tcMar>
              <w:top w:w="20" w:type="dxa"/>
              <w:left w:w="20" w:type="dxa"/>
              <w:bottom w:w="20" w:type="dxa"/>
              <w:right w:w="20" w:type="dxa"/>
            </w:tcMar>
            <w:vAlign w:val="center"/>
            <w:hideMark/>
          </w:tcPr>
          <w:p w14:paraId="6AA3FC4D"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0130B7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5AB8083" w14:textId="77777777" w:rsidR="00D75A04" w:rsidRPr="007A0E23" w:rsidRDefault="00D75A04" w:rsidP="008762B6">
            <w:pPr>
              <w:pStyle w:val="movimento2"/>
              <w:rPr>
                <w:color w:val="002060"/>
              </w:rPr>
            </w:pPr>
            <w:r w:rsidRPr="007A0E23">
              <w:rPr>
                <w:color w:val="002060"/>
              </w:rPr>
              <w:t> </w:t>
            </w:r>
          </w:p>
        </w:tc>
      </w:tr>
    </w:tbl>
    <w:p w14:paraId="3B56057C" w14:textId="77777777"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 xml:space="preserve">Espulso per somma di ammonizioni. Allontanato. </w:t>
      </w:r>
    </w:p>
    <w:p w14:paraId="6E1D36BE" w14:textId="77777777" w:rsidR="00D75A04" w:rsidRPr="007A0E23" w:rsidRDefault="00D75A04" w:rsidP="00D75A04">
      <w:pPr>
        <w:pStyle w:val="titolo30"/>
        <w:rPr>
          <w:color w:val="002060"/>
        </w:rPr>
      </w:pPr>
      <w:r w:rsidRPr="007A0E23">
        <w:rPr>
          <w:color w:val="002060"/>
        </w:rPr>
        <w:t xml:space="preserve">CALCIATORI ESPULSI </w:t>
      </w:r>
    </w:p>
    <w:p w14:paraId="71CA08E9" w14:textId="77777777" w:rsidR="00D75A04" w:rsidRPr="007A0E23" w:rsidRDefault="00D75A04" w:rsidP="00D75A04">
      <w:pPr>
        <w:pStyle w:val="titolo20"/>
        <w:rPr>
          <w:color w:val="002060"/>
        </w:rPr>
      </w:pPr>
      <w:r w:rsidRPr="007A0E2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7A0236FA" w14:textId="77777777" w:rsidTr="008762B6">
        <w:tc>
          <w:tcPr>
            <w:tcW w:w="2200" w:type="dxa"/>
            <w:tcMar>
              <w:top w:w="20" w:type="dxa"/>
              <w:left w:w="20" w:type="dxa"/>
              <w:bottom w:w="20" w:type="dxa"/>
              <w:right w:w="20" w:type="dxa"/>
            </w:tcMar>
            <w:vAlign w:val="center"/>
            <w:hideMark/>
          </w:tcPr>
          <w:p w14:paraId="6EC4D671" w14:textId="77777777" w:rsidR="00D75A04" w:rsidRPr="007A0E23" w:rsidRDefault="00D75A04" w:rsidP="008762B6">
            <w:pPr>
              <w:pStyle w:val="movimento"/>
              <w:rPr>
                <w:color w:val="002060"/>
              </w:rPr>
            </w:pPr>
            <w:r w:rsidRPr="007A0E23">
              <w:rPr>
                <w:color w:val="002060"/>
              </w:rPr>
              <w:t>CATINI LEONARDO</w:t>
            </w:r>
          </w:p>
        </w:tc>
        <w:tc>
          <w:tcPr>
            <w:tcW w:w="2200" w:type="dxa"/>
            <w:tcMar>
              <w:top w:w="20" w:type="dxa"/>
              <w:left w:w="20" w:type="dxa"/>
              <w:bottom w:w="20" w:type="dxa"/>
              <w:right w:w="20" w:type="dxa"/>
            </w:tcMar>
            <w:vAlign w:val="center"/>
            <w:hideMark/>
          </w:tcPr>
          <w:p w14:paraId="10639A60" w14:textId="77777777" w:rsidR="00D75A04" w:rsidRPr="007A0E23" w:rsidRDefault="00D75A04" w:rsidP="008762B6">
            <w:pPr>
              <w:pStyle w:val="movimento2"/>
              <w:rPr>
                <w:color w:val="002060"/>
              </w:rPr>
            </w:pPr>
            <w:r w:rsidRPr="007A0E23">
              <w:rPr>
                <w:color w:val="002060"/>
              </w:rPr>
              <w:t xml:space="preserve">(FUTSAL MONTURANO) </w:t>
            </w:r>
          </w:p>
        </w:tc>
        <w:tc>
          <w:tcPr>
            <w:tcW w:w="800" w:type="dxa"/>
            <w:tcMar>
              <w:top w:w="20" w:type="dxa"/>
              <w:left w:w="20" w:type="dxa"/>
              <w:bottom w:w="20" w:type="dxa"/>
              <w:right w:w="20" w:type="dxa"/>
            </w:tcMar>
            <w:vAlign w:val="center"/>
            <w:hideMark/>
          </w:tcPr>
          <w:p w14:paraId="582608F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6323555" w14:textId="77777777" w:rsidR="00D75A04" w:rsidRPr="007A0E23" w:rsidRDefault="00D75A04" w:rsidP="008762B6">
            <w:pPr>
              <w:pStyle w:val="movimento"/>
              <w:rPr>
                <w:color w:val="002060"/>
              </w:rPr>
            </w:pPr>
            <w:r w:rsidRPr="007A0E23">
              <w:rPr>
                <w:color w:val="002060"/>
              </w:rPr>
              <w:t>CUTINI EMANUELE</w:t>
            </w:r>
          </w:p>
        </w:tc>
        <w:tc>
          <w:tcPr>
            <w:tcW w:w="2200" w:type="dxa"/>
            <w:tcMar>
              <w:top w:w="20" w:type="dxa"/>
              <w:left w:w="20" w:type="dxa"/>
              <w:bottom w:w="20" w:type="dxa"/>
              <w:right w:w="20" w:type="dxa"/>
            </w:tcMar>
            <w:vAlign w:val="center"/>
            <w:hideMark/>
          </w:tcPr>
          <w:p w14:paraId="0F34DCAB" w14:textId="77777777" w:rsidR="00D75A04" w:rsidRPr="007A0E23" w:rsidRDefault="00D75A04" w:rsidP="008762B6">
            <w:pPr>
              <w:pStyle w:val="movimento2"/>
              <w:rPr>
                <w:color w:val="002060"/>
              </w:rPr>
            </w:pPr>
            <w:r w:rsidRPr="007A0E23">
              <w:rPr>
                <w:color w:val="002060"/>
              </w:rPr>
              <w:t xml:space="preserve">(MONTELUPONE CALCIO A 5) </w:t>
            </w:r>
          </w:p>
        </w:tc>
      </w:tr>
      <w:tr w:rsidR="00D75A04" w:rsidRPr="007A0E23" w14:paraId="1C8313CC" w14:textId="77777777" w:rsidTr="008762B6">
        <w:tc>
          <w:tcPr>
            <w:tcW w:w="2200" w:type="dxa"/>
            <w:tcMar>
              <w:top w:w="20" w:type="dxa"/>
              <w:left w:w="20" w:type="dxa"/>
              <w:bottom w:w="20" w:type="dxa"/>
              <w:right w:w="20" w:type="dxa"/>
            </w:tcMar>
            <w:vAlign w:val="center"/>
            <w:hideMark/>
          </w:tcPr>
          <w:p w14:paraId="42041120" w14:textId="77777777" w:rsidR="00D75A04" w:rsidRPr="007A0E23" w:rsidRDefault="00D75A04" w:rsidP="008762B6">
            <w:pPr>
              <w:pStyle w:val="movimento"/>
              <w:rPr>
                <w:color w:val="002060"/>
              </w:rPr>
            </w:pPr>
            <w:r w:rsidRPr="007A0E23">
              <w:rPr>
                <w:color w:val="002060"/>
              </w:rPr>
              <w:t>MOCHI MASSIMO</w:t>
            </w:r>
          </w:p>
        </w:tc>
        <w:tc>
          <w:tcPr>
            <w:tcW w:w="2200" w:type="dxa"/>
            <w:tcMar>
              <w:top w:w="20" w:type="dxa"/>
              <w:left w:w="20" w:type="dxa"/>
              <w:bottom w:w="20" w:type="dxa"/>
              <w:right w:w="20" w:type="dxa"/>
            </w:tcMar>
            <w:vAlign w:val="center"/>
            <w:hideMark/>
          </w:tcPr>
          <w:p w14:paraId="3111DFA7" w14:textId="77777777" w:rsidR="00D75A04" w:rsidRPr="007A0E23" w:rsidRDefault="00D75A04" w:rsidP="008762B6">
            <w:pPr>
              <w:pStyle w:val="movimento2"/>
              <w:rPr>
                <w:color w:val="002060"/>
              </w:rPr>
            </w:pPr>
            <w:r w:rsidRPr="007A0E23">
              <w:rPr>
                <w:color w:val="002060"/>
              </w:rPr>
              <w:t xml:space="preserve">(POL.CAGLI SPORT ASSOCIATI) </w:t>
            </w:r>
          </w:p>
        </w:tc>
        <w:tc>
          <w:tcPr>
            <w:tcW w:w="800" w:type="dxa"/>
            <w:tcMar>
              <w:top w:w="20" w:type="dxa"/>
              <w:left w:w="20" w:type="dxa"/>
              <w:bottom w:w="20" w:type="dxa"/>
              <w:right w:w="20" w:type="dxa"/>
            </w:tcMar>
            <w:vAlign w:val="center"/>
            <w:hideMark/>
          </w:tcPr>
          <w:p w14:paraId="15BDDA25"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F66741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87F739D" w14:textId="77777777" w:rsidR="00D75A04" w:rsidRPr="007A0E23" w:rsidRDefault="00D75A04" w:rsidP="008762B6">
            <w:pPr>
              <w:pStyle w:val="movimento2"/>
              <w:rPr>
                <w:color w:val="002060"/>
              </w:rPr>
            </w:pPr>
            <w:r w:rsidRPr="007A0E23">
              <w:rPr>
                <w:color w:val="002060"/>
              </w:rPr>
              <w:t> </w:t>
            </w:r>
          </w:p>
        </w:tc>
      </w:tr>
    </w:tbl>
    <w:p w14:paraId="6B9B30B4" w14:textId="77777777" w:rsidR="00D75A04" w:rsidRPr="007A0E23" w:rsidRDefault="00D75A04" w:rsidP="00D75A04">
      <w:pPr>
        <w:pStyle w:val="titolo30"/>
        <w:rPr>
          <w:rFonts w:eastAsiaTheme="minorEastAsia"/>
          <w:color w:val="002060"/>
        </w:rPr>
      </w:pPr>
      <w:r w:rsidRPr="007A0E23">
        <w:rPr>
          <w:color w:val="002060"/>
        </w:rPr>
        <w:t xml:space="preserve">CALCIATORI NON ESPULSI </w:t>
      </w:r>
    </w:p>
    <w:p w14:paraId="3BA8610D" w14:textId="77777777" w:rsidR="00D75A04" w:rsidRPr="007A0E23" w:rsidRDefault="00D75A04" w:rsidP="00D75A04">
      <w:pPr>
        <w:pStyle w:val="titolo20"/>
        <w:rPr>
          <w:color w:val="002060"/>
        </w:rPr>
      </w:pPr>
      <w:r w:rsidRPr="007A0E2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4A318963" w14:textId="77777777" w:rsidTr="008762B6">
        <w:tc>
          <w:tcPr>
            <w:tcW w:w="2200" w:type="dxa"/>
            <w:tcMar>
              <w:top w:w="20" w:type="dxa"/>
              <w:left w:w="20" w:type="dxa"/>
              <w:bottom w:w="20" w:type="dxa"/>
              <w:right w:w="20" w:type="dxa"/>
            </w:tcMar>
            <w:vAlign w:val="center"/>
            <w:hideMark/>
          </w:tcPr>
          <w:p w14:paraId="45A00CB5" w14:textId="77777777" w:rsidR="00D75A04" w:rsidRPr="007A0E23" w:rsidRDefault="00D75A04" w:rsidP="008762B6">
            <w:pPr>
              <w:pStyle w:val="movimento"/>
              <w:rPr>
                <w:color w:val="002060"/>
              </w:rPr>
            </w:pPr>
            <w:r w:rsidRPr="007A0E23">
              <w:rPr>
                <w:color w:val="002060"/>
              </w:rPr>
              <w:t>DI MAGGIO ENRICO</w:t>
            </w:r>
          </w:p>
        </w:tc>
        <w:tc>
          <w:tcPr>
            <w:tcW w:w="2200" w:type="dxa"/>
            <w:tcMar>
              <w:top w:w="20" w:type="dxa"/>
              <w:left w:w="20" w:type="dxa"/>
              <w:bottom w:w="20" w:type="dxa"/>
              <w:right w:w="20" w:type="dxa"/>
            </w:tcMar>
            <w:vAlign w:val="center"/>
            <w:hideMark/>
          </w:tcPr>
          <w:p w14:paraId="2814658E" w14:textId="77777777" w:rsidR="00D75A04" w:rsidRPr="007A0E23" w:rsidRDefault="00D75A04" w:rsidP="008762B6">
            <w:pPr>
              <w:pStyle w:val="movimento2"/>
              <w:rPr>
                <w:color w:val="002060"/>
              </w:rPr>
            </w:pPr>
            <w:r w:rsidRPr="007A0E23">
              <w:rPr>
                <w:color w:val="002060"/>
              </w:rPr>
              <w:t xml:space="preserve">(U.S. FORTUNA FANO) </w:t>
            </w:r>
          </w:p>
        </w:tc>
        <w:tc>
          <w:tcPr>
            <w:tcW w:w="800" w:type="dxa"/>
            <w:tcMar>
              <w:top w:w="20" w:type="dxa"/>
              <w:left w:w="20" w:type="dxa"/>
              <w:bottom w:w="20" w:type="dxa"/>
              <w:right w:w="20" w:type="dxa"/>
            </w:tcMar>
            <w:vAlign w:val="center"/>
            <w:hideMark/>
          </w:tcPr>
          <w:p w14:paraId="3188BE5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5FB13ED" w14:textId="77777777" w:rsidR="00D75A04" w:rsidRPr="007A0E23" w:rsidRDefault="00D75A04" w:rsidP="008762B6">
            <w:pPr>
              <w:pStyle w:val="movimento"/>
              <w:rPr>
                <w:color w:val="002060"/>
              </w:rPr>
            </w:pPr>
            <w:r w:rsidRPr="007A0E23">
              <w:rPr>
                <w:color w:val="002060"/>
              </w:rPr>
              <w:t>FABBRONI MARCO</w:t>
            </w:r>
          </w:p>
        </w:tc>
        <w:tc>
          <w:tcPr>
            <w:tcW w:w="2200" w:type="dxa"/>
            <w:tcMar>
              <w:top w:w="20" w:type="dxa"/>
              <w:left w:w="20" w:type="dxa"/>
              <w:bottom w:w="20" w:type="dxa"/>
              <w:right w:w="20" w:type="dxa"/>
            </w:tcMar>
            <w:vAlign w:val="center"/>
            <w:hideMark/>
          </w:tcPr>
          <w:p w14:paraId="6C3862C1" w14:textId="77777777" w:rsidR="00D75A04" w:rsidRPr="007A0E23" w:rsidRDefault="00D75A04" w:rsidP="008762B6">
            <w:pPr>
              <w:pStyle w:val="movimento2"/>
              <w:rPr>
                <w:color w:val="002060"/>
              </w:rPr>
            </w:pPr>
            <w:r w:rsidRPr="007A0E23">
              <w:rPr>
                <w:color w:val="002060"/>
              </w:rPr>
              <w:t xml:space="preserve">(U.S. FORTUNA FANO) </w:t>
            </w:r>
          </w:p>
        </w:tc>
      </w:tr>
    </w:tbl>
    <w:p w14:paraId="69707DCB" w14:textId="77777777" w:rsidR="00D75A04" w:rsidRPr="007A0E23" w:rsidRDefault="00D75A04" w:rsidP="00D75A04">
      <w:pPr>
        <w:pStyle w:val="titolo20"/>
        <w:rPr>
          <w:rFonts w:eastAsiaTheme="minorEastAsia"/>
          <w:color w:val="002060"/>
        </w:rPr>
      </w:pPr>
      <w:r w:rsidRPr="007A0E23">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2E85B31" w14:textId="77777777" w:rsidTr="008762B6">
        <w:tc>
          <w:tcPr>
            <w:tcW w:w="2200" w:type="dxa"/>
            <w:tcMar>
              <w:top w:w="20" w:type="dxa"/>
              <w:left w:w="20" w:type="dxa"/>
              <w:bottom w:w="20" w:type="dxa"/>
              <w:right w:w="20" w:type="dxa"/>
            </w:tcMar>
            <w:vAlign w:val="center"/>
            <w:hideMark/>
          </w:tcPr>
          <w:p w14:paraId="1B96C4FE" w14:textId="77777777" w:rsidR="00D75A04" w:rsidRPr="007A0E23" w:rsidRDefault="00D75A04" w:rsidP="008762B6">
            <w:pPr>
              <w:pStyle w:val="movimento"/>
              <w:rPr>
                <w:color w:val="002060"/>
              </w:rPr>
            </w:pPr>
            <w:r w:rsidRPr="007A0E23">
              <w:rPr>
                <w:color w:val="002060"/>
              </w:rPr>
              <w:t>MARCHIONNI FRANCESCO</w:t>
            </w:r>
          </w:p>
        </w:tc>
        <w:tc>
          <w:tcPr>
            <w:tcW w:w="2200" w:type="dxa"/>
            <w:tcMar>
              <w:top w:w="20" w:type="dxa"/>
              <w:left w:w="20" w:type="dxa"/>
              <w:bottom w:w="20" w:type="dxa"/>
              <w:right w:w="20" w:type="dxa"/>
            </w:tcMar>
            <w:vAlign w:val="center"/>
            <w:hideMark/>
          </w:tcPr>
          <w:p w14:paraId="020FFB80" w14:textId="77777777" w:rsidR="00D75A04" w:rsidRPr="007A0E23" w:rsidRDefault="00D75A04" w:rsidP="008762B6">
            <w:pPr>
              <w:pStyle w:val="movimento2"/>
              <w:rPr>
                <w:color w:val="002060"/>
              </w:rPr>
            </w:pPr>
            <w:r w:rsidRPr="007A0E23">
              <w:rPr>
                <w:color w:val="002060"/>
              </w:rPr>
              <w:t xml:space="preserve">(POL.CAGLI SPORT ASSOCIATI) </w:t>
            </w:r>
          </w:p>
        </w:tc>
        <w:tc>
          <w:tcPr>
            <w:tcW w:w="800" w:type="dxa"/>
            <w:tcMar>
              <w:top w:w="20" w:type="dxa"/>
              <w:left w:w="20" w:type="dxa"/>
              <w:bottom w:w="20" w:type="dxa"/>
              <w:right w:w="20" w:type="dxa"/>
            </w:tcMar>
            <w:vAlign w:val="center"/>
            <w:hideMark/>
          </w:tcPr>
          <w:p w14:paraId="3A300BF5"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0478128" w14:textId="77777777" w:rsidR="00D75A04" w:rsidRPr="007A0E23" w:rsidRDefault="00D75A04" w:rsidP="008762B6">
            <w:pPr>
              <w:pStyle w:val="movimento"/>
              <w:rPr>
                <w:color w:val="002060"/>
              </w:rPr>
            </w:pPr>
            <w:r w:rsidRPr="007A0E23">
              <w:rPr>
                <w:color w:val="002060"/>
              </w:rPr>
              <w:t>SESTILI NICCOLO</w:t>
            </w:r>
          </w:p>
        </w:tc>
        <w:tc>
          <w:tcPr>
            <w:tcW w:w="2200" w:type="dxa"/>
            <w:tcMar>
              <w:top w:w="20" w:type="dxa"/>
              <w:left w:w="20" w:type="dxa"/>
              <w:bottom w:w="20" w:type="dxa"/>
              <w:right w:w="20" w:type="dxa"/>
            </w:tcMar>
            <w:vAlign w:val="center"/>
            <w:hideMark/>
          </w:tcPr>
          <w:p w14:paraId="3232D37E" w14:textId="77777777" w:rsidR="00D75A04" w:rsidRPr="007A0E23" w:rsidRDefault="00D75A04" w:rsidP="008762B6">
            <w:pPr>
              <w:pStyle w:val="movimento2"/>
              <w:rPr>
                <w:color w:val="002060"/>
              </w:rPr>
            </w:pPr>
            <w:r w:rsidRPr="007A0E23">
              <w:rPr>
                <w:color w:val="002060"/>
              </w:rPr>
              <w:t xml:space="preserve">(SAMBENEDETTESE C5 SSDARL) </w:t>
            </w:r>
          </w:p>
        </w:tc>
      </w:tr>
    </w:tbl>
    <w:p w14:paraId="06FF5F84" w14:textId="77777777" w:rsidR="00D75A04" w:rsidRPr="007A0E23" w:rsidRDefault="00D75A04" w:rsidP="00D75A04">
      <w:pPr>
        <w:pStyle w:val="titolo20"/>
        <w:rPr>
          <w:rFonts w:eastAsiaTheme="minorEastAsia"/>
          <w:color w:val="002060"/>
        </w:rPr>
      </w:pPr>
      <w:r w:rsidRPr="007A0E2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19DED80D" w14:textId="77777777" w:rsidTr="008762B6">
        <w:tc>
          <w:tcPr>
            <w:tcW w:w="2200" w:type="dxa"/>
            <w:tcMar>
              <w:top w:w="20" w:type="dxa"/>
              <w:left w:w="20" w:type="dxa"/>
              <w:bottom w:w="20" w:type="dxa"/>
              <w:right w:w="20" w:type="dxa"/>
            </w:tcMar>
            <w:vAlign w:val="center"/>
            <w:hideMark/>
          </w:tcPr>
          <w:p w14:paraId="0DFFEFF9" w14:textId="77777777" w:rsidR="00D75A04" w:rsidRPr="007A0E23" w:rsidRDefault="00D75A04" w:rsidP="008762B6">
            <w:pPr>
              <w:pStyle w:val="movimento"/>
              <w:rPr>
                <w:color w:val="002060"/>
              </w:rPr>
            </w:pPr>
            <w:r w:rsidRPr="007A0E23">
              <w:rPr>
                <w:color w:val="002060"/>
              </w:rPr>
              <w:t>FATTORI FEDERICO</w:t>
            </w:r>
          </w:p>
        </w:tc>
        <w:tc>
          <w:tcPr>
            <w:tcW w:w="2200" w:type="dxa"/>
            <w:tcMar>
              <w:top w:w="20" w:type="dxa"/>
              <w:left w:w="20" w:type="dxa"/>
              <w:bottom w:w="20" w:type="dxa"/>
              <w:right w:w="20" w:type="dxa"/>
            </w:tcMar>
            <w:vAlign w:val="center"/>
            <w:hideMark/>
          </w:tcPr>
          <w:p w14:paraId="2EA5CC98" w14:textId="77777777" w:rsidR="00D75A04" w:rsidRPr="007A0E23" w:rsidRDefault="00D75A04" w:rsidP="008762B6">
            <w:pPr>
              <w:pStyle w:val="movimento2"/>
              <w:rPr>
                <w:color w:val="002060"/>
              </w:rPr>
            </w:pPr>
            <w:r w:rsidRPr="007A0E23">
              <w:rPr>
                <w:color w:val="002060"/>
              </w:rPr>
              <w:t xml:space="preserve">(PIANACCIO) </w:t>
            </w:r>
          </w:p>
        </w:tc>
        <w:tc>
          <w:tcPr>
            <w:tcW w:w="800" w:type="dxa"/>
            <w:tcMar>
              <w:top w:w="20" w:type="dxa"/>
              <w:left w:w="20" w:type="dxa"/>
              <w:bottom w:w="20" w:type="dxa"/>
              <w:right w:w="20" w:type="dxa"/>
            </w:tcMar>
            <w:vAlign w:val="center"/>
            <w:hideMark/>
          </w:tcPr>
          <w:p w14:paraId="29A6B25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B14AC9D" w14:textId="77777777" w:rsidR="00D75A04" w:rsidRPr="007A0E23" w:rsidRDefault="00D75A04" w:rsidP="008762B6">
            <w:pPr>
              <w:pStyle w:val="movimento"/>
              <w:rPr>
                <w:color w:val="002060"/>
              </w:rPr>
            </w:pPr>
            <w:r w:rsidRPr="007A0E23">
              <w:rPr>
                <w:color w:val="002060"/>
              </w:rPr>
              <w:t>GHETTI FRANCESCO</w:t>
            </w:r>
          </w:p>
        </w:tc>
        <w:tc>
          <w:tcPr>
            <w:tcW w:w="2200" w:type="dxa"/>
            <w:tcMar>
              <w:top w:w="20" w:type="dxa"/>
              <w:left w:w="20" w:type="dxa"/>
              <w:bottom w:w="20" w:type="dxa"/>
              <w:right w:w="20" w:type="dxa"/>
            </w:tcMar>
            <w:vAlign w:val="center"/>
            <w:hideMark/>
          </w:tcPr>
          <w:p w14:paraId="632EEA49" w14:textId="77777777" w:rsidR="00D75A04" w:rsidRPr="007A0E23" w:rsidRDefault="00D75A04" w:rsidP="008762B6">
            <w:pPr>
              <w:pStyle w:val="movimento2"/>
              <w:rPr>
                <w:color w:val="002060"/>
              </w:rPr>
            </w:pPr>
            <w:r w:rsidRPr="007A0E23">
              <w:rPr>
                <w:color w:val="002060"/>
              </w:rPr>
              <w:t xml:space="preserve">(PIANACCIO) </w:t>
            </w:r>
          </w:p>
        </w:tc>
      </w:tr>
    </w:tbl>
    <w:p w14:paraId="151322EC" w14:textId="77777777" w:rsidR="00D75A04" w:rsidRPr="007A0E23" w:rsidRDefault="00D75A04" w:rsidP="00D75A04">
      <w:pPr>
        <w:pStyle w:val="titolo20"/>
        <w:rPr>
          <w:rFonts w:eastAsiaTheme="minorEastAsia"/>
          <w:color w:val="002060"/>
        </w:rPr>
      </w:pPr>
      <w:r w:rsidRPr="007A0E2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1D4B4F5" w14:textId="77777777" w:rsidTr="008762B6">
        <w:tc>
          <w:tcPr>
            <w:tcW w:w="2200" w:type="dxa"/>
            <w:tcMar>
              <w:top w:w="20" w:type="dxa"/>
              <w:left w:w="20" w:type="dxa"/>
              <w:bottom w:w="20" w:type="dxa"/>
              <w:right w:w="20" w:type="dxa"/>
            </w:tcMar>
            <w:vAlign w:val="center"/>
            <w:hideMark/>
          </w:tcPr>
          <w:p w14:paraId="1A2F740E" w14:textId="77777777" w:rsidR="00D75A04" w:rsidRPr="007A0E23" w:rsidRDefault="00D75A04" w:rsidP="008762B6">
            <w:pPr>
              <w:pStyle w:val="movimento"/>
              <w:rPr>
                <w:color w:val="002060"/>
              </w:rPr>
            </w:pPr>
            <w:r w:rsidRPr="007A0E23">
              <w:rPr>
                <w:color w:val="002060"/>
              </w:rPr>
              <w:t>MAGGIOLI LUCA</w:t>
            </w:r>
          </w:p>
        </w:tc>
        <w:tc>
          <w:tcPr>
            <w:tcW w:w="2200" w:type="dxa"/>
            <w:tcMar>
              <w:top w:w="20" w:type="dxa"/>
              <w:left w:w="20" w:type="dxa"/>
              <w:bottom w:w="20" w:type="dxa"/>
              <w:right w:w="20" w:type="dxa"/>
            </w:tcMar>
            <w:vAlign w:val="center"/>
            <w:hideMark/>
          </w:tcPr>
          <w:p w14:paraId="2983F908" w14:textId="77777777" w:rsidR="00D75A04" w:rsidRPr="007A0E23" w:rsidRDefault="00D75A04" w:rsidP="008762B6">
            <w:pPr>
              <w:pStyle w:val="movimento2"/>
              <w:rPr>
                <w:color w:val="002060"/>
              </w:rPr>
            </w:pPr>
            <w:r w:rsidRPr="007A0E23">
              <w:rPr>
                <w:color w:val="002060"/>
              </w:rPr>
              <w:t xml:space="preserve">(POL.CAGLI SPORT ASSOCIATI) </w:t>
            </w:r>
          </w:p>
        </w:tc>
        <w:tc>
          <w:tcPr>
            <w:tcW w:w="800" w:type="dxa"/>
            <w:tcMar>
              <w:top w:w="20" w:type="dxa"/>
              <w:left w:w="20" w:type="dxa"/>
              <w:bottom w:w="20" w:type="dxa"/>
              <w:right w:w="20" w:type="dxa"/>
            </w:tcMar>
            <w:vAlign w:val="center"/>
            <w:hideMark/>
          </w:tcPr>
          <w:p w14:paraId="46F5675F"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F8B7B95" w14:textId="77777777" w:rsidR="00D75A04" w:rsidRPr="007A0E23" w:rsidRDefault="00D75A04" w:rsidP="008762B6">
            <w:pPr>
              <w:pStyle w:val="movimento"/>
              <w:rPr>
                <w:color w:val="002060"/>
              </w:rPr>
            </w:pPr>
            <w:r w:rsidRPr="007A0E23">
              <w:rPr>
                <w:color w:val="002060"/>
              </w:rPr>
              <w:t>ORLANDI MICHELE</w:t>
            </w:r>
          </w:p>
        </w:tc>
        <w:tc>
          <w:tcPr>
            <w:tcW w:w="2200" w:type="dxa"/>
            <w:tcMar>
              <w:top w:w="20" w:type="dxa"/>
              <w:left w:w="20" w:type="dxa"/>
              <w:bottom w:w="20" w:type="dxa"/>
              <w:right w:w="20" w:type="dxa"/>
            </w:tcMar>
            <w:vAlign w:val="center"/>
            <w:hideMark/>
          </w:tcPr>
          <w:p w14:paraId="3510D554" w14:textId="77777777" w:rsidR="00D75A04" w:rsidRPr="007A0E23" w:rsidRDefault="00D75A04" w:rsidP="008762B6">
            <w:pPr>
              <w:pStyle w:val="movimento2"/>
              <w:rPr>
                <w:color w:val="002060"/>
              </w:rPr>
            </w:pPr>
            <w:r w:rsidRPr="007A0E23">
              <w:rPr>
                <w:color w:val="002060"/>
              </w:rPr>
              <w:t xml:space="preserve">(POL.CAGLI SPORT ASSOCIATI) </w:t>
            </w:r>
          </w:p>
        </w:tc>
      </w:tr>
    </w:tbl>
    <w:p w14:paraId="382EF2BF" w14:textId="77777777" w:rsidR="00D75A04" w:rsidRPr="007A0E23" w:rsidRDefault="00D75A04" w:rsidP="00D75A04">
      <w:pPr>
        <w:pStyle w:val="titolo20"/>
        <w:rPr>
          <w:rFonts w:eastAsiaTheme="minorEastAsia"/>
          <w:color w:val="002060"/>
        </w:rPr>
      </w:pPr>
      <w:r w:rsidRPr="007A0E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1EDE271C" w14:textId="77777777" w:rsidTr="008762B6">
        <w:tc>
          <w:tcPr>
            <w:tcW w:w="2200" w:type="dxa"/>
            <w:tcMar>
              <w:top w:w="20" w:type="dxa"/>
              <w:left w:w="20" w:type="dxa"/>
              <w:bottom w:w="20" w:type="dxa"/>
              <w:right w:w="20" w:type="dxa"/>
            </w:tcMar>
            <w:vAlign w:val="center"/>
            <w:hideMark/>
          </w:tcPr>
          <w:p w14:paraId="7C2357C2" w14:textId="77777777" w:rsidR="00D75A04" w:rsidRPr="007A0E23" w:rsidRDefault="00D75A04" w:rsidP="008762B6">
            <w:pPr>
              <w:pStyle w:val="movimento"/>
              <w:rPr>
                <w:color w:val="002060"/>
              </w:rPr>
            </w:pPr>
            <w:r w:rsidRPr="007A0E23">
              <w:rPr>
                <w:color w:val="002060"/>
              </w:rPr>
              <w:t>GABALDI ALESSANDRO</w:t>
            </w:r>
          </w:p>
        </w:tc>
        <w:tc>
          <w:tcPr>
            <w:tcW w:w="2200" w:type="dxa"/>
            <w:tcMar>
              <w:top w:w="20" w:type="dxa"/>
              <w:left w:w="20" w:type="dxa"/>
              <w:bottom w:w="20" w:type="dxa"/>
              <w:right w:w="20" w:type="dxa"/>
            </w:tcMar>
            <w:vAlign w:val="center"/>
            <w:hideMark/>
          </w:tcPr>
          <w:p w14:paraId="72EAAD87" w14:textId="77777777" w:rsidR="00D75A04" w:rsidRPr="007A0E23" w:rsidRDefault="00D75A04" w:rsidP="008762B6">
            <w:pPr>
              <w:pStyle w:val="movimento2"/>
              <w:rPr>
                <w:color w:val="002060"/>
              </w:rPr>
            </w:pPr>
            <w:r w:rsidRPr="007A0E23">
              <w:rPr>
                <w:color w:val="002060"/>
              </w:rPr>
              <w:t xml:space="preserve">(FERMANA FUTSAL 2022) </w:t>
            </w:r>
          </w:p>
        </w:tc>
        <w:tc>
          <w:tcPr>
            <w:tcW w:w="800" w:type="dxa"/>
            <w:tcMar>
              <w:top w:w="20" w:type="dxa"/>
              <w:left w:w="20" w:type="dxa"/>
              <w:bottom w:w="20" w:type="dxa"/>
              <w:right w:w="20" w:type="dxa"/>
            </w:tcMar>
            <w:vAlign w:val="center"/>
            <w:hideMark/>
          </w:tcPr>
          <w:p w14:paraId="300FFE3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0986CA7"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28D395B" w14:textId="77777777" w:rsidR="00D75A04" w:rsidRPr="007A0E23" w:rsidRDefault="00D75A04" w:rsidP="008762B6">
            <w:pPr>
              <w:pStyle w:val="movimento2"/>
              <w:rPr>
                <w:color w:val="002060"/>
              </w:rPr>
            </w:pPr>
            <w:r w:rsidRPr="007A0E23">
              <w:rPr>
                <w:color w:val="002060"/>
              </w:rPr>
              <w:t> </w:t>
            </w:r>
          </w:p>
        </w:tc>
      </w:tr>
    </w:tbl>
    <w:p w14:paraId="4B8F28D9" w14:textId="77777777" w:rsidR="00D75A04" w:rsidRPr="007A0E23" w:rsidRDefault="00D75A04" w:rsidP="00D75A04">
      <w:pPr>
        <w:pStyle w:val="titolo20"/>
        <w:rPr>
          <w:rFonts w:eastAsiaTheme="minorEastAsia"/>
          <w:color w:val="002060"/>
        </w:rPr>
      </w:pPr>
      <w:r w:rsidRPr="007A0E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3BEFA5A" w14:textId="77777777" w:rsidTr="008762B6">
        <w:tc>
          <w:tcPr>
            <w:tcW w:w="2200" w:type="dxa"/>
            <w:tcMar>
              <w:top w:w="20" w:type="dxa"/>
              <w:left w:w="20" w:type="dxa"/>
              <w:bottom w:w="20" w:type="dxa"/>
              <w:right w:w="20" w:type="dxa"/>
            </w:tcMar>
            <w:vAlign w:val="center"/>
            <w:hideMark/>
          </w:tcPr>
          <w:p w14:paraId="4E1EF834" w14:textId="77777777" w:rsidR="00D75A04" w:rsidRPr="007A0E23" w:rsidRDefault="00D75A04" w:rsidP="008762B6">
            <w:pPr>
              <w:pStyle w:val="movimento"/>
              <w:rPr>
                <w:color w:val="002060"/>
              </w:rPr>
            </w:pPr>
            <w:r w:rsidRPr="007A0E23">
              <w:rPr>
                <w:color w:val="002060"/>
              </w:rPr>
              <w:t>BARTOLUCCI LUIGI</w:t>
            </w:r>
          </w:p>
        </w:tc>
        <w:tc>
          <w:tcPr>
            <w:tcW w:w="2200" w:type="dxa"/>
            <w:tcMar>
              <w:top w:w="20" w:type="dxa"/>
              <w:left w:w="20" w:type="dxa"/>
              <w:bottom w:w="20" w:type="dxa"/>
              <w:right w:w="20" w:type="dxa"/>
            </w:tcMar>
            <w:vAlign w:val="center"/>
            <w:hideMark/>
          </w:tcPr>
          <w:p w14:paraId="1524C7E6" w14:textId="77777777" w:rsidR="00D75A04" w:rsidRPr="007A0E23" w:rsidRDefault="00D75A04" w:rsidP="008762B6">
            <w:pPr>
              <w:pStyle w:val="movimento2"/>
              <w:rPr>
                <w:color w:val="002060"/>
              </w:rPr>
            </w:pPr>
            <w:r w:rsidRPr="007A0E23">
              <w:rPr>
                <w:color w:val="002060"/>
              </w:rPr>
              <w:t xml:space="preserve">(CHIARAVALLE FUTSAL) </w:t>
            </w:r>
          </w:p>
        </w:tc>
        <w:tc>
          <w:tcPr>
            <w:tcW w:w="800" w:type="dxa"/>
            <w:tcMar>
              <w:top w:w="20" w:type="dxa"/>
              <w:left w:w="20" w:type="dxa"/>
              <w:bottom w:w="20" w:type="dxa"/>
              <w:right w:w="20" w:type="dxa"/>
            </w:tcMar>
            <w:vAlign w:val="center"/>
            <w:hideMark/>
          </w:tcPr>
          <w:p w14:paraId="3F15705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4836C68" w14:textId="77777777" w:rsidR="00D75A04" w:rsidRPr="007A0E23" w:rsidRDefault="00D75A04" w:rsidP="008762B6">
            <w:pPr>
              <w:pStyle w:val="movimento"/>
              <w:rPr>
                <w:color w:val="002060"/>
              </w:rPr>
            </w:pPr>
            <w:r w:rsidRPr="007A0E23">
              <w:rPr>
                <w:color w:val="002060"/>
              </w:rPr>
              <w:t>MAGGIORI ALESSIO</w:t>
            </w:r>
          </w:p>
        </w:tc>
        <w:tc>
          <w:tcPr>
            <w:tcW w:w="2200" w:type="dxa"/>
            <w:tcMar>
              <w:top w:w="20" w:type="dxa"/>
              <w:left w:w="20" w:type="dxa"/>
              <w:bottom w:w="20" w:type="dxa"/>
              <w:right w:w="20" w:type="dxa"/>
            </w:tcMar>
            <w:vAlign w:val="center"/>
            <w:hideMark/>
          </w:tcPr>
          <w:p w14:paraId="30E2B177" w14:textId="77777777" w:rsidR="00D75A04" w:rsidRPr="007A0E23" w:rsidRDefault="00D75A04" w:rsidP="008762B6">
            <w:pPr>
              <w:pStyle w:val="movimento2"/>
              <w:rPr>
                <w:color w:val="002060"/>
              </w:rPr>
            </w:pPr>
            <w:r w:rsidRPr="007A0E23">
              <w:rPr>
                <w:color w:val="002060"/>
              </w:rPr>
              <w:t xml:space="preserve">(CHIARAVALLE FUTSAL) </w:t>
            </w:r>
          </w:p>
        </w:tc>
      </w:tr>
      <w:tr w:rsidR="00D75A04" w:rsidRPr="007A0E23" w14:paraId="74C50273" w14:textId="77777777" w:rsidTr="008762B6">
        <w:tc>
          <w:tcPr>
            <w:tcW w:w="2200" w:type="dxa"/>
            <w:tcMar>
              <w:top w:w="20" w:type="dxa"/>
              <w:left w:w="20" w:type="dxa"/>
              <w:bottom w:w="20" w:type="dxa"/>
              <w:right w:w="20" w:type="dxa"/>
            </w:tcMar>
            <w:vAlign w:val="center"/>
            <w:hideMark/>
          </w:tcPr>
          <w:p w14:paraId="5096F32F" w14:textId="77777777" w:rsidR="00D75A04" w:rsidRPr="007A0E23" w:rsidRDefault="00D75A04" w:rsidP="008762B6">
            <w:pPr>
              <w:pStyle w:val="movimento"/>
              <w:rPr>
                <w:color w:val="002060"/>
              </w:rPr>
            </w:pPr>
            <w:r w:rsidRPr="007A0E23">
              <w:rPr>
                <w:color w:val="002060"/>
              </w:rPr>
              <w:t>PEREZ MALIA ALVARO</w:t>
            </w:r>
          </w:p>
        </w:tc>
        <w:tc>
          <w:tcPr>
            <w:tcW w:w="2200" w:type="dxa"/>
            <w:tcMar>
              <w:top w:w="20" w:type="dxa"/>
              <w:left w:w="20" w:type="dxa"/>
              <w:bottom w:w="20" w:type="dxa"/>
              <w:right w:w="20" w:type="dxa"/>
            </w:tcMar>
            <w:vAlign w:val="center"/>
            <w:hideMark/>
          </w:tcPr>
          <w:p w14:paraId="49FC3D85" w14:textId="77777777" w:rsidR="00D75A04" w:rsidRPr="007A0E23" w:rsidRDefault="00D75A04" w:rsidP="008762B6">
            <w:pPr>
              <w:pStyle w:val="movimento2"/>
              <w:rPr>
                <w:color w:val="002060"/>
              </w:rPr>
            </w:pPr>
            <w:r w:rsidRPr="007A0E23">
              <w:rPr>
                <w:color w:val="002060"/>
              </w:rPr>
              <w:t xml:space="preserve">(FERMANA FUTSAL 2022) </w:t>
            </w:r>
          </w:p>
        </w:tc>
        <w:tc>
          <w:tcPr>
            <w:tcW w:w="800" w:type="dxa"/>
            <w:tcMar>
              <w:top w:w="20" w:type="dxa"/>
              <w:left w:w="20" w:type="dxa"/>
              <w:bottom w:w="20" w:type="dxa"/>
              <w:right w:w="20" w:type="dxa"/>
            </w:tcMar>
            <w:vAlign w:val="center"/>
            <w:hideMark/>
          </w:tcPr>
          <w:p w14:paraId="6CD10349"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977FDE8" w14:textId="77777777" w:rsidR="00D75A04" w:rsidRPr="007A0E23" w:rsidRDefault="00D75A04" w:rsidP="008762B6">
            <w:pPr>
              <w:pStyle w:val="movimento"/>
              <w:rPr>
                <w:color w:val="002060"/>
              </w:rPr>
            </w:pPr>
            <w:r w:rsidRPr="007A0E23">
              <w:rPr>
                <w:color w:val="002060"/>
              </w:rPr>
              <w:t>DIOMEDI ANDREA</w:t>
            </w:r>
          </w:p>
        </w:tc>
        <w:tc>
          <w:tcPr>
            <w:tcW w:w="2200" w:type="dxa"/>
            <w:tcMar>
              <w:top w:w="20" w:type="dxa"/>
              <w:left w:w="20" w:type="dxa"/>
              <w:bottom w:w="20" w:type="dxa"/>
              <w:right w:w="20" w:type="dxa"/>
            </w:tcMar>
            <w:vAlign w:val="center"/>
            <w:hideMark/>
          </w:tcPr>
          <w:p w14:paraId="7B5486D1" w14:textId="77777777" w:rsidR="00D75A04" w:rsidRPr="007A0E23" w:rsidRDefault="00D75A04" w:rsidP="008762B6">
            <w:pPr>
              <w:pStyle w:val="movimento2"/>
              <w:rPr>
                <w:color w:val="002060"/>
              </w:rPr>
            </w:pPr>
            <w:r w:rsidRPr="007A0E23">
              <w:rPr>
                <w:color w:val="002060"/>
              </w:rPr>
              <w:t xml:space="preserve">(MONTELUPONE CALCIO A 5) </w:t>
            </w:r>
          </w:p>
        </w:tc>
      </w:tr>
      <w:tr w:rsidR="00D75A04" w:rsidRPr="007A0E23" w14:paraId="7F435D4E" w14:textId="77777777" w:rsidTr="008762B6">
        <w:tc>
          <w:tcPr>
            <w:tcW w:w="2200" w:type="dxa"/>
            <w:tcMar>
              <w:top w:w="20" w:type="dxa"/>
              <w:left w:w="20" w:type="dxa"/>
              <w:bottom w:w="20" w:type="dxa"/>
              <w:right w:w="20" w:type="dxa"/>
            </w:tcMar>
            <w:vAlign w:val="center"/>
            <w:hideMark/>
          </w:tcPr>
          <w:p w14:paraId="44FBDFCD" w14:textId="77777777" w:rsidR="00D75A04" w:rsidRPr="007A0E23" w:rsidRDefault="00D75A04" w:rsidP="008762B6">
            <w:pPr>
              <w:pStyle w:val="movimento"/>
              <w:rPr>
                <w:color w:val="002060"/>
              </w:rPr>
            </w:pPr>
            <w:r w:rsidRPr="007A0E23">
              <w:rPr>
                <w:color w:val="002060"/>
              </w:rPr>
              <w:t>REBISCINI TOMMASO</w:t>
            </w:r>
          </w:p>
        </w:tc>
        <w:tc>
          <w:tcPr>
            <w:tcW w:w="2200" w:type="dxa"/>
            <w:tcMar>
              <w:top w:w="20" w:type="dxa"/>
              <w:left w:w="20" w:type="dxa"/>
              <w:bottom w:w="20" w:type="dxa"/>
              <w:right w:w="20" w:type="dxa"/>
            </w:tcMar>
            <w:vAlign w:val="center"/>
            <w:hideMark/>
          </w:tcPr>
          <w:p w14:paraId="0DC59637" w14:textId="77777777" w:rsidR="00D75A04" w:rsidRPr="007A0E23" w:rsidRDefault="00D75A04" w:rsidP="008762B6">
            <w:pPr>
              <w:pStyle w:val="movimento2"/>
              <w:rPr>
                <w:color w:val="002060"/>
              </w:rPr>
            </w:pPr>
            <w:r w:rsidRPr="007A0E23">
              <w:rPr>
                <w:color w:val="002060"/>
              </w:rPr>
              <w:t xml:space="preserve">(POL.CAGLI SPORT ASSOCIATI) </w:t>
            </w:r>
          </w:p>
        </w:tc>
        <w:tc>
          <w:tcPr>
            <w:tcW w:w="800" w:type="dxa"/>
            <w:tcMar>
              <w:top w:w="20" w:type="dxa"/>
              <w:left w:w="20" w:type="dxa"/>
              <w:bottom w:w="20" w:type="dxa"/>
              <w:right w:w="20" w:type="dxa"/>
            </w:tcMar>
            <w:vAlign w:val="center"/>
            <w:hideMark/>
          </w:tcPr>
          <w:p w14:paraId="70206E2E"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72FCF6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03368AB" w14:textId="77777777" w:rsidR="00D75A04" w:rsidRPr="007A0E23" w:rsidRDefault="00D75A04" w:rsidP="008762B6">
            <w:pPr>
              <w:pStyle w:val="movimento2"/>
              <w:rPr>
                <w:color w:val="002060"/>
              </w:rPr>
            </w:pPr>
            <w:r w:rsidRPr="007A0E23">
              <w:rPr>
                <w:color w:val="002060"/>
              </w:rPr>
              <w:t> </w:t>
            </w:r>
          </w:p>
        </w:tc>
      </w:tr>
    </w:tbl>
    <w:p w14:paraId="565F7CD6" w14:textId="77777777" w:rsidR="00D75A04" w:rsidRPr="007A0E23" w:rsidRDefault="00D75A04" w:rsidP="00D75A04">
      <w:pPr>
        <w:pStyle w:val="titolo10"/>
        <w:rPr>
          <w:rFonts w:eastAsiaTheme="minorEastAsia"/>
          <w:color w:val="002060"/>
        </w:rPr>
      </w:pPr>
      <w:r w:rsidRPr="007A0E23">
        <w:rPr>
          <w:color w:val="002060"/>
        </w:rPr>
        <w:t xml:space="preserve">GARE DEL 8/ 3/2025 </w:t>
      </w:r>
    </w:p>
    <w:p w14:paraId="2844EF31" w14:textId="77777777" w:rsidR="00D75A04" w:rsidRPr="007A0E23" w:rsidRDefault="00D75A04" w:rsidP="00D75A04">
      <w:pPr>
        <w:pStyle w:val="titolo7a"/>
        <w:rPr>
          <w:color w:val="002060"/>
        </w:rPr>
      </w:pPr>
      <w:r w:rsidRPr="007A0E23">
        <w:rPr>
          <w:color w:val="002060"/>
        </w:rPr>
        <w:t xml:space="preserve">PROVVEDIMENTI DISCIPLINARI </w:t>
      </w:r>
    </w:p>
    <w:p w14:paraId="7798EF48"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41209E1C" w14:textId="77777777" w:rsidR="00D75A04" w:rsidRPr="007A0E23" w:rsidRDefault="00D75A04" w:rsidP="00D75A04">
      <w:pPr>
        <w:pStyle w:val="titolo30"/>
        <w:rPr>
          <w:color w:val="002060"/>
        </w:rPr>
      </w:pPr>
      <w:r w:rsidRPr="007A0E23">
        <w:rPr>
          <w:color w:val="002060"/>
        </w:rPr>
        <w:t xml:space="preserve">CALCIATORI ESPULSI </w:t>
      </w:r>
    </w:p>
    <w:p w14:paraId="1B5E62E1" w14:textId="77777777" w:rsidR="00D75A04" w:rsidRPr="007A0E23" w:rsidRDefault="00D75A04" w:rsidP="00D75A04">
      <w:pPr>
        <w:pStyle w:val="titolo20"/>
        <w:rPr>
          <w:color w:val="002060"/>
        </w:rPr>
      </w:pPr>
      <w:r w:rsidRPr="007A0E2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15DDFB57" w14:textId="77777777" w:rsidTr="008762B6">
        <w:tc>
          <w:tcPr>
            <w:tcW w:w="2200" w:type="dxa"/>
            <w:tcMar>
              <w:top w:w="20" w:type="dxa"/>
              <w:left w:w="20" w:type="dxa"/>
              <w:bottom w:w="20" w:type="dxa"/>
              <w:right w:w="20" w:type="dxa"/>
            </w:tcMar>
            <w:vAlign w:val="center"/>
            <w:hideMark/>
          </w:tcPr>
          <w:p w14:paraId="0F0408E4" w14:textId="77777777" w:rsidR="00D75A04" w:rsidRPr="007A0E23" w:rsidRDefault="00D75A04" w:rsidP="008762B6">
            <w:pPr>
              <w:pStyle w:val="movimento"/>
              <w:rPr>
                <w:color w:val="002060"/>
              </w:rPr>
            </w:pPr>
            <w:r w:rsidRPr="007A0E23">
              <w:rPr>
                <w:color w:val="002060"/>
              </w:rPr>
              <w:t>CARLOPIO FRANCESCO</w:t>
            </w:r>
          </w:p>
        </w:tc>
        <w:tc>
          <w:tcPr>
            <w:tcW w:w="2200" w:type="dxa"/>
            <w:tcMar>
              <w:top w:w="20" w:type="dxa"/>
              <w:left w:w="20" w:type="dxa"/>
              <w:bottom w:w="20" w:type="dxa"/>
              <w:right w:w="20" w:type="dxa"/>
            </w:tcMar>
            <w:vAlign w:val="center"/>
            <w:hideMark/>
          </w:tcPr>
          <w:p w14:paraId="28D5BA51" w14:textId="77777777" w:rsidR="00D75A04" w:rsidRPr="007A0E23" w:rsidRDefault="00D75A04" w:rsidP="008762B6">
            <w:pPr>
              <w:pStyle w:val="movimento2"/>
              <w:rPr>
                <w:color w:val="002060"/>
              </w:rPr>
            </w:pPr>
            <w:r w:rsidRPr="007A0E23">
              <w:rPr>
                <w:color w:val="002060"/>
              </w:rPr>
              <w:t xml:space="preserve">(CERRETO D ESI C5 A.S.D.) </w:t>
            </w:r>
          </w:p>
        </w:tc>
        <w:tc>
          <w:tcPr>
            <w:tcW w:w="800" w:type="dxa"/>
            <w:tcMar>
              <w:top w:w="20" w:type="dxa"/>
              <w:left w:w="20" w:type="dxa"/>
              <w:bottom w:w="20" w:type="dxa"/>
              <w:right w:w="20" w:type="dxa"/>
            </w:tcMar>
            <w:vAlign w:val="center"/>
            <w:hideMark/>
          </w:tcPr>
          <w:p w14:paraId="2A5984B4"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744A79C"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FDEEAAF" w14:textId="77777777" w:rsidR="00D75A04" w:rsidRPr="007A0E23" w:rsidRDefault="00D75A04" w:rsidP="008762B6">
            <w:pPr>
              <w:pStyle w:val="movimento2"/>
              <w:rPr>
                <w:color w:val="002060"/>
              </w:rPr>
            </w:pPr>
            <w:r w:rsidRPr="007A0E23">
              <w:rPr>
                <w:color w:val="002060"/>
              </w:rPr>
              <w:t> </w:t>
            </w:r>
          </w:p>
        </w:tc>
      </w:tr>
    </w:tbl>
    <w:p w14:paraId="00000230" w14:textId="77777777" w:rsidR="00D75A04" w:rsidRPr="007A0E23" w:rsidRDefault="00D75A04" w:rsidP="00D75A04">
      <w:pPr>
        <w:pStyle w:val="titolo30"/>
        <w:rPr>
          <w:rFonts w:eastAsiaTheme="minorEastAsia"/>
          <w:color w:val="002060"/>
        </w:rPr>
      </w:pPr>
      <w:r w:rsidRPr="007A0E23">
        <w:rPr>
          <w:color w:val="002060"/>
        </w:rPr>
        <w:t xml:space="preserve">CALCIATORI NON ESPULSI </w:t>
      </w:r>
    </w:p>
    <w:p w14:paraId="1B60AD27" w14:textId="77777777" w:rsidR="00D75A04" w:rsidRPr="007A0E23" w:rsidRDefault="00D75A04" w:rsidP="00D75A04">
      <w:pPr>
        <w:pStyle w:val="titolo20"/>
        <w:rPr>
          <w:color w:val="002060"/>
        </w:rPr>
      </w:pPr>
      <w:r w:rsidRPr="007A0E2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7DF41656" w14:textId="77777777" w:rsidTr="008762B6">
        <w:tc>
          <w:tcPr>
            <w:tcW w:w="2200" w:type="dxa"/>
            <w:tcMar>
              <w:top w:w="20" w:type="dxa"/>
              <w:left w:w="20" w:type="dxa"/>
              <w:bottom w:w="20" w:type="dxa"/>
              <w:right w:w="20" w:type="dxa"/>
            </w:tcMar>
            <w:vAlign w:val="center"/>
            <w:hideMark/>
          </w:tcPr>
          <w:p w14:paraId="66DF701B" w14:textId="77777777" w:rsidR="00D75A04" w:rsidRPr="007A0E23" w:rsidRDefault="00D75A04" w:rsidP="008762B6">
            <w:pPr>
              <w:pStyle w:val="movimento"/>
              <w:rPr>
                <w:color w:val="002060"/>
              </w:rPr>
            </w:pPr>
            <w:r w:rsidRPr="007A0E23">
              <w:rPr>
                <w:color w:val="002060"/>
              </w:rPr>
              <w:lastRenderedPageBreak/>
              <w:t>MARTIN ENZO DANIEL</w:t>
            </w:r>
          </w:p>
        </w:tc>
        <w:tc>
          <w:tcPr>
            <w:tcW w:w="2200" w:type="dxa"/>
            <w:tcMar>
              <w:top w:w="20" w:type="dxa"/>
              <w:left w:w="20" w:type="dxa"/>
              <w:bottom w:w="20" w:type="dxa"/>
              <w:right w:w="20" w:type="dxa"/>
            </w:tcMar>
            <w:vAlign w:val="center"/>
            <w:hideMark/>
          </w:tcPr>
          <w:p w14:paraId="24DCB99D" w14:textId="77777777" w:rsidR="00D75A04" w:rsidRPr="007A0E23" w:rsidRDefault="00D75A04" w:rsidP="008762B6">
            <w:pPr>
              <w:pStyle w:val="movimento2"/>
              <w:rPr>
                <w:color w:val="002060"/>
              </w:rPr>
            </w:pPr>
            <w:r w:rsidRPr="007A0E23">
              <w:rPr>
                <w:color w:val="002060"/>
              </w:rPr>
              <w:t xml:space="preserve">(GAGLIOLE CALCIO A 5) </w:t>
            </w:r>
          </w:p>
        </w:tc>
        <w:tc>
          <w:tcPr>
            <w:tcW w:w="800" w:type="dxa"/>
            <w:tcMar>
              <w:top w:w="20" w:type="dxa"/>
              <w:left w:w="20" w:type="dxa"/>
              <w:bottom w:w="20" w:type="dxa"/>
              <w:right w:w="20" w:type="dxa"/>
            </w:tcMar>
            <w:vAlign w:val="center"/>
            <w:hideMark/>
          </w:tcPr>
          <w:p w14:paraId="42C994E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A6225B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24E392C" w14:textId="77777777" w:rsidR="00D75A04" w:rsidRPr="007A0E23" w:rsidRDefault="00D75A04" w:rsidP="008762B6">
            <w:pPr>
              <w:pStyle w:val="movimento2"/>
              <w:rPr>
                <w:color w:val="002060"/>
              </w:rPr>
            </w:pPr>
            <w:r w:rsidRPr="007A0E23">
              <w:rPr>
                <w:color w:val="002060"/>
              </w:rPr>
              <w:t> </w:t>
            </w:r>
          </w:p>
        </w:tc>
      </w:tr>
    </w:tbl>
    <w:p w14:paraId="1809DAC7" w14:textId="77777777" w:rsidR="00D75A04" w:rsidRPr="007A0E23" w:rsidRDefault="00D75A04" w:rsidP="00D75A04">
      <w:pPr>
        <w:pStyle w:val="titolo20"/>
        <w:rPr>
          <w:rFonts w:eastAsiaTheme="minorEastAsia"/>
          <w:color w:val="002060"/>
        </w:rPr>
      </w:pPr>
      <w:r w:rsidRPr="007A0E23">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4AC66472" w14:textId="77777777" w:rsidTr="008762B6">
        <w:tc>
          <w:tcPr>
            <w:tcW w:w="2200" w:type="dxa"/>
            <w:tcMar>
              <w:top w:w="20" w:type="dxa"/>
              <w:left w:w="20" w:type="dxa"/>
              <w:bottom w:w="20" w:type="dxa"/>
              <w:right w:w="20" w:type="dxa"/>
            </w:tcMar>
            <w:vAlign w:val="center"/>
            <w:hideMark/>
          </w:tcPr>
          <w:p w14:paraId="4D1ACFBF" w14:textId="77777777" w:rsidR="00D75A04" w:rsidRPr="007A0E23" w:rsidRDefault="00D75A04" w:rsidP="008762B6">
            <w:pPr>
              <w:pStyle w:val="movimento"/>
              <w:rPr>
                <w:color w:val="002060"/>
              </w:rPr>
            </w:pPr>
            <w:proofErr w:type="gramStart"/>
            <w:r w:rsidRPr="007A0E23">
              <w:rPr>
                <w:color w:val="002060"/>
              </w:rPr>
              <w:t>LO</w:t>
            </w:r>
            <w:proofErr w:type="gramEnd"/>
            <w:r w:rsidRPr="007A0E23">
              <w:rPr>
                <w:color w:val="002060"/>
              </w:rPr>
              <w:t xml:space="preserve"> GIUDICE NICOLAS JESUS</w:t>
            </w:r>
          </w:p>
        </w:tc>
        <w:tc>
          <w:tcPr>
            <w:tcW w:w="2200" w:type="dxa"/>
            <w:tcMar>
              <w:top w:w="20" w:type="dxa"/>
              <w:left w:w="20" w:type="dxa"/>
              <w:bottom w:w="20" w:type="dxa"/>
              <w:right w:w="20" w:type="dxa"/>
            </w:tcMar>
            <w:vAlign w:val="center"/>
            <w:hideMark/>
          </w:tcPr>
          <w:p w14:paraId="18A0A8DB" w14:textId="77777777" w:rsidR="00D75A04" w:rsidRPr="007A0E23" w:rsidRDefault="00D75A04" w:rsidP="008762B6">
            <w:pPr>
              <w:pStyle w:val="movimento2"/>
              <w:rPr>
                <w:color w:val="002060"/>
              </w:rPr>
            </w:pPr>
            <w:r w:rsidRPr="007A0E23">
              <w:rPr>
                <w:color w:val="002060"/>
              </w:rPr>
              <w:t xml:space="preserve">(GAGLIOLE CALCIO A 5) </w:t>
            </w:r>
          </w:p>
        </w:tc>
        <w:tc>
          <w:tcPr>
            <w:tcW w:w="800" w:type="dxa"/>
            <w:tcMar>
              <w:top w:w="20" w:type="dxa"/>
              <w:left w:w="20" w:type="dxa"/>
              <w:bottom w:w="20" w:type="dxa"/>
              <w:right w:w="20" w:type="dxa"/>
            </w:tcMar>
            <w:vAlign w:val="center"/>
            <w:hideMark/>
          </w:tcPr>
          <w:p w14:paraId="667AA48F"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A07FB5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F41CF9B" w14:textId="77777777" w:rsidR="00D75A04" w:rsidRPr="007A0E23" w:rsidRDefault="00D75A04" w:rsidP="008762B6">
            <w:pPr>
              <w:pStyle w:val="movimento2"/>
              <w:rPr>
                <w:color w:val="002060"/>
              </w:rPr>
            </w:pPr>
            <w:r w:rsidRPr="007A0E23">
              <w:rPr>
                <w:color w:val="002060"/>
              </w:rPr>
              <w:t> </w:t>
            </w:r>
          </w:p>
        </w:tc>
      </w:tr>
    </w:tbl>
    <w:p w14:paraId="38083C10" w14:textId="77777777" w:rsidR="00D75A04" w:rsidRPr="007A0E23" w:rsidRDefault="00D75A04" w:rsidP="00D75A04">
      <w:pPr>
        <w:pStyle w:val="titolo20"/>
        <w:rPr>
          <w:rFonts w:eastAsiaTheme="minorEastAsia"/>
          <w:color w:val="002060"/>
        </w:rPr>
      </w:pPr>
      <w:r w:rsidRPr="007A0E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70435AC3" w14:textId="77777777" w:rsidTr="008762B6">
        <w:tc>
          <w:tcPr>
            <w:tcW w:w="2200" w:type="dxa"/>
            <w:tcMar>
              <w:top w:w="20" w:type="dxa"/>
              <w:left w:w="20" w:type="dxa"/>
              <w:bottom w:w="20" w:type="dxa"/>
              <w:right w:w="20" w:type="dxa"/>
            </w:tcMar>
            <w:vAlign w:val="center"/>
            <w:hideMark/>
          </w:tcPr>
          <w:p w14:paraId="2EF4F2B4" w14:textId="77777777" w:rsidR="00D75A04" w:rsidRPr="007A0E23" w:rsidRDefault="00D75A04" w:rsidP="008762B6">
            <w:pPr>
              <w:pStyle w:val="movimento"/>
              <w:rPr>
                <w:color w:val="002060"/>
              </w:rPr>
            </w:pPr>
            <w:r w:rsidRPr="007A0E23">
              <w:rPr>
                <w:color w:val="002060"/>
              </w:rPr>
              <w:t>BASSO COBO ALEXANDRE</w:t>
            </w:r>
          </w:p>
        </w:tc>
        <w:tc>
          <w:tcPr>
            <w:tcW w:w="2200" w:type="dxa"/>
            <w:tcMar>
              <w:top w:w="20" w:type="dxa"/>
              <w:left w:w="20" w:type="dxa"/>
              <w:bottom w:w="20" w:type="dxa"/>
              <w:right w:w="20" w:type="dxa"/>
            </w:tcMar>
            <w:vAlign w:val="center"/>
            <w:hideMark/>
          </w:tcPr>
          <w:p w14:paraId="060FA269" w14:textId="77777777" w:rsidR="00D75A04" w:rsidRPr="007A0E23" w:rsidRDefault="00D75A04" w:rsidP="008762B6">
            <w:pPr>
              <w:pStyle w:val="movimento2"/>
              <w:rPr>
                <w:color w:val="002060"/>
              </w:rPr>
            </w:pPr>
            <w:r w:rsidRPr="007A0E23">
              <w:rPr>
                <w:color w:val="002060"/>
              </w:rPr>
              <w:t xml:space="preserve">(CERRETO D ESI C5 A.S.D.) </w:t>
            </w:r>
          </w:p>
        </w:tc>
        <w:tc>
          <w:tcPr>
            <w:tcW w:w="800" w:type="dxa"/>
            <w:tcMar>
              <w:top w:w="20" w:type="dxa"/>
              <w:left w:w="20" w:type="dxa"/>
              <w:bottom w:w="20" w:type="dxa"/>
              <w:right w:w="20" w:type="dxa"/>
            </w:tcMar>
            <w:vAlign w:val="center"/>
            <w:hideMark/>
          </w:tcPr>
          <w:p w14:paraId="20D6406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6719A57" w14:textId="77777777" w:rsidR="00D75A04" w:rsidRPr="007A0E23" w:rsidRDefault="00D75A04" w:rsidP="008762B6">
            <w:pPr>
              <w:pStyle w:val="movimento"/>
              <w:rPr>
                <w:color w:val="002060"/>
              </w:rPr>
            </w:pPr>
            <w:r w:rsidRPr="007A0E23">
              <w:rPr>
                <w:color w:val="002060"/>
              </w:rPr>
              <w:t>PASCOLINI GIACOMO</w:t>
            </w:r>
          </w:p>
        </w:tc>
        <w:tc>
          <w:tcPr>
            <w:tcW w:w="2200" w:type="dxa"/>
            <w:tcMar>
              <w:top w:w="20" w:type="dxa"/>
              <w:left w:w="20" w:type="dxa"/>
              <w:bottom w:w="20" w:type="dxa"/>
              <w:right w:w="20" w:type="dxa"/>
            </w:tcMar>
            <w:vAlign w:val="center"/>
            <w:hideMark/>
          </w:tcPr>
          <w:p w14:paraId="5F3ADD29" w14:textId="77777777" w:rsidR="00D75A04" w:rsidRPr="007A0E23" w:rsidRDefault="00D75A04" w:rsidP="008762B6">
            <w:pPr>
              <w:pStyle w:val="movimento2"/>
              <w:rPr>
                <w:color w:val="002060"/>
              </w:rPr>
            </w:pPr>
            <w:r w:rsidRPr="007A0E23">
              <w:rPr>
                <w:color w:val="002060"/>
              </w:rPr>
              <w:t xml:space="preserve">(CERRETO D ESI C5 A.S.D.) </w:t>
            </w:r>
          </w:p>
        </w:tc>
      </w:tr>
    </w:tbl>
    <w:p w14:paraId="32E5162C" w14:textId="77777777" w:rsidR="00091375" w:rsidRDefault="00091375" w:rsidP="00D75A04">
      <w:pPr>
        <w:jc w:val="center"/>
        <w:rPr>
          <w:rFonts w:ascii="Arial" w:hAnsi="Arial" w:cs="Arial"/>
          <w:noProof/>
          <w:color w:val="002060"/>
          <w:sz w:val="22"/>
          <w:szCs w:val="22"/>
        </w:rPr>
      </w:pPr>
    </w:p>
    <w:p w14:paraId="62FDE81E" w14:textId="70A98876" w:rsidR="00D75A04" w:rsidRPr="0099234A" w:rsidRDefault="00D75A04" w:rsidP="00D75A04">
      <w:pPr>
        <w:jc w:val="center"/>
        <w:rPr>
          <w:rFonts w:ascii="Arial" w:hAnsi="Arial" w:cs="Arial"/>
          <w:noProof/>
          <w:color w:val="002060"/>
          <w:sz w:val="22"/>
          <w:szCs w:val="22"/>
        </w:rPr>
      </w:pPr>
      <w:r w:rsidRPr="0099234A">
        <w:rPr>
          <w:rFonts w:ascii="Arial" w:hAnsi="Arial" w:cs="Arial"/>
          <w:noProof/>
          <w:color w:val="002060"/>
          <w:sz w:val="22"/>
          <w:szCs w:val="22"/>
        </w:rPr>
        <w:t>F.to IL SEGRETARIO                                   F.to IL GIUDICE SPORTIVO</w:t>
      </w:r>
    </w:p>
    <w:p w14:paraId="41BEBBB6" w14:textId="77777777" w:rsidR="00D75A04" w:rsidRPr="0099234A" w:rsidRDefault="00D75A04" w:rsidP="00D75A04">
      <w:pPr>
        <w:pStyle w:val="Corpodeltesto2"/>
        <w:spacing w:after="0" w:line="240" w:lineRule="auto"/>
        <w:jc w:val="both"/>
        <w:rPr>
          <w:rFonts w:ascii="Arial" w:hAnsi="Arial" w:cs="Arial"/>
          <w:b/>
          <w:color w:val="002060"/>
          <w:sz w:val="22"/>
          <w:szCs w:val="22"/>
        </w:rPr>
      </w:pPr>
      <w:r w:rsidRPr="0099234A">
        <w:rPr>
          <w:rFonts w:ascii="Arial" w:hAnsi="Arial" w:cs="Arial"/>
          <w:noProof/>
          <w:color w:val="002060"/>
          <w:sz w:val="22"/>
          <w:szCs w:val="22"/>
        </w:rPr>
        <w:t xml:space="preserve">                         Angelo Castellana        </w:t>
      </w:r>
      <w:r w:rsidRPr="0099234A">
        <w:rPr>
          <w:rFonts w:ascii="Arial" w:hAnsi="Arial" w:cs="Arial"/>
          <w:noProof/>
          <w:color w:val="002060"/>
          <w:sz w:val="22"/>
          <w:szCs w:val="22"/>
        </w:rPr>
        <w:tab/>
        <w:t xml:space="preserve">                                Agnese Lazzaretti</w:t>
      </w:r>
    </w:p>
    <w:p w14:paraId="4D3415C6" w14:textId="77777777" w:rsidR="00D75A04" w:rsidRPr="007A0E23" w:rsidRDefault="00D75A04" w:rsidP="00D75A04">
      <w:pPr>
        <w:pStyle w:val="breakline"/>
        <w:rPr>
          <w:rFonts w:eastAsiaTheme="minorEastAsia"/>
          <w:color w:val="002060"/>
        </w:rPr>
      </w:pPr>
    </w:p>
    <w:p w14:paraId="623432E8" w14:textId="77777777" w:rsidR="00D75A04" w:rsidRPr="007A0E23" w:rsidRDefault="00D75A04" w:rsidP="00D75A04">
      <w:pPr>
        <w:pStyle w:val="titoloprinc0"/>
        <w:rPr>
          <w:color w:val="002060"/>
        </w:rPr>
      </w:pPr>
      <w:r w:rsidRPr="007A0E23">
        <w:rPr>
          <w:color w:val="002060"/>
        </w:rPr>
        <w:t>CLASSIFICA</w:t>
      </w:r>
    </w:p>
    <w:p w14:paraId="0791D04B" w14:textId="77777777" w:rsidR="00D75A04" w:rsidRPr="007A0E23" w:rsidRDefault="00D75A04" w:rsidP="00D75A04">
      <w:pPr>
        <w:pStyle w:val="breakline"/>
        <w:rPr>
          <w:color w:val="002060"/>
        </w:rPr>
      </w:pPr>
    </w:p>
    <w:p w14:paraId="7FF070D5" w14:textId="77777777" w:rsidR="00D75A04" w:rsidRPr="007A0E23" w:rsidRDefault="00D75A04" w:rsidP="00D75A04">
      <w:pPr>
        <w:pStyle w:val="breakline"/>
        <w:rPr>
          <w:color w:val="002060"/>
        </w:rPr>
      </w:pPr>
    </w:p>
    <w:p w14:paraId="4625A64C" w14:textId="77777777" w:rsidR="00D75A04" w:rsidRPr="007A0E23" w:rsidRDefault="00D75A04" w:rsidP="00D75A04">
      <w:pPr>
        <w:pStyle w:val="sottotitolocampionato10"/>
        <w:rPr>
          <w:color w:val="002060"/>
        </w:rPr>
      </w:pPr>
      <w:r w:rsidRPr="007A0E2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2A11511E"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98275"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E9BF8"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24E4B"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23483"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5784E"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53CB2"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67C50"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BE872"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14004"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1DB27" w14:textId="77777777" w:rsidR="00D75A04" w:rsidRPr="007A0E23" w:rsidRDefault="00D75A04" w:rsidP="008762B6">
            <w:pPr>
              <w:pStyle w:val="headertabella0"/>
              <w:rPr>
                <w:color w:val="002060"/>
              </w:rPr>
            </w:pPr>
            <w:r w:rsidRPr="007A0E23">
              <w:rPr>
                <w:color w:val="002060"/>
              </w:rPr>
              <w:t>PE</w:t>
            </w:r>
          </w:p>
        </w:tc>
      </w:tr>
      <w:tr w:rsidR="00D75A04" w:rsidRPr="007A0E23" w14:paraId="21C21DA3"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61BF97" w14:textId="77777777" w:rsidR="00D75A04" w:rsidRPr="007A0E23" w:rsidRDefault="00D75A04" w:rsidP="008762B6">
            <w:pPr>
              <w:pStyle w:val="rowtabella0"/>
              <w:rPr>
                <w:color w:val="002060"/>
              </w:rPr>
            </w:pPr>
            <w:r w:rsidRPr="007A0E2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FFF0" w14:textId="77777777" w:rsidR="00D75A04" w:rsidRPr="007A0E23" w:rsidRDefault="00D75A04" w:rsidP="008762B6">
            <w:pPr>
              <w:pStyle w:val="rowtabella0"/>
              <w:jc w:val="center"/>
              <w:rPr>
                <w:color w:val="002060"/>
              </w:rPr>
            </w:pPr>
            <w:r w:rsidRPr="007A0E2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6C3D"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0FAA" w14:textId="77777777" w:rsidR="00D75A04" w:rsidRPr="007A0E23" w:rsidRDefault="00D75A04" w:rsidP="008762B6">
            <w:pPr>
              <w:pStyle w:val="rowtabella0"/>
              <w:jc w:val="center"/>
              <w:rPr>
                <w:color w:val="002060"/>
              </w:rPr>
            </w:pPr>
            <w:r w:rsidRPr="007A0E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CCBD"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62A7"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5B09" w14:textId="77777777" w:rsidR="00D75A04" w:rsidRPr="007A0E23" w:rsidRDefault="00D75A04" w:rsidP="008762B6">
            <w:pPr>
              <w:pStyle w:val="rowtabella0"/>
              <w:jc w:val="center"/>
              <w:rPr>
                <w:color w:val="002060"/>
              </w:rPr>
            </w:pPr>
            <w:r w:rsidRPr="007A0E23">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55537" w14:textId="77777777" w:rsidR="00D75A04" w:rsidRPr="007A0E23" w:rsidRDefault="00D75A04" w:rsidP="008762B6">
            <w:pPr>
              <w:pStyle w:val="rowtabella0"/>
              <w:jc w:val="center"/>
              <w:rPr>
                <w:color w:val="002060"/>
              </w:rPr>
            </w:pPr>
            <w:r w:rsidRPr="007A0E2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2FD05" w14:textId="77777777" w:rsidR="00D75A04" w:rsidRPr="007A0E23" w:rsidRDefault="00D75A04" w:rsidP="008762B6">
            <w:pPr>
              <w:pStyle w:val="rowtabella0"/>
              <w:jc w:val="center"/>
              <w:rPr>
                <w:color w:val="002060"/>
              </w:rPr>
            </w:pPr>
            <w:r w:rsidRPr="007A0E2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5AB7" w14:textId="77777777" w:rsidR="00D75A04" w:rsidRPr="007A0E23" w:rsidRDefault="00D75A04" w:rsidP="008762B6">
            <w:pPr>
              <w:pStyle w:val="rowtabella0"/>
              <w:jc w:val="center"/>
              <w:rPr>
                <w:color w:val="002060"/>
              </w:rPr>
            </w:pPr>
            <w:r w:rsidRPr="007A0E23">
              <w:rPr>
                <w:color w:val="002060"/>
              </w:rPr>
              <w:t>2</w:t>
            </w:r>
          </w:p>
        </w:tc>
      </w:tr>
      <w:tr w:rsidR="00D75A04" w:rsidRPr="007A0E23" w14:paraId="14B86322"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7B322" w14:textId="77777777" w:rsidR="00D75A04" w:rsidRPr="007A0E23" w:rsidRDefault="00D75A04" w:rsidP="008762B6">
            <w:pPr>
              <w:pStyle w:val="rowtabella0"/>
              <w:rPr>
                <w:color w:val="002060"/>
              </w:rPr>
            </w:pPr>
            <w:r w:rsidRPr="007A0E23">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FECAD" w14:textId="77777777" w:rsidR="00D75A04" w:rsidRPr="007A0E23" w:rsidRDefault="00D75A04" w:rsidP="008762B6">
            <w:pPr>
              <w:pStyle w:val="rowtabella0"/>
              <w:jc w:val="center"/>
              <w:rPr>
                <w:color w:val="002060"/>
              </w:rPr>
            </w:pPr>
            <w:r w:rsidRPr="007A0E2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9411"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84DAF"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8EF92"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61F9"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A4E32" w14:textId="77777777" w:rsidR="00D75A04" w:rsidRPr="007A0E23" w:rsidRDefault="00D75A04" w:rsidP="008762B6">
            <w:pPr>
              <w:pStyle w:val="rowtabella0"/>
              <w:jc w:val="center"/>
              <w:rPr>
                <w:color w:val="002060"/>
              </w:rPr>
            </w:pPr>
            <w:r w:rsidRPr="007A0E23">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AB9B" w14:textId="77777777" w:rsidR="00D75A04" w:rsidRPr="007A0E23" w:rsidRDefault="00D75A04" w:rsidP="008762B6">
            <w:pPr>
              <w:pStyle w:val="rowtabella0"/>
              <w:jc w:val="center"/>
              <w:rPr>
                <w:color w:val="002060"/>
              </w:rPr>
            </w:pPr>
            <w:r w:rsidRPr="007A0E2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2322D" w14:textId="77777777" w:rsidR="00D75A04" w:rsidRPr="007A0E23" w:rsidRDefault="00D75A04" w:rsidP="008762B6">
            <w:pPr>
              <w:pStyle w:val="rowtabella0"/>
              <w:jc w:val="center"/>
              <w:rPr>
                <w:color w:val="002060"/>
              </w:rPr>
            </w:pPr>
            <w:r w:rsidRPr="007A0E2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AC28" w14:textId="77777777" w:rsidR="00D75A04" w:rsidRPr="007A0E23" w:rsidRDefault="00D75A04" w:rsidP="008762B6">
            <w:pPr>
              <w:pStyle w:val="rowtabella0"/>
              <w:jc w:val="center"/>
              <w:rPr>
                <w:color w:val="002060"/>
              </w:rPr>
            </w:pPr>
            <w:r w:rsidRPr="007A0E23">
              <w:rPr>
                <w:color w:val="002060"/>
              </w:rPr>
              <w:t>0</w:t>
            </w:r>
          </w:p>
        </w:tc>
      </w:tr>
      <w:tr w:rsidR="00D75A04" w:rsidRPr="007A0E23" w14:paraId="7E094ED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FD8B6" w14:textId="77777777" w:rsidR="00D75A04" w:rsidRPr="007A0E23" w:rsidRDefault="00D75A04" w:rsidP="008762B6">
            <w:pPr>
              <w:pStyle w:val="rowtabella0"/>
              <w:rPr>
                <w:color w:val="002060"/>
              </w:rPr>
            </w:pPr>
            <w:r w:rsidRPr="007A0E2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96AEC" w14:textId="77777777" w:rsidR="00D75A04" w:rsidRPr="007A0E23" w:rsidRDefault="00D75A04" w:rsidP="008762B6">
            <w:pPr>
              <w:pStyle w:val="rowtabella0"/>
              <w:jc w:val="center"/>
              <w:rPr>
                <w:color w:val="002060"/>
              </w:rPr>
            </w:pPr>
            <w:r w:rsidRPr="007A0E2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7D167"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3069"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1DBD"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9D3A"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6B14" w14:textId="77777777" w:rsidR="00D75A04" w:rsidRPr="007A0E23" w:rsidRDefault="00D75A04" w:rsidP="008762B6">
            <w:pPr>
              <w:pStyle w:val="rowtabella0"/>
              <w:jc w:val="center"/>
              <w:rPr>
                <w:color w:val="002060"/>
              </w:rPr>
            </w:pPr>
            <w:r w:rsidRPr="007A0E2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89CD" w14:textId="77777777" w:rsidR="00D75A04" w:rsidRPr="007A0E23" w:rsidRDefault="00D75A04" w:rsidP="008762B6">
            <w:pPr>
              <w:pStyle w:val="rowtabella0"/>
              <w:jc w:val="center"/>
              <w:rPr>
                <w:color w:val="002060"/>
              </w:rPr>
            </w:pPr>
            <w:r w:rsidRPr="007A0E2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F4568" w14:textId="77777777" w:rsidR="00D75A04" w:rsidRPr="007A0E23" w:rsidRDefault="00D75A04" w:rsidP="008762B6">
            <w:pPr>
              <w:pStyle w:val="rowtabella0"/>
              <w:jc w:val="center"/>
              <w:rPr>
                <w:color w:val="002060"/>
              </w:rPr>
            </w:pPr>
            <w:r w:rsidRPr="007A0E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668A6" w14:textId="77777777" w:rsidR="00D75A04" w:rsidRPr="007A0E23" w:rsidRDefault="00D75A04" w:rsidP="008762B6">
            <w:pPr>
              <w:pStyle w:val="rowtabella0"/>
              <w:jc w:val="center"/>
              <w:rPr>
                <w:color w:val="002060"/>
              </w:rPr>
            </w:pPr>
            <w:r w:rsidRPr="007A0E23">
              <w:rPr>
                <w:color w:val="002060"/>
              </w:rPr>
              <w:t>0</w:t>
            </w:r>
          </w:p>
        </w:tc>
      </w:tr>
      <w:tr w:rsidR="00D75A04" w:rsidRPr="007A0E23" w14:paraId="361907D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18FB4" w14:textId="77777777" w:rsidR="00D75A04" w:rsidRPr="007A0E23" w:rsidRDefault="00D75A04" w:rsidP="008762B6">
            <w:pPr>
              <w:pStyle w:val="rowtabella0"/>
              <w:rPr>
                <w:color w:val="002060"/>
              </w:rPr>
            </w:pPr>
            <w:r w:rsidRPr="007A0E2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2B5E6"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F34C"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9408"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E68D"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7B6C"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D406" w14:textId="77777777" w:rsidR="00D75A04" w:rsidRPr="007A0E23" w:rsidRDefault="00D75A04" w:rsidP="008762B6">
            <w:pPr>
              <w:pStyle w:val="rowtabella0"/>
              <w:jc w:val="center"/>
              <w:rPr>
                <w:color w:val="002060"/>
              </w:rPr>
            </w:pPr>
            <w:r w:rsidRPr="007A0E2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B256" w14:textId="77777777" w:rsidR="00D75A04" w:rsidRPr="007A0E23" w:rsidRDefault="00D75A04" w:rsidP="008762B6">
            <w:pPr>
              <w:pStyle w:val="rowtabella0"/>
              <w:jc w:val="center"/>
              <w:rPr>
                <w:color w:val="002060"/>
              </w:rPr>
            </w:pPr>
            <w:r w:rsidRPr="007A0E2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6403"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2879B" w14:textId="77777777" w:rsidR="00D75A04" w:rsidRPr="007A0E23" w:rsidRDefault="00D75A04" w:rsidP="008762B6">
            <w:pPr>
              <w:pStyle w:val="rowtabella0"/>
              <w:jc w:val="center"/>
              <w:rPr>
                <w:color w:val="002060"/>
              </w:rPr>
            </w:pPr>
            <w:r w:rsidRPr="007A0E23">
              <w:rPr>
                <w:color w:val="002060"/>
              </w:rPr>
              <w:t>0</w:t>
            </w:r>
          </w:p>
        </w:tc>
      </w:tr>
      <w:tr w:rsidR="00D75A04" w:rsidRPr="007A0E23" w14:paraId="30AD57EC"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ECEB2" w14:textId="77777777" w:rsidR="00D75A04" w:rsidRPr="007A0E23" w:rsidRDefault="00D75A04" w:rsidP="008762B6">
            <w:pPr>
              <w:pStyle w:val="rowtabella0"/>
              <w:rPr>
                <w:color w:val="002060"/>
              </w:rPr>
            </w:pPr>
            <w:r w:rsidRPr="007A0E2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C82B7" w14:textId="77777777" w:rsidR="00D75A04" w:rsidRPr="007A0E23" w:rsidRDefault="00D75A04" w:rsidP="008762B6">
            <w:pPr>
              <w:pStyle w:val="rowtabella0"/>
              <w:jc w:val="center"/>
              <w:rPr>
                <w:color w:val="002060"/>
              </w:rPr>
            </w:pPr>
            <w:r w:rsidRPr="007A0E2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90A7"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3F45"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036C"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D1968"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7615" w14:textId="77777777" w:rsidR="00D75A04" w:rsidRPr="007A0E23" w:rsidRDefault="00D75A04" w:rsidP="008762B6">
            <w:pPr>
              <w:pStyle w:val="rowtabella0"/>
              <w:jc w:val="center"/>
              <w:rPr>
                <w:color w:val="002060"/>
              </w:rPr>
            </w:pPr>
            <w:r w:rsidRPr="007A0E2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F285" w14:textId="77777777" w:rsidR="00D75A04" w:rsidRPr="007A0E23" w:rsidRDefault="00D75A04" w:rsidP="008762B6">
            <w:pPr>
              <w:pStyle w:val="rowtabella0"/>
              <w:jc w:val="center"/>
              <w:rPr>
                <w:color w:val="002060"/>
              </w:rPr>
            </w:pPr>
            <w:r w:rsidRPr="007A0E2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D1ED"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435E" w14:textId="77777777" w:rsidR="00D75A04" w:rsidRPr="007A0E23" w:rsidRDefault="00D75A04" w:rsidP="008762B6">
            <w:pPr>
              <w:pStyle w:val="rowtabella0"/>
              <w:jc w:val="center"/>
              <w:rPr>
                <w:color w:val="002060"/>
              </w:rPr>
            </w:pPr>
            <w:r w:rsidRPr="007A0E23">
              <w:rPr>
                <w:color w:val="002060"/>
              </w:rPr>
              <w:t>0</w:t>
            </w:r>
          </w:p>
        </w:tc>
      </w:tr>
      <w:tr w:rsidR="00D75A04" w:rsidRPr="007A0E23" w14:paraId="5D12AFA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2CC6F" w14:textId="77777777" w:rsidR="00D75A04" w:rsidRPr="007A0E23" w:rsidRDefault="00D75A04" w:rsidP="008762B6">
            <w:pPr>
              <w:pStyle w:val="rowtabella0"/>
              <w:rPr>
                <w:color w:val="002060"/>
              </w:rPr>
            </w:pPr>
            <w:r w:rsidRPr="007A0E2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6DAE" w14:textId="77777777" w:rsidR="00D75A04" w:rsidRPr="007A0E23" w:rsidRDefault="00D75A04" w:rsidP="008762B6">
            <w:pPr>
              <w:pStyle w:val="rowtabella0"/>
              <w:jc w:val="center"/>
              <w:rPr>
                <w:color w:val="002060"/>
              </w:rPr>
            </w:pPr>
            <w:r w:rsidRPr="007A0E2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17E41"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57FD9"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66174"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56CC5"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A7BF0" w14:textId="77777777" w:rsidR="00D75A04" w:rsidRPr="007A0E23" w:rsidRDefault="00D75A04" w:rsidP="008762B6">
            <w:pPr>
              <w:pStyle w:val="rowtabella0"/>
              <w:jc w:val="center"/>
              <w:rPr>
                <w:color w:val="002060"/>
              </w:rPr>
            </w:pPr>
            <w:r w:rsidRPr="007A0E2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6CC5" w14:textId="77777777" w:rsidR="00D75A04" w:rsidRPr="007A0E23" w:rsidRDefault="00D75A04" w:rsidP="008762B6">
            <w:pPr>
              <w:pStyle w:val="rowtabella0"/>
              <w:jc w:val="center"/>
              <w:rPr>
                <w:color w:val="002060"/>
              </w:rPr>
            </w:pPr>
            <w:r w:rsidRPr="007A0E2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9F74"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EF79" w14:textId="77777777" w:rsidR="00D75A04" w:rsidRPr="007A0E23" w:rsidRDefault="00D75A04" w:rsidP="008762B6">
            <w:pPr>
              <w:pStyle w:val="rowtabella0"/>
              <w:jc w:val="center"/>
              <w:rPr>
                <w:color w:val="002060"/>
              </w:rPr>
            </w:pPr>
            <w:r w:rsidRPr="007A0E23">
              <w:rPr>
                <w:color w:val="002060"/>
              </w:rPr>
              <w:t>0</w:t>
            </w:r>
          </w:p>
        </w:tc>
      </w:tr>
      <w:tr w:rsidR="00D75A04" w:rsidRPr="007A0E23" w14:paraId="507FB728"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86F95" w14:textId="77777777" w:rsidR="00D75A04" w:rsidRPr="007A0E23" w:rsidRDefault="00D75A04" w:rsidP="008762B6">
            <w:pPr>
              <w:pStyle w:val="rowtabella0"/>
              <w:rPr>
                <w:color w:val="002060"/>
              </w:rPr>
            </w:pPr>
            <w:r w:rsidRPr="007A0E2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D7487" w14:textId="77777777" w:rsidR="00D75A04" w:rsidRPr="007A0E23" w:rsidRDefault="00D75A04" w:rsidP="008762B6">
            <w:pPr>
              <w:pStyle w:val="rowtabella0"/>
              <w:jc w:val="center"/>
              <w:rPr>
                <w:color w:val="002060"/>
              </w:rPr>
            </w:pPr>
            <w:r w:rsidRPr="007A0E2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C513B"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3DBE"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E7EDD"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99CA"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8205" w14:textId="77777777" w:rsidR="00D75A04" w:rsidRPr="007A0E23" w:rsidRDefault="00D75A04" w:rsidP="008762B6">
            <w:pPr>
              <w:pStyle w:val="rowtabella0"/>
              <w:jc w:val="center"/>
              <w:rPr>
                <w:color w:val="002060"/>
              </w:rPr>
            </w:pPr>
            <w:r w:rsidRPr="007A0E2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D707" w14:textId="77777777" w:rsidR="00D75A04" w:rsidRPr="007A0E23" w:rsidRDefault="00D75A04" w:rsidP="008762B6">
            <w:pPr>
              <w:pStyle w:val="rowtabella0"/>
              <w:jc w:val="center"/>
              <w:rPr>
                <w:color w:val="002060"/>
              </w:rPr>
            </w:pPr>
            <w:r w:rsidRPr="007A0E2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FFE1"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60DD" w14:textId="77777777" w:rsidR="00D75A04" w:rsidRPr="007A0E23" w:rsidRDefault="00D75A04" w:rsidP="008762B6">
            <w:pPr>
              <w:pStyle w:val="rowtabella0"/>
              <w:jc w:val="center"/>
              <w:rPr>
                <w:color w:val="002060"/>
              </w:rPr>
            </w:pPr>
            <w:r w:rsidRPr="007A0E23">
              <w:rPr>
                <w:color w:val="002060"/>
              </w:rPr>
              <w:t>0</w:t>
            </w:r>
          </w:p>
        </w:tc>
      </w:tr>
      <w:tr w:rsidR="00D75A04" w:rsidRPr="007A0E23" w14:paraId="1BB83231"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24E33" w14:textId="77777777" w:rsidR="00D75A04" w:rsidRPr="007A0E23" w:rsidRDefault="00D75A04" w:rsidP="008762B6">
            <w:pPr>
              <w:pStyle w:val="rowtabella0"/>
              <w:rPr>
                <w:color w:val="002060"/>
              </w:rPr>
            </w:pPr>
            <w:r w:rsidRPr="007A0E2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EDE1B" w14:textId="77777777" w:rsidR="00D75A04" w:rsidRPr="007A0E23" w:rsidRDefault="00D75A04" w:rsidP="008762B6">
            <w:pPr>
              <w:pStyle w:val="rowtabella0"/>
              <w:jc w:val="center"/>
              <w:rPr>
                <w:color w:val="002060"/>
              </w:rPr>
            </w:pPr>
            <w:r w:rsidRPr="007A0E2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B9B02"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7676"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8BCB"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DF90"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519C" w14:textId="77777777" w:rsidR="00D75A04" w:rsidRPr="007A0E23" w:rsidRDefault="00D75A04" w:rsidP="008762B6">
            <w:pPr>
              <w:pStyle w:val="rowtabella0"/>
              <w:jc w:val="center"/>
              <w:rPr>
                <w:color w:val="002060"/>
              </w:rPr>
            </w:pPr>
            <w:r w:rsidRPr="007A0E2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8D49" w14:textId="77777777" w:rsidR="00D75A04" w:rsidRPr="007A0E23" w:rsidRDefault="00D75A04" w:rsidP="008762B6">
            <w:pPr>
              <w:pStyle w:val="rowtabella0"/>
              <w:jc w:val="center"/>
              <w:rPr>
                <w:color w:val="002060"/>
              </w:rPr>
            </w:pPr>
            <w:r w:rsidRPr="007A0E2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F0B86"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A0400" w14:textId="77777777" w:rsidR="00D75A04" w:rsidRPr="007A0E23" w:rsidRDefault="00D75A04" w:rsidP="008762B6">
            <w:pPr>
              <w:pStyle w:val="rowtabella0"/>
              <w:jc w:val="center"/>
              <w:rPr>
                <w:color w:val="002060"/>
              </w:rPr>
            </w:pPr>
            <w:r w:rsidRPr="007A0E23">
              <w:rPr>
                <w:color w:val="002060"/>
              </w:rPr>
              <w:t>0</w:t>
            </w:r>
          </w:p>
        </w:tc>
      </w:tr>
      <w:tr w:rsidR="00D75A04" w:rsidRPr="007A0E23" w14:paraId="6336CF46"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6A5281" w14:textId="77777777" w:rsidR="00D75A04" w:rsidRPr="007A0E23" w:rsidRDefault="00D75A04" w:rsidP="008762B6">
            <w:pPr>
              <w:pStyle w:val="rowtabella0"/>
              <w:rPr>
                <w:color w:val="002060"/>
              </w:rPr>
            </w:pPr>
            <w:r w:rsidRPr="007A0E23">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BC406" w14:textId="77777777" w:rsidR="00D75A04" w:rsidRPr="007A0E23" w:rsidRDefault="00D75A04" w:rsidP="008762B6">
            <w:pPr>
              <w:pStyle w:val="rowtabella0"/>
              <w:jc w:val="center"/>
              <w:rPr>
                <w:color w:val="002060"/>
              </w:rPr>
            </w:pPr>
            <w:r w:rsidRPr="007A0E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1DFA"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ED24"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5872"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1C323"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F89F" w14:textId="77777777" w:rsidR="00D75A04" w:rsidRPr="007A0E23" w:rsidRDefault="00D75A04" w:rsidP="008762B6">
            <w:pPr>
              <w:pStyle w:val="rowtabella0"/>
              <w:jc w:val="center"/>
              <w:rPr>
                <w:color w:val="002060"/>
              </w:rPr>
            </w:pPr>
            <w:r w:rsidRPr="007A0E2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BC9C" w14:textId="77777777" w:rsidR="00D75A04" w:rsidRPr="007A0E23" w:rsidRDefault="00D75A04" w:rsidP="008762B6">
            <w:pPr>
              <w:pStyle w:val="rowtabella0"/>
              <w:jc w:val="center"/>
              <w:rPr>
                <w:color w:val="002060"/>
              </w:rPr>
            </w:pPr>
            <w:r w:rsidRPr="007A0E2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8623"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7C1E9" w14:textId="77777777" w:rsidR="00D75A04" w:rsidRPr="007A0E23" w:rsidRDefault="00D75A04" w:rsidP="008762B6">
            <w:pPr>
              <w:pStyle w:val="rowtabella0"/>
              <w:jc w:val="center"/>
              <w:rPr>
                <w:color w:val="002060"/>
              </w:rPr>
            </w:pPr>
            <w:r w:rsidRPr="007A0E23">
              <w:rPr>
                <w:color w:val="002060"/>
              </w:rPr>
              <w:t>0</w:t>
            </w:r>
          </w:p>
        </w:tc>
      </w:tr>
      <w:tr w:rsidR="00D75A04" w:rsidRPr="007A0E23" w14:paraId="4D5B3115"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AA325" w14:textId="77777777" w:rsidR="00D75A04" w:rsidRPr="007A0E23" w:rsidRDefault="00D75A04" w:rsidP="008762B6">
            <w:pPr>
              <w:pStyle w:val="rowtabella0"/>
              <w:rPr>
                <w:color w:val="002060"/>
              </w:rPr>
            </w:pPr>
            <w:r w:rsidRPr="007A0E2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19FCD"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61C0"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EDA43"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8428A"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67E6"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AC22" w14:textId="77777777" w:rsidR="00D75A04" w:rsidRPr="007A0E23" w:rsidRDefault="00D75A04" w:rsidP="008762B6">
            <w:pPr>
              <w:pStyle w:val="rowtabella0"/>
              <w:jc w:val="center"/>
              <w:rPr>
                <w:color w:val="002060"/>
              </w:rPr>
            </w:pPr>
            <w:r w:rsidRPr="007A0E2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7C6D" w14:textId="77777777" w:rsidR="00D75A04" w:rsidRPr="007A0E23" w:rsidRDefault="00D75A04" w:rsidP="008762B6">
            <w:pPr>
              <w:pStyle w:val="rowtabella0"/>
              <w:jc w:val="center"/>
              <w:rPr>
                <w:color w:val="002060"/>
              </w:rPr>
            </w:pPr>
            <w:r w:rsidRPr="007A0E2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46E7"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D592" w14:textId="77777777" w:rsidR="00D75A04" w:rsidRPr="007A0E23" w:rsidRDefault="00D75A04" w:rsidP="008762B6">
            <w:pPr>
              <w:pStyle w:val="rowtabella0"/>
              <w:jc w:val="center"/>
              <w:rPr>
                <w:color w:val="002060"/>
              </w:rPr>
            </w:pPr>
            <w:r w:rsidRPr="007A0E23">
              <w:rPr>
                <w:color w:val="002060"/>
              </w:rPr>
              <w:t>0</w:t>
            </w:r>
          </w:p>
        </w:tc>
      </w:tr>
      <w:tr w:rsidR="00D75A04" w:rsidRPr="007A0E23" w14:paraId="09D1819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76D3F6" w14:textId="77777777" w:rsidR="00D75A04" w:rsidRPr="007A0E23" w:rsidRDefault="00D75A04" w:rsidP="008762B6">
            <w:pPr>
              <w:pStyle w:val="rowtabella0"/>
              <w:rPr>
                <w:color w:val="002060"/>
              </w:rPr>
            </w:pPr>
            <w:r w:rsidRPr="007A0E2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E5C55" w14:textId="77777777" w:rsidR="00D75A04" w:rsidRPr="007A0E23" w:rsidRDefault="00D75A04" w:rsidP="008762B6">
            <w:pPr>
              <w:pStyle w:val="rowtabella0"/>
              <w:jc w:val="center"/>
              <w:rPr>
                <w:color w:val="002060"/>
              </w:rPr>
            </w:pPr>
            <w:r w:rsidRPr="007A0E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90C2A"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4E4B"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C8571"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ECA3"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DF9D" w14:textId="77777777" w:rsidR="00D75A04" w:rsidRPr="007A0E23" w:rsidRDefault="00D75A04" w:rsidP="008762B6">
            <w:pPr>
              <w:pStyle w:val="rowtabella0"/>
              <w:jc w:val="center"/>
              <w:rPr>
                <w:color w:val="002060"/>
              </w:rPr>
            </w:pPr>
            <w:r w:rsidRPr="007A0E2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5EED" w14:textId="77777777" w:rsidR="00D75A04" w:rsidRPr="007A0E23" w:rsidRDefault="00D75A04" w:rsidP="008762B6">
            <w:pPr>
              <w:pStyle w:val="rowtabella0"/>
              <w:jc w:val="center"/>
              <w:rPr>
                <w:color w:val="002060"/>
              </w:rPr>
            </w:pPr>
            <w:r w:rsidRPr="007A0E2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EA295"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00AF8" w14:textId="77777777" w:rsidR="00D75A04" w:rsidRPr="007A0E23" w:rsidRDefault="00D75A04" w:rsidP="008762B6">
            <w:pPr>
              <w:pStyle w:val="rowtabella0"/>
              <w:jc w:val="center"/>
              <w:rPr>
                <w:color w:val="002060"/>
              </w:rPr>
            </w:pPr>
            <w:r w:rsidRPr="007A0E23">
              <w:rPr>
                <w:color w:val="002060"/>
              </w:rPr>
              <w:t>0</w:t>
            </w:r>
          </w:p>
        </w:tc>
      </w:tr>
      <w:tr w:rsidR="00D75A04" w:rsidRPr="007A0E23" w14:paraId="0D755CF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57238" w14:textId="77777777" w:rsidR="00D75A04" w:rsidRPr="007A0E23" w:rsidRDefault="00D75A04" w:rsidP="008762B6">
            <w:pPr>
              <w:pStyle w:val="rowtabella0"/>
              <w:rPr>
                <w:color w:val="002060"/>
              </w:rPr>
            </w:pPr>
            <w:r w:rsidRPr="007A0E23">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AB8E"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3EEE"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E9DC"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355A5"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961AC"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4EF4E" w14:textId="77777777" w:rsidR="00D75A04" w:rsidRPr="007A0E23" w:rsidRDefault="00D75A04" w:rsidP="008762B6">
            <w:pPr>
              <w:pStyle w:val="rowtabella0"/>
              <w:jc w:val="center"/>
              <w:rPr>
                <w:color w:val="002060"/>
              </w:rPr>
            </w:pPr>
            <w:r w:rsidRPr="007A0E2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6BDC" w14:textId="77777777" w:rsidR="00D75A04" w:rsidRPr="007A0E23" w:rsidRDefault="00D75A04" w:rsidP="008762B6">
            <w:pPr>
              <w:pStyle w:val="rowtabella0"/>
              <w:jc w:val="center"/>
              <w:rPr>
                <w:color w:val="002060"/>
              </w:rPr>
            </w:pPr>
            <w:r w:rsidRPr="007A0E2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BFAC" w14:textId="77777777" w:rsidR="00D75A04" w:rsidRPr="007A0E23" w:rsidRDefault="00D75A04" w:rsidP="008762B6">
            <w:pPr>
              <w:pStyle w:val="rowtabella0"/>
              <w:jc w:val="center"/>
              <w:rPr>
                <w:color w:val="002060"/>
              </w:rPr>
            </w:pPr>
            <w:r w:rsidRPr="007A0E2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00EC" w14:textId="77777777" w:rsidR="00D75A04" w:rsidRPr="007A0E23" w:rsidRDefault="00D75A04" w:rsidP="008762B6">
            <w:pPr>
              <w:pStyle w:val="rowtabella0"/>
              <w:jc w:val="center"/>
              <w:rPr>
                <w:color w:val="002060"/>
              </w:rPr>
            </w:pPr>
            <w:r w:rsidRPr="007A0E23">
              <w:rPr>
                <w:color w:val="002060"/>
              </w:rPr>
              <w:t>0</w:t>
            </w:r>
          </w:p>
        </w:tc>
      </w:tr>
      <w:tr w:rsidR="00D75A04" w:rsidRPr="007A0E23" w14:paraId="599467CC"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C33B0" w14:textId="77777777" w:rsidR="00D75A04" w:rsidRPr="007A0E23" w:rsidRDefault="00D75A04" w:rsidP="008762B6">
            <w:pPr>
              <w:pStyle w:val="rowtabella0"/>
              <w:rPr>
                <w:color w:val="002060"/>
              </w:rPr>
            </w:pPr>
            <w:r w:rsidRPr="007A0E2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DD7A"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526F"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403F"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07526"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AF87D"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BAA67" w14:textId="77777777" w:rsidR="00D75A04" w:rsidRPr="007A0E23" w:rsidRDefault="00D75A04" w:rsidP="008762B6">
            <w:pPr>
              <w:pStyle w:val="rowtabella0"/>
              <w:jc w:val="center"/>
              <w:rPr>
                <w:color w:val="002060"/>
              </w:rPr>
            </w:pPr>
            <w:r w:rsidRPr="007A0E2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06D5" w14:textId="77777777" w:rsidR="00D75A04" w:rsidRPr="007A0E23" w:rsidRDefault="00D75A04" w:rsidP="008762B6">
            <w:pPr>
              <w:pStyle w:val="rowtabella0"/>
              <w:jc w:val="center"/>
              <w:rPr>
                <w:color w:val="002060"/>
              </w:rPr>
            </w:pPr>
            <w:r w:rsidRPr="007A0E23">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1C47" w14:textId="77777777" w:rsidR="00D75A04" w:rsidRPr="007A0E23" w:rsidRDefault="00D75A04" w:rsidP="008762B6">
            <w:pPr>
              <w:pStyle w:val="rowtabella0"/>
              <w:jc w:val="center"/>
              <w:rPr>
                <w:color w:val="002060"/>
              </w:rPr>
            </w:pPr>
            <w:r w:rsidRPr="007A0E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B638" w14:textId="77777777" w:rsidR="00D75A04" w:rsidRPr="007A0E23" w:rsidRDefault="00D75A04" w:rsidP="008762B6">
            <w:pPr>
              <w:pStyle w:val="rowtabella0"/>
              <w:jc w:val="center"/>
              <w:rPr>
                <w:color w:val="002060"/>
              </w:rPr>
            </w:pPr>
            <w:r w:rsidRPr="007A0E23">
              <w:rPr>
                <w:color w:val="002060"/>
              </w:rPr>
              <w:t>0</w:t>
            </w:r>
          </w:p>
        </w:tc>
      </w:tr>
      <w:tr w:rsidR="00D75A04" w:rsidRPr="007A0E23" w14:paraId="043BF23B"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5ED4B4" w14:textId="77777777" w:rsidR="00D75A04" w:rsidRPr="007A0E23" w:rsidRDefault="00D75A04" w:rsidP="008762B6">
            <w:pPr>
              <w:pStyle w:val="rowtabella0"/>
              <w:rPr>
                <w:color w:val="002060"/>
              </w:rPr>
            </w:pPr>
            <w:r w:rsidRPr="007A0E2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2BDD5"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4FF3"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E043"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45304"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90DA"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ED137" w14:textId="77777777" w:rsidR="00D75A04" w:rsidRPr="007A0E23" w:rsidRDefault="00D75A04" w:rsidP="008762B6">
            <w:pPr>
              <w:pStyle w:val="rowtabella0"/>
              <w:jc w:val="center"/>
              <w:rPr>
                <w:color w:val="002060"/>
              </w:rPr>
            </w:pPr>
            <w:r w:rsidRPr="007A0E2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F289" w14:textId="77777777" w:rsidR="00D75A04" w:rsidRPr="007A0E23" w:rsidRDefault="00D75A04" w:rsidP="008762B6">
            <w:pPr>
              <w:pStyle w:val="rowtabella0"/>
              <w:jc w:val="center"/>
              <w:rPr>
                <w:color w:val="002060"/>
              </w:rPr>
            </w:pPr>
            <w:r w:rsidRPr="007A0E2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5D84" w14:textId="77777777" w:rsidR="00D75A04" w:rsidRPr="007A0E23" w:rsidRDefault="00D75A04" w:rsidP="008762B6">
            <w:pPr>
              <w:pStyle w:val="rowtabella0"/>
              <w:jc w:val="center"/>
              <w:rPr>
                <w:color w:val="002060"/>
              </w:rPr>
            </w:pPr>
            <w:r w:rsidRPr="007A0E2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7270" w14:textId="77777777" w:rsidR="00D75A04" w:rsidRPr="007A0E23" w:rsidRDefault="00D75A04" w:rsidP="008762B6">
            <w:pPr>
              <w:pStyle w:val="rowtabella0"/>
              <w:jc w:val="center"/>
              <w:rPr>
                <w:color w:val="002060"/>
              </w:rPr>
            </w:pPr>
            <w:r w:rsidRPr="007A0E23">
              <w:rPr>
                <w:color w:val="002060"/>
              </w:rPr>
              <w:t>0</w:t>
            </w:r>
          </w:p>
        </w:tc>
      </w:tr>
    </w:tbl>
    <w:p w14:paraId="0AC8761D" w14:textId="77777777" w:rsidR="00D75A04" w:rsidRPr="007A0E23" w:rsidRDefault="00D75A04" w:rsidP="00D75A04">
      <w:pPr>
        <w:pStyle w:val="breakline"/>
        <w:rPr>
          <w:rFonts w:eastAsiaTheme="minorEastAsia"/>
          <w:color w:val="002060"/>
        </w:rPr>
      </w:pPr>
    </w:p>
    <w:p w14:paraId="4767DE3F" w14:textId="77777777" w:rsidR="00D75A04" w:rsidRPr="007A0E23" w:rsidRDefault="00D75A04" w:rsidP="00D75A04">
      <w:pPr>
        <w:pStyle w:val="titoloprinc0"/>
        <w:rPr>
          <w:color w:val="002060"/>
        </w:rPr>
      </w:pPr>
      <w:r w:rsidRPr="007A0E23">
        <w:rPr>
          <w:color w:val="002060"/>
        </w:rPr>
        <w:t>PROGRAMMA GARE</w:t>
      </w:r>
    </w:p>
    <w:p w14:paraId="76C5FB10" w14:textId="77777777" w:rsidR="00D75A04" w:rsidRDefault="00D75A04" w:rsidP="00D75A04">
      <w:pPr>
        <w:pStyle w:val="breakline"/>
        <w:rPr>
          <w:color w:val="002060"/>
        </w:rPr>
      </w:pPr>
    </w:p>
    <w:p w14:paraId="243D8F66" w14:textId="77777777" w:rsidR="00D75A04" w:rsidRPr="00A86BA3" w:rsidRDefault="00D75A04" w:rsidP="00D75A04">
      <w:pPr>
        <w:pStyle w:val="sottotitolocampionato10"/>
        <w:rPr>
          <w:color w:val="002060"/>
        </w:rPr>
      </w:pPr>
      <w:r w:rsidRPr="00A86BA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4"/>
        <w:gridCol w:w="385"/>
        <w:gridCol w:w="898"/>
        <w:gridCol w:w="1191"/>
        <w:gridCol w:w="1540"/>
        <w:gridCol w:w="1548"/>
      </w:tblGrid>
      <w:tr w:rsidR="00D75A04" w:rsidRPr="00A86BA3" w14:paraId="55AD891A"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2F5D2"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D7B37"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CC579"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07A4B"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03FBA"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98A0D"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1F97F"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44CB7EA8"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718FF8" w14:textId="77777777" w:rsidR="00D75A04" w:rsidRPr="00A86BA3" w:rsidRDefault="00D75A04" w:rsidP="008762B6">
            <w:pPr>
              <w:pStyle w:val="rowtabella0"/>
              <w:rPr>
                <w:color w:val="002060"/>
              </w:rPr>
            </w:pPr>
            <w:r w:rsidRPr="00A86BA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D2205" w14:textId="77777777" w:rsidR="00D75A04" w:rsidRPr="00A86BA3" w:rsidRDefault="00D75A04" w:rsidP="008762B6">
            <w:pPr>
              <w:pStyle w:val="rowtabella0"/>
              <w:rPr>
                <w:color w:val="002060"/>
              </w:rPr>
            </w:pPr>
            <w:r w:rsidRPr="00A86BA3">
              <w:rPr>
                <w:color w:val="002060"/>
              </w:rPr>
              <w:t>SAMBENEDETTESE C5 SSDARL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ED648"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F7865" w14:textId="77777777" w:rsidR="00D75A04" w:rsidRPr="00A86BA3" w:rsidRDefault="00D75A04" w:rsidP="008762B6">
            <w:pPr>
              <w:pStyle w:val="rowtabella0"/>
              <w:rPr>
                <w:color w:val="002060"/>
              </w:rPr>
            </w:pPr>
            <w:r w:rsidRPr="00A86BA3">
              <w:rPr>
                <w:color w:val="002060"/>
              </w:rPr>
              <w:t>14/03/2025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6ABECB" w14:textId="77777777" w:rsidR="00D75A04" w:rsidRPr="00A86BA3" w:rsidRDefault="00D75A04" w:rsidP="008762B6">
            <w:pPr>
              <w:pStyle w:val="rowtabella0"/>
              <w:rPr>
                <w:color w:val="002060"/>
              </w:rPr>
            </w:pPr>
            <w:r w:rsidRPr="00A86BA3">
              <w:rPr>
                <w:color w:val="002060"/>
              </w:rPr>
              <w:t xml:space="preserve">5429 PAL.COM. </w:t>
            </w:r>
            <w:proofErr w:type="gramStart"/>
            <w:r w:rsidRPr="00A86BA3">
              <w:rPr>
                <w:color w:val="002060"/>
              </w:rPr>
              <w:t>S.MICHELE</w:t>
            </w:r>
            <w:proofErr w:type="gramEnd"/>
            <w:r w:rsidRPr="00A86BA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62E36" w14:textId="77777777" w:rsidR="00D75A04" w:rsidRPr="00A86BA3" w:rsidRDefault="00D75A04" w:rsidP="008762B6">
            <w:pPr>
              <w:pStyle w:val="rowtabella0"/>
              <w:rPr>
                <w:color w:val="002060"/>
              </w:rPr>
            </w:pPr>
            <w:r w:rsidRPr="00A86BA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7BDDB" w14:textId="77777777" w:rsidR="00D75A04" w:rsidRPr="00A86BA3" w:rsidRDefault="00D75A04" w:rsidP="008762B6">
            <w:pPr>
              <w:pStyle w:val="rowtabella0"/>
              <w:rPr>
                <w:color w:val="002060"/>
              </w:rPr>
            </w:pPr>
            <w:r w:rsidRPr="00A86BA3">
              <w:rPr>
                <w:color w:val="002060"/>
              </w:rPr>
              <w:t>VIA LORETO</w:t>
            </w:r>
          </w:p>
        </w:tc>
      </w:tr>
      <w:tr w:rsidR="00D75A04" w:rsidRPr="00A86BA3" w14:paraId="6A50DB78"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C6D5DC" w14:textId="77777777" w:rsidR="00D75A04" w:rsidRPr="00A86BA3" w:rsidRDefault="00D75A04" w:rsidP="008762B6">
            <w:pPr>
              <w:pStyle w:val="rowtabella0"/>
              <w:rPr>
                <w:color w:val="002060"/>
              </w:rPr>
            </w:pPr>
            <w:r w:rsidRPr="00A86BA3">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07492A" w14:textId="77777777" w:rsidR="00D75A04" w:rsidRPr="00A86BA3" w:rsidRDefault="00D75A04" w:rsidP="008762B6">
            <w:pPr>
              <w:pStyle w:val="rowtabella0"/>
              <w:rPr>
                <w:color w:val="002060"/>
              </w:rPr>
            </w:pPr>
            <w:r w:rsidRPr="00A86BA3">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8EADD9"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B00C4B" w14:textId="77777777" w:rsidR="00D75A04" w:rsidRPr="00A86BA3" w:rsidRDefault="00D75A04" w:rsidP="008762B6">
            <w:pPr>
              <w:pStyle w:val="rowtabella0"/>
              <w:rPr>
                <w:color w:val="002060"/>
              </w:rPr>
            </w:pPr>
            <w:r w:rsidRPr="00A86BA3">
              <w:rPr>
                <w:color w:val="002060"/>
              </w:rPr>
              <w:t>14/03/2025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D43E0A" w14:textId="77777777" w:rsidR="00D75A04" w:rsidRPr="00A86BA3" w:rsidRDefault="00D75A04" w:rsidP="008762B6">
            <w:pPr>
              <w:pStyle w:val="rowtabella0"/>
              <w:rPr>
                <w:color w:val="002060"/>
              </w:rPr>
            </w:pPr>
            <w:r w:rsidRPr="00A86BA3">
              <w:rPr>
                <w:color w:val="002060"/>
              </w:rPr>
              <w:t xml:space="preserve">5286 PALESTRA </w:t>
            </w:r>
            <w:proofErr w:type="gramStart"/>
            <w:r w:rsidRPr="00A86BA3">
              <w:rPr>
                <w:color w:val="002060"/>
              </w:rPr>
              <w:t>C.SPORTIVO</w:t>
            </w:r>
            <w:proofErr w:type="gramEnd"/>
            <w:r w:rsidRPr="00A86BA3">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CC03A" w14:textId="77777777" w:rsidR="00D75A04" w:rsidRPr="00A86BA3" w:rsidRDefault="00D75A04" w:rsidP="008762B6">
            <w:pPr>
              <w:pStyle w:val="rowtabella0"/>
              <w:rPr>
                <w:color w:val="002060"/>
              </w:rPr>
            </w:pPr>
            <w:r w:rsidRPr="00A86BA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474C8F" w14:textId="77777777" w:rsidR="00D75A04" w:rsidRPr="00A86BA3" w:rsidRDefault="00D75A04" w:rsidP="008762B6">
            <w:pPr>
              <w:pStyle w:val="rowtabella0"/>
              <w:rPr>
                <w:color w:val="002060"/>
              </w:rPr>
            </w:pPr>
            <w:r w:rsidRPr="00A86BA3">
              <w:rPr>
                <w:color w:val="002060"/>
              </w:rPr>
              <w:t>VIA ALFIERI SNC</w:t>
            </w:r>
          </w:p>
        </w:tc>
      </w:tr>
      <w:tr w:rsidR="00D75A04" w:rsidRPr="00A86BA3" w14:paraId="220ED2E8"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007C69" w14:textId="77777777" w:rsidR="00D75A04" w:rsidRPr="00A86BA3" w:rsidRDefault="00D75A04" w:rsidP="008762B6">
            <w:pPr>
              <w:pStyle w:val="rowtabella0"/>
              <w:rPr>
                <w:color w:val="002060"/>
              </w:rPr>
            </w:pPr>
            <w:r w:rsidRPr="00A86BA3">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B19E9D" w14:textId="77777777" w:rsidR="00D75A04" w:rsidRPr="00A86BA3" w:rsidRDefault="00D75A04" w:rsidP="008762B6">
            <w:pPr>
              <w:pStyle w:val="rowtabella0"/>
              <w:rPr>
                <w:color w:val="002060"/>
              </w:rPr>
            </w:pPr>
            <w:r w:rsidRPr="00A86BA3">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1EB809"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872AA7"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7C2C65" w14:textId="77777777" w:rsidR="00D75A04" w:rsidRPr="00A86BA3" w:rsidRDefault="00D75A04" w:rsidP="008762B6">
            <w:pPr>
              <w:pStyle w:val="rowtabella0"/>
              <w:rPr>
                <w:color w:val="002060"/>
              </w:rPr>
            </w:pPr>
            <w:r w:rsidRPr="00A86BA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C015D4" w14:textId="77777777" w:rsidR="00D75A04" w:rsidRPr="00A86BA3" w:rsidRDefault="00D75A04" w:rsidP="008762B6">
            <w:pPr>
              <w:pStyle w:val="rowtabella0"/>
              <w:rPr>
                <w:color w:val="002060"/>
              </w:rPr>
            </w:pPr>
            <w:r w:rsidRPr="00A86BA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123883" w14:textId="77777777" w:rsidR="00D75A04" w:rsidRPr="00A86BA3" w:rsidRDefault="00D75A04" w:rsidP="008762B6">
            <w:pPr>
              <w:pStyle w:val="rowtabella0"/>
              <w:rPr>
                <w:color w:val="002060"/>
              </w:rPr>
            </w:pPr>
            <w:r w:rsidRPr="00A86BA3">
              <w:rPr>
                <w:color w:val="002060"/>
              </w:rPr>
              <w:t>VIA SALVO D'ACQUISTO</w:t>
            </w:r>
          </w:p>
        </w:tc>
      </w:tr>
      <w:tr w:rsidR="00D75A04" w:rsidRPr="00A86BA3" w14:paraId="047C03C4"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BDD58A" w14:textId="77777777" w:rsidR="00D75A04" w:rsidRPr="00A86BA3" w:rsidRDefault="00D75A04" w:rsidP="008762B6">
            <w:pPr>
              <w:pStyle w:val="rowtabella0"/>
              <w:rPr>
                <w:color w:val="002060"/>
              </w:rPr>
            </w:pPr>
            <w:r w:rsidRPr="00A86BA3">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B5DF01" w14:textId="77777777" w:rsidR="00D75A04" w:rsidRPr="00A86BA3" w:rsidRDefault="00D75A04" w:rsidP="008762B6">
            <w:pPr>
              <w:pStyle w:val="rowtabella0"/>
              <w:rPr>
                <w:color w:val="002060"/>
              </w:rPr>
            </w:pPr>
            <w:r w:rsidRPr="00A86BA3">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391B54"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DA49EC" w14:textId="77777777" w:rsidR="00D75A04" w:rsidRPr="00A86BA3" w:rsidRDefault="00D75A04" w:rsidP="008762B6">
            <w:pPr>
              <w:pStyle w:val="rowtabella0"/>
              <w:rPr>
                <w:color w:val="002060"/>
              </w:rPr>
            </w:pPr>
            <w:r w:rsidRPr="00A86BA3">
              <w:rPr>
                <w:color w:val="002060"/>
              </w:rPr>
              <w:t>14/03/2025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52A57E" w14:textId="77777777" w:rsidR="00D75A04" w:rsidRPr="00A86BA3" w:rsidRDefault="00D75A04" w:rsidP="008762B6">
            <w:pPr>
              <w:pStyle w:val="rowtabella0"/>
              <w:rPr>
                <w:color w:val="002060"/>
              </w:rPr>
            </w:pPr>
            <w:r w:rsidRPr="00A86BA3">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A3CCE8" w14:textId="77777777" w:rsidR="00D75A04" w:rsidRPr="00A86BA3" w:rsidRDefault="00D75A04" w:rsidP="008762B6">
            <w:pPr>
              <w:pStyle w:val="rowtabella0"/>
              <w:rPr>
                <w:color w:val="002060"/>
              </w:rPr>
            </w:pPr>
            <w:r w:rsidRPr="00A86BA3">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8BD1D" w14:textId="77777777" w:rsidR="00D75A04" w:rsidRPr="00A86BA3" w:rsidRDefault="00D75A04" w:rsidP="008762B6">
            <w:pPr>
              <w:pStyle w:val="rowtabella0"/>
              <w:rPr>
                <w:color w:val="002060"/>
              </w:rPr>
            </w:pPr>
            <w:r w:rsidRPr="00A86BA3">
              <w:rPr>
                <w:color w:val="002060"/>
              </w:rPr>
              <w:t>VIA OLIMPIADI</w:t>
            </w:r>
          </w:p>
        </w:tc>
      </w:tr>
      <w:tr w:rsidR="00D75A04" w:rsidRPr="00A86BA3" w14:paraId="0725AA7F"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A91DFE" w14:textId="77777777" w:rsidR="00D75A04" w:rsidRPr="00A86BA3" w:rsidRDefault="00D75A04" w:rsidP="008762B6">
            <w:pPr>
              <w:pStyle w:val="rowtabella0"/>
              <w:rPr>
                <w:color w:val="002060"/>
              </w:rPr>
            </w:pPr>
            <w:r w:rsidRPr="00A86BA3">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F05E10" w14:textId="77777777" w:rsidR="00D75A04" w:rsidRPr="00A86BA3" w:rsidRDefault="00D75A04" w:rsidP="008762B6">
            <w:pPr>
              <w:pStyle w:val="rowtabella0"/>
              <w:rPr>
                <w:color w:val="002060"/>
              </w:rPr>
            </w:pPr>
            <w:r w:rsidRPr="00A86BA3">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55358C"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F41C5E"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F11A30" w14:textId="77777777" w:rsidR="00D75A04" w:rsidRPr="00A86BA3" w:rsidRDefault="00D75A04" w:rsidP="008762B6">
            <w:pPr>
              <w:pStyle w:val="rowtabella0"/>
              <w:rPr>
                <w:color w:val="002060"/>
              </w:rPr>
            </w:pPr>
            <w:r w:rsidRPr="00A86BA3">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868DAF" w14:textId="77777777" w:rsidR="00D75A04" w:rsidRPr="00A86BA3" w:rsidRDefault="00D75A04" w:rsidP="008762B6">
            <w:pPr>
              <w:pStyle w:val="rowtabella0"/>
              <w:rPr>
                <w:color w:val="002060"/>
              </w:rPr>
            </w:pPr>
            <w:r w:rsidRPr="00A86BA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6624C" w14:textId="77777777" w:rsidR="00D75A04" w:rsidRPr="00A86BA3" w:rsidRDefault="00D75A04" w:rsidP="008762B6">
            <w:pPr>
              <w:pStyle w:val="rowtabella0"/>
              <w:rPr>
                <w:color w:val="002060"/>
              </w:rPr>
            </w:pPr>
            <w:r w:rsidRPr="00A86BA3">
              <w:rPr>
                <w:color w:val="002060"/>
              </w:rPr>
              <w:t>LOCALITA' LE CALVIE</w:t>
            </w:r>
          </w:p>
        </w:tc>
      </w:tr>
      <w:tr w:rsidR="00D75A04" w:rsidRPr="00A86BA3" w14:paraId="06050E38"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0A760C" w14:textId="77777777" w:rsidR="00D75A04" w:rsidRPr="00A86BA3" w:rsidRDefault="00D75A04" w:rsidP="008762B6">
            <w:pPr>
              <w:pStyle w:val="rowtabella0"/>
              <w:rPr>
                <w:color w:val="002060"/>
              </w:rPr>
            </w:pPr>
            <w:r w:rsidRPr="00A86BA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5F7A45" w14:textId="77777777" w:rsidR="00D75A04" w:rsidRPr="00A86BA3" w:rsidRDefault="00D75A04" w:rsidP="008762B6">
            <w:pPr>
              <w:pStyle w:val="rowtabella0"/>
              <w:rPr>
                <w:color w:val="002060"/>
              </w:rPr>
            </w:pPr>
            <w:r w:rsidRPr="00A86BA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E28B5F"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09A157"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7F5AAD" w14:textId="77777777" w:rsidR="00D75A04" w:rsidRPr="00A86BA3" w:rsidRDefault="00D75A04" w:rsidP="008762B6">
            <w:pPr>
              <w:pStyle w:val="rowtabella0"/>
              <w:rPr>
                <w:color w:val="002060"/>
              </w:rPr>
            </w:pPr>
            <w:r w:rsidRPr="00A86BA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6710B" w14:textId="77777777" w:rsidR="00D75A04" w:rsidRPr="00A86BA3" w:rsidRDefault="00D75A04" w:rsidP="008762B6">
            <w:pPr>
              <w:pStyle w:val="rowtabella0"/>
              <w:rPr>
                <w:color w:val="002060"/>
              </w:rPr>
            </w:pPr>
            <w:r w:rsidRPr="00A86B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EB96CD" w14:textId="77777777" w:rsidR="00D75A04" w:rsidRPr="00A86BA3" w:rsidRDefault="00D75A04" w:rsidP="008762B6">
            <w:pPr>
              <w:pStyle w:val="rowtabella0"/>
              <w:rPr>
                <w:color w:val="002060"/>
              </w:rPr>
            </w:pPr>
            <w:r w:rsidRPr="00A86BA3">
              <w:rPr>
                <w:color w:val="002060"/>
              </w:rPr>
              <w:t>VIA MONTEPELAGO</w:t>
            </w:r>
          </w:p>
        </w:tc>
      </w:tr>
      <w:tr w:rsidR="00D75A04" w:rsidRPr="00A86BA3" w14:paraId="2EA46466"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FF225C" w14:textId="77777777" w:rsidR="00D75A04" w:rsidRPr="00A86BA3" w:rsidRDefault="00D75A04" w:rsidP="008762B6">
            <w:pPr>
              <w:pStyle w:val="rowtabella0"/>
              <w:rPr>
                <w:color w:val="002060"/>
              </w:rPr>
            </w:pPr>
            <w:r w:rsidRPr="00A86BA3">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5D6BF" w14:textId="77777777" w:rsidR="00D75A04" w:rsidRPr="00A86BA3" w:rsidRDefault="00D75A04" w:rsidP="008762B6">
            <w:pPr>
              <w:pStyle w:val="rowtabella0"/>
              <w:rPr>
                <w:color w:val="002060"/>
              </w:rPr>
            </w:pPr>
            <w:r w:rsidRPr="00A86BA3">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C477C"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F41AF" w14:textId="77777777" w:rsidR="00D75A04" w:rsidRPr="00A86BA3" w:rsidRDefault="00D75A04" w:rsidP="008762B6">
            <w:pPr>
              <w:pStyle w:val="rowtabella0"/>
              <w:rPr>
                <w:color w:val="002060"/>
              </w:rPr>
            </w:pPr>
            <w:r w:rsidRPr="00A86BA3">
              <w:rPr>
                <w:color w:val="002060"/>
              </w:rPr>
              <w:t>15/03/2025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77DB0" w14:textId="77777777" w:rsidR="00D75A04" w:rsidRPr="00A86BA3" w:rsidRDefault="00D75A04" w:rsidP="008762B6">
            <w:pPr>
              <w:pStyle w:val="rowtabella0"/>
              <w:rPr>
                <w:color w:val="002060"/>
              </w:rPr>
            </w:pPr>
            <w:r w:rsidRPr="00A86BA3">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D9BBC" w14:textId="77777777" w:rsidR="00D75A04" w:rsidRPr="00A86BA3" w:rsidRDefault="00D75A04" w:rsidP="008762B6">
            <w:pPr>
              <w:pStyle w:val="rowtabella0"/>
              <w:rPr>
                <w:color w:val="002060"/>
              </w:rPr>
            </w:pPr>
            <w:r w:rsidRPr="00A86BA3">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C4A20" w14:textId="77777777" w:rsidR="00D75A04" w:rsidRPr="00A86BA3" w:rsidRDefault="00D75A04" w:rsidP="008762B6">
            <w:pPr>
              <w:pStyle w:val="rowtabella0"/>
              <w:rPr>
                <w:color w:val="002060"/>
              </w:rPr>
            </w:pPr>
            <w:r w:rsidRPr="00A86BA3">
              <w:rPr>
                <w:color w:val="002060"/>
              </w:rPr>
              <w:t>VIA FALCONARA</w:t>
            </w:r>
          </w:p>
        </w:tc>
      </w:tr>
    </w:tbl>
    <w:p w14:paraId="73AC6E6D" w14:textId="77777777" w:rsidR="00D75A04" w:rsidRDefault="00D75A04" w:rsidP="00D75A04">
      <w:pPr>
        <w:pStyle w:val="breakline"/>
        <w:rPr>
          <w:color w:val="002060"/>
        </w:rPr>
      </w:pPr>
    </w:p>
    <w:p w14:paraId="39152F7A" w14:textId="77777777" w:rsidR="00D75A04" w:rsidRPr="007A0E23" w:rsidRDefault="00D75A04" w:rsidP="00D75A04">
      <w:pPr>
        <w:pStyle w:val="breakline"/>
        <w:rPr>
          <w:color w:val="002060"/>
        </w:rPr>
      </w:pPr>
    </w:p>
    <w:p w14:paraId="7CCB3A1A" w14:textId="77777777" w:rsidR="00D75A04" w:rsidRPr="007A0E23" w:rsidRDefault="00D75A04" w:rsidP="00D75A04">
      <w:pPr>
        <w:pStyle w:val="titolocampionato0"/>
        <w:shd w:val="clear" w:color="auto" w:fill="CCCCCC"/>
        <w:spacing w:before="80" w:after="40"/>
        <w:rPr>
          <w:color w:val="002060"/>
        </w:rPr>
      </w:pPr>
      <w:r w:rsidRPr="007A0E23">
        <w:rPr>
          <w:color w:val="002060"/>
        </w:rPr>
        <w:t>CALCIO A CINQUE SERIE C2</w:t>
      </w:r>
    </w:p>
    <w:p w14:paraId="29017459" w14:textId="77777777" w:rsidR="00D75A04" w:rsidRPr="007A0E23" w:rsidRDefault="00D75A04" w:rsidP="00D75A04">
      <w:pPr>
        <w:pStyle w:val="titoloprinc0"/>
        <w:rPr>
          <w:color w:val="002060"/>
        </w:rPr>
      </w:pPr>
      <w:r w:rsidRPr="007A0E23">
        <w:rPr>
          <w:color w:val="002060"/>
        </w:rPr>
        <w:t>RISULTATI</w:t>
      </w:r>
    </w:p>
    <w:p w14:paraId="37D946AF" w14:textId="77777777" w:rsidR="00D75A04" w:rsidRPr="007A0E23" w:rsidRDefault="00D75A04" w:rsidP="00D75A04">
      <w:pPr>
        <w:pStyle w:val="breakline"/>
        <w:rPr>
          <w:color w:val="002060"/>
        </w:rPr>
      </w:pPr>
    </w:p>
    <w:p w14:paraId="257984F0" w14:textId="77777777" w:rsidR="00D75A04" w:rsidRPr="007A0E23" w:rsidRDefault="00D75A04" w:rsidP="00D75A04">
      <w:pPr>
        <w:pStyle w:val="sottotitolocampionato10"/>
        <w:rPr>
          <w:color w:val="002060"/>
        </w:rPr>
      </w:pPr>
      <w:r w:rsidRPr="007A0E23">
        <w:rPr>
          <w:color w:val="002060"/>
        </w:rPr>
        <w:t>RISULTATI UFFICIALI GARE DEL 07/03/2025</w:t>
      </w:r>
    </w:p>
    <w:p w14:paraId="6A287022" w14:textId="77777777" w:rsidR="00091375" w:rsidRPr="00091375" w:rsidRDefault="00091375" w:rsidP="00091375">
      <w:pPr>
        <w:pStyle w:val="sottotitolocampionato20"/>
        <w:spacing w:before="0" w:beforeAutospacing="0" w:after="0" w:afterAutospacing="0"/>
        <w:rPr>
          <w:rFonts w:ascii="Arial" w:hAnsi="Arial" w:cs="Arial"/>
          <w:color w:val="002060"/>
          <w:sz w:val="20"/>
          <w:szCs w:val="20"/>
        </w:rPr>
      </w:pPr>
      <w:r w:rsidRPr="00091375">
        <w:rPr>
          <w:rFonts w:ascii="Arial" w:hAnsi="Arial" w:cs="Arial"/>
          <w:color w:val="002060"/>
          <w:sz w:val="20"/>
          <w:szCs w:val="20"/>
        </w:rPr>
        <w:t>Si trascrivono qui di seguito i risultati ufficiali delle gare disputate</w:t>
      </w:r>
    </w:p>
    <w:p w14:paraId="55C9DBF6" w14:textId="77777777" w:rsidR="00D75A04" w:rsidRPr="007A0E23" w:rsidRDefault="00D75A04" w:rsidP="00D75A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75A04" w:rsidRPr="007A0E23" w14:paraId="2F38B471"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25602695"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84C33" w14:textId="77777777" w:rsidR="00D75A04" w:rsidRPr="007A0E23" w:rsidRDefault="00D75A04" w:rsidP="008762B6">
                  <w:pPr>
                    <w:pStyle w:val="headertabella0"/>
                    <w:rPr>
                      <w:color w:val="002060"/>
                    </w:rPr>
                  </w:pPr>
                  <w:r w:rsidRPr="007A0E23">
                    <w:rPr>
                      <w:color w:val="002060"/>
                    </w:rPr>
                    <w:t>GIRONE A - 9 Giornata - R</w:t>
                  </w:r>
                </w:p>
              </w:tc>
            </w:tr>
            <w:tr w:rsidR="00D75A04" w:rsidRPr="007A0E23" w14:paraId="6DB1FFC7"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B4E4BD" w14:textId="77777777" w:rsidR="00D75A04" w:rsidRPr="007A0E23" w:rsidRDefault="00D75A04" w:rsidP="008762B6">
                  <w:pPr>
                    <w:pStyle w:val="rowtabella0"/>
                    <w:rPr>
                      <w:color w:val="002060"/>
                    </w:rPr>
                  </w:pPr>
                  <w:r w:rsidRPr="007A0E23">
                    <w:rPr>
                      <w:color w:val="002060"/>
                    </w:rPr>
                    <w:lastRenderedPageBreak/>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812DB" w14:textId="77777777" w:rsidR="00D75A04" w:rsidRPr="007A0E23" w:rsidRDefault="00D75A04" w:rsidP="008762B6">
                  <w:pPr>
                    <w:pStyle w:val="rowtabella0"/>
                    <w:rPr>
                      <w:color w:val="002060"/>
                    </w:rPr>
                  </w:pPr>
                  <w:r w:rsidRPr="007A0E23">
                    <w:rPr>
                      <w:color w:val="002060"/>
                    </w:rPr>
                    <w:t xml:space="preserve">- </w:t>
                  </w:r>
                  <w:proofErr w:type="gramStart"/>
                  <w:r w:rsidRPr="007A0E23">
                    <w:rPr>
                      <w:color w:val="002060"/>
                    </w:rPr>
                    <w:t>CITTA</w:t>
                  </w:r>
                  <w:proofErr w:type="gramEnd"/>
                  <w:r w:rsidRPr="007A0E23">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8407C" w14:textId="77777777" w:rsidR="00D75A04" w:rsidRPr="007A0E23" w:rsidRDefault="00D75A04" w:rsidP="008762B6">
                  <w:pPr>
                    <w:pStyle w:val="rowtabella0"/>
                    <w:jc w:val="center"/>
                    <w:rPr>
                      <w:color w:val="002060"/>
                    </w:rPr>
                  </w:pPr>
                  <w:r w:rsidRPr="007A0E23">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EC896" w14:textId="77777777" w:rsidR="00D75A04" w:rsidRPr="007A0E23" w:rsidRDefault="00D75A04" w:rsidP="008762B6">
                  <w:pPr>
                    <w:pStyle w:val="rowtabella0"/>
                    <w:jc w:val="center"/>
                    <w:rPr>
                      <w:color w:val="002060"/>
                    </w:rPr>
                  </w:pPr>
                  <w:r w:rsidRPr="007A0E23">
                    <w:rPr>
                      <w:color w:val="002060"/>
                    </w:rPr>
                    <w:t> </w:t>
                  </w:r>
                </w:p>
              </w:tc>
            </w:tr>
            <w:tr w:rsidR="00D75A04" w:rsidRPr="007A0E23" w14:paraId="39970165"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AE549A" w14:textId="77777777" w:rsidR="00D75A04" w:rsidRPr="007A0E23" w:rsidRDefault="00D75A04" w:rsidP="008762B6">
                  <w:pPr>
                    <w:pStyle w:val="rowtabella0"/>
                    <w:rPr>
                      <w:color w:val="002060"/>
                    </w:rPr>
                  </w:pPr>
                  <w:r w:rsidRPr="007A0E23">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F07396" w14:textId="77777777" w:rsidR="00D75A04" w:rsidRPr="007A0E23" w:rsidRDefault="00D75A04" w:rsidP="008762B6">
                  <w:pPr>
                    <w:pStyle w:val="rowtabella0"/>
                    <w:rPr>
                      <w:color w:val="002060"/>
                    </w:rPr>
                  </w:pPr>
                  <w:r w:rsidRPr="007A0E23">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8EFA97" w14:textId="77777777" w:rsidR="00D75A04" w:rsidRPr="007A0E23" w:rsidRDefault="00D75A04" w:rsidP="008762B6">
                  <w:pPr>
                    <w:pStyle w:val="rowtabella0"/>
                    <w:jc w:val="center"/>
                    <w:rPr>
                      <w:color w:val="002060"/>
                    </w:rPr>
                  </w:pPr>
                  <w:r w:rsidRPr="007A0E23">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303611" w14:textId="77777777" w:rsidR="00D75A04" w:rsidRPr="007A0E23" w:rsidRDefault="00D75A04" w:rsidP="008762B6">
                  <w:pPr>
                    <w:pStyle w:val="rowtabella0"/>
                    <w:jc w:val="center"/>
                    <w:rPr>
                      <w:color w:val="002060"/>
                    </w:rPr>
                  </w:pPr>
                  <w:r w:rsidRPr="007A0E23">
                    <w:rPr>
                      <w:color w:val="002060"/>
                    </w:rPr>
                    <w:t> </w:t>
                  </w:r>
                </w:p>
              </w:tc>
            </w:tr>
            <w:tr w:rsidR="00D75A04" w:rsidRPr="007A0E23" w14:paraId="4A674AEA"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1D43A6" w14:textId="77777777" w:rsidR="00D75A04" w:rsidRPr="007A0E23" w:rsidRDefault="00D75A04" w:rsidP="008762B6">
                  <w:pPr>
                    <w:pStyle w:val="rowtabella0"/>
                    <w:rPr>
                      <w:color w:val="002060"/>
                    </w:rPr>
                  </w:pPr>
                  <w:r w:rsidRPr="007A0E23">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B92DD8" w14:textId="77777777" w:rsidR="00D75A04" w:rsidRPr="007A0E23" w:rsidRDefault="00D75A04" w:rsidP="008762B6">
                  <w:pPr>
                    <w:pStyle w:val="rowtabella0"/>
                    <w:rPr>
                      <w:color w:val="002060"/>
                    </w:rPr>
                  </w:pPr>
                  <w:r w:rsidRPr="007A0E23">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2078BA" w14:textId="77777777" w:rsidR="00D75A04" w:rsidRPr="007A0E23" w:rsidRDefault="00D75A04" w:rsidP="008762B6">
                  <w:pPr>
                    <w:pStyle w:val="rowtabella0"/>
                    <w:jc w:val="center"/>
                    <w:rPr>
                      <w:color w:val="002060"/>
                    </w:rPr>
                  </w:pPr>
                  <w:r w:rsidRPr="007A0E23">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C47FCA" w14:textId="77777777" w:rsidR="00D75A04" w:rsidRPr="007A0E23" w:rsidRDefault="00D75A04" w:rsidP="008762B6">
                  <w:pPr>
                    <w:pStyle w:val="rowtabella0"/>
                    <w:jc w:val="center"/>
                    <w:rPr>
                      <w:color w:val="002060"/>
                    </w:rPr>
                  </w:pPr>
                  <w:r w:rsidRPr="007A0E23">
                    <w:rPr>
                      <w:color w:val="002060"/>
                    </w:rPr>
                    <w:t> </w:t>
                  </w:r>
                </w:p>
              </w:tc>
            </w:tr>
            <w:tr w:rsidR="00D75A04" w:rsidRPr="007A0E23" w14:paraId="4BF3BAAF"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B1C760" w14:textId="77777777" w:rsidR="00D75A04" w:rsidRPr="007A0E23" w:rsidRDefault="00D75A04" w:rsidP="008762B6">
                  <w:pPr>
                    <w:pStyle w:val="rowtabella0"/>
                    <w:rPr>
                      <w:color w:val="002060"/>
                    </w:rPr>
                  </w:pPr>
                  <w:r w:rsidRPr="007A0E23">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3A9BF1" w14:textId="77777777" w:rsidR="00D75A04" w:rsidRPr="007A0E23" w:rsidRDefault="00D75A04" w:rsidP="008762B6">
                  <w:pPr>
                    <w:pStyle w:val="rowtabella0"/>
                    <w:rPr>
                      <w:color w:val="002060"/>
                    </w:rPr>
                  </w:pPr>
                  <w:r w:rsidRPr="007A0E23">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7D664F" w14:textId="77777777" w:rsidR="00D75A04" w:rsidRPr="007A0E23" w:rsidRDefault="00D75A04" w:rsidP="008762B6">
                  <w:pPr>
                    <w:pStyle w:val="rowtabella0"/>
                    <w:jc w:val="center"/>
                    <w:rPr>
                      <w:color w:val="002060"/>
                    </w:rPr>
                  </w:pPr>
                  <w:r w:rsidRPr="007A0E23">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CAC4FC" w14:textId="77777777" w:rsidR="00D75A04" w:rsidRPr="007A0E23" w:rsidRDefault="00D75A04" w:rsidP="008762B6">
                  <w:pPr>
                    <w:pStyle w:val="rowtabella0"/>
                    <w:jc w:val="center"/>
                    <w:rPr>
                      <w:color w:val="002060"/>
                    </w:rPr>
                  </w:pPr>
                  <w:r w:rsidRPr="007A0E23">
                    <w:rPr>
                      <w:color w:val="002060"/>
                    </w:rPr>
                    <w:t> </w:t>
                  </w:r>
                </w:p>
              </w:tc>
            </w:tr>
            <w:tr w:rsidR="00D75A04" w:rsidRPr="007A0E23" w14:paraId="7F1A5100"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4D9BD2" w14:textId="77777777" w:rsidR="00D75A04" w:rsidRPr="007A0E23" w:rsidRDefault="00D75A04" w:rsidP="008762B6">
                  <w:pPr>
                    <w:pStyle w:val="rowtabella0"/>
                    <w:rPr>
                      <w:color w:val="002060"/>
                    </w:rPr>
                  </w:pPr>
                  <w:r w:rsidRPr="007A0E23">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5FB5BC" w14:textId="77777777" w:rsidR="00D75A04" w:rsidRPr="007A0E23" w:rsidRDefault="00D75A04" w:rsidP="008762B6">
                  <w:pPr>
                    <w:pStyle w:val="rowtabella0"/>
                    <w:rPr>
                      <w:color w:val="002060"/>
                    </w:rPr>
                  </w:pPr>
                  <w:r w:rsidRPr="007A0E23">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CBBD19" w14:textId="77777777" w:rsidR="00D75A04" w:rsidRPr="007A0E23" w:rsidRDefault="00D75A04" w:rsidP="008762B6">
                  <w:pPr>
                    <w:pStyle w:val="rowtabella0"/>
                    <w:jc w:val="center"/>
                    <w:rPr>
                      <w:color w:val="002060"/>
                    </w:rPr>
                  </w:pPr>
                  <w:r w:rsidRPr="007A0E23">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222CB8" w14:textId="77777777" w:rsidR="00D75A04" w:rsidRPr="007A0E23" w:rsidRDefault="00D75A04" w:rsidP="008762B6">
                  <w:pPr>
                    <w:pStyle w:val="rowtabella0"/>
                    <w:jc w:val="center"/>
                    <w:rPr>
                      <w:color w:val="002060"/>
                    </w:rPr>
                  </w:pPr>
                  <w:r w:rsidRPr="007A0E23">
                    <w:rPr>
                      <w:color w:val="002060"/>
                    </w:rPr>
                    <w:t> </w:t>
                  </w:r>
                </w:p>
              </w:tc>
            </w:tr>
            <w:tr w:rsidR="00D75A04" w:rsidRPr="007A0E23" w14:paraId="2BFF6CFD"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A27C1D" w14:textId="77777777" w:rsidR="00D75A04" w:rsidRPr="007A0E23" w:rsidRDefault="00D75A04" w:rsidP="008762B6">
                  <w:pPr>
                    <w:pStyle w:val="rowtabella0"/>
                    <w:rPr>
                      <w:color w:val="002060"/>
                    </w:rPr>
                  </w:pPr>
                  <w:r w:rsidRPr="007A0E23">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803BFB" w14:textId="77777777" w:rsidR="00D75A04" w:rsidRPr="007A0E23" w:rsidRDefault="00D75A04" w:rsidP="008762B6">
                  <w:pPr>
                    <w:pStyle w:val="rowtabella0"/>
                    <w:rPr>
                      <w:color w:val="002060"/>
                    </w:rPr>
                  </w:pPr>
                  <w:r w:rsidRPr="007A0E23">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9BEAF" w14:textId="77777777" w:rsidR="00D75A04" w:rsidRPr="007A0E23" w:rsidRDefault="00D75A04" w:rsidP="008762B6">
                  <w:pPr>
                    <w:pStyle w:val="rowtabella0"/>
                    <w:jc w:val="center"/>
                    <w:rPr>
                      <w:color w:val="002060"/>
                    </w:rPr>
                  </w:pPr>
                  <w:r w:rsidRPr="007A0E23">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529C0" w14:textId="77777777" w:rsidR="00D75A04" w:rsidRPr="007A0E23" w:rsidRDefault="00D75A04" w:rsidP="008762B6">
                  <w:pPr>
                    <w:pStyle w:val="rowtabella0"/>
                    <w:jc w:val="center"/>
                    <w:rPr>
                      <w:color w:val="002060"/>
                    </w:rPr>
                  </w:pPr>
                  <w:r w:rsidRPr="007A0E23">
                    <w:rPr>
                      <w:color w:val="002060"/>
                    </w:rPr>
                    <w:t> </w:t>
                  </w:r>
                </w:p>
              </w:tc>
            </w:tr>
          </w:tbl>
          <w:p w14:paraId="0104EF45" w14:textId="77777777" w:rsidR="00D75A04" w:rsidRPr="007A0E23" w:rsidRDefault="00D75A04" w:rsidP="008762B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1F4F1AAE"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BD6E0" w14:textId="77777777" w:rsidR="00D75A04" w:rsidRPr="007A0E23" w:rsidRDefault="00D75A04" w:rsidP="008762B6">
                  <w:pPr>
                    <w:pStyle w:val="headertabella0"/>
                    <w:rPr>
                      <w:color w:val="002060"/>
                    </w:rPr>
                  </w:pPr>
                  <w:r w:rsidRPr="007A0E23">
                    <w:rPr>
                      <w:color w:val="002060"/>
                    </w:rPr>
                    <w:lastRenderedPageBreak/>
                    <w:t>GIRONE B - 9 Giornata - R</w:t>
                  </w:r>
                </w:p>
              </w:tc>
            </w:tr>
            <w:tr w:rsidR="00D75A04" w:rsidRPr="007A0E23" w14:paraId="4961253C"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BF593E" w14:textId="77777777" w:rsidR="00D75A04" w:rsidRPr="007A0E23" w:rsidRDefault="00D75A04" w:rsidP="008762B6">
                  <w:pPr>
                    <w:pStyle w:val="rowtabella0"/>
                    <w:rPr>
                      <w:color w:val="002060"/>
                    </w:rPr>
                  </w:pPr>
                  <w:r w:rsidRPr="007A0E23">
                    <w:rPr>
                      <w:color w:val="002060"/>
                    </w:rPr>
                    <w:lastRenderedPageBreak/>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F816B" w14:textId="77777777" w:rsidR="00D75A04" w:rsidRPr="007A0E23" w:rsidRDefault="00D75A04" w:rsidP="008762B6">
                  <w:pPr>
                    <w:pStyle w:val="rowtabella0"/>
                    <w:rPr>
                      <w:color w:val="002060"/>
                    </w:rPr>
                  </w:pPr>
                  <w:r w:rsidRPr="007A0E23">
                    <w:rPr>
                      <w:color w:val="002060"/>
                    </w:rPr>
                    <w:t>- FUTSAL SAMBUCHETO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4B897" w14:textId="77777777" w:rsidR="00D75A04" w:rsidRPr="007A0E23" w:rsidRDefault="00D75A04" w:rsidP="008762B6">
                  <w:pPr>
                    <w:pStyle w:val="rowtabella0"/>
                    <w:jc w:val="center"/>
                    <w:rPr>
                      <w:color w:val="002060"/>
                    </w:rPr>
                  </w:pPr>
                  <w:r w:rsidRPr="007A0E23">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A6714" w14:textId="77777777" w:rsidR="00D75A04" w:rsidRPr="007A0E23" w:rsidRDefault="00D75A04" w:rsidP="008762B6">
                  <w:pPr>
                    <w:pStyle w:val="rowtabella0"/>
                    <w:jc w:val="center"/>
                    <w:rPr>
                      <w:color w:val="002060"/>
                    </w:rPr>
                  </w:pPr>
                  <w:r w:rsidRPr="007A0E23">
                    <w:rPr>
                      <w:color w:val="002060"/>
                    </w:rPr>
                    <w:t> </w:t>
                  </w:r>
                </w:p>
              </w:tc>
            </w:tr>
            <w:tr w:rsidR="00D75A04" w:rsidRPr="007A0E23" w14:paraId="5B32288C"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DE46C4" w14:textId="77777777" w:rsidR="00D75A04" w:rsidRPr="007A0E23" w:rsidRDefault="00D75A04" w:rsidP="008762B6">
                  <w:pPr>
                    <w:pStyle w:val="rowtabella0"/>
                    <w:rPr>
                      <w:color w:val="002060"/>
                    </w:rPr>
                  </w:pPr>
                  <w:r w:rsidRPr="007A0E23">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4D8A1F" w14:textId="77777777" w:rsidR="00D75A04" w:rsidRPr="007A0E23" w:rsidRDefault="00D75A04" w:rsidP="008762B6">
                  <w:pPr>
                    <w:pStyle w:val="rowtabella0"/>
                    <w:rPr>
                      <w:color w:val="002060"/>
                    </w:rPr>
                  </w:pPr>
                  <w:r w:rsidRPr="007A0E23">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B89496" w14:textId="77777777" w:rsidR="00D75A04" w:rsidRPr="007A0E23" w:rsidRDefault="00D75A04" w:rsidP="008762B6">
                  <w:pPr>
                    <w:pStyle w:val="rowtabella0"/>
                    <w:jc w:val="center"/>
                    <w:rPr>
                      <w:color w:val="002060"/>
                    </w:rPr>
                  </w:pPr>
                  <w:r w:rsidRPr="007A0E2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2929B8" w14:textId="77777777" w:rsidR="00D75A04" w:rsidRPr="007A0E23" w:rsidRDefault="00D75A04" w:rsidP="008762B6">
                  <w:pPr>
                    <w:pStyle w:val="rowtabella0"/>
                    <w:jc w:val="center"/>
                    <w:rPr>
                      <w:color w:val="002060"/>
                    </w:rPr>
                  </w:pPr>
                  <w:r w:rsidRPr="007A0E23">
                    <w:rPr>
                      <w:color w:val="002060"/>
                    </w:rPr>
                    <w:t> </w:t>
                  </w:r>
                </w:p>
              </w:tc>
            </w:tr>
            <w:tr w:rsidR="00D75A04" w:rsidRPr="007A0E23" w14:paraId="6F957C40"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4A5F3F" w14:textId="77777777" w:rsidR="00D75A04" w:rsidRPr="007A0E23" w:rsidRDefault="00D75A04" w:rsidP="008762B6">
                  <w:pPr>
                    <w:pStyle w:val="rowtabella0"/>
                    <w:rPr>
                      <w:color w:val="002060"/>
                    </w:rPr>
                  </w:pPr>
                  <w:r w:rsidRPr="007A0E23">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34CC4D" w14:textId="77777777" w:rsidR="00D75A04" w:rsidRPr="007A0E23" w:rsidRDefault="00D75A04" w:rsidP="008762B6">
                  <w:pPr>
                    <w:pStyle w:val="rowtabella0"/>
                    <w:rPr>
                      <w:color w:val="002060"/>
                    </w:rPr>
                  </w:pPr>
                  <w:r w:rsidRPr="007A0E23">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8E8CB3" w14:textId="77777777" w:rsidR="00D75A04" w:rsidRPr="007A0E23" w:rsidRDefault="00D75A04" w:rsidP="008762B6">
                  <w:pPr>
                    <w:pStyle w:val="rowtabella0"/>
                    <w:jc w:val="center"/>
                    <w:rPr>
                      <w:color w:val="002060"/>
                    </w:rPr>
                  </w:pPr>
                  <w:r w:rsidRPr="007A0E23">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B88A12" w14:textId="77777777" w:rsidR="00D75A04" w:rsidRPr="007A0E23" w:rsidRDefault="00D75A04" w:rsidP="008762B6">
                  <w:pPr>
                    <w:pStyle w:val="rowtabella0"/>
                    <w:jc w:val="center"/>
                    <w:rPr>
                      <w:color w:val="002060"/>
                    </w:rPr>
                  </w:pPr>
                  <w:r w:rsidRPr="007A0E23">
                    <w:rPr>
                      <w:color w:val="002060"/>
                    </w:rPr>
                    <w:t> </w:t>
                  </w:r>
                </w:p>
              </w:tc>
            </w:tr>
            <w:tr w:rsidR="00D75A04" w:rsidRPr="007A0E23" w14:paraId="0DFB189A"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CC876E" w14:textId="77777777" w:rsidR="00D75A04" w:rsidRPr="007A0E23" w:rsidRDefault="00D75A04" w:rsidP="008762B6">
                  <w:pPr>
                    <w:pStyle w:val="rowtabella0"/>
                    <w:rPr>
                      <w:color w:val="002060"/>
                    </w:rPr>
                  </w:pPr>
                  <w:r w:rsidRPr="007A0E23">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745B41" w14:textId="77777777" w:rsidR="00D75A04" w:rsidRPr="007A0E23" w:rsidRDefault="00D75A04" w:rsidP="008762B6">
                  <w:pPr>
                    <w:pStyle w:val="rowtabella0"/>
                    <w:rPr>
                      <w:color w:val="002060"/>
                    </w:rPr>
                  </w:pPr>
                  <w:r w:rsidRPr="007A0E23">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DDB3B8" w14:textId="77777777" w:rsidR="00D75A04" w:rsidRPr="007A0E23" w:rsidRDefault="00D75A04" w:rsidP="008762B6">
                  <w:pPr>
                    <w:pStyle w:val="rowtabella0"/>
                    <w:jc w:val="center"/>
                    <w:rPr>
                      <w:color w:val="002060"/>
                    </w:rPr>
                  </w:pPr>
                  <w:r w:rsidRPr="007A0E23">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444AED" w14:textId="77777777" w:rsidR="00D75A04" w:rsidRPr="007A0E23" w:rsidRDefault="00D75A04" w:rsidP="008762B6">
                  <w:pPr>
                    <w:pStyle w:val="rowtabella0"/>
                    <w:jc w:val="center"/>
                    <w:rPr>
                      <w:color w:val="002060"/>
                    </w:rPr>
                  </w:pPr>
                  <w:r w:rsidRPr="007A0E23">
                    <w:rPr>
                      <w:color w:val="002060"/>
                    </w:rPr>
                    <w:t> </w:t>
                  </w:r>
                </w:p>
              </w:tc>
            </w:tr>
            <w:tr w:rsidR="00D75A04" w:rsidRPr="007A0E23" w14:paraId="3D533050"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EB8FC1" w14:textId="77777777" w:rsidR="00D75A04" w:rsidRPr="007A0E23" w:rsidRDefault="00D75A04" w:rsidP="008762B6">
                  <w:pPr>
                    <w:pStyle w:val="rowtabella0"/>
                    <w:rPr>
                      <w:color w:val="002060"/>
                    </w:rPr>
                  </w:pPr>
                  <w:r w:rsidRPr="007A0E23">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F6C7B7" w14:textId="77777777" w:rsidR="00D75A04" w:rsidRPr="007A0E23" w:rsidRDefault="00D75A04" w:rsidP="008762B6">
                  <w:pPr>
                    <w:pStyle w:val="rowtabella0"/>
                    <w:rPr>
                      <w:color w:val="002060"/>
                    </w:rPr>
                  </w:pPr>
                  <w:r w:rsidRPr="007A0E23">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5880D7" w14:textId="77777777" w:rsidR="00D75A04" w:rsidRPr="007A0E23" w:rsidRDefault="00D75A04" w:rsidP="008762B6">
                  <w:pPr>
                    <w:pStyle w:val="rowtabella0"/>
                    <w:jc w:val="center"/>
                    <w:rPr>
                      <w:color w:val="002060"/>
                    </w:rPr>
                  </w:pPr>
                  <w:r w:rsidRPr="007A0E23">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5364E9" w14:textId="77777777" w:rsidR="00D75A04" w:rsidRPr="007A0E23" w:rsidRDefault="00D75A04" w:rsidP="008762B6">
                  <w:pPr>
                    <w:pStyle w:val="rowtabella0"/>
                    <w:jc w:val="center"/>
                    <w:rPr>
                      <w:color w:val="002060"/>
                    </w:rPr>
                  </w:pPr>
                  <w:r w:rsidRPr="007A0E23">
                    <w:rPr>
                      <w:color w:val="002060"/>
                    </w:rPr>
                    <w:t> </w:t>
                  </w:r>
                </w:p>
              </w:tc>
            </w:tr>
            <w:tr w:rsidR="00D75A04" w:rsidRPr="007A0E23" w14:paraId="3F34AEF5"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7135AB" w14:textId="77777777" w:rsidR="00D75A04" w:rsidRPr="007A0E23" w:rsidRDefault="00D75A04" w:rsidP="008762B6">
                  <w:pPr>
                    <w:pStyle w:val="rowtabella0"/>
                    <w:rPr>
                      <w:color w:val="002060"/>
                    </w:rPr>
                  </w:pPr>
                  <w:r w:rsidRPr="007A0E23">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4BB57" w14:textId="77777777" w:rsidR="00D75A04" w:rsidRPr="007A0E23" w:rsidRDefault="00D75A04" w:rsidP="008762B6">
                  <w:pPr>
                    <w:pStyle w:val="rowtabella0"/>
                    <w:rPr>
                      <w:color w:val="002060"/>
                    </w:rPr>
                  </w:pPr>
                  <w:r w:rsidRPr="007A0E23">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3A064" w14:textId="77777777" w:rsidR="00D75A04" w:rsidRPr="007A0E23" w:rsidRDefault="00D75A04" w:rsidP="008762B6">
                  <w:pPr>
                    <w:pStyle w:val="rowtabella0"/>
                    <w:jc w:val="center"/>
                    <w:rPr>
                      <w:color w:val="002060"/>
                    </w:rPr>
                  </w:pPr>
                  <w:r w:rsidRPr="007A0E23">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D077A" w14:textId="77777777" w:rsidR="00D75A04" w:rsidRPr="007A0E23" w:rsidRDefault="00D75A04" w:rsidP="008762B6">
                  <w:pPr>
                    <w:pStyle w:val="rowtabella0"/>
                    <w:jc w:val="center"/>
                    <w:rPr>
                      <w:color w:val="002060"/>
                    </w:rPr>
                  </w:pPr>
                  <w:r w:rsidRPr="007A0E23">
                    <w:rPr>
                      <w:color w:val="002060"/>
                    </w:rPr>
                    <w:t> </w:t>
                  </w:r>
                </w:p>
              </w:tc>
            </w:tr>
          </w:tbl>
          <w:p w14:paraId="6328CC76" w14:textId="77777777" w:rsidR="00D75A04" w:rsidRPr="007A0E23" w:rsidRDefault="00D75A04" w:rsidP="008762B6">
            <w:pPr>
              <w:rPr>
                <w:color w:val="002060"/>
              </w:rPr>
            </w:pPr>
          </w:p>
        </w:tc>
      </w:tr>
    </w:tbl>
    <w:p w14:paraId="2D6F2A45" w14:textId="77777777" w:rsidR="00D75A04" w:rsidRPr="007A0E23" w:rsidRDefault="00D75A04" w:rsidP="00D75A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75A04" w:rsidRPr="007A0E23" w14:paraId="1BFDE442"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74BEA5B7"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55D07" w14:textId="77777777" w:rsidR="00D75A04" w:rsidRPr="007A0E23" w:rsidRDefault="00D75A04" w:rsidP="008762B6">
                  <w:pPr>
                    <w:pStyle w:val="headertabella0"/>
                    <w:rPr>
                      <w:color w:val="002060"/>
                    </w:rPr>
                  </w:pPr>
                  <w:r w:rsidRPr="007A0E23">
                    <w:rPr>
                      <w:color w:val="002060"/>
                    </w:rPr>
                    <w:t>GIRONE C - 9 Giornata - R</w:t>
                  </w:r>
                </w:p>
              </w:tc>
            </w:tr>
            <w:tr w:rsidR="00D75A04" w:rsidRPr="007A0E23" w14:paraId="1910E401"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E844F5" w14:textId="77777777" w:rsidR="00D75A04" w:rsidRPr="007A0E23" w:rsidRDefault="00D75A04" w:rsidP="008762B6">
                  <w:pPr>
                    <w:pStyle w:val="rowtabella0"/>
                    <w:rPr>
                      <w:color w:val="002060"/>
                    </w:rPr>
                  </w:pPr>
                  <w:r w:rsidRPr="007A0E23">
                    <w:rPr>
                      <w:color w:val="002060"/>
                    </w:rPr>
                    <w:t>(1)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AA3EFF" w14:textId="77777777" w:rsidR="00D75A04" w:rsidRPr="007A0E23" w:rsidRDefault="00D75A04" w:rsidP="008762B6">
                  <w:pPr>
                    <w:pStyle w:val="rowtabella0"/>
                    <w:rPr>
                      <w:color w:val="002060"/>
                    </w:rPr>
                  </w:pPr>
                  <w:r w:rsidRPr="007A0E23">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FAE3B" w14:textId="77777777" w:rsidR="00D75A04" w:rsidRPr="007A0E23" w:rsidRDefault="00D75A04" w:rsidP="008762B6">
                  <w:pPr>
                    <w:pStyle w:val="rowtabella0"/>
                    <w:jc w:val="center"/>
                    <w:rPr>
                      <w:color w:val="002060"/>
                    </w:rPr>
                  </w:pPr>
                  <w:r w:rsidRPr="007A0E23">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BCF00" w14:textId="77777777" w:rsidR="00D75A04" w:rsidRPr="007A0E23" w:rsidRDefault="00D75A04" w:rsidP="008762B6">
                  <w:pPr>
                    <w:pStyle w:val="rowtabella0"/>
                    <w:jc w:val="center"/>
                    <w:rPr>
                      <w:color w:val="002060"/>
                    </w:rPr>
                  </w:pPr>
                  <w:r w:rsidRPr="007A0E23">
                    <w:rPr>
                      <w:color w:val="002060"/>
                    </w:rPr>
                    <w:t> </w:t>
                  </w:r>
                </w:p>
              </w:tc>
            </w:tr>
            <w:tr w:rsidR="00D75A04" w:rsidRPr="007A0E23" w14:paraId="47004C0A"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07CC43" w14:textId="77777777" w:rsidR="00D75A04" w:rsidRPr="007A0E23" w:rsidRDefault="00D75A04" w:rsidP="008762B6">
                  <w:pPr>
                    <w:pStyle w:val="rowtabella0"/>
                    <w:rPr>
                      <w:color w:val="002060"/>
                    </w:rPr>
                  </w:pPr>
                  <w:r w:rsidRPr="007A0E23">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33EE46" w14:textId="77777777" w:rsidR="00D75A04" w:rsidRPr="007A0E23" w:rsidRDefault="00D75A04" w:rsidP="008762B6">
                  <w:pPr>
                    <w:pStyle w:val="rowtabella0"/>
                    <w:rPr>
                      <w:color w:val="002060"/>
                    </w:rPr>
                  </w:pPr>
                  <w:r w:rsidRPr="007A0E23">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48B54B" w14:textId="77777777" w:rsidR="00D75A04" w:rsidRPr="007A0E23" w:rsidRDefault="00D75A04" w:rsidP="008762B6">
                  <w:pPr>
                    <w:pStyle w:val="rowtabella0"/>
                    <w:jc w:val="center"/>
                    <w:rPr>
                      <w:color w:val="002060"/>
                    </w:rPr>
                  </w:pPr>
                  <w:r w:rsidRPr="007A0E2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5FCB20" w14:textId="77777777" w:rsidR="00D75A04" w:rsidRPr="007A0E23" w:rsidRDefault="00D75A04" w:rsidP="008762B6">
                  <w:pPr>
                    <w:pStyle w:val="rowtabella0"/>
                    <w:jc w:val="center"/>
                    <w:rPr>
                      <w:color w:val="002060"/>
                    </w:rPr>
                  </w:pPr>
                  <w:r w:rsidRPr="007A0E23">
                    <w:rPr>
                      <w:color w:val="002060"/>
                    </w:rPr>
                    <w:t> </w:t>
                  </w:r>
                </w:p>
              </w:tc>
            </w:tr>
            <w:tr w:rsidR="00D75A04" w:rsidRPr="007A0E23" w14:paraId="1E6F9191"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71E50F" w14:textId="77777777" w:rsidR="00D75A04" w:rsidRPr="007A0E23" w:rsidRDefault="00D75A04" w:rsidP="008762B6">
                  <w:pPr>
                    <w:pStyle w:val="rowtabella0"/>
                    <w:rPr>
                      <w:color w:val="002060"/>
                    </w:rPr>
                  </w:pPr>
                  <w:r w:rsidRPr="007A0E23">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6D70F4" w14:textId="77777777" w:rsidR="00D75A04" w:rsidRPr="007A0E23" w:rsidRDefault="00D75A04" w:rsidP="008762B6">
                  <w:pPr>
                    <w:pStyle w:val="rowtabella0"/>
                    <w:rPr>
                      <w:color w:val="002060"/>
                    </w:rPr>
                  </w:pPr>
                  <w:r w:rsidRPr="007A0E23">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9307E6" w14:textId="77777777" w:rsidR="00D75A04" w:rsidRPr="007A0E23" w:rsidRDefault="00D75A04" w:rsidP="008762B6">
                  <w:pPr>
                    <w:pStyle w:val="rowtabella0"/>
                    <w:jc w:val="center"/>
                    <w:rPr>
                      <w:color w:val="002060"/>
                    </w:rPr>
                  </w:pPr>
                  <w:r w:rsidRPr="007A0E23">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A2D26E" w14:textId="77777777" w:rsidR="00D75A04" w:rsidRPr="007A0E23" w:rsidRDefault="00D75A04" w:rsidP="008762B6">
                  <w:pPr>
                    <w:pStyle w:val="rowtabella0"/>
                    <w:jc w:val="center"/>
                    <w:rPr>
                      <w:color w:val="002060"/>
                    </w:rPr>
                  </w:pPr>
                  <w:r w:rsidRPr="007A0E23">
                    <w:rPr>
                      <w:color w:val="002060"/>
                    </w:rPr>
                    <w:t> </w:t>
                  </w:r>
                </w:p>
              </w:tc>
            </w:tr>
            <w:tr w:rsidR="00D75A04" w:rsidRPr="007A0E23" w14:paraId="727DC991"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3025B8" w14:textId="77777777" w:rsidR="00D75A04" w:rsidRPr="007A0E23" w:rsidRDefault="00D75A04" w:rsidP="008762B6">
                  <w:pPr>
                    <w:pStyle w:val="rowtabella0"/>
                    <w:rPr>
                      <w:color w:val="002060"/>
                    </w:rPr>
                  </w:pPr>
                  <w:r w:rsidRPr="007A0E23">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23C69C" w14:textId="77777777" w:rsidR="00D75A04" w:rsidRPr="007A0E23" w:rsidRDefault="00D75A04" w:rsidP="008762B6">
                  <w:pPr>
                    <w:pStyle w:val="rowtabella0"/>
                    <w:rPr>
                      <w:color w:val="002060"/>
                    </w:rPr>
                  </w:pPr>
                  <w:r w:rsidRPr="007A0E23">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86FC15" w14:textId="77777777" w:rsidR="00D75A04" w:rsidRPr="007A0E23" w:rsidRDefault="00D75A04" w:rsidP="008762B6">
                  <w:pPr>
                    <w:pStyle w:val="rowtabella0"/>
                    <w:jc w:val="center"/>
                    <w:rPr>
                      <w:color w:val="002060"/>
                    </w:rPr>
                  </w:pPr>
                  <w:r w:rsidRPr="007A0E2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8167F5" w14:textId="77777777" w:rsidR="00D75A04" w:rsidRPr="007A0E23" w:rsidRDefault="00D75A04" w:rsidP="008762B6">
                  <w:pPr>
                    <w:pStyle w:val="rowtabella0"/>
                    <w:jc w:val="center"/>
                    <w:rPr>
                      <w:color w:val="002060"/>
                    </w:rPr>
                  </w:pPr>
                  <w:r w:rsidRPr="007A0E23">
                    <w:rPr>
                      <w:color w:val="002060"/>
                    </w:rPr>
                    <w:t> </w:t>
                  </w:r>
                </w:p>
              </w:tc>
            </w:tr>
            <w:tr w:rsidR="00D75A04" w:rsidRPr="007A0E23" w14:paraId="1B324471"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AAACEB" w14:textId="77777777" w:rsidR="00D75A04" w:rsidRPr="007A0E23" w:rsidRDefault="00D75A04" w:rsidP="008762B6">
                  <w:pPr>
                    <w:pStyle w:val="rowtabella0"/>
                    <w:rPr>
                      <w:color w:val="002060"/>
                    </w:rPr>
                  </w:pPr>
                  <w:r w:rsidRPr="007A0E23">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B8AD47" w14:textId="77777777" w:rsidR="00D75A04" w:rsidRPr="007A0E23" w:rsidRDefault="00D75A04" w:rsidP="008762B6">
                  <w:pPr>
                    <w:pStyle w:val="rowtabella0"/>
                    <w:rPr>
                      <w:color w:val="002060"/>
                    </w:rPr>
                  </w:pPr>
                  <w:r w:rsidRPr="007A0E23">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DC6AF0" w14:textId="77777777" w:rsidR="00D75A04" w:rsidRPr="007A0E23" w:rsidRDefault="00D75A04" w:rsidP="008762B6">
                  <w:pPr>
                    <w:pStyle w:val="rowtabella0"/>
                    <w:jc w:val="center"/>
                    <w:rPr>
                      <w:color w:val="002060"/>
                    </w:rPr>
                  </w:pPr>
                  <w:r w:rsidRPr="007A0E23">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FF5379" w14:textId="77777777" w:rsidR="00D75A04" w:rsidRPr="007A0E23" w:rsidRDefault="00D75A04" w:rsidP="008762B6">
                  <w:pPr>
                    <w:pStyle w:val="rowtabella0"/>
                    <w:jc w:val="center"/>
                    <w:rPr>
                      <w:color w:val="002060"/>
                    </w:rPr>
                  </w:pPr>
                  <w:r w:rsidRPr="007A0E23">
                    <w:rPr>
                      <w:color w:val="002060"/>
                    </w:rPr>
                    <w:t> </w:t>
                  </w:r>
                </w:p>
              </w:tc>
            </w:tr>
            <w:tr w:rsidR="00D75A04" w:rsidRPr="007A0E23" w14:paraId="26E428A4"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7863B6" w14:textId="77777777" w:rsidR="00D75A04" w:rsidRPr="007A0E23" w:rsidRDefault="00D75A04" w:rsidP="008762B6">
                  <w:pPr>
                    <w:pStyle w:val="rowtabella0"/>
                    <w:rPr>
                      <w:color w:val="002060"/>
                    </w:rPr>
                  </w:pPr>
                  <w:proofErr w:type="gramStart"/>
                  <w:r w:rsidRPr="007A0E23">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633F5" w14:textId="77777777" w:rsidR="00D75A04" w:rsidRPr="007A0E23" w:rsidRDefault="00D75A04" w:rsidP="008762B6">
                  <w:pPr>
                    <w:pStyle w:val="rowtabella0"/>
                    <w:rPr>
                      <w:color w:val="002060"/>
                    </w:rPr>
                  </w:pPr>
                  <w:r w:rsidRPr="007A0E23">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3F4C8" w14:textId="77777777" w:rsidR="00D75A04" w:rsidRPr="007A0E23" w:rsidRDefault="00D75A04" w:rsidP="008762B6">
                  <w:pPr>
                    <w:pStyle w:val="rowtabella0"/>
                    <w:jc w:val="center"/>
                    <w:rPr>
                      <w:color w:val="002060"/>
                    </w:rPr>
                  </w:pPr>
                  <w:r w:rsidRPr="007A0E23">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247A9" w14:textId="77777777" w:rsidR="00D75A04" w:rsidRPr="007A0E23" w:rsidRDefault="00D75A04" w:rsidP="008762B6">
                  <w:pPr>
                    <w:pStyle w:val="rowtabella0"/>
                    <w:jc w:val="center"/>
                    <w:rPr>
                      <w:color w:val="002060"/>
                    </w:rPr>
                  </w:pPr>
                  <w:r w:rsidRPr="007A0E23">
                    <w:rPr>
                      <w:color w:val="002060"/>
                    </w:rPr>
                    <w:t> </w:t>
                  </w:r>
                </w:p>
              </w:tc>
            </w:tr>
            <w:tr w:rsidR="00D75A04" w:rsidRPr="007A0E23" w14:paraId="538CD539"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19F7D400" w14:textId="77777777" w:rsidR="00D75A04" w:rsidRPr="007A0E23" w:rsidRDefault="00D75A04" w:rsidP="008762B6">
                  <w:pPr>
                    <w:pStyle w:val="rowtabella0"/>
                    <w:rPr>
                      <w:color w:val="002060"/>
                    </w:rPr>
                  </w:pPr>
                  <w:r w:rsidRPr="007A0E23">
                    <w:rPr>
                      <w:color w:val="002060"/>
                    </w:rPr>
                    <w:t>(1) - disputata il 08/03/2025</w:t>
                  </w:r>
                </w:p>
              </w:tc>
            </w:tr>
          </w:tbl>
          <w:p w14:paraId="5CDCC1A6" w14:textId="77777777" w:rsidR="00D75A04" w:rsidRPr="007A0E23" w:rsidRDefault="00D75A04" w:rsidP="008762B6">
            <w:pPr>
              <w:rPr>
                <w:color w:val="002060"/>
              </w:rPr>
            </w:pPr>
          </w:p>
        </w:tc>
      </w:tr>
    </w:tbl>
    <w:p w14:paraId="762A817A" w14:textId="77777777" w:rsidR="00D75A04" w:rsidRPr="007A0E23" w:rsidRDefault="00D75A04" w:rsidP="00D75A04">
      <w:pPr>
        <w:pStyle w:val="breakline"/>
        <w:rPr>
          <w:rFonts w:eastAsiaTheme="minorEastAsia"/>
          <w:color w:val="002060"/>
        </w:rPr>
      </w:pPr>
    </w:p>
    <w:p w14:paraId="57B62CCA" w14:textId="77777777" w:rsidR="00D75A04" w:rsidRPr="007A0E23" w:rsidRDefault="00D75A04" w:rsidP="00D75A04">
      <w:pPr>
        <w:pStyle w:val="breakline"/>
        <w:rPr>
          <w:color w:val="002060"/>
        </w:rPr>
      </w:pPr>
    </w:p>
    <w:p w14:paraId="02E12AD0" w14:textId="77777777" w:rsidR="00D75A04" w:rsidRPr="007A0E23" w:rsidRDefault="00D75A04" w:rsidP="00D75A04">
      <w:pPr>
        <w:pStyle w:val="titoloprinc0"/>
        <w:rPr>
          <w:color w:val="002060"/>
        </w:rPr>
      </w:pPr>
      <w:r w:rsidRPr="007A0E23">
        <w:rPr>
          <w:color w:val="002060"/>
        </w:rPr>
        <w:t>GIUDICE SPORTIVO</w:t>
      </w:r>
    </w:p>
    <w:p w14:paraId="1334107B" w14:textId="77777777" w:rsidR="00D75A04" w:rsidRPr="007A0E23" w:rsidRDefault="00D75A04" w:rsidP="00D75A04">
      <w:pPr>
        <w:pStyle w:val="diffida"/>
        <w:rPr>
          <w:color w:val="002060"/>
        </w:rPr>
      </w:pPr>
      <w:r w:rsidRPr="007A0E23">
        <w:rPr>
          <w:color w:val="002060"/>
        </w:rPr>
        <w:t>Il Giudice Sportivo Avv. Agnese Lazzaretti, con l'assistenza del Segretario Angelo Castellana, nella seduta del 12/03/2025, ha adottato le decisioni che di seguito integralmente si riportano:</w:t>
      </w:r>
    </w:p>
    <w:p w14:paraId="4F690AE3" w14:textId="77777777" w:rsidR="00D75A04" w:rsidRPr="007A0E23" w:rsidRDefault="00D75A04" w:rsidP="00D75A04">
      <w:pPr>
        <w:pStyle w:val="titolo10"/>
        <w:rPr>
          <w:color w:val="002060"/>
        </w:rPr>
      </w:pPr>
      <w:r w:rsidRPr="007A0E23">
        <w:rPr>
          <w:color w:val="002060"/>
        </w:rPr>
        <w:t xml:space="preserve">GARE DEL 7/ 3/2025 </w:t>
      </w:r>
    </w:p>
    <w:p w14:paraId="0BD38CE5" w14:textId="77777777" w:rsidR="00D75A04" w:rsidRPr="007A0E23" w:rsidRDefault="00D75A04" w:rsidP="00D75A04">
      <w:pPr>
        <w:pStyle w:val="titolo7a"/>
        <w:rPr>
          <w:color w:val="002060"/>
        </w:rPr>
      </w:pPr>
      <w:r w:rsidRPr="007A0E23">
        <w:rPr>
          <w:color w:val="002060"/>
        </w:rPr>
        <w:t xml:space="preserve">PROVVEDIMENTI DISCIPLINARI </w:t>
      </w:r>
    </w:p>
    <w:p w14:paraId="4DD0EC48"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63055DBF" w14:textId="77777777" w:rsidR="00D75A04" w:rsidRPr="007A0E23" w:rsidRDefault="00D75A04" w:rsidP="00D75A04">
      <w:pPr>
        <w:pStyle w:val="titolo30"/>
        <w:rPr>
          <w:color w:val="002060"/>
        </w:rPr>
      </w:pPr>
      <w:r w:rsidRPr="007A0E23">
        <w:rPr>
          <w:color w:val="002060"/>
        </w:rPr>
        <w:t xml:space="preserve">DIRIGENTI </w:t>
      </w:r>
    </w:p>
    <w:p w14:paraId="5FEA4F30" w14:textId="77777777" w:rsidR="00D75A04" w:rsidRPr="007A0E23" w:rsidRDefault="00D75A04" w:rsidP="00D75A04">
      <w:pPr>
        <w:pStyle w:val="titolo20"/>
        <w:rPr>
          <w:color w:val="002060"/>
        </w:rPr>
      </w:pPr>
      <w:r w:rsidRPr="007A0E23">
        <w:rPr>
          <w:color w:val="002060"/>
        </w:rPr>
        <w:t xml:space="preserve">INIBIZIONE A TEMPO OPPURE SQUALIFICA A GARE: FINO AL 26/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2CAA7AB5" w14:textId="77777777" w:rsidTr="008762B6">
        <w:tc>
          <w:tcPr>
            <w:tcW w:w="2200" w:type="dxa"/>
            <w:tcMar>
              <w:top w:w="20" w:type="dxa"/>
              <w:left w:w="20" w:type="dxa"/>
              <w:bottom w:w="20" w:type="dxa"/>
              <w:right w:w="20" w:type="dxa"/>
            </w:tcMar>
            <w:vAlign w:val="center"/>
            <w:hideMark/>
          </w:tcPr>
          <w:p w14:paraId="3AECC65F" w14:textId="77777777" w:rsidR="00D75A04" w:rsidRPr="007A0E23" w:rsidRDefault="00D75A04" w:rsidP="008762B6">
            <w:pPr>
              <w:pStyle w:val="movimento"/>
              <w:rPr>
                <w:color w:val="002060"/>
              </w:rPr>
            </w:pPr>
            <w:r w:rsidRPr="007A0E23">
              <w:rPr>
                <w:color w:val="002060"/>
              </w:rPr>
              <w:t>PIECORO PAOLO</w:t>
            </w:r>
          </w:p>
        </w:tc>
        <w:tc>
          <w:tcPr>
            <w:tcW w:w="2200" w:type="dxa"/>
            <w:tcMar>
              <w:top w:w="20" w:type="dxa"/>
              <w:left w:w="20" w:type="dxa"/>
              <w:bottom w:w="20" w:type="dxa"/>
              <w:right w:w="20" w:type="dxa"/>
            </w:tcMar>
            <w:vAlign w:val="center"/>
            <w:hideMark/>
          </w:tcPr>
          <w:p w14:paraId="2882ED80" w14:textId="77777777" w:rsidR="00D75A04" w:rsidRPr="007A0E23" w:rsidRDefault="00D75A04" w:rsidP="008762B6">
            <w:pPr>
              <w:pStyle w:val="movimento2"/>
              <w:rPr>
                <w:color w:val="002060"/>
              </w:rPr>
            </w:pPr>
            <w:r w:rsidRPr="007A0E23">
              <w:rPr>
                <w:color w:val="002060"/>
              </w:rPr>
              <w:t xml:space="preserve">(REAL ANCARIA) </w:t>
            </w:r>
          </w:p>
        </w:tc>
        <w:tc>
          <w:tcPr>
            <w:tcW w:w="800" w:type="dxa"/>
            <w:tcMar>
              <w:top w:w="20" w:type="dxa"/>
              <w:left w:w="20" w:type="dxa"/>
              <w:bottom w:w="20" w:type="dxa"/>
              <w:right w:w="20" w:type="dxa"/>
            </w:tcMar>
            <w:vAlign w:val="center"/>
            <w:hideMark/>
          </w:tcPr>
          <w:p w14:paraId="41DE09D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E2B40E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C651383" w14:textId="77777777" w:rsidR="00D75A04" w:rsidRPr="007A0E23" w:rsidRDefault="00D75A04" w:rsidP="008762B6">
            <w:pPr>
              <w:pStyle w:val="movimento2"/>
              <w:rPr>
                <w:color w:val="002060"/>
              </w:rPr>
            </w:pPr>
            <w:r w:rsidRPr="007A0E23">
              <w:rPr>
                <w:color w:val="002060"/>
              </w:rPr>
              <w:t> </w:t>
            </w:r>
          </w:p>
        </w:tc>
      </w:tr>
    </w:tbl>
    <w:p w14:paraId="23323DBC" w14:textId="77777777" w:rsidR="00D75A04" w:rsidRPr="007A0E23" w:rsidRDefault="00D75A04" w:rsidP="00D75A04">
      <w:pPr>
        <w:pStyle w:val="diffida"/>
        <w:spacing w:before="80" w:beforeAutospacing="0" w:after="40" w:afterAutospacing="0"/>
        <w:rPr>
          <w:rFonts w:eastAsiaTheme="minorEastAsia"/>
          <w:color w:val="002060"/>
        </w:rPr>
      </w:pPr>
      <w:r w:rsidRPr="007A0E23">
        <w:rPr>
          <w:color w:val="002060"/>
        </w:rPr>
        <w:t xml:space="preserve">Per comportamento irriguardoso verso l'arbitro. Allontanato. </w:t>
      </w:r>
    </w:p>
    <w:p w14:paraId="59770FD1" w14:textId="77777777" w:rsidR="00D75A04" w:rsidRPr="007A0E23" w:rsidRDefault="00D75A04" w:rsidP="00D75A04">
      <w:pPr>
        <w:pStyle w:val="titolo20"/>
        <w:rPr>
          <w:color w:val="002060"/>
        </w:rPr>
      </w:pPr>
      <w:r w:rsidRPr="007A0E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2810521A" w14:textId="77777777" w:rsidTr="008762B6">
        <w:tc>
          <w:tcPr>
            <w:tcW w:w="2200" w:type="dxa"/>
            <w:tcMar>
              <w:top w:w="20" w:type="dxa"/>
              <w:left w:w="20" w:type="dxa"/>
              <w:bottom w:w="20" w:type="dxa"/>
              <w:right w:w="20" w:type="dxa"/>
            </w:tcMar>
            <w:vAlign w:val="center"/>
            <w:hideMark/>
          </w:tcPr>
          <w:p w14:paraId="47A69972" w14:textId="77777777" w:rsidR="00D75A04" w:rsidRPr="007A0E23" w:rsidRDefault="00D75A04" w:rsidP="008762B6">
            <w:pPr>
              <w:pStyle w:val="movimento"/>
              <w:rPr>
                <w:color w:val="002060"/>
              </w:rPr>
            </w:pPr>
            <w:r w:rsidRPr="007A0E23">
              <w:rPr>
                <w:color w:val="002060"/>
              </w:rPr>
              <w:t>GUARDABASSI RUDY</w:t>
            </w:r>
          </w:p>
        </w:tc>
        <w:tc>
          <w:tcPr>
            <w:tcW w:w="2200" w:type="dxa"/>
            <w:tcMar>
              <w:top w:w="20" w:type="dxa"/>
              <w:left w:w="20" w:type="dxa"/>
              <w:bottom w:w="20" w:type="dxa"/>
              <w:right w:w="20" w:type="dxa"/>
            </w:tcMar>
            <w:vAlign w:val="center"/>
            <w:hideMark/>
          </w:tcPr>
          <w:p w14:paraId="5D59800E" w14:textId="77777777" w:rsidR="00D75A04" w:rsidRPr="007A0E23" w:rsidRDefault="00D75A04" w:rsidP="008762B6">
            <w:pPr>
              <w:pStyle w:val="movimento2"/>
              <w:rPr>
                <w:color w:val="002060"/>
              </w:rPr>
            </w:pPr>
            <w:r w:rsidRPr="007A0E23">
              <w:rPr>
                <w:color w:val="002060"/>
              </w:rPr>
              <w:t xml:space="preserve">(FUTSAL RECANATI) </w:t>
            </w:r>
          </w:p>
        </w:tc>
        <w:tc>
          <w:tcPr>
            <w:tcW w:w="800" w:type="dxa"/>
            <w:tcMar>
              <w:top w:w="20" w:type="dxa"/>
              <w:left w:w="20" w:type="dxa"/>
              <w:bottom w:w="20" w:type="dxa"/>
              <w:right w:w="20" w:type="dxa"/>
            </w:tcMar>
            <w:vAlign w:val="center"/>
            <w:hideMark/>
          </w:tcPr>
          <w:p w14:paraId="4D928A87"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9D93709"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D210D83" w14:textId="77777777" w:rsidR="00D75A04" w:rsidRPr="007A0E23" w:rsidRDefault="00D75A04" w:rsidP="008762B6">
            <w:pPr>
              <w:pStyle w:val="movimento2"/>
              <w:rPr>
                <w:color w:val="002060"/>
              </w:rPr>
            </w:pPr>
            <w:r w:rsidRPr="007A0E23">
              <w:rPr>
                <w:color w:val="002060"/>
              </w:rPr>
              <w:t> </w:t>
            </w:r>
          </w:p>
        </w:tc>
      </w:tr>
    </w:tbl>
    <w:p w14:paraId="152A7E7F" w14:textId="77777777" w:rsidR="00D75A04" w:rsidRPr="007A0E23" w:rsidRDefault="00D75A04" w:rsidP="00D75A04">
      <w:pPr>
        <w:pStyle w:val="titolo30"/>
        <w:rPr>
          <w:rFonts w:eastAsiaTheme="minorEastAsia"/>
          <w:color w:val="002060"/>
        </w:rPr>
      </w:pPr>
      <w:r w:rsidRPr="007A0E23">
        <w:rPr>
          <w:color w:val="002060"/>
        </w:rPr>
        <w:t xml:space="preserve">ALLENATORI </w:t>
      </w:r>
    </w:p>
    <w:p w14:paraId="1A4399D1" w14:textId="77777777" w:rsidR="00D75A04" w:rsidRPr="007A0E23" w:rsidRDefault="00D75A04" w:rsidP="00D75A04">
      <w:pPr>
        <w:pStyle w:val="titolo20"/>
        <w:rPr>
          <w:color w:val="002060"/>
        </w:rPr>
      </w:pPr>
      <w:r w:rsidRPr="007A0E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37F7235" w14:textId="77777777" w:rsidTr="008762B6">
        <w:tc>
          <w:tcPr>
            <w:tcW w:w="2200" w:type="dxa"/>
            <w:tcMar>
              <w:top w:w="20" w:type="dxa"/>
              <w:left w:w="20" w:type="dxa"/>
              <w:bottom w:w="20" w:type="dxa"/>
              <w:right w:w="20" w:type="dxa"/>
            </w:tcMar>
            <w:vAlign w:val="center"/>
            <w:hideMark/>
          </w:tcPr>
          <w:p w14:paraId="2E70ABF0" w14:textId="77777777" w:rsidR="00D75A04" w:rsidRPr="007A0E23" w:rsidRDefault="00D75A04" w:rsidP="008762B6">
            <w:pPr>
              <w:pStyle w:val="movimento"/>
              <w:rPr>
                <w:color w:val="002060"/>
              </w:rPr>
            </w:pPr>
            <w:r w:rsidRPr="007A0E23">
              <w:rPr>
                <w:color w:val="002060"/>
              </w:rPr>
              <w:t>LORENZINI GABRIELE</w:t>
            </w:r>
          </w:p>
        </w:tc>
        <w:tc>
          <w:tcPr>
            <w:tcW w:w="2200" w:type="dxa"/>
            <w:tcMar>
              <w:top w:w="20" w:type="dxa"/>
              <w:left w:w="20" w:type="dxa"/>
              <w:bottom w:w="20" w:type="dxa"/>
              <w:right w:w="20" w:type="dxa"/>
            </w:tcMar>
            <w:vAlign w:val="center"/>
            <w:hideMark/>
          </w:tcPr>
          <w:p w14:paraId="3380D4D4" w14:textId="77777777" w:rsidR="00D75A04" w:rsidRPr="007A0E23" w:rsidRDefault="00D75A04" w:rsidP="008762B6">
            <w:pPr>
              <w:pStyle w:val="movimento2"/>
              <w:rPr>
                <w:color w:val="002060"/>
              </w:rPr>
            </w:pPr>
            <w:r w:rsidRPr="007A0E23">
              <w:rPr>
                <w:color w:val="002060"/>
              </w:rPr>
              <w:t xml:space="preserve">(SAN BIAGIO) </w:t>
            </w:r>
          </w:p>
        </w:tc>
        <w:tc>
          <w:tcPr>
            <w:tcW w:w="800" w:type="dxa"/>
            <w:tcMar>
              <w:top w:w="20" w:type="dxa"/>
              <w:left w:w="20" w:type="dxa"/>
              <w:bottom w:w="20" w:type="dxa"/>
              <w:right w:w="20" w:type="dxa"/>
            </w:tcMar>
            <w:vAlign w:val="center"/>
            <w:hideMark/>
          </w:tcPr>
          <w:p w14:paraId="70719D2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1A7070F"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FC6AA49" w14:textId="77777777" w:rsidR="00D75A04" w:rsidRPr="007A0E23" w:rsidRDefault="00D75A04" w:rsidP="008762B6">
            <w:pPr>
              <w:pStyle w:val="movimento2"/>
              <w:rPr>
                <w:color w:val="002060"/>
              </w:rPr>
            </w:pPr>
            <w:r w:rsidRPr="007A0E23">
              <w:rPr>
                <w:color w:val="002060"/>
              </w:rPr>
              <w:t> </w:t>
            </w:r>
          </w:p>
        </w:tc>
      </w:tr>
    </w:tbl>
    <w:p w14:paraId="5B4D443A" w14:textId="77777777" w:rsidR="00D75A04" w:rsidRPr="007A0E23" w:rsidRDefault="00D75A04" w:rsidP="00D75A04">
      <w:pPr>
        <w:pStyle w:val="titolo20"/>
        <w:rPr>
          <w:rFonts w:eastAsiaTheme="minorEastAsia"/>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255B36AA" w14:textId="77777777" w:rsidTr="008762B6">
        <w:tc>
          <w:tcPr>
            <w:tcW w:w="2200" w:type="dxa"/>
            <w:tcMar>
              <w:top w:w="20" w:type="dxa"/>
              <w:left w:w="20" w:type="dxa"/>
              <w:bottom w:w="20" w:type="dxa"/>
              <w:right w:w="20" w:type="dxa"/>
            </w:tcMar>
            <w:vAlign w:val="center"/>
            <w:hideMark/>
          </w:tcPr>
          <w:p w14:paraId="3E3F5144" w14:textId="77777777" w:rsidR="00D75A04" w:rsidRPr="007A0E23" w:rsidRDefault="00D75A04" w:rsidP="008762B6">
            <w:pPr>
              <w:pStyle w:val="movimento"/>
              <w:rPr>
                <w:color w:val="002060"/>
              </w:rPr>
            </w:pPr>
            <w:r w:rsidRPr="007A0E23">
              <w:rPr>
                <w:color w:val="002060"/>
              </w:rPr>
              <w:t>DONATI ANDREA</w:t>
            </w:r>
          </w:p>
        </w:tc>
        <w:tc>
          <w:tcPr>
            <w:tcW w:w="2200" w:type="dxa"/>
            <w:tcMar>
              <w:top w:w="20" w:type="dxa"/>
              <w:left w:w="20" w:type="dxa"/>
              <w:bottom w:w="20" w:type="dxa"/>
              <w:right w:w="20" w:type="dxa"/>
            </w:tcMar>
            <w:vAlign w:val="center"/>
            <w:hideMark/>
          </w:tcPr>
          <w:p w14:paraId="1E1D82A2" w14:textId="77777777" w:rsidR="00D75A04" w:rsidRPr="007A0E23" w:rsidRDefault="00D75A04" w:rsidP="008762B6">
            <w:pPr>
              <w:pStyle w:val="movimento2"/>
              <w:rPr>
                <w:color w:val="002060"/>
              </w:rPr>
            </w:pPr>
            <w:r w:rsidRPr="007A0E23">
              <w:rPr>
                <w:color w:val="002060"/>
              </w:rPr>
              <w:t xml:space="preserve">(FUTSAL RECANATI) </w:t>
            </w:r>
          </w:p>
        </w:tc>
        <w:tc>
          <w:tcPr>
            <w:tcW w:w="800" w:type="dxa"/>
            <w:tcMar>
              <w:top w:w="20" w:type="dxa"/>
              <w:left w:w="20" w:type="dxa"/>
              <w:bottom w:w="20" w:type="dxa"/>
              <w:right w:w="20" w:type="dxa"/>
            </w:tcMar>
            <w:vAlign w:val="center"/>
            <w:hideMark/>
          </w:tcPr>
          <w:p w14:paraId="6D294E0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4A33FD4"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5D48766" w14:textId="77777777" w:rsidR="00D75A04" w:rsidRPr="007A0E23" w:rsidRDefault="00D75A04" w:rsidP="008762B6">
            <w:pPr>
              <w:pStyle w:val="movimento2"/>
              <w:rPr>
                <w:color w:val="002060"/>
              </w:rPr>
            </w:pPr>
            <w:r w:rsidRPr="007A0E23">
              <w:rPr>
                <w:color w:val="002060"/>
              </w:rPr>
              <w:t> </w:t>
            </w:r>
          </w:p>
        </w:tc>
      </w:tr>
    </w:tbl>
    <w:p w14:paraId="374CCCBC" w14:textId="77777777" w:rsidR="00D75A04" w:rsidRPr="007A0E23" w:rsidRDefault="00D75A04" w:rsidP="00D75A04">
      <w:pPr>
        <w:pStyle w:val="titolo30"/>
        <w:rPr>
          <w:rFonts w:eastAsiaTheme="minorEastAsia"/>
          <w:color w:val="002060"/>
        </w:rPr>
      </w:pPr>
      <w:r w:rsidRPr="007A0E23">
        <w:rPr>
          <w:color w:val="002060"/>
        </w:rPr>
        <w:t xml:space="preserve">CALCIATORI ESPULSI </w:t>
      </w:r>
    </w:p>
    <w:p w14:paraId="18570BE3" w14:textId="77777777" w:rsidR="00D75A04" w:rsidRPr="007A0E23" w:rsidRDefault="00D75A04" w:rsidP="00D75A04">
      <w:pPr>
        <w:pStyle w:val="titolo20"/>
        <w:rPr>
          <w:color w:val="002060"/>
        </w:rPr>
      </w:pPr>
      <w:r w:rsidRPr="007A0E2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1B7449D5" w14:textId="77777777" w:rsidTr="008762B6">
        <w:tc>
          <w:tcPr>
            <w:tcW w:w="2200" w:type="dxa"/>
            <w:tcMar>
              <w:top w:w="20" w:type="dxa"/>
              <w:left w:w="20" w:type="dxa"/>
              <w:bottom w:w="20" w:type="dxa"/>
              <w:right w:w="20" w:type="dxa"/>
            </w:tcMar>
            <w:vAlign w:val="center"/>
            <w:hideMark/>
          </w:tcPr>
          <w:p w14:paraId="5E6FB0CC" w14:textId="77777777" w:rsidR="00D75A04" w:rsidRPr="007A0E23" w:rsidRDefault="00D75A04" w:rsidP="008762B6">
            <w:pPr>
              <w:pStyle w:val="movimento"/>
              <w:rPr>
                <w:color w:val="002060"/>
              </w:rPr>
            </w:pPr>
            <w:r w:rsidRPr="007A0E23">
              <w:rPr>
                <w:color w:val="002060"/>
              </w:rPr>
              <w:t>PIERINI GIANLUCA</w:t>
            </w:r>
          </w:p>
        </w:tc>
        <w:tc>
          <w:tcPr>
            <w:tcW w:w="2200" w:type="dxa"/>
            <w:tcMar>
              <w:top w:w="20" w:type="dxa"/>
              <w:left w:w="20" w:type="dxa"/>
              <w:bottom w:w="20" w:type="dxa"/>
              <w:right w:w="20" w:type="dxa"/>
            </w:tcMar>
            <w:vAlign w:val="center"/>
            <w:hideMark/>
          </w:tcPr>
          <w:p w14:paraId="7DDE57D3" w14:textId="77777777" w:rsidR="00D75A04" w:rsidRPr="007A0E23" w:rsidRDefault="00D75A04" w:rsidP="008762B6">
            <w:pPr>
              <w:pStyle w:val="movimento2"/>
              <w:rPr>
                <w:color w:val="002060"/>
              </w:rPr>
            </w:pPr>
            <w:r w:rsidRPr="007A0E23">
              <w:rPr>
                <w:color w:val="002060"/>
              </w:rPr>
              <w:t xml:space="preserve">(FUTSAL CAMPIGLIONE) </w:t>
            </w:r>
          </w:p>
        </w:tc>
        <w:tc>
          <w:tcPr>
            <w:tcW w:w="800" w:type="dxa"/>
            <w:tcMar>
              <w:top w:w="20" w:type="dxa"/>
              <w:left w:w="20" w:type="dxa"/>
              <w:bottom w:w="20" w:type="dxa"/>
              <w:right w:w="20" w:type="dxa"/>
            </w:tcMar>
            <w:vAlign w:val="center"/>
            <w:hideMark/>
          </w:tcPr>
          <w:p w14:paraId="55DC321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B7965C0" w14:textId="77777777" w:rsidR="00D75A04" w:rsidRPr="007A0E23" w:rsidRDefault="00D75A04" w:rsidP="008762B6">
            <w:pPr>
              <w:pStyle w:val="movimento"/>
              <w:rPr>
                <w:color w:val="002060"/>
              </w:rPr>
            </w:pPr>
            <w:r w:rsidRPr="007A0E23">
              <w:rPr>
                <w:color w:val="002060"/>
              </w:rPr>
              <w:t>FIRMANI LEONARDO</w:t>
            </w:r>
          </w:p>
        </w:tc>
        <w:tc>
          <w:tcPr>
            <w:tcW w:w="2200" w:type="dxa"/>
            <w:tcMar>
              <w:top w:w="20" w:type="dxa"/>
              <w:left w:w="20" w:type="dxa"/>
              <w:bottom w:w="20" w:type="dxa"/>
              <w:right w:w="20" w:type="dxa"/>
            </w:tcMar>
            <w:vAlign w:val="center"/>
            <w:hideMark/>
          </w:tcPr>
          <w:p w14:paraId="7B418410" w14:textId="77777777" w:rsidR="00D75A04" w:rsidRPr="007A0E23" w:rsidRDefault="00D75A04" w:rsidP="008762B6">
            <w:pPr>
              <w:pStyle w:val="movimento2"/>
              <w:rPr>
                <w:color w:val="002060"/>
              </w:rPr>
            </w:pPr>
            <w:r w:rsidRPr="007A0E23">
              <w:rPr>
                <w:color w:val="002060"/>
              </w:rPr>
              <w:t xml:space="preserve">(REAL ANCARIA) </w:t>
            </w:r>
          </w:p>
        </w:tc>
      </w:tr>
    </w:tbl>
    <w:p w14:paraId="57413922" w14:textId="77777777" w:rsidR="00D75A04" w:rsidRPr="007A0E23" w:rsidRDefault="00D75A04" w:rsidP="00D75A04">
      <w:pPr>
        <w:pStyle w:val="titolo30"/>
        <w:rPr>
          <w:rFonts w:eastAsiaTheme="minorEastAsia"/>
          <w:color w:val="002060"/>
        </w:rPr>
      </w:pPr>
      <w:r w:rsidRPr="007A0E23">
        <w:rPr>
          <w:color w:val="002060"/>
        </w:rPr>
        <w:t xml:space="preserve">CALCIATORI NON ESPULSI </w:t>
      </w:r>
    </w:p>
    <w:p w14:paraId="7C39B580" w14:textId="77777777" w:rsidR="00D75A04" w:rsidRPr="007A0E23" w:rsidRDefault="00D75A04" w:rsidP="00D75A04">
      <w:pPr>
        <w:pStyle w:val="titolo20"/>
        <w:rPr>
          <w:color w:val="002060"/>
        </w:rPr>
      </w:pPr>
      <w:r w:rsidRPr="007A0E2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8DD60E6" w14:textId="77777777" w:rsidTr="008762B6">
        <w:tc>
          <w:tcPr>
            <w:tcW w:w="2200" w:type="dxa"/>
            <w:tcMar>
              <w:top w:w="20" w:type="dxa"/>
              <w:left w:w="20" w:type="dxa"/>
              <w:bottom w:w="20" w:type="dxa"/>
              <w:right w:w="20" w:type="dxa"/>
            </w:tcMar>
            <w:vAlign w:val="center"/>
            <w:hideMark/>
          </w:tcPr>
          <w:p w14:paraId="4CF4DBC5" w14:textId="77777777" w:rsidR="00D75A04" w:rsidRPr="007A0E23" w:rsidRDefault="00D75A04" w:rsidP="008762B6">
            <w:pPr>
              <w:pStyle w:val="movimento"/>
              <w:rPr>
                <w:color w:val="002060"/>
              </w:rPr>
            </w:pPr>
            <w:r w:rsidRPr="007A0E23">
              <w:rPr>
                <w:color w:val="002060"/>
              </w:rPr>
              <w:t>FINI DANIELE</w:t>
            </w:r>
          </w:p>
        </w:tc>
        <w:tc>
          <w:tcPr>
            <w:tcW w:w="2200" w:type="dxa"/>
            <w:tcMar>
              <w:top w:w="20" w:type="dxa"/>
              <w:left w:w="20" w:type="dxa"/>
              <w:bottom w:w="20" w:type="dxa"/>
              <w:right w:w="20" w:type="dxa"/>
            </w:tcMar>
            <w:vAlign w:val="center"/>
            <w:hideMark/>
          </w:tcPr>
          <w:p w14:paraId="68A00089" w14:textId="77777777" w:rsidR="00D75A04" w:rsidRPr="007A0E23" w:rsidRDefault="00D75A04" w:rsidP="008762B6">
            <w:pPr>
              <w:pStyle w:val="movimento2"/>
              <w:rPr>
                <w:color w:val="002060"/>
              </w:rPr>
            </w:pPr>
            <w:r w:rsidRPr="007A0E23">
              <w:rPr>
                <w:color w:val="002060"/>
              </w:rPr>
              <w:t xml:space="preserve">(ACQUALAGNA CALCIO C 5) </w:t>
            </w:r>
          </w:p>
        </w:tc>
        <w:tc>
          <w:tcPr>
            <w:tcW w:w="800" w:type="dxa"/>
            <w:tcMar>
              <w:top w:w="20" w:type="dxa"/>
              <w:left w:w="20" w:type="dxa"/>
              <w:bottom w:w="20" w:type="dxa"/>
              <w:right w:w="20" w:type="dxa"/>
            </w:tcMar>
            <w:vAlign w:val="center"/>
            <w:hideMark/>
          </w:tcPr>
          <w:p w14:paraId="5D417E2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4919E12" w14:textId="77777777" w:rsidR="00D75A04" w:rsidRPr="007A0E23" w:rsidRDefault="00D75A04" w:rsidP="008762B6">
            <w:pPr>
              <w:pStyle w:val="movimento"/>
              <w:rPr>
                <w:color w:val="002060"/>
              </w:rPr>
            </w:pPr>
            <w:r w:rsidRPr="007A0E23">
              <w:rPr>
                <w:color w:val="002060"/>
              </w:rPr>
              <w:t>BIONDI MIRKO</w:t>
            </w:r>
          </w:p>
        </w:tc>
        <w:tc>
          <w:tcPr>
            <w:tcW w:w="2200" w:type="dxa"/>
            <w:tcMar>
              <w:top w:w="20" w:type="dxa"/>
              <w:left w:w="20" w:type="dxa"/>
              <w:bottom w:w="20" w:type="dxa"/>
              <w:right w:w="20" w:type="dxa"/>
            </w:tcMar>
            <w:vAlign w:val="center"/>
            <w:hideMark/>
          </w:tcPr>
          <w:p w14:paraId="5169F4B3" w14:textId="77777777" w:rsidR="00D75A04" w:rsidRPr="007A0E23" w:rsidRDefault="00D75A04" w:rsidP="008762B6">
            <w:pPr>
              <w:pStyle w:val="movimento2"/>
              <w:rPr>
                <w:color w:val="002060"/>
              </w:rPr>
            </w:pPr>
            <w:r w:rsidRPr="007A0E23">
              <w:rPr>
                <w:color w:val="002060"/>
              </w:rPr>
              <w:t xml:space="preserve">(AVIS ARCEVIA 1964) </w:t>
            </w:r>
          </w:p>
        </w:tc>
      </w:tr>
      <w:tr w:rsidR="00D75A04" w:rsidRPr="007A0E23" w14:paraId="665FC2C2" w14:textId="77777777" w:rsidTr="008762B6">
        <w:tc>
          <w:tcPr>
            <w:tcW w:w="2200" w:type="dxa"/>
            <w:tcMar>
              <w:top w:w="20" w:type="dxa"/>
              <w:left w:w="20" w:type="dxa"/>
              <w:bottom w:w="20" w:type="dxa"/>
              <w:right w:w="20" w:type="dxa"/>
            </w:tcMar>
            <w:vAlign w:val="center"/>
            <w:hideMark/>
          </w:tcPr>
          <w:p w14:paraId="0FDB4AA6" w14:textId="77777777" w:rsidR="00D75A04" w:rsidRPr="007A0E23" w:rsidRDefault="00D75A04" w:rsidP="008762B6">
            <w:pPr>
              <w:pStyle w:val="movimento"/>
              <w:rPr>
                <w:color w:val="002060"/>
              </w:rPr>
            </w:pPr>
            <w:r w:rsidRPr="007A0E23">
              <w:rPr>
                <w:color w:val="002060"/>
              </w:rPr>
              <w:t>SPINACI LUCA</w:t>
            </w:r>
          </w:p>
        </w:tc>
        <w:tc>
          <w:tcPr>
            <w:tcW w:w="2200" w:type="dxa"/>
            <w:tcMar>
              <w:top w:w="20" w:type="dxa"/>
              <w:left w:w="20" w:type="dxa"/>
              <w:bottom w:w="20" w:type="dxa"/>
              <w:right w:w="20" w:type="dxa"/>
            </w:tcMar>
            <w:vAlign w:val="center"/>
            <w:hideMark/>
          </w:tcPr>
          <w:p w14:paraId="6ACB75C7" w14:textId="77777777" w:rsidR="00D75A04" w:rsidRPr="007A0E23" w:rsidRDefault="00D75A04" w:rsidP="008762B6">
            <w:pPr>
              <w:pStyle w:val="movimento2"/>
              <w:rPr>
                <w:color w:val="002060"/>
              </w:rPr>
            </w:pPr>
            <w:r w:rsidRPr="007A0E23">
              <w:rPr>
                <w:color w:val="002060"/>
              </w:rPr>
              <w:t xml:space="preserve">(CIARNIN) </w:t>
            </w:r>
          </w:p>
        </w:tc>
        <w:tc>
          <w:tcPr>
            <w:tcW w:w="800" w:type="dxa"/>
            <w:tcMar>
              <w:top w:w="20" w:type="dxa"/>
              <w:left w:w="20" w:type="dxa"/>
              <w:bottom w:w="20" w:type="dxa"/>
              <w:right w:w="20" w:type="dxa"/>
            </w:tcMar>
            <w:vAlign w:val="center"/>
            <w:hideMark/>
          </w:tcPr>
          <w:p w14:paraId="1A724B55"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DC0AF0E" w14:textId="77777777" w:rsidR="00D75A04" w:rsidRPr="007A0E23" w:rsidRDefault="00D75A04" w:rsidP="008762B6">
            <w:pPr>
              <w:pStyle w:val="movimento"/>
              <w:rPr>
                <w:color w:val="002060"/>
              </w:rPr>
            </w:pPr>
            <w:r w:rsidRPr="007A0E23">
              <w:rPr>
                <w:color w:val="002060"/>
              </w:rPr>
              <w:t>PISCOPO EDOARDO</w:t>
            </w:r>
          </w:p>
        </w:tc>
        <w:tc>
          <w:tcPr>
            <w:tcW w:w="2200" w:type="dxa"/>
            <w:tcMar>
              <w:top w:w="20" w:type="dxa"/>
              <w:left w:w="20" w:type="dxa"/>
              <w:bottom w:w="20" w:type="dxa"/>
              <w:right w:w="20" w:type="dxa"/>
            </w:tcMar>
            <w:vAlign w:val="center"/>
            <w:hideMark/>
          </w:tcPr>
          <w:p w14:paraId="5408883F" w14:textId="77777777" w:rsidR="00D75A04" w:rsidRPr="007A0E23" w:rsidRDefault="00D75A04" w:rsidP="008762B6">
            <w:pPr>
              <w:pStyle w:val="movimento2"/>
              <w:rPr>
                <w:color w:val="002060"/>
              </w:rPr>
            </w:pPr>
            <w:r w:rsidRPr="007A0E23">
              <w:rPr>
                <w:color w:val="002060"/>
              </w:rPr>
              <w:t xml:space="preserve">(OSIMO FIVE) </w:t>
            </w:r>
          </w:p>
        </w:tc>
      </w:tr>
    </w:tbl>
    <w:p w14:paraId="02BF7F92" w14:textId="77777777" w:rsidR="00D75A04" w:rsidRPr="007A0E23" w:rsidRDefault="00D75A04" w:rsidP="00D75A04">
      <w:pPr>
        <w:pStyle w:val="titolo20"/>
        <w:rPr>
          <w:rFonts w:eastAsiaTheme="minorEastAsia"/>
          <w:color w:val="002060"/>
        </w:rPr>
      </w:pPr>
      <w:r w:rsidRPr="007A0E23">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28CC06B9" w14:textId="77777777" w:rsidTr="008762B6">
        <w:tc>
          <w:tcPr>
            <w:tcW w:w="2200" w:type="dxa"/>
            <w:tcMar>
              <w:top w:w="20" w:type="dxa"/>
              <w:left w:w="20" w:type="dxa"/>
              <w:bottom w:w="20" w:type="dxa"/>
              <w:right w:w="20" w:type="dxa"/>
            </w:tcMar>
            <w:vAlign w:val="center"/>
            <w:hideMark/>
          </w:tcPr>
          <w:p w14:paraId="078DB785" w14:textId="77777777" w:rsidR="00D75A04" w:rsidRPr="007A0E23" w:rsidRDefault="00D75A04" w:rsidP="008762B6">
            <w:pPr>
              <w:pStyle w:val="movimento"/>
              <w:rPr>
                <w:color w:val="002060"/>
              </w:rPr>
            </w:pPr>
            <w:r w:rsidRPr="007A0E23">
              <w:rPr>
                <w:color w:val="002060"/>
              </w:rPr>
              <w:lastRenderedPageBreak/>
              <w:t>SABBATINI DIEGO</w:t>
            </w:r>
          </w:p>
        </w:tc>
        <w:tc>
          <w:tcPr>
            <w:tcW w:w="2200" w:type="dxa"/>
            <w:tcMar>
              <w:top w:w="20" w:type="dxa"/>
              <w:left w:w="20" w:type="dxa"/>
              <w:bottom w:w="20" w:type="dxa"/>
              <w:right w:w="20" w:type="dxa"/>
            </w:tcMar>
            <w:vAlign w:val="center"/>
            <w:hideMark/>
          </w:tcPr>
          <w:p w14:paraId="62C614A0" w14:textId="77777777" w:rsidR="00D75A04" w:rsidRPr="007A0E23" w:rsidRDefault="00D75A04" w:rsidP="008762B6">
            <w:pPr>
              <w:pStyle w:val="movimento2"/>
              <w:rPr>
                <w:color w:val="002060"/>
              </w:rPr>
            </w:pPr>
            <w:r w:rsidRPr="007A0E23">
              <w:rPr>
                <w:color w:val="002060"/>
              </w:rPr>
              <w:t xml:space="preserve">(VILLA CECCOLINI CALCIO) </w:t>
            </w:r>
          </w:p>
        </w:tc>
        <w:tc>
          <w:tcPr>
            <w:tcW w:w="800" w:type="dxa"/>
            <w:tcMar>
              <w:top w:w="20" w:type="dxa"/>
              <w:left w:w="20" w:type="dxa"/>
              <w:bottom w:w="20" w:type="dxa"/>
              <w:right w:w="20" w:type="dxa"/>
            </w:tcMar>
            <w:vAlign w:val="center"/>
            <w:hideMark/>
          </w:tcPr>
          <w:p w14:paraId="64122E8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88F0D77"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30458B6" w14:textId="77777777" w:rsidR="00D75A04" w:rsidRPr="007A0E23" w:rsidRDefault="00D75A04" w:rsidP="008762B6">
            <w:pPr>
              <w:pStyle w:val="movimento2"/>
              <w:rPr>
                <w:color w:val="002060"/>
              </w:rPr>
            </w:pPr>
            <w:r w:rsidRPr="007A0E23">
              <w:rPr>
                <w:color w:val="002060"/>
              </w:rPr>
              <w:t> </w:t>
            </w:r>
          </w:p>
        </w:tc>
      </w:tr>
    </w:tbl>
    <w:p w14:paraId="362AC16C" w14:textId="77777777" w:rsidR="00D75A04" w:rsidRPr="007A0E23" w:rsidRDefault="00D75A04" w:rsidP="00D75A04">
      <w:pPr>
        <w:pStyle w:val="titolo20"/>
        <w:rPr>
          <w:rFonts w:eastAsiaTheme="minorEastAsia"/>
          <w:color w:val="002060"/>
        </w:rPr>
      </w:pPr>
      <w:r w:rsidRPr="007A0E2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757D6343" w14:textId="77777777" w:rsidTr="008762B6">
        <w:tc>
          <w:tcPr>
            <w:tcW w:w="2200" w:type="dxa"/>
            <w:tcMar>
              <w:top w:w="20" w:type="dxa"/>
              <w:left w:w="20" w:type="dxa"/>
              <w:bottom w:w="20" w:type="dxa"/>
              <w:right w:w="20" w:type="dxa"/>
            </w:tcMar>
            <w:vAlign w:val="center"/>
            <w:hideMark/>
          </w:tcPr>
          <w:p w14:paraId="214B1A63" w14:textId="77777777" w:rsidR="00D75A04" w:rsidRPr="007A0E23" w:rsidRDefault="00D75A04" w:rsidP="008762B6">
            <w:pPr>
              <w:pStyle w:val="movimento"/>
              <w:rPr>
                <w:color w:val="002060"/>
              </w:rPr>
            </w:pPr>
            <w:r w:rsidRPr="007A0E23">
              <w:rPr>
                <w:color w:val="002060"/>
              </w:rPr>
              <w:t>CARACINI FILIPPO</w:t>
            </w:r>
          </w:p>
        </w:tc>
        <w:tc>
          <w:tcPr>
            <w:tcW w:w="2200" w:type="dxa"/>
            <w:tcMar>
              <w:top w:w="20" w:type="dxa"/>
              <w:left w:w="20" w:type="dxa"/>
              <w:bottom w:w="20" w:type="dxa"/>
              <w:right w:w="20" w:type="dxa"/>
            </w:tcMar>
            <w:vAlign w:val="center"/>
            <w:hideMark/>
          </w:tcPr>
          <w:p w14:paraId="59400CBF" w14:textId="77777777" w:rsidR="00D75A04" w:rsidRPr="007A0E23" w:rsidRDefault="00D75A04" w:rsidP="008762B6">
            <w:pPr>
              <w:pStyle w:val="movimento2"/>
              <w:rPr>
                <w:color w:val="002060"/>
              </w:rPr>
            </w:pPr>
            <w:r w:rsidRPr="007A0E23">
              <w:rPr>
                <w:color w:val="002060"/>
              </w:rPr>
              <w:t xml:space="preserve">(AURORA TREIA) </w:t>
            </w:r>
          </w:p>
        </w:tc>
        <w:tc>
          <w:tcPr>
            <w:tcW w:w="800" w:type="dxa"/>
            <w:tcMar>
              <w:top w:w="20" w:type="dxa"/>
              <w:left w:w="20" w:type="dxa"/>
              <w:bottom w:w="20" w:type="dxa"/>
              <w:right w:w="20" w:type="dxa"/>
            </w:tcMar>
            <w:vAlign w:val="center"/>
            <w:hideMark/>
          </w:tcPr>
          <w:p w14:paraId="0935F1D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58BF256" w14:textId="77777777" w:rsidR="00D75A04" w:rsidRPr="007A0E23" w:rsidRDefault="00D75A04" w:rsidP="008762B6">
            <w:pPr>
              <w:pStyle w:val="movimento"/>
              <w:rPr>
                <w:color w:val="002060"/>
              </w:rPr>
            </w:pPr>
            <w:r w:rsidRPr="007A0E23">
              <w:rPr>
                <w:color w:val="002060"/>
              </w:rPr>
              <w:t>SILEONI TOMMASO</w:t>
            </w:r>
          </w:p>
        </w:tc>
        <w:tc>
          <w:tcPr>
            <w:tcW w:w="2200" w:type="dxa"/>
            <w:tcMar>
              <w:top w:w="20" w:type="dxa"/>
              <w:left w:w="20" w:type="dxa"/>
              <w:bottom w:w="20" w:type="dxa"/>
              <w:right w:w="20" w:type="dxa"/>
            </w:tcMar>
            <w:vAlign w:val="center"/>
            <w:hideMark/>
          </w:tcPr>
          <w:p w14:paraId="14DCCBA6" w14:textId="77777777" w:rsidR="00D75A04" w:rsidRPr="007A0E23" w:rsidRDefault="00D75A04" w:rsidP="008762B6">
            <w:pPr>
              <w:pStyle w:val="movimento2"/>
              <w:rPr>
                <w:color w:val="002060"/>
              </w:rPr>
            </w:pPr>
            <w:r w:rsidRPr="007A0E23">
              <w:rPr>
                <w:color w:val="002060"/>
              </w:rPr>
              <w:t xml:space="preserve">(AURORA TREIA) </w:t>
            </w:r>
          </w:p>
        </w:tc>
      </w:tr>
      <w:tr w:rsidR="00D75A04" w:rsidRPr="007A0E23" w14:paraId="2D544E5E" w14:textId="77777777" w:rsidTr="008762B6">
        <w:tc>
          <w:tcPr>
            <w:tcW w:w="2200" w:type="dxa"/>
            <w:tcMar>
              <w:top w:w="20" w:type="dxa"/>
              <w:left w:w="20" w:type="dxa"/>
              <w:bottom w:w="20" w:type="dxa"/>
              <w:right w:w="20" w:type="dxa"/>
            </w:tcMar>
            <w:vAlign w:val="center"/>
            <w:hideMark/>
          </w:tcPr>
          <w:p w14:paraId="6655F7E0" w14:textId="77777777" w:rsidR="00D75A04" w:rsidRPr="007A0E23" w:rsidRDefault="00D75A04" w:rsidP="008762B6">
            <w:pPr>
              <w:pStyle w:val="movimento"/>
              <w:rPr>
                <w:color w:val="002060"/>
              </w:rPr>
            </w:pPr>
            <w:r w:rsidRPr="007A0E23">
              <w:rPr>
                <w:color w:val="002060"/>
              </w:rPr>
              <w:t>ZENOBI MATTEO</w:t>
            </w:r>
          </w:p>
        </w:tc>
        <w:tc>
          <w:tcPr>
            <w:tcW w:w="2200" w:type="dxa"/>
            <w:tcMar>
              <w:top w:w="20" w:type="dxa"/>
              <w:left w:w="20" w:type="dxa"/>
              <w:bottom w:w="20" w:type="dxa"/>
              <w:right w:w="20" w:type="dxa"/>
            </w:tcMar>
            <w:vAlign w:val="center"/>
            <w:hideMark/>
          </w:tcPr>
          <w:p w14:paraId="0B133401" w14:textId="77777777" w:rsidR="00D75A04" w:rsidRPr="007A0E23" w:rsidRDefault="00D75A04" w:rsidP="008762B6">
            <w:pPr>
              <w:pStyle w:val="movimento2"/>
              <w:rPr>
                <w:color w:val="002060"/>
              </w:rPr>
            </w:pPr>
            <w:r w:rsidRPr="007A0E23">
              <w:rPr>
                <w:color w:val="002060"/>
              </w:rPr>
              <w:t xml:space="preserve">(AURORA TREIA) </w:t>
            </w:r>
          </w:p>
        </w:tc>
        <w:tc>
          <w:tcPr>
            <w:tcW w:w="800" w:type="dxa"/>
            <w:tcMar>
              <w:top w:w="20" w:type="dxa"/>
              <w:left w:w="20" w:type="dxa"/>
              <w:bottom w:w="20" w:type="dxa"/>
              <w:right w:w="20" w:type="dxa"/>
            </w:tcMar>
            <w:vAlign w:val="center"/>
            <w:hideMark/>
          </w:tcPr>
          <w:p w14:paraId="7ABEC5D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3B944F2" w14:textId="77777777" w:rsidR="00D75A04" w:rsidRPr="007A0E23" w:rsidRDefault="00D75A04" w:rsidP="008762B6">
            <w:pPr>
              <w:pStyle w:val="movimento"/>
              <w:rPr>
                <w:color w:val="002060"/>
              </w:rPr>
            </w:pPr>
            <w:r w:rsidRPr="007A0E23">
              <w:rPr>
                <w:color w:val="002060"/>
              </w:rPr>
              <w:t>MARROCCHI RICCARDO</w:t>
            </w:r>
          </w:p>
        </w:tc>
        <w:tc>
          <w:tcPr>
            <w:tcW w:w="2200" w:type="dxa"/>
            <w:tcMar>
              <w:top w:w="20" w:type="dxa"/>
              <w:left w:w="20" w:type="dxa"/>
              <w:bottom w:w="20" w:type="dxa"/>
              <w:right w:w="20" w:type="dxa"/>
            </w:tcMar>
            <w:vAlign w:val="center"/>
            <w:hideMark/>
          </w:tcPr>
          <w:p w14:paraId="7596980E" w14:textId="77777777" w:rsidR="00D75A04" w:rsidRPr="007A0E23" w:rsidRDefault="00D75A04" w:rsidP="008762B6">
            <w:pPr>
              <w:pStyle w:val="movimento2"/>
              <w:rPr>
                <w:color w:val="002060"/>
              </w:rPr>
            </w:pPr>
            <w:r w:rsidRPr="007A0E23">
              <w:rPr>
                <w:color w:val="002060"/>
              </w:rPr>
              <w:t xml:space="preserve">(AVENALE) </w:t>
            </w:r>
          </w:p>
        </w:tc>
      </w:tr>
      <w:tr w:rsidR="00D75A04" w:rsidRPr="007A0E23" w14:paraId="7CAA3C56" w14:textId="77777777" w:rsidTr="008762B6">
        <w:tc>
          <w:tcPr>
            <w:tcW w:w="2200" w:type="dxa"/>
            <w:tcMar>
              <w:top w:w="20" w:type="dxa"/>
              <w:left w:w="20" w:type="dxa"/>
              <w:bottom w:w="20" w:type="dxa"/>
              <w:right w:w="20" w:type="dxa"/>
            </w:tcMar>
            <w:vAlign w:val="center"/>
            <w:hideMark/>
          </w:tcPr>
          <w:p w14:paraId="164F3A9A" w14:textId="77777777" w:rsidR="00D75A04" w:rsidRPr="007A0E23" w:rsidRDefault="00D75A04" w:rsidP="008762B6">
            <w:pPr>
              <w:pStyle w:val="movimento"/>
              <w:rPr>
                <w:color w:val="002060"/>
              </w:rPr>
            </w:pPr>
            <w:r w:rsidRPr="007A0E23">
              <w:rPr>
                <w:color w:val="002060"/>
              </w:rPr>
              <w:t>CALZETTA RICCARDO</w:t>
            </w:r>
          </w:p>
        </w:tc>
        <w:tc>
          <w:tcPr>
            <w:tcW w:w="2200" w:type="dxa"/>
            <w:tcMar>
              <w:top w:w="20" w:type="dxa"/>
              <w:left w:w="20" w:type="dxa"/>
              <w:bottom w:w="20" w:type="dxa"/>
              <w:right w:w="20" w:type="dxa"/>
            </w:tcMar>
            <w:vAlign w:val="center"/>
            <w:hideMark/>
          </w:tcPr>
          <w:p w14:paraId="7887E03D" w14:textId="77777777" w:rsidR="00D75A04" w:rsidRPr="007A0E23" w:rsidRDefault="00D75A04" w:rsidP="008762B6">
            <w:pPr>
              <w:pStyle w:val="movimento2"/>
              <w:rPr>
                <w:color w:val="002060"/>
              </w:rPr>
            </w:pPr>
            <w:r w:rsidRPr="007A0E23">
              <w:rPr>
                <w:color w:val="002060"/>
              </w:rPr>
              <w:t xml:space="preserve">(CASTELRAIMONDO CALCIO A 5) </w:t>
            </w:r>
          </w:p>
        </w:tc>
        <w:tc>
          <w:tcPr>
            <w:tcW w:w="800" w:type="dxa"/>
            <w:tcMar>
              <w:top w:w="20" w:type="dxa"/>
              <w:left w:w="20" w:type="dxa"/>
              <w:bottom w:w="20" w:type="dxa"/>
              <w:right w:w="20" w:type="dxa"/>
            </w:tcMar>
            <w:vAlign w:val="center"/>
            <w:hideMark/>
          </w:tcPr>
          <w:p w14:paraId="0FB26A24"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A9EA2CC" w14:textId="77777777" w:rsidR="00D75A04" w:rsidRPr="007A0E23" w:rsidRDefault="00D75A04" w:rsidP="008762B6">
            <w:pPr>
              <w:pStyle w:val="movimento"/>
              <w:rPr>
                <w:color w:val="002060"/>
              </w:rPr>
            </w:pPr>
            <w:r w:rsidRPr="007A0E23">
              <w:rPr>
                <w:color w:val="002060"/>
              </w:rPr>
              <w:t>MURTEZI ADRIAN</w:t>
            </w:r>
          </w:p>
        </w:tc>
        <w:tc>
          <w:tcPr>
            <w:tcW w:w="2200" w:type="dxa"/>
            <w:tcMar>
              <w:top w:w="20" w:type="dxa"/>
              <w:left w:w="20" w:type="dxa"/>
              <w:bottom w:w="20" w:type="dxa"/>
              <w:right w:w="20" w:type="dxa"/>
            </w:tcMar>
            <w:vAlign w:val="center"/>
            <w:hideMark/>
          </w:tcPr>
          <w:p w14:paraId="42D83D08" w14:textId="77777777" w:rsidR="00D75A04" w:rsidRPr="007A0E23" w:rsidRDefault="00D75A04" w:rsidP="008762B6">
            <w:pPr>
              <w:pStyle w:val="movimento2"/>
              <w:rPr>
                <w:color w:val="002060"/>
              </w:rPr>
            </w:pPr>
            <w:r w:rsidRPr="007A0E23">
              <w:rPr>
                <w:color w:val="002060"/>
              </w:rPr>
              <w:t>(</w:t>
            </w:r>
            <w:proofErr w:type="gramStart"/>
            <w:r w:rsidRPr="007A0E23">
              <w:rPr>
                <w:color w:val="002060"/>
              </w:rPr>
              <w:t>U.MANDOLESI</w:t>
            </w:r>
            <w:proofErr w:type="gramEnd"/>
            <w:r w:rsidRPr="007A0E23">
              <w:rPr>
                <w:color w:val="002060"/>
              </w:rPr>
              <w:t xml:space="preserve">) </w:t>
            </w:r>
          </w:p>
        </w:tc>
      </w:tr>
    </w:tbl>
    <w:p w14:paraId="29D9A6AE" w14:textId="77777777" w:rsidR="00D75A04" w:rsidRPr="007A0E23" w:rsidRDefault="00D75A04" w:rsidP="00D75A04">
      <w:pPr>
        <w:pStyle w:val="titolo20"/>
        <w:rPr>
          <w:rFonts w:eastAsiaTheme="minorEastAsia"/>
          <w:color w:val="002060"/>
        </w:rPr>
      </w:pPr>
      <w:r w:rsidRPr="007A0E2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F2C7E1E" w14:textId="77777777" w:rsidTr="008762B6">
        <w:tc>
          <w:tcPr>
            <w:tcW w:w="2200" w:type="dxa"/>
            <w:tcMar>
              <w:top w:w="20" w:type="dxa"/>
              <w:left w:w="20" w:type="dxa"/>
              <w:bottom w:w="20" w:type="dxa"/>
              <w:right w:w="20" w:type="dxa"/>
            </w:tcMar>
            <w:vAlign w:val="center"/>
            <w:hideMark/>
          </w:tcPr>
          <w:p w14:paraId="1DDC295F" w14:textId="77777777" w:rsidR="00D75A04" w:rsidRPr="007A0E23" w:rsidRDefault="00D75A04" w:rsidP="008762B6">
            <w:pPr>
              <w:pStyle w:val="movimento"/>
              <w:rPr>
                <w:color w:val="002060"/>
              </w:rPr>
            </w:pPr>
            <w:r w:rsidRPr="007A0E23">
              <w:rPr>
                <w:color w:val="002060"/>
              </w:rPr>
              <w:t>MAGALHAES LONA MARCOS VINICIUS</w:t>
            </w:r>
          </w:p>
        </w:tc>
        <w:tc>
          <w:tcPr>
            <w:tcW w:w="2200" w:type="dxa"/>
            <w:tcMar>
              <w:top w:w="20" w:type="dxa"/>
              <w:left w:w="20" w:type="dxa"/>
              <w:bottom w:w="20" w:type="dxa"/>
              <w:right w:w="20" w:type="dxa"/>
            </w:tcMar>
            <w:vAlign w:val="center"/>
            <w:hideMark/>
          </w:tcPr>
          <w:p w14:paraId="222BD1EB" w14:textId="77777777" w:rsidR="00D75A04" w:rsidRPr="007A0E23" w:rsidRDefault="00D75A04" w:rsidP="008762B6">
            <w:pPr>
              <w:pStyle w:val="movimento2"/>
              <w:rPr>
                <w:color w:val="002060"/>
              </w:rPr>
            </w:pPr>
            <w:r w:rsidRPr="007A0E23">
              <w:rPr>
                <w:color w:val="002060"/>
              </w:rPr>
              <w:t xml:space="preserve">(REAL EAGLES VIRTUS PAGLIA) </w:t>
            </w:r>
          </w:p>
        </w:tc>
        <w:tc>
          <w:tcPr>
            <w:tcW w:w="800" w:type="dxa"/>
            <w:tcMar>
              <w:top w:w="20" w:type="dxa"/>
              <w:left w:w="20" w:type="dxa"/>
              <w:bottom w:w="20" w:type="dxa"/>
              <w:right w:w="20" w:type="dxa"/>
            </w:tcMar>
            <w:vAlign w:val="center"/>
            <w:hideMark/>
          </w:tcPr>
          <w:p w14:paraId="0620E4E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6F99B0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0BC343B" w14:textId="77777777" w:rsidR="00D75A04" w:rsidRPr="007A0E23" w:rsidRDefault="00D75A04" w:rsidP="008762B6">
            <w:pPr>
              <w:pStyle w:val="movimento2"/>
              <w:rPr>
                <w:color w:val="002060"/>
              </w:rPr>
            </w:pPr>
            <w:r w:rsidRPr="007A0E23">
              <w:rPr>
                <w:color w:val="002060"/>
              </w:rPr>
              <w:t> </w:t>
            </w:r>
          </w:p>
        </w:tc>
      </w:tr>
    </w:tbl>
    <w:p w14:paraId="18EF3811" w14:textId="77777777" w:rsidR="00D75A04" w:rsidRPr="007A0E23" w:rsidRDefault="00D75A04" w:rsidP="00D75A04">
      <w:pPr>
        <w:pStyle w:val="titolo20"/>
        <w:rPr>
          <w:rFonts w:eastAsiaTheme="minorEastAsia"/>
          <w:color w:val="002060"/>
        </w:rPr>
      </w:pPr>
      <w:r w:rsidRPr="007A0E2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42238FD1" w14:textId="77777777" w:rsidTr="008762B6">
        <w:tc>
          <w:tcPr>
            <w:tcW w:w="2200" w:type="dxa"/>
            <w:tcMar>
              <w:top w:w="20" w:type="dxa"/>
              <w:left w:w="20" w:type="dxa"/>
              <w:bottom w:w="20" w:type="dxa"/>
              <w:right w:w="20" w:type="dxa"/>
            </w:tcMar>
            <w:vAlign w:val="center"/>
            <w:hideMark/>
          </w:tcPr>
          <w:p w14:paraId="2C469EB2" w14:textId="77777777" w:rsidR="00D75A04" w:rsidRPr="007A0E23" w:rsidRDefault="00D75A04" w:rsidP="008762B6">
            <w:pPr>
              <w:pStyle w:val="movimento"/>
              <w:rPr>
                <w:color w:val="002060"/>
              </w:rPr>
            </w:pPr>
            <w:r w:rsidRPr="007A0E23">
              <w:rPr>
                <w:color w:val="002060"/>
              </w:rPr>
              <w:t>CARACINI NICOLA</w:t>
            </w:r>
          </w:p>
        </w:tc>
        <w:tc>
          <w:tcPr>
            <w:tcW w:w="2200" w:type="dxa"/>
            <w:tcMar>
              <w:top w:w="20" w:type="dxa"/>
              <w:left w:w="20" w:type="dxa"/>
              <w:bottom w:w="20" w:type="dxa"/>
              <w:right w:w="20" w:type="dxa"/>
            </w:tcMar>
            <w:vAlign w:val="center"/>
            <w:hideMark/>
          </w:tcPr>
          <w:p w14:paraId="2C42E72F" w14:textId="77777777" w:rsidR="00D75A04" w:rsidRPr="007A0E23" w:rsidRDefault="00D75A04" w:rsidP="008762B6">
            <w:pPr>
              <w:pStyle w:val="movimento2"/>
              <w:rPr>
                <w:color w:val="002060"/>
              </w:rPr>
            </w:pPr>
            <w:r w:rsidRPr="007A0E23">
              <w:rPr>
                <w:color w:val="002060"/>
              </w:rPr>
              <w:t xml:space="preserve">(AURORA TREIA) </w:t>
            </w:r>
          </w:p>
        </w:tc>
        <w:tc>
          <w:tcPr>
            <w:tcW w:w="800" w:type="dxa"/>
            <w:tcMar>
              <w:top w:w="20" w:type="dxa"/>
              <w:left w:w="20" w:type="dxa"/>
              <w:bottom w:w="20" w:type="dxa"/>
              <w:right w:w="20" w:type="dxa"/>
            </w:tcMar>
            <w:vAlign w:val="center"/>
            <w:hideMark/>
          </w:tcPr>
          <w:p w14:paraId="1DABCBB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2B31CEC" w14:textId="77777777" w:rsidR="00D75A04" w:rsidRPr="007A0E23" w:rsidRDefault="00D75A04" w:rsidP="008762B6">
            <w:pPr>
              <w:pStyle w:val="movimento"/>
              <w:rPr>
                <w:color w:val="002060"/>
              </w:rPr>
            </w:pPr>
            <w:r w:rsidRPr="007A0E23">
              <w:rPr>
                <w:color w:val="002060"/>
              </w:rPr>
              <w:t>GIORGI MATTIA</w:t>
            </w:r>
          </w:p>
        </w:tc>
        <w:tc>
          <w:tcPr>
            <w:tcW w:w="2200" w:type="dxa"/>
            <w:tcMar>
              <w:top w:w="20" w:type="dxa"/>
              <w:left w:w="20" w:type="dxa"/>
              <w:bottom w:w="20" w:type="dxa"/>
              <w:right w:w="20" w:type="dxa"/>
            </w:tcMar>
            <w:vAlign w:val="center"/>
            <w:hideMark/>
          </w:tcPr>
          <w:p w14:paraId="0C6963BA" w14:textId="77777777" w:rsidR="00D75A04" w:rsidRPr="007A0E23" w:rsidRDefault="00D75A04" w:rsidP="008762B6">
            <w:pPr>
              <w:pStyle w:val="movimento2"/>
              <w:rPr>
                <w:color w:val="002060"/>
              </w:rPr>
            </w:pPr>
            <w:r w:rsidRPr="007A0E23">
              <w:rPr>
                <w:color w:val="002060"/>
              </w:rPr>
              <w:t xml:space="preserve">(ROCCAFLUVIONE) </w:t>
            </w:r>
          </w:p>
        </w:tc>
      </w:tr>
      <w:tr w:rsidR="00D75A04" w:rsidRPr="007A0E23" w14:paraId="4EEF0F4F" w14:textId="77777777" w:rsidTr="008762B6">
        <w:tc>
          <w:tcPr>
            <w:tcW w:w="2200" w:type="dxa"/>
            <w:tcMar>
              <w:top w:w="20" w:type="dxa"/>
              <w:left w:w="20" w:type="dxa"/>
              <w:bottom w:w="20" w:type="dxa"/>
              <w:right w:w="20" w:type="dxa"/>
            </w:tcMar>
            <w:vAlign w:val="center"/>
            <w:hideMark/>
          </w:tcPr>
          <w:p w14:paraId="69511612" w14:textId="77777777" w:rsidR="00D75A04" w:rsidRPr="007A0E23" w:rsidRDefault="00D75A04" w:rsidP="008762B6">
            <w:pPr>
              <w:pStyle w:val="movimento"/>
              <w:rPr>
                <w:color w:val="002060"/>
              </w:rPr>
            </w:pPr>
            <w:r w:rsidRPr="007A0E23">
              <w:rPr>
                <w:color w:val="002060"/>
              </w:rPr>
              <w:t>SUAREZ FERNANDO MAXIMI</w:t>
            </w:r>
          </w:p>
        </w:tc>
        <w:tc>
          <w:tcPr>
            <w:tcW w:w="2200" w:type="dxa"/>
            <w:tcMar>
              <w:top w:w="20" w:type="dxa"/>
              <w:left w:w="20" w:type="dxa"/>
              <w:bottom w:w="20" w:type="dxa"/>
              <w:right w:w="20" w:type="dxa"/>
            </w:tcMar>
            <w:vAlign w:val="center"/>
            <w:hideMark/>
          </w:tcPr>
          <w:p w14:paraId="66C8A5E0" w14:textId="77777777" w:rsidR="00D75A04" w:rsidRPr="007A0E23" w:rsidRDefault="00D75A04" w:rsidP="008762B6">
            <w:pPr>
              <w:pStyle w:val="movimento2"/>
              <w:rPr>
                <w:color w:val="002060"/>
              </w:rPr>
            </w:pPr>
            <w:r w:rsidRPr="007A0E23">
              <w:rPr>
                <w:color w:val="002060"/>
              </w:rPr>
              <w:t xml:space="preserve">(SERRALTA) </w:t>
            </w:r>
          </w:p>
        </w:tc>
        <w:tc>
          <w:tcPr>
            <w:tcW w:w="800" w:type="dxa"/>
            <w:tcMar>
              <w:top w:w="20" w:type="dxa"/>
              <w:left w:w="20" w:type="dxa"/>
              <w:bottom w:w="20" w:type="dxa"/>
              <w:right w:w="20" w:type="dxa"/>
            </w:tcMar>
            <w:vAlign w:val="center"/>
            <w:hideMark/>
          </w:tcPr>
          <w:p w14:paraId="3A906D7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1C39DE8" w14:textId="77777777" w:rsidR="00D75A04" w:rsidRPr="007A0E23" w:rsidRDefault="00D75A04" w:rsidP="008762B6">
            <w:pPr>
              <w:pStyle w:val="movimento"/>
              <w:rPr>
                <w:color w:val="002060"/>
              </w:rPr>
            </w:pPr>
            <w:r w:rsidRPr="007A0E23">
              <w:rPr>
                <w:color w:val="002060"/>
              </w:rPr>
              <w:t>EGIDI EMANUELE</w:t>
            </w:r>
          </w:p>
        </w:tc>
        <w:tc>
          <w:tcPr>
            <w:tcW w:w="2200" w:type="dxa"/>
            <w:tcMar>
              <w:top w:w="20" w:type="dxa"/>
              <w:left w:w="20" w:type="dxa"/>
              <w:bottom w:w="20" w:type="dxa"/>
              <w:right w:w="20" w:type="dxa"/>
            </w:tcMar>
            <w:vAlign w:val="center"/>
            <w:hideMark/>
          </w:tcPr>
          <w:p w14:paraId="588DB1E9" w14:textId="77777777" w:rsidR="00D75A04" w:rsidRPr="007A0E23" w:rsidRDefault="00D75A04" w:rsidP="008762B6">
            <w:pPr>
              <w:pStyle w:val="movimento2"/>
              <w:rPr>
                <w:color w:val="002060"/>
              </w:rPr>
            </w:pPr>
            <w:r w:rsidRPr="007A0E23">
              <w:rPr>
                <w:color w:val="002060"/>
              </w:rPr>
              <w:t xml:space="preserve">(SPORTING GROTTAMMARE) </w:t>
            </w:r>
          </w:p>
        </w:tc>
      </w:tr>
    </w:tbl>
    <w:p w14:paraId="442B3778" w14:textId="77777777" w:rsidR="00D75A04" w:rsidRPr="007A0E23" w:rsidRDefault="00D75A04" w:rsidP="00D75A04">
      <w:pPr>
        <w:pStyle w:val="titolo20"/>
        <w:rPr>
          <w:rFonts w:eastAsiaTheme="minorEastAsia"/>
          <w:color w:val="002060"/>
        </w:rPr>
      </w:pPr>
      <w:r w:rsidRPr="007A0E2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35372A38" w14:textId="77777777" w:rsidTr="008762B6">
        <w:tc>
          <w:tcPr>
            <w:tcW w:w="2200" w:type="dxa"/>
            <w:tcMar>
              <w:top w:w="20" w:type="dxa"/>
              <w:left w:w="20" w:type="dxa"/>
              <w:bottom w:w="20" w:type="dxa"/>
              <w:right w:w="20" w:type="dxa"/>
            </w:tcMar>
            <w:vAlign w:val="center"/>
            <w:hideMark/>
          </w:tcPr>
          <w:p w14:paraId="48FBD467" w14:textId="77777777" w:rsidR="00D75A04" w:rsidRPr="007A0E23" w:rsidRDefault="00D75A04" w:rsidP="008762B6">
            <w:pPr>
              <w:pStyle w:val="movimento"/>
              <w:rPr>
                <w:color w:val="002060"/>
              </w:rPr>
            </w:pPr>
            <w:r w:rsidRPr="007A0E23">
              <w:rPr>
                <w:color w:val="002060"/>
              </w:rPr>
              <w:t>PIERPAOLI MATTEO</w:t>
            </w:r>
          </w:p>
        </w:tc>
        <w:tc>
          <w:tcPr>
            <w:tcW w:w="2200" w:type="dxa"/>
            <w:tcMar>
              <w:top w:w="20" w:type="dxa"/>
              <w:left w:w="20" w:type="dxa"/>
              <w:bottom w:w="20" w:type="dxa"/>
              <w:right w:w="20" w:type="dxa"/>
            </w:tcMar>
            <w:vAlign w:val="center"/>
            <w:hideMark/>
          </w:tcPr>
          <w:p w14:paraId="00105D25" w14:textId="77777777" w:rsidR="00D75A04" w:rsidRPr="007A0E23" w:rsidRDefault="00D75A04" w:rsidP="008762B6">
            <w:pPr>
              <w:pStyle w:val="movimento2"/>
              <w:rPr>
                <w:color w:val="002060"/>
              </w:rPr>
            </w:pPr>
            <w:r w:rsidRPr="007A0E23">
              <w:rPr>
                <w:color w:val="002060"/>
              </w:rPr>
              <w:t>(</w:t>
            </w:r>
            <w:proofErr w:type="gramStart"/>
            <w:r w:rsidRPr="007A0E23">
              <w:rPr>
                <w:color w:val="002060"/>
              </w:rPr>
              <w:t>CITTA</w:t>
            </w:r>
            <w:proofErr w:type="gramEnd"/>
            <w:r w:rsidRPr="007A0E23">
              <w:rPr>
                <w:color w:val="002060"/>
              </w:rPr>
              <w:t xml:space="preserve"> DI OSTRA) </w:t>
            </w:r>
          </w:p>
        </w:tc>
        <w:tc>
          <w:tcPr>
            <w:tcW w:w="800" w:type="dxa"/>
            <w:tcMar>
              <w:top w:w="20" w:type="dxa"/>
              <w:left w:w="20" w:type="dxa"/>
              <w:bottom w:w="20" w:type="dxa"/>
              <w:right w:w="20" w:type="dxa"/>
            </w:tcMar>
            <w:vAlign w:val="center"/>
            <w:hideMark/>
          </w:tcPr>
          <w:p w14:paraId="0ED2133C"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C38A085" w14:textId="77777777" w:rsidR="00D75A04" w:rsidRPr="007A0E23" w:rsidRDefault="00D75A04" w:rsidP="008762B6">
            <w:pPr>
              <w:pStyle w:val="movimento"/>
              <w:rPr>
                <w:color w:val="002060"/>
              </w:rPr>
            </w:pPr>
            <w:r w:rsidRPr="007A0E23">
              <w:rPr>
                <w:color w:val="002060"/>
              </w:rPr>
              <w:t>DI GIROLAMO LORENZO</w:t>
            </w:r>
          </w:p>
        </w:tc>
        <w:tc>
          <w:tcPr>
            <w:tcW w:w="2200" w:type="dxa"/>
            <w:tcMar>
              <w:top w:w="20" w:type="dxa"/>
              <w:left w:w="20" w:type="dxa"/>
              <w:bottom w:w="20" w:type="dxa"/>
              <w:right w:w="20" w:type="dxa"/>
            </w:tcMar>
            <w:vAlign w:val="center"/>
            <w:hideMark/>
          </w:tcPr>
          <w:p w14:paraId="1372C689" w14:textId="77777777" w:rsidR="00D75A04" w:rsidRPr="007A0E23" w:rsidRDefault="00D75A04" w:rsidP="008762B6">
            <w:pPr>
              <w:pStyle w:val="movimento2"/>
              <w:rPr>
                <w:color w:val="002060"/>
              </w:rPr>
            </w:pPr>
            <w:r w:rsidRPr="007A0E23">
              <w:rPr>
                <w:color w:val="002060"/>
              </w:rPr>
              <w:t xml:space="preserve">(CSI STELLA A.S.D.) </w:t>
            </w:r>
          </w:p>
        </w:tc>
      </w:tr>
      <w:tr w:rsidR="00D75A04" w:rsidRPr="007A0E23" w14:paraId="7FC86B4B" w14:textId="77777777" w:rsidTr="008762B6">
        <w:tc>
          <w:tcPr>
            <w:tcW w:w="2200" w:type="dxa"/>
            <w:tcMar>
              <w:top w:w="20" w:type="dxa"/>
              <w:left w:w="20" w:type="dxa"/>
              <w:bottom w:w="20" w:type="dxa"/>
              <w:right w:w="20" w:type="dxa"/>
            </w:tcMar>
            <w:vAlign w:val="center"/>
            <w:hideMark/>
          </w:tcPr>
          <w:p w14:paraId="205B85E1" w14:textId="77777777" w:rsidR="00D75A04" w:rsidRPr="007A0E23" w:rsidRDefault="00D75A04" w:rsidP="008762B6">
            <w:pPr>
              <w:pStyle w:val="movimento"/>
              <w:rPr>
                <w:color w:val="002060"/>
              </w:rPr>
            </w:pPr>
            <w:r w:rsidRPr="007A0E23">
              <w:rPr>
                <w:color w:val="002060"/>
              </w:rPr>
              <w:t>VOLPE FRANCESCO</w:t>
            </w:r>
          </w:p>
        </w:tc>
        <w:tc>
          <w:tcPr>
            <w:tcW w:w="2200" w:type="dxa"/>
            <w:tcMar>
              <w:top w:w="20" w:type="dxa"/>
              <w:left w:w="20" w:type="dxa"/>
              <w:bottom w:w="20" w:type="dxa"/>
              <w:right w:w="20" w:type="dxa"/>
            </w:tcMar>
            <w:vAlign w:val="center"/>
            <w:hideMark/>
          </w:tcPr>
          <w:p w14:paraId="722BD2EA" w14:textId="77777777" w:rsidR="00D75A04" w:rsidRPr="007A0E23" w:rsidRDefault="00D75A04" w:rsidP="008762B6">
            <w:pPr>
              <w:pStyle w:val="movimento2"/>
              <w:rPr>
                <w:color w:val="002060"/>
              </w:rPr>
            </w:pPr>
            <w:r w:rsidRPr="007A0E23">
              <w:rPr>
                <w:color w:val="002060"/>
              </w:rPr>
              <w:t xml:space="preserve">(FIGHT BULLS CORRIDONIA) </w:t>
            </w:r>
          </w:p>
        </w:tc>
        <w:tc>
          <w:tcPr>
            <w:tcW w:w="800" w:type="dxa"/>
            <w:tcMar>
              <w:top w:w="20" w:type="dxa"/>
              <w:left w:w="20" w:type="dxa"/>
              <w:bottom w:w="20" w:type="dxa"/>
              <w:right w:w="20" w:type="dxa"/>
            </w:tcMar>
            <w:vAlign w:val="center"/>
            <w:hideMark/>
          </w:tcPr>
          <w:p w14:paraId="1647547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9804401" w14:textId="77777777" w:rsidR="00D75A04" w:rsidRPr="007A0E23" w:rsidRDefault="00D75A04" w:rsidP="008762B6">
            <w:pPr>
              <w:pStyle w:val="movimento"/>
              <w:rPr>
                <w:color w:val="002060"/>
              </w:rPr>
            </w:pPr>
            <w:r w:rsidRPr="007A0E23">
              <w:rPr>
                <w:color w:val="002060"/>
              </w:rPr>
              <w:t>KACILI ABAS</w:t>
            </w:r>
          </w:p>
        </w:tc>
        <w:tc>
          <w:tcPr>
            <w:tcW w:w="2200" w:type="dxa"/>
            <w:tcMar>
              <w:top w:w="20" w:type="dxa"/>
              <w:left w:w="20" w:type="dxa"/>
              <w:bottom w:w="20" w:type="dxa"/>
              <w:right w:w="20" w:type="dxa"/>
            </w:tcMar>
            <w:vAlign w:val="center"/>
            <w:hideMark/>
          </w:tcPr>
          <w:p w14:paraId="58BDADFB" w14:textId="77777777" w:rsidR="00D75A04" w:rsidRPr="007A0E23" w:rsidRDefault="00D75A04" w:rsidP="008762B6">
            <w:pPr>
              <w:pStyle w:val="movimento2"/>
              <w:rPr>
                <w:color w:val="002060"/>
              </w:rPr>
            </w:pPr>
            <w:r w:rsidRPr="007A0E23">
              <w:rPr>
                <w:color w:val="002060"/>
              </w:rPr>
              <w:t xml:space="preserve">(REAL EAGLES VIRTUS PAGLIA) </w:t>
            </w:r>
          </w:p>
        </w:tc>
      </w:tr>
    </w:tbl>
    <w:p w14:paraId="46C918C7" w14:textId="77777777" w:rsidR="00D75A04" w:rsidRPr="007A0E23" w:rsidRDefault="00D75A04" w:rsidP="00D75A04">
      <w:pPr>
        <w:pStyle w:val="titolo20"/>
        <w:rPr>
          <w:rFonts w:eastAsiaTheme="minorEastAsia"/>
          <w:color w:val="002060"/>
        </w:rPr>
      </w:pPr>
      <w:r w:rsidRPr="007A0E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A26FDB8" w14:textId="77777777" w:rsidTr="008762B6">
        <w:tc>
          <w:tcPr>
            <w:tcW w:w="2200" w:type="dxa"/>
            <w:tcMar>
              <w:top w:w="20" w:type="dxa"/>
              <w:left w:w="20" w:type="dxa"/>
              <w:bottom w:w="20" w:type="dxa"/>
              <w:right w:w="20" w:type="dxa"/>
            </w:tcMar>
            <w:vAlign w:val="center"/>
            <w:hideMark/>
          </w:tcPr>
          <w:p w14:paraId="2BC85FF0" w14:textId="77777777" w:rsidR="00D75A04" w:rsidRPr="007A0E23" w:rsidRDefault="00D75A04" w:rsidP="008762B6">
            <w:pPr>
              <w:pStyle w:val="movimento"/>
              <w:rPr>
                <w:color w:val="002060"/>
              </w:rPr>
            </w:pPr>
            <w:r w:rsidRPr="007A0E23">
              <w:rPr>
                <w:color w:val="002060"/>
              </w:rPr>
              <w:t>GRASSINI PIETRO</w:t>
            </w:r>
          </w:p>
        </w:tc>
        <w:tc>
          <w:tcPr>
            <w:tcW w:w="2200" w:type="dxa"/>
            <w:tcMar>
              <w:top w:w="20" w:type="dxa"/>
              <w:left w:w="20" w:type="dxa"/>
              <w:bottom w:w="20" w:type="dxa"/>
              <w:right w:w="20" w:type="dxa"/>
            </w:tcMar>
            <w:vAlign w:val="center"/>
            <w:hideMark/>
          </w:tcPr>
          <w:p w14:paraId="41154544" w14:textId="77777777" w:rsidR="00D75A04" w:rsidRPr="007A0E23" w:rsidRDefault="00D75A04" w:rsidP="008762B6">
            <w:pPr>
              <w:pStyle w:val="movimento2"/>
              <w:rPr>
                <w:color w:val="002060"/>
              </w:rPr>
            </w:pPr>
            <w:r w:rsidRPr="007A0E23">
              <w:rPr>
                <w:color w:val="002060"/>
              </w:rPr>
              <w:t xml:space="preserve">(ASPIO 2005) </w:t>
            </w:r>
          </w:p>
        </w:tc>
        <w:tc>
          <w:tcPr>
            <w:tcW w:w="800" w:type="dxa"/>
            <w:tcMar>
              <w:top w:w="20" w:type="dxa"/>
              <w:left w:w="20" w:type="dxa"/>
              <w:bottom w:w="20" w:type="dxa"/>
              <w:right w:w="20" w:type="dxa"/>
            </w:tcMar>
            <w:vAlign w:val="center"/>
            <w:hideMark/>
          </w:tcPr>
          <w:p w14:paraId="680F1BB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6A634E9" w14:textId="77777777" w:rsidR="00D75A04" w:rsidRPr="007A0E23" w:rsidRDefault="00D75A04" w:rsidP="008762B6">
            <w:pPr>
              <w:pStyle w:val="movimento"/>
              <w:rPr>
                <w:color w:val="002060"/>
              </w:rPr>
            </w:pPr>
            <w:r w:rsidRPr="007A0E23">
              <w:rPr>
                <w:color w:val="002060"/>
              </w:rPr>
              <w:t>MONTEFUSCO LEONARDO</w:t>
            </w:r>
          </w:p>
        </w:tc>
        <w:tc>
          <w:tcPr>
            <w:tcW w:w="2200" w:type="dxa"/>
            <w:tcMar>
              <w:top w:w="20" w:type="dxa"/>
              <w:left w:w="20" w:type="dxa"/>
              <w:bottom w:w="20" w:type="dxa"/>
              <w:right w:w="20" w:type="dxa"/>
            </w:tcMar>
            <w:vAlign w:val="center"/>
            <w:hideMark/>
          </w:tcPr>
          <w:p w14:paraId="51489FCB" w14:textId="77777777" w:rsidR="00D75A04" w:rsidRPr="007A0E23" w:rsidRDefault="00D75A04" w:rsidP="008762B6">
            <w:pPr>
              <w:pStyle w:val="movimento2"/>
              <w:rPr>
                <w:color w:val="002060"/>
              </w:rPr>
            </w:pPr>
            <w:r w:rsidRPr="007A0E23">
              <w:rPr>
                <w:color w:val="002060"/>
              </w:rPr>
              <w:t xml:space="preserve">(AURORA TREIA) </w:t>
            </w:r>
          </w:p>
        </w:tc>
      </w:tr>
      <w:tr w:rsidR="00D75A04" w:rsidRPr="007A0E23" w14:paraId="07C9E880" w14:textId="77777777" w:rsidTr="008762B6">
        <w:tc>
          <w:tcPr>
            <w:tcW w:w="2200" w:type="dxa"/>
            <w:tcMar>
              <w:top w:w="20" w:type="dxa"/>
              <w:left w:w="20" w:type="dxa"/>
              <w:bottom w:w="20" w:type="dxa"/>
              <w:right w:w="20" w:type="dxa"/>
            </w:tcMar>
            <w:vAlign w:val="center"/>
            <w:hideMark/>
          </w:tcPr>
          <w:p w14:paraId="74E066EA" w14:textId="77777777" w:rsidR="00D75A04" w:rsidRPr="007A0E23" w:rsidRDefault="00D75A04" w:rsidP="008762B6">
            <w:pPr>
              <w:pStyle w:val="movimento"/>
              <w:rPr>
                <w:color w:val="002060"/>
              </w:rPr>
            </w:pPr>
            <w:r w:rsidRPr="007A0E23">
              <w:rPr>
                <w:color w:val="002060"/>
              </w:rPr>
              <w:t>GIORDANI EMIDIO</w:t>
            </w:r>
          </w:p>
        </w:tc>
        <w:tc>
          <w:tcPr>
            <w:tcW w:w="2200" w:type="dxa"/>
            <w:tcMar>
              <w:top w:w="20" w:type="dxa"/>
              <w:left w:w="20" w:type="dxa"/>
              <w:bottom w:w="20" w:type="dxa"/>
              <w:right w:w="20" w:type="dxa"/>
            </w:tcMar>
            <w:vAlign w:val="center"/>
            <w:hideMark/>
          </w:tcPr>
          <w:p w14:paraId="5FD90E80" w14:textId="77777777" w:rsidR="00D75A04" w:rsidRPr="007A0E23" w:rsidRDefault="00D75A04" w:rsidP="008762B6">
            <w:pPr>
              <w:pStyle w:val="movimento2"/>
              <w:rPr>
                <w:color w:val="002060"/>
              </w:rPr>
            </w:pPr>
            <w:r w:rsidRPr="007A0E23">
              <w:rPr>
                <w:color w:val="002060"/>
              </w:rPr>
              <w:t xml:space="preserve">(CSI STELLA A.S.D.) </w:t>
            </w:r>
          </w:p>
        </w:tc>
        <w:tc>
          <w:tcPr>
            <w:tcW w:w="800" w:type="dxa"/>
            <w:tcMar>
              <w:top w:w="20" w:type="dxa"/>
              <w:left w:w="20" w:type="dxa"/>
              <w:bottom w:w="20" w:type="dxa"/>
              <w:right w:w="20" w:type="dxa"/>
            </w:tcMar>
            <w:vAlign w:val="center"/>
            <w:hideMark/>
          </w:tcPr>
          <w:p w14:paraId="250E292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B4CAEA8" w14:textId="77777777" w:rsidR="00D75A04" w:rsidRPr="007A0E23" w:rsidRDefault="00D75A04" w:rsidP="008762B6">
            <w:pPr>
              <w:pStyle w:val="movimento"/>
              <w:rPr>
                <w:color w:val="002060"/>
              </w:rPr>
            </w:pPr>
            <w:r w:rsidRPr="007A0E23">
              <w:rPr>
                <w:color w:val="002060"/>
              </w:rPr>
              <w:t>LANARI GIACOMO</w:t>
            </w:r>
          </w:p>
        </w:tc>
        <w:tc>
          <w:tcPr>
            <w:tcW w:w="2200" w:type="dxa"/>
            <w:tcMar>
              <w:top w:w="20" w:type="dxa"/>
              <w:left w:w="20" w:type="dxa"/>
              <w:bottom w:w="20" w:type="dxa"/>
              <w:right w:w="20" w:type="dxa"/>
            </w:tcMar>
            <w:vAlign w:val="center"/>
            <w:hideMark/>
          </w:tcPr>
          <w:p w14:paraId="37D52A70" w14:textId="77777777" w:rsidR="00D75A04" w:rsidRPr="007A0E23" w:rsidRDefault="00D75A04" w:rsidP="008762B6">
            <w:pPr>
              <w:pStyle w:val="movimento2"/>
              <w:rPr>
                <w:color w:val="002060"/>
              </w:rPr>
            </w:pPr>
            <w:r w:rsidRPr="007A0E23">
              <w:rPr>
                <w:color w:val="002060"/>
              </w:rPr>
              <w:t xml:space="preserve">(FUTSAL CASTELFIDARDO) </w:t>
            </w:r>
          </w:p>
        </w:tc>
      </w:tr>
      <w:tr w:rsidR="00D75A04" w:rsidRPr="007A0E23" w14:paraId="2FED3B82" w14:textId="77777777" w:rsidTr="008762B6">
        <w:tc>
          <w:tcPr>
            <w:tcW w:w="2200" w:type="dxa"/>
            <w:tcMar>
              <w:top w:w="20" w:type="dxa"/>
              <w:left w:w="20" w:type="dxa"/>
              <w:bottom w:w="20" w:type="dxa"/>
              <w:right w:w="20" w:type="dxa"/>
            </w:tcMar>
            <w:vAlign w:val="center"/>
            <w:hideMark/>
          </w:tcPr>
          <w:p w14:paraId="67E939DC" w14:textId="77777777" w:rsidR="00D75A04" w:rsidRPr="007A0E23" w:rsidRDefault="00D75A04" w:rsidP="008762B6">
            <w:pPr>
              <w:pStyle w:val="movimento"/>
              <w:rPr>
                <w:color w:val="002060"/>
              </w:rPr>
            </w:pPr>
            <w:r w:rsidRPr="007A0E23">
              <w:rPr>
                <w:color w:val="002060"/>
              </w:rPr>
              <w:t>BERTOZZI SAMUELE</w:t>
            </w:r>
          </w:p>
        </w:tc>
        <w:tc>
          <w:tcPr>
            <w:tcW w:w="2200" w:type="dxa"/>
            <w:tcMar>
              <w:top w:w="20" w:type="dxa"/>
              <w:left w:w="20" w:type="dxa"/>
              <w:bottom w:w="20" w:type="dxa"/>
              <w:right w:w="20" w:type="dxa"/>
            </w:tcMar>
            <w:vAlign w:val="center"/>
            <w:hideMark/>
          </w:tcPr>
          <w:p w14:paraId="795D9212" w14:textId="77777777" w:rsidR="00D75A04" w:rsidRPr="007A0E23" w:rsidRDefault="00D75A04" w:rsidP="008762B6">
            <w:pPr>
              <w:pStyle w:val="movimento2"/>
              <w:rPr>
                <w:color w:val="002060"/>
              </w:rPr>
            </w:pPr>
            <w:r w:rsidRPr="007A0E23">
              <w:rPr>
                <w:color w:val="002060"/>
              </w:rPr>
              <w:t xml:space="preserve">(PIEVE D ICO CALCIO A 5) </w:t>
            </w:r>
          </w:p>
        </w:tc>
        <w:tc>
          <w:tcPr>
            <w:tcW w:w="800" w:type="dxa"/>
            <w:tcMar>
              <w:top w:w="20" w:type="dxa"/>
              <w:left w:w="20" w:type="dxa"/>
              <w:bottom w:w="20" w:type="dxa"/>
              <w:right w:w="20" w:type="dxa"/>
            </w:tcMar>
            <w:vAlign w:val="center"/>
            <w:hideMark/>
          </w:tcPr>
          <w:p w14:paraId="15B9C4FD"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2C6C88C" w14:textId="77777777" w:rsidR="00D75A04" w:rsidRPr="007A0E23" w:rsidRDefault="00D75A04" w:rsidP="008762B6">
            <w:pPr>
              <w:pStyle w:val="movimento"/>
              <w:rPr>
                <w:color w:val="002060"/>
              </w:rPr>
            </w:pPr>
            <w:r w:rsidRPr="007A0E23">
              <w:rPr>
                <w:color w:val="002060"/>
              </w:rPr>
              <w:t>ZANELLI RENATO</w:t>
            </w:r>
          </w:p>
        </w:tc>
        <w:tc>
          <w:tcPr>
            <w:tcW w:w="2200" w:type="dxa"/>
            <w:tcMar>
              <w:top w:w="20" w:type="dxa"/>
              <w:left w:w="20" w:type="dxa"/>
              <w:bottom w:w="20" w:type="dxa"/>
              <w:right w:w="20" w:type="dxa"/>
            </w:tcMar>
            <w:vAlign w:val="center"/>
            <w:hideMark/>
          </w:tcPr>
          <w:p w14:paraId="6F0863E5" w14:textId="77777777" w:rsidR="00D75A04" w:rsidRPr="007A0E23" w:rsidRDefault="00D75A04" w:rsidP="008762B6">
            <w:pPr>
              <w:pStyle w:val="movimento2"/>
              <w:rPr>
                <w:color w:val="002060"/>
              </w:rPr>
            </w:pPr>
            <w:r w:rsidRPr="007A0E23">
              <w:rPr>
                <w:color w:val="002060"/>
              </w:rPr>
              <w:t xml:space="preserve">(POLISPORTIVA VICTORIA) </w:t>
            </w:r>
          </w:p>
        </w:tc>
      </w:tr>
      <w:tr w:rsidR="00D75A04" w:rsidRPr="007A0E23" w14:paraId="53BF5286" w14:textId="77777777" w:rsidTr="008762B6">
        <w:tc>
          <w:tcPr>
            <w:tcW w:w="2200" w:type="dxa"/>
            <w:tcMar>
              <w:top w:w="20" w:type="dxa"/>
              <w:left w:w="20" w:type="dxa"/>
              <w:bottom w:w="20" w:type="dxa"/>
              <w:right w:w="20" w:type="dxa"/>
            </w:tcMar>
            <w:vAlign w:val="center"/>
            <w:hideMark/>
          </w:tcPr>
          <w:p w14:paraId="3B10B2AF" w14:textId="77777777" w:rsidR="00D75A04" w:rsidRPr="007A0E23" w:rsidRDefault="00D75A04" w:rsidP="008762B6">
            <w:pPr>
              <w:pStyle w:val="movimento"/>
              <w:rPr>
                <w:color w:val="002060"/>
              </w:rPr>
            </w:pPr>
            <w:r w:rsidRPr="007A0E23">
              <w:rPr>
                <w:color w:val="002060"/>
              </w:rPr>
              <w:t>CORREIA DOUGLAS</w:t>
            </w:r>
          </w:p>
        </w:tc>
        <w:tc>
          <w:tcPr>
            <w:tcW w:w="2200" w:type="dxa"/>
            <w:tcMar>
              <w:top w:w="20" w:type="dxa"/>
              <w:left w:w="20" w:type="dxa"/>
              <w:bottom w:w="20" w:type="dxa"/>
              <w:right w:w="20" w:type="dxa"/>
            </w:tcMar>
            <w:vAlign w:val="center"/>
            <w:hideMark/>
          </w:tcPr>
          <w:p w14:paraId="0AA3AFDB" w14:textId="77777777" w:rsidR="00D75A04" w:rsidRPr="007A0E23" w:rsidRDefault="00D75A04" w:rsidP="008762B6">
            <w:pPr>
              <w:pStyle w:val="movimento2"/>
              <w:rPr>
                <w:color w:val="002060"/>
              </w:rPr>
            </w:pPr>
            <w:r w:rsidRPr="007A0E23">
              <w:rPr>
                <w:color w:val="002060"/>
              </w:rPr>
              <w:t xml:space="preserve">(REAL EAGLES VIRTUS PAGLIA) </w:t>
            </w:r>
          </w:p>
        </w:tc>
        <w:tc>
          <w:tcPr>
            <w:tcW w:w="800" w:type="dxa"/>
            <w:tcMar>
              <w:top w:w="20" w:type="dxa"/>
              <w:left w:w="20" w:type="dxa"/>
              <w:bottom w:w="20" w:type="dxa"/>
              <w:right w:w="20" w:type="dxa"/>
            </w:tcMar>
            <w:vAlign w:val="center"/>
            <w:hideMark/>
          </w:tcPr>
          <w:p w14:paraId="449E149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F88A8E3" w14:textId="77777777" w:rsidR="00D75A04" w:rsidRPr="007A0E23" w:rsidRDefault="00D75A04" w:rsidP="008762B6">
            <w:pPr>
              <w:pStyle w:val="movimento"/>
              <w:rPr>
                <w:color w:val="002060"/>
              </w:rPr>
            </w:pPr>
            <w:r w:rsidRPr="007A0E23">
              <w:rPr>
                <w:color w:val="002060"/>
              </w:rPr>
              <w:t>GIGANTI CARLO GABRIEL</w:t>
            </w:r>
          </w:p>
        </w:tc>
        <w:tc>
          <w:tcPr>
            <w:tcW w:w="2200" w:type="dxa"/>
            <w:tcMar>
              <w:top w:w="20" w:type="dxa"/>
              <w:left w:w="20" w:type="dxa"/>
              <w:bottom w:w="20" w:type="dxa"/>
              <w:right w:w="20" w:type="dxa"/>
            </w:tcMar>
            <w:vAlign w:val="center"/>
            <w:hideMark/>
          </w:tcPr>
          <w:p w14:paraId="38C409F8" w14:textId="77777777" w:rsidR="00D75A04" w:rsidRPr="007A0E23" w:rsidRDefault="00D75A04" w:rsidP="008762B6">
            <w:pPr>
              <w:pStyle w:val="movimento2"/>
              <w:rPr>
                <w:color w:val="002060"/>
              </w:rPr>
            </w:pPr>
            <w:r w:rsidRPr="007A0E23">
              <w:rPr>
                <w:color w:val="002060"/>
              </w:rPr>
              <w:t xml:space="preserve">(ROCCAFLUVIONE) </w:t>
            </w:r>
          </w:p>
        </w:tc>
      </w:tr>
    </w:tbl>
    <w:p w14:paraId="6DCDB9F1" w14:textId="77777777" w:rsidR="00D75A04" w:rsidRPr="007A0E23" w:rsidRDefault="00D75A04" w:rsidP="00D75A04">
      <w:pPr>
        <w:pStyle w:val="titolo20"/>
        <w:rPr>
          <w:rFonts w:eastAsiaTheme="minorEastAsia"/>
          <w:color w:val="002060"/>
        </w:rPr>
      </w:pPr>
      <w:r w:rsidRPr="007A0E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D1A378A" w14:textId="77777777" w:rsidTr="008762B6">
        <w:tc>
          <w:tcPr>
            <w:tcW w:w="2200" w:type="dxa"/>
            <w:tcMar>
              <w:top w:w="20" w:type="dxa"/>
              <w:left w:w="20" w:type="dxa"/>
              <w:bottom w:w="20" w:type="dxa"/>
              <w:right w:w="20" w:type="dxa"/>
            </w:tcMar>
            <w:vAlign w:val="center"/>
            <w:hideMark/>
          </w:tcPr>
          <w:p w14:paraId="08633589" w14:textId="77777777" w:rsidR="00D75A04" w:rsidRPr="007A0E23" w:rsidRDefault="00D75A04" w:rsidP="008762B6">
            <w:pPr>
              <w:pStyle w:val="movimento"/>
              <w:rPr>
                <w:color w:val="002060"/>
              </w:rPr>
            </w:pPr>
            <w:r w:rsidRPr="007A0E23">
              <w:rPr>
                <w:color w:val="002060"/>
              </w:rPr>
              <w:t>GIOACCHINI GIACOMO</w:t>
            </w:r>
          </w:p>
        </w:tc>
        <w:tc>
          <w:tcPr>
            <w:tcW w:w="2200" w:type="dxa"/>
            <w:tcMar>
              <w:top w:w="20" w:type="dxa"/>
              <w:left w:w="20" w:type="dxa"/>
              <w:bottom w:w="20" w:type="dxa"/>
              <w:right w:w="20" w:type="dxa"/>
            </w:tcMar>
            <w:vAlign w:val="center"/>
            <w:hideMark/>
          </w:tcPr>
          <w:p w14:paraId="61097A4C" w14:textId="77777777" w:rsidR="00D75A04" w:rsidRPr="007A0E23" w:rsidRDefault="00D75A04" w:rsidP="008762B6">
            <w:pPr>
              <w:pStyle w:val="movimento2"/>
              <w:rPr>
                <w:color w:val="002060"/>
              </w:rPr>
            </w:pPr>
            <w:r w:rsidRPr="007A0E23">
              <w:rPr>
                <w:color w:val="002060"/>
              </w:rPr>
              <w:t xml:space="preserve">(ACLI MANTOVANI CALCIO A 5) </w:t>
            </w:r>
          </w:p>
        </w:tc>
        <w:tc>
          <w:tcPr>
            <w:tcW w:w="800" w:type="dxa"/>
            <w:tcMar>
              <w:top w:w="20" w:type="dxa"/>
              <w:left w:w="20" w:type="dxa"/>
              <w:bottom w:w="20" w:type="dxa"/>
              <w:right w:w="20" w:type="dxa"/>
            </w:tcMar>
            <w:vAlign w:val="center"/>
            <w:hideMark/>
          </w:tcPr>
          <w:p w14:paraId="43A591EC"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1DBDC2F" w14:textId="77777777" w:rsidR="00D75A04" w:rsidRPr="007A0E23" w:rsidRDefault="00D75A04" w:rsidP="008762B6">
            <w:pPr>
              <w:pStyle w:val="movimento"/>
              <w:rPr>
                <w:color w:val="002060"/>
              </w:rPr>
            </w:pPr>
            <w:r w:rsidRPr="007A0E23">
              <w:rPr>
                <w:color w:val="002060"/>
              </w:rPr>
              <w:t>CONFORTI RICCARDO</w:t>
            </w:r>
          </w:p>
        </w:tc>
        <w:tc>
          <w:tcPr>
            <w:tcW w:w="2200" w:type="dxa"/>
            <w:tcMar>
              <w:top w:w="20" w:type="dxa"/>
              <w:left w:w="20" w:type="dxa"/>
              <w:bottom w:w="20" w:type="dxa"/>
              <w:right w:w="20" w:type="dxa"/>
            </w:tcMar>
            <w:vAlign w:val="center"/>
            <w:hideMark/>
          </w:tcPr>
          <w:p w14:paraId="2A9ABB8F" w14:textId="77777777" w:rsidR="00D75A04" w:rsidRPr="007A0E23" w:rsidRDefault="00D75A04" w:rsidP="008762B6">
            <w:pPr>
              <w:pStyle w:val="movimento2"/>
              <w:rPr>
                <w:color w:val="002060"/>
              </w:rPr>
            </w:pPr>
            <w:r w:rsidRPr="007A0E23">
              <w:rPr>
                <w:color w:val="002060"/>
              </w:rPr>
              <w:t xml:space="preserve">(CASTELRAIMONDO CALCIO A 5) </w:t>
            </w:r>
          </w:p>
        </w:tc>
      </w:tr>
      <w:tr w:rsidR="00D75A04" w:rsidRPr="007A0E23" w14:paraId="7DA80383" w14:textId="77777777" w:rsidTr="008762B6">
        <w:tc>
          <w:tcPr>
            <w:tcW w:w="2200" w:type="dxa"/>
            <w:tcMar>
              <w:top w:w="20" w:type="dxa"/>
              <w:left w:w="20" w:type="dxa"/>
              <w:bottom w:w="20" w:type="dxa"/>
              <w:right w:w="20" w:type="dxa"/>
            </w:tcMar>
            <w:vAlign w:val="center"/>
            <w:hideMark/>
          </w:tcPr>
          <w:p w14:paraId="41D173C3" w14:textId="77777777" w:rsidR="00D75A04" w:rsidRPr="007A0E23" w:rsidRDefault="00D75A04" w:rsidP="008762B6">
            <w:pPr>
              <w:pStyle w:val="movimento"/>
              <w:rPr>
                <w:color w:val="002060"/>
              </w:rPr>
            </w:pPr>
            <w:r w:rsidRPr="007A0E23">
              <w:rPr>
                <w:color w:val="002060"/>
              </w:rPr>
              <w:t>EVANDRI ANDREA</w:t>
            </w:r>
          </w:p>
        </w:tc>
        <w:tc>
          <w:tcPr>
            <w:tcW w:w="2200" w:type="dxa"/>
            <w:tcMar>
              <w:top w:w="20" w:type="dxa"/>
              <w:left w:w="20" w:type="dxa"/>
              <w:bottom w:w="20" w:type="dxa"/>
              <w:right w:w="20" w:type="dxa"/>
            </w:tcMar>
            <w:vAlign w:val="center"/>
            <w:hideMark/>
          </w:tcPr>
          <w:p w14:paraId="1B52D662" w14:textId="77777777" w:rsidR="00D75A04" w:rsidRPr="007A0E23" w:rsidRDefault="00D75A04" w:rsidP="008762B6">
            <w:pPr>
              <w:pStyle w:val="movimento2"/>
              <w:rPr>
                <w:color w:val="002060"/>
              </w:rPr>
            </w:pPr>
            <w:r w:rsidRPr="007A0E23">
              <w:rPr>
                <w:color w:val="002060"/>
              </w:rPr>
              <w:t xml:space="preserve">(FUTSAL CAMPIGLIONE) </w:t>
            </w:r>
          </w:p>
        </w:tc>
        <w:tc>
          <w:tcPr>
            <w:tcW w:w="800" w:type="dxa"/>
            <w:tcMar>
              <w:top w:w="20" w:type="dxa"/>
              <w:left w:w="20" w:type="dxa"/>
              <w:bottom w:w="20" w:type="dxa"/>
              <w:right w:w="20" w:type="dxa"/>
            </w:tcMar>
            <w:vAlign w:val="center"/>
            <w:hideMark/>
          </w:tcPr>
          <w:p w14:paraId="53F73F9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F4EB94D" w14:textId="77777777" w:rsidR="00D75A04" w:rsidRPr="007A0E23" w:rsidRDefault="00D75A04" w:rsidP="008762B6">
            <w:pPr>
              <w:pStyle w:val="movimento"/>
              <w:rPr>
                <w:color w:val="002060"/>
              </w:rPr>
            </w:pPr>
            <w:r w:rsidRPr="007A0E23">
              <w:rPr>
                <w:color w:val="002060"/>
              </w:rPr>
              <w:t>DELCURATOLO CRISTIANO</w:t>
            </w:r>
          </w:p>
        </w:tc>
        <w:tc>
          <w:tcPr>
            <w:tcW w:w="2200" w:type="dxa"/>
            <w:tcMar>
              <w:top w:w="20" w:type="dxa"/>
              <w:left w:w="20" w:type="dxa"/>
              <w:bottom w:w="20" w:type="dxa"/>
              <w:right w:w="20" w:type="dxa"/>
            </w:tcMar>
            <w:vAlign w:val="center"/>
            <w:hideMark/>
          </w:tcPr>
          <w:p w14:paraId="1A27A314" w14:textId="77777777" w:rsidR="00D75A04" w:rsidRPr="007A0E23" w:rsidRDefault="00D75A04" w:rsidP="008762B6">
            <w:pPr>
              <w:pStyle w:val="movimento2"/>
              <w:rPr>
                <w:color w:val="002060"/>
              </w:rPr>
            </w:pPr>
            <w:r w:rsidRPr="007A0E23">
              <w:rPr>
                <w:color w:val="002060"/>
              </w:rPr>
              <w:t xml:space="preserve">(FUTSAL SAMBUCHETO) </w:t>
            </w:r>
          </w:p>
        </w:tc>
      </w:tr>
      <w:tr w:rsidR="00D75A04" w:rsidRPr="007A0E23" w14:paraId="27FFFF9E" w14:textId="77777777" w:rsidTr="008762B6">
        <w:tc>
          <w:tcPr>
            <w:tcW w:w="2200" w:type="dxa"/>
            <w:tcMar>
              <w:top w:w="20" w:type="dxa"/>
              <w:left w:w="20" w:type="dxa"/>
              <w:bottom w:w="20" w:type="dxa"/>
              <w:right w:w="20" w:type="dxa"/>
            </w:tcMar>
            <w:vAlign w:val="center"/>
            <w:hideMark/>
          </w:tcPr>
          <w:p w14:paraId="319BC335" w14:textId="77777777" w:rsidR="00D75A04" w:rsidRPr="007A0E23" w:rsidRDefault="00D75A04" w:rsidP="008762B6">
            <w:pPr>
              <w:pStyle w:val="movimento"/>
              <w:rPr>
                <w:color w:val="002060"/>
              </w:rPr>
            </w:pPr>
            <w:r w:rsidRPr="007A0E23">
              <w:rPr>
                <w:color w:val="002060"/>
              </w:rPr>
              <w:t>ILARDI FRANCESCO</w:t>
            </w:r>
          </w:p>
        </w:tc>
        <w:tc>
          <w:tcPr>
            <w:tcW w:w="2200" w:type="dxa"/>
            <w:tcMar>
              <w:top w:w="20" w:type="dxa"/>
              <w:left w:w="20" w:type="dxa"/>
              <w:bottom w:w="20" w:type="dxa"/>
              <w:right w:w="20" w:type="dxa"/>
            </w:tcMar>
            <w:vAlign w:val="center"/>
            <w:hideMark/>
          </w:tcPr>
          <w:p w14:paraId="3F9CA398" w14:textId="77777777" w:rsidR="00D75A04" w:rsidRPr="007A0E23" w:rsidRDefault="00D75A04" w:rsidP="008762B6">
            <w:pPr>
              <w:pStyle w:val="movimento2"/>
              <w:rPr>
                <w:color w:val="002060"/>
              </w:rPr>
            </w:pPr>
            <w:r w:rsidRPr="007A0E23">
              <w:rPr>
                <w:color w:val="002060"/>
              </w:rPr>
              <w:t xml:space="preserve">(FUTSAL SAMBUCHETO) </w:t>
            </w:r>
          </w:p>
        </w:tc>
        <w:tc>
          <w:tcPr>
            <w:tcW w:w="800" w:type="dxa"/>
            <w:tcMar>
              <w:top w:w="20" w:type="dxa"/>
              <w:left w:w="20" w:type="dxa"/>
              <w:bottom w:w="20" w:type="dxa"/>
              <w:right w:w="20" w:type="dxa"/>
            </w:tcMar>
            <w:vAlign w:val="center"/>
            <w:hideMark/>
          </w:tcPr>
          <w:p w14:paraId="773CC1CD"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0E3CF87" w14:textId="77777777" w:rsidR="00D75A04" w:rsidRPr="007A0E23" w:rsidRDefault="00D75A04" w:rsidP="008762B6">
            <w:pPr>
              <w:pStyle w:val="movimento"/>
              <w:rPr>
                <w:color w:val="002060"/>
              </w:rPr>
            </w:pPr>
            <w:r w:rsidRPr="007A0E23">
              <w:rPr>
                <w:color w:val="002060"/>
              </w:rPr>
              <w:t>FILIPPONI ROBERTO</w:t>
            </w:r>
          </w:p>
        </w:tc>
        <w:tc>
          <w:tcPr>
            <w:tcW w:w="2200" w:type="dxa"/>
            <w:tcMar>
              <w:top w:w="20" w:type="dxa"/>
              <w:left w:w="20" w:type="dxa"/>
              <w:bottom w:w="20" w:type="dxa"/>
              <w:right w:w="20" w:type="dxa"/>
            </w:tcMar>
            <w:vAlign w:val="center"/>
            <w:hideMark/>
          </w:tcPr>
          <w:p w14:paraId="6E9D6A32" w14:textId="77777777" w:rsidR="00D75A04" w:rsidRPr="007A0E23" w:rsidRDefault="00D75A04" w:rsidP="008762B6">
            <w:pPr>
              <w:pStyle w:val="movimento2"/>
              <w:rPr>
                <w:color w:val="002060"/>
              </w:rPr>
            </w:pPr>
            <w:r w:rsidRPr="007A0E23">
              <w:rPr>
                <w:color w:val="002060"/>
              </w:rPr>
              <w:t xml:space="preserve">(REAL ANCARIA) </w:t>
            </w:r>
          </w:p>
        </w:tc>
      </w:tr>
      <w:tr w:rsidR="00D75A04" w:rsidRPr="007A0E23" w14:paraId="268C32CA" w14:textId="77777777" w:rsidTr="008762B6">
        <w:tc>
          <w:tcPr>
            <w:tcW w:w="2200" w:type="dxa"/>
            <w:tcMar>
              <w:top w:w="20" w:type="dxa"/>
              <w:left w:w="20" w:type="dxa"/>
              <w:bottom w:w="20" w:type="dxa"/>
              <w:right w:w="20" w:type="dxa"/>
            </w:tcMar>
            <w:vAlign w:val="center"/>
            <w:hideMark/>
          </w:tcPr>
          <w:p w14:paraId="22FE2931" w14:textId="77777777" w:rsidR="00D75A04" w:rsidRPr="007A0E23" w:rsidRDefault="00D75A04" w:rsidP="008762B6">
            <w:pPr>
              <w:pStyle w:val="movimento"/>
              <w:rPr>
                <w:color w:val="002060"/>
              </w:rPr>
            </w:pPr>
            <w:r w:rsidRPr="007A0E23">
              <w:rPr>
                <w:color w:val="002060"/>
              </w:rPr>
              <w:t>LAURENZI NICOLO</w:t>
            </w:r>
          </w:p>
        </w:tc>
        <w:tc>
          <w:tcPr>
            <w:tcW w:w="2200" w:type="dxa"/>
            <w:tcMar>
              <w:top w:w="20" w:type="dxa"/>
              <w:left w:w="20" w:type="dxa"/>
              <w:bottom w:w="20" w:type="dxa"/>
              <w:right w:w="20" w:type="dxa"/>
            </w:tcMar>
            <w:vAlign w:val="center"/>
            <w:hideMark/>
          </w:tcPr>
          <w:p w14:paraId="0B7EF9A5" w14:textId="77777777" w:rsidR="00D75A04" w:rsidRPr="007A0E23" w:rsidRDefault="00D75A04" w:rsidP="008762B6">
            <w:pPr>
              <w:pStyle w:val="movimento2"/>
              <w:rPr>
                <w:color w:val="002060"/>
              </w:rPr>
            </w:pPr>
            <w:r w:rsidRPr="007A0E23">
              <w:rPr>
                <w:color w:val="002060"/>
              </w:rPr>
              <w:t xml:space="preserve">(REAL FABRIANO) </w:t>
            </w:r>
          </w:p>
        </w:tc>
        <w:tc>
          <w:tcPr>
            <w:tcW w:w="800" w:type="dxa"/>
            <w:tcMar>
              <w:top w:w="20" w:type="dxa"/>
              <w:left w:w="20" w:type="dxa"/>
              <w:bottom w:w="20" w:type="dxa"/>
              <w:right w:w="20" w:type="dxa"/>
            </w:tcMar>
            <w:vAlign w:val="center"/>
            <w:hideMark/>
          </w:tcPr>
          <w:p w14:paraId="213BF54D"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43E53F5" w14:textId="77777777" w:rsidR="00D75A04" w:rsidRPr="007A0E23" w:rsidRDefault="00D75A04" w:rsidP="008762B6">
            <w:pPr>
              <w:pStyle w:val="movimento"/>
              <w:rPr>
                <w:color w:val="002060"/>
              </w:rPr>
            </w:pPr>
            <w:r w:rsidRPr="007A0E23">
              <w:rPr>
                <w:color w:val="002060"/>
              </w:rPr>
              <w:t>STROPPA WILLIAM</w:t>
            </w:r>
          </w:p>
        </w:tc>
        <w:tc>
          <w:tcPr>
            <w:tcW w:w="2200" w:type="dxa"/>
            <w:tcMar>
              <w:top w:w="20" w:type="dxa"/>
              <w:left w:w="20" w:type="dxa"/>
              <w:bottom w:w="20" w:type="dxa"/>
              <w:right w:w="20" w:type="dxa"/>
            </w:tcMar>
            <w:vAlign w:val="center"/>
            <w:hideMark/>
          </w:tcPr>
          <w:p w14:paraId="36278E55" w14:textId="77777777" w:rsidR="00D75A04" w:rsidRPr="007A0E23" w:rsidRDefault="00D75A04" w:rsidP="008762B6">
            <w:pPr>
              <w:pStyle w:val="movimento2"/>
              <w:rPr>
                <w:color w:val="002060"/>
              </w:rPr>
            </w:pPr>
            <w:r w:rsidRPr="007A0E23">
              <w:rPr>
                <w:color w:val="002060"/>
              </w:rPr>
              <w:t xml:space="preserve">(REAL FABRIANO) </w:t>
            </w:r>
          </w:p>
        </w:tc>
      </w:tr>
      <w:tr w:rsidR="00D75A04" w:rsidRPr="007A0E23" w14:paraId="15E0BD06" w14:textId="77777777" w:rsidTr="008762B6">
        <w:tc>
          <w:tcPr>
            <w:tcW w:w="2200" w:type="dxa"/>
            <w:tcMar>
              <w:top w:w="20" w:type="dxa"/>
              <w:left w:w="20" w:type="dxa"/>
              <w:bottom w:w="20" w:type="dxa"/>
              <w:right w:w="20" w:type="dxa"/>
            </w:tcMar>
            <w:vAlign w:val="center"/>
            <w:hideMark/>
          </w:tcPr>
          <w:p w14:paraId="6B85360A" w14:textId="77777777" w:rsidR="00D75A04" w:rsidRPr="007A0E23" w:rsidRDefault="00D75A04" w:rsidP="008762B6">
            <w:pPr>
              <w:pStyle w:val="movimento"/>
              <w:rPr>
                <w:color w:val="002060"/>
              </w:rPr>
            </w:pPr>
            <w:r w:rsidRPr="007A0E23">
              <w:rPr>
                <w:color w:val="002060"/>
              </w:rPr>
              <w:t>GOUVEIA DAMASCENO GUSTAVO</w:t>
            </w:r>
          </w:p>
        </w:tc>
        <w:tc>
          <w:tcPr>
            <w:tcW w:w="2200" w:type="dxa"/>
            <w:tcMar>
              <w:top w:w="20" w:type="dxa"/>
              <w:left w:w="20" w:type="dxa"/>
              <w:bottom w:w="20" w:type="dxa"/>
              <w:right w:w="20" w:type="dxa"/>
            </w:tcMar>
            <w:vAlign w:val="center"/>
            <w:hideMark/>
          </w:tcPr>
          <w:p w14:paraId="7077027C" w14:textId="77777777" w:rsidR="00D75A04" w:rsidRPr="007A0E23" w:rsidRDefault="00D75A04" w:rsidP="008762B6">
            <w:pPr>
              <w:pStyle w:val="movimento2"/>
              <w:rPr>
                <w:color w:val="002060"/>
              </w:rPr>
            </w:pPr>
            <w:r w:rsidRPr="007A0E23">
              <w:rPr>
                <w:color w:val="002060"/>
              </w:rPr>
              <w:t xml:space="preserve">(SERRALTA) </w:t>
            </w:r>
          </w:p>
        </w:tc>
        <w:tc>
          <w:tcPr>
            <w:tcW w:w="800" w:type="dxa"/>
            <w:tcMar>
              <w:top w:w="20" w:type="dxa"/>
              <w:left w:w="20" w:type="dxa"/>
              <w:bottom w:w="20" w:type="dxa"/>
              <w:right w:w="20" w:type="dxa"/>
            </w:tcMar>
            <w:vAlign w:val="center"/>
            <w:hideMark/>
          </w:tcPr>
          <w:p w14:paraId="20A73BC5"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AACBD9F" w14:textId="77777777" w:rsidR="00D75A04" w:rsidRPr="007A0E23" w:rsidRDefault="00D75A04" w:rsidP="008762B6">
            <w:pPr>
              <w:pStyle w:val="movimento"/>
              <w:rPr>
                <w:color w:val="002060"/>
              </w:rPr>
            </w:pPr>
            <w:r w:rsidRPr="007A0E23">
              <w:rPr>
                <w:color w:val="002060"/>
              </w:rPr>
              <w:t>UGOLINI ALESSANDRO</w:t>
            </w:r>
          </w:p>
        </w:tc>
        <w:tc>
          <w:tcPr>
            <w:tcW w:w="2200" w:type="dxa"/>
            <w:tcMar>
              <w:top w:w="20" w:type="dxa"/>
              <w:left w:w="20" w:type="dxa"/>
              <w:bottom w:w="20" w:type="dxa"/>
              <w:right w:w="20" w:type="dxa"/>
            </w:tcMar>
            <w:vAlign w:val="center"/>
            <w:hideMark/>
          </w:tcPr>
          <w:p w14:paraId="5FF35A6C" w14:textId="77777777" w:rsidR="00D75A04" w:rsidRPr="007A0E23" w:rsidRDefault="00D75A04" w:rsidP="008762B6">
            <w:pPr>
              <w:pStyle w:val="movimento2"/>
              <w:rPr>
                <w:color w:val="002060"/>
              </w:rPr>
            </w:pPr>
            <w:r w:rsidRPr="007A0E23">
              <w:rPr>
                <w:color w:val="002060"/>
              </w:rPr>
              <w:t xml:space="preserve">(VILLA CECCOLINI CALCIO) </w:t>
            </w:r>
          </w:p>
        </w:tc>
      </w:tr>
    </w:tbl>
    <w:p w14:paraId="69C05636" w14:textId="77777777" w:rsidR="00D75A04" w:rsidRPr="007A0E23" w:rsidRDefault="00D75A04" w:rsidP="00D75A04">
      <w:pPr>
        <w:pStyle w:val="titolo20"/>
        <w:rPr>
          <w:rFonts w:eastAsiaTheme="minorEastAsia"/>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3331F30B" w14:textId="77777777" w:rsidTr="008762B6">
        <w:tc>
          <w:tcPr>
            <w:tcW w:w="2200" w:type="dxa"/>
            <w:tcMar>
              <w:top w:w="20" w:type="dxa"/>
              <w:left w:w="20" w:type="dxa"/>
              <w:bottom w:w="20" w:type="dxa"/>
              <w:right w:w="20" w:type="dxa"/>
            </w:tcMar>
            <w:vAlign w:val="center"/>
            <w:hideMark/>
          </w:tcPr>
          <w:p w14:paraId="12B836F4" w14:textId="77777777" w:rsidR="00D75A04" w:rsidRPr="007A0E23" w:rsidRDefault="00D75A04" w:rsidP="008762B6">
            <w:pPr>
              <w:pStyle w:val="movimento"/>
              <w:rPr>
                <w:color w:val="002060"/>
              </w:rPr>
            </w:pPr>
            <w:r w:rsidRPr="007A0E23">
              <w:rPr>
                <w:color w:val="002060"/>
              </w:rPr>
              <w:t>GIGANTE NICOLAS</w:t>
            </w:r>
          </w:p>
        </w:tc>
        <w:tc>
          <w:tcPr>
            <w:tcW w:w="2200" w:type="dxa"/>
            <w:tcMar>
              <w:top w:w="20" w:type="dxa"/>
              <w:left w:w="20" w:type="dxa"/>
              <w:bottom w:w="20" w:type="dxa"/>
              <w:right w:w="20" w:type="dxa"/>
            </w:tcMar>
            <w:vAlign w:val="center"/>
            <w:hideMark/>
          </w:tcPr>
          <w:p w14:paraId="4020E03E" w14:textId="77777777" w:rsidR="00D75A04" w:rsidRPr="007A0E23" w:rsidRDefault="00D75A04" w:rsidP="008762B6">
            <w:pPr>
              <w:pStyle w:val="movimento2"/>
              <w:rPr>
                <w:color w:val="002060"/>
              </w:rPr>
            </w:pPr>
            <w:r w:rsidRPr="007A0E23">
              <w:rPr>
                <w:color w:val="002060"/>
              </w:rPr>
              <w:t xml:space="preserve">(ACLI MANTOVANI CALCIO A 5) </w:t>
            </w:r>
          </w:p>
        </w:tc>
        <w:tc>
          <w:tcPr>
            <w:tcW w:w="800" w:type="dxa"/>
            <w:tcMar>
              <w:top w:w="20" w:type="dxa"/>
              <w:left w:w="20" w:type="dxa"/>
              <w:bottom w:w="20" w:type="dxa"/>
              <w:right w:w="20" w:type="dxa"/>
            </w:tcMar>
            <w:vAlign w:val="center"/>
            <w:hideMark/>
          </w:tcPr>
          <w:p w14:paraId="48478DCE"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C17E529" w14:textId="77777777" w:rsidR="00D75A04" w:rsidRPr="007A0E23" w:rsidRDefault="00D75A04" w:rsidP="008762B6">
            <w:pPr>
              <w:pStyle w:val="movimento"/>
              <w:rPr>
                <w:color w:val="002060"/>
              </w:rPr>
            </w:pPr>
            <w:r w:rsidRPr="007A0E23">
              <w:rPr>
                <w:color w:val="002060"/>
              </w:rPr>
              <w:t>LABIANCA ANTONIO</w:t>
            </w:r>
          </w:p>
        </w:tc>
        <w:tc>
          <w:tcPr>
            <w:tcW w:w="2200" w:type="dxa"/>
            <w:tcMar>
              <w:top w:w="20" w:type="dxa"/>
              <w:left w:w="20" w:type="dxa"/>
              <w:bottom w:w="20" w:type="dxa"/>
              <w:right w:w="20" w:type="dxa"/>
            </w:tcMar>
            <w:vAlign w:val="center"/>
            <w:hideMark/>
          </w:tcPr>
          <w:p w14:paraId="3BBF411E" w14:textId="77777777" w:rsidR="00D75A04" w:rsidRPr="007A0E23" w:rsidRDefault="00D75A04" w:rsidP="008762B6">
            <w:pPr>
              <w:pStyle w:val="movimento2"/>
              <w:rPr>
                <w:color w:val="002060"/>
              </w:rPr>
            </w:pPr>
            <w:r w:rsidRPr="007A0E23">
              <w:rPr>
                <w:color w:val="002060"/>
              </w:rPr>
              <w:t xml:space="preserve">(ASPIO 2005) </w:t>
            </w:r>
          </w:p>
        </w:tc>
      </w:tr>
      <w:tr w:rsidR="00D75A04" w:rsidRPr="007A0E23" w14:paraId="3BA39225" w14:textId="77777777" w:rsidTr="008762B6">
        <w:tc>
          <w:tcPr>
            <w:tcW w:w="2200" w:type="dxa"/>
            <w:tcMar>
              <w:top w:w="20" w:type="dxa"/>
              <w:left w:w="20" w:type="dxa"/>
              <w:bottom w:w="20" w:type="dxa"/>
              <w:right w:w="20" w:type="dxa"/>
            </w:tcMar>
            <w:vAlign w:val="center"/>
            <w:hideMark/>
          </w:tcPr>
          <w:p w14:paraId="1E45A9FD" w14:textId="77777777" w:rsidR="00D75A04" w:rsidRPr="007A0E23" w:rsidRDefault="00D75A04" w:rsidP="008762B6">
            <w:pPr>
              <w:pStyle w:val="movimento"/>
              <w:rPr>
                <w:color w:val="002060"/>
              </w:rPr>
            </w:pPr>
            <w:r w:rsidRPr="007A0E23">
              <w:rPr>
                <w:color w:val="002060"/>
              </w:rPr>
              <w:t>URSINI RICCARDO</w:t>
            </w:r>
          </w:p>
        </w:tc>
        <w:tc>
          <w:tcPr>
            <w:tcW w:w="2200" w:type="dxa"/>
            <w:tcMar>
              <w:top w:w="20" w:type="dxa"/>
              <w:left w:w="20" w:type="dxa"/>
              <w:bottom w:w="20" w:type="dxa"/>
              <w:right w:w="20" w:type="dxa"/>
            </w:tcMar>
            <w:vAlign w:val="center"/>
            <w:hideMark/>
          </w:tcPr>
          <w:p w14:paraId="71972334" w14:textId="77777777" w:rsidR="00D75A04" w:rsidRPr="007A0E23" w:rsidRDefault="00D75A04" w:rsidP="008762B6">
            <w:pPr>
              <w:pStyle w:val="movimento2"/>
              <w:rPr>
                <w:color w:val="002060"/>
              </w:rPr>
            </w:pPr>
            <w:r w:rsidRPr="007A0E23">
              <w:rPr>
                <w:color w:val="002060"/>
              </w:rPr>
              <w:t xml:space="preserve">(ASPIO 2005) </w:t>
            </w:r>
          </w:p>
        </w:tc>
        <w:tc>
          <w:tcPr>
            <w:tcW w:w="800" w:type="dxa"/>
            <w:tcMar>
              <w:top w:w="20" w:type="dxa"/>
              <w:left w:w="20" w:type="dxa"/>
              <w:bottom w:w="20" w:type="dxa"/>
              <w:right w:w="20" w:type="dxa"/>
            </w:tcMar>
            <w:vAlign w:val="center"/>
            <w:hideMark/>
          </w:tcPr>
          <w:p w14:paraId="4E2E68FE"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57EAFB6" w14:textId="77777777" w:rsidR="00D75A04" w:rsidRPr="007A0E23" w:rsidRDefault="00D75A04" w:rsidP="008762B6">
            <w:pPr>
              <w:pStyle w:val="movimento"/>
              <w:rPr>
                <w:color w:val="002060"/>
              </w:rPr>
            </w:pPr>
            <w:r w:rsidRPr="007A0E23">
              <w:rPr>
                <w:color w:val="002060"/>
              </w:rPr>
              <w:t>LATTANZI MATTIA</w:t>
            </w:r>
          </w:p>
        </w:tc>
        <w:tc>
          <w:tcPr>
            <w:tcW w:w="2200" w:type="dxa"/>
            <w:tcMar>
              <w:top w:w="20" w:type="dxa"/>
              <w:left w:w="20" w:type="dxa"/>
              <w:bottom w:w="20" w:type="dxa"/>
              <w:right w:w="20" w:type="dxa"/>
            </w:tcMar>
            <w:vAlign w:val="center"/>
            <w:hideMark/>
          </w:tcPr>
          <w:p w14:paraId="4827D858" w14:textId="77777777" w:rsidR="00D75A04" w:rsidRPr="007A0E23" w:rsidRDefault="00D75A04" w:rsidP="008762B6">
            <w:pPr>
              <w:pStyle w:val="movimento2"/>
              <w:rPr>
                <w:color w:val="002060"/>
              </w:rPr>
            </w:pPr>
            <w:r w:rsidRPr="007A0E23">
              <w:rPr>
                <w:color w:val="002060"/>
              </w:rPr>
              <w:t xml:space="preserve">(FIGHT BULLS CORRIDONIA) </w:t>
            </w:r>
          </w:p>
        </w:tc>
      </w:tr>
      <w:tr w:rsidR="00D75A04" w:rsidRPr="007A0E23" w14:paraId="0C798723" w14:textId="77777777" w:rsidTr="008762B6">
        <w:tc>
          <w:tcPr>
            <w:tcW w:w="2200" w:type="dxa"/>
            <w:tcMar>
              <w:top w:w="20" w:type="dxa"/>
              <w:left w:w="20" w:type="dxa"/>
              <w:bottom w:w="20" w:type="dxa"/>
              <w:right w:w="20" w:type="dxa"/>
            </w:tcMar>
            <w:vAlign w:val="center"/>
            <w:hideMark/>
          </w:tcPr>
          <w:p w14:paraId="0D2A57AE" w14:textId="77777777" w:rsidR="00D75A04" w:rsidRPr="007A0E23" w:rsidRDefault="00D75A04" w:rsidP="008762B6">
            <w:pPr>
              <w:pStyle w:val="movimento"/>
              <w:rPr>
                <w:color w:val="002060"/>
              </w:rPr>
            </w:pPr>
            <w:r w:rsidRPr="007A0E23">
              <w:rPr>
                <w:color w:val="002060"/>
              </w:rPr>
              <w:t>IACONETA GIUSEPPE</w:t>
            </w:r>
          </w:p>
        </w:tc>
        <w:tc>
          <w:tcPr>
            <w:tcW w:w="2200" w:type="dxa"/>
            <w:tcMar>
              <w:top w:w="20" w:type="dxa"/>
              <w:left w:w="20" w:type="dxa"/>
              <w:bottom w:w="20" w:type="dxa"/>
              <w:right w:w="20" w:type="dxa"/>
            </w:tcMar>
            <w:vAlign w:val="center"/>
            <w:hideMark/>
          </w:tcPr>
          <w:p w14:paraId="2C727791" w14:textId="77777777" w:rsidR="00D75A04" w:rsidRPr="007A0E23" w:rsidRDefault="00D75A04" w:rsidP="008762B6">
            <w:pPr>
              <w:pStyle w:val="movimento2"/>
              <w:rPr>
                <w:color w:val="002060"/>
              </w:rPr>
            </w:pPr>
            <w:r w:rsidRPr="007A0E23">
              <w:rPr>
                <w:color w:val="002060"/>
              </w:rPr>
              <w:t xml:space="preserve">(FUTSAL CASTELFIDARDO) </w:t>
            </w:r>
          </w:p>
        </w:tc>
        <w:tc>
          <w:tcPr>
            <w:tcW w:w="800" w:type="dxa"/>
            <w:tcMar>
              <w:top w:w="20" w:type="dxa"/>
              <w:left w:w="20" w:type="dxa"/>
              <w:bottom w:w="20" w:type="dxa"/>
              <w:right w:w="20" w:type="dxa"/>
            </w:tcMar>
            <w:vAlign w:val="center"/>
            <w:hideMark/>
          </w:tcPr>
          <w:p w14:paraId="3E61C8D9"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862F823" w14:textId="77777777" w:rsidR="00D75A04" w:rsidRPr="007A0E23" w:rsidRDefault="00D75A04" w:rsidP="008762B6">
            <w:pPr>
              <w:pStyle w:val="movimento"/>
              <w:rPr>
                <w:color w:val="002060"/>
              </w:rPr>
            </w:pPr>
            <w:r w:rsidRPr="007A0E23">
              <w:rPr>
                <w:color w:val="002060"/>
              </w:rPr>
              <w:t>MONTEFERRANTE GIUSEPPE GABRIE</w:t>
            </w:r>
          </w:p>
        </w:tc>
        <w:tc>
          <w:tcPr>
            <w:tcW w:w="2200" w:type="dxa"/>
            <w:tcMar>
              <w:top w:w="20" w:type="dxa"/>
              <w:left w:w="20" w:type="dxa"/>
              <w:bottom w:w="20" w:type="dxa"/>
              <w:right w:w="20" w:type="dxa"/>
            </w:tcMar>
            <w:vAlign w:val="center"/>
            <w:hideMark/>
          </w:tcPr>
          <w:p w14:paraId="17D61F40" w14:textId="77777777" w:rsidR="00D75A04" w:rsidRPr="007A0E23" w:rsidRDefault="00D75A04" w:rsidP="008762B6">
            <w:pPr>
              <w:pStyle w:val="movimento2"/>
              <w:rPr>
                <w:color w:val="002060"/>
              </w:rPr>
            </w:pPr>
            <w:r w:rsidRPr="007A0E23">
              <w:rPr>
                <w:color w:val="002060"/>
              </w:rPr>
              <w:t xml:space="preserve">(FUTSAL CASTELFIDARDO) </w:t>
            </w:r>
          </w:p>
        </w:tc>
      </w:tr>
      <w:tr w:rsidR="00D75A04" w:rsidRPr="007A0E23" w14:paraId="315BD1C4" w14:textId="77777777" w:rsidTr="008762B6">
        <w:tc>
          <w:tcPr>
            <w:tcW w:w="2200" w:type="dxa"/>
            <w:tcMar>
              <w:top w:w="20" w:type="dxa"/>
              <w:left w:w="20" w:type="dxa"/>
              <w:bottom w:w="20" w:type="dxa"/>
              <w:right w:w="20" w:type="dxa"/>
            </w:tcMar>
            <w:vAlign w:val="center"/>
            <w:hideMark/>
          </w:tcPr>
          <w:p w14:paraId="2D41F5A0" w14:textId="77777777" w:rsidR="00D75A04" w:rsidRPr="007A0E23" w:rsidRDefault="00D75A04" w:rsidP="008762B6">
            <w:pPr>
              <w:pStyle w:val="movimento"/>
              <w:rPr>
                <w:color w:val="002060"/>
              </w:rPr>
            </w:pPr>
            <w:r w:rsidRPr="007A0E23">
              <w:rPr>
                <w:color w:val="002060"/>
              </w:rPr>
              <w:t>SACCHI ALESSANDRO</w:t>
            </w:r>
          </w:p>
        </w:tc>
        <w:tc>
          <w:tcPr>
            <w:tcW w:w="2200" w:type="dxa"/>
            <w:tcMar>
              <w:top w:w="20" w:type="dxa"/>
              <w:left w:w="20" w:type="dxa"/>
              <w:bottom w:w="20" w:type="dxa"/>
              <w:right w:w="20" w:type="dxa"/>
            </w:tcMar>
            <w:vAlign w:val="center"/>
            <w:hideMark/>
          </w:tcPr>
          <w:p w14:paraId="5678BF89" w14:textId="77777777" w:rsidR="00D75A04" w:rsidRPr="007A0E23" w:rsidRDefault="00D75A04" w:rsidP="008762B6">
            <w:pPr>
              <w:pStyle w:val="movimento2"/>
              <w:rPr>
                <w:color w:val="002060"/>
              </w:rPr>
            </w:pPr>
            <w:r w:rsidRPr="007A0E23">
              <w:rPr>
                <w:color w:val="002060"/>
              </w:rPr>
              <w:t xml:space="preserve">(PIEVE D ICO CALCIO A 5) </w:t>
            </w:r>
          </w:p>
        </w:tc>
        <w:tc>
          <w:tcPr>
            <w:tcW w:w="800" w:type="dxa"/>
            <w:tcMar>
              <w:top w:w="20" w:type="dxa"/>
              <w:left w:w="20" w:type="dxa"/>
              <w:bottom w:w="20" w:type="dxa"/>
              <w:right w:w="20" w:type="dxa"/>
            </w:tcMar>
            <w:vAlign w:val="center"/>
            <w:hideMark/>
          </w:tcPr>
          <w:p w14:paraId="7158BE6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48CD113" w14:textId="77777777" w:rsidR="00D75A04" w:rsidRPr="007A0E23" w:rsidRDefault="00D75A04" w:rsidP="008762B6">
            <w:pPr>
              <w:pStyle w:val="movimento"/>
              <w:rPr>
                <w:color w:val="002060"/>
              </w:rPr>
            </w:pPr>
            <w:r w:rsidRPr="007A0E23">
              <w:rPr>
                <w:color w:val="002060"/>
              </w:rPr>
              <w:t>SILMI ACHRAF</w:t>
            </w:r>
          </w:p>
        </w:tc>
        <w:tc>
          <w:tcPr>
            <w:tcW w:w="2200" w:type="dxa"/>
            <w:tcMar>
              <w:top w:w="20" w:type="dxa"/>
              <w:left w:w="20" w:type="dxa"/>
              <w:bottom w:w="20" w:type="dxa"/>
              <w:right w:w="20" w:type="dxa"/>
            </w:tcMar>
            <w:vAlign w:val="center"/>
            <w:hideMark/>
          </w:tcPr>
          <w:p w14:paraId="593DC282" w14:textId="77777777" w:rsidR="00D75A04" w:rsidRPr="007A0E23" w:rsidRDefault="00D75A04" w:rsidP="008762B6">
            <w:pPr>
              <w:pStyle w:val="movimento2"/>
              <w:rPr>
                <w:color w:val="002060"/>
              </w:rPr>
            </w:pPr>
            <w:r w:rsidRPr="007A0E23">
              <w:rPr>
                <w:color w:val="002060"/>
              </w:rPr>
              <w:t xml:space="preserve">(ROCCAFLUVIONE) </w:t>
            </w:r>
          </w:p>
        </w:tc>
      </w:tr>
      <w:tr w:rsidR="00D75A04" w:rsidRPr="007A0E23" w14:paraId="04CAF657" w14:textId="77777777" w:rsidTr="008762B6">
        <w:tc>
          <w:tcPr>
            <w:tcW w:w="2200" w:type="dxa"/>
            <w:tcMar>
              <w:top w:w="20" w:type="dxa"/>
              <w:left w:w="20" w:type="dxa"/>
              <w:bottom w:w="20" w:type="dxa"/>
              <w:right w:w="20" w:type="dxa"/>
            </w:tcMar>
            <w:vAlign w:val="center"/>
            <w:hideMark/>
          </w:tcPr>
          <w:p w14:paraId="2A8B0C32" w14:textId="77777777" w:rsidR="00D75A04" w:rsidRPr="007A0E23" w:rsidRDefault="00D75A04" w:rsidP="008762B6">
            <w:pPr>
              <w:pStyle w:val="movimento"/>
              <w:rPr>
                <w:color w:val="002060"/>
              </w:rPr>
            </w:pPr>
            <w:r w:rsidRPr="007A0E23">
              <w:rPr>
                <w:color w:val="002060"/>
              </w:rPr>
              <w:t>SBARAGLIA CARLO</w:t>
            </w:r>
          </w:p>
        </w:tc>
        <w:tc>
          <w:tcPr>
            <w:tcW w:w="2200" w:type="dxa"/>
            <w:tcMar>
              <w:top w:w="20" w:type="dxa"/>
              <w:left w:w="20" w:type="dxa"/>
              <w:bottom w:w="20" w:type="dxa"/>
              <w:right w:w="20" w:type="dxa"/>
            </w:tcMar>
            <w:vAlign w:val="center"/>
            <w:hideMark/>
          </w:tcPr>
          <w:p w14:paraId="335F9249" w14:textId="77777777" w:rsidR="00D75A04" w:rsidRPr="007A0E23" w:rsidRDefault="00D75A04" w:rsidP="008762B6">
            <w:pPr>
              <w:pStyle w:val="movimento2"/>
              <w:rPr>
                <w:color w:val="002060"/>
              </w:rPr>
            </w:pPr>
            <w:r w:rsidRPr="007A0E23">
              <w:rPr>
                <w:color w:val="002060"/>
              </w:rPr>
              <w:t xml:space="preserve">(SERRALTA) </w:t>
            </w:r>
          </w:p>
        </w:tc>
        <w:tc>
          <w:tcPr>
            <w:tcW w:w="800" w:type="dxa"/>
            <w:tcMar>
              <w:top w:w="20" w:type="dxa"/>
              <w:left w:w="20" w:type="dxa"/>
              <w:bottom w:w="20" w:type="dxa"/>
              <w:right w:w="20" w:type="dxa"/>
            </w:tcMar>
            <w:vAlign w:val="center"/>
            <w:hideMark/>
          </w:tcPr>
          <w:p w14:paraId="747BD63B"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DD67BDC"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85A8C73" w14:textId="77777777" w:rsidR="00D75A04" w:rsidRPr="007A0E23" w:rsidRDefault="00D75A04" w:rsidP="008762B6">
            <w:pPr>
              <w:pStyle w:val="movimento2"/>
              <w:rPr>
                <w:color w:val="002060"/>
              </w:rPr>
            </w:pPr>
            <w:r w:rsidRPr="007A0E23">
              <w:rPr>
                <w:color w:val="002060"/>
              </w:rPr>
              <w:t> </w:t>
            </w:r>
          </w:p>
        </w:tc>
      </w:tr>
    </w:tbl>
    <w:p w14:paraId="795923EB" w14:textId="77777777" w:rsidR="00D75A04" w:rsidRPr="007A0E23" w:rsidRDefault="00D75A04" w:rsidP="00D75A04">
      <w:pPr>
        <w:pStyle w:val="titolo10"/>
        <w:rPr>
          <w:rFonts w:eastAsiaTheme="minorEastAsia"/>
          <w:color w:val="002060"/>
        </w:rPr>
      </w:pPr>
      <w:r w:rsidRPr="007A0E23">
        <w:rPr>
          <w:color w:val="002060"/>
        </w:rPr>
        <w:t xml:space="preserve">GARE DEL 8/ 3/2025 </w:t>
      </w:r>
    </w:p>
    <w:p w14:paraId="6BC3F70A" w14:textId="77777777" w:rsidR="00D75A04" w:rsidRPr="007A0E23" w:rsidRDefault="00D75A04" w:rsidP="00D75A04">
      <w:pPr>
        <w:pStyle w:val="titolo7a"/>
        <w:rPr>
          <w:color w:val="002060"/>
        </w:rPr>
      </w:pPr>
      <w:r w:rsidRPr="007A0E23">
        <w:rPr>
          <w:color w:val="002060"/>
        </w:rPr>
        <w:t xml:space="preserve">PROVVEDIMENTI DISCIPLINARI </w:t>
      </w:r>
    </w:p>
    <w:p w14:paraId="57E92076"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258F2303" w14:textId="77777777" w:rsidR="00D75A04" w:rsidRPr="007A0E23" w:rsidRDefault="00D75A04" w:rsidP="00D75A04">
      <w:pPr>
        <w:pStyle w:val="titolo30"/>
        <w:rPr>
          <w:color w:val="002060"/>
        </w:rPr>
      </w:pPr>
      <w:r w:rsidRPr="007A0E23">
        <w:rPr>
          <w:color w:val="002060"/>
        </w:rPr>
        <w:t xml:space="preserve">CALCIATORI NON ESPULSI </w:t>
      </w:r>
    </w:p>
    <w:p w14:paraId="7F3F0340" w14:textId="77777777" w:rsidR="00D75A04" w:rsidRPr="007A0E23" w:rsidRDefault="00D75A04" w:rsidP="00D75A04">
      <w:pPr>
        <w:pStyle w:val="titolo20"/>
        <w:rPr>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31B7E078" w14:textId="77777777" w:rsidTr="008762B6">
        <w:tc>
          <w:tcPr>
            <w:tcW w:w="2200" w:type="dxa"/>
            <w:tcMar>
              <w:top w:w="20" w:type="dxa"/>
              <w:left w:w="20" w:type="dxa"/>
              <w:bottom w:w="20" w:type="dxa"/>
              <w:right w:w="20" w:type="dxa"/>
            </w:tcMar>
            <w:vAlign w:val="center"/>
            <w:hideMark/>
          </w:tcPr>
          <w:p w14:paraId="2F6CB44C" w14:textId="77777777" w:rsidR="00D75A04" w:rsidRPr="007A0E23" w:rsidRDefault="00D75A04" w:rsidP="008762B6">
            <w:pPr>
              <w:pStyle w:val="movimento"/>
              <w:rPr>
                <w:color w:val="002060"/>
              </w:rPr>
            </w:pPr>
            <w:r w:rsidRPr="007A0E23">
              <w:rPr>
                <w:color w:val="002060"/>
              </w:rPr>
              <w:t>PALLOTTINI ROBERTO</w:t>
            </w:r>
          </w:p>
        </w:tc>
        <w:tc>
          <w:tcPr>
            <w:tcW w:w="2200" w:type="dxa"/>
            <w:tcMar>
              <w:top w:w="20" w:type="dxa"/>
              <w:left w:w="20" w:type="dxa"/>
              <w:bottom w:w="20" w:type="dxa"/>
              <w:right w:w="20" w:type="dxa"/>
            </w:tcMar>
            <w:vAlign w:val="center"/>
            <w:hideMark/>
          </w:tcPr>
          <w:p w14:paraId="784D9FCC" w14:textId="77777777" w:rsidR="00D75A04" w:rsidRPr="007A0E23" w:rsidRDefault="00D75A04" w:rsidP="008762B6">
            <w:pPr>
              <w:pStyle w:val="movimento2"/>
              <w:rPr>
                <w:color w:val="002060"/>
              </w:rPr>
            </w:pPr>
            <w:r w:rsidRPr="007A0E23">
              <w:rPr>
                <w:color w:val="002060"/>
              </w:rPr>
              <w:t xml:space="preserve">(ASCOLI CALCIO A 5) </w:t>
            </w:r>
          </w:p>
        </w:tc>
        <w:tc>
          <w:tcPr>
            <w:tcW w:w="800" w:type="dxa"/>
            <w:tcMar>
              <w:top w:w="20" w:type="dxa"/>
              <w:left w:w="20" w:type="dxa"/>
              <w:bottom w:w="20" w:type="dxa"/>
              <w:right w:w="20" w:type="dxa"/>
            </w:tcMar>
            <w:vAlign w:val="center"/>
            <w:hideMark/>
          </w:tcPr>
          <w:p w14:paraId="54F84D4B"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4BA1D9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30D5664" w14:textId="77777777" w:rsidR="00D75A04" w:rsidRPr="007A0E23" w:rsidRDefault="00D75A04" w:rsidP="008762B6">
            <w:pPr>
              <w:pStyle w:val="movimento2"/>
              <w:rPr>
                <w:color w:val="002060"/>
              </w:rPr>
            </w:pPr>
            <w:r w:rsidRPr="007A0E23">
              <w:rPr>
                <w:color w:val="002060"/>
              </w:rPr>
              <w:t> </w:t>
            </w:r>
          </w:p>
        </w:tc>
      </w:tr>
    </w:tbl>
    <w:p w14:paraId="762B2087" w14:textId="77777777" w:rsidR="00D75A04" w:rsidRDefault="00D75A04" w:rsidP="00D75A04">
      <w:pPr>
        <w:pStyle w:val="breakline"/>
        <w:rPr>
          <w:color w:val="002060"/>
        </w:rPr>
      </w:pPr>
    </w:p>
    <w:p w14:paraId="6F8BD014" w14:textId="77777777" w:rsidR="00D75A04" w:rsidRPr="0099234A" w:rsidRDefault="00D75A04" w:rsidP="00D75A04">
      <w:pPr>
        <w:jc w:val="center"/>
        <w:rPr>
          <w:rFonts w:ascii="Arial" w:hAnsi="Arial" w:cs="Arial"/>
          <w:noProof/>
          <w:color w:val="002060"/>
          <w:sz w:val="22"/>
          <w:szCs w:val="22"/>
        </w:rPr>
      </w:pPr>
      <w:r w:rsidRPr="0099234A">
        <w:rPr>
          <w:rFonts w:ascii="Arial" w:hAnsi="Arial" w:cs="Arial"/>
          <w:noProof/>
          <w:color w:val="002060"/>
          <w:sz w:val="22"/>
          <w:szCs w:val="22"/>
        </w:rPr>
        <w:lastRenderedPageBreak/>
        <w:t>F.to IL SEGRETARIO                                   F.to IL GIUDICE SPORTIVO</w:t>
      </w:r>
    </w:p>
    <w:p w14:paraId="61BA84FA" w14:textId="77777777" w:rsidR="00D75A04" w:rsidRPr="0099234A" w:rsidRDefault="00D75A04" w:rsidP="00D75A04">
      <w:pPr>
        <w:pStyle w:val="Corpodeltesto2"/>
        <w:spacing w:after="0" w:line="240" w:lineRule="auto"/>
        <w:jc w:val="both"/>
        <w:rPr>
          <w:rFonts w:ascii="Arial" w:hAnsi="Arial" w:cs="Arial"/>
          <w:b/>
          <w:color w:val="002060"/>
          <w:sz w:val="22"/>
          <w:szCs w:val="22"/>
        </w:rPr>
      </w:pPr>
      <w:r w:rsidRPr="0099234A">
        <w:rPr>
          <w:rFonts w:ascii="Arial" w:hAnsi="Arial" w:cs="Arial"/>
          <w:noProof/>
          <w:color w:val="002060"/>
          <w:sz w:val="22"/>
          <w:szCs w:val="22"/>
        </w:rPr>
        <w:t xml:space="preserve">                         Angelo Castellana        </w:t>
      </w:r>
      <w:r w:rsidRPr="0099234A">
        <w:rPr>
          <w:rFonts w:ascii="Arial" w:hAnsi="Arial" w:cs="Arial"/>
          <w:noProof/>
          <w:color w:val="002060"/>
          <w:sz w:val="22"/>
          <w:szCs w:val="22"/>
        </w:rPr>
        <w:tab/>
        <w:t xml:space="preserve">                                Agnese Lazzaretti</w:t>
      </w:r>
    </w:p>
    <w:p w14:paraId="4B8C5272" w14:textId="77777777" w:rsidR="00D75A04" w:rsidRPr="007A0E23" w:rsidRDefault="00D75A04" w:rsidP="00D75A04">
      <w:pPr>
        <w:pStyle w:val="breakline"/>
        <w:rPr>
          <w:rFonts w:eastAsiaTheme="minorEastAsia"/>
          <w:color w:val="002060"/>
        </w:rPr>
      </w:pPr>
    </w:p>
    <w:p w14:paraId="6143C145" w14:textId="77777777" w:rsidR="00D75A04" w:rsidRPr="007A0E23" w:rsidRDefault="00D75A04" w:rsidP="00D75A04">
      <w:pPr>
        <w:pStyle w:val="titoloprinc0"/>
        <w:rPr>
          <w:color w:val="002060"/>
        </w:rPr>
      </w:pPr>
      <w:r w:rsidRPr="007A0E23">
        <w:rPr>
          <w:color w:val="002060"/>
        </w:rPr>
        <w:t>CLASSIFICA</w:t>
      </w:r>
    </w:p>
    <w:p w14:paraId="7F5A5672" w14:textId="77777777" w:rsidR="00D75A04" w:rsidRPr="007A0E23" w:rsidRDefault="00D75A04" w:rsidP="00D75A04">
      <w:pPr>
        <w:pStyle w:val="breakline"/>
        <w:rPr>
          <w:color w:val="002060"/>
        </w:rPr>
      </w:pPr>
    </w:p>
    <w:p w14:paraId="47B34036" w14:textId="77777777" w:rsidR="00D75A04" w:rsidRPr="007A0E23" w:rsidRDefault="00D75A04" w:rsidP="00D75A04">
      <w:pPr>
        <w:pStyle w:val="breakline"/>
        <w:rPr>
          <w:color w:val="002060"/>
        </w:rPr>
      </w:pPr>
    </w:p>
    <w:p w14:paraId="42B32791" w14:textId="77777777" w:rsidR="00D75A04" w:rsidRPr="007A0E23" w:rsidRDefault="00D75A04" w:rsidP="00D75A04">
      <w:pPr>
        <w:pStyle w:val="sottotitolocampionato10"/>
        <w:rPr>
          <w:color w:val="002060"/>
        </w:rPr>
      </w:pPr>
      <w:r w:rsidRPr="007A0E2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746D502D"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1B83F"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6292B"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64032"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99562"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49490"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4287C"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20485"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45C9A"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14434"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26AEF" w14:textId="77777777" w:rsidR="00D75A04" w:rsidRPr="007A0E23" w:rsidRDefault="00D75A04" w:rsidP="008762B6">
            <w:pPr>
              <w:pStyle w:val="headertabella0"/>
              <w:rPr>
                <w:color w:val="002060"/>
              </w:rPr>
            </w:pPr>
            <w:r w:rsidRPr="007A0E23">
              <w:rPr>
                <w:color w:val="002060"/>
              </w:rPr>
              <w:t>PE</w:t>
            </w:r>
          </w:p>
        </w:tc>
      </w:tr>
      <w:tr w:rsidR="00D75A04" w:rsidRPr="007A0E23" w14:paraId="573B564E"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A9CA22" w14:textId="77777777" w:rsidR="00D75A04" w:rsidRPr="007A0E23" w:rsidRDefault="00D75A04" w:rsidP="008762B6">
            <w:pPr>
              <w:pStyle w:val="rowtabella0"/>
              <w:rPr>
                <w:color w:val="002060"/>
              </w:rPr>
            </w:pPr>
            <w:r w:rsidRPr="007A0E23">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3087" w14:textId="77777777" w:rsidR="00D75A04" w:rsidRPr="007A0E23" w:rsidRDefault="00D75A04" w:rsidP="008762B6">
            <w:pPr>
              <w:pStyle w:val="rowtabella0"/>
              <w:jc w:val="center"/>
              <w:rPr>
                <w:color w:val="002060"/>
              </w:rPr>
            </w:pPr>
            <w:r w:rsidRPr="007A0E2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6B08"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F064"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080A"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4E0F"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7AE8" w14:textId="77777777" w:rsidR="00D75A04" w:rsidRPr="007A0E23" w:rsidRDefault="00D75A04" w:rsidP="008762B6">
            <w:pPr>
              <w:pStyle w:val="rowtabella0"/>
              <w:jc w:val="center"/>
              <w:rPr>
                <w:color w:val="002060"/>
              </w:rPr>
            </w:pPr>
            <w:r w:rsidRPr="007A0E2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C781" w14:textId="77777777" w:rsidR="00D75A04" w:rsidRPr="007A0E23" w:rsidRDefault="00D75A04" w:rsidP="008762B6">
            <w:pPr>
              <w:pStyle w:val="rowtabella0"/>
              <w:jc w:val="center"/>
              <w:rPr>
                <w:color w:val="002060"/>
              </w:rPr>
            </w:pPr>
            <w:r w:rsidRPr="007A0E2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AD08" w14:textId="77777777" w:rsidR="00D75A04" w:rsidRPr="007A0E23" w:rsidRDefault="00D75A04" w:rsidP="008762B6">
            <w:pPr>
              <w:pStyle w:val="rowtabella0"/>
              <w:jc w:val="center"/>
              <w:rPr>
                <w:color w:val="002060"/>
              </w:rPr>
            </w:pPr>
            <w:r w:rsidRPr="007A0E2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2C779" w14:textId="77777777" w:rsidR="00D75A04" w:rsidRPr="007A0E23" w:rsidRDefault="00D75A04" w:rsidP="008762B6">
            <w:pPr>
              <w:pStyle w:val="rowtabella0"/>
              <w:jc w:val="center"/>
              <w:rPr>
                <w:color w:val="002060"/>
              </w:rPr>
            </w:pPr>
            <w:r w:rsidRPr="007A0E23">
              <w:rPr>
                <w:color w:val="002060"/>
              </w:rPr>
              <w:t>0</w:t>
            </w:r>
          </w:p>
        </w:tc>
      </w:tr>
      <w:tr w:rsidR="00D75A04" w:rsidRPr="007A0E23" w14:paraId="12B7209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AD703" w14:textId="77777777" w:rsidR="00D75A04" w:rsidRPr="007A0E23" w:rsidRDefault="00D75A04" w:rsidP="008762B6">
            <w:pPr>
              <w:pStyle w:val="rowtabella0"/>
              <w:rPr>
                <w:color w:val="002060"/>
              </w:rPr>
            </w:pPr>
            <w:r w:rsidRPr="007A0E2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5E6B" w14:textId="77777777" w:rsidR="00D75A04" w:rsidRPr="007A0E23" w:rsidRDefault="00D75A04" w:rsidP="008762B6">
            <w:pPr>
              <w:pStyle w:val="rowtabella0"/>
              <w:jc w:val="center"/>
              <w:rPr>
                <w:color w:val="002060"/>
              </w:rPr>
            </w:pPr>
            <w:r w:rsidRPr="007A0E2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D78E"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54A0"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269A6"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D1F5"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276DF" w14:textId="77777777" w:rsidR="00D75A04" w:rsidRPr="007A0E23" w:rsidRDefault="00D75A04" w:rsidP="008762B6">
            <w:pPr>
              <w:pStyle w:val="rowtabella0"/>
              <w:jc w:val="center"/>
              <w:rPr>
                <w:color w:val="002060"/>
              </w:rPr>
            </w:pPr>
            <w:r w:rsidRPr="007A0E2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7452B" w14:textId="77777777" w:rsidR="00D75A04" w:rsidRPr="007A0E23" w:rsidRDefault="00D75A04" w:rsidP="008762B6">
            <w:pPr>
              <w:pStyle w:val="rowtabella0"/>
              <w:jc w:val="center"/>
              <w:rPr>
                <w:color w:val="002060"/>
              </w:rPr>
            </w:pPr>
            <w:r w:rsidRPr="007A0E2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55BB7" w14:textId="77777777" w:rsidR="00D75A04" w:rsidRPr="007A0E23" w:rsidRDefault="00D75A04" w:rsidP="008762B6">
            <w:pPr>
              <w:pStyle w:val="rowtabella0"/>
              <w:jc w:val="center"/>
              <w:rPr>
                <w:color w:val="002060"/>
              </w:rPr>
            </w:pPr>
            <w:r w:rsidRPr="007A0E2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2DD6" w14:textId="77777777" w:rsidR="00D75A04" w:rsidRPr="007A0E23" w:rsidRDefault="00D75A04" w:rsidP="008762B6">
            <w:pPr>
              <w:pStyle w:val="rowtabella0"/>
              <w:jc w:val="center"/>
              <w:rPr>
                <w:color w:val="002060"/>
              </w:rPr>
            </w:pPr>
            <w:r w:rsidRPr="007A0E23">
              <w:rPr>
                <w:color w:val="002060"/>
              </w:rPr>
              <w:t>0</w:t>
            </w:r>
          </w:p>
        </w:tc>
      </w:tr>
      <w:tr w:rsidR="00D75A04" w:rsidRPr="007A0E23" w14:paraId="51DC2B2B"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B17E1" w14:textId="77777777" w:rsidR="00D75A04" w:rsidRPr="007A0E23" w:rsidRDefault="00D75A04" w:rsidP="008762B6">
            <w:pPr>
              <w:pStyle w:val="rowtabella0"/>
              <w:rPr>
                <w:color w:val="002060"/>
              </w:rPr>
            </w:pPr>
            <w:r w:rsidRPr="007A0E23">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DB59" w14:textId="77777777" w:rsidR="00D75A04" w:rsidRPr="007A0E23" w:rsidRDefault="00D75A04" w:rsidP="008762B6">
            <w:pPr>
              <w:pStyle w:val="rowtabella0"/>
              <w:jc w:val="center"/>
              <w:rPr>
                <w:color w:val="002060"/>
              </w:rPr>
            </w:pPr>
            <w:r w:rsidRPr="007A0E2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E992F"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6E3A"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6BDA"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80A7"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8D9D" w14:textId="77777777" w:rsidR="00D75A04" w:rsidRPr="007A0E23" w:rsidRDefault="00D75A04" w:rsidP="008762B6">
            <w:pPr>
              <w:pStyle w:val="rowtabella0"/>
              <w:jc w:val="center"/>
              <w:rPr>
                <w:color w:val="002060"/>
              </w:rPr>
            </w:pPr>
            <w:r w:rsidRPr="007A0E2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9F1F" w14:textId="77777777" w:rsidR="00D75A04" w:rsidRPr="007A0E23" w:rsidRDefault="00D75A04" w:rsidP="008762B6">
            <w:pPr>
              <w:pStyle w:val="rowtabella0"/>
              <w:jc w:val="center"/>
              <w:rPr>
                <w:color w:val="002060"/>
              </w:rPr>
            </w:pPr>
            <w:r w:rsidRPr="007A0E2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2EFE" w14:textId="77777777" w:rsidR="00D75A04" w:rsidRPr="007A0E23" w:rsidRDefault="00D75A04" w:rsidP="008762B6">
            <w:pPr>
              <w:pStyle w:val="rowtabella0"/>
              <w:jc w:val="center"/>
              <w:rPr>
                <w:color w:val="002060"/>
              </w:rPr>
            </w:pPr>
            <w:r w:rsidRPr="007A0E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B219" w14:textId="77777777" w:rsidR="00D75A04" w:rsidRPr="007A0E23" w:rsidRDefault="00D75A04" w:rsidP="008762B6">
            <w:pPr>
              <w:pStyle w:val="rowtabella0"/>
              <w:jc w:val="center"/>
              <w:rPr>
                <w:color w:val="002060"/>
              </w:rPr>
            </w:pPr>
            <w:r w:rsidRPr="007A0E23">
              <w:rPr>
                <w:color w:val="002060"/>
              </w:rPr>
              <w:t>0</w:t>
            </w:r>
          </w:p>
        </w:tc>
      </w:tr>
      <w:tr w:rsidR="00D75A04" w:rsidRPr="007A0E23" w14:paraId="7AD731C1"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0F268" w14:textId="77777777" w:rsidR="00D75A04" w:rsidRPr="007A0E23" w:rsidRDefault="00D75A04" w:rsidP="008762B6">
            <w:pPr>
              <w:pStyle w:val="rowtabella0"/>
              <w:rPr>
                <w:color w:val="002060"/>
              </w:rPr>
            </w:pPr>
            <w:r w:rsidRPr="007A0E23">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034D5" w14:textId="77777777" w:rsidR="00D75A04" w:rsidRPr="007A0E23" w:rsidRDefault="00D75A04" w:rsidP="008762B6">
            <w:pPr>
              <w:pStyle w:val="rowtabella0"/>
              <w:jc w:val="center"/>
              <w:rPr>
                <w:color w:val="002060"/>
              </w:rPr>
            </w:pPr>
            <w:r w:rsidRPr="007A0E2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799EF"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3566"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26026"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6055"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5E24" w14:textId="77777777" w:rsidR="00D75A04" w:rsidRPr="007A0E23" w:rsidRDefault="00D75A04" w:rsidP="008762B6">
            <w:pPr>
              <w:pStyle w:val="rowtabella0"/>
              <w:jc w:val="center"/>
              <w:rPr>
                <w:color w:val="002060"/>
              </w:rPr>
            </w:pPr>
            <w:r w:rsidRPr="007A0E2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6CEF" w14:textId="77777777" w:rsidR="00D75A04" w:rsidRPr="007A0E23" w:rsidRDefault="00D75A04" w:rsidP="008762B6">
            <w:pPr>
              <w:pStyle w:val="rowtabella0"/>
              <w:jc w:val="center"/>
              <w:rPr>
                <w:color w:val="002060"/>
              </w:rPr>
            </w:pPr>
            <w:r w:rsidRPr="007A0E2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EEF35"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B8AC2" w14:textId="77777777" w:rsidR="00D75A04" w:rsidRPr="007A0E23" w:rsidRDefault="00D75A04" w:rsidP="008762B6">
            <w:pPr>
              <w:pStyle w:val="rowtabella0"/>
              <w:jc w:val="center"/>
              <w:rPr>
                <w:color w:val="002060"/>
              </w:rPr>
            </w:pPr>
            <w:r w:rsidRPr="007A0E23">
              <w:rPr>
                <w:color w:val="002060"/>
              </w:rPr>
              <w:t>0</w:t>
            </w:r>
          </w:p>
        </w:tc>
      </w:tr>
      <w:tr w:rsidR="00D75A04" w:rsidRPr="007A0E23" w14:paraId="3461C3A1"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CADEE" w14:textId="77777777" w:rsidR="00D75A04" w:rsidRPr="007A0E23" w:rsidRDefault="00D75A04" w:rsidP="008762B6">
            <w:pPr>
              <w:pStyle w:val="rowtabella0"/>
              <w:rPr>
                <w:color w:val="002060"/>
              </w:rPr>
            </w:pPr>
            <w:r w:rsidRPr="007A0E2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3DD5" w14:textId="77777777" w:rsidR="00D75A04" w:rsidRPr="007A0E23" w:rsidRDefault="00D75A04" w:rsidP="008762B6">
            <w:pPr>
              <w:pStyle w:val="rowtabella0"/>
              <w:jc w:val="center"/>
              <w:rPr>
                <w:color w:val="002060"/>
              </w:rPr>
            </w:pPr>
            <w:r w:rsidRPr="007A0E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DAF5"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ED41"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3A105"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4FE74"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8679" w14:textId="77777777" w:rsidR="00D75A04" w:rsidRPr="007A0E23" w:rsidRDefault="00D75A04" w:rsidP="008762B6">
            <w:pPr>
              <w:pStyle w:val="rowtabella0"/>
              <w:jc w:val="center"/>
              <w:rPr>
                <w:color w:val="002060"/>
              </w:rPr>
            </w:pPr>
            <w:r w:rsidRPr="007A0E2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C418" w14:textId="77777777" w:rsidR="00D75A04" w:rsidRPr="007A0E23" w:rsidRDefault="00D75A04" w:rsidP="008762B6">
            <w:pPr>
              <w:pStyle w:val="rowtabella0"/>
              <w:jc w:val="center"/>
              <w:rPr>
                <w:color w:val="002060"/>
              </w:rPr>
            </w:pPr>
            <w:r w:rsidRPr="007A0E2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BB63"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A9BF" w14:textId="77777777" w:rsidR="00D75A04" w:rsidRPr="007A0E23" w:rsidRDefault="00D75A04" w:rsidP="008762B6">
            <w:pPr>
              <w:pStyle w:val="rowtabella0"/>
              <w:jc w:val="center"/>
              <w:rPr>
                <w:color w:val="002060"/>
              </w:rPr>
            </w:pPr>
            <w:r w:rsidRPr="007A0E23">
              <w:rPr>
                <w:color w:val="002060"/>
              </w:rPr>
              <w:t>0</w:t>
            </w:r>
          </w:p>
        </w:tc>
      </w:tr>
      <w:tr w:rsidR="00D75A04" w:rsidRPr="007A0E23" w14:paraId="1050FBFA"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AB6A8" w14:textId="77777777" w:rsidR="00D75A04" w:rsidRPr="007A0E23" w:rsidRDefault="00D75A04" w:rsidP="008762B6">
            <w:pPr>
              <w:pStyle w:val="rowtabella0"/>
              <w:rPr>
                <w:color w:val="002060"/>
              </w:rPr>
            </w:pPr>
            <w:r w:rsidRPr="007A0E23">
              <w:rPr>
                <w:color w:val="002060"/>
              </w:rPr>
              <w:t xml:space="preserve">A.S.D. </w:t>
            </w:r>
            <w:proofErr w:type="gramStart"/>
            <w:r w:rsidRPr="007A0E23">
              <w:rPr>
                <w:color w:val="002060"/>
              </w:rPr>
              <w:t>CITTA</w:t>
            </w:r>
            <w:proofErr w:type="gramEnd"/>
            <w:r w:rsidRPr="007A0E23">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033A" w14:textId="77777777" w:rsidR="00D75A04" w:rsidRPr="007A0E23" w:rsidRDefault="00D75A04" w:rsidP="008762B6">
            <w:pPr>
              <w:pStyle w:val="rowtabella0"/>
              <w:jc w:val="center"/>
              <w:rPr>
                <w:color w:val="002060"/>
              </w:rPr>
            </w:pPr>
            <w:r w:rsidRPr="007A0E2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EAAC1"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96A0E"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680EB"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6514"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8277" w14:textId="77777777" w:rsidR="00D75A04" w:rsidRPr="007A0E23" w:rsidRDefault="00D75A04" w:rsidP="008762B6">
            <w:pPr>
              <w:pStyle w:val="rowtabella0"/>
              <w:jc w:val="center"/>
              <w:rPr>
                <w:color w:val="002060"/>
              </w:rPr>
            </w:pPr>
            <w:r w:rsidRPr="007A0E2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FCCAB" w14:textId="77777777" w:rsidR="00D75A04" w:rsidRPr="007A0E23" w:rsidRDefault="00D75A04" w:rsidP="008762B6">
            <w:pPr>
              <w:pStyle w:val="rowtabella0"/>
              <w:jc w:val="center"/>
              <w:rPr>
                <w:color w:val="002060"/>
              </w:rPr>
            </w:pPr>
            <w:r w:rsidRPr="007A0E2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BBA3A" w14:textId="77777777" w:rsidR="00D75A04" w:rsidRPr="007A0E23" w:rsidRDefault="00D75A04" w:rsidP="008762B6">
            <w:pPr>
              <w:pStyle w:val="rowtabella0"/>
              <w:jc w:val="center"/>
              <w:rPr>
                <w:color w:val="002060"/>
              </w:rPr>
            </w:pPr>
            <w:r w:rsidRPr="007A0E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41185" w14:textId="77777777" w:rsidR="00D75A04" w:rsidRPr="007A0E23" w:rsidRDefault="00D75A04" w:rsidP="008762B6">
            <w:pPr>
              <w:pStyle w:val="rowtabella0"/>
              <w:jc w:val="center"/>
              <w:rPr>
                <w:color w:val="002060"/>
              </w:rPr>
            </w:pPr>
            <w:r w:rsidRPr="007A0E23">
              <w:rPr>
                <w:color w:val="002060"/>
              </w:rPr>
              <w:t>0</w:t>
            </w:r>
          </w:p>
        </w:tc>
      </w:tr>
      <w:tr w:rsidR="00D75A04" w:rsidRPr="007A0E23" w14:paraId="36A06201"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F6570" w14:textId="77777777" w:rsidR="00D75A04" w:rsidRPr="007A0E23" w:rsidRDefault="00D75A04" w:rsidP="008762B6">
            <w:pPr>
              <w:pStyle w:val="rowtabella0"/>
              <w:rPr>
                <w:color w:val="002060"/>
              </w:rPr>
            </w:pPr>
            <w:r w:rsidRPr="007A0E23">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33554" w14:textId="77777777" w:rsidR="00D75A04" w:rsidRPr="007A0E23" w:rsidRDefault="00D75A04" w:rsidP="008762B6">
            <w:pPr>
              <w:pStyle w:val="rowtabella0"/>
              <w:jc w:val="center"/>
              <w:rPr>
                <w:color w:val="002060"/>
              </w:rPr>
            </w:pPr>
            <w:r w:rsidRPr="007A0E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C7D6"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C1AEE"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21385"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3C736"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19B0" w14:textId="77777777" w:rsidR="00D75A04" w:rsidRPr="007A0E23" w:rsidRDefault="00D75A04" w:rsidP="008762B6">
            <w:pPr>
              <w:pStyle w:val="rowtabella0"/>
              <w:jc w:val="center"/>
              <w:rPr>
                <w:color w:val="002060"/>
              </w:rPr>
            </w:pPr>
            <w:r w:rsidRPr="007A0E2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622F" w14:textId="77777777" w:rsidR="00D75A04" w:rsidRPr="007A0E23" w:rsidRDefault="00D75A04" w:rsidP="008762B6">
            <w:pPr>
              <w:pStyle w:val="rowtabella0"/>
              <w:jc w:val="center"/>
              <w:rPr>
                <w:color w:val="002060"/>
              </w:rPr>
            </w:pPr>
            <w:r w:rsidRPr="007A0E2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F7878"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73CC" w14:textId="77777777" w:rsidR="00D75A04" w:rsidRPr="007A0E23" w:rsidRDefault="00D75A04" w:rsidP="008762B6">
            <w:pPr>
              <w:pStyle w:val="rowtabella0"/>
              <w:jc w:val="center"/>
              <w:rPr>
                <w:color w:val="002060"/>
              </w:rPr>
            </w:pPr>
            <w:r w:rsidRPr="007A0E23">
              <w:rPr>
                <w:color w:val="002060"/>
              </w:rPr>
              <w:t>0</w:t>
            </w:r>
          </w:p>
        </w:tc>
      </w:tr>
      <w:tr w:rsidR="00D75A04" w:rsidRPr="007A0E23" w14:paraId="7E392DEC"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C94CF" w14:textId="77777777" w:rsidR="00D75A04" w:rsidRPr="007A0E23" w:rsidRDefault="00D75A04" w:rsidP="008762B6">
            <w:pPr>
              <w:pStyle w:val="rowtabella0"/>
              <w:rPr>
                <w:color w:val="002060"/>
              </w:rPr>
            </w:pPr>
            <w:r w:rsidRPr="007A0E23">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97E0" w14:textId="77777777" w:rsidR="00D75A04" w:rsidRPr="007A0E23" w:rsidRDefault="00D75A04" w:rsidP="008762B6">
            <w:pPr>
              <w:pStyle w:val="rowtabella0"/>
              <w:jc w:val="center"/>
              <w:rPr>
                <w:color w:val="002060"/>
              </w:rPr>
            </w:pPr>
            <w:r w:rsidRPr="007A0E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3B92"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5005"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8C96"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15E1"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4C34" w14:textId="77777777" w:rsidR="00D75A04" w:rsidRPr="007A0E23" w:rsidRDefault="00D75A04" w:rsidP="008762B6">
            <w:pPr>
              <w:pStyle w:val="rowtabella0"/>
              <w:jc w:val="center"/>
              <w:rPr>
                <w:color w:val="002060"/>
              </w:rPr>
            </w:pPr>
            <w:r w:rsidRPr="007A0E2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63D49" w14:textId="77777777" w:rsidR="00D75A04" w:rsidRPr="007A0E23" w:rsidRDefault="00D75A04" w:rsidP="008762B6">
            <w:pPr>
              <w:pStyle w:val="rowtabella0"/>
              <w:jc w:val="center"/>
              <w:rPr>
                <w:color w:val="002060"/>
              </w:rPr>
            </w:pPr>
            <w:r w:rsidRPr="007A0E2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9DD8F"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67BB" w14:textId="77777777" w:rsidR="00D75A04" w:rsidRPr="007A0E23" w:rsidRDefault="00D75A04" w:rsidP="008762B6">
            <w:pPr>
              <w:pStyle w:val="rowtabella0"/>
              <w:jc w:val="center"/>
              <w:rPr>
                <w:color w:val="002060"/>
              </w:rPr>
            </w:pPr>
            <w:r w:rsidRPr="007A0E23">
              <w:rPr>
                <w:color w:val="002060"/>
              </w:rPr>
              <w:t>0</w:t>
            </w:r>
          </w:p>
        </w:tc>
      </w:tr>
      <w:tr w:rsidR="00D75A04" w:rsidRPr="007A0E23" w14:paraId="37960EAF"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3B164" w14:textId="77777777" w:rsidR="00D75A04" w:rsidRPr="007A0E23" w:rsidRDefault="00D75A04" w:rsidP="008762B6">
            <w:pPr>
              <w:pStyle w:val="rowtabella0"/>
              <w:rPr>
                <w:color w:val="002060"/>
              </w:rPr>
            </w:pPr>
            <w:r w:rsidRPr="007A0E2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93082" w14:textId="77777777" w:rsidR="00D75A04" w:rsidRPr="007A0E23" w:rsidRDefault="00D75A04" w:rsidP="008762B6">
            <w:pPr>
              <w:pStyle w:val="rowtabella0"/>
              <w:jc w:val="center"/>
              <w:rPr>
                <w:color w:val="002060"/>
              </w:rPr>
            </w:pPr>
            <w:r w:rsidRPr="007A0E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6A35A"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5690A"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B16C"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78B1"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ECE6" w14:textId="77777777" w:rsidR="00D75A04" w:rsidRPr="007A0E23" w:rsidRDefault="00D75A04" w:rsidP="008762B6">
            <w:pPr>
              <w:pStyle w:val="rowtabella0"/>
              <w:jc w:val="center"/>
              <w:rPr>
                <w:color w:val="002060"/>
              </w:rPr>
            </w:pPr>
            <w:r w:rsidRPr="007A0E2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92225" w14:textId="77777777" w:rsidR="00D75A04" w:rsidRPr="007A0E23" w:rsidRDefault="00D75A04" w:rsidP="008762B6">
            <w:pPr>
              <w:pStyle w:val="rowtabella0"/>
              <w:jc w:val="center"/>
              <w:rPr>
                <w:color w:val="002060"/>
              </w:rPr>
            </w:pPr>
            <w:r w:rsidRPr="007A0E2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E98A"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35F6" w14:textId="77777777" w:rsidR="00D75A04" w:rsidRPr="007A0E23" w:rsidRDefault="00D75A04" w:rsidP="008762B6">
            <w:pPr>
              <w:pStyle w:val="rowtabella0"/>
              <w:jc w:val="center"/>
              <w:rPr>
                <w:color w:val="002060"/>
              </w:rPr>
            </w:pPr>
            <w:r w:rsidRPr="007A0E23">
              <w:rPr>
                <w:color w:val="002060"/>
              </w:rPr>
              <w:t>0</w:t>
            </w:r>
          </w:p>
        </w:tc>
      </w:tr>
      <w:tr w:rsidR="00D75A04" w:rsidRPr="007A0E23" w14:paraId="2335B96B"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E3422" w14:textId="77777777" w:rsidR="00D75A04" w:rsidRPr="007A0E23" w:rsidRDefault="00D75A04" w:rsidP="008762B6">
            <w:pPr>
              <w:pStyle w:val="rowtabella0"/>
              <w:rPr>
                <w:color w:val="002060"/>
              </w:rPr>
            </w:pPr>
            <w:r w:rsidRPr="007A0E2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A6B0"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17978"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A7AB"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61201"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9AC3"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01FB" w14:textId="77777777" w:rsidR="00D75A04" w:rsidRPr="007A0E23" w:rsidRDefault="00D75A04" w:rsidP="008762B6">
            <w:pPr>
              <w:pStyle w:val="rowtabella0"/>
              <w:jc w:val="center"/>
              <w:rPr>
                <w:color w:val="002060"/>
              </w:rPr>
            </w:pPr>
            <w:r w:rsidRPr="007A0E2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DD89" w14:textId="77777777" w:rsidR="00D75A04" w:rsidRPr="007A0E23" w:rsidRDefault="00D75A04" w:rsidP="008762B6">
            <w:pPr>
              <w:pStyle w:val="rowtabella0"/>
              <w:jc w:val="center"/>
              <w:rPr>
                <w:color w:val="002060"/>
              </w:rPr>
            </w:pPr>
            <w:r w:rsidRPr="007A0E2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6CB6D"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6FBC7" w14:textId="77777777" w:rsidR="00D75A04" w:rsidRPr="007A0E23" w:rsidRDefault="00D75A04" w:rsidP="008762B6">
            <w:pPr>
              <w:pStyle w:val="rowtabella0"/>
              <w:jc w:val="center"/>
              <w:rPr>
                <w:color w:val="002060"/>
              </w:rPr>
            </w:pPr>
            <w:r w:rsidRPr="007A0E23">
              <w:rPr>
                <w:color w:val="002060"/>
              </w:rPr>
              <w:t>0</w:t>
            </w:r>
          </w:p>
        </w:tc>
      </w:tr>
      <w:tr w:rsidR="00D75A04" w:rsidRPr="007A0E23" w14:paraId="5CAB51BD"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6F338" w14:textId="77777777" w:rsidR="00D75A04" w:rsidRPr="007A0E23" w:rsidRDefault="00D75A04" w:rsidP="008762B6">
            <w:pPr>
              <w:pStyle w:val="rowtabella0"/>
              <w:rPr>
                <w:color w:val="002060"/>
                <w:lang w:val="es-ES"/>
              </w:rPr>
            </w:pPr>
            <w:r w:rsidRPr="007A0E23">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91C6"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1806"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4F69"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2F96"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1600D"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CA15" w14:textId="77777777" w:rsidR="00D75A04" w:rsidRPr="007A0E23" w:rsidRDefault="00D75A04" w:rsidP="008762B6">
            <w:pPr>
              <w:pStyle w:val="rowtabella0"/>
              <w:jc w:val="center"/>
              <w:rPr>
                <w:color w:val="002060"/>
              </w:rPr>
            </w:pPr>
            <w:r w:rsidRPr="007A0E2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B6F1B" w14:textId="77777777" w:rsidR="00D75A04" w:rsidRPr="007A0E23" w:rsidRDefault="00D75A04" w:rsidP="008762B6">
            <w:pPr>
              <w:pStyle w:val="rowtabella0"/>
              <w:jc w:val="center"/>
              <w:rPr>
                <w:color w:val="002060"/>
              </w:rPr>
            </w:pPr>
            <w:r w:rsidRPr="007A0E2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232CE" w14:textId="77777777" w:rsidR="00D75A04" w:rsidRPr="007A0E23" w:rsidRDefault="00D75A04" w:rsidP="008762B6">
            <w:pPr>
              <w:pStyle w:val="rowtabella0"/>
              <w:jc w:val="center"/>
              <w:rPr>
                <w:color w:val="002060"/>
              </w:rPr>
            </w:pPr>
            <w:r w:rsidRPr="007A0E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D40F" w14:textId="77777777" w:rsidR="00D75A04" w:rsidRPr="007A0E23" w:rsidRDefault="00D75A04" w:rsidP="008762B6">
            <w:pPr>
              <w:pStyle w:val="rowtabella0"/>
              <w:jc w:val="center"/>
              <w:rPr>
                <w:color w:val="002060"/>
              </w:rPr>
            </w:pPr>
            <w:r w:rsidRPr="007A0E23">
              <w:rPr>
                <w:color w:val="002060"/>
              </w:rPr>
              <w:t>0</w:t>
            </w:r>
          </w:p>
        </w:tc>
      </w:tr>
      <w:tr w:rsidR="00D75A04" w:rsidRPr="007A0E23" w14:paraId="4C2EF3D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B971A" w14:textId="77777777" w:rsidR="00D75A04" w:rsidRPr="007A0E23" w:rsidRDefault="00D75A04" w:rsidP="008762B6">
            <w:pPr>
              <w:pStyle w:val="rowtabella0"/>
              <w:rPr>
                <w:color w:val="002060"/>
              </w:rPr>
            </w:pPr>
            <w:r w:rsidRPr="007A0E2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994F"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55DF"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349E"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3465"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B380"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17CC" w14:textId="77777777" w:rsidR="00D75A04" w:rsidRPr="007A0E23" w:rsidRDefault="00D75A04" w:rsidP="008762B6">
            <w:pPr>
              <w:pStyle w:val="rowtabella0"/>
              <w:jc w:val="center"/>
              <w:rPr>
                <w:color w:val="002060"/>
              </w:rPr>
            </w:pPr>
            <w:r w:rsidRPr="007A0E2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F1A9" w14:textId="77777777" w:rsidR="00D75A04" w:rsidRPr="007A0E23" w:rsidRDefault="00D75A04" w:rsidP="008762B6">
            <w:pPr>
              <w:pStyle w:val="rowtabella0"/>
              <w:jc w:val="center"/>
              <w:rPr>
                <w:color w:val="002060"/>
              </w:rPr>
            </w:pPr>
            <w:r w:rsidRPr="007A0E2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A050" w14:textId="77777777" w:rsidR="00D75A04" w:rsidRPr="007A0E23" w:rsidRDefault="00D75A04" w:rsidP="008762B6">
            <w:pPr>
              <w:pStyle w:val="rowtabella0"/>
              <w:jc w:val="center"/>
              <w:rPr>
                <w:color w:val="002060"/>
              </w:rPr>
            </w:pPr>
            <w:r w:rsidRPr="007A0E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7CE37" w14:textId="77777777" w:rsidR="00D75A04" w:rsidRPr="007A0E23" w:rsidRDefault="00D75A04" w:rsidP="008762B6">
            <w:pPr>
              <w:pStyle w:val="rowtabella0"/>
              <w:jc w:val="center"/>
              <w:rPr>
                <w:color w:val="002060"/>
              </w:rPr>
            </w:pPr>
            <w:r w:rsidRPr="007A0E23">
              <w:rPr>
                <w:color w:val="002060"/>
              </w:rPr>
              <w:t>0</w:t>
            </w:r>
          </w:p>
        </w:tc>
      </w:tr>
      <w:tr w:rsidR="00D75A04" w:rsidRPr="007A0E23" w14:paraId="22EEE974"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4C589D" w14:textId="77777777" w:rsidR="00D75A04" w:rsidRPr="007A0E23" w:rsidRDefault="00D75A04" w:rsidP="008762B6">
            <w:pPr>
              <w:pStyle w:val="rowtabella0"/>
              <w:rPr>
                <w:color w:val="002060"/>
              </w:rPr>
            </w:pPr>
            <w:r w:rsidRPr="007A0E23">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6802"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00EC"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42AA"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40EE"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8EE1D"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3878F" w14:textId="77777777" w:rsidR="00D75A04" w:rsidRPr="007A0E23" w:rsidRDefault="00D75A04" w:rsidP="008762B6">
            <w:pPr>
              <w:pStyle w:val="rowtabella0"/>
              <w:jc w:val="center"/>
              <w:rPr>
                <w:color w:val="002060"/>
              </w:rPr>
            </w:pPr>
            <w:r w:rsidRPr="007A0E2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43531" w14:textId="77777777" w:rsidR="00D75A04" w:rsidRPr="007A0E23" w:rsidRDefault="00D75A04" w:rsidP="008762B6">
            <w:pPr>
              <w:pStyle w:val="rowtabella0"/>
              <w:jc w:val="center"/>
              <w:rPr>
                <w:color w:val="002060"/>
              </w:rPr>
            </w:pPr>
            <w:r w:rsidRPr="007A0E23">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7424" w14:textId="77777777" w:rsidR="00D75A04" w:rsidRPr="007A0E23" w:rsidRDefault="00D75A04" w:rsidP="008762B6">
            <w:pPr>
              <w:pStyle w:val="rowtabella0"/>
              <w:jc w:val="center"/>
              <w:rPr>
                <w:color w:val="002060"/>
              </w:rPr>
            </w:pPr>
            <w:r w:rsidRPr="007A0E2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4CAA" w14:textId="77777777" w:rsidR="00D75A04" w:rsidRPr="007A0E23" w:rsidRDefault="00D75A04" w:rsidP="008762B6">
            <w:pPr>
              <w:pStyle w:val="rowtabella0"/>
              <w:jc w:val="center"/>
              <w:rPr>
                <w:color w:val="002060"/>
              </w:rPr>
            </w:pPr>
            <w:r w:rsidRPr="007A0E23">
              <w:rPr>
                <w:color w:val="002060"/>
              </w:rPr>
              <w:t>0</w:t>
            </w:r>
          </w:p>
        </w:tc>
      </w:tr>
    </w:tbl>
    <w:p w14:paraId="427EDCDC" w14:textId="77777777" w:rsidR="00D75A04" w:rsidRPr="007A0E23" w:rsidRDefault="00D75A04" w:rsidP="00D75A04">
      <w:pPr>
        <w:pStyle w:val="breakline"/>
        <w:rPr>
          <w:rFonts w:eastAsiaTheme="minorEastAsia"/>
          <w:color w:val="002060"/>
        </w:rPr>
      </w:pPr>
    </w:p>
    <w:p w14:paraId="17EBB5F9" w14:textId="77777777" w:rsidR="00D75A04" w:rsidRPr="007A0E23" w:rsidRDefault="00D75A04" w:rsidP="00D75A04">
      <w:pPr>
        <w:pStyle w:val="breakline"/>
        <w:rPr>
          <w:color w:val="002060"/>
        </w:rPr>
      </w:pPr>
    </w:p>
    <w:p w14:paraId="48B0C0F6" w14:textId="77777777" w:rsidR="00D75A04" w:rsidRPr="007A0E23" w:rsidRDefault="00D75A04" w:rsidP="00D75A04">
      <w:pPr>
        <w:pStyle w:val="sottotitolocampionato10"/>
        <w:rPr>
          <w:color w:val="002060"/>
        </w:rPr>
      </w:pPr>
      <w:r w:rsidRPr="007A0E2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01A50115"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77D5A"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0B353"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C3186"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4A843"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7F03B"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7AB67"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74917"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BB373"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0102E"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9808A" w14:textId="77777777" w:rsidR="00D75A04" w:rsidRPr="007A0E23" w:rsidRDefault="00D75A04" w:rsidP="008762B6">
            <w:pPr>
              <w:pStyle w:val="headertabella0"/>
              <w:rPr>
                <w:color w:val="002060"/>
              </w:rPr>
            </w:pPr>
            <w:r w:rsidRPr="007A0E23">
              <w:rPr>
                <w:color w:val="002060"/>
              </w:rPr>
              <w:t>PE</w:t>
            </w:r>
          </w:p>
        </w:tc>
      </w:tr>
      <w:tr w:rsidR="00D75A04" w:rsidRPr="007A0E23" w14:paraId="5B0BE07D"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273907" w14:textId="77777777" w:rsidR="00D75A04" w:rsidRPr="007A0E23" w:rsidRDefault="00D75A04" w:rsidP="008762B6">
            <w:pPr>
              <w:pStyle w:val="rowtabella0"/>
              <w:rPr>
                <w:color w:val="002060"/>
                <w:lang w:val="es-ES"/>
              </w:rPr>
            </w:pPr>
            <w:r w:rsidRPr="007A0E2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39671" w14:textId="77777777" w:rsidR="00D75A04" w:rsidRPr="007A0E23" w:rsidRDefault="00D75A04" w:rsidP="008762B6">
            <w:pPr>
              <w:pStyle w:val="rowtabella0"/>
              <w:jc w:val="center"/>
              <w:rPr>
                <w:color w:val="002060"/>
              </w:rPr>
            </w:pPr>
            <w:r w:rsidRPr="007A0E2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F244F"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D62F"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5A563"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9869"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DEFD" w14:textId="77777777" w:rsidR="00D75A04" w:rsidRPr="007A0E23" w:rsidRDefault="00D75A04" w:rsidP="008762B6">
            <w:pPr>
              <w:pStyle w:val="rowtabella0"/>
              <w:jc w:val="center"/>
              <w:rPr>
                <w:color w:val="002060"/>
              </w:rPr>
            </w:pPr>
            <w:r w:rsidRPr="007A0E2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9104" w14:textId="77777777" w:rsidR="00D75A04" w:rsidRPr="007A0E23" w:rsidRDefault="00D75A04" w:rsidP="008762B6">
            <w:pPr>
              <w:pStyle w:val="rowtabella0"/>
              <w:jc w:val="center"/>
              <w:rPr>
                <w:color w:val="002060"/>
              </w:rPr>
            </w:pPr>
            <w:r w:rsidRPr="007A0E2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F8BB" w14:textId="77777777" w:rsidR="00D75A04" w:rsidRPr="007A0E23" w:rsidRDefault="00D75A04" w:rsidP="008762B6">
            <w:pPr>
              <w:pStyle w:val="rowtabella0"/>
              <w:jc w:val="center"/>
              <w:rPr>
                <w:color w:val="002060"/>
              </w:rPr>
            </w:pPr>
            <w:r w:rsidRPr="007A0E2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F334" w14:textId="77777777" w:rsidR="00D75A04" w:rsidRPr="007A0E23" w:rsidRDefault="00D75A04" w:rsidP="008762B6">
            <w:pPr>
              <w:pStyle w:val="rowtabella0"/>
              <w:jc w:val="center"/>
              <w:rPr>
                <w:color w:val="002060"/>
              </w:rPr>
            </w:pPr>
            <w:r w:rsidRPr="007A0E23">
              <w:rPr>
                <w:color w:val="002060"/>
              </w:rPr>
              <w:t>0</w:t>
            </w:r>
          </w:p>
        </w:tc>
      </w:tr>
      <w:tr w:rsidR="00D75A04" w:rsidRPr="007A0E23" w14:paraId="6486D695"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B00A00" w14:textId="77777777" w:rsidR="00D75A04" w:rsidRPr="007A0E23" w:rsidRDefault="00D75A04" w:rsidP="008762B6">
            <w:pPr>
              <w:pStyle w:val="rowtabella0"/>
              <w:rPr>
                <w:color w:val="002060"/>
                <w:lang w:val="es-ES"/>
              </w:rPr>
            </w:pPr>
            <w:r w:rsidRPr="007A0E23">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CA61A" w14:textId="77777777" w:rsidR="00D75A04" w:rsidRPr="007A0E23" w:rsidRDefault="00D75A04" w:rsidP="008762B6">
            <w:pPr>
              <w:pStyle w:val="rowtabella0"/>
              <w:jc w:val="center"/>
              <w:rPr>
                <w:color w:val="002060"/>
              </w:rPr>
            </w:pPr>
            <w:r w:rsidRPr="007A0E2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EFEA"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CADE3"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7BB0D"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B68B"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ABDA6" w14:textId="77777777" w:rsidR="00D75A04" w:rsidRPr="007A0E23" w:rsidRDefault="00D75A04" w:rsidP="008762B6">
            <w:pPr>
              <w:pStyle w:val="rowtabella0"/>
              <w:jc w:val="center"/>
              <w:rPr>
                <w:color w:val="002060"/>
              </w:rPr>
            </w:pPr>
            <w:r w:rsidRPr="007A0E2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6A43" w14:textId="77777777" w:rsidR="00D75A04" w:rsidRPr="007A0E23" w:rsidRDefault="00D75A04" w:rsidP="008762B6">
            <w:pPr>
              <w:pStyle w:val="rowtabella0"/>
              <w:jc w:val="center"/>
              <w:rPr>
                <w:color w:val="002060"/>
              </w:rPr>
            </w:pPr>
            <w:r w:rsidRPr="007A0E2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B67D4" w14:textId="77777777" w:rsidR="00D75A04" w:rsidRPr="007A0E23" w:rsidRDefault="00D75A04" w:rsidP="008762B6">
            <w:pPr>
              <w:pStyle w:val="rowtabella0"/>
              <w:jc w:val="center"/>
              <w:rPr>
                <w:color w:val="002060"/>
              </w:rPr>
            </w:pPr>
            <w:r w:rsidRPr="007A0E2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B0189" w14:textId="77777777" w:rsidR="00D75A04" w:rsidRPr="007A0E23" w:rsidRDefault="00D75A04" w:rsidP="008762B6">
            <w:pPr>
              <w:pStyle w:val="rowtabella0"/>
              <w:jc w:val="center"/>
              <w:rPr>
                <w:color w:val="002060"/>
              </w:rPr>
            </w:pPr>
            <w:r w:rsidRPr="007A0E23">
              <w:rPr>
                <w:color w:val="002060"/>
              </w:rPr>
              <w:t>0</w:t>
            </w:r>
          </w:p>
        </w:tc>
      </w:tr>
      <w:tr w:rsidR="00D75A04" w:rsidRPr="007A0E23" w14:paraId="56D015B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30F09" w14:textId="77777777" w:rsidR="00D75A04" w:rsidRPr="007A0E23" w:rsidRDefault="00D75A04" w:rsidP="008762B6">
            <w:pPr>
              <w:pStyle w:val="rowtabella0"/>
              <w:rPr>
                <w:color w:val="002060"/>
              </w:rPr>
            </w:pPr>
            <w:r w:rsidRPr="007A0E2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9E3D" w14:textId="77777777" w:rsidR="00D75A04" w:rsidRPr="007A0E23" w:rsidRDefault="00D75A04" w:rsidP="008762B6">
            <w:pPr>
              <w:pStyle w:val="rowtabella0"/>
              <w:jc w:val="center"/>
              <w:rPr>
                <w:color w:val="002060"/>
              </w:rPr>
            </w:pPr>
            <w:r w:rsidRPr="007A0E2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77F6D"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3656"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174DC"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D9E3"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FBB9F" w14:textId="77777777" w:rsidR="00D75A04" w:rsidRPr="007A0E23" w:rsidRDefault="00D75A04" w:rsidP="008762B6">
            <w:pPr>
              <w:pStyle w:val="rowtabella0"/>
              <w:jc w:val="center"/>
              <w:rPr>
                <w:color w:val="002060"/>
              </w:rPr>
            </w:pPr>
            <w:r w:rsidRPr="007A0E2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9ACE" w14:textId="77777777" w:rsidR="00D75A04" w:rsidRPr="007A0E23" w:rsidRDefault="00D75A04" w:rsidP="008762B6">
            <w:pPr>
              <w:pStyle w:val="rowtabella0"/>
              <w:jc w:val="center"/>
              <w:rPr>
                <w:color w:val="002060"/>
              </w:rPr>
            </w:pPr>
            <w:r w:rsidRPr="007A0E2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894B9" w14:textId="77777777" w:rsidR="00D75A04" w:rsidRPr="007A0E23" w:rsidRDefault="00D75A04" w:rsidP="008762B6">
            <w:pPr>
              <w:pStyle w:val="rowtabella0"/>
              <w:jc w:val="center"/>
              <w:rPr>
                <w:color w:val="002060"/>
              </w:rPr>
            </w:pPr>
            <w:r w:rsidRPr="007A0E2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466A" w14:textId="77777777" w:rsidR="00D75A04" w:rsidRPr="007A0E23" w:rsidRDefault="00D75A04" w:rsidP="008762B6">
            <w:pPr>
              <w:pStyle w:val="rowtabella0"/>
              <w:jc w:val="center"/>
              <w:rPr>
                <w:color w:val="002060"/>
              </w:rPr>
            </w:pPr>
            <w:r w:rsidRPr="007A0E23">
              <w:rPr>
                <w:color w:val="002060"/>
              </w:rPr>
              <w:t>0</w:t>
            </w:r>
          </w:p>
        </w:tc>
      </w:tr>
      <w:tr w:rsidR="00D75A04" w:rsidRPr="007A0E23" w14:paraId="74631E71"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EED92" w14:textId="77777777" w:rsidR="00D75A04" w:rsidRPr="007A0E23" w:rsidRDefault="00D75A04" w:rsidP="008762B6">
            <w:pPr>
              <w:pStyle w:val="rowtabella0"/>
              <w:rPr>
                <w:color w:val="002060"/>
              </w:rPr>
            </w:pPr>
            <w:r w:rsidRPr="007A0E2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C1D3" w14:textId="77777777" w:rsidR="00D75A04" w:rsidRPr="007A0E23" w:rsidRDefault="00D75A04" w:rsidP="008762B6">
            <w:pPr>
              <w:pStyle w:val="rowtabella0"/>
              <w:jc w:val="center"/>
              <w:rPr>
                <w:color w:val="002060"/>
              </w:rPr>
            </w:pPr>
            <w:r w:rsidRPr="007A0E2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6F94"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55E2"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A621"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1088"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3BBA" w14:textId="77777777" w:rsidR="00D75A04" w:rsidRPr="007A0E23" w:rsidRDefault="00D75A04" w:rsidP="008762B6">
            <w:pPr>
              <w:pStyle w:val="rowtabella0"/>
              <w:jc w:val="center"/>
              <w:rPr>
                <w:color w:val="002060"/>
              </w:rPr>
            </w:pPr>
            <w:r w:rsidRPr="007A0E2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0E08" w14:textId="77777777" w:rsidR="00D75A04" w:rsidRPr="007A0E23" w:rsidRDefault="00D75A04" w:rsidP="008762B6">
            <w:pPr>
              <w:pStyle w:val="rowtabella0"/>
              <w:jc w:val="center"/>
              <w:rPr>
                <w:color w:val="002060"/>
              </w:rPr>
            </w:pPr>
            <w:r w:rsidRPr="007A0E2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4358"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49E2" w14:textId="77777777" w:rsidR="00D75A04" w:rsidRPr="007A0E23" w:rsidRDefault="00D75A04" w:rsidP="008762B6">
            <w:pPr>
              <w:pStyle w:val="rowtabella0"/>
              <w:jc w:val="center"/>
              <w:rPr>
                <w:color w:val="002060"/>
              </w:rPr>
            </w:pPr>
            <w:r w:rsidRPr="007A0E23">
              <w:rPr>
                <w:color w:val="002060"/>
              </w:rPr>
              <w:t>0</w:t>
            </w:r>
          </w:p>
        </w:tc>
      </w:tr>
      <w:tr w:rsidR="00D75A04" w:rsidRPr="007A0E23" w14:paraId="3859AD56"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3CFDC" w14:textId="77777777" w:rsidR="00D75A04" w:rsidRPr="007A0E23" w:rsidRDefault="00D75A04" w:rsidP="008762B6">
            <w:pPr>
              <w:pStyle w:val="rowtabella0"/>
              <w:rPr>
                <w:color w:val="002060"/>
              </w:rPr>
            </w:pPr>
            <w:r w:rsidRPr="007A0E2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F9AC" w14:textId="77777777" w:rsidR="00D75A04" w:rsidRPr="007A0E23" w:rsidRDefault="00D75A04" w:rsidP="008762B6">
            <w:pPr>
              <w:pStyle w:val="rowtabella0"/>
              <w:jc w:val="center"/>
              <w:rPr>
                <w:color w:val="002060"/>
              </w:rPr>
            </w:pPr>
            <w:r w:rsidRPr="007A0E2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11A6"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E092A"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24D7A"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0428"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4D44" w14:textId="77777777" w:rsidR="00D75A04" w:rsidRPr="007A0E23" w:rsidRDefault="00D75A04" w:rsidP="008762B6">
            <w:pPr>
              <w:pStyle w:val="rowtabella0"/>
              <w:jc w:val="center"/>
              <w:rPr>
                <w:color w:val="002060"/>
              </w:rPr>
            </w:pPr>
            <w:r w:rsidRPr="007A0E2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28A1" w14:textId="77777777" w:rsidR="00D75A04" w:rsidRPr="007A0E23" w:rsidRDefault="00D75A04" w:rsidP="008762B6">
            <w:pPr>
              <w:pStyle w:val="rowtabella0"/>
              <w:jc w:val="center"/>
              <w:rPr>
                <w:color w:val="002060"/>
              </w:rPr>
            </w:pPr>
            <w:r w:rsidRPr="007A0E2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9D4D"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73B4" w14:textId="77777777" w:rsidR="00D75A04" w:rsidRPr="007A0E23" w:rsidRDefault="00D75A04" w:rsidP="008762B6">
            <w:pPr>
              <w:pStyle w:val="rowtabella0"/>
              <w:jc w:val="center"/>
              <w:rPr>
                <w:color w:val="002060"/>
              </w:rPr>
            </w:pPr>
            <w:r w:rsidRPr="007A0E23">
              <w:rPr>
                <w:color w:val="002060"/>
              </w:rPr>
              <w:t>0</w:t>
            </w:r>
          </w:p>
        </w:tc>
      </w:tr>
      <w:tr w:rsidR="00D75A04" w:rsidRPr="007A0E23" w14:paraId="4D836E1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B9A20" w14:textId="77777777" w:rsidR="00D75A04" w:rsidRPr="007A0E23" w:rsidRDefault="00D75A04" w:rsidP="008762B6">
            <w:pPr>
              <w:pStyle w:val="rowtabella0"/>
              <w:rPr>
                <w:color w:val="002060"/>
              </w:rPr>
            </w:pPr>
            <w:r w:rsidRPr="007A0E23">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4AE51" w14:textId="77777777" w:rsidR="00D75A04" w:rsidRPr="007A0E23" w:rsidRDefault="00D75A04" w:rsidP="008762B6">
            <w:pPr>
              <w:pStyle w:val="rowtabella0"/>
              <w:jc w:val="center"/>
              <w:rPr>
                <w:color w:val="002060"/>
              </w:rPr>
            </w:pPr>
            <w:r w:rsidRPr="007A0E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3A76"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7CF6"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9B6C5"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56F65"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F48A2" w14:textId="77777777" w:rsidR="00D75A04" w:rsidRPr="007A0E23" w:rsidRDefault="00D75A04" w:rsidP="008762B6">
            <w:pPr>
              <w:pStyle w:val="rowtabella0"/>
              <w:jc w:val="center"/>
              <w:rPr>
                <w:color w:val="002060"/>
              </w:rPr>
            </w:pPr>
            <w:r w:rsidRPr="007A0E2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71FB" w14:textId="77777777" w:rsidR="00D75A04" w:rsidRPr="007A0E23" w:rsidRDefault="00D75A04" w:rsidP="008762B6">
            <w:pPr>
              <w:pStyle w:val="rowtabella0"/>
              <w:jc w:val="center"/>
              <w:rPr>
                <w:color w:val="002060"/>
              </w:rPr>
            </w:pPr>
            <w:r w:rsidRPr="007A0E2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58DE"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F658" w14:textId="77777777" w:rsidR="00D75A04" w:rsidRPr="007A0E23" w:rsidRDefault="00D75A04" w:rsidP="008762B6">
            <w:pPr>
              <w:pStyle w:val="rowtabella0"/>
              <w:jc w:val="center"/>
              <w:rPr>
                <w:color w:val="002060"/>
              </w:rPr>
            </w:pPr>
            <w:r w:rsidRPr="007A0E23">
              <w:rPr>
                <w:color w:val="002060"/>
              </w:rPr>
              <w:t>0</w:t>
            </w:r>
          </w:p>
        </w:tc>
      </w:tr>
      <w:tr w:rsidR="00D75A04" w:rsidRPr="007A0E23" w14:paraId="037CD3D8"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2471C" w14:textId="77777777" w:rsidR="00D75A04" w:rsidRPr="007A0E23" w:rsidRDefault="00D75A04" w:rsidP="008762B6">
            <w:pPr>
              <w:pStyle w:val="rowtabella0"/>
              <w:rPr>
                <w:color w:val="002060"/>
              </w:rPr>
            </w:pPr>
            <w:r w:rsidRPr="007A0E2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DB35" w14:textId="77777777" w:rsidR="00D75A04" w:rsidRPr="007A0E23" w:rsidRDefault="00D75A04" w:rsidP="008762B6">
            <w:pPr>
              <w:pStyle w:val="rowtabella0"/>
              <w:jc w:val="center"/>
              <w:rPr>
                <w:color w:val="002060"/>
              </w:rPr>
            </w:pPr>
            <w:r w:rsidRPr="007A0E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5885"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CBF1A"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5203"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29D0"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D98B" w14:textId="77777777" w:rsidR="00D75A04" w:rsidRPr="007A0E23" w:rsidRDefault="00D75A04" w:rsidP="008762B6">
            <w:pPr>
              <w:pStyle w:val="rowtabella0"/>
              <w:jc w:val="center"/>
              <w:rPr>
                <w:color w:val="002060"/>
              </w:rPr>
            </w:pPr>
            <w:r w:rsidRPr="007A0E2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8031" w14:textId="77777777" w:rsidR="00D75A04" w:rsidRPr="007A0E23" w:rsidRDefault="00D75A04" w:rsidP="008762B6">
            <w:pPr>
              <w:pStyle w:val="rowtabella0"/>
              <w:jc w:val="center"/>
              <w:rPr>
                <w:color w:val="002060"/>
              </w:rPr>
            </w:pPr>
            <w:r w:rsidRPr="007A0E2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F9158"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7C9FE" w14:textId="77777777" w:rsidR="00D75A04" w:rsidRPr="007A0E23" w:rsidRDefault="00D75A04" w:rsidP="008762B6">
            <w:pPr>
              <w:pStyle w:val="rowtabella0"/>
              <w:jc w:val="center"/>
              <w:rPr>
                <w:color w:val="002060"/>
              </w:rPr>
            </w:pPr>
            <w:r w:rsidRPr="007A0E23">
              <w:rPr>
                <w:color w:val="002060"/>
              </w:rPr>
              <w:t>0</w:t>
            </w:r>
          </w:p>
        </w:tc>
      </w:tr>
      <w:tr w:rsidR="00D75A04" w:rsidRPr="007A0E23" w14:paraId="4D429FD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7AC48" w14:textId="77777777" w:rsidR="00D75A04" w:rsidRPr="007A0E23" w:rsidRDefault="00D75A04" w:rsidP="008762B6">
            <w:pPr>
              <w:pStyle w:val="rowtabella0"/>
              <w:rPr>
                <w:color w:val="002060"/>
              </w:rPr>
            </w:pPr>
            <w:r w:rsidRPr="007A0E23">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2370" w14:textId="77777777" w:rsidR="00D75A04" w:rsidRPr="007A0E23" w:rsidRDefault="00D75A04" w:rsidP="008762B6">
            <w:pPr>
              <w:pStyle w:val="rowtabella0"/>
              <w:jc w:val="center"/>
              <w:rPr>
                <w:color w:val="002060"/>
              </w:rPr>
            </w:pPr>
            <w:r w:rsidRPr="007A0E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855C"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F60E"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7CE8"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BA01"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59D85" w14:textId="77777777" w:rsidR="00D75A04" w:rsidRPr="007A0E23" w:rsidRDefault="00D75A04" w:rsidP="008762B6">
            <w:pPr>
              <w:pStyle w:val="rowtabella0"/>
              <w:jc w:val="center"/>
              <w:rPr>
                <w:color w:val="002060"/>
              </w:rPr>
            </w:pPr>
            <w:r w:rsidRPr="007A0E2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B308" w14:textId="77777777" w:rsidR="00D75A04" w:rsidRPr="007A0E23" w:rsidRDefault="00D75A04" w:rsidP="008762B6">
            <w:pPr>
              <w:pStyle w:val="rowtabella0"/>
              <w:jc w:val="center"/>
              <w:rPr>
                <w:color w:val="002060"/>
              </w:rPr>
            </w:pPr>
            <w:r w:rsidRPr="007A0E2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93132"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053B" w14:textId="77777777" w:rsidR="00D75A04" w:rsidRPr="007A0E23" w:rsidRDefault="00D75A04" w:rsidP="008762B6">
            <w:pPr>
              <w:pStyle w:val="rowtabella0"/>
              <w:jc w:val="center"/>
              <w:rPr>
                <w:color w:val="002060"/>
              </w:rPr>
            </w:pPr>
            <w:r w:rsidRPr="007A0E23">
              <w:rPr>
                <w:color w:val="002060"/>
              </w:rPr>
              <w:t>0</w:t>
            </w:r>
          </w:p>
        </w:tc>
      </w:tr>
      <w:tr w:rsidR="00D75A04" w:rsidRPr="007A0E23" w14:paraId="342C91A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BF605" w14:textId="77777777" w:rsidR="00D75A04" w:rsidRPr="007A0E23" w:rsidRDefault="00D75A04" w:rsidP="008762B6">
            <w:pPr>
              <w:pStyle w:val="rowtabella0"/>
              <w:rPr>
                <w:color w:val="002060"/>
              </w:rPr>
            </w:pPr>
            <w:r w:rsidRPr="007A0E23">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E6A5" w14:textId="77777777" w:rsidR="00D75A04" w:rsidRPr="007A0E23" w:rsidRDefault="00D75A04" w:rsidP="008762B6">
            <w:pPr>
              <w:pStyle w:val="rowtabella0"/>
              <w:jc w:val="center"/>
              <w:rPr>
                <w:color w:val="002060"/>
              </w:rPr>
            </w:pPr>
            <w:r w:rsidRPr="007A0E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3710"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7229A"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33DB"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1E18"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847C6" w14:textId="77777777" w:rsidR="00D75A04" w:rsidRPr="007A0E23" w:rsidRDefault="00D75A04" w:rsidP="008762B6">
            <w:pPr>
              <w:pStyle w:val="rowtabella0"/>
              <w:jc w:val="center"/>
              <w:rPr>
                <w:color w:val="002060"/>
              </w:rPr>
            </w:pPr>
            <w:r w:rsidRPr="007A0E2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65496" w14:textId="77777777" w:rsidR="00D75A04" w:rsidRPr="007A0E23" w:rsidRDefault="00D75A04" w:rsidP="008762B6">
            <w:pPr>
              <w:pStyle w:val="rowtabella0"/>
              <w:jc w:val="center"/>
              <w:rPr>
                <w:color w:val="002060"/>
              </w:rPr>
            </w:pPr>
            <w:r w:rsidRPr="007A0E2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00A5"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810D" w14:textId="77777777" w:rsidR="00D75A04" w:rsidRPr="007A0E23" w:rsidRDefault="00D75A04" w:rsidP="008762B6">
            <w:pPr>
              <w:pStyle w:val="rowtabella0"/>
              <w:jc w:val="center"/>
              <w:rPr>
                <w:color w:val="002060"/>
              </w:rPr>
            </w:pPr>
            <w:r w:rsidRPr="007A0E23">
              <w:rPr>
                <w:color w:val="002060"/>
              </w:rPr>
              <w:t>0</w:t>
            </w:r>
          </w:p>
        </w:tc>
      </w:tr>
      <w:tr w:rsidR="00D75A04" w:rsidRPr="007A0E23" w14:paraId="1DF6D0D4"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CD43E" w14:textId="77777777" w:rsidR="00D75A04" w:rsidRPr="007A0E23" w:rsidRDefault="00D75A04" w:rsidP="008762B6">
            <w:pPr>
              <w:pStyle w:val="rowtabella0"/>
              <w:rPr>
                <w:color w:val="002060"/>
              </w:rPr>
            </w:pPr>
            <w:r w:rsidRPr="007A0E2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70BD1" w14:textId="77777777" w:rsidR="00D75A04" w:rsidRPr="007A0E23" w:rsidRDefault="00D75A04" w:rsidP="008762B6">
            <w:pPr>
              <w:pStyle w:val="rowtabella0"/>
              <w:jc w:val="center"/>
              <w:rPr>
                <w:color w:val="002060"/>
              </w:rPr>
            </w:pPr>
            <w:r w:rsidRPr="007A0E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D1ABB"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74E8C"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D502A"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9260A"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50BC0" w14:textId="77777777" w:rsidR="00D75A04" w:rsidRPr="007A0E23" w:rsidRDefault="00D75A04" w:rsidP="008762B6">
            <w:pPr>
              <w:pStyle w:val="rowtabella0"/>
              <w:jc w:val="center"/>
              <w:rPr>
                <w:color w:val="002060"/>
              </w:rPr>
            </w:pPr>
            <w:r w:rsidRPr="007A0E2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08E7A" w14:textId="77777777" w:rsidR="00D75A04" w:rsidRPr="007A0E23" w:rsidRDefault="00D75A04" w:rsidP="008762B6">
            <w:pPr>
              <w:pStyle w:val="rowtabella0"/>
              <w:jc w:val="center"/>
              <w:rPr>
                <w:color w:val="002060"/>
              </w:rPr>
            </w:pPr>
            <w:r w:rsidRPr="007A0E2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6D456"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9E03" w14:textId="77777777" w:rsidR="00D75A04" w:rsidRPr="007A0E23" w:rsidRDefault="00D75A04" w:rsidP="008762B6">
            <w:pPr>
              <w:pStyle w:val="rowtabella0"/>
              <w:jc w:val="center"/>
              <w:rPr>
                <w:color w:val="002060"/>
              </w:rPr>
            </w:pPr>
            <w:r w:rsidRPr="007A0E23">
              <w:rPr>
                <w:color w:val="002060"/>
              </w:rPr>
              <w:t>0</w:t>
            </w:r>
          </w:p>
        </w:tc>
      </w:tr>
      <w:tr w:rsidR="00D75A04" w:rsidRPr="007A0E23" w14:paraId="5CD40D3B"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B6299D" w14:textId="77777777" w:rsidR="00D75A04" w:rsidRPr="007A0E23" w:rsidRDefault="00D75A04" w:rsidP="008762B6">
            <w:pPr>
              <w:pStyle w:val="rowtabella0"/>
              <w:rPr>
                <w:color w:val="002060"/>
              </w:rPr>
            </w:pPr>
            <w:r w:rsidRPr="007A0E23">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2249"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117B"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A4FAF"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C8AA"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1DE4D"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00D3" w14:textId="77777777" w:rsidR="00D75A04" w:rsidRPr="007A0E23" w:rsidRDefault="00D75A04" w:rsidP="008762B6">
            <w:pPr>
              <w:pStyle w:val="rowtabella0"/>
              <w:jc w:val="center"/>
              <w:rPr>
                <w:color w:val="002060"/>
              </w:rPr>
            </w:pPr>
            <w:r w:rsidRPr="007A0E2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E51C1" w14:textId="77777777" w:rsidR="00D75A04" w:rsidRPr="007A0E23" w:rsidRDefault="00D75A04" w:rsidP="008762B6">
            <w:pPr>
              <w:pStyle w:val="rowtabella0"/>
              <w:jc w:val="center"/>
              <w:rPr>
                <w:color w:val="002060"/>
              </w:rPr>
            </w:pPr>
            <w:r w:rsidRPr="007A0E2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2E4E" w14:textId="77777777" w:rsidR="00D75A04" w:rsidRPr="007A0E23" w:rsidRDefault="00D75A04" w:rsidP="008762B6">
            <w:pPr>
              <w:pStyle w:val="rowtabella0"/>
              <w:jc w:val="center"/>
              <w:rPr>
                <w:color w:val="002060"/>
              </w:rPr>
            </w:pPr>
            <w:r w:rsidRPr="007A0E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5454" w14:textId="77777777" w:rsidR="00D75A04" w:rsidRPr="007A0E23" w:rsidRDefault="00D75A04" w:rsidP="008762B6">
            <w:pPr>
              <w:pStyle w:val="rowtabella0"/>
              <w:jc w:val="center"/>
              <w:rPr>
                <w:color w:val="002060"/>
              </w:rPr>
            </w:pPr>
            <w:r w:rsidRPr="007A0E23">
              <w:rPr>
                <w:color w:val="002060"/>
              </w:rPr>
              <w:t>0</w:t>
            </w:r>
          </w:p>
        </w:tc>
      </w:tr>
      <w:tr w:rsidR="00D75A04" w:rsidRPr="007A0E23" w14:paraId="25CC1AEC"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C6DDE" w14:textId="77777777" w:rsidR="00D75A04" w:rsidRPr="007A0E23" w:rsidRDefault="00D75A04" w:rsidP="008762B6">
            <w:pPr>
              <w:pStyle w:val="rowtabella0"/>
              <w:rPr>
                <w:color w:val="002060"/>
              </w:rPr>
            </w:pPr>
            <w:r w:rsidRPr="007A0E23">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FCAE5"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8697"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308B4"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9D90"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4B51"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507E" w14:textId="77777777" w:rsidR="00D75A04" w:rsidRPr="007A0E23" w:rsidRDefault="00D75A04" w:rsidP="008762B6">
            <w:pPr>
              <w:pStyle w:val="rowtabella0"/>
              <w:jc w:val="center"/>
              <w:rPr>
                <w:color w:val="002060"/>
              </w:rPr>
            </w:pPr>
            <w:r w:rsidRPr="007A0E2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EB76" w14:textId="77777777" w:rsidR="00D75A04" w:rsidRPr="007A0E23" w:rsidRDefault="00D75A04" w:rsidP="008762B6">
            <w:pPr>
              <w:pStyle w:val="rowtabella0"/>
              <w:jc w:val="center"/>
              <w:rPr>
                <w:color w:val="002060"/>
              </w:rPr>
            </w:pPr>
            <w:r w:rsidRPr="007A0E23">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C0BD" w14:textId="77777777" w:rsidR="00D75A04" w:rsidRPr="007A0E23" w:rsidRDefault="00D75A04" w:rsidP="008762B6">
            <w:pPr>
              <w:pStyle w:val="rowtabella0"/>
              <w:jc w:val="center"/>
              <w:rPr>
                <w:color w:val="002060"/>
              </w:rPr>
            </w:pPr>
            <w:r w:rsidRPr="007A0E2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1FAE" w14:textId="77777777" w:rsidR="00D75A04" w:rsidRPr="007A0E23" w:rsidRDefault="00D75A04" w:rsidP="008762B6">
            <w:pPr>
              <w:pStyle w:val="rowtabella0"/>
              <w:jc w:val="center"/>
              <w:rPr>
                <w:color w:val="002060"/>
              </w:rPr>
            </w:pPr>
            <w:r w:rsidRPr="007A0E23">
              <w:rPr>
                <w:color w:val="002060"/>
              </w:rPr>
              <w:t>0</w:t>
            </w:r>
          </w:p>
        </w:tc>
      </w:tr>
      <w:tr w:rsidR="00D75A04" w:rsidRPr="007A0E23" w14:paraId="63F9B510"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3198DE" w14:textId="77777777" w:rsidR="00D75A04" w:rsidRPr="007A0E23" w:rsidRDefault="00D75A04" w:rsidP="008762B6">
            <w:pPr>
              <w:pStyle w:val="rowtabella0"/>
              <w:rPr>
                <w:color w:val="002060"/>
              </w:rPr>
            </w:pPr>
            <w:r w:rsidRPr="007A0E2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3AE9"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FAAD"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F8642"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496D"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9DF6"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FA528" w14:textId="77777777" w:rsidR="00D75A04" w:rsidRPr="007A0E23" w:rsidRDefault="00D75A04" w:rsidP="008762B6">
            <w:pPr>
              <w:pStyle w:val="rowtabella0"/>
              <w:jc w:val="center"/>
              <w:rPr>
                <w:color w:val="002060"/>
              </w:rPr>
            </w:pPr>
            <w:r w:rsidRPr="007A0E2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D19D" w14:textId="77777777" w:rsidR="00D75A04" w:rsidRPr="007A0E23" w:rsidRDefault="00D75A04" w:rsidP="008762B6">
            <w:pPr>
              <w:pStyle w:val="rowtabella0"/>
              <w:jc w:val="center"/>
              <w:rPr>
                <w:color w:val="002060"/>
              </w:rPr>
            </w:pPr>
            <w:r w:rsidRPr="007A0E2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5BF6" w14:textId="77777777" w:rsidR="00D75A04" w:rsidRPr="007A0E23" w:rsidRDefault="00D75A04" w:rsidP="008762B6">
            <w:pPr>
              <w:pStyle w:val="rowtabella0"/>
              <w:jc w:val="center"/>
              <w:rPr>
                <w:color w:val="002060"/>
              </w:rPr>
            </w:pPr>
            <w:r w:rsidRPr="007A0E2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C3CF" w14:textId="77777777" w:rsidR="00D75A04" w:rsidRPr="007A0E23" w:rsidRDefault="00D75A04" w:rsidP="008762B6">
            <w:pPr>
              <w:pStyle w:val="rowtabella0"/>
              <w:jc w:val="center"/>
              <w:rPr>
                <w:color w:val="002060"/>
              </w:rPr>
            </w:pPr>
            <w:r w:rsidRPr="007A0E23">
              <w:rPr>
                <w:color w:val="002060"/>
              </w:rPr>
              <w:t>0</w:t>
            </w:r>
          </w:p>
        </w:tc>
      </w:tr>
    </w:tbl>
    <w:p w14:paraId="7DA410FC" w14:textId="77777777" w:rsidR="00D75A04" w:rsidRPr="007A0E23" w:rsidRDefault="00D75A04" w:rsidP="00D75A04">
      <w:pPr>
        <w:pStyle w:val="breakline"/>
        <w:rPr>
          <w:rFonts w:eastAsiaTheme="minorEastAsia"/>
          <w:color w:val="002060"/>
        </w:rPr>
      </w:pPr>
    </w:p>
    <w:p w14:paraId="1A2C7C26" w14:textId="77777777" w:rsidR="00D75A04" w:rsidRPr="007A0E23" w:rsidRDefault="00D75A04" w:rsidP="00D75A04">
      <w:pPr>
        <w:pStyle w:val="breakline"/>
        <w:rPr>
          <w:color w:val="002060"/>
        </w:rPr>
      </w:pPr>
    </w:p>
    <w:p w14:paraId="37A38729" w14:textId="77777777" w:rsidR="00D75A04" w:rsidRPr="007A0E23" w:rsidRDefault="00D75A04" w:rsidP="00D75A04">
      <w:pPr>
        <w:pStyle w:val="sottotitolocampionato10"/>
        <w:rPr>
          <w:color w:val="002060"/>
        </w:rPr>
      </w:pPr>
      <w:r w:rsidRPr="007A0E2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66045136"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50311"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36E7A"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22D37"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D6A39"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10557"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6C588"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4AD9A"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4B375"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5400F"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74DE6" w14:textId="77777777" w:rsidR="00D75A04" w:rsidRPr="007A0E23" w:rsidRDefault="00D75A04" w:rsidP="008762B6">
            <w:pPr>
              <w:pStyle w:val="headertabella0"/>
              <w:rPr>
                <w:color w:val="002060"/>
              </w:rPr>
            </w:pPr>
            <w:r w:rsidRPr="007A0E23">
              <w:rPr>
                <w:color w:val="002060"/>
              </w:rPr>
              <w:t>PE</w:t>
            </w:r>
          </w:p>
        </w:tc>
      </w:tr>
      <w:tr w:rsidR="00D75A04" w:rsidRPr="007A0E23" w14:paraId="2D92BC02"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AC6A98" w14:textId="77777777" w:rsidR="00D75A04" w:rsidRPr="007A0E23" w:rsidRDefault="00D75A04" w:rsidP="008762B6">
            <w:pPr>
              <w:pStyle w:val="rowtabella0"/>
              <w:rPr>
                <w:color w:val="002060"/>
              </w:rPr>
            </w:pPr>
            <w:r w:rsidRPr="007A0E2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2B3A" w14:textId="77777777" w:rsidR="00D75A04" w:rsidRPr="007A0E23" w:rsidRDefault="00D75A04" w:rsidP="008762B6">
            <w:pPr>
              <w:pStyle w:val="rowtabella0"/>
              <w:jc w:val="center"/>
              <w:rPr>
                <w:color w:val="002060"/>
              </w:rPr>
            </w:pPr>
            <w:r w:rsidRPr="007A0E2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1A06"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03CBB"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C8FE"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AA3E"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CA91" w14:textId="77777777" w:rsidR="00D75A04" w:rsidRPr="007A0E23" w:rsidRDefault="00D75A04" w:rsidP="008762B6">
            <w:pPr>
              <w:pStyle w:val="rowtabella0"/>
              <w:jc w:val="center"/>
              <w:rPr>
                <w:color w:val="002060"/>
              </w:rPr>
            </w:pPr>
            <w:r w:rsidRPr="007A0E23">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DF70" w14:textId="77777777" w:rsidR="00D75A04" w:rsidRPr="007A0E23" w:rsidRDefault="00D75A04" w:rsidP="008762B6">
            <w:pPr>
              <w:pStyle w:val="rowtabella0"/>
              <w:jc w:val="center"/>
              <w:rPr>
                <w:color w:val="002060"/>
              </w:rPr>
            </w:pPr>
            <w:r w:rsidRPr="007A0E2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AAF5" w14:textId="77777777" w:rsidR="00D75A04" w:rsidRPr="007A0E23" w:rsidRDefault="00D75A04" w:rsidP="008762B6">
            <w:pPr>
              <w:pStyle w:val="rowtabella0"/>
              <w:jc w:val="center"/>
              <w:rPr>
                <w:color w:val="002060"/>
              </w:rPr>
            </w:pPr>
            <w:r w:rsidRPr="007A0E2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6644E" w14:textId="77777777" w:rsidR="00D75A04" w:rsidRPr="007A0E23" w:rsidRDefault="00D75A04" w:rsidP="008762B6">
            <w:pPr>
              <w:pStyle w:val="rowtabella0"/>
              <w:jc w:val="center"/>
              <w:rPr>
                <w:color w:val="002060"/>
              </w:rPr>
            </w:pPr>
            <w:r w:rsidRPr="007A0E23">
              <w:rPr>
                <w:color w:val="002060"/>
              </w:rPr>
              <w:t>0</w:t>
            </w:r>
          </w:p>
        </w:tc>
      </w:tr>
      <w:tr w:rsidR="00D75A04" w:rsidRPr="007A0E23" w14:paraId="654B842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370FD" w14:textId="77777777" w:rsidR="00D75A04" w:rsidRPr="007A0E23" w:rsidRDefault="00D75A04" w:rsidP="008762B6">
            <w:pPr>
              <w:pStyle w:val="rowtabella0"/>
              <w:rPr>
                <w:color w:val="002060"/>
                <w:lang w:val="es-ES"/>
              </w:rPr>
            </w:pPr>
            <w:r w:rsidRPr="007A0E23">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9910"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DE17"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0C0C"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ED38"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546A"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11C89" w14:textId="77777777" w:rsidR="00D75A04" w:rsidRPr="007A0E23" w:rsidRDefault="00D75A04" w:rsidP="008762B6">
            <w:pPr>
              <w:pStyle w:val="rowtabella0"/>
              <w:jc w:val="center"/>
              <w:rPr>
                <w:color w:val="002060"/>
              </w:rPr>
            </w:pPr>
            <w:r w:rsidRPr="007A0E2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065D3" w14:textId="77777777" w:rsidR="00D75A04" w:rsidRPr="007A0E23" w:rsidRDefault="00D75A04" w:rsidP="008762B6">
            <w:pPr>
              <w:pStyle w:val="rowtabella0"/>
              <w:jc w:val="center"/>
              <w:rPr>
                <w:color w:val="002060"/>
              </w:rPr>
            </w:pPr>
            <w:r w:rsidRPr="007A0E2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1003"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6446C" w14:textId="77777777" w:rsidR="00D75A04" w:rsidRPr="007A0E23" w:rsidRDefault="00D75A04" w:rsidP="008762B6">
            <w:pPr>
              <w:pStyle w:val="rowtabella0"/>
              <w:jc w:val="center"/>
              <w:rPr>
                <w:color w:val="002060"/>
              </w:rPr>
            </w:pPr>
            <w:r w:rsidRPr="007A0E23">
              <w:rPr>
                <w:color w:val="002060"/>
              </w:rPr>
              <w:t>0</w:t>
            </w:r>
          </w:p>
        </w:tc>
      </w:tr>
      <w:tr w:rsidR="00D75A04" w:rsidRPr="007A0E23" w14:paraId="5927B72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8B5DD" w14:textId="77777777" w:rsidR="00D75A04" w:rsidRPr="007A0E23" w:rsidRDefault="00D75A04" w:rsidP="008762B6">
            <w:pPr>
              <w:pStyle w:val="rowtabella0"/>
              <w:rPr>
                <w:color w:val="002060"/>
              </w:rPr>
            </w:pPr>
            <w:r w:rsidRPr="007A0E23">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AAE3" w14:textId="77777777" w:rsidR="00D75A04" w:rsidRPr="007A0E23" w:rsidRDefault="00D75A04" w:rsidP="008762B6">
            <w:pPr>
              <w:pStyle w:val="rowtabella0"/>
              <w:jc w:val="center"/>
              <w:rPr>
                <w:color w:val="002060"/>
              </w:rPr>
            </w:pPr>
            <w:r w:rsidRPr="007A0E2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AADE"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CEFC7"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752C7"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F5996"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994C" w14:textId="77777777" w:rsidR="00D75A04" w:rsidRPr="007A0E23" w:rsidRDefault="00D75A04" w:rsidP="008762B6">
            <w:pPr>
              <w:pStyle w:val="rowtabella0"/>
              <w:jc w:val="center"/>
              <w:rPr>
                <w:color w:val="002060"/>
              </w:rPr>
            </w:pPr>
            <w:r w:rsidRPr="007A0E2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1CF3A" w14:textId="77777777" w:rsidR="00D75A04" w:rsidRPr="007A0E23" w:rsidRDefault="00D75A04" w:rsidP="008762B6">
            <w:pPr>
              <w:pStyle w:val="rowtabella0"/>
              <w:jc w:val="center"/>
              <w:rPr>
                <w:color w:val="002060"/>
              </w:rPr>
            </w:pPr>
            <w:r w:rsidRPr="007A0E2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BD02"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E6DF" w14:textId="77777777" w:rsidR="00D75A04" w:rsidRPr="007A0E23" w:rsidRDefault="00D75A04" w:rsidP="008762B6">
            <w:pPr>
              <w:pStyle w:val="rowtabella0"/>
              <w:jc w:val="center"/>
              <w:rPr>
                <w:color w:val="002060"/>
              </w:rPr>
            </w:pPr>
            <w:r w:rsidRPr="007A0E23">
              <w:rPr>
                <w:color w:val="002060"/>
              </w:rPr>
              <w:t>0</w:t>
            </w:r>
          </w:p>
        </w:tc>
      </w:tr>
      <w:tr w:rsidR="00D75A04" w:rsidRPr="007A0E23" w14:paraId="2D8D3DAD"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A936B7" w14:textId="77777777" w:rsidR="00D75A04" w:rsidRPr="007A0E23" w:rsidRDefault="00D75A04" w:rsidP="008762B6">
            <w:pPr>
              <w:pStyle w:val="rowtabella0"/>
              <w:rPr>
                <w:color w:val="002060"/>
              </w:rPr>
            </w:pPr>
            <w:r w:rsidRPr="007A0E23">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007D" w14:textId="77777777" w:rsidR="00D75A04" w:rsidRPr="007A0E23" w:rsidRDefault="00D75A04" w:rsidP="008762B6">
            <w:pPr>
              <w:pStyle w:val="rowtabella0"/>
              <w:jc w:val="center"/>
              <w:rPr>
                <w:color w:val="002060"/>
              </w:rPr>
            </w:pPr>
            <w:r w:rsidRPr="007A0E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BED5"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E24D"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4D42"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BA09"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DC09" w14:textId="77777777" w:rsidR="00D75A04" w:rsidRPr="007A0E23" w:rsidRDefault="00D75A04" w:rsidP="008762B6">
            <w:pPr>
              <w:pStyle w:val="rowtabella0"/>
              <w:jc w:val="center"/>
              <w:rPr>
                <w:color w:val="002060"/>
              </w:rPr>
            </w:pPr>
            <w:r w:rsidRPr="007A0E2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2D59" w14:textId="77777777" w:rsidR="00D75A04" w:rsidRPr="007A0E23" w:rsidRDefault="00D75A04" w:rsidP="008762B6">
            <w:pPr>
              <w:pStyle w:val="rowtabella0"/>
              <w:jc w:val="center"/>
              <w:rPr>
                <w:color w:val="002060"/>
              </w:rPr>
            </w:pPr>
            <w:r w:rsidRPr="007A0E2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6E45"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3D16" w14:textId="77777777" w:rsidR="00D75A04" w:rsidRPr="007A0E23" w:rsidRDefault="00D75A04" w:rsidP="008762B6">
            <w:pPr>
              <w:pStyle w:val="rowtabella0"/>
              <w:jc w:val="center"/>
              <w:rPr>
                <w:color w:val="002060"/>
              </w:rPr>
            </w:pPr>
            <w:r w:rsidRPr="007A0E23">
              <w:rPr>
                <w:color w:val="002060"/>
              </w:rPr>
              <w:t>0</w:t>
            </w:r>
          </w:p>
        </w:tc>
      </w:tr>
      <w:tr w:rsidR="00D75A04" w:rsidRPr="007A0E23" w14:paraId="2120FC64"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3D0AB" w14:textId="77777777" w:rsidR="00D75A04" w:rsidRPr="007A0E23" w:rsidRDefault="00D75A04" w:rsidP="008762B6">
            <w:pPr>
              <w:pStyle w:val="rowtabella0"/>
              <w:rPr>
                <w:color w:val="002060"/>
              </w:rPr>
            </w:pPr>
            <w:r w:rsidRPr="007A0E2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FA27" w14:textId="77777777" w:rsidR="00D75A04" w:rsidRPr="007A0E23" w:rsidRDefault="00D75A04" w:rsidP="008762B6">
            <w:pPr>
              <w:pStyle w:val="rowtabella0"/>
              <w:jc w:val="center"/>
              <w:rPr>
                <w:color w:val="002060"/>
              </w:rPr>
            </w:pPr>
            <w:r w:rsidRPr="007A0E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6F54"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B617"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E829F"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E7C1"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905D" w14:textId="77777777" w:rsidR="00D75A04" w:rsidRPr="007A0E23" w:rsidRDefault="00D75A04" w:rsidP="008762B6">
            <w:pPr>
              <w:pStyle w:val="rowtabella0"/>
              <w:jc w:val="center"/>
              <w:rPr>
                <w:color w:val="002060"/>
              </w:rPr>
            </w:pPr>
            <w:r w:rsidRPr="007A0E2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EA92" w14:textId="77777777" w:rsidR="00D75A04" w:rsidRPr="007A0E23" w:rsidRDefault="00D75A04" w:rsidP="008762B6">
            <w:pPr>
              <w:pStyle w:val="rowtabella0"/>
              <w:jc w:val="center"/>
              <w:rPr>
                <w:color w:val="002060"/>
              </w:rPr>
            </w:pPr>
            <w:r w:rsidRPr="007A0E2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1B204"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7082A" w14:textId="77777777" w:rsidR="00D75A04" w:rsidRPr="007A0E23" w:rsidRDefault="00D75A04" w:rsidP="008762B6">
            <w:pPr>
              <w:pStyle w:val="rowtabella0"/>
              <w:jc w:val="center"/>
              <w:rPr>
                <w:color w:val="002060"/>
              </w:rPr>
            </w:pPr>
            <w:r w:rsidRPr="007A0E23">
              <w:rPr>
                <w:color w:val="002060"/>
              </w:rPr>
              <w:t>0</w:t>
            </w:r>
          </w:p>
        </w:tc>
      </w:tr>
      <w:tr w:rsidR="00D75A04" w:rsidRPr="007A0E23" w14:paraId="0706C54A"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F4699" w14:textId="77777777" w:rsidR="00D75A04" w:rsidRPr="007A0E23" w:rsidRDefault="00D75A04" w:rsidP="008762B6">
            <w:pPr>
              <w:pStyle w:val="rowtabella0"/>
              <w:rPr>
                <w:color w:val="002060"/>
              </w:rPr>
            </w:pPr>
            <w:r w:rsidRPr="007A0E2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0CE2" w14:textId="77777777" w:rsidR="00D75A04" w:rsidRPr="007A0E23" w:rsidRDefault="00D75A04" w:rsidP="008762B6">
            <w:pPr>
              <w:pStyle w:val="rowtabella0"/>
              <w:jc w:val="center"/>
              <w:rPr>
                <w:color w:val="002060"/>
              </w:rPr>
            </w:pPr>
            <w:r w:rsidRPr="007A0E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27DF"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73E6"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08E1"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1A723"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A5E1" w14:textId="77777777" w:rsidR="00D75A04" w:rsidRPr="007A0E23" w:rsidRDefault="00D75A04" w:rsidP="008762B6">
            <w:pPr>
              <w:pStyle w:val="rowtabella0"/>
              <w:jc w:val="center"/>
              <w:rPr>
                <w:color w:val="002060"/>
              </w:rPr>
            </w:pPr>
            <w:r w:rsidRPr="007A0E2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9A379" w14:textId="77777777" w:rsidR="00D75A04" w:rsidRPr="007A0E23" w:rsidRDefault="00D75A04" w:rsidP="008762B6">
            <w:pPr>
              <w:pStyle w:val="rowtabella0"/>
              <w:jc w:val="center"/>
              <w:rPr>
                <w:color w:val="002060"/>
              </w:rPr>
            </w:pPr>
            <w:r w:rsidRPr="007A0E2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20D0"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ACD2" w14:textId="77777777" w:rsidR="00D75A04" w:rsidRPr="007A0E23" w:rsidRDefault="00D75A04" w:rsidP="008762B6">
            <w:pPr>
              <w:pStyle w:val="rowtabella0"/>
              <w:jc w:val="center"/>
              <w:rPr>
                <w:color w:val="002060"/>
              </w:rPr>
            </w:pPr>
            <w:r w:rsidRPr="007A0E23">
              <w:rPr>
                <w:color w:val="002060"/>
              </w:rPr>
              <w:t>0</w:t>
            </w:r>
          </w:p>
        </w:tc>
      </w:tr>
      <w:tr w:rsidR="00D75A04" w:rsidRPr="007A0E23" w14:paraId="70419CA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CB68EC" w14:textId="77777777" w:rsidR="00D75A04" w:rsidRPr="007A0E23" w:rsidRDefault="00D75A04" w:rsidP="008762B6">
            <w:pPr>
              <w:pStyle w:val="rowtabella0"/>
              <w:rPr>
                <w:color w:val="002060"/>
              </w:rPr>
            </w:pPr>
            <w:r w:rsidRPr="007A0E2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4F2AF" w14:textId="77777777" w:rsidR="00D75A04" w:rsidRPr="007A0E23" w:rsidRDefault="00D75A04" w:rsidP="008762B6">
            <w:pPr>
              <w:pStyle w:val="rowtabella0"/>
              <w:jc w:val="center"/>
              <w:rPr>
                <w:color w:val="002060"/>
              </w:rPr>
            </w:pPr>
            <w:r w:rsidRPr="007A0E2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F1252"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993F"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EE55"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93B2C"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FF068" w14:textId="77777777" w:rsidR="00D75A04" w:rsidRPr="007A0E23" w:rsidRDefault="00D75A04" w:rsidP="008762B6">
            <w:pPr>
              <w:pStyle w:val="rowtabella0"/>
              <w:jc w:val="center"/>
              <w:rPr>
                <w:color w:val="002060"/>
              </w:rPr>
            </w:pPr>
            <w:r w:rsidRPr="007A0E2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B56C" w14:textId="77777777" w:rsidR="00D75A04" w:rsidRPr="007A0E23" w:rsidRDefault="00D75A04" w:rsidP="008762B6">
            <w:pPr>
              <w:pStyle w:val="rowtabella0"/>
              <w:jc w:val="center"/>
              <w:rPr>
                <w:color w:val="002060"/>
              </w:rPr>
            </w:pPr>
            <w:r w:rsidRPr="007A0E2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E2CC"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A1F9" w14:textId="77777777" w:rsidR="00D75A04" w:rsidRPr="007A0E23" w:rsidRDefault="00D75A04" w:rsidP="008762B6">
            <w:pPr>
              <w:pStyle w:val="rowtabella0"/>
              <w:jc w:val="center"/>
              <w:rPr>
                <w:color w:val="002060"/>
              </w:rPr>
            </w:pPr>
            <w:r w:rsidRPr="007A0E23">
              <w:rPr>
                <w:color w:val="002060"/>
              </w:rPr>
              <w:t>0</w:t>
            </w:r>
          </w:p>
        </w:tc>
      </w:tr>
      <w:tr w:rsidR="00D75A04" w:rsidRPr="007A0E23" w14:paraId="6D80DE3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3B2A6" w14:textId="77777777" w:rsidR="00D75A04" w:rsidRPr="007A0E23" w:rsidRDefault="00D75A04" w:rsidP="008762B6">
            <w:pPr>
              <w:pStyle w:val="rowtabella0"/>
              <w:rPr>
                <w:color w:val="002060"/>
              </w:rPr>
            </w:pPr>
            <w:r w:rsidRPr="007A0E23">
              <w:rPr>
                <w:color w:val="002060"/>
              </w:rPr>
              <w:t xml:space="preserve">A.S.D. </w:t>
            </w:r>
            <w:proofErr w:type="gramStart"/>
            <w:r w:rsidRPr="007A0E2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4713" w14:textId="77777777" w:rsidR="00D75A04" w:rsidRPr="007A0E23" w:rsidRDefault="00D75A04" w:rsidP="008762B6">
            <w:pPr>
              <w:pStyle w:val="rowtabella0"/>
              <w:jc w:val="center"/>
              <w:rPr>
                <w:color w:val="002060"/>
              </w:rPr>
            </w:pPr>
            <w:r w:rsidRPr="007A0E2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634A"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0159"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89B9"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689B"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D973" w14:textId="77777777" w:rsidR="00D75A04" w:rsidRPr="007A0E23" w:rsidRDefault="00D75A04" w:rsidP="008762B6">
            <w:pPr>
              <w:pStyle w:val="rowtabella0"/>
              <w:jc w:val="center"/>
              <w:rPr>
                <w:color w:val="002060"/>
              </w:rPr>
            </w:pPr>
            <w:r w:rsidRPr="007A0E2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F422" w14:textId="77777777" w:rsidR="00D75A04" w:rsidRPr="007A0E23" w:rsidRDefault="00D75A04" w:rsidP="008762B6">
            <w:pPr>
              <w:pStyle w:val="rowtabella0"/>
              <w:jc w:val="center"/>
              <w:rPr>
                <w:color w:val="002060"/>
              </w:rPr>
            </w:pPr>
            <w:r w:rsidRPr="007A0E2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90CC"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B0C8" w14:textId="77777777" w:rsidR="00D75A04" w:rsidRPr="007A0E23" w:rsidRDefault="00D75A04" w:rsidP="008762B6">
            <w:pPr>
              <w:pStyle w:val="rowtabella0"/>
              <w:jc w:val="center"/>
              <w:rPr>
                <w:color w:val="002060"/>
              </w:rPr>
            </w:pPr>
            <w:r w:rsidRPr="007A0E23">
              <w:rPr>
                <w:color w:val="002060"/>
              </w:rPr>
              <w:t>0</w:t>
            </w:r>
          </w:p>
        </w:tc>
      </w:tr>
      <w:tr w:rsidR="00D75A04" w:rsidRPr="007A0E23" w14:paraId="38E4C126"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9E409" w14:textId="77777777" w:rsidR="00D75A04" w:rsidRPr="007A0E23" w:rsidRDefault="00D75A04" w:rsidP="008762B6">
            <w:pPr>
              <w:pStyle w:val="rowtabella0"/>
              <w:rPr>
                <w:color w:val="002060"/>
              </w:rPr>
            </w:pPr>
            <w:r w:rsidRPr="007A0E2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F114" w14:textId="77777777" w:rsidR="00D75A04" w:rsidRPr="007A0E23" w:rsidRDefault="00D75A04" w:rsidP="008762B6">
            <w:pPr>
              <w:pStyle w:val="rowtabella0"/>
              <w:jc w:val="center"/>
              <w:rPr>
                <w:color w:val="002060"/>
              </w:rPr>
            </w:pPr>
            <w:r w:rsidRPr="007A0E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674DF"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3201"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2388"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0A12"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84381" w14:textId="77777777" w:rsidR="00D75A04" w:rsidRPr="007A0E23" w:rsidRDefault="00D75A04" w:rsidP="008762B6">
            <w:pPr>
              <w:pStyle w:val="rowtabella0"/>
              <w:jc w:val="center"/>
              <w:rPr>
                <w:color w:val="002060"/>
              </w:rPr>
            </w:pPr>
            <w:r w:rsidRPr="007A0E2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AC83" w14:textId="77777777" w:rsidR="00D75A04" w:rsidRPr="007A0E23" w:rsidRDefault="00D75A04" w:rsidP="008762B6">
            <w:pPr>
              <w:pStyle w:val="rowtabella0"/>
              <w:jc w:val="center"/>
              <w:rPr>
                <w:color w:val="002060"/>
              </w:rPr>
            </w:pPr>
            <w:r w:rsidRPr="007A0E2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1912"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BAE91" w14:textId="77777777" w:rsidR="00D75A04" w:rsidRPr="007A0E23" w:rsidRDefault="00D75A04" w:rsidP="008762B6">
            <w:pPr>
              <w:pStyle w:val="rowtabella0"/>
              <w:jc w:val="center"/>
              <w:rPr>
                <w:color w:val="002060"/>
              </w:rPr>
            </w:pPr>
            <w:r w:rsidRPr="007A0E23">
              <w:rPr>
                <w:color w:val="002060"/>
              </w:rPr>
              <w:t>0</w:t>
            </w:r>
          </w:p>
        </w:tc>
      </w:tr>
      <w:tr w:rsidR="00D75A04" w:rsidRPr="007A0E23" w14:paraId="79CFFFF8"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D2ABCB" w14:textId="77777777" w:rsidR="00D75A04" w:rsidRPr="007A0E23" w:rsidRDefault="00D75A04" w:rsidP="008762B6">
            <w:pPr>
              <w:pStyle w:val="rowtabella0"/>
              <w:rPr>
                <w:color w:val="002060"/>
              </w:rPr>
            </w:pPr>
            <w:r w:rsidRPr="007A0E2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54E2F"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26D5"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9757"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DB5E7"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83BD4"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16D8" w14:textId="77777777" w:rsidR="00D75A04" w:rsidRPr="007A0E23" w:rsidRDefault="00D75A04" w:rsidP="008762B6">
            <w:pPr>
              <w:pStyle w:val="rowtabella0"/>
              <w:jc w:val="center"/>
              <w:rPr>
                <w:color w:val="002060"/>
              </w:rPr>
            </w:pPr>
            <w:r w:rsidRPr="007A0E2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4CC9" w14:textId="77777777" w:rsidR="00D75A04" w:rsidRPr="007A0E23" w:rsidRDefault="00D75A04" w:rsidP="008762B6">
            <w:pPr>
              <w:pStyle w:val="rowtabella0"/>
              <w:jc w:val="center"/>
              <w:rPr>
                <w:color w:val="002060"/>
              </w:rPr>
            </w:pPr>
            <w:r w:rsidRPr="007A0E2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9F93"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99B1A" w14:textId="77777777" w:rsidR="00D75A04" w:rsidRPr="007A0E23" w:rsidRDefault="00D75A04" w:rsidP="008762B6">
            <w:pPr>
              <w:pStyle w:val="rowtabella0"/>
              <w:jc w:val="center"/>
              <w:rPr>
                <w:color w:val="002060"/>
              </w:rPr>
            </w:pPr>
            <w:r w:rsidRPr="007A0E23">
              <w:rPr>
                <w:color w:val="002060"/>
              </w:rPr>
              <w:t>0</w:t>
            </w:r>
          </w:p>
        </w:tc>
      </w:tr>
      <w:tr w:rsidR="00D75A04" w:rsidRPr="007A0E23" w14:paraId="651ADFE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BD0E5" w14:textId="77777777" w:rsidR="00D75A04" w:rsidRPr="007A0E23" w:rsidRDefault="00D75A04" w:rsidP="008762B6">
            <w:pPr>
              <w:pStyle w:val="rowtabella0"/>
              <w:rPr>
                <w:color w:val="002060"/>
                <w:lang w:val="es-ES"/>
              </w:rPr>
            </w:pPr>
            <w:r w:rsidRPr="007A0E23">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A826"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942A"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11B6"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2FBC"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5171C"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88E2" w14:textId="77777777" w:rsidR="00D75A04" w:rsidRPr="007A0E23" w:rsidRDefault="00D75A04" w:rsidP="008762B6">
            <w:pPr>
              <w:pStyle w:val="rowtabella0"/>
              <w:jc w:val="center"/>
              <w:rPr>
                <w:color w:val="002060"/>
              </w:rPr>
            </w:pPr>
            <w:r w:rsidRPr="007A0E2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F54F" w14:textId="77777777" w:rsidR="00D75A04" w:rsidRPr="007A0E23" w:rsidRDefault="00D75A04" w:rsidP="008762B6">
            <w:pPr>
              <w:pStyle w:val="rowtabella0"/>
              <w:jc w:val="center"/>
              <w:rPr>
                <w:color w:val="002060"/>
              </w:rPr>
            </w:pPr>
            <w:r w:rsidRPr="007A0E2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9BCF"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3250" w14:textId="77777777" w:rsidR="00D75A04" w:rsidRPr="007A0E23" w:rsidRDefault="00D75A04" w:rsidP="008762B6">
            <w:pPr>
              <w:pStyle w:val="rowtabella0"/>
              <w:jc w:val="center"/>
              <w:rPr>
                <w:color w:val="002060"/>
              </w:rPr>
            </w:pPr>
            <w:r w:rsidRPr="007A0E23">
              <w:rPr>
                <w:color w:val="002060"/>
              </w:rPr>
              <w:t>0</w:t>
            </w:r>
          </w:p>
        </w:tc>
      </w:tr>
      <w:tr w:rsidR="00D75A04" w:rsidRPr="007A0E23" w14:paraId="7B30E623"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DA87E" w14:textId="77777777" w:rsidR="00D75A04" w:rsidRPr="007A0E23" w:rsidRDefault="00D75A04" w:rsidP="008762B6">
            <w:pPr>
              <w:pStyle w:val="rowtabella0"/>
              <w:rPr>
                <w:color w:val="002060"/>
              </w:rPr>
            </w:pPr>
            <w:r w:rsidRPr="007A0E23">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CD5A"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DEE5"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AD1EE"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47007"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8AD7"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5330" w14:textId="77777777" w:rsidR="00D75A04" w:rsidRPr="007A0E23" w:rsidRDefault="00D75A04" w:rsidP="008762B6">
            <w:pPr>
              <w:pStyle w:val="rowtabella0"/>
              <w:jc w:val="center"/>
              <w:rPr>
                <w:color w:val="002060"/>
              </w:rPr>
            </w:pPr>
            <w:r w:rsidRPr="007A0E2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46A8" w14:textId="77777777" w:rsidR="00D75A04" w:rsidRPr="007A0E23" w:rsidRDefault="00D75A04" w:rsidP="008762B6">
            <w:pPr>
              <w:pStyle w:val="rowtabella0"/>
              <w:jc w:val="center"/>
              <w:rPr>
                <w:color w:val="002060"/>
              </w:rPr>
            </w:pPr>
            <w:r w:rsidRPr="007A0E2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7C4A"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8F3E1" w14:textId="77777777" w:rsidR="00D75A04" w:rsidRPr="007A0E23" w:rsidRDefault="00D75A04" w:rsidP="008762B6">
            <w:pPr>
              <w:pStyle w:val="rowtabella0"/>
              <w:jc w:val="center"/>
              <w:rPr>
                <w:color w:val="002060"/>
              </w:rPr>
            </w:pPr>
            <w:r w:rsidRPr="007A0E23">
              <w:rPr>
                <w:color w:val="002060"/>
              </w:rPr>
              <w:t>0</w:t>
            </w:r>
          </w:p>
        </w:tc>
      </w:tr>
      <w:tr w:rsidR="00D75A04" w:rsidRPr="007A0E23" w14:paraId="3B7F67A5"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9C008" w14:textId="77777777" w:rsidR="00D75A04" w:rsidRPr="007A0E23" w:rsidRDefault="00D75A04" w:rsidP="008762B6">
            <w:pPr>
              <w:pStyle w:val="rowtabella0"/>
              <w:rPr>
                <w:color w:val="002060"/>
              </w:rPr>
            </w:pPr>
            <w:r w:rsidRPr="007A0E2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8BB5D"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AB10"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5B35"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2C44A"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2206"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2388" w14:textId="77777777" w:rsidR="00D75A04" w:rsidRPr="007A0E23" w:rsidRDefault="00D75A04" w:rsidP="008762B6">
            <w:pPr>
              <w:pStyle w:val="rowtabella0"/>
              <w:jc w:val="center"/>
              <w:rPr>
                <w:color w:val="002060"/>
              </w:rPr>
            </w:pPr>
            <w:r w:rsidRPr="007A0E2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1311" w14:textId="77777777" w:rsidR="00D75A04" w:rsidRPr="007A0E23" w:rsidRDefault="00D75A04" w:rsidP="008762B6">
            <w:pPr>
              <w:pStyle w:val="rowtabella0"/>
              <w:jc w:val="center"/>
              <w:rPr>
                <w:color w:val="002060"/>
              </w:rPr>
            </w:pPr>
            <w:r w:rsidRPr="007A0E2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333EA" w14:textId="77777777" w:rsidR="00D75A04" w:rsidRPr="007A0E23" w:rsidRDefault="00D75A04" w:rsidP="008762B6">
            <w:pPr>
              <w:pStyle w:val="rowtabella0"/>
              <w:jc w:val="center"/>
              <w:rPr>
                <w:color w:val="002060"/>
              </w:rPr>
            </w:pPr>
            <w:r w:rsidRPr="007A0E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6F72" w14:textId="77777777" w:rsidR="00D75A04" w:rsidRPr="007A0E23" w:rsidRDefault="00D75A04" w:rsidP="008762B6">
            <w:pPr>
              <w:pStyle w:val="rowtabella0"/>
              <w:jc w:val="center"/>
              <w:rPr>
                <w:color w:val="002060"/>
              </w:rPr>
            </w:pPr>
            <w:r w:rsidRPr="007A0E23">
              <w:rPr>
                <w:color w:val="002060"/>
              </w:rPr>
              <w:t>0</w:t>
            </w:r>
          </w:p>
        </w:tc>
      </w:tr>
    </w:tbl>
    <w:p w14:paraId="21B7E8E7" w14:textId="77777777" w:rsidR="00D75A04" w:rsidRDefault="00D75A04" w:rsidP="00D75A04">
      <w:pPr>
        <w:pStyle w:val="breakline"/>
        <w:rPr>
          <w:color w:val="002060"/>
        </w:rPr>
      </w:pPr>
    </w:p>
    <w:p w14:paraId="276EB618" w14:textId="77777777" w:rsidR="00D75A04" w:rsidRPr="007A0E23" w:rsidRDefault="00D75A04" w:rsidP="00D75A04">
      <w:pPr>
        <w:pStyle w:val="titoloprinc0"/>
        <w:rPr>
          <w:color w:val="002060"/>
        </w:rPr>
      </w:pPr>
      <w:r w:rsidRPr="007A0E23">
        <w:rPr>
          <w:color w:val="002060"/>
        </w:rPr>
        <w:t>PROGRAMMA GARE</w:t>
      </w:r>
    </w:p>
    <w:p w14:paraId="5D4C77D4" w14:textId="77777777" w:rsidR="00D75A04" w:rsidRDefault="00D75A04" w:rsidP="00D75A04">
      <w:pPr>
        <w:pStyle w:val="breakline"/>
        <w:rPr>
          <w:color w:val="002060"/>
        </w:rPr>
      </w:pPr>
    </w:p>
    <w:p w14:paraId="599DFA4C" w14:textId="77777777" w:rsidR="00D75A04" w:rsidRPr="00A86BA3" w:rsidRDefault="00D75A04" w:rsidP="00D75A04">
      <w:pPr>
        <w:pStyle w:val="sottotitolocampionato10"/>
        <w:rPr>
          <w:color w:val="002060"/>
        </w:rPr>
      </w:pPr>
      <w:r w:rsidRPr="00A86BA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83"/>
        <w:gridCol w:w="1551"/>
        <w:gridCol w:w="1548"/>
      </w:tblGrid>
      <w:tr w:rsidR="00D75A04" w:rsidRPr="00A86BA3" w14:paraId="71653D9D"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8203C"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9637C"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A3CAD"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68E44"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CA33D"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F4184"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11D13"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4C52D82B"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F99676" w14:textId="77777777" w:rsidR="00D75A04" w:rsidRPr="00A86BA3" w:rsidRDefault="00D75A04" w:rsidP="008762B6">
            <w:pPr>
              <w:pStyle w:val="rowtabella0"/>
              <w:rPr>
                <w:color w:val="002060"/>
              </w:rPr>
            </w:pPr>
            <w:r w:rsidRPr="00A86BA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E1266" w14:textId="77777777" w:rsidR="00D75A04" w:rsidRPr="00A86BA3" w:rsidRDefault="00D75A04" w:rsidP="008762B6">
            <w:pPr>
              <w:pStyle w:val="rowtabella0"/>
              <w:rPr>
                <w:color w:val="002060"/>
              </w:rPr>
            </w:pPr>
            <w:r w:rsidRPr="00A86BA3">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48B41"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EF8EF" w14:textId="77777777" w:rsidR="00D75A04" w:rsidRPr="00A86BA3" w:rsidRDefault="00D75A04" w:rsidP="008762B6">
            <w:pPr>
              <w:pStyle w:val="rowtabella0"/>
              <w:rPr>
                <w:color w:val="002060"/>
              </w:rPr>
            </w:pPr>
            <w:r w:rsidRPr="00A86BA3">
              <w:rPr>
                <w:color w:val="002060"/>
              </w:rPr>
              <w:t>14/03/2025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0A4C5" w14:textId="77777777" w:rsidR="00D75A04" w:rsidRPr="00A86BA3" w:rsidRDefault="00D75A04" w:rsidP="008762B6">
            <w:pPr>
              <w:pStyle w:val="rowtabella0"/>
              <w:rPr>
                <w:color w:val="002060"/>
              </w:rPr>
            </w:pPr>
            <w:r w:rsidRPr="00A86BA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DD907" w14:textId="77777777" w:rsidR="00D75A04" w:rsidRPr="00A86BA3" w:rsidRDefault="00D75A04" w:rsidP="008762B6">
            <w:pPr>
              <w:pStyle w:val="rowtabella0"/>
              <w:rPr>
                <w:color w:val="002060"/>
              </w:rPr>
            </w:pPr>
            <w:r w:rsidRPr="00A86BA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BDBFA" w14:textId="77777777" w:rsidR="00D75A04" w:rsidRPr="00A86BA3" w:rsidRDefault="00D75A04" w:rsidP="008762B6">
            <w:pPr>
              <w:pStyle w:val="rowtabella0"/>
              <w:rPr>
                <w:color w:val="002060"/>
              </w:rPr>
            </w:pPr>
            <w:r w:rsidRPr="00A86BA3">
              <w:rPr>
                <w:color w:val="002060"/>
              </w:rPr>
              <w:t>VIA MADRE TERESA DI CALCUTTA</w:t>
            </w:r>
          </w:p>
        </w:tc>
      </w:tr>
      <w:tr w:rsidR="00D75A04" w:rsidRPr="00A86BA3" w14:paraId="0F5741EE"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3BB500" w14:textId="77777777" w:rsidR="00D75A04" w:rsidRPr="00A86BA3" w:rsidRDefault="00D75A04" w:rsidP="008762B6">
            <w:pPr>
              <w:pStyle w:val="rowtabella0"/>
              <w:rPr>
                <w:color w:val="002060"/>
              </w:rPr>
            </w:pPr>
            <w:r w:rsidRPr="00A86BA3">
              <w:rPr>
                <w:color w:val="002060"/>
              </w:rPr>
              <w:lastRenderedPageBreak/>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9B9081" w14:textId="77777777" w:rsidR="00D75A04" w:rsidRPr="00A86BA3" w:rsidRDefault="00D75A04" w:rsidP="008762B6">
            <w:pPr>
              <w:pStyle w:val="rowtabella0"/>
              <w:rPr>
                <w:color w:val="002060"/>
              </w:rPr>
            </w:pPr>
            <w:r w:rsidRPr="00A86BA3">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034DA1"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C5C5C5"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40FDD2" w14:textId="77777777" w:rsidR="00D75A04" w:rsidRPr="00A86BA3" w:rsidRDefault="00D75A04" w:rsidP="008762B6">
            <w:pPr>
              <w:pStyle w:val="rowtabella0"/>
              <w:rPr>
                <w:color w:val="002060"/>
              </w:rPr>
            </w:pPr>
            <w:r w:rsidRPr="00A86BA3">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56204E" w14:textId="77777777" w:rsidR="00D75A04" w:rsidRPr="00A86BA3" w:rsidRDefault="00D75A04" w:rsidP="008762B6">
            <w:pPr>
              <w:pStyle w:val="rowtabella0"/>
              <w:rPr>
                <w:color w:val="002060"/>
              </w:rPr>
            </w:pPr>
            <w:r w:rsidRPr="00A86BA3">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220F5" w14:textId="77777777" w:rsidR="00D75A04" w:rsidRPr="00A86BA3" w:rsidRDefault="00D75A04" w:rsidP="008762B6">
            <w:pPr>
              <w:pStyle w:val="rowtabella0"/>
              <w:rPr>
                <w:color w:val="002060"/>
              </w:rPr>
            </w:pPr>
            <w:r w:rsidRPr="00A86BA3">
              <w:rPr>
                <w:color w:val="002060"/>
              </w:rPr>
              <w:t>VIA ALDO GAMBA SNC</w:t>
            </w:r>
          </w:p>
        </w:tc>
      </w:tr>
      <w:tr w:rsidR="00D75A04" w:rsidRPr="00A86BA3" w14:paraId="7AEB662B"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8902A8" w14:textId="77777777" w:rsidR="00D75A04" w:rsidRPr="00A86BA3" w:rsidRDefault="00D75A04" w:rsidP="008762B6">
            <w:pPr>
              <w:pStyle w:val="rowtabella0"/>
              <w:rPr>
                <w:color w:val="002060"/>
              </w:rPr>
            </w:pPr>
            <w:r w:rsidRPr="00A86BA3">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37AD8B" w14:textId="77777777" w:rsidR="00D75A04" w:rsidRPr="00A86BA3" w:rsidRDefault="00D75A04" w:rsidP="008762B6">
            <w:pPr>
              <w:pStyle w:val="rowtabella0"/>
              <w:rPr>
                <w:color w:val="002060"/>
              </w:rPr>
            </w:pPr>
            <w:r w:rsidRPr="00A86BA3">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095E0D"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69E72C"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D663A5" w14:textId="77777777" w:rsidR="00D75A04" w:rsidRPr="00A86BA3" w:rsidRDefault="00D75A04" w:rsidP="008762B6">
            <w:pPr>
              <w:pStyle w:val="rowtabella0"/>
              <w:rPr>
                <w:color w:val="002060"/>
              </w:rPr>
            </w:pPr>
            <w:r w:rsidRPr="00A86BA3">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9708F" w14:textId="77777777" w:rsidR="00D75A04" w:rsidRPr="00A86BA3" w:rsidRDefault="00D75A04" w:rsidP="008762B6">
            <w:pPr>
              <w:pStyle w:val="rowtabella0"/>
              <w:rPr>
                <w:color w:val="002060"/>
              </w:rPr>
            </w:pPr>
            <w:r w:rsidRPr="00A86B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1FD997" w14:textId="77777777" w:rsidR="00D75A04" w:rsidRPr="00A86BA3" w:rsidRDefault="00D75A04" w:rsidP="008762B6">
            <w:pPr>
              <w:pStyle w:val="rowtabella0"/>
              <w:rPr>
                <w:color w:val="002060"/>
              </w:rPr>
            </w:pPr>
            <w:r w:rsidRPr="00A86BA3">
              <w:rPr>
                <w:color w:val="002060"/>
              </w:rPr>
              <w:t>CONTRADA DEL POZZO</w:t>
            </w:r>
          </w:p>
        </w:tc>
      </w:tr>
      <w:tr w:rsidR="00D75A04" w:rsidRPr="00A86BA3" w14:paraId="107B2F3C"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BB8A8A" w14:textId="77777777" w:rsidR="00D75A04" w:rsidRPr="00A86BA3" w:rsidRDefault="00D75A04" w:rsidP="008762B6">
            <w:pPr>
              <w:pStyle w:val="rowtabella0"/>
              <w:rPr>
                <w:color w:val="002060"/>
              </w:rPr>
            </w:pPr>
            <w:proofErr w:type="gramStart"/>
            <w:r w:rsidRPr="00A86BA3">
              <w:rPr>
                <w:color w:val="002060"/>
              </w:rPr>
              <w:t>CITTA</w:t>
            </w:r>
            <w:proofErr w:type="gramEnd"/>
            <w:r w:rsidRPr="00A86BA3">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BEA0FB" w14:textId="77777777" w:rsidR="00D75A04" w:rsidRPr="00A86BA3" w:rsidRDefault="00D75A04" w:rsidP="008762B6">
            <w:pPr>
              <w:pStyle w:val="rowtabella0"/>
              <w:rPr>
                <w:color w:val="002060"/>
              </w:rPr>
            </w:pPr>
            <w:r w:rsidRPr="00A86BA3">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3296A5"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CA337F"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267D35" w14:textId="77777777" w:rsidR="00D75A04" w:rsidRPr="00A86BA3" w:rsidRDefault="00D75A04" w:rsidP="008762B6">
            <w:pPr>
              <w:pStyle w:val="rowtabella0"/>
              <w:rPr>
                <w:color w:val="002060"/>
              </w:rPr>
            </w:pPr>
            <w:r w:rsidRPr="00A86BA3">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9E2D92" w14:textId="77777777" w:rsidR="00D75A04" w:rsidRPr="00A86BA3" w:rsidRDefault="00D75A04" w:rsidP="008762B6">
            <w:pPr>
              <w:pStyle w:val="rowtabella0"/>
              <w:rPr>
                <w:color w:val="002060"/>
              </w:rPr>
            </w:pPr>
            <w:r w:rsidRPr="00A86BA3">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4739A4" w14:textId="77777777" w:rsidR="00D75A04" w:rsidRPr="00A86BA3" w:rsidRDefault="00D75A04" w:rsidP="008762B6">
            <w:pPr>
              <w:pStyle w:val="rowtabella0"/>
              <w:rPr>
                <w:color w:val="002060"/>
              </w:rPr>
            </w:pPr>
            <w:r w:rsidRPr="00A86BA3">
              <w:rPr>
                <w:color w:val="002060"/>
              </w:rPr>
              <w:t>VIA MATTEOTTI</w:t>
            </w:r>
          </w:p>
        </w:tc>
      </w:tr>
      <w:tr w:rsidR="00D75A04" w:rsidRPr="00A86BA3" w14:paraId="6964914A"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CFBE6D" w14:textId="77777777" w:rsidR="00D75A04" w:rsidRPr="00A86BA3" w:rsidRDefault="00D75A04" w:rsidP="008762B6">
            <w:pPr>
              <w:pStyle w:val="rowtabella0"/>
              <w:rPr>
                <w:color w:val="002060"/>
              </w:rPr>
            </w:pPr>
            <w:r w:rsidRPr="00A86BA3">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C94D31" w14:textId="77777777" w:rsidR="00D75A04" w:rsidRPr="00A86BA3" w:rsidRDefault="00D75A04" w:rsidP="008762B6">
            <w:pPr>
              <w:pStyle w:val="rowtabella0"/>
              <w:rPr>
                <w:color w:val="002060"/>
              </w:rPr>
            </w:pPr>
            <w:r w:rsidRPr="00A86BA3">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A3125C"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045128"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AA1736" w14:textId="77777777" w:rsidR="00D75A04" w:rsidRPr="00A86BA3" w:rsidRDefault="00D75A04" w:rsidP="008762B6">
            <w:pPr>
              <w:pStyle w:val="rowtabella0"/>
              <w:rPr>
                <w:color w:val="002060"/>
              </w:rPr>
            </w:pPr>
            <w:r w:rsidRPr="00A86BA3">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496ED9" w14:textId="77777777" w:rsidR="00D75A04" w:rsidRPr="00A86BA3" w:rsidRDefault="00D75A04" w:rsidP="008762B6">
            <w:pPr>
              <w:pStyle w:val="rowtabella0"/>
              <w:rPr>
                <w:color w:val="002060"/>
              </w:rPr>
            </w:pPr>
            <w:r w:rsidRPr="00A86B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E5AF8" w14:textId="77777777" w:rsidR="00D75A04" w:rsidRPr="00A86BA3" w:rsidRDefault="00D75A04" w:rsidP="008762B6">
            <w:pPr>
              <w:pStyle w:val="rowtabella0"/>
              <w:rPr>
                <w:color w:val="002060"/>
              </w:rPr>
            </w:pPr>
            <w:r w:rsidRPr="00A86BA3">
              <w:rPr>
                <w:color w:val="002060"/>
              </w:rPr>
              <w:t>VIA PETRARCA</w:t>
            </w:r>
          </w:p>
        </w:tc>
      </w:tr>
      <w:tr w:rsidR="00D75A04" w:rsidRPr="00A86BA3" w14:paraId="5E2544BD"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26C2BC" w14:textId="77777777" w:rsidR="00D75A04" w:rsidRPr="00A86BA3" w:rsidRDefault="00D75A04" w:rsidP="008762B6">
            <w:pPr>
              <w:pStyle w:val="rowtabella0"/>
              <w:rPr>
                <w:color w:val="002060"/>
              </w:rPr>
            </w:pPr>
            <w:r w:rsidRPr="00A86BA3">
              <w:rPr>
                <w:color w:val="002060"/>
              </w:rPr>
              <w:t>AVIS ARCEVIA 1964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993FE" w14:textId="77777777" w:rsidR="00D75A04" w:rsidRPr="00A86BA3" w:rsidRDefault="00D75A04" w:rsidP="008762B6">
            <w:pPr>
              <w:pStyle w:val="rowtabella0"/>
              <w:rPr>
                <w:color w:val="002060"/>
              </w:rPr>
            </w:pPr>
            <w:r w:rsidRPr="00A86BA3">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F4E1D"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49C62" w14:textId="77777777" w:rsidR="00D75A04" w:rsidRPr="00A86BA3" w:rsidRDefault="00D75A04" w:rsidP="008762B6">
            <w:pPr>
              <w:pStyle w:val="rowtabella0"/>
              <w:rPr>
                <w:color w:val="002060"/>
              </w:rPr>
            </w:pPr>
            <w:r w:rsidRPr="00A86BA3">
              <w:rPr>
                <w:color w:val="002060"/>
              </w:rPr>
              <w:t>19/03/2025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01A2A" w14:textId="77777777" w:rsidR="00D75A04" w:rsidRPr="00A86BA3" w:rsidRDefault="00D75A04" w:rsidP="008762B6">
            <w:pPr>
              <w:pStyle w:val="rowtabella0"/>
              <w:rPr>
                <w:color w:val="002060"/>
              </w:rPr>
            </w:pPr>
            <w:r w:rsidRPr="00A86BA3">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8B0CD" w14:textId="77777777" w:rsidR="00D75A04" w:rsidRPr="00A86BA3" w:rsidRDefault="00D75A04" w:rsidP="008762B6">
            <w:pPr>
              <w:pStyle w:val="rowtabella0"/>
              <w:rPr>
                <w:color w:val="002060"/>
              </w:rPr>
            </w:pPr>
            <w:r w:rsidRPr="00A86BA3">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35F8B" w14:textId="77777777" w:rsidR="00D75A04" w:rsidRPr="00A86BA3" w:rsidRDefault="00D75A04" w:rsidP="008762B6">
            <w:pPr>
              <w:pStyle w:val="rowtabella0"/>
              <w:rPr>
                <w:color w:val="002060"/>
              </w:rPr>
            </w:pPr>
            <w:r w:rsidRPr="00A86BA3">
              <w:rPr>
                <w:color w:val="002060"/>
              </w:rPr>
              <w:t>VIA ROSSINI</w:t>
            </w:r>
          </w:p>
        </w:tc>
      </w:tr>
    </w:tbl>
    <w:p w14:paraId="56CB006B" w14:textId="77777777" w:rsidR="00D75A04" w:rsidRPr="00A86BA3" w:rsidRDefault="00D75A04" w:rsidP="00D75A04">
      <w:pPr>
        <w:pStyle w:val="breakline"/>
        <w:rPr>
          <w:rFonts w:eastAsiaTheme="minorEastAsia"/>
          <w:color w:val="002060"/>
        </w:rPr>
      </w:pPr>
    </w:p>
    <w:p w14:paraId="44DBE914" w14:textId="77777777" w:rsidR="00D75A04" w:rsidRPr="00A86BA3" w:rsidRDefault="00D75A04" w:rsidP="00D75A04">
      <w:pPr>
        <w:pStyle w:val="breakline"/>
        <w:rPr>
          <w:color w:val="002060"/>
        </w:rPr>
      </w:pPr>
    </w:p>
    <w:p w14:paraId="438986CC" w14:textId="77777777" w:rsidR="00D75A04" w:rsidRPr="00A86BA3" w:rsidRDefault="00D75A04" w:rsidP="00D75A04">
      <w:pPr>
        <w:pStyle w:val="breakline"/>
        <w:rPr>
          <w:color w:val="002060"/>
        </w:rPr>
      </w:pPr>
    </w:p>
    <w:p w14:paraId="0E05147B" w14:textId="77777777" w:rsidR="00D75A04" w:rsidRPr="00A86BA3" w:rsidRDefault="00D75A04" w:rsidP="00D75A04">
      <w:pPr>
        <w:pStyle w:val="sottotitolocampionato10"/>
        <w:rPr>
          <w:color w:val="002060"/>
        </w:rPr>
      </w:pPr>
      <w:r w:rsidRPr="00A86BA3">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D75A04" w:rsidRPr="00A86BA3" w14:paraId="13BB376A"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F7A63"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721A6"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2B68B"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1D926"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45AF3"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1F571"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1CFBB"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3105278D"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49A85D" w14:textId="77777777" w:rsidR="00D75A04" w:rsidRPr="00A86BA3" w:rsidRDefault="00D75A04" w:rsidP="008762B6">
            <w:pPr>
              <w:pStyle w:val="rowtabella0"/>
              <w:rPr>
                <w:color w:val="002060"/>
              </w:rPr>
            </w:pPr>
            <w:r w:rsidRPr="00A86BA3">
              <w:rPr>
                <w:color w:val="002060"/>
              </w:rPr>
              <w:t>FUTSAL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CBCDE" w14:textId="77777777" w:rsidR="00D75A04" w:rsidRPr="00A86BA3" w:rsidRDefault="00D75A04" w:rsidP="008762B6">
            <w:pPr>
              <w:pStyle w:val="rowtabella0"/>
              <w:rPr>
                <w:color w:val="002060"/>
              </w:rPr>
            </w:pPr>
            <w:r w:rsidRPr="00A86BA3">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67C9E"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7AFDB" w14:textId="77777777" w:rsidR="00D75A04" w:rsidRPr="00A86BA3" w:rsidRDefault="00D75A04" w:rsidP="008762B6">
            <w:pPr>
              <w:pStyle w:val="rowtabella0"/>
              <w:rPr>
                <w:color w:val="002060"/>
              </w:rPr>
            </w:pPr>
            <w:r w:rsidRPr="00A86BA3">
              <w:rPr>
                <w:color w:val="002060"/>
              </w:rPr>
              <w:t>14/03/2025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26B81" w14:textId="77777777" w:rsidR="00D75A04" w:rsidRPr="00A86BA3" w:rsidRDefault="00D75A04" w:rsidP="008762B6">
            <w:pPr>
              <w:pStyle w:val="rowtabella0"/>
              <w:rPr>
                <w:color w:val="002060"/>
              </w:rPr>
            </w:pPr>
            <w:r w:rsidRPr="00A86BA3">
              <w:rPr>
                <w:color w:val="002060"/>
              </w:rPr>
              <w:t>5079 PALLONE GEODETICO CROCETTE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312F3" w14:textId="77777777" w:rsidR="00D75A04" w:rsidRPr="00A86BA3" w:rsidRDefault="00D75A04" w:rsidP="008762B6">
            <w:pPr>
              <w:pStyle w:val="rowtabella0"/>
              <w:rPr>
                <w:color w:val="002060"/>
              </w:rPr>
            </w:pPr>
            <w:r w:rsidRPr="00A86BA3">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ABB03" w14:textId="77777777" w:rsidR="00D75A04" w:rsidRPr="00A86BA3" w:rsidRDefault="00D75A04" w:rsidP="008762B6">
            <w:pPr>
              <w:pStyle w:val="rowtabella0"/>
              <w:rPr>
                <w:color w:val="002060"/>
              </w:rPr>
            </w:pPr>
            <w:r w:rsidRPr="00A86BA3">
              <w:rPr>
                <w:color w:val="002060"/>
              </w:rPr>
              <w:t>VIA GHANDI 17 FZ. CROCETTE</w:t>
            </w:r>
          </w:p>
        </w:tc>
      </w:tr>
      <w:tr w:rsidR="00D75A04" w:rsidRPr="00A86BA3" w14:paraId="6382D630"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CB0E50" w14:textId="77777777" w:rsidR="00D75A04" w:rsidRPr="00A86BA3" w:rsidRDefault="00D75A04" w:rsidP="008762B6">
            <w:pPr>
              <w:pStyle w:val="rowtabella0"/>
              <w:rPr>
                <w:color w:val="002060"/>
              </w:rPr>
            </w:pPr>
            <w:r w:rsidRPr="00A86BA3">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F0CE7B" w14:textId="77777777" w:rsidR="00D75A04" w:rsidRPr="00A86BA3" w:rsidRDefault="00D75A04" w:rsidP="008762B6">
            <w:pPr>
              <w:pStyle w:val="rowtabella0"/>
              <w:rPr>
                <w:color w:val="002060"/>
              </w:rPr>
            </w:pPr>
            <w:r w:rsidRPr="00A86BA3">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2E2018"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9229A2" w14:textId="77777777" w:rsidR="00D75A04" w:rsidRPr="00A86BA3" w:rsidRDefault="00D75A04" w:rsidP="008762B6">
            <w:pPr>
              <w:pStyle w:val="rowtabella0"/>
              <w:rPr>
                <w:color w:val="002060"/>
              </w:rPr>
            </w:pPr>
            <w:r w:rsidRPr="00A86BA3">
              <w:rPr>
                <w:color w:val="002060"/>
              </w:rPr>
              <w:t>14/03/2025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5421DD" w14:textId="77777777" w:rsidR="00D75A04" w:rsidRPr="00A86BA3" w:rsidRDefault="00D75A04" w:rsidP="008762B6">
            <w:pPr>
              <w:pStyle w:val="rowtabella0"/>
              <w:rPr>
                <w:color w:val="002060"/>
              </w:rPr>
            </w:pPr>
            <w:r w:rsidRPr="00A86BA3">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A3F86C" w14:textId="77777777" w:rsidR="00D75A04" w:rsidRPr="00A86BA3" w:rsidRDefault="00D75A04" w:rsidP="008762B6">
            <w:pPr>
              <w:pStyle w:val="rowtabella0"/>
              <w:rPr>
                <w:color w:val="002060"/>
              </w:rPr>
            </w:pPr>
            <w:r w:rsidRPr="00A86BA3">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7E189B" w14:textId="77777777" w:rsidR="00D75A04" w:rsidRPr="00A86BA3" w:rsidRDefault="00D75A04" w:rsidP="008762B6">
            <w:pPr>
              <w:pStyle w:val="rowtabella0"/>
              <w:rPr>
                <w:color w:val="002060"/>
              </w:rPr>
            </w:pPr>
            <w:r w:rsidRPr="00A86BA3">
              <w:rPr>
                <w:color w:val="002060"/>
              </w:rPr>
              <w:t>LOC. SAN LIBERATO</w:t>
            </w:r>
          </w:p>
        </w:tc>
      </w:tr>
      <w:tr w:rsidR="00D75A04" w:rsidRPr="00A86BA3" w14:paraId="33638162"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5FCE26" w14:textId="77777777" w:rsidR="00D75A04" w:rsidRPr="00A86BA3" w:rsidRDefault="00D75A04" w:rsidP="008762B6">
            <w:pPr>
              <w:pStyle w:val="rowtabella0"/>
              <w:rPr>
                <w:color w:val="002060"/>
              </w:rPr>
            </w:pPr>
            <w:r w:rsidRPr="00A86BA3">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74520F" w14:textId="77777777" w:rsidR="00D75A04" w:rsidRPr="00A86BA3" w:rsidRDefault="00D75A04" w:rsidP="008762B6">
            <w:pPr>
              <w:pStyle w:val="rowtabella0"/>
              <w:rPr>
                <w:color w:val="002060"/>
              </w:rPr>
            </w:pPr>
            <w:r w:rsidRPr="00A86BA3">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7CE383"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30FF2B" w14:textId="77777777" w:rsidR="00D75A04" w:rsidRPr="00A86BA3" w:rsidRDefault="00D75A04" w:rsidP="008762B6">
            <w:pPr>
              <w:pStyle w:val="rowtabella0"/>
              <w:rPr>
                <w:color w:val="002060"/>
              </w:rPr>
            </w:pPr>
            <w:r w:rsidRPr="00A86BA3">
              <w:rPr>
                <w:color w:val="002060"/>
              </w:rPr>
              <w:t>14/03/2025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B9E1A5" w14:textId="77777777" w:rsidR="00D75A04" w:rsidRPr="00A86BA3" w:rsidRDefault="00D75A04" w:rsidP="008762B6">
            <w:pPr>
              <w:pStyle w:val="rowtabella0"/>
              <w:rPr>
                <w:color w:val="002060"/>
              </w:rPr>
            </w:pPr>
            <w:r w:rsidRPr="00A86BA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126CA7" w14:textId="77777777" w:rsidR="00D75A04" w:rsidRPr="00A86BA3" w:rsidRDefault="00D75A04" w:rsidP="008762B6">
            <w:pPr>
              <w:pStyle w:val="rowtabella0"/>
              <w:rPr>
                <w:color w:val="002060"/>
              </w:rPr>
            </w:pPr>
            <w:r w:rsidRPr="00A86BA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DF2A38" w14:textId="77777777" w:rsidR="00D75A04" w:rsidRPr="00A86BA3" w:rsidRDefault="00D75A04" w:rsidP="008762B6">
            <w:pPr>
              <w:pStyle w:val="rowtabella0"/>
              <w:rPr>
                <w:color w:val="002060"/>
              </w:rPr>
            </w:pPr>
            <w:r w:rsidRPr="00A86BA3">
              <w:rPr>
                <w:color w:val="002060"/>
              </w:rPr>
              <w:t xml:space="preserve">VIA </w:t>
            </w:r>
            <w:proofErr w:type="gramStart"/>
            <w:r w:rsidRPr="00A86BA3">
              <w:rPr>
                <w:color w:val="002060"/>
              </w:rPr>
              <w:t>B.BUOZZI</w:t>
            </w:r>
            <w:proofErr w:type="gramEnd"/>
          </w:p>
        </w:tc>
      </w:tr>
      <w:tr w:rsidR="00D75A04" w:rsidRPr="00A86BA3" w14:paraId="7AEB66BF"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675AAE" w14:textId="77777777" w:rsidR="00D75A04" w:rsidRPr="00A86BA3" w:rsidRDefault="00D75A04" w:rsidP="008762B6">
            <w:pPr>
              <w:pStyle w:val="rowtabella0"/>
              <w:rPr>
                <w:color w:val="002060"/>
              </w:rPr>
            </w:pPr>
            <w:r w:rsidRPr="00A86BA3">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0E8308" w14:textId="77777777" w:rsidR="00D75A04" w:rsidRPr="00A86BA3" w:rsidRDefault="00D75A04" w:rsidP="008762B6">
            <w:pPr>
              <w:pStyle w:val="rowtabella0"/>
              <w:rPr>
                <w:color w:val="002060"/>
              </w:rPr>
            </w:pPr>
            <w:r w:rsidRPr="00A86BA3">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577C4"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9053FA" w14:textId="77777777" w:rsidR="00D75A04" w:rsidRPr="00A86BA3" w:rsidRDefault="00D75A04" w:rsidP="008762B6">
            <w:pPr>
              <w:pStyle w:val="rowtabella0"/>
              <w:rPr>
                <w:color w:val="002060"/>
              </w:rPr>
            </w:pPr>
            <w:r w:rsidRPr="00A86BA3">
              <w:rPr>
                <w:color w:val="002060"/>
              </w:rPr>
              <w:t>15/03/2025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F25306" w14:textId="77777777" w:rsidR="00D75A04" w:rsidRPr="00A86BA3" w:rsidRDefault="00D75A04" w:rsidP="008762B6">
            <w:pPr>
              <w:pStyle w:val="rowtabella0"/>
              <w:rPr>
                <w:color w:val="002060"/>
              </w:rPr>
            </w:pPr>
            <w:r w:rsidRPr="00A86BA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67BF4F" w14:textId="77777777" w:rsidR="00D75A04" w:rsidRPr="00A86BA3" w:rsidRDefault="00D75A04" w:rsidP="008762B6">
            <w:pPr>
              <w:pStyle w:val="rowtabella0"/>
              <w:rPr>
                <w:color w:val="002060"/>
              </w:rPr>
            </w:pPr>
            <w:r w:rsidRPr="00A86BA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30109" w14:textId="77777777" w:rsidR="00D75A04" w:rsidRPr="00A86BA3" w:rsidRDefault="00D75A04" w:rsidP="008762B6">
            <w:pPr>
              <w:pStyle w:val="rowtabella0"/>
              <w:rPr>
                <w:color w:val="002060"/>
              </w:rPr>
            </w:pPr>
            <w:r w:rsidRPr="00A86BA3">
              <w:rPr>
                <w:color w:val="002060"/>
              </w:rPr>
              <w:t>VIA DELLO SPORT</w:t>
            </w:r>
          </w:p>
        </w:tc>
      </w:tr>
      <w:tr w:rsidR="00D75A04" w:rsidRPr="00A86BA3" w14:paraId="695E05F0"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D19B3C" w14:textId="77777777" w:rsidR="00D75A04" w:rsidRPr="00A86BA3" w:rsidRDefault="00D75A04" w:rsidP="008762B6">
            <w:pPr>
              <w:pStyle w:val="rowtabella0"/>
              <w:rPr>
                <w:color w:val="002060"/>
              </w:rPr>
            </w:pPr>
            <w:r w:rsidRPr="00A86BA3">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3D0B5E" w14:textId="77777777" w:rsidR="00D75A04" w:rsidRPr="00A86BA3" w:rsidRDefault="00D75A04" w:rsidP="008762B6">
            <w:pPr>
              <w:pStyle w:val="rowtabella0"/>
              <w:rPr>
                <w:color w:val="002060"/>
              </w:rPr>
            </w:pPr>
            <w:r w:rsidRPr="00A86BA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E9BBF6"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DCA9A8" w14:textId="77777777" w:rsidR="00D75A04" w:rsidRPr="00A86BA3" w:rsidRDefault="00D75A04" w:rsidP="008762B6">
            <w:pPr>
              <w:pStyle w:val="rowtabella0"/>
              <w:rPr>
                <w:color w:val="002060"/>
              </w:rPr>
            </w:pPr>
            <w:r w:rsidRPr="00A86BA3">
              <w:rPr>
                <w:color w:val="002060"/>
              </w:rPr>
              <w:t>15/03/2025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654AFB" w14:textId="77777777" w:rsidR="00D75A04" w:rsidRPr="00A86BA3" w:rsidRDefault="00D75A04" w:rsidP="008762B6">
            <w:pPr>
              <w:pStyle w:val="rowtabella0"/>
              <w:rPr>
                <w:color w:val="002060"/>
              </w:rPr>
            </w:pPr>
            <w:r w:rsidRPr="00A86BA3">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FA3475" w14:textId="77777777" w:rsidR="00D75A04" w:rsidRPr="00A86BA3" w:rsidRDefault="00D75A04" w:rsidP="008762B6">
            <w:pPr>
              <w:pStyle w:val="rowtabella0"/>
              <w:rPr>
                <w:color w:val="002060"/>
              </w:rPr>
            </w:pPr>
            <w:r w:rsidRPr="00A86BA3">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BB4BF6" w14:textId="77777777" w:rsidR="00D75A04" w:rsidRPr="00A86BA3" w:rsidRDefault="00D75A04" w:rsidP="008762B6">
            <w:pPr>
              <w:pStyle w:val="rowtabella0"/>
              <w:rPr>
                <w:color w:val="002060"/>
              </w:rPr>
            </w:pPr>
            <w:r w:rsidRPr="00A86BA3">
              <w:rPr>
                <w:color w:val="002060"/>
              </w:rPr>
              <w:t>VIA GRAMSCI-VIA FEGGIANI</w:t>
            </w:r>
          </w:p>
        </w:tc>
      </w:tr>
      <w:tr w:rsidR="00D75A04" w:rsidRPr="00A86BA3" w14:paraId="7CCD2580"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16C5C4" w14:textId="77777777" w:rsidR="00D75A04" w:rsidRPr="00A86BA3" w:rsidRDefault="00D75A04" w:rsidP="008762B6">
            <w:pPr>
              <w:pStyle w:val="rowtabella0"/>
              <w:rPr>
                <w:color w:val="002060"/>
              </w:rPr>
            </w:pPr>
            <w:r w:rsidRPr="00A86BA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DDA87" w14:textId="77777777" w:rsidR="00D75A04" w:rsidRPr="00A86BA3" w:rsidRDefault="00D75A04" w:rsidP="008762B6">
            <w:pPr>
              <w:pStyle w:val="rowtabella0"/>
              <w:rPr>
                <w:color w:val="002060"/>
              </w:rPr>
            </w:pPr>
            <w:r w:rsidRPr="00A86BA3">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53D37"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A4E75" w14:textId="77777777" w:rsidR="00D75A04" w:rsidRPr="00A86BA3" w:rsidRDefault="00D75A04" w:rsidP="008762B6">
            <w:pPr>
              <w:pStyle w:val="rowtabella0"/>
              <w:rPr>
                <w:color w:val="002060"/>
              </w:rPr>
            </w:pPr>
            <w:r w:rsidRPr="00A86BA3">
              <w:rPr>
                <w:color w:val="002060"/>
              </w:rPr>
              <w:t>15/03/2025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0B280" w14:textId="77777777" w:rsidR="00D75A04" w:rsidRPr="00A86BA3" w:rsidRDefault="00D75A04" w:rsidP="008762B6">
            <w:pPr>
              <w:pStyle w:val="rowtabella0"/>
              <w:rPr>
                <w:color w:val="002060"/>
              </w:rPr>
            </w:pPr>
            <w:r w:rsidRPr="00A86BA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CA3BA" w14:textId="77777777" w:rsidR="00D75A04" w:rsidRPr="00A86BA3" w:rsidRDefault="00D75A04" w:rsidP="008762B6">
            <w:pPr>
              <w:pStyle w:val="rowtabella0"/>
              <w:rPr>
                <w:color w:val="002060"/>
              </w:rPr>
            </w:pPr>
            <w:r w:rsidRPr="00A86BA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1FE80" w14:textId="77777777" w:rsidR="00D75A04" w:rsidRPr="00A86BA3" w:rsidRDefault="00D75A04" w:rsidP="008762B6">
            <w:pPr>
              <w:pStyle w:val="rowtabella0"/>
              <w:rPr>
                <w:color w:val="002060"/>
              </w:rPr>
            </w:pPr>
            <w:r w:rsidRPr="00A86BA3">
              <w:rPr>
                <w:color w:val="002060"/>
              </w:rPr>
              <w:t>VIA VESCOVARA, 7</w:t>
            </w:r>
          </w:p>
        </w:tc>
      </w:tr>
    </w:tbl>
    <w:p w14:paraId="652497C2" w14:textId="77777777" w:rsidR="00D75A04" w:rsidRPr="00A86BA3" w:rsidRDefault="00D75A04" w:rsidP="00D75A04">
      <w:pPr>
        <w:pStyle w:val="breakline"/>
        <w:rPr>
          <w:rFonts w:eastAsiaTheme="minorEastAsia"/>
          <w:color w:val="002060"/>
        </w:rPr>
      </w:pPr>
    </w:p>
    <w:p w14:paraId="47DEDBD9" w14:textId="77777777" w:rsidR="00D75A04" w:rsidRPr="00A86BA3" w:rsidRDefault="00D75A04" w:rsidP="00D75A04">
      <w:pPr>
        <w:pStyle w:val="breakline"/>
        <w:rPr>
          <w:color w:val="002060"/>
        </w:rPr>
      </w:pPr>
    </w:p>
    <w:p w14:paraId="4BA4DCA9" w14:textId="77777777" w:rsidR="00D75A04" w:rsidRPr="00A86BA3" w:rsidRDefault="00D75A04" w:rsidP="00D75A04">
      <w:pPr>
        <w:pStyle w:val="breakline"/>
        <w:rPr>
          <w:color w:val="002060"/>
        </w:rPr>
      </w:pPr>
    </w:p>
    <w:p w14:paraId="0EB22E84" w14:textId="77777777" w:rsidR="00D75A04" w:rsidRPr="00A86BA3" w:rsidRDefault="00D75A04" w:rsidP="00D75A04">
      <w:pPr>
        <w:pStyle w:val="sottotitolocampionato10"/>
        <w:rPr>
          <w:color w:val="002060"/>
        </w:rPr>
      </w:pPr>
      <w:r w:rsidRPr="00A86BA3">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1992"/>
        <w:gridCol w:w="385"/>
        <w:gridCol w:w="898"/>
        <w:gridCol w:w="1198"/>
        <w:gridCol w:w="1553"/>
        <w:gridCol w:w="1565"/>
      </w:tblGrid>
      <w:tr w:rsidR="00D75A04" w:rsidRPr="00A86BA3" w14:paraId="0245119E"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F3FBD"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D21EF"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B935D"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0F97B"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F9AFA"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96AF8"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99991"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18552336"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C187E2" w14:textId="77777777" w:rsidR="00D75A04" w:rsidRPr="00A86BA3" w:rsidRDefault="00D75A04" w:rsidP="008762B6">
            <w:pPr>
              <w:pStyle w:val="rowtabella0"/>
              <w:rPr>
                <w:color w:val="002060"/>
              </w:rPr>
            </w:pPr>
            <w:r w:rsidRPr="00A86BA3">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6A665" w14:textId="77777777" w:rsidR="00D75A04" w:rsidRPr="00A86BA3" w:rsidRDefault="00D75A04" w:rsidP="008762B6">
            <w:pPr>
              <w:pStyle w:val="rowtabella0"/>
              <w:rPr>
                <w:color w:val="002060"/>
              </w:rPr>
            </w:pPr>
            <w:r w:rsidRPr="00A86BA3">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A5180"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5690D" w14:textId="77777777" w:rsidR="00D75A04" w:rsidRPr="00A86BA3" w:rsidRDefault="00D75A04" w:rsidP="008762B6">
            <w:pPr>
              <w:pStyle w:val="rowtabella0"/>
              <w:rPr>
                <w:color w:val="002060"/>
              </w:rPr>
            </w:pPr>
            <w:r w:rsidRPr="00A86BA3">
              <w:rPr>
                <w:color w:val="002060"/>
              </w:rPr>
              <w:t>14/03/2025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BF17E" w14:textId="77777777" w:rsidR="00D75A04" w:rsidRPr="00A86BA3" w:rsidRDefault="00D75A04" w:rsidP="008762B6">
            <w:pPr>
              <w:pStyle w:val="rowtabella0"/>
              <w:rPr>
                <w:color w:val="002060"/>
              </w:rPr>
            </w:pPr>
            <w:r w:rsidRPr="00A86BA3">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C131C" w14:textId="77777777" w:rsidR="00D75A04" w:rsidRPr="00A86BA3" w:rsidRDefault="00D75A04" w:rsidP="008762B6">
            <w:pPr>
              <w:pStyle w:val="rowtabella0"/>
              <w:rPr>
                <w:color w:val="002060"/>
              </w:rPr>
            </w:pPr>
            <w:r w:rsidRPr="00A86BA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61D0C" w14:textId="77777777" w:rsidR="00D75A04" w:rsidRPr="00A86BA3" w:rsidRDefault="00D75A04" w:rsidP="008762B6">
            <w:pPr>
              <w:pStyle w:val="rowtabella0"/>
              <w:rPr>
                <w:color w:val="002060"/>
              </w:rPr>
            </w:pPr>
            <w:r w:rsidRPr="00A86BA3">
              <w:rPr>
                <w:color w:val="002060"/>
              </w:rPr>
              <w:t>VIA DELL IRIS</w:t>
            </w:r>
          </w:p>
        </w:tc>
      </w:tr>
      <w:tr w:rsidR="00D75A04" w:rsidRPr="00A86BA3" w14:paraId="771BDBD8"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349DE5" w14:textId="77777777" w:rsidR="00D75A04" w:rsidRPr="00A86BA3" w:rsidRDefault="00D75A04" w:rsidP="008762B6">
            <w:pPr>
              <w:pStyle w:val="rowtabella0"/>
              <w:rPr>
                <w:color w:val="002060"/>
              </w:rPr>
            </w:pPr>
            <w:r w:rsidRPr="00A86BA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9A146A" w14:textId="77777777" w:rsidR="00D75A04" w:rsidRPr="00A86BA3" w:rsidRDefault="00D75A04" w:rsidP="008762B6">
            <w:pPr>
              <w:pStyle w:val="rowtabella0"/>
              <w:rPr>
                <w:color w:val="002060"/>
              </w:rPr>
            </w:pPr>
            <w:r w:rsidRPr="00A86BA3">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0DDF28"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36C14B"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A24A31" w14:textId="77777777" w:rsidR="00D75A04" w:rsidRPr="00A86BA3" w:rsidRDefault="00D75A04" w:rsidP="008762B6">
            <w:pPr>
              <w:pStyle w:val="rowtabella0"/>
              <w:rPr>
                <w:color w:val="002060"/>
              </w:rPr>
            </w:pPr>
            <w:r w:rsidRPr="00A86BA3">
              <w:rPr>
                <w:color w:val="002060"/>
              </w:rPr>
              <w:t xml:space="preserve">5295 TENSOSTRUTTURA VIA </w:t>
            </w:r>
            <w:proofErr w:type="gramStart"/>
            <w:r w:rsidRPr="00A86BA3">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04FB82" w14:textId="77777777" w:rsidR="00D75A04" w:rsidRPr="00A86BA3" w:rsidRDefault="00D75A04" w:rsidP="008762B6">
            <w:pPr>
              <w:pStyle w:val="rowtabella0"/>
              <w:rPr>
                <w:color w:val="002060"/>
              </w:rPr>
            </w:pPr>
            <w:r w:rsidRPr="00A86BA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1B5E4" w14:textId="77777777" w:rsidR="00D75A04" w:rsidRPr="00A86BA3" w:rsidRDefault="00D75A04" w:rsidP="008762B6">
            <w:pPr>
              <w:pStyle w:val="rowtabella0"/>
              <w:rPr>
                <w:color w:val="002060"/>
              </w:rPr>
            </w:pPr>
            <w:r w:rsidRPr="00A86BA3">
              <w:rPr>
                <w:color w:val="002060"/>
              </w:rPr>
              <w:t xml:space="preserve">VIA </w:t>
            </w:r>
            <w:proofErr w:type="gramStart"/>
            <w:r w:rsidRPr="00A86BA3">
              <w:rPr>
                <w:color w:val="002060"/>
              </w:rPr>
              <w:t>E.MATTEI</w:t>
            </w:r>
            <w:proofErr w:type="gramEnd"/>
          </w:p>
        </w:tc>
      </w:tr>
      <w:tr w:rsidR="00D75A04" w:rsidRPr="00A86BA3" w14:paraId="172DC47D"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CDDC97" w14:textId="77777777" w:rsidR="00D75A04" w:rsidRPr="00A86BA3" w:rsidRDefault="00D75A04" w:rsidP="008762B6">
            <w:pPr>
              <w:pStyle w:val="rowtabella0"/>
              <w:rPr>
                <w:color w:val="002060"/>
              </w:rPr>
            </w:pPr>
            <w:r w:rsidRPr="00A86BA3">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944EB8" w14:textId="77777777" w:rsidR="00D75A04" w:rsidRPr="00A86BA3" w:rsidRDefault="00D75A04" w:rsidP="008762B6">
            <w:pPr>
              <w:pStyle w:val="rowtabella0"/>
              <w:rPr>
                <w:color w:val="002060"/>
              </w:rPr>
            </w:pPr>
            <w:r w:rsidRPr="00A86BA3">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9CB5BA"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F452A0" w14:textId="77777777" w:rsidR="00D75A04" w:rsidRPr="00A86BA3" w:rsidRDefault="00D75A04" w:rsidP="008762B6">
            <w:pPr>
              <w:pStyle w:val="rowtabella0"/>
              <w:rPr>
                <w:color w:val="002060"/>
              </w:rPr>
            </w:pPr>
            <w:r w:rsidRPr="00A86BA3">
              <w:rPr>
                <w:color w:val="002060"/>
              </w:rPr>
              <w:t>14/03/2025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12847E" w14:textId="77777777" w:rsidR="00D75A04" w:rsidRPr="00A86BA3" w:rsidRDefault="00D75A04" w:rsidP="008762B6">
            <w:pPr>
              <w:pStyle w:val="rowtabella0"/>
              <w:rPr>
                <w:color w:val="002060"/>
              </w:rPr>
            </w:pPr>
            <w:r w:rsidRPr="00A86BA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18A60" w14:textId="77777777" w:rsidR="00D75A04" w:rsidRPr="00A86BA3" w:rsidRDefault="00D75A04" w:rsidP="008762B6">
            <w:pPr>
              <w:pStyle w:val="rowtabella0"/>
              <w:rPr>
                <w:color w:val="002060"/>
              </w:rPr>
            </w:pPr>
            <w:r w:rsidRPr="00A86BA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D64BFB" w14:textId="77777777" w:rsidR="00D75A04" w:rsidRPr="00A86BA3" w:rsidRDefault="00D75A04" w:rsidP="008762B6">
            <w:pPr>
              <w:pStyle w:val="rowtabella0"/>
              <w:rPr>
                <w:color w:val="002060"/>
              </w:rPr>
            </w:pPr>
            <w:r w:rsidRPr="00A86BA3">
              <w:rPr>
                <w:color w:val="002060"/>
              </w:rPr>
              <w:t xml:space="preserve">LOC.MONTEROCCO VIA </w:t>
            </w:r>
            <w:proofErr w:type="gramStart"/>
            <w:r w:rsidRPr="00A86BA3">
              <w:rPr>
                <w:color w:val="002060"/>
              </w:rPr>
              <w:t>A.MANCINI</w:t>
            </w:r>
            <w:proofErr w:type="gramEnd"/>
          </w:p>
        </w:tc>
      </w:tr>
      <w:tr w:rsidR="00D75A04" w:rsidRPr="00A86BA3" w14:paraId="737E8D2D"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D79CE4" w14:textId="77777777" w:rsidR="00D75A04" w:rsidRPr="00A86BA3" w:rsidRDefault="00D75A04" w:rsidP="008762B6">
            <w:pPr>
              <w:pStyle w:val="rowtabella0"/>
              <w:rPr>
                <w:color w:val="002060"/>
              </w:rPr>
            </w:pPr>
            <w:r w:rsidRPr="00A86BA3">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AABA7B" w14:textId="77777777" w:rsidR="00D75A04" w:rsidRPr="00A86BA3" w:rsidRDefault="00D75A04" w:rsidP="008762B6">
            <w:pPr>
              <w:pStyle w:val="rowtabella0"/>
              <w:rPr>
                <w:color w:val="002060"/>
              </w:rPr>
            </w:pPr>
            <w:proofErr w:type="gramStart"/>
            <w:r w:rsidRPr="00A86BA3">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C0F0DA"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E4B1D0"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865181" w14:textId="77777777" w:rsidR="00D75A04" w:rsidRPr="00A86BA3" w:rsidRDefault="00D75A04" w:rsidP="008762B6">
            <w:pPr>
              <w:pStyle w:val="rowtabella0"/>
              <w:rPr>
                <w:color w:val="002060"/>
              </w:rPr>
            </w:pPr>
            <w:r w:rsidRPr="00A86BA3">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F18CA5" w14:textId="77777777" w:rsidR="00D75A04" w:rsidRPr="00A86BA3" w:rsidRDefault="00D75A04" w:rsidP="008762B6">
            <w:pPr>
              <w:pStyle w:val="rowtabella0"/>
              <w:rPr>
                <w:color w:val="002060"/>
              </w:rPr>
            </w:pPr>
            <w:r w:rsidRPr="00A86BA3">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D540E" w14:textId="77777777" w:rsidR="00D75A04" w:rsidRPr="00A86BA3" w:rsidRDefault="00D75A04" w:rsidP="008762B6">
            <w:pPr>
              <w:pStyle w:val="rowtabella0"/>
              <w:rPr>
                <w:color w:val="002060"/>
              </w:rPr>
            </w:pPr>
            <w:r w:rsidRPr="00A86BA3">
              <w:rPr>
                <w:color w:val="002060"/>
              </w:rPr>
              <w:t>VIA FONTE DI MONSIGNORE</w:t>
            </w:r>
          </w:p>
        </w:tc>
      </w:tr>
      <w:tr w:rsidR="00D75A04" w:rsidRPr="00A86BA3" w14:paraId="0F2BE197"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FAED5C" w14:textId="77777777" w:rsidR="00D75A04" w:rsidRPr="00A86BA3" w:rsidRDefault="00D75A04" w:rsidP="008762B6">
            <w:pPr>
              <w:pStyle w:val="rowtabella0"/>
              <w:rPr>
                <w:color w:val="002060"/>
              </w:rPr>
            </w:pPr>
            <w:r w:rsidRPr="00A86BA3">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70BF8F" w14:textId="77777777" w:rsidR="00D75A04" w:rsidRPr="00A86BA3" w:rsidRDefault="00D75A04" w:rsidP="008762B6">
            <w:pPr>
              <w:pStyle w:val="rowtabella0"/>
              <w:rPr>
                <w:color w:val="002060"/>
              </w:rPr>
            </w:pPr>
            <w:r w:rsidRPr="00A86BA3">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71A252"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6D07AA" w14:textId="77777777" w:rsidR="00D75A04" w:rsidRPr="00A86BA3" w:rsidRDefault="00D75A04" w:rsidP="008762B6">
            <w:pPr>
              <w:pStyle w:val="rowtabella0"/>
              <w:rPr>
                <w:color w:val="002060"/>
              </w:rPr>
            </w:pPr>
            <w:r w:rsidRPr="00A86BA3">
              <w:rPr>
                <w:color w:val="002060"/>
              </w:rPr>
              <w:t>14/03/2025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CC09D5" w14:textId="77777777" w:rsidR="00D75A04" w:rsidRPr="00A86BA3" w:rsidRDefault="00D75A04" w:rsidP="008762B6">
            <w:pPr>
              <w:pStyle w:val="rowtabella0"/>
              <w:rPr>
                <w:color w:val="002060"/>
              </w:rPr>
            </w:pPr>
            <w:r w:rsidRPr="00A86BA3">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A1FAA2" w14:textId="77777777" w:rsidR="00D75A04" w:rsidRPr="00A86BA3" w:rsidRDefault="00D75A04" w:rsidP="008762B6">
            <w:pPr>
              <w:pStyle w:val="rowtabella0"/>
              <w:rPr>
                <w:color w:val="002060"/>
              </w:rPr>
            </w:pPr>
            <w:r w:rsidRPr="00A86BA3">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8F2EB" w14:textId="77777777" w:rsidR="00D75A04" w:rsidRPr="00A86BA3" w:rsidRDefault="00D75A04" w:rsidP="008762B6">
            <w:pPr>
              <w:pStyle w:val="rowtabella0"/>
              <w:rPr>
                <w:color w:val="002060"/>
              </w:rPr>
            </w:pPr>
            <w:r w:rsidRPr="00A86BA3">
              <w:rPr>
                <w:color w:val="002060"/>
              </w:rPr>
              <w:t>VIA NENNI</w:t>
            </w:r>
          </w:p>
        </w:tc>
      </w:tr>
      <w:tr w:rsidR="00D75A04" w:rsidRPr="00A86BA3" w14:paraId="68573266"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7A0485" w14:textId="77777777" w:rsidR="00D75A04" w:rsidRPr="00A86BA3" w:rsidRDefault="00D75A04" w:rsidP="008762B6">
            <w:pPr>
              <w:pStyle w:val="rowtabella0"/>
              <w:rPr>
                <w:color w:val="002060"/>
              </w:rPr>
            </w:pPr>
            <w:r w:rsidRPr="00A86BA3">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C31AA" w14:textId="77777777" w:rsidR="00D75A04" w:rsidRPr="00A86BA3" w:rsidRDefault="00D75A04" w:rsidP="008762B6">
            <w:pPr>
              <w:pStyle w:val="rowtabella0"/>
              <w:rPr>
                <w:color w:val="002060"/>
              </w:rPr>
            </w:pPr>
            <w:r w:rsidRPr="00A86BA3">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A2E4F"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F6796"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5CBFE" w14:textId="77777777" w:rsidR="00D75A04" w:rsidRPr="00A86BA3" w:rsidRDefault="00D75A04" w:rsidP="008762B6">
            <w:pPr>
              <w:pStyle w:val="rowtabella0"/>
              <w:rPr>
                <w:color w:val="002060"/>
              </w:rPr>
            </w:pPr>
            <w:r w:rsidRPr="00A86BA3">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FBBB3" w14:textId="77777777" w:rsidR="00D75A04" w:rsidRPr="00A86BA3" w:rsidRDefault="00D75A04" w:rsidP="008762B6">
            <w:pPr>
              <w:pStyle w:val="rowtabella0"/>
              <w:rPr>
                <w:color w:val="002060"/>
              </w:rPr>
            </w:pPr>
            <w:r w:rsidRPr="00A86BA3">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06F36" w14:textId="77777777" w:rsidR="00D75A04" w:rsidRPr="00A86BA3" w:rsidRDefault="00D75A04" w:rsidP="008762B6">
            <w:pPr>
              <w:pStyle w:val="rowtabella0"/>
              <w:rPr>
                <w:color w:val="002060"/>
              </w:rPr>
            </w:pPr>
            <w:r w:rsidRPr="00A86BA3">
              <w:rPr>
                <w:color w:val="002060"/>
              </w:rPr>
              <w:t>VIA PERTINI</w:t>
            </w:r>
          </w:p>
        </w:tc>
      </w:tr>
    </w:tbl>
    <w:p w14:paraId="743558D8" w14:textId="77777777" w:rsidR="00D75A04" w:rsidRPr="007A0E23" w:rsidRDefault="00D75A04" w:rsidP="00D75A04">
      <w:pPr>
        <w:pStyle w:val="breakline"/>
        <w:rPr>
          <w:rFonts w:eastAsiaTheme="minorEastAsia"/>
          <w:color w:val="002060"/>
        </w:rPr>
      </w:pPr>
    </w:p>
    <w:p w14:paraId="3D9E3A46" w14:textId="77777777" w:rsidR="00D75A04" w:rsidRPr="007A0E23" w:rsidRDefault="00D75A04" w:rsidP="00D75A04">
      <w:pPr>
        <w:pStyle w:val="breakline"/>
        <w:rPr>
          <w:color w:val="002060"/>
        </w:rPr>
      </w:pPr>
    </w:p>
    <w:p w14:paraId="7A2E672B" w14:textId="77777777" w:rsidR="00D75A04" w:rsidRPr="007A0E23" w:rsidRDefault="00D75A04" w:rsidP="00D75A04">
      <w:pPr>
        <w:pStyle w:val="titolocampionato0"/>
        <w:shd w:val="clear" w:color="auto" w:fill="CCCCCC"/>
        <w:spacing w:before="80" w:after="40"/>
        <w:rPr>
          <w:color w:val="002060"/>
        </w:rPr>
      </w:pPr>
      <w:r w:rsidRPr="007A0E23">
        <w:rPr>
          <w:color w:val="002060"/>
        </w:rPr>
        <w:t>CALCIO A CINQUE SERIE D</w:t>
      </w:r>
    </w:p>
    <w:p w14:paraId="6138D15C" w14:textId="77777777" w:rsidR="00D75A04" w:rsidRPr="007A0E23" w:rsidRDefault="00D75A04" w:rsidP="00D75A04">
      <w:pPr>
        <w:pStyle w:val="titoloprinc0"/>
        <w:rPr>
          <w:color w:val="002060"/>
        </w:rPr>
      </w:pPr>
      <w:r w:rsidRPr="007A0E23">
        <w:rPr>
          <w:color w:val="002060"/>
        </w:rPr>
        <w:t>VARIAZIONI AL PROGRAMMA GARE</w:t>
      </w:r>
    </w:p>
    <w:p w14:paraId="5BC49042" w14:textId="77777777" w:rsidR="00D75A04" w:rsidRPr="007A0E23" w:rsidRDefault="00D75A04" w:rsidP="00D75A04">
      <w:pPr>
        <w:pStyle w:val="breakline"/>
        <w:rPr>
          <w:color w:val="002060"/>
        </w:rPr>
      </w:pPr>
    </w:p>
    <w:p w14:paraId="1EDF2C04" w14:textId="77777777" w:rsidR="00D75A04" w:rsidRPr="007A0E23" w:rsidRDefault="00D75A04" w:rsidP="00D75A04">
      <w:pPr>
        <w:pStyle w:val="breakline"/>
        <w:rPr>
          <w:color w:val="002060"/>
        </w:rPr>
      </w:pPr>
    </w:p>
    <w:p w14:paraId="21395ABB" w14:textId="77777777" w:rsidR="00D75A04" w:rsidRPr="007A0E23" w:rsidRDefault="00D75A04" w:rsidP="00D75A04">
      <w:pPr>
        <w:pStyle w:val="sottotitolocampionato10"/>
        <w:rPr>
          <w:color w:val="002060"/>
        </w:rPr>
      </w:pPr>
      <w:r w:rsidRPr="007A0E2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75A04" w:rsidRPr="007A0E23" w14:paraId="1E93BEF9" w14:textId="77777777" w:rsidTr="0009137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A887C" w14:textId="77777777" w:rsidR="00D75A04" w:rsidRPr="007A0E23" w:rsidRDefault="00D75A04" w:rsidP="008762B6">
            <w:pPr>
              <w:pStyle w:val="headertabella0"/>
              <w:rPr>
                <w:color w:val="002060"/>
              </w:rPr>
            </w:pPr>
            <w:r w:rsidRPr="007A0E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2BAA4" w14:textId="77777777" w:rsidR="00D75A04" w:rsidRPr="007A0E23" w:rsidRDefault="00D75A04" w:rsidP="008762B6">
            <w:pPr>
              <w:pStyle w:val="headertabella0"/>
              <w:rPr>
                <w:color w:val="002060"/>
              </w:rPr>
            </w:pPr>
            <w:r w:rsidRPr="007A0E23">
              <w:rPr>
                <w:color w:val="002060"/>
              </w:rPr>
              <w:t xml:space="preserve">N° </w:t>
            </w:r>
            <w:proofErr w:type="spellStart"/>
            <w:r w:rsidRPr="007A0E23">
              <w:rPr>
                <w:color w:val="002060"/>
              </w:rPr>
              <w:t>Gior</w:t>
            </w:r>
            <w:proofErr w:type="spellEnd"/>
            <w:r w:rsidRPr="007A0E2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EE4E4" w14:textId="77777777" w:rsidR="00D75A04" w:rsidRPr="007A0E23" w:rsidRDefault="00D75A04" w:rsidP="008762B6">
            <w:pPr>
              <w:pStyle w:val="headertabella0"/>
              <w:rPr>
                <w:color w:val="002060"/>
              </w:rPr>
            </w:pPr>
            <w:r w:rsidRPr="007A0E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FEB53" w14:textId="77777777" w:rsidR="00D75A04" w:rsidRPr="007A0E23" w:rsidRDefault="00D75A04" w:rsidP="008762B6">
            <w:pPr>
              <w:pStyle w:val="headertabella0"/>
              <w:rPr>
                <w:color w:val="002060"/>
              </w:rPr>
            </w:pPr>
            <w:r w:rsidRPr="007A0E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3A998" w14:textId="77777777" w:rsidR="00D75A04" w:rsidRPr="007A0E23" w:rsidRDefault="00D75A04" w:rsidP="008762B6">
            <w:pPr>
              <w:pStyle w:val="headertabella0"/>
              <w:rPr>
                <w:color w:val="002060"/>
              </w:rPr>
            </w:pPr>
            <w:r w:rsidRPr="007A0E23">
              <w:rPr>
                <w:color w:val="002060"/>
              </w:rPr>
              <w:t xml:space="preserve">Data </w:t>
            </w:r>
            <w:proofErr w:type="spellStart"/>
            <w:r w:rsidRPr="007A0E23">
              <w:rPr>
                <w:color w:val="002060"/>
              </w:rPr>
              <w:t>Orig</w:t>
            </w:r>
            <w:proofErr w:type="spellEnd"/>
            <w:r w:rsidRPr="007A0E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DE8E9" w14:textId="77777777" w:rsidR="00D75A04" w:rsidRPr="007A0E23" w:rsidRDefault="00D75A04" w:rsidP="008762B6">
            <w:pPr>
              <w:pStyle w:val="headertabella0"/>
              <w:rPr>
                <w:color w:val="002060"/>
              </w:rPr>
            </w:pPr>
            <w:r w:rsidRPr="007A0E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D116E" w14:textId="77777777" w:rsidR="00D75A04" w:rsidRPr="007A0E23" w:rsidRDefault="00D75A04" w:rsidP="008762B6">
            <w:pPr>
              <w:pStyle w:val="headertabella0"/>
              <w:rPr>
                <w:color w:val="002060"/>
              </w:rPr>
            </w:pPr>
            <w:r w:rsidRPr="007A0E23">
              <w:rPr>
                <w:color w:val="002060"/>
              </w:rPr>
              <w:t xml:space="preserve">Ora </w:t>
            </w:r>
            <w:proofErr w:type="spellStart"/>
            <w:r w:rsidRPr="007A0E23">
              <w:rPr>
                <w:color w:val="002060"/>
              </w:rPr>
              <w:t>Orig</w:t>
            </w:r>
            <w:proofErr w:type="spellEnd"/>
            <w:r w:rsidRPr="007A0E2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285CD" w14:textId="77777777" w:rsidR="00D75A04" w:rsidRPr="007A0E23" w:rsidRDefault="00D75A04" w:rsidP="008762B6">
            <w:pPr>
              <w:pStyle w:val="headertabella0"/>
              <w:rPr>
                <w:color w:val="002060"/>
              </w:rPr>
            </w:pPr>
            <w:r w:rsidRPr="007A0E23">
              <w:rPr>
                <w:color w:val="002060"/>
              </w:rPr>
              <w:t>Impianto</w:t>
            </w:r>
          </w:p>
        </w:tc>
      </w:tr>
      <w:tr w:rsidR="00D75A04" w:rsidRPr="007A0E23" w14:paraId="10238F4D" w14:textId="77777777" w:rsidTr="000913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2476" w14:textId="77777777" w:rsidR="00D75A04" w:rsidRPr="00091375" w:rsidRDefault="00D75A04" w:rsidP="008762B6">
            <w:pPr>
              <w:pStyle w:val="rowtabella0"/>
              <w:rPr>
                <w:color w:val="002060"/>
                <w:highlight w:val="yellow"/>
              </w:rPr>
            </w:pPr>
            <w:r w:rsidRPr="00091375">
              <w:rPr>
                <w:color w:val="002060"/>
                <w:highlight w:val="yellow"/>
              </w:rPr>
              <w:t>14/03/2025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90B8" w14:textId="77777777" w:rsidR="00D75A04" w:rsidRPr="00091375" w:rsidRDefault="00D75A04" w:rsidP="008762B6">
            <w:pPr>
              <w:pStyle w:val="rowtabella0"/>
              <w:jc w:val="center"/>
              <w:rPr>
                <w:color w:val="002060"/>
                <w:highlight w:val="yellow"/>
              </w:rPr>
            </w:pPr>
            <w:r w:rsidRPr="00091375">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5B21E" w14:textId="77777777" w:rsidR="00D75A04" w:rsidRPr="00091375" w:rsidRDefault="00D75A04" w:rsidP="008762B6">
            <w:pPr>
              <w:pStyle w:val="rowtabella0"/>
              <w:rPr>
                <w:color w:val="002060"/>
                <w:highlight w:val="yellow"/>
              </w:rPr>
            </w:pPr>
            <w:r w:rsidRPr="00091375">
              <w:rPr>
                <w:color w:val="002060"/>
                <w:highlight w:val="yellow"/>
              </w:rPr>
              <w:t xml:space="preserve">CALCIO </w:t>
            </w:r>
            <w:proofErr w:type="gramStart"/>
            <w:r w:rsidRPr="00091375">
              <w:rPr>
                <w:color w:val="002060"/>
                <w:highlight w:val="yellow"/>
              </w:rPr>
              <w:t>S.ELPIDIO</w:t>
            </w:r>
            <w:proofErr w:type="gramEnd"/>
            <w:r w:rsidRPr="00091375">
              <w:rPr>
                <w:color w:val="002060"/>
                <w:highlight w:val="yellow"/>
              </w:rPr>
              <w:t xml:space="preserve"> A 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097B" w14:textId="77777777" w:rsidR="00D75A04" w:rsidRPr="00091375" w:rsidRDefault="00D75A04" w:rsidP="008762B6">
            <w:pPr>
              <w:pStyle w:val="rowtabella0"/>
              <w:rPr>
                <w:color w:val="002060"/>
                <w:highlight w:val="yellow"/>
              </w:rPr>
            </w:pPr>
            <w:r w:rsidRPr="00091375">
              <w:rPr>
                <w:color w:val="002060"/>
                <w:highlight w:val="yellow"/>
              </w:rPr>
              <w:t>CAPODARCO CASABIANCA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92B1" w14:textId="77777777" w:rsidR="00D75A04" w:rsidRPr="007A0E23" w:rsidRDefault="00D75A04" w:rsidP="008762B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766D" w14:textId="77777777" w:rsidR="00D75A04" w:rsidRPr="007A0E23" w:rsidRDefault="00D75A04" w:rsidP="008762B6">
            <w:pPr>
              <w:pStyle w:val="rowtabella0"/>
              <w:jc w:val="center"/>
              <w:rPr>
                <w:color w:val="002060"/>
              </w:rPr>
            </w:pPr>
            <w:r w:rsidRPr="00091375">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238B" w14:textId="77777777" w:rsidR="00D75A04" w:rsidRPr="007A0E23" w:rsidRDefault="00D75A04" w:rsidP="008762B6">
            <w:pPr>
              <w:pStyle w:val="rowtabella0"/>
              <w:jc w:val="center"/>
              <w:rPr>
                <w:color w:val="002060"/>
              </w:rPr>
            </w:pPr>
            <w:r w:rsidRPr="007A0E23">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4D5C" w14:textId="77777777" w:rsidR="00D75A04" w:rsidRPr="007A0E23" w:rsidRDefault="00D75A04" w:rsidP="008762B6">
            <w:pPr>
              <w:rPr>
                <w:color w:val="002060"/>
              </w:rPr>
            </w:pPr>
          </w:p>
        </w:tc>
      </w:tr>
    </w:tbl>
    <w:p w14:paraId="77A6D540" w14:textId="77777777" w:rsidR="00D75A04" w:rsidRPr="007A0E23" w:rsidRDefault="00D75A04" w:rsidP="00D75A04">
      <w:pPr>
        <w:pStyle w:val="breakline"/>
        <w:rPr>
          <w:rFonts w:eastAsiaTheme="minorEastAsia"/>
          <w:color w:val="002060"/>
        </w:rPr>
      </w:pPr>
    </w:p>
    <w:p w14:paraId="564FFE25" w14:textId="77777777" w:rsidR="00D75A04" w:rsidRPr="007A0E23" w:rsidRDefault="00D75A04" w:rsidP="00D75A04">
      <w:pPr>
        <w:pStyle w:val="breakline"/>
        <w:rPr>
          <w:color w:val="002060"/>
        </w:rPr>
      </w:pPr>
    </w:p>
    <w:p w14:paraId="55D5C20F" w14:textId="77777777" w:rsidR="00D75A04" w:rsidRPr="007A0E23" w:rsidRDefault="00D75A04" w:rsidP="00D75A04">
      <w:pPr>
        <w:pStyle w:val="sottotitolocampionato10"/>
        <w:rPr>
          <w:color w:val="002060"/>
        </w:rPr>
      </w:pPr>
      <w:r w:rsidRPr="007A0E23">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75A04" w:rsidRPr="007A0E23" w14:paraId="6440875B" w14:textId="77777777" w:rsidTr="008762B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29384" w14:textId="77777777" w:rsidR="00D75A04" w:rsidRPr="007A0E23" w:rsidRDefault="00D75A04" w:rsidP="008762B6">
            <w:pPr>
              <w:pStyle w:val="headertabella0"/>
              <w:rPr>
                <w:color w:val="002060"/>
              </w:rPr>
            </w:pPr>
            <w:r w:rsidRPr="007A0E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1EF2B" w14:textId="77777777" w:rsidR="00D75A04" w:rsidRPr="007A0E23" w:rsidRDefault="00D75A04" w:rsidP="008762B6">
            <w:pPr>
              <w:pStyle w:val="headertabella0"/>
              <w:rPr>
                <w:color w:val="002060"/>
              </w:rPr>
            </w:pPr>
            <w:r w:rsidRPr="007A0E23">
              <w:rPr>
                <w:color w:val="002060"/>
              </w:rPr>
              <w:t xml:space="preserve">N° </w:t>
            </w:r>
            <w:proofErr w:type="spellStart"/>
            <w:r w:rsidRPr="007A0E23">
              <w:rPr>
                <w:color w:val="002060"/>
              </w:rPr>
              <w:t>Gior</w:t>
            </w:r>
            <w:proofErr w:type="spellEnd"/>
            <w:r w:rsidRPr="007A0E2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111A5" w14:textId="77777777" w:rsidR="00D75A04" w:rsidRPr="007A0E23" w:rsidRDefault="00D75A04" w:rsidP="008762B6">
            <w:pPr>
              <w:pStyle w:val="headertabella0"/>
              <w:rPr>
                <w:color w:val="002060"/>
              </w:rPr>
            </w:pPr>
            <w:r w:rsidRPr="007A0E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EDCA7" w14:textId="77777777" w:rsidR="00D75A04" w:rsidRPr="007A0E23" w:rsidRDefault="00D75A04" w:rsidP="008762B6">
            <w:pPr>
              <w:pStyle w:val="headertabella0"/>
              <w:rPr>
                <w:color w:val="002060"/>
              </w:rPr>
            </w:pPr>
            <w:r w:rsidRPr="007A0E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3DA37" w14:textId="77777777" w:rsidR="00D75A04" w:rsidRPr="007A0E23" w:rsidRDefault="00D75A04" w:rsidP="008762B6">
            <w:pPr>
              <w:pStyle w:val="headertabella0"/>
              <w:rPr>
                <w:color w:val="002060"/>
              </w:rPr>
            </w:pPr>
            <w:r w:rsidRPr="007A0E23">
              <w:rPr>
                <w:color w:val="002060"/>
              </w:rPr>
              <w:t xml:space="preserve">Data </w:t>
            </w:r>
            <w:proofErr w:type="spellStart"/>
            <w:r w:rsidRPr="007A0E23">
              <w:rPr>
                <w:color w:val="002060"/>
              </w:rPr>
              <w:t>Orig</w:t>
            </w:r>
            <w:proofErr w:type="spellEnd"/>
            <w:r w:rsidRPr="007A0E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7713C" w14:textId="77777777" w:rsidR="00D75A04" w:rsidRPr="007A0E23" w:rsidRDefault="00D75A04" w:rsidP="008762B6">
            <w:pPr>
              <w:pStyle w:val="headertabella0"/>
              <w:rPr>
                <w:color w:val="002060"/>
              </w:rPr>
            </w:pPr>
            <w:r w:rsidRPr="007A0E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FCAF0" w14:textId="77777777" w:rsidR="00D75A04" w:rsidRPr="007A0E23" w:rsidRDefault="00D75A04" w:rsidP="008762B6">
            <w:pPr>
              <w:pStyle w:val="headertabella0"/>
              <w:rPr>
                <w:color w:val="002060"/>
              </w:rPr>
            </w:pPr>
            <w:r w:rsidRPr="007A0E23">
              <w:rPr>
                <w:color w:val="002060"/>
              </w:rPr>
              <w:t xml:space="preserve">Ora </w:t>
            </w:r>
            <w:proofErr w:type="spellStart"/>
            <w:r w:rsidRPr="007A0E23">
              <w:rPr>
                <w:color w:val="002060"/>
              </w:rPr>
              <w:t>Orig</w:t>
            </w:r>
            <w:proofErr w:type="spellEnd"/>
            <w:r w:rsidRPr="007A0E2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91F3E" w14:textId="77777777" w:rsidR="00D75A04" w:rsidRPr="007A0E23" w:rsidRDefault="00D75A04" w:rsidP="008762B6">
            <w:pPr>
              <w:pStyle w:val="headertabella0"/>
              <w:rPr>
                <w:color w:val="002060"/>
              </w:rPr>
            </w:pPr>
            <w:r w:rsidRPr="007A0E23">
              <w:rPr>
                <w:color w:val="002060"/>
              </w:rPr>
              <w:t>Impianto</w:t>
            </w:r>
          </w:p>
        </w:tc>
      </w:tr>
      <w:tr w:rsidR="00D75A04" w:rsidRPr="007A0E23" w14:paraId="22B356FF" w14:textId="77777777" w:rsidTr="008762B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5953D" w14:textId="77777777" w:rsidR="00D75A04" w:rsidRPr="00091375" w:rsidRDefault="00D75A04" w:rsidP="008762B6">
            <w:pPr>
              <w:pStyle w:val="rowtabella0"/>
              <w:rPr>
                <w:color w:val="002060"/>
                <w:highlight w:val="yellow"/>
              </w:rPr>
            </w:pPr>
            <w:r w:rsidRPr="00091375">
              <w:rPr>
                <w:color w:val="002060"/>
                <w:highlight w:val="yellow"/>
              </w:rPr>
              <w:t>15/03/2025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AFD34" w14:textId="77777777" w:rsidR="00D75A04" w:rsidRPr="00091375" w:rsidRDefault="00D75A04" w:rsidP="008762B6">
            <w:pPr>
              <w:pStyle w:val="rowtabella0"/>
              <w:jc w:val="center"/>
              <w:rPr>
                <w:color w:val="002060"/>
                <w:highlight w:val="yellow"/>
              </w:rPr>
            </w:pPr>
            <w:r w:rsidRPr="00091375">
              <w:rPr>
                <w:color w:val="002060"/>
                <w:highlight w:val="yellow"/>
              </w:rPr>
              <w:t>10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AF00" w14:textId="77777777" w:rsidR="00D75A04" w:rsidRPr="00091375" w:rsidRDefault="00D75A04" w:rsidP="008762B6">
            <w:pPr>
              <w:pStyle w:val="rowtabella0"/>
              <w:rPr>
                <w:color w:val="002060"/>
                <w:highlight w:val="yellow"/>
              </w:rPr>
            </w:pPr>
            <w:r w:rsidRPr="00091375">
              <w:rPr>
                <w:color w:val="002060"/>
                <w:highlight w:val="yellow"/>
              </w:rPr>
              <w:t>SPORTING GROTTAMMARE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5743" w14:textId="77777777" w:rsidR="00D75A04" w:rsidRPr="00091375" w:rsidRDefault="00D75A04" w:rsidP="008762B6">
            <w:pPr>
              <w:pStyle w:val="rowtabella0"/>
              <w:rPr>
                <w:color w:val="002060"/>
                <w:highlight w:val="yellow"/>
              </w:rPr>
            </w:pPr>
            <w:r w:rsidRPr="00091375">
              <w:rPr>
                <w:color w:val="002060"/>
                <w:highlight w:val="yellow"/>
              </w:rPr>
              <w:t>ACCUMOLI GANG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6B07" w14:textId="0FA377A0" w:rsidR="00D75A04" w:rsidRPr="007A0E23" w:rsidRDefault="00D75A04" w:rsidP="008762B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9C2C" w14:textId="77777777" w:rsidR="00D75A04" w:rsidRPr="007A0E23" w:rsidRDefault="00D75A04" w:rsidP="008762B6">
            <w:pPr>
              <w:pStyle w:val="rowtabella0"/>
              <w:jc w:val="center"/>
              <w:rPr>
                <w:color w:val="002060"/>
              </w:rPr>
            </w:pPr>
            <w:r w:rsidRPr="0009137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1967" w14:textId="77777777" w:rsidR="00D75A04" w:rsidRPr="007A0E23" w:rsidRDefault="00D75A04" w:rsidP="008762B6">
            <w:pPr>
              <w:pStyle w:val="rowtabella0"/>
              <w:jc w:val="center"/>
              <w:rPr>
                <w:color w:val="002060"/>
              </w:rPr>
            </w:pPr>
            <w:r w:rsidRPr="007A0E23">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60F5" w14:textId="77777777" w:rsidR="00D75A04" w:rsidRPr="007A0E23" w:rsidRDefault="00D75A04" w:rsidP="008762B6">
            <w:pPr>
              <w:rPr>
                <w:color w:val="002060"/>
              </w:rPr>
            </w:pPr>
          </w:p>
        </w:tc>
      </w:tr>
    </w:tbl>
    <w:p w14:paraId="551D2CC2" w14:textId="77777777" w:rsidR="00D75A04" w:rsidRPr="007A0E23" w:rsidRDefault="00D75A04" w:rsidP="00D75A04">
      <w:pPr>
        <w:pStyle w:val="breakline"/>
        <w:rPr>
          <w:rFonts w:eastAsiaTheme="minorEastAsia"/>
          <w:color w:val="002060"/>
        </w:rPr>
      </w:pPr>
    </w:p>
    <w:p w14:paraId="5B4AEA30" w14:textId="77777777" w:rsidR="00D75A04" w:rsidRPr="007A0E23" w:rsidRDefault="00D75A04" w:rsidP="00D75A04">
      <w:pPr>
        <w:pStyle w:val="breakline"/>
        <w:rPr>
          <w:color w:val="002060"/>
        </w:rPr>
      </w:pPr>
    </w:p>
    <w:p w14:paraId="640719DD" w14:textId="77777777" w:rsidR="00D75A04" w:rsidRPr="007A0E23" w:rsidRDefault="00D75A04" w:rsidP="00D75A04">
      <w:pPr>
        <w:pStyle w:val="titoloprinc0"/>
        <w:rPr>
          <w:color w:val="002060"/>
        </w:rPr>
      </w:pPr>
      <w:r w:rsidRPr="007A0E23">
        <w:rPr>
          <w:color w:val="002060"/>
        </w:rPr>
        <w:lastRenderedPageBreak/>
        <w:t>RISULTATI</w:t>
      </w:r>
    </w:p>
    <w:p w14:paraId="7F7818BC" w14:textId="77777777" w:rsidR="00D75A04" w:rsidRPr="007A0E23" w:rsidRDefault="00D75A04" w:rsidP="00D75A04">
      <w:pPr>
        <w:pStyle w:val="breakline"/>
        <w:rPr>
          <w:color w:val="002060"/>
        </w:rPr>
      </w:pPr>
    </w:p>
    <w:p w14:paraId="3D59E240" w14:textId="77777777" w:rsidR="00D75A04" w:rsidRPr="007A0E23" w:rsidRDefault="00D75A04" w:rsidP="00D75A04">
      <w:pPr>
        <w:pStyle w:val="sottotitolocampionato10"/>
        <w:rPr>
          <w:color w:val="002060"/>
        </w:rPr>
      </w:pPr>
      <w:r w:rsidRPr="007A0E23">
        <w:rPr>
          <w:color w:val="002060"/>
        </w:rPr>
        <w:t>RISULTATI UFFICIALI GARE DEL 07/03/2025</w:t>
      </w:r>
    </w:p>
    <w:p w14:paraId="746FF01C" w14:textId="77777777" w:rsidR="00091375" w:rsidRPr="00091375" w:rsidRDefault="00091375" w:rsidP="00091375">
      <w:pPr>
        <w:pStyle w:val="sottotitolocampionato20"/>
        <w:spacing w:before="0" w:beforeAutospacing="0" w:after="0" w:afterAutospacing="0"/>
        <w:rPr>
          <w:rFonts w:ascii="Arial" w:hAnsi="Arial" w:cs="Arial"/>
          <w:color w:val="002060"/>
          <w:sz w:val="20"/>
          <w:szCs w:val="20"/>
        </w:rPr>
      </w:pPr>
      <w:r w:rsidRPr="00091375">
        <w:rPr>
          <w:rFonts w:ascii="Arial" w:hAnsi="Arial" w:cs="Arial"/>
          <w:color w:val="002060"/>
          <w:sz w:val="20"/>
          <w:szCs w:val="20"/>
        </w:rPr>
        <w:t>Si trascrivono qui di seguito i risultati ufficiali delle gare disputate</w:t>
      </w:r>
    </w:p>
    <w:p w14:paraId="6E5DEC86" w14:textId="77777777" w:rsidR="00D75A04" w:rsidRPr="007A0E23" w:rsidRDefault="00D75A04" w:rsidP="00D75A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75A04" w:rsidRPr="007A0E23" w14:paraId="59FCB89C"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6E1A6E67"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7B5E9" w14:textId="77777777" w:rsidR="00D75A04" w:rsidRPr="007A0E23" w:rsidRDefault="00D75A04" w:rsidP="008762B6">
                  <w:pPr>
                    <w:pStyle w:val="headertabella0"/>
                    <w:rPr>
                      <w:color w:val="002060"/>
                    </w:rPr>
                  </w:pPr>
                  <w:r w:rsidRPr="007A0E23">
                    <w:rPr>
                      <w:color w:val="002060"/>
                    </w:rPr>
                    <w:t>GIRONE A - 7 Giornata - R</w:t>
                  </w:r>
                </w:p>
              </w:tc>
            </w:tr>
            <w:tr w:rsidR="00D75A04" w:rsidRPr="007A0E23" w14:paraId="67C8BA05"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0A5F8E" w14:textId="77777777" w:rsidR="00D75A04" w:rsidRPr="007A0E23" w:rsidRDefault="00D75A04" w:rsidP="008762B6">
                  <w:pPr>
                    <w:pStyle w:val="rowtabella0"/>
                    <w:rPr>
                      <w:color w:val="002060"/>
                    </w:rPr>
                  </w:pPr>
                  <w:r w:rsidRPr="007A0E23">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0810F" w14:textId="77777777" w:rsidR="00D75A04" w:rsidRPr="007A0E23" w:rsidRDefault="00D75A04" w:rsidP="008762B6">
                  <w:pPr>
                    <w:pStyle w:val="rowtabella0"/>
                    <w:rPr>
                      <w:color w:val="002060"/>
                    </w:rPr>
                  </w:pPr>
                  <w:r w:rsidRPr="007A0E23">
                    <w:rPr>
                      <w:color w:val="002060"/>
                    </w:rPr>
                    <w:t>- DURANTINA SANTA CECILIA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3F850" w14:textId="77777777" w:rsidR="00D75A04" w:rsidRPr="007A0E23" w:rsidRDefault="00D75A04" w:rsidP="008762B6">
                  <w:pPr>
                    <w:pStyle w:val="rowtabella0"/>
                    <w:jc w:val="center"/>
                    <w:rPr>
                      <w:color w:val="002060"/>
                    </w:rPr>
                  </w:pPr>
                  <w:r w:rsidRPr="007A0E23">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9E311" w14:textId="77777777" w:rsidR="00D75A04" w:rsidRPr="007A0E23" w:rsidRDefault="00D75A04" w:rsidP="008762B6">
                  <w:pPr>
                    <w:pStyle w:val="rowtabella0"/>
                    <w:jc w:val="center"/>
                    <w:rPr>
                      <w:color w:val="002060"/>
                    </w:rPr>
                  </w:pPr>
                  <w:r w:rsidRPr="007A0E23">
                    <w:rPr>
                      <w:color w:val="002060"/>
                    </w:rPr>
                    <w:t> </w:t>
                  </w:r>
                </w:p>
              </w:tc>
            </w:tr>
            <w:tr w:rsidR="00D75A04" w:rsidRPr="007A0E23" w14:paraId="1ECE5446"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955086" w14:textId="77777777" w:rsidR="00D75A04" w:rsidRPr="007A0E23" w:rsidRDefault="00D75A04" w:rsidP="008762B6">
                  <w:pPr>
                    <w:pStyle w:val="rowtabella0"/>
                    <w:rPr>
                      <w:color w:val="002060"/>
                    </w:rPr>
                  </w:pPr>
                  <w:r w:rsidRPr="007A0E23">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3EDE13" w14:textId="77777777" w:rsidR="00D75A04" w:rsidRPr="007A0E23" w:rsidRDefault="00D75A04" w:rsidP="008762B6">
                  <w:pPr>
                    <w:pStyle w:val="rowtabella0"/>
                    <w:rPr>
                      <w:color w:val="002060"/>
                    </w:rPr>
                  </w:pPr>
                  <w:r w:rsidRPr="007A0E23">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DA5DFD" w14:textId="77777777" w:rsidR="00D75A04" w:rsidRPr="007A0E23" w:rsidRDefault="00D75A04" w:rsidP="008762B6">
                  <w:pPr>
                    <w:pStyle w:val="rowtabella0"/>
                    <w:jc w:val="center"/>
                    <w:rPr>
                      <w:color w:val="002060"/>
                    </w:rPr>
                  </w:pPr>
                  <w:r w:rsidRPr="007A0E2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5479B8" w14:textId="77777777" w:rsidR="00D75A04" w:rsidRPr="007A0E23" w:rsidRDefault="00D75A04" w:rsidP="008762B6">
                  <w:pPr>
                    <w:pStyle w:val="rowtabella0"/>
                    <w:jc w:val="center"/>
                    <w:rPr>
                      <w:color w:val="002060"/>
                    </w:rPr>
                  </w:pPr>
                  <w:r w:rsidRPr="007A0E23">
                    <w:rPr>
                      <w:color w:val="002060"/>
                    </w:rPr>
                    <w:t> </w:t>
                  </w:r>
                </w:p>
              </w:tc>
            </w:tr>
            <w:tr w:rsidR="00D75A04" w:rsidRPr="007A0E23" w14:paraId="0326F38C"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83BF65" w14:textId="77777777" w:rsidR="00D75A04" w:rsidRPr="007A0E23" w:rsidRDefault="00D75A04" w:rsidP="008762B6">
                  <w:pPr>
                    <w:pStyle w:val="rowtabella0"/>
                    <w:rPr>
                      <w:color w:val="002060"/>
                    </w:rPr>
                  </w:pPr>
                  <w:r w:rsidRPr="007A0E23">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5267DA" w14:textId="77777777" w:rsidR="00D75A04" w:rsidRPr="007A0E23" w:rsidRDefault="00D75A04" w:rsidP="008762B6">
                  <w:pPr>
                    <w:pStyle w:val="rowtabella0"/>
                    <w:rPr>
                      <w:color w:val="002060"/>
                    </w:rPr>
                  </w:pPr>
                  <w:r w:rsidRPr="007A0E23">
                    <w:rPr>
                      <w:color w:val="002060"/>
                    </w:rPr>
                    <w:t>- SAN COSTANZO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66C7E0" w14:textId="77777777" w:rsidR="00D75A04" w:rsidRPr="007A0E23" w:rsidRDefault="00D75A04" w:rsidP="008762B6">
                  <w:pPr>
                    <w:pStyle w:val="rowtabella0"/>
                    <w:jc w:val="center"/>
                    <w:rPr>
                      <w:color w:val="002060"/>
                    </w:rPr>
                  </w:pPr>
                  <w:r w:rsidRPr="007A0E2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0EA043" w14:textId="77777777" w:rsidR="00D75A04" w:rsidRPr="007A0E23" w:rsidRDefault="00D75A04" w:rsidP="008762B6">
                  <w:pPr>
                    <w:pStyle w:val="rowtabella0"/>
                    <w:jc w:val="center"/>
                    <w:rPr>
                      <w:color w:val="002060"/>
                    </w:rPr>
                  </w:pPr>
                  <w:r w:rsidRPr="007A0E23">
                    <w:rPr>
                      <w:color w:val="002060"/>
                    </w:rPr>
                    <w:t> </w:t>
                  </w:r>
                </w:p>
              </w:tc>
            </w:tr>
            <w:tr w:rsidR="00D75A04" w:rsidRPr="007A0E23" w14:paraId="5CCAD111"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5A0719" w14:textId="77777777" w:rsidR="00D75A04" w:rsidRPr="007A0E23" w:rsidRDefault="00D75A04" w:rsidP="008762B6">
                  <w:pPr>
                    <w:pStyle w:val="rowtabella0"/>
                    <w:rPr>
                      <w:color w:val="002060"/>
                    </w:rPr>
                  </w:pPr>
                  <w:r w:rsidRPr="007A0E23">
                    <w:rPr>
                      <w:color w:val="002060"/>
                    </w:rPr>
                    <w:t xml:space="preserve">(1) SPECIAL ONE SPORTING </w:t>
                  </w:r>
                  <w:proofErr w:type="gramStart"/>
                  <w:r w:rsidRPr="007A0E23">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CEF745" w14:textId="77777777" w:rsidR="00D75A04" w:rsidRPr="007A0E23" w:rsidRDefault="00D75A04" w:rsidP="008762B6">
                  <w:pPr>
                    <w:pStyle w:val="rowtabella0"/>
                    <w:rPr>
                      <w:color w:val="002060"/>
                    </w:rPr>
                  </w:pPr>
                  <w:r w:rsidRPr="007A0E23">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F0CA7B" w14:textId="77777777" w:rsidR="00D75A04" w:rsidRPr="007A0E23" w:rsidRDefault="00D75A04" w:rsidP="008762B6">
                  <w:pPr>
                    <w:pStyle w:val="rowtabella0"/>
                    <w:jc w:val="center"/>
                    <w:rPr>
                      <w:color w:val="002060"/>
                    </w:rPr>
                  </w:pPr>
                  <w:r w:rsidRPr="007A0E2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9492A7" w14:textId="77777777" w:rsidR="00D75A04" w:rsidRPr="007A0E23" w:rsidRDefault="00D75A04" w:rsidP="008762B6">
                  <w:pPr>
                    <w:pStyle w:val="rowtabella0"/>
                    <w:jc w:val="center"/>
                    <w:rPr>
                      <w:color w:val="002060"/>
                    </w:rPr>
                  </w:pPr>
                  <w:r w:rsidRPr="007A0E23">
                    <w:rPr>
                      <w:color w:val="002060"/>
                    </w:rPr>
                    <w:t> </w:t>
                  </w:r>
                </w:p>
              </w:tc>
            </w:tr>
            <w:tr w:rsidR="00D75A04" w:rsidRPr="007A0E23" w14:paraId="4A5FC8A7"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C36ACD" w14:textId="77777777" w:rsidR="00D75A04" w:rsidRPr="007A0E23" w:rsidRDefault="00D75A04" w:rsidP="008762B6">
                  <w:pPr>
                    <w:pStyle w:val="rowtabella0"/>
                    <w:rPr>
                      <w:color w:val="002060"/>
                    </w:rPr>
                  </w:pPr>
                  <w:r w:rsidRPr="007A0E23">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E5391A" w14:textId="77777777" w:rsidR="00D75A04" w:rsidRPr="007A0E23" w:rsidRDefault="00D75A04" w:rsidP="008762B6">
                  <w:pPr>
                    <w:pStyle w:val="rowtabella0"/>
                    <w:rPr>
                      <w:color w:val="002060"/>
                    </w:rPr>
                  </w:pPr>
                  <w:r w:rsidRPr="007A0E23">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CC7362" w14:textId="77777777" w:rsidR="00D75A04" w:rsidRPr="007A0E23" w:rsidRDefault="00D75A04" w:rsidP="008762B6">
                  <w:pPr>
                    <w:pStyle w:val="rowtabella0"/>
                    <w:jc w:val="center"/>
                    <w:rPr>
                      <w:color w:val="002060"/>
                    </w:rPr>
                  </w:pPr>
                  <w:r w:rsidRPr="007A0E23">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7367BF" w14:textId="77777777" w:rsidR="00D75A04" w:rsidRPr="007A0E23" w:rsidRDefault="00D75A04" w:rsidP="008762B6">
                  <w:pPr>
                    <w:pStyle w:val="rowtabella0"/>
                    <w:jc w:val="center"/>
                    <w:rPr>
                      <w:color w:val="002060"/>
                    </w:rPr>
                  </w:pPr>
                  <w:r w:rsidRPr="007A0E23">
                    <w:rPr>
                      <w:color w:val="002060"/>
                    </w:rPr>
                    <w:t> </w:t>
                  </w:r>
                </w:p>
              </w:tc>
            </w:tr>
            <w:tr w:rsidR="00D75A04" w:rsidRPr="007A0E23" w14:paraId="6A28A921"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A18655" w14:textId="77777777" w:rsidR="00D75A04" w:rsidRPr="007A0E23" w:rsidRDefault="00D75A04" w:rsidP="008762B6">
                  <w:pPr>
                    <w:pStyle w:val="rowtabella0"/>
                    <w:rPr>
                      <w:color w:val="002060"/>
                    </w:rPr>
                  </w:pPr>
                  <w:r w:rsidRPr="007A0E23">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B58A6" w14:textId="77777777" w:rsidR="00D75A04" w:rsidRPr="007A0E23" w:rsidRDefault="00D75A04" w:rsidP="008762B6">
                  <w:pPr>
                    <w:pStyle w:val="rowtabella0"/>
                    <w:rPr>
                      <w:color w:val="002060"/>
                    </w:rPr>
                  </w:pPr>
                  <w:r w:rsidRPr="007A0E23">
                    <w:rPr>
                      <w:color w:val="002060"/>
                    </w:rPr>
                    <w:t>- GRADARA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4B61D" w14:textId="77777777" w:rsidR="00D75A04" w:rsidRPr="007A0E23" w:rsidRDefault="00D75A04" w:rsidP="008762B6">
                  <w:pPr>
                    <w:pStyle w:val="rowtabella0"/>
                    <w:jc w:val="center"/>
                    <w:rPr>
                      <w:color w:val="002060"/>
                    </w:rPr>
                  </w:pPr>
                  <w:r w:rsidRPr="007A0E23">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B6041" w14:textId="77777777" w:rsidR="00D75A04" w:rsidRPr="007A0E23" w:rsidRDefault="00D75A04" w:rsidP="008762B6">
                  <w:pPr>
                    <w:pStyle w:val="rowtabella0"/>
                    <w:jc w:val="center"/>
                    <w:rPr>
                      <w:color w:val="002060"/>
                    </w:rPr>
                  </w:pPr>
                  <w:r w:rsidRPr="007A0E23">
                    <w:rPr>
                      <w:color w:val="002060"/>
                    </w:rPr>
                    <w:t> </w:t>
                  </w:r>
                </w:p>
              </w:tc>
            </w:tr>
            <w:tr w:rsidR="00D75A04" w:rsidRPr="007A0E23" w14:paraId="0BB8F835"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34ED3938" w14:textId="77777777" w:rsidR="00D75A04" w:rsidRPr="007A0E23" w:rsidRDefault="00D75A04" w:rsidP="008762B6">
                  <w:pPr>
                    <w:pStyle w:val="rowtabella0"/>
                    <w:rPr>
                      <w:color w:val="002060"/>
                    </w:rPr>
                  </w:pPr>
                  <w:r w:rsidRPr="007A0E23">
                    <w:rPr>
                      <w:color w:val="002060"/>
                    </w:rPr>
                    <w:t>(1) - disputata il 08/03/2025</w:t>
                  </w:r>
                </w:p>
              </w:tc>
            </w:tr>
          </w:tbl>
          <w:p w14:paraId="5216BB15" w14:textId="77777777" w:rsidR="00D75A04" w:rsidRPr="007A0E23" w:rsidRDefault="00D75A04" w:rsidP="008762B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0F7CB11B"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3E673" w14:textId="77777777" w:rsidR="00D75A04" w:rsidRPr="007A0E23" w:rsidRDefault="00D75A04" w:rsidP="008762B6">
                  <w:pPr>
                    <w:pStyle w:val="headertabella0"/>
                    <w:rPr>
                      <w:color w:val="002060"/>
                    </w:rPr>
                  </w:pPr>
                  <w:r w:rsidRPr="007A0E23">
                    <w:rPr>
                      <w:color w:val="002060"/>
                    </w:rPr>
                    <w:t>GIRONE B - 7 Giornata - R</w:t>
                  </w:r>
                </w:p>
              </w:tc>
            </w:tr>
            <w:tr w:rsidR="00D75A04" w:rsidRPr="007A0E23" w14:paraId="7732816F"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A31ECB" w14:textId="77777777" w:rsidR="00D75A04" w:rsidRPr="007A0E23" w:rsidRDefault="00D75A04" w:rsidP="008762B6">
                  <w:pPr>
                    <w:pStyle w:val="rowtabella0"/>
                    <w:rPr>
                      <w:color w:val="002060"/>
                    </w:rPr>
                  </w:pPr>
                  <w:r w:rsidRPr="007A0E23">
                    <w:rPr>
                      <w:color w:val="002060"/>
                    </w:rPr>
                    <w:t>(1) CDC 2018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11E40" w14:textId="77777777" w:rsidR="00D75A04" w:rsidRPr="007A0E23" w:rsidRDefault="00D75A04" w:rsidP="008762B6">
                  <w:pPr>
                    <w:pStyle w:val="rowtabella0"/>
                    <w:rPr>
                      <w:color w:val="002060"/>
                    </w:rPr>
                  </w:pPr>
                  <w:r w:rsidRPr="007A0E23">
                    <w:rPr>
                      <w:color w:val="002060"/>
                    </w:rPr>
                    <w:t>- VALLESINA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24230" w14:textId="77777777" w:rsidR="00D75A04" w:rsidRPr="007A0E23" w:rsidRDefault="00D75A04" w:rsidP="008762B6">
                  <w:pPr>
                    <w:pStyle w:val="rowtabella0"/>
                    <w:jc w:val="center"/>
                    <w:rPr>
                      <w:color w:val="002060"/>
                    </w:rPr>
                  </w:pPr>
                  <w:r w:rsidRPr="007A0E23">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1E31C" w14:textId="77777777" w:rsidR="00D75A04" w:rsidRPr="007A0E23" w:rsidRDefault="00D75A04" w:rsidP="008762B6">
                  <w:pPr>
                    <w:pStyle w:val="rowtabella0"/>
                    <w:jc w:val="center"/>
                    <w:rPr>
                      <w:color w:val="002060"/>
                    </w:rPr>
                  </w:pPr>
                  <w:r w:rsidRPr="007A0E23">
                    <w:rPr>
                      <w:color w:val="002060"/>
                    </w:rPr>
                    <w:t> </w:t>
                  </w:r>
                </w:p>
              </w:tc>
            </w:tr>
            <w:tr w:rsidR="00D75A04" w:rsidRPr="007A0E23" w14:paraId="31484607"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9C7E7A" w14:textId="77777777" w:rsidR="00D75A04" w:rsidRPr="007A0E23" w:rsidRDefault="00D75A04" w:rsidP="008762B6">
                  <w:pPr>
                    <w:pStyle w:val="rowtabella0"/>
                    <w:rPr>
                      <w:color w:val="002060"/>
                    </w:rPr>
                  </w:pPr>
                  <w:r w:rsidRPr="007A0E23">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ACF199" w14:textId="77777777" w:rsidR="00D75A04" w:rsidRPr="007A0E23" w:rsidRDefault="00D75A04" w:rsidP="008762B6">
                  <w:pPr>
                    <w:pStyle w:val="rowtabella0"/>
                    <w:rPr>
                      <w:color w:val="002060"/>
                    </w:rPr>
                  </w:pPr>
                  <w:r w:rsidRPr="007A0E23">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BD6E45" w14:textId="77777777" w:rsidR="00D75A04" w:rsidRPr="007A0E23" w:rsidRDefault="00D75A04" w:rsidP="008762B6">
                  <w:pPr>
                    <w:pStyle w:val="rowtabella0"/>
                    <w:jc w:val="center"/>
                    <w:rPr>
                      <w:color w:val="002060"/>
                    </w:rPr>
                  </w:pPr>
                  <w:r w:rsidRPr="007A0E23">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3C384A" w14:textId="77777777" w:rsidR="00D75A04" w:rsidRPr="007A0E23" w:rsidRDefault="00D75A04" w:rsidP="008762B6">
                  <w:pPr>
                    <w:pStyle w:val="rowtabella0"/>
                    <w:jc w:val="center"/>
                    <w:rPr>
                      <w:color w:val="002060"/>
                    </w:rPr>
                  </w:pPr>
                  <w:r w:rsidRPr="007A0E23">
                    <w:rPr>
                      <w:color w:val="002060"/>
                    </w:rPr>
                    <w:t> </w:t>
                  </w:r>
                </w:p>
              </w:tc>
            </w:tr>
            <w:tr w:rsidR="00D75A04" w:rsidRPr="007A0E23" w14:paraId="4B0BBBB8"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B33789" w14:textId="77777777" w:rsidR="00D75A04" w:rsidRPr="007A0E23" w:rsidRDefault="00D75A04" w:rsidP="008762B6">
                  <w:pPr>
                    <w:pStyle w:val="rowtabella0"/>
                    <w:rPr>
                      <w:color w:val="002060"/>
                    </w:rPr>
                  </w:pPr>
                  <w:r w:rsidRPr="007A0E23">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665710" w14:textId="77777777" w:rsidR="00D75A04" w:rsidRPr="007A0E23" w:rsidRDefault="00D75A04" w:rsidP="008762B6">
                  <w:pPr>
                    <w:pStyle w:val="rowtabella0"/>
                    <w:rPr>
                      <w:color w:val="002060"/>
                    </w:rPr>
                  </w:pPr>
                  <w:r w:rsidRPr="007A0E23">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26E7E9" w14:textId="77777777" w:rsidR="00D75A04" w:rsidRPr="007A0E23" w:rsidRDefault="00D75A04" w:rsidP="008762B6">
                  <w:pPr>
                    <w:pStyle w:val="rowtabella0"/>
                    <w:jc w:val="center"/>
                    <w:rPr>
                      <w:color w:val="002060"/>
                    </w:rPr>
                  </w:pPr>
                  <w:r w:rsidRPr="007A0E2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9BD373" w14:textId="77777777" w:rsidR="00D75A04" w:rsidRPr="007A0E23" w:rsidRDefault="00D75A04" w:rsidP="008762B6">
                  <w:pPr>
                    <w:pStyle w:val="rowtabella0"/>
                    <w:jc w:val="center"/>
                    <w:rPr>
                      <w:color w:val="002060"/>
                    </w:rPr>
                  </w:pPr>
                  <w:r w:rsidRPr="007A0E23">
                    <w:rPr>
                      <w:color w:val="002060"/>
                    </w:rPr>
                    <w:t> </w:t>
                  </w:r>
                </w:p>
              </w:tc>
            </w:tr>
            <w:tr w:rsidR="00D75A04" w:rsidRPr="007A0E23" w14:paraId="62567866"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D4CA0" w14:textId="77777777" w:rsidR="00D75A04" w:rsidRPr="007A0E23" w:rsidRDefault="00D75A04" w:rsidP="008762B6">
                  <w:pPr>
                    <w:pStyle w:val="rowtabella0"/>
                    <w:rPr>
                      <w:color w:val="002060"/>
                    </w:rPr>
                  </w:pPr>
                  <w:r w:rsidRPr="007A0E23">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E1543E" w14:textId="77777777" w:rsidR="00D75A04" w:rsidRPr="007A0E23" w:rsidRDefault="00D75A04" w:rsidP="008762B6">
                  <w:pPr>
                    <w:pStyle w:val="rowtabella0"/>
                    <w:rPr>
                      <w:color w:val="002060"/>
                    </w:rPr>
                  </w:pPr>
                  <w:r w:rsidRPr="007A0E23">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699841" w14:textId="77777777" w:rsidR="00D75A04" w:rsidRPr="007A0E23" w:rsidRDefault="00D75A04" w:rsidP="008762B6">
                  <w:pPr>
                    <w:pStyle w:val="rowtabella0"/>
                    <w:jc w:val="center"/>
                    <w:rPr>
                      <w:color w:val="002060"/>
                    </w:rPr>
                  </w:pPr>
                  <w:r w:rsidRPr="007A0E23">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02C544" w14:textId="77777777" w:rsidR="00D75A04" w:rsidRPr="007A0E23" w:rsidRDefault="00D75A04" w:rsidP="008762B6">
                  <w:pPr>
                    <w:pStyle w:val="rowtabella0"/>
                    <w:jc w:val="center"/>
                    <w:rPr>
                      <w:color w:val="002060"/>
                    </w:rPr>
                  </w:pPr>
                  <w:r w:rsidRPr="007A0E23">
                    <w:rPr>
                      <w:color w:val="002060"/>
                    </w:rPr>
                    <w:t> </w:t>
                  </w:r>
                </w:p>
              </w:tc>
            </w:tr>
            <w:tr w:rsidR="00D75A04" w:rsidRPr="007A0E23" w14:paraId="5A816497"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55D1D3" w14:textId="77777777" w:rsidR="00D75A04" w:rsidRPr="007A0E23" w:rsidRDefault="00D75A04" w:rsidP="008762B6">
                  <w:pPr>
                    <w:pStyle w:val="rowtabella0"/>
                    <w:rPr>
                      <w:color w:val="002060"/>
                    </w:rPr>
                  </w:pPr>
                  <w:r w:rsidRPr="007A0E23">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5F58C1" w14:textId="77777777" w:rsidR="00D75A04" w:rsidRPr="007A0E23" w:rsidRDefault="00D75A04" w:rsidP="008762B6">
                  <w:pPr>
                    <w:pStyle w:val="rowtabella0"/>
                    <w:rPr>
                      <w:color w:val="002060"/>
                      <w:lang w:val="es-ES"/>
                    </w:rPr>
                  </w:pPr>
                  <w:r w:rsidRPr="007A0E23">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DCBA6F" w14:textId="77777777" w:rsidR="00D75A04" w:rsidRPr="007A0E23" w:rsidRDefault="00D75A04" w:rsidP="008762B6">
                  <w:pPr>
                    <w:pStyle w:val="rowtabella0"/>
                    <w:jc w:val="center"/>
                    <w:rPr>
                      <w:color w:val="002060"/>
                    </w:rPr>
                  </w:pPr>
                  <w:r w:rsidRPr="007A0E2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E8F164" w14:textId="77777777" w:rsidR="00D75A04" w:rsidRPr="007A0E23" w:rsidRDefault="00D75A04" w:rsidP="008762B6">
                  <w:pPr>
                    <w:pStyle w:val="rowtabella0"/>
                    <w:jc w:val="center"/>
                    <w:rPr>
                      <w:color w:val="002060"/>
                    </w:rPr>
                  </w:pPr>
                  <w:r w:rsidRPr="007A0E23">
                    <w:rPr>
                      <w:color w:val="002060"/>
                    </w:rPr>
                    <w:t> </w:t>
                  </w:r>
                </w:p>
              </w:tc>
            </w:tr>
            <w:tr w:rsidR="00D75A04" w:rsidRPr="007A0E23" w14:paraId="5DCC2EE8"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FCD7D6" w14:textId="77777777" w:rsidR="00D75A04" w:rsidRPr="007A0E23" w:rsidRDefault="00D75A04" w:rsidP="008762B6">
                  <w:pPr>
                    <w:pStyle w:val="rowtabella0"/>
                    <w:rPr>
                      <w:color w:val="002060"/>
                    </w:rPr>
                  </w:pPr>
                  <w:r w:rsidRPr="007A0E23">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1048E" w14:textId="77777777" w:rsidR="00D75A04" w:rsidRPr="007A0E23" w:rsidRDefault="00D75A04" w:rsidP="008762B6">
                  <w:pPr>
                    <w:pStyle w:val="rowtabella0"/>
                    <w:rPr>
                      <w:color w:val="002060"/>
                    </w:rPr>
                  </w:pPr>
                  <w:r w:rsidRPr="007A0E23">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8B74B" w14:textId="77777777" w:rsidR="00D75A04" w:rsidRPr="007A0E23" w:rsidRDefault="00D75A04" w:rsidP="008762B6">
                  <w:pPr>
                    <w:pStyle w:val="rowtabella0"/>
                    <w:jc w:val="center"/>
                    <w:rPr>
                      <w:color w:val="002060"/>
                    </w:rPr>
                  </w:pPr>
                  <w:r w:rsidRPr="007A0E23">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C8DE4" w14:textId="77777777" w:rsidR="00D75A04" w:rsidRPr="007A0E23" w:rsidRDefault="00D75A04" w:rsidP="008762B6">
                  <w:pPr>
                    <w:pStyle w:val="rowtabella0"/>
                    <w:jc w:val="center"/>
                    <w:rPr>
                      <w:color w:val="002060"/>
                    </w:rPr>
                  </w:pPr>
                  <w:r w:rsidRPr="007A0E23">
                    <w:rPr>
                      <w:color w:val="002060"/>
                    </w:rPr>
                    <w:t> </w:t>
                  </w:r>
                </w:p>
              </w:tc>
            </w:tr>
            <w:tr w:rsidR="00D75A04" w:rsidRPr="007A0E23" w14:paraId="421DBAAD"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7D305444" w14:textId="77777777" w:rsidR="00D75A04" w:rsidRPr="007A0E23" w:rsidRDefault="00D75A04" w:rsidP="008762B6">
                  <w:pPr>
                    <w:pStyle w:val="rowtabella0"/>
                    <w:rPr>
                      <w:color w:val="002060"/>
                    </w:rPr>
                  </w:pPr>
                  <w:r w:rsidRPr="007A0E23">
                    <w:rPr>
                      <w:color w:val="002060"/>
                    </w:rPr>
                    <w:t>(1) - disputata il 08/03/2025</w:t>
                  </w:r>
                </w:p>
              </w:tc>
            </w:tr>
          </w:tbl>
          <w:p w14:paraId="098F5000" w14:textId="77777777" w:rsidR="00D75A04" w:rsidRPr="007A0E23" w:rsidRDefault="00D75A04" w:rsidP="008762B6">
            <w:pPr>
              <w:rPr>
                <w:color w:val="002060"/>
              </w:rPr>
            </w:pPr>
          </w:p>
        </w:tc>
      </w:tr>
    </w:tbl>
    <w:p w14:paraId="4F4323BE" w14:textId="77777777" w:rsidR="00D75A04" w:rsidRPr="007A0E23" w:rsidRDefault="00D75A04" w:rsidP="00D75A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75A04" w:rsidRPr="007A0E23" w14:paraId="7D0085A8"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0828EF96"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F1F84" w14:textId="77777777" w:rsidR="00D75A04" w:rsidRPr="007A0E23" w:rsidRDefault="00D75A04" w:rsidP="008762B6">
                  <w:pPr>
                    <w:pStyle w:val="headertabella0"/>
                    <w:rPr>
                      <w:color w:val="002060"/>
                    </w:rPr>
                  </w:pPr>
                  <w:r w:rsidRPr="007A0E23">
                    <w:rPr>
                      <w:color w:val="002060"/>
                    </w:rPr>
                    <w:t>GIRONE C - 7 Giornata - R</w:t>
                  </w:r>
                </w:p>
              </w:tc>
            </w:tr>
            <w:tr w:rsidR="00D75A04" w:rsidRPr="007A0E23" w14:paraId="39BC7B77"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7BFECC" w14:textId="77777777" w:rsidR="00D75A04" w:rsidRPr="007A0E23" w:rsidRDefault="00D75A04" w:rsidP="008762B6">
                  <w:pPr>
                    <w:pStyle w:val="rowtabella0"/>
                    <w:rPr>
                      <w:color w:val="002060"/>
                    </w:rPr>
                  </w:pPr>
                  <w:r w:rsidRPr="007A0E23">
                    <w:rPr>
                      <w:color w:val="002060"/>
                    </w:rPr>
                    <w:t>(1) AVM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A9F85" w14:textId="77777777" w:rsidR="00D75A04" w:rsidRPr="007A0E23" w:rsidRDefault="00D75A04" w:rsidP="008762B6">
                  <w:pPr>
                    <w:pStyle w:val="rowtabella0"/>
                    <w:rPr>
                      <w:color w:val="002060"/>
                    </w:rPr>
                  </w:pPr>
                  <w:r w:rsidRPr="007A0E23">
                    <w:rPr>
                      <w:color w:val="002060"/>
                    </w:rPr>
                    <w:t xml:space="preserve">- </w:t>
                  </w:r>
                  <w:proofErr w:type="gramStart"/>
                  <w:r w:rsidRPr="007A0E23">
                    <w:rPr>
                      <w:color w:val="002060"/>
                    </w:rPr>
                    <w:t>CITTA</w:t>
                  </w:r>
                  <w:proofErr w:type="gramEnd"/>
                  <w:r w:rsidRPr="007A0E23">
                    <w:rPr>
                      <w:color w:val="002060"/>
                    </w:rPr>
                    <w:t xml:space="preserve">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668C3" w14:textId="77777777" w:rsidR="00D75A04" w:rsidRPr="007A0E23" w:rsidRDefault="00D75A04" w:rsidP="008762B6">
                  <w:pPr>
                    <w:pStyle w:val="rowtabella0"/>
                    <w:jc w:val="center"/>
                    <w:rPr>
                      <w:color w:val="002060"/>
                    </w:rPr>
                  </w:pPr>
                  <w:r w:rsidRPr="007A0E23">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DEA8F" w14:textId="77777777" w:rsidR="00D75A04" w:rsidRPr="007A0E23" w:rsidRDefault="00D75A04" w:rsidP="008762B6">
                  <w:pPr>
                    <w:pStyle w:val="rowtabella0"/>
                    <w:jc w:val="center"/>
                    <w:rPr>
                      <w:color w:val="002060"/>
                    </w:rPr>
                  </w:pPr>
                  <w:r w:rsidRPr="007A0E23">
                    <w:rPr>
                      <w:color w:val="002060"/>
                    </w:rPr>
                    <w:t> </w:t>
                  </w:r>
                </w:p>
              </w:tc>
            </w:tr>
            <w:tr w:rsidR="00D75A04" w:rsidRPr="007A0E23" w14:paraId="164192B9"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D96677" w14:textId="77777777" w:rsidR="00D75A04" w:rsidRPr="007A0E23" w:rsidRDefault="00D75A04" w:rsidP="008762B6">
                  <w:pPr>
                    <w:pStyle w:val="rowtabella0"/>
                    <w:rPr>
                      <w:color w:val="002060"/>
                    </w:rPr>
                  </w:pPr>
                  <w:r w:rsidRPr="007A0E23">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3C9BBA" w14:textId="77777777" w:rsidR="00D75A04" w:rsidRPr="007A0E23" w:rsidRDefault="00D75A04" w:rsidP="008762B6">
                  <w:pPr>
                    <w:pStyle w:val="rowtabella0"/>
                    <w:rPr>
                      <w:color w:val="002060"/>
                    </w:rPr>
                  </w:pPr>
                  <w:r w:rsidRPr="007A0E23">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2F06C3" w14:textId="77777777" w:rsidR="00D75A04" w:rsidRPr="007A0E23" w:rsidRDefault="00D75A04" w:rsidP="008762B6">
                  <w:pPr>
                    <w:pStyle w:val="rowtabella0"/>
                    <w:jc w:val="center"/>
                    <w:rPr>
                      <w:color w:val="002060"/>
                    </w:rPr>
                  </w:pPr>
                  <w:r w:rsidRPr="007A0E23">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2338A9" w14:textId="77777777" w:rsidR="00D75A04" w:rsidRPr="007A0E23" w:rsidRDefault="00D75A04" w:rsidP="008762B6">
                  <w:pPr>
                    <w:pStyle w:val="rowtabella0"/>
                    <w:jc w:val="center"/>
                    <w:rPr>
                      <w:color w:val="002060"/>
                    </w:rPr>
                  </w:pPr>
                  <w:r w:rsidRPr="007A0E23">
                    <w:rPr>
                      <w:color w:val="002060"/>
                    </w:rPr>
                    <w:t> </w:t>
                  </w:r>
                </w:p>
              </w:tc>
            </w:tr>
            <w:tr w:rsidR="00D75A04" w:rsidRPr="007A0E23" w14:paraId="36D1D29A"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A68930" w14:textId="77777777" w:rsidR="00D75A04" w:rsidRPr="007A0E23" w:rsidRDefault="00D75A04" w:rsidP="008762B6">
                  <w:pPr>
                    <w:pStyle w:val="rowtabella0"/>
                    <w:rPr>
                      <w:color w:val="002060"/>
                    </w:rPr>
                  </w:pPr>
                  <w:r w:rsidRPr="007A0E23">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E9E94D" w14:textId="77777777" w:rsidR="00D75A04" w:rsidRPr="007A0E23" w:rsidRDefault="00D75A04" w:rsidP="008762B6">
                  <w:pPr>
                    <w:pStyle w:val="rowtabella0"/>
                    <w:rPr>
                      <w:color w:val="002060"/>
                    </w:rPr>
                  </w:pPr>
                  <w:r w:rsidRPr="007A0E23">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A81A58" w14:textId="77777777" w:rsidR="00D75A04" w:rsidRPr="007A0E23" w:rsidRDefault="00D75A04" w:rsidP="008762B6">
                  <w:pPr>
                    <w:pStyle w:val="rowtabella0"/>
                    <w:jc w:val="center"/>
                    <w:rPr>
                      <w:color w:val="002060"/>
                    </w:rPr>
                  </w:pPr>
                  <w:r w:rsidRPr="007A0E2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0786F9" w14:textId="77777777" w:rsidR="00D75A04" w:rsidRPr="007A0E23" w:rsidRDefault="00D75A04" w:rsidP="008762B6">
                  <w:pPr>
                    <w:pStyle w:val="rowtabella0"/>
                    <w:jc w:val="center"/>
                    <w:rPr>
                      <w:color w:val="002060"/>
                    </w:rPr>
                  </w:pPr>
                  <w:r w:rsidRPr="007A0E23">
                    <w:rPr>
                      <w:color w:val="002060"/>
                    </w:rPr>
                    <w:t> </w:t>
                  </w:r>
                </w:p>
              </w:tc>
            </w:tr>
            <w:tr w:rsidR="00D75A04" w:rsidRPr="007A0E23" w14:paraId="09C5267A"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89371D" w14:textId="77777777" w:rsidR="00D75A04" w:rsidRPr="007A0E23" w:rsidRDefault="00D75A04" w:rsidP="008762B6">
                  <w:pPr>
                    <w:pStyle w:val="rowtabella0"/>
                    <w:rPr>
                      <w:color w:val="002060"/>
                    </w:rPr>
                  </w:pPr>
                  <w:r w:rsidRPr="007A0E23">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140CDA" w14:textId="77777777" w:rsidR="00D75A04" w:rsidRPr="007A0E23" w:rsidRDefault="00D75A04" w:rsidP="008762B6">
                  <w:pPr>
                    <w:pStyle w:val="rowtabella0"/>
                    <w:rPr>
                      <w:color w:val="002060"/>
                    </w:rPr>
                  </w:pPr>
                  <w:r w:rsidRPr="007A0E23">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3E05AD" w14:textId="77777777" w:rsidR="00D75A04" w:rsidRPr="007A0E23" w:rsidRDefault="00D75A04" w:rsidP="008762B6">
                  <w:pPr>
                    <w:pStyle w:val="rowtabella0"/>
                    <w:jc w:val="center"/>
                    <w:rPr>
                      <w:color w:val="002060"/>
                    </w:rPr>
                  </w:pPr>
                  <w:r w:rsidRPr="007A0E23">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6C88B4" w14:textId="77777777" w:rsidR="00D75A04" w:rsidRPr="007A0E23" w:rsidRDefault="00D75A04" w:rsidP="008762B6">
                  <w:pPr>
                    <w:pStyle w:val="rowtabella0"/>
                    <w:jc w:val="center"/>
                    <w:rPr>
                      <w:color w:val="002060"/>
                    </w:rPr>
                  </w:pPr>
                  <w:r w:rsidRPr="007A0E23">
                    <w:rPr>
                      <w:color w:val="002060"/>
                    </w:rPr>
                    <w:t> </w:t>
                  </w:r>
                </w:p>
              </w:tc>
            </w:tr>
            <w:tr w:rsidR="00D75A04" w:rsidRPr="007A0E23" w14:paraId="26E6B98B"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61DBED" w14:textId="77777777" w:rsidR="00D75A04" w:rsidRPr="007A0E23" w:rsidRDefault="00D75A04" w:rsidP="008762B6">
                  <w:pPr>
                    <w:pStyle w:val="rowtabella0"/>
                    <w:rPr>
                      <w:color w:val="002060"/>
                    </w:rPr>
                  </w:pPr>
                  <w:r w:rsidRPr="007A0E23">
                    <w:rPr>
                      <w:color w:val="002060"/>
                    </w:rPr>
                    <w:t>(2) 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3F097D" w14:textId="77777777" w:rsidR="00D75A04" w:rsidRPr="007A0E23" w:rsidRDefault="00D75A04" w:rsidP="008762B6">
                  <w:pPr>
                    <w:pStyle w:val="rowtabella0"/>
                    <w:rPr>
                      <w:color w:val="002060"/>
                    </w:rPr>
                  </w:pPr>
                  <w:r w:rsidRPr="007A0E23">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5BB397" w14:textId="77777777" w:rsidR="00D75A04" w:rsidRPr="007A0E23" w:rsidRDefault="00D75A04" w:rsidP="008762B6">
                  <w:pPr>
                    <w:pStyle w:val="rowtabella0"/>
                    <w:jc w:val="center"/>
                    <w:rPr>
                      <w:color w:val="002060"/>
                    </w:rPr>
                  </w:pPr>
                  <w:r w:rsidRPr="007A0E2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055DA7" w14:textId="77777777" w:rsidR="00D75A04" w:rsidRPr="007A0E23" w:rsidRDefault="00D75A04" w:rsidP="008762B6">
                  <w:pPr>
                    <w:pStyle w:val="rowtabella0"/>
                    <w:jc w:val="center"/>
                    <w:rPr>
                      <w:color w:val="002060"/>
                    </w:rPr>
                  </w:pPr>
                  <w:r w:rsidRPr="007A0E23">
                    <w:rPr>
                      <w:color w:val="002060"/>
                    </w:rPr>
                    <w:t> </w:t>
                  </w:r>
                </w:p>
              </w:tc>
            </w:tr>
            <w:tr w:rsidR="00D75A04" w:rsidRPr="007A0E23" w14:paraId="7180B239"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68D638" w14:textId="77777777" w:rsidR="00D75A04" w:rsidRPr="007A0E23" w:rsidRDefault="00D75A04" w:rsidP="008762B6">
                  <w:pPr>
                    <w:pStyle w:val="rowtabella0"/>
                    <w:rPr>
                      <w:color w:val="002060"/>
                    </w:rPr>
                  </w:pPr>
                  <w:r w:rsidRPr="007A0E23">
                    <w:rPr>
                      <w:color w:val="002060"/>
                    </w:rPr>
                    <w:t>NUOVA FOLGORE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F228B" w14:textId="77777777" w:rsidR="00D75A04" w:rsidRPr="007A0E23" w:rsidRDefault="00D75A04" w:rsidP="008762B6">
                  <w:pPr>
                    <w:pStyle w:val="rowtabella0"/>
                    <w:rPr>
                      <w:color w:val="002060"/>
                    </w:rPr>
                  </w:pPr>
                  <w:r w:rsidRPr="007A0E23">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D269B" w14:textId="77777777" w:rsidR="00D75A04" w:rsidRPr="007A0E23" w:rsidRDefault="00D75A04" w:rsidP="008762B6">
                  <w:pPr>
                    <w:pStyle w:val="rowtabella0"/>
                    <w:jc w:val="center"/>
                    <w:rPr>
                      <w:color w:val="002060"/>
                    </w:rPr>
                  </w:pPr>
                  <w:r w:rsidRPr="007A0E23">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EE8AA" w14:textId="77777777" w:rsidR="00D75A04" w:rsidRPr="007A0E23" w:rsidRDefault="00D75A04" w:rsidP="008762B6">
                  <w:pPr>
                    <w:pStyle w:val="rowtabella0"/>
                    <w:jc w:val="center"/>
                    <w:rPr>
                      <w:color w:val="002060"/>
                    </w:rPr>
                  </w:pPr>
                  <w:r w:rsidRPr="007A0E23">
                    <w:rPr>
                      <w:color w:val="002060"/>
                    </w:rPr>
                    <w:t> </w:t>
                  </w:r>
                </w:p>
              </w:tc>
            </w:tr>
            <w:tr w:rsidR="00D75A04" w:rsidRPr="007A0E23" w14:paraId="11E697FC"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71422732" w14:textId="77777777" w:rsidR="00D75A04" w:rsidRPr="007A0E23" w:rsidRDefault="00D75A04" w:rsidP="008762B6">
                  <w:pPr>
                    <w:pStyle w:val="rowtabella0"/>
                    <w:rPr>
                      <w:color w:val="002060"/>
                    </w:rPr>
                  </w:pPr>
                  <w:r w:rsidRPr="007A0E23">
                    <w:rPr>
                      <w:color w:val="002060"/>
                    </w:rPr>
                    <w:t>(1) - disputata il 08/03/2025</w:t>
                  </w:r>
                </w:p>
              </w:tc>
            </w:tr>
            <w:tr w:rsidR="00D75A04" w:rsidRPr="007A0E23" w14:paraId="724ED6EA"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56616AE6" w14:textId="77777777" w:rsidR="00D75A04" w:rsidRPr="007A0E23" w:rsidRDefault="00D75A04" w:rsidP="008762B6">
                  <w:pPr>
                    <w:pStyle w:val="rowtabella0"/>
                    <w:rPr>
                      <w:color w:val="002060"/>
                    </w:rPr>
                  </w:pPr>
                  <w:r w:rsidRPr="007A0E23">
                    <w:rPr>
                      <w:color w:val="002060"/>
                    </w:rPr>
                    <w:t>(2) - disputata il 10/03/2025</w:t>
                  </w:r>
                </w:p>
              </w:tc>
            </w:tr>
          </w:tbl>
          <w:p w14:paraId="5597B549" w14:textId="77777777" w:rsidR="00D75A04" w:rsidRPr="007A0E23" w:rsidRDefault="00D75A04" w:rsidP="008762B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3A22DDF9"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2891D" w14:textId="77777777" w:rsidR="00D75A04" w:rsidRPr="007A0E23" w:rsidRDefault="00D75A04" w:rsidP="008762B6">
                  <w:pPr>
                    <w:pStyle w:val="headertabella0"/>
                    <w:rPr>
                      <w:color w:val="002060"/>
                    </w:rPr>
                  </w:pPr>
                  <w:r w:rsidRPr="007A0E23">
                    <w:rPr>
                      <w:color w:val="002060"/>
                    </w:rPr>
                    <w:t>GIRONE D - 7 Giornata - R</w:t>
                  </w:r>
                </w:p>
              </w:tc>
            </w:tr>
            <w:tr w:rsidR="00D75A04" w:rsidRPr="007A0E23" w14:paraId="013ADF9A"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AA7B63" w14:textId="77777777" w:rsidR="00D75A04" w:rsidRPr="007A0E23" w:rsidRDefault="00D75A04" w:rsidP="008762B6">
                  <w:pPr>
                    <w:pStyle w:val="rowtabella0"/>
                    <w:rPr>
                      <w:color w:val="002060"/>
                    </w:rPr>
                  </w:pPr>
                  <w:r w:rsidRPr="007A0E23">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C6E51" w14:textId="77777777" w:rsidR="00D75A04" w:rsidRPr="007A0E23" w:rsidRDefault="00D75A04" w:rsidP="008762B6">
                  <w:pPr>
                    <w:pStyle w:val="rowtabella0"/>
                    <w:rPr>
                      <w:color w:val="002060"/>
                    </w:rPr>
                  </w:pPr>
                  <w:r w:rsidRPr="007A0E23">
                    <w:rPr>
                      <w:color w:val="002060"/>
                    </w:rPr>
                    <w:t>- RIPE SAN GINESIO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0DBBD" w14:textId="77777777" w:rsidR="00D75A04" w:rsidRPr="007A0E23" w:rsidRDefault="00D75A04" w:rsidP="008762B6">
                  <w:pPr>
                    <w:pStyle w:val="rowtabella0"/>
                    <w:jc w:val="center"/>
                    <w:rPr>
                      <w:color w:val="002060"/>
                    </w:rPr>
                  </w:pPr>
                  <w:r w:rsidRPr="007A0E23">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AB1FB" w14:textId="77777777" w:rsidR="00D75A04" w:rsidRPr="007A0E23" w:rsidRDefault="00D75A04" w:rsidP="008762B6">
                  <w:pPr>
                    <w:pStyle w:val="rowtabella0"/>
                    <w:jc w:val="center"/>
                    <w:rPr>
                      <w:color w:val="002060"/>
                    </w:rPr>
                  </w:pPr>
                  <w:r w:rsidRPr="007A0E23">
                    <w:rPr>
                      <w:color w:val="002060"/>
                    </w:rPr>
                    <w:t> </w:t>
                  </w:r>
                </w:p>
              </w:tc>
            </w:tr>
            <w:tr w:rsidR="00D75A04" w:rsidRPr="007A0E23" w14:paraId="6C8224C4"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A0BC56" w14:textId="77777777" w:rsidR="00D75A04" w:rsidRPr="007A0E23" w:rsidRDefault="00D75A04" w:rsidP="008762B6">
                  <w:pPr>
                    <w:pStyle w:val="rowtabella0"/>
                    <w:rPr>
                      <w:color w:val="002060"/>
                    </w:rPr>
                  </w:pPr>
                  <w:r w:rsidRPr="007A0E23">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65FB39" w14:textId="77777777" w:rsidR="00D75A04" w:rsidRPr="007A0E23" w:rsidRDefault="00D75A04" w:rsidP="008762B6">
                  <w:pPr>
                    <w:pStyle w:val="rowtabella0"/>
                    <w:rPr>
                      <w:color w:val="002060"/>
                    </w:rPr>
                  </w:pPr>
                  <w:r w:rsidRPr="007A0E23">
                    <w:rPr>
                      <w:color w:val="002060"/>
                    </w:rPr>
                    <w:t xml:space="preserve">- REAL FABRIANO </w:t>
                  </w:r>
                  <w:proofErr w:type="gramStart"/>
                  <w:r w:rsidRPr="007A0E23">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637FB1" w14:textId="77777777" w:rsidR="00D75A04" w:rsidRPr="007A0E23" w:rsidRDefault="00D75A04" w:rsidP="008762B6">
                  <w:pPr>
                    <w:pStyle w:val="rowtabella0"/>
                    <w:jc w:val="center"/>
                    <w:rPr>
                      <w:color w:val="002060"/>
                    </w:rPr>
                  </w:pPr>
                  <w:r w:rsidRPr="007A0E2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2675CD" w14:textId="77777777" w:rsidR="00D75A04" w:rsidRPr="007A0E23" w:rsidRDefault="00D75A04" w:rsidP="008762B6">
                  <w:pPr>
                    <w:pStyle w:val="rowtabella0"/>
                    <w:jc w:val="center"/>
                    <w:rPr>
                      <w:color w:val="002060"/>
                    </w:rPr>
                  </w:pPr>
                  <w:r w:rsidRPr="007A0E23">
                    <w:rPr>
                      <w:color w:val="002060"/>
                    </w:rPr>
                    <w:t> </w:t>
                  </w:r>
                </w:p>
              </w:tc>
            </w:tr>
            <w:tr w:rsidR="00D75A04" w:rsidRPr="007A0E23" w14:paraId="30B5CB79"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C9779A" w14:textId="77777777" w:rsidR="00D75A04" w:rsidRPr="007A0E23" w:rsidRDefault="00D75A04" w:rsidP="008762B6">
                  <w:pPr>
                    <w:pStyle w:val="rowtabella0"/>
                    <w:rPr>
                      <w:color w:val="002060"/>
                    </w:rPr>
                  </w:pPr>
                  <w:r w:rsidRPr="007A0E23">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FE2749" w14:textId="77777777" w:rsidR="00D75A04" w:rsidRPr="007A0E23" w:rsidRDefault="00D75A04" w:rsidP="008762B6">
                  <w:pPr>
                    <w:pStyle w:val="rowtabella0"/>
                    <w:rPr>
                      <w:color w:val="002060"/>
                    </w:rPr>
                  </w:pPr>
                  <w:r w:rsidRPr="007A0E23">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35FB47" w14:textId="77777777" w:rsidR="00D75A04" w:rsidRPr="007A0E23" w:rsidRDefault="00D75A04" w:rsidP="008762B6">
                  <w:pPr>
                    <w:pStyle w:val="rowtabella0"/>
                    <w:jc w:val="center"/>
                    <w:rPr>
                      <w:color w:val="002060"/>
                    </w:rPr>
                  </w:pPr>
                  <w:r w:rsidRPr="007A0E2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F5B1E1" w14:textId="77777777" w:rsidR="00D75A04" w:rsidRPr="007A0E23" w:rsidRDefault="00D75A04" w:rsidP="008762B6">
                  <w:pPr>
                    <w:pStyle w:val="rowtabella0"/>
                    <w:jc w:val="center"/>
                    <w:rPr>
                      <w:color w:val="002060"/>
                    </w:rPr>
                  </w:pPr>
                  <w:r w:rsidRPr="007A0E23">
                    <w:rPr>
                      <w:color w:val="002060"/>
                    </w:rPr>
                    <w:t> </w:t>
                  </w:r>
                </w:p>
              </w:tc>
            </w:tr>
            <w:tr w:rsidR="00D75A04" w:rsidRPr="007A0E23" w14:paraId="43EDEED3"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4BA66A" w14:textId="77777777" w:rsidR="00D75A04" w:rsidRPr="007A0E23" w:rsidRDefault="00D75A04" w:rsidP="008762B6">
                  <w:pPr>
                    <w:pStyle w:val="rowtabella0"/>
                    <w:rPr>
                      <w:color w:val="002060"/>
                    </w:rPr>
                  </w:pPr>
                  <w:r w:rsidRPr="007A0E23">
                    <w:rPr>
                      <w:color w:val="002060"/>
                    </w:rPr>
                    <w:t>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3C18F4" w14:textId="77777777" w:rsidR="00D75A04" w:rsidRPr="007A0E23" w:rsidRDefault="00D75A04" w:rsidP="008762B6">
                  <w:pPr>
                    <w:pStyle w:val="rowtabella0"/>
                    <w:rPr>
                      <w:color w:val="002060"/>
                    </w:rPr>
                  </w:pPr>
                  <w:r w:rsidRPr="007A0E23">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9650C8" w14:textId="77777777" w:rsidR="00D75A04" w:rsidRPr="007A0E23" w:rsidRDefault="00D75A04" w:rsidP="008762B6">
                  <w:pPr>
                    <w:pStyle w:val="rowtabella0"/>
                    <w:jc w:val="center"/>
                    <w:rPr>
                      <w:color w:val="002060"/>
                    </w:rPr>
                  </w:pPr>
                  <w:r w:rsidRPr="007A0E23">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A60A81" w14:textId="77777777" w:rsidR="00D75A04" w:rsidRPr="007A0E23" w:rsidRDefault="00D75A04" w:rsidP="008762B6">
                  <w:pPr>
                    <w:pStyle w:val="rowtabella0"/>
                    <w:jc w:val="center"/>
                    <w:rPr>
                      <w:color w:val="002060"/>
                    </w:rPr>
                  </w:pPr>
                  <w:r w:rsidRPr="007A0E23">
                    <w:rPr>
                      <w:color w:val="002060"/>
                    </w:rPr>
                    <w:t> </w:t>
                  </w:r>
                </w:p>
              </w:tc>
            </w:tr>
            <w:tr w:rsidR="00D75A04" w:rsidRPr="007A0E23" w14:paraId="2B584368"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EFE727" w14:textId="77777777" w:rsidR="00D75A04" w:rsidRPr="007A0E23" w:rsidRDefault="00D75A04" w:rsidP="008762B6">
                  <w:pPr>
                    <w:pStyle w:val="rowtabella0"/>
                    <w:rPr>
                      <w:color w:val="002060"/>
                    </w:rPr>
                  </w:pPr>
                  <w:r w:rsidRPr="007A0E23">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83761F" w14:textId="77777777" w:rsidR="00D75A04" w:rsidRPr="007A0E23" w:rsidRDefault="00D75A04" w:rsidP="008762B6">
                  <w:pPr>
                    <w:pStyle w:val="rowtabella0"/>
                    <w:rPr>
                      <w:color w:val="002060"/>
                    </w:rPr>
                  </w:pPr>
                  <w:r w:rsidRPr="007A0E23">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574A86" w14:textId="77777777" w:rsidR="00D75A04" w:rsidRPr="007A0E23" w:rsidRDefault="00D75A04" w:rsidP="008762B6">
                  <w:pPr>
                    <w:pStyle w:val="rowtabella0"/>
                    <w:jc w:val="center"/>
                    <w:rPr>
                      <w:color w:val="002060"/>
                    </w:rPr>
                  </w:pPr>
                  <w:r w:rsidRPr="007A0E2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D2A032" w14:textId="77777777" w:rsidR="00D75A04" w:rsidRPr="007A0E23" w:rsidRDefault="00D75A04" w:rsidP="008762B6">
                  <w:pPr>
                    <w:pStyle w:val="rowtabella0"/>
                    <w:jc w:val="center"/>
                    <w:rPr>
                      <w:color w:val="002060"/>
                    </w:rPr>
                  </w:pPr>
                  <w:r w:rsidRPr="007A0E23">
                    <w:rPr>
                      <w:color w:val="002060"/>
                    </w:rPr>
                    <w:t> </w:t>
                  </w:r>
                </w:p>
              </w:tc>
            </w:tr>
            <w:tr w:rsidR="00D75A04" w:rsidRPr="007A0E23" w14:paraId="1F520792"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1EAAD2" w14:textId="77777777" w:rsidR="00D75A04" w:rsidRPr="007A0E23" w:rsidRDefault="00D75A04" w:rsidP="008762B6">
                  <w:pPr>
                    <w:pStyle w:val="rowtabella0"/>
                    <w:rPr>
                      <w:color w:val="002060"/>
                    </w:rPr>
                  </w:pPr>
                  <w:r w:rsidRPr="007A0E23">
                    <w:rPr>
                      <w:color w:val="002060"/>
                    </w:rPr>
                    <w:t>PIEDIRIPA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C2EEA" w14:textId="77777777" w:rsidR="00D75A04" w:rsidRPr="007A0E23" w:rsidRDefault="00D75A04" w:rsidP="008762B6">
                  <w:pPr>
                    <w:pStyle w:val="rowtabella0"/>
                    <w:rPr>
                      <w:color w:val="002060"/>
                    </w:rPr>
                  </w:pPr>
                  <w:r w:rsidRPr="007A0E23">
                    <w:rPr>
                      <w:color w:val="002060"/>
                    </w:rPr>
                    <w:t>- C.F. MACERATESE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0A98A" w14:textId="77777777" w:rsidR="00D75A04" w:rsidRPr="007A0E23" w:rsidRDefault="00D75A04" w:rsidP="008762B6">
                  <w:pPr>
                    <w:pStyle w:val="rowtabella0"/>
                    <w:jc w:val="center"/>
                    <w:rPr>
                      <w:color w:val="002060"/>
                    </w:rPr>
                  </w:pPr>
                  <w:r w:rsidRPr="007A0E23">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4E781" w14:textId="77777777" w:rsidR="00D75A04" w:rsidRPr="007A0E23" w:rsidRDefault="00D75A04" w:rsidP="008762B6">
                  <w:pPr>
                    <w:pStyle w:val="rowtabella0"/>
                    <w:jc w:val="center"/>
                    <w:rPr>
                      <w:color w:val="002060"/>
                    </w:rPr>
                  </w:pPr>
                  <w:r w:rsidRPr="007A0E23">
                    <w:rPr>
                      <w:color w:val="002060"/>
                    </w:rPr>
                    <w:t> </w:t>
                  </w:r>
                </w:p>
              </w:tc>
            </w:tr>
          </w:tbl>
          <w:p w14:paraId="28F93F5C" w14:textId="77777777" w:rsidR="00D75A04" w:rsidRPr="007A0E23" w:rsidRDefault="00D75A04" w:rsidP="008762B6">
            <w:pPr>
              <w:rPr>
                <w:color w:val="002060"/>
              </w:rPr>
            </w:pPr>
          </w:p>
        </w:tc>
      </w:tr>
    </w:tbl>
    <w:p w14:paraId="18148B0D" w14:textId="77777777" w:rsidR="00D75A04" w:rsidRPr="007A0E23" w:rsidRDefault="00D75A04" w:rsidP="00D75A04">
      <w:pPr>
        <w:pStyle w:val="breakline"/>
        <w:rPr>
          <w:rFonts w:eastAsiaTheme="minorEastAsia"/>
          <w:color w:val="002060"/>
        </w:rPr>
      </w:pPr>
    </w:p>
    <w:p w14:paraId="67271F80" w14:textId="77777777" w:rsidR="00D75A04" w:rsidRPr="007A0E23" w:rsidRDefault="00D75A04" w:rsidP="00D75A04">
      <w:pPr>
        <w:pStyle w:val="breakline"/>
        <w:rPr>
          <w:color w:val="002060"/>
        </w:rPr>
      </w:pPr>
    </w:p>
    <w:p w14:paraId="62F07107" w14:textId="77777777" w:rsidR="00D75A04" w:rsidRPr="007A0E23" w:rsidRDefault="00D75A04" w:rsidP="00D75A04">
      <w:pPr>
        <w:pStyle w:val="sottotitolocampionato10"/>
        <w:rPr>
          <w:color w:val="002060"/>
        </w:rPr>
      </w:pPr>
      <w:r w:rsidRPr="007A0E23">
        <w:rPr>
          <w:color w:val="002060"/>
        </w:rPr>
        <w:t>RISULTATI UFFICIALI GARE DEL 07/03/2025</w:t>
      </w:r>
    </w:p>
    <w:p w14:paraId="31627FDB" w14:textId="77777777" w:rsidR="00091375" w:rsidRPr="00091375" w:rsidRDefault="00091375" w:rsidP="00091375">
      <w:pPr>
        <w:pStyle w:val="sottotitolocampionato20"/>
        <w:spacing w:before="0" w:beforeAutospacing="0" w:after="0" w:afterAutospacing="0"/>
        <w:rPr>
          <w:rFonts w:ascii="Arial" w:hAnsi="Arial" w:cs="Arial"/>
          <w:color w:val="002060"/>
          <w:sz w:val="20"/>
          <w:szCs w:val="20"/>
        </w:rPr>
      </w:pPr>
      <w:r w:rsidRPr="00091375">
        <w:rPr>
          <w:rFonts w:ascii="Arial" w:hAnsi="Arial" w:cs="Arial"/>
          <w:color w:val="002060"/>
          <w:sz w:val="20"/>
          <w:szCs w:val="20"/>
        </w:rPr>
        <w:t>Si trascrivono qui di seguito i risultati ufficiali delle gare disputate</w:t>
      </w:r>
    </w:p>
    <w:p w14:paraId="0161FE31" w14:textId="77777777" w:rsidR="00D75A04" w:rsidRPr="007A0E23" w:rsidRDefault="00D75A04" w:rsidP="00D75A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75A04" w:rsidRPr="007A0E23" w14:paraId="0D131016"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5938FC54"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1424B" w14:textId="77777777" w:rsidR="00D75A04" w:rsidRPr="007A0E23" w:rsidRDefault="00D75A04" w:rsidP="008762B6">
                  <w:pPr>
                    <w:pStyle w:val="headertabella0"/>
                    <w:rPr>
                      <w:color w:val="002060"/>
                    </w:rPr>
                  </w:pPr>
                  <w:r w:rsidRPr="007A0E23">
                    <w:rPr>
                      <w:color w:val="002060"/>
                    </w:rPr>
                    <w:t>GIRONE E - 9 Giornata - R</w:t>
                  </w:r>
                </w:p>
              </w:tc>
            </w:tr>
            <w:tr w:rsidR="00D75A04" w:rsidRPr="007A0E23" w14:paraId="7721D487"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3519FC" w14:textId="77777777" w:rsidR="00D75A04" w:rsidRPr="007A0E23" w:rsidRDefault="00D75A04" w:rsidP="008762B6">
                  <w:pPr>
                    <w:pStyle w:val="rowtabella0"/>
                    <w:rPr>
                      <w:color w:val="002060"/>
                    </w:rPr>
                  </w:pPr>
                  <w:r w:rsidRPr="007A0E2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2DD9E" w14:textId="77777777" w:rsidR="00D75A04" w:rsidRPr="007A0E23" w:rsidRDefault="00D75A04" w:rsidP="008762B6">
                  <w:pPr>
                    <w:pStyle w:val="rowtabella0"/>
                    <w:rPr>
                      <w:color w:val="002060"/>
                    </w:rPr>
                  </w:pPr>
                  <w:r w:rsidRPr="007A0E23">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CE704" w14:textId="77777777" w:rsidR="00D75A04" w:rsidRPr="007A0E23" w:rsidRDefault="00D75A04" w:rsidP="008762B6">
                  <w:pPr>
                    <w:pStyle w:val="rowtabella0"/>
                    <w:jc w:val="center"/>
                    <w:rPr>
                      <w:color w:val="002060"/>
                    </w:rPr>
                  </w:pPr>
                  <w:r w:rsidRPr="007A0E23">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75E84" w14:textId="77777777" w:rsidR="00D75A04" w:rsidRPr="007A0E23" w:rsidRDefault="00D75A04" w:rsidP="008762B6">
                  <w:pPr>
                    <w:pStyle w:val="rowtabella0"/>
                    <w:jc w:val="center"/>
                    <w:rPr>
                      <w:color w:val="002060"/>
                    </w:rPr>
                  </w:pPr>
                  <w:r w:rsidRPr="007A0E23">
                    <w:rPr>
                      <w:color w:val="002060"/>
                    </w:rPr>
                    <w:t> </w:t>
                  </w:r>
                </w:p>
              </w:tc>
            </w:tr>
            <w:tr w:rsidR="00D75A04" w:rsidRPr="007A0E23" w14:paraId="6B2A959A"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E33281" w14:textId="77777777" w:rsidR="00D75A04" w:rsidRPr="007A0E23" w:rsidRDefault="00D75A04" w:rsidP="008762B6">
                  <w:pPr>
                    <w:pStyle w:val="rowtabella0"/>
                    <w:rPr>
                      <w:color w:val="002060"/>
                    </w:rPr>
                  </w:pPr>
                  <w:r w:rsidRPr="007A0E23">
                    <w:rPr>
                      <w:color w:val="002060"/>
                    </w:rPr>
                    <w:t>AMATORI STESE 2007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157B9F" w14:textId="77777777" w:rsidR="00D75A04" w:rsidRPr="007A0E23" w:rsidRDefault="00D75A04" w:rsidP="008762B6">
                  <w:pPr>
                    <w:pStyle w:val="rowtabella0"/>
                    <w:rPr>
                      <w:color w:val="002060"/>
                    </w:rPr>
                  </w:pPr>
                  <w:r w:rsidRPr="007A0E23">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3446CC" w14:textId="77777777" w:rsidR="00D75A04" w:rsidRPr="007A0E23" w:rsidRDefault="00D75A04" w:rsidP="008762B6">
                  <w:pPr>
                    <w:pStyle w:val="rowtabella0"/>
                    <w:jc w:val="center"/>
                    <w:rPr>
                      <w:color w:val="002060"/>
                    </w:rPr>
                  </w:pPr>
                  <w:r w:rsidRPr="007A0E23">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8CD740" w14:textId="77777777" w:rsidR="00D75A04" w:rsidRPr="007A0E23" w:rsidRDefault="00D75A04" w:rsidP="008762B6">
                  <w:pPr>
                    <w:pStyle w:val="rowtabella0"/>
                    <w:jc w:val="center"/>
                    <w:rPr>
                      <w:color w:val="002060"/>
                    </w:rPr>
                  </w:pPr>
                  <w:r w:rsidRPr="007A0E23">
                    <w:rPr>
                      <w:color w:val="002060"/>
                    </w:rPr>
                    <w:t> </w:t>
                  </w:r>
                </w:p>
              </w:tc>
            </w:tr>
            <w:tr w:rsidR="00D75A04" w:rsidRPr="007A0E23" w14:paraId="4F4A0B9E"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BA2F9A" w14:textId="77777777" w:rsidR="00D75A04" w:rsidRPr="007A0E23" w:rsidRDefault="00D75A04" w:rsidP="008762B6">
                  <w:pPr>
                    <w:pStyle w:val="rowtabella0"/>
                    <w:rPr>
                      <w:color w:val="002060"/>
                    </w:rPr>
                  </w:pPr>
                  <w:r w:rsidRPr="007A0E23">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C10E20" w14:textId="77777777" w:rsidR="00D75A04" w:rsidRPr="007A0E23" w:rsidRDefault="00D75A04" w:rsidP="008762B6">
                  <w:pPr>
                    <w:pStyle w:val="rowtabella0"/>
                    <w:rPr>
                      <w:color w:val="002060"/>
                    </w:rPr>
                  </w:pPr>
                  <w:r w:rsidRPr="007A0E23">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4799AC" w14:textId="77777777" w:rsidR="00D75A04" w:rsidRPr="007A0E23" w:rsidRDefault="00D75A04" w:rsidP="008762B6">
                  <w:pPr>
                    <w:pStyle w:val="rowtabella0"/>
                    <w:jc w:val="center"/>
                    <w:rPr>
                      <w:color w:val="002060"/>
                    </w:rPr>
                  </w:pPr>
                  <w:r w:rsidRPr="007A0E23">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DF303B" w14:textId="77777777" w:rsidR="00D75A04" w:rsidRPr="007A0E23" w:rsidRDefault="00D75A04" w:rsidP="008762B6">
                  <w:pPr>
                    <w:pStyle w:val="rowtabella0"/>
                    <w:jc w:val="center"/>
                    <w:rPr>
                      <w:color w:val="002060"/>
                    </w:rPr>
                  </w:pPr>
                  <w:r w:rsidRPr="007A0E23">
                    <w:rPr>
                      <w:color w:val="002060"/>
                    </w:rPr>
                    <w:t> </w:t>
                  </w:r>
                </w:p>
              </w:tc>
            </w:tr>
            <w:tr w:rsidR="00D75A04" w:rsidRPr="007A0E23" w14:paraId="5D8EA2D9"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AC917A" w14:textId="77777777" w:rsidR="00D75A04" w:rsidRPr="007A0E23" w:rsidRDefault="00D75A04" w:rsidP="008762B6">
                  <w:pPr>
                    <w:pStyle w:val="rowtabella0"/>
                    <w:rPr>
                      <w:color w:val="002060"/>
                    </w:rPr>
                  </w:pPr>
                  <w:r w:rsidRPr="007A0E23">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55D070" w14:textId="77777777" w:rsidR="00D75A04" w:rsidRPr="007A0E23" w:rsidRDefault="00D75A04" w:rsidP="008762B6">
                  <w:pPr>
                    <w:pStyle w:val="rowtabella0"/>
                    <w:rPr>
                      <w:color w:val="002060"/>
                    </w:rPr>
                  </w:pPr>
                  <w:r w:rsidRPr="007A0E23">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2A075E" w14:textId="77777777" w:rsidR="00D75A04" w:rsidRPr="007A0E23" w:rsidRDefault="00D75A04" w:rsidP="008762B6">
                  <w:pPr>
                    <w:pStyle w:val="rowtabella0"/>
                    <w:jc w:val="center"/>
                    <w:rPr>
                      <w:color w:val="002060"/>
                    </w:rPr>
                  </w:pPr>
                  <w:r w:rsidRPr="007A0E23">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698136" w14:textId="77777777" w:rsidR="00D75A04" w:rsidRPr="007A0E23" w:rsidRDefault="00D75A04" w:rsidP="008762B6">
                  <w:pPr>
                    <w:pStyle w:val="rowtabella0"/>
                    <w:jc w:val="center"/>
                    <w:rPr>
                      <w:color w:val="002060"/>
                    </w:rPr>
                  </w:pPr>
                  <w:r w:rsidRPr="007A0E23">
                    <w:rPr>
                      <w:color w:val="002060"/>
                    </w:rPr>
                    <w:t> </w:t>
                  </w:r>
                </w:p>
              </w:tc>
            </w:tr>
            <w:tr w:rsidR="00D75A04" w:rsidRPr="007A0E23" w14:paraId="4A38E7C6"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0A3B72" w14:textId="77777777" w:rsidR="00D75A04" w:rsidRPr="007A0E23" w:rsidRDefault="00D75A04" w:rsidP="008762B6">
                  <w:pPr>
                    <w:pStyle w:val="rowtabella0"/>
                    <w:rPr>
                      <w:color w:val="002060"/>
                    </w:rPr>
                  </w:pPr>
                  <w:r w:rsidRPr="007A0E23">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974B5F" w14:textId="77777777" w:rsidR="00D75A04" w:rsidRPr="007A0E23" w:rsidRDefault="00D75A04" w:rsidP="008762B6">
                  <w:pPr>
                    <w:pStyle w:val="rowtabella0"/>
                    <w:rPr>
                      <w:color w:val="002060"/>
                    </w:rPr>
                  </w:pPr>
                  <w:r w:rsidRPr="007A0E23">
                    <w:rPr>
                      <w:color w:val="002060"/>
                    </w:rPr>
                    <w:t xml:space="preserve">- CALCIO </w:t>
                  </w:r>
                  <w:proofErr w:type="gramStart"/>
                  <w:r w:rsidRPr="007A0E23">
                    <w:rPr>
                      <w:color w:val="002060"/>
                    </w:rPr>
                    <w:t>S.ELPIDIO</w:t>
                  </w:r>
                  <w:proofErr w:type="gramEnd"/>
                  <w:r w:rsidRPr="007A0E23">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3355E0" w14:textId="77777777" w:rsidR="00D75A04" w:rsidRPr="007A0E23" w:rsidRDefault="00D75A04" w:rsidP="008762B6">
                  <w:pPr>
                    <w:pStyle w:val="rowtabella0"/>
                    <w:jc w:val="center"/>
                    <w:rPr>
                      <w:color w:val="002060"/>
                    </w:rPr>
                  </w:pPr>
                  <w:r w:rsidRPr="007A0E2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724E76" w14:textId="77777777" w:rsidR="00D75A04" w:rsidRPr="007A0E23" w:rsidRDefault="00D75A04" w:rsidP="008762B6">
                  <w:pPr>
                    <w:pStyle w:val="rowtabella0"/>
                    <w:jc w:val="center"/>
                    <w:rPr>
                      <w:color w:val="002060"/>
                    </w:rPr>
                  </w:pPr>
                  <w:r w:rsidRPr="007A0E23">
                    <w:rPr>
                      <w:color w:val="002060"/>
                    </w:rPr>
                    <w:t> </w:t>
                  </w:r>
                </w:p>
              </w:tc>
            </w:tr>
            <w:tr w:rsidR="00D75A04" w:rsidRPr="007A0E23" w14:paraId="63EAAE40"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2067C8" w14:textId="77777777" w:rsidR="00D75A04" w:rsidRPr="007A0E23" w:rsidRDefault="00D75A04" w:rsidP="008762B6">
                  <w:pPr>
                    <w:pStyle w:val="rowtabella0"/>
                    <w:rPr>
                      <w:color w:val="002060"/>
                    </w:rPr>
                  </w:pPr>
                  <w:r w:rsidRPr="007A0E23">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A16C1" w14:textId="77777777" w:rsidR="00D75A04" w:rsidRPr="007A0E23" w:rsidRDefault="00D75A04" w:rsidP="008762B6">
                  <w:pPr>
                    <w:pStyle w:val="rowtabella0"/>
                    <w:rPr>
                      <w:color w:val="002060"/>
                    </w:rPr>
                  </w:pPr>
                  <w:r w:rsidRPr="007A0E23">
                    <w:rPr>
                      <w:color w:val="002060"/>
                    </w:rPr>
                    <w:t>- G.S.A. LE DUE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7E5AB" w14:textId="77777777" w:rsidR="00D75A04" w:rsidRPr="007A0E23" w:rsidRDefault="00D75A04" w:rsidP="008762B6">
                  <w:pPr>
                    <w:pStyle w:val="rowtabella0"/>
                    <w:jc w:val="center"/>
                    <w:rPr>
                      <w:color w:val="002060"/>
                    </w:rPr>
                  </w:pPr>
                  <w:r w:rsidRPr="007A0E23">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2BF1D" w14:textId="77777777" w:rsidR="00D75A04" w:rsidRPr="007A0E23" w:rsidRDefault="00D75A04" w:rsidP="008762B6">
                  <w:pPr>
                    <w:pStyle w:val="rowtabella0"/>
                    <w:jc w:val="center"/>
                    <w:rPr>
                      <w:color w:val="002060"/>
                    </w:rPr>
                  </w:pPr>
                  <w:r w:rsidRPr="007A0E23">
                    <w:rPr>
                      <w:color w:val="002060"/>
                    </w:rPr>
                    <w:t> </w:t>
                  </w:r>
                </w:p>
              </w:tc>
            </w:tr>
          </w:tbl>
          <w:p w14:paraId="3D2BAA9C" w14:textId="77777777" w:rsidR="00D75A04" w:rsidRPr="007A0E23" w:rsidRDefault="00D75A04" w:rsidP="008762B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738D29CA"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D08F3" w14:textId="77777777" w:rsidR="00D75A04" w:rsidRPr="007A0E23" w:rsidRDefault="00D75A04" w:rsidP="008762B6">
                  <w:pPr>
                    <w:pStyle w:val="headertabella0"/>
                    <w:rPr>
                      <w:color w:val="002060"/>
                    </w:rPr>
                  </w:pPr>
                  <w:r w:rsidRPr="007A0E23">
                    <w:rPr>
                      <w:color w:val="002060"/>
                    </w:rPr>
                    <w:t>GIRONE F - 9 Giornata - R</w:t>
                  </w:r>
                </w:p>
              </w:tc>
            </w:tr>
            <w:tr w:rsidR="00D75A04" w:rsidRPr="007A0E23" w14:paraId="5CC7CA9F"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893095" w14:textId="77777777" w:rsidR="00D75A04" w:rsidRPr="007A0E23" w:rsidRDefault="00D75A04" w:rsidP="008762B6">
                  <w:pPr>
                    <w:pStyle w:val="rowtabella0"/>
                    <w:rPr>
                      <w:color w:val="002060"/>
                    </w:rPr>
                  </w:pPr>
                  <w:r w:rsidRPr="007A0E23">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983E4" w14:textId="77777777" w:rsidR="00D75A04" w:rsidRPr="007A0E23" w:rsidRDefault="00D75A04" w:rsidP="008762B6">
                  <w:pPr>
                    <w:pStyle w:val="rowtabella0"/>
                    <w:rPr>
                      <w:color w:val="002060"/>
                    </w:rPr>
                  </w:pPr>
                  <w:r w:rsidRPr="007A0E23">
                    <w:rPr>
                      <w:color w:val="002060"/>
                    </w:rPr>
                    <w:t>- FUTSAL COMUNANZA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5B1C5" w14:textId="77777777" w:rsidR="00D75A04" w:rsidRPr="007A0E23" w:rsidRDefault="00D75A04" w:rsidP="008762B6">
                  <w:pPr>
                    <w:pStyle w:val="rowtabella0"/>
                    <w:jc w:val="center"/>
                    <w:rPr>
                      <w:color w:val="002060"/>
                    </w:rPr>
                  </w:pPr>
                  <w:r w:rsidRPr="007A0E23">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1BACB" w14:textId="77777777" w:rsidR="00D75A04" w:rsidRPr="007A0E23" w:rsidRDefault="00D75A04" w:rsidP="008762B6">
                  <w:pPr>
                    <w:pStyle w:val="rowtabella0"/>
                    <w:jc w:val="center"/>
                    <w:rPr>
                      <w:color w:val="002060"/>
                    </w:rPr>
                  </w:pPr>
                  <w:r w:rsidRPr="007A0E23">
                    <w:rPr>
                      <w:color w:val="002060"/>
                    </w:rPr>
                    <w:t> </w:t>
                  </w:r>
                </w:p>
              </w:tc>
            </w:tr>
            <w:tr w:rsidR="00D75A04" w:rsidRPr="007A0E23" w14:paraId="358C5BEE"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B51D89" w14:textId="77777777" w:rsidR="00D75A04" w:rsidRPr="007A0E23" w:rsidRDefault="00D75A04" w:rsidP="008762B6">
                  <w:pPr>
                    <w:pStyle w:val="rowtabella0"/>
                    <w:rPr>
                      <w:color w:val="002060"/>
                    </w:rPr>
                  </w:pPr>
                  <w:r w:rsidRPr="007A0E23">
                    <w:rPr>
                      <w:color w:val="002060"/>
                    </w:rPr>
                    <w:t>ACQUAVIVA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3B008F" w14:textId="77777777" w:rsidR="00D75A04" w:rsidRPr="007A0E23" w:rsidRDefault="00D75A04" w:rsidP="008762B6">
                  <w:pPr>
                    <w:pStyle w:val="rowtabella0"/>
                    <w:rPr>
                      <w:color w:val="002060"/>
                    </w:rPr>
                  </w:pPr>
                  <w:r w:rsidRPr="007A0E23">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916E74" w14:textId="77777777" w:rsidR="00D75A04" w:rsidRPr="007A0E23" w:rsidRDefault="00D75A04" w:rsidP="008762B6">
                  <w:pPr>
                    <w:pStyle w:val="rowtabella0"/>
                    <w:jc w:val="center"/>
                    <w:rPr>
                      <w:color w:val="002060"/>
                    </w:rPr>
                  </w:pPr>
                  <w:r w:rsidRPr="007A0E23">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471F66" w14:textId="77777777" w:rsidR="00D75A04" w:rsidRPr="007A0E23" w:rsidRDefault="00D75A04" w:rsidP="008762B6">
                  <w:pPr>
                    <w:pStyle w:val="rowtabella0"/>
                    <w:jc w:val="center"/>
                    <w:rPr>
                      <w:color w:val="002060"/>
                    </w:rPr>
                  </w:pPr>
                  <w:r w:rsidRPr="007A0E23">
                    <w:rPr>
                      <w:color w:val="002060"/>
                    </w:rPr>
                    <w:t> </w:t>
                  </w:r>
                </w:p>
              </w:tc>
            </w:tr>
            <w:tr w:rsidR="00D75A04" w:rsidRPr="007A0E23" w14:paraId="54AFB373"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AF8510" w14:textId="77777777" w:rsidR="00D75A04" w:rsidRPr="007A0E23" w:rsidRDefault="00D75A04" w:rsidP="008762B6">
                  <w:pPr>
                    <w:pStyle w:val="rowtabella0"/>
                    <w:rPr>
                      <w:color w:val="002060"/>
                    </w:rPr>
                  </w:pPr>
                  <w:r w:rsidRPr="007A0E23">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909B38" w14:textId="77777777" w:rsidR="00D75A04" w:rsidRPr="007A0E23" w:rsidRDefault="00D75A04" w:rsidP="008762B6">
                  <w:pPr>
                    <w:pStyle w:val="rowtabella0"/>
                    <w:rPr>
                      <w:color w:val="002060"/>
                    </w:rPr>
                  </w:pPr>
                  <w:r w:rsidRPr="007A0E23">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9F761C" w14:textId="77777777" w:rsidR="00D75A04" w:rsidRPr="007A0E23" w:rsidRDefault="00D75A04" w:rsidP="008762B6">
                  <w:pPr>
                    <w:pStyle w:val="rowtabella0"/>
                    <w:jc w:val="center"/>
                    <w:rPr>
                      <w:color w:val="002060"/>
                    </w:rPr>
                  </w:pPr>
                  <w:r w:rsidRPr="007A0E23">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82BD95" w14:textId="77777777" w:rsidR="00D75A04" w:rsidRPr="007A0E23" w:rsidRDefault="00D75A04" w:rsidP="008762B6">
                  <w:pPr>
                    <w:pStyle w:val="rowtabella0"/>
                    <w:jc w:val="center"/>
                    <w:rPr>
                      <w:color w:val="002060"/>
                    </w:rPr>
                  </w:pPr>
                  <w:r w:rsidRPr="007A0E23">
                    <w:rPr>
                      <w:color w:val="002060"/>
                    </w:rPr>
                    <w:t> </w:t>
                  </w:r>
                </w:p>
              </w:tc>
            </w:tr>
            <w:tr w:rsidR="00D75A04" w:rsidRPr="007A0E23" w14:paraId="5B82A0D6"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843710" w14:textId="77777777" w:rsidR="00D75A04" w:rsidRPr="007A0E23" w:rsidRDefault="00D75A04" w:rsidP="008762B6">
                  <w:pPr>
                    <w:pStyle w:val="rowtabella0"/>
                    <w:rPr>
                      <w:color w:val="002060"/>
                    </w:rPr>
                  </w:pPr>
                  <w:r w:rsidRPr="007A0E23">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415D6B" w14:textId="77777777" w:rsidR="00D75A04" w:rsidRPr="007A0E23" w:rsidRDefault="00D75A04" w:rsidP="008762B6">
                  <w:pPr>
                    <w:pStyle w:val="rowtabella0"/>
                    <w:rPr>
                      <w:color w:val="002060"/>
                    </w:rPr>
                  </w:pPr>
                  <w:r w:rsidRPr="007A0E23">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A9AE69" w14:textId="77777777" w:rsidR="00D75A04" w:rsidRPr="007A0E23" w:rsidRDefault="00D75A04" w:rsidP="008762B6">
                  <w:pPr>
                    <w:pStyle w:val="rowtabella0"/>
                    <w:jc w:val="center"/>
                    <w:rPr>
                      <w:color w:val="002060"/>
                    </w:rPr>
                  </w:pPr>
                  <w:r w:rsidRPr="007A0E2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94B222" w14:textId="77777777" w:rsidR="00D75A04" w:rsidRPr="007A0E23" w:rsidRDefault="00D75A04" w:rsidP="008762B6">
                  <w:pPr>
                    <w:pStyle w:val="rowtabella0"/>
                    <w:jc w:val="center"/>
                    <w:rPr>
                      <w:color w:val="002060"/>
                    </w:rPr>
                  </w:pPr>
                  <w:r w:rsidRPr="007A0E23">
                    <w:rPr>
                      <w:color w:val="002060"/>
                    </w:rPr>
                    <w:t> </w:t>
                  </w:r>
                </w:p>
              </w:tc>
            </w:tr>
            <w:tr w:rsidR="00D75A04" w:rsidRPr="007A0E23" w14:paraId="230CBEA5"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610D74" w14:textId="77777777" w:rsidR="00D75A04" w:rsidRPr="007A0E23" w:rsidRDefault="00D75A04" w:rsidP="008762B6">
                  <w:pPr>
                    <w:pStyle w:val="rowtabella0"/>
                    <w:rPr>
                      <w:color w:val="002060"/>
                    </w:rPr>
                  </w:pPr>
                  <w:r w:rsidRPr="007A0E23">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4E0191" w14:textId="77777777" w:rsidR="00D75A04" w:rsidRPr="007A0E23" w:rsidRDefault="00D75A04" w:rsidP="008762B6">
                  <w:pPr>
                    <w:pStyle w:val="rowtabella0"/>
                    <w:rPr>
                      <w:color w:val="002060"/>
                    </w:rPr>
                  </w:pPr>
                  <w:r w:rsidRPr="007A0E23">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9EFD20" w14:textId="77777777" w:rsidR="00D75A04" w:rsidRPr="007A0E23" w:rsidRDefault="00D75A04" w:rsidP="008762B6">
                  <w:pPr>
                    <w:pStyle w:val="rowtabella0"/>
                    <w:jc w:val="center"/>
                    <w:rPr>
                      <w:color w:val="002060"/>
                    </w:rPr>
                  </w:pPr>
                  <w:r w:rsidRPr="007A0E2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61B295" w14:textId="77777777" w:rsidR="00D75A04" w:rsidRPr="007A0E23" w:rsidRDefault="00D75A04" w:rsidP="008762B6">
                  <w:pPr>
                    <w:pStyle w:val="rowtabella0"/>
                    <w:jc w:val="center"/>
                    <w:rPr>
                      <w:color w:val="002060"/>
                    </w:rPr>
                  </w:pPr>
                  <w:r w:rsidRPr="007A0E23">
                    <w:rPr>
                      <w:color w:val="002060"/>
                    </w:rPr>
                    <w:t> </w:t>
                  </w:r>
                </w:p>
              </w:tc>
            </w:tr>
            <w:tr w:rsidR="00D75A04" w:rsidRPr="007A0E23" w14:paraId="6A65AF38"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FA827A" w14:textId="77777777" w:rsidR="00D75A04" w:rsidRPr="007A0E23" w:rsidRDefault="00D75A04" w:rsidP="008762B6">
                  <w:pPr>
                    <w:pStyle w:val="rowtabella0"/>
                    <w:rPr>
                      <w:color w:val="002060"/>
                    </w:rPr>
                  </w:pPr>
                  <w:r w:rsidRPr="007A0E23">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C678D" w14:textId="77777777" w:rsidR="00D75A04" w:rsidRPr="007A0E23" w:rsidRDefault="00D75A04" w:rsidP="008762B6">
                  <w:pPr>
                    <w:pStyle w:val="rowtabella0"/>
                    <w:rPr>
                      <w:color w:val="002060"/>
                    </w:rPr>
                  </w:pPr>
                  <w:r w:rsidRPr="007A0E23">
                    <w:rPr>
                      <w:color w:val="002060"/>
                    </w:rPr>
                    <w:t>- TRIBALCIO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D4EE8" w14:textId="77777777" w:rsidR="00D75A04" w:rsidRPr="007A0E23" w:rsidRDefault="00D75A04" w:rsidP="008762B6">
                  <w:pPr>
                    <w:pStyle w:val="rowtabella0"/>
                    <w:jc w:val="center"/>
                    <w:rPr>
                      <w:color w:val="002060"/>
                    </w:rPr>
                  </w:pPr>
                  <w:r w:rsidRPr="007A0E23">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90D72" w14:textId="77777777" w:rsidR="00D75A04" w:rsidRPr="007A0E23" w:rsidRDefault="00D75A04" w:rsidP="008762B6">
                  <w:pPr>
                    <w:pStyle w:val="rowtabella0"/>
                    <w:jc w:val="center"/>
                    <w:rPr>
                      <w:color w:val="002060"/>
                    </w:rPr>
                  </w:pPr>
                  <w:r w:rsidRPr="007A0E23">
                    <w:rPr>
                      <w:color w:val="002060"/>
                    </w:rPr>
                    <w:t> </w:t>
                  </w:r>
                </w:p>
              </w:tc>
            </w:tr>
            <w:tr w:rsidR="00D75A04" w:rsidRPr="007A0E23" w14:paraId="49F11CBE"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59FFEB42" w14:textId="77777777" w:rsidR="00D75A04" w:rsidRPr="007A0E23" w:rsidRDefault="00D75A04" w:rsidP="008762B6">
                  <w:pPr>
                    <w:pStyle w:val="rowtabella0"/>
                    <w:rPr>
                      <w:color w:val="002060"/>
                    </w:rPr>
                  </w:pPr>
                  <w:r w:rsidRPr="007A0E23">
                    <w:rPr>
                      <w:color w:val="002060"/>
                    </w:rPr>
                    <w:t>(1) - disputata il 08/03/2025</w:t>
                  </w:r>
                </w:p>
              </w:tc>
            </w:tr>
          </w:tbl>
          <w:p w14:paraId="41E86FBA" w14:textId="77777777" w:rsidR="00D75A04" w:rsidRPr="007A0E23" w:rsidRDefault="00D75A04" w:rsidP="008762B6">
            <w:pPr>
              <w:rPr>
                <w:color w:val="002060"/>
              </w:rPr>
            </w:pPr>
          </w:p>
        </w:tc>
      </w:tr>
    </w:tbl>
    <w:p w14:paraId="2F5CC37B" w14:textId="77777777" w:rsidR="00D75A04" w:rsidRPr="007A0E23" w:rsidRDefault="00D75A04" w:rsidP="00D75A04">
      <w:pPr>
        <w:pStyle w:val="breakline"/>
        <w:rPr>
          <w:rFonts w:eastAsiaTheme="minorEastAsia"/>
          <w:color w:val="002060"/>
        </w:rPr>
      </w:pPr>
    </w:p>
    <w:p w14:paraId="14C414F6" w14:textId="77777777" w:rsidR="00D75A04" w:rsidRPr="007A0E23" w:rsidRDefault="00D75A04" w:rsidP="00D75A04">
      <w:pPr>
        <w:pStyle w:val="breakline"/>
        <w:rPr>
          <w:color w:val="002060"/>
        </w:rPr>
      </w:pPr>
    </w:p>
    <w:p w14:paraId="4164DB96" w14:textId="77777777" w:rsidR="00D75A04" w:rsidRPr="007A0E23" w:rsidRDefault="00D75A04" w:rsidP="00D75A04">
      <w:pPr>
        <w:pStyle w:val="titoloprinc0"/>
        <w:rPr>
          <w:color w:val="002060"/>
        </w:rPr>
      </w:pPr>
      <w:r w:rsidRPr="007A0E23">
        <w:rPr>
          <w:color w:val="002060"/>
        </w:rPr>
        <w:t>GIUDICE SPORTIVO</w:t>
      </w:r>
    </w:p>
    <w:p w14:paraId="5548E880" w14:textId="77777777" w:rsidR="00D75A04" w:rsidRPr="007A0E23" w:rsidRDefault="00D75A04" w:rsidP="00D75A04">
      <w:pPr>
        <w:pStyle w:val="diffida"/>
        <w:rPr>
          <w:color w:val="002060"/>
        </w:rPr>
      </w:pPr>
      <w:r w:rsidRPr="007A0E23">
        <w:rPr>
          <w:color w:val="002060"/>
        </w:rPr>
        <w:t>Il Giudice Sportivo Avv. Agnese Lazzaretti, con l'assistenza del Segretario Angelo Castellana, nella seduta del 12/03/2025, ha adottato le decisioni che di seguito integralmente si riportano:</w:t>
      </w:r>
    </w:p>
    <w:p w14:paraId="690C5CA0" w14:textId="77777777" w:rsidR="00D75A04" w:rsidRPr="007A0E23" w:rsidRDefault="00D75A04" w:rsidP="00D75A04">
      <w:pPr>
        <w:pStyle w:val="titolo10"/>
        <w:rPr>
          <w:color w:val="002060"/>
        </w:rPr>
      </w:pPr>
      <w:r w:rsidRPr="007A0E23">
        <w:rPr>
          <w:color w:val="002060"/>
        </w:rPr>
        <w:t xml:space="preserve">GARE DEL 7/ 3/2025 </w:t>
      </w:r>
    </w:p>
    <w:p w14:paraId="1A4A5612" w14:textId="77777777" w:rsidR="00D75A04" w:rsidRPr="007A0E23" w:rsidRDefault="00D75A04" w:rsidP="00D75A04">
      <w:pPr>
        <w:pStyle w:val="titolo7a"/>
        <w:rPr>
          <w:color w:val="002060"/>
        </w:rPr>
      </w:pPr>
      <w:r w:rsidRPr="007A0E23">
        <w:rPr>
          <w:color w:val="002060"/>
        </w:rPr>
        <w:t xml:space="preserve">PROVVEDIMENTI DISCIPLINARI </w:t>
      </w:r>
    </w:p>
    <w:p w14:paraId="30D4B241"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6AC7268D" w14:textId="77777777" w:rsidR="00D75A04" w:rsidRPr="007A0E23" w:rsidRDefault="00D75A04" w:rsidP="00D75A04">
      <w:pPr>
        <w:pStyle w:val="titolo30"/>
        <w:rPr>
          <w:color w:val="002060"/>
        </w:rPr>
      </w:pPr>
      <w:r w:rsidRPr="007A0E23">
        <w:rPr>
          <w:color w:val="002060"/>
        </w:rPr>
        <w:t xml:space="preserve">SOCIETA' </w:t>
      </w:r>
    </w:p>
    <w:p w14:paraId="751EDF3D" w14:textId="77777777" w:rsidR="00D75A04" w:rsidRPr="007A0E23" w:rsidRDefault="00D75A04" w:rsidP="00D75A04">
      <w:pPr>
        <w:pStyle w:val="titolo20"/>
        <w:rPr>
          <w:color w:val="002060"/>
        </w:rPr>
      </w:pPr>
      <w:r w:rsidRPr="007A0E23">
        <w:rPr>
          <w:color w:val="002060"/>
        </w:rPr>
        <w:t xml:space="preserve">AMMENDA </w:t>
      </w:r>
    </w:p>
    <w:p w14:paraId="3C671648" w14:textId="77777777" w:rsidR="00D75A04" w:rsidRPr="007A0E23" w:rsidRDefault="00D75A04" w:rsidP="00D75A04">
      <w:pPr>
        <w:pStyle w:val="diffida"/>
        <w:spacing w:before="80" w:beforeAutospacing="0" w:after="40" w:afterAutospacing="0"/>
        <w:jc w:val="left"/>
        <w:rPr>
          <w:color w:val="002060"/>
        </w:rPr>
      </w:pPr>
      <w:r w:rsidRPr="007A0E23">
        <w:rPr>
          <w:color w:val="002060"/>
        </w:rPr>
        <w:t xml:space="preserve">Euro 150,00 RIPABERARDA </w:t>
      </w:r>
      <w:r w:rsidRPr="007A0E23">
        <w:rPr>
          <w:color w:val="002060"/>
        </w:rPr>
        <w:br/>
        <w:t xml:space="preserve">Per comportamento offensivo e minaccioso del proprio pubblico verso l'arbitro. </w:t>
      </w:r>
    </w:p>
    <w:p w14:paraId="59CE8A04" w14:textId="77777777" w:rsidR="00D75A04" w:rsidRPr="007A0E23" w:rsidRDefault="00D75A04" w:rsidP="00D75A04">
      <w:pPr>
        <w:pStyle w:val="diffida"/>
        <w:spacing w:before="80" w:beforeAutospacing="0" w:after="40" w:afterAutospacing="0"/>
        <w:jc w:val="left"/>
        <w:rPr>
          <w:color w:val="002060"/>
        </w:rPr>
      </w:pPr>
      <w:r w:rsidRPr="007A0E23">
        <w:rPr>
          <w:color w:val="002060"/>
        </w:rPr>
        <w:br/>
        <w:t xml:space="preserve">Euro 70,00 CALCIO </w:t>
      </w:r>
      <w:proofErr w:type="gramStart"/>
      <w:r w:rsidRPr="007A0E23">
        <w:rPr>
          <w:color w:val="002060"/>
        </w:rPr>
        <w:t>S.ELPIDIO</w:t>
      </w:r>
      <w:proofErr w:type="gramEnd"/>
      <w:r w:rsidRPr="007A0E23">
        <w:rPr>
          <w:color w:val="002060"/>
        </w:rPr>
        <w:t xml:space="preserve"> A MARE </w:t>
      </w:r>
      <w:r w:rsidRPr="007A0E23">
        <w:rPr>
          <w:color w:val="002060"/>
        </w:rPr>
        <w:br/>
        <w:t xml:space="preserve">Per comportamento offensivo del proprio pubblico nei confronti dei giocatori avversari. </w:t>
      </w:r>
    </w:p>
    <w:p w14:paraId="6391AEB1" w14:textId="77777777" w:rsidR="00D75A04" w:rsidRPr="007A0E23" w:rsidRDefault="00D75A04" w:rsidP="00D75A04">
      <w:pPr>
        <w:pStyle w:val="diffida"/>
        <w:spacing w:before="80" w:beforeAutospacing="0" w:after="40" w:afterAutospacing="0"/>
        <w:jc w:val="left"/>
        <w:rPr>
          <w:color w:val="002060"/>
        </w:rPr>
      </w:pPr>
      <w:r w:rsidRPr="007A0E23">
        <w:rPr>
          <w:color w:val="002060"/>
        </w:rPr>
        <w:br/>
        <w:t xml:space="preserve">Euro 70,00 POL. SPORT COMMUNICATION </w:t>
      </w:r>
      <w:r w:rsidRPr="007A0E23">
        <w:rPr>
          <w:color w:val="002060"/>
        </w:rPr>
        <w:br/>
        <w:t xml:space="preserve">Per comportamento offensivo del proprio pubblico nei confronti dei giocatori avversari. </w:t>
      </w:r>
    </w:p>
    <w:p w14:paraId="66E7A413" w14:textId="77777777" w:rsidR="00D75A04" w:rsidRPr="007A0E23" w:rsidRDefault="00D75A04" w:rsidP="00D75A04">
      <w:pPr>
        <w:pStyle w:val="diffida"/>
        <w:spacing w:before="80" w:beforeAutospacing="0" w:after="40" w:afterAutospacing="0"/>
        <w:jc w:val="left"/>
        <w:rPr>
          <w:color w:val="002060"/>
        </w:rPr>
      </w:pPr>
      <w:r w:rsidRPr="007A0E23">
        <w:rPr>
          <w:color w:val="002060"/>
        </w:rPr>
        <w:lastRenderedPageBreak/>
        <w:br/>
        <w:t xml:space="preserve">Euro 50,00 URBINO CALCIO A 5 </w:t>
      </w:r>
      <w:r w:rsidRPr="007A0E23">
        <w:rPr>
          <w:color w:val="002060"/>
        </w:rPr>
        <w:br/>
        <w:t xml:space="preserve">Per assenza d'acqua negli spogliatoi. </w:t>
      </w:r>
    </w:p>
    <w:p w14:paraId="5F8E5CB2" w14:textId="77777777" w:rsidR="00D75A04" w:rsidRPr="007A0E23" w:rsidRDefault="00D75A04" w:rsidP="00D75A04">
      <w:pPr>
        <w:pStyle w:val="titolo30"/>
        <w:rPr>
          <w:color w:val="002060"/>
        </w:rPr>
      </w:pPr>
      <w:r w:rsidRPr="007A0E23">
        <w:rPr>
          <w:color w:val="002060"/>
        </w:rPr>
        <w:t xml:space="preserve">DIRIGENTI </w:t>
      </w:r>
    </w:p>
    <w:p w14:paraId="7386F2CD" w14:textId="77777777" w:rsidR="00D75A04" w:rsidRPr="007A0E23" w:rsidRDefault="00D75A04" w:rsidP="00D75A04">
      <w:pPr>
        <w:pStyle w:val="titolo20"/>
        <w:rPr>
          <w:color w:val="002060"/>
        </w:rPr>
      </w:pPr>
      <w:r w:rsidRPr="007A0E23">
        <w:rPr>
          <w:color w:val="002060"/>
        </w:rPr>
        <w:t xml:space="preserve">INIBIZIONE A TEMPO OPPURE SQUALIFICA A GARE: FINO AL 26/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BA61611" w14:textId="77777777" w:rsidTr="008762B6">
        <w:tc>
          <w:tcPr>
            <w:tcW w:w="2200" w:type="dxa"/>
            <w:tcMar>
              <w:top w:w="20" w:type="dxa"/>
              <w:left w:w="20" w:type="dxa"/>
              <w:bottom w:w="20" w:type="dxa"/>
              <w:right w:w="20" w:type="dxa"/>
            </w:tcMar>
            <w:vAlign w:val="center"/>
            <w:hideMark/>
          </w:tcPr>
          <w:p w14:paraId="1B1D9005" w14:textId="77777777" w:rsidR="00D75A04" w:rsidRPr="007A0E23" w:rsidRDefault="00D75A04" w:rsidP="008762B6">
            <w:pPr>
              <w:pStyle w:val="movimento"/>
              <w:rPr>
                <w:color w:val="002060"/>
              </w:rPr>
            </w:pPr>
            <w:r w:rsidRPr="007A0E23">
              <w:rPr>
                <w:color w:val="002060"/>
              </w:rPr>
              <w:t>CAPRETTI FABIO</w:t>
            </w:r>
          </w:p>
        </w:tc>
        <w:tc>
          <w:tcPr>
            <w:tcW w:w="2200" w:type="dxa"/>
            <w:tcMar>
              <w:top w:w="20" w:type="dxa"/>
              <w:left w:w="20" w:type="dxa"/>
              <w:bottom w:w="20" w:type="dxa"/>
              <w:right w:w="20" w:type="dxa"/>
            </w:tcMar>
            <w:vAlign w:val="center"/>
            <w:hideMark/>
          </w:tcPr>
          <w:p w14:paraId="582AD8DF" w14:textId="77777777" w:rsidR="00D75A04" w:rsidRPr="007A0E23" w:rsidRDefault="00D75A04" w:rsidP="008762B6">
            <w:pPr>
              <w:pStyle w:val="movimento2"/>
              <w:rPr>
                <w:color w:val="002060"/>
              </w:rPr>
            </w:pPr>
            <w:r w:rsidRPr="007A0E23">
              <w:rPr>
                <w:color w:val="002060"/>
              </w:rPr>
              <w:t xml:space="preserve">(ACQUAVIVA CALCIO) </w:t>
            </w:r>
          </w:p>
        </w:tc>
        <w:tc>
          <w:tcPr>
            <w:tcW w:w="800" w:type="dxa"/>
            <w:tcMar>
              <w:top w:w="20" w:type="dxa"/>
              <w:left w:w="20" w:type="dxa"/>
              <w:bottom w:w="20" w:type="dxa"/>
              <w:right w:w="20" w:type="dxa"/>
            </w:tcMar>
            <w:vAlign w:val="center"/>
            <w:hideMark/>
          </w:tcPr>
          <w:p w14:paraId="7ECEC0AB"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CC26245"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840DE8A" w14:textId="77777777" w:rsidR="00D75A04" w:rsidRPr="007A0E23" w:rsidRDefault="00D75A04" w:rsidP="008762B6">
            <w:pPr>
              <w:pStyle w:val="movimento2"/>
              <w:rPr>
                <w:color w:val="002060"/>
              </w:rPr>
            </w:pPr>
            <w:r w:rsidRPr="007A0E23">
              <w:rPr>
                <w:color w:val="002060"/>
              </w:rPr>
              <w:t> </w:t>
            </w:r>
          </w:p>
        </w:tc>
      </w:tr>
    </w:tbl>
    <w:p w14:paraId="0DA98463" w14:textId="77777777"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Per frase irriguardosa verso l'arbitro. Allontan</w:t>
      </w:r>
      <w:r>
        <w:rPr>
          <w:color w:val="002060"/>
        </w:rPr>
        <w:t>a</w:t>
      </w:r>
      <w:r w:rsidRPr="007A0E23">
        <w:rPr>
          <w:color w:val="002060"/>
        </w:rPr>
        <w:t xml:space="preserve">to. </w:t>
      </w:r>
    </w:p>
    <w:p w14:paraId="3B488742" w14:textId="77777777" w:rsidR="00D75A04" w:rsidRPr="007A0E23" w:rsidRDefault="00D75A04" w:rsidP="00D75A04">
      <w:pPr>
        <w:pStyle w:val="titolo20"/>
        <w:rPr>
          <w:color w:val="002060"/>
        </w:rPr>
      </w:pPr>
      <w:r w:rsidRPr="007A0E23">
        <w:rPr>
          <w:color w:val="002060"/>
        </w:rPr>
        <w:t xml:space="preserve">INIBIZIONE A TEMPO OPPURE SQUALIFICA A GARE: FINO AL 19/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F267805" w14:textId="77777777" w:rsidTr="008762B6">
        <w:tc>
          <w:tcPr>
            <w:tcW w:w="2200" w:type="dxa"/>
            <w:tcMar>
              <w:top w:w="20" w:type="dxa"/>
              <w:left w:w="20" w:type="dxa"/>
              <w:bottom w:w="20" w:type="dxa"/>
              <w:right w:w="20" w:type="dxa"/>
            </w:tcMar>
            <w:vAlign w:val="center"/>
            <w:hideMark/>
          </w:tcPr>
          <w:p w14:paraId="6879B8C7" w14:textId="77777777" w:rsidR="00D75A04" w:rsidRPr="007A0E23" w:rsidRDefault="00D75A04" w:rsidP="008762B6">
            <w:pPr>
              <w:pStyle w:val="movimento"/>
              <w:rPr>
                <w:color w:val="002060"/>
              </w:rPr>
            </w:pPr>
            <w:r w:rsidRPr="007A0E23">
              <w:rPr>
                <w:color w:val="002060"/>
              </w:rPr>
              <w:t>NUCCI GIANMARCO</w:t>
            </w:r>
          </w:p>
        </w:tc>
        <w:tc>
          <w:tcPr>
            <w:tcW w:w="2200" w:type="dxa"/>
            <w:tcMar>
              <w:top w:w="20" w:type="dxa"/>
              <w:left w:w="20" w:type="dxa"/>
              <w:bottom w:w="20" w:type="dxa"/>
              <w:right w:w="20" w:type="dxa"/>
            </w:tcMar>
            <w:vAlign w:val="center"/>
            <w:hideMark/>
          </w:tcPr>
          <w:p w14:paraId="20B2A747" w14:textId="77777777" w:rsidR="00D75A04" w:rsidRPr="007A0E23" w:rsidRDefault="00D75A04" w:rsidP="008762B6">
            <w:pPr>
              <w:pStyle w:val="movimento2"/>
              <w:rPr>
                <w:color w:val="002060"/>
              </w:rPr>
            </w:pPr>
            <w:r w:rsidRPr="007A0E23">
              <w:rPr>
                <w:color w:val="002060"/>
              </w:rPr>
              <w:t xml:space="preserve">(AUDAX CALCIO PIOBBICO) </w:t>
            </w:r>
          </w:p>
        </w:tc>
        <w:tc>
          <w:tcPr>
            <w:tcW w:w="800" w:type="dxa"/>
            <w:tcMar>
              <w:top w:w="20" w:type="dxa"/>
              <w:left w:w="20" w:type="dxa"/>
              <w:bottom w:w="20" w:type="dxa"/>
              <w:right w:w="20" w:type="dxa"/>
            </w:tcMar>
            <w:vAlign w:val="center"/>
            <w:hideMark/>
          </w:tcPr>
          <w:p w14:paraId="00C8016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3E9644B"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BB94F5C" w14:textId="77777777" w:rsidR="00D75A04" w:rsidRPr="007A0E23" w:rsidRDefault="00D75A04" w:rsidP="008762B6">
            <w:pPr>
              <w:pStyle w:val="movimento2"/>
              <w:rPr>
                <w:color w:val="002060"/>
              </w:rPr>
            </w:pPr>
            <w:r w:rsidRPr="007A0E23">
              <w:rPr>
                <w:color w:val="002060"/>
              </w:rPr>
              <w:t> </w:t>
            </w:r>
          </w:p>
        </w:tc>
      </w:tr>
    </w:tbl>
    <w:p w14:paraId="51D70FC9" w14:textId="77777777"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 xml:space="preserve">Per proteste nei confronti dell'arbitro. Allontanato. </w:t>
      </w:r>
    </w:p>
    <w:p w14:paraId="42858629" w14:textId="77777777" w:rsidR="00D75A04" w:rsidRPr="007A0E23" w:rsidRDefault="00D75A04" w:rsidP="00D75A04">
      <w:pPr>
        <w:pStyle w:val="titolo20"/>
        <w:rPr>
          <w:color w:val="002060"/>
        </w:rPr>
      </w:pPr>
      <w:r w:rsidRPr="007A0E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2D3CC6F2" w14:textId="77777777" w:rsidTr="008762B6">
        <w:tc>
          <w:tcPr>
            <w:tcW w:w="2200" w:type="dxa"/>
            <w:tcMar>
              <w:top w:w="20" w:type="dxa"/>
              <w:left w:w="20" w:type="dxa"/>
              <w:bottom w:w="20" w:type="dxa"/>
              <w:right w:w="20" w:type="dxa"/>
            </w:tcMar>
            <w:vAlign w:val="center"/>
            <w:hideMark/>
          </w:tcPr>
          <w:p w14:paraId="17789B34" w14:textId="77777777" w:rsidR="00D75A04" w:rsidRPr="007A0E23" w:rsidRDefault="00D75A04" w:rsidP="008762B6">
            <w:pPr>
              <w:pStyle w:val="movimento"/>
              <w:rPr>
                <w:color w:val="002060"/>
              </w:rPr>
            </w:pPr>
            <w:r w:rsidRPr="007A0E23">
              <w:rPr>
                <w:color w:val="002060"/>
              </w:rPr>
              <w:t>ORSINI DANILO</w:t>
            </w:r>
          </w:p>
        </w:tc>
        <w:tc>
          <w:tcPr>
            <w:tcW w:w="2200" w:type="dxa"/>
            <w:tcMar>
              <w:top w:w="20" w:type="dxa"/>
              <w:left w:w="20" w:type="dxa"/>
              <w:bottom w:w="20" w:type="dxa"/>
              <w:right w:w="20" w:type="dxa"/>
            </w:tcMar>
            <w:vAlign w:val="center"/>
            <w:hideMark/>
          </w:tcPr>
          <w:p w14:paraId="08E6D83C" w14:textId="77777777" w:rsidR="00D75A04" w:rsidRPr="007A0E23" w:rsidRDefault="00D75A04" w:rsidP="008762B6">
            <w:pPr>
              <w:pStyle w:val="movimento2"/>
              <w:rPr>
                <w:color w:val="002060"/>
              </w:rPr>
            </w:pPr>
            <w:r w:rsidRPr="007A0E23">
              <w:rPr>
                <w:color w:val="002060"/>
              </w:rPr>
              <w:t xml:space="preserve">(ACQUAVIVA CALCIO) </w:t>
            </w:r>
          </w:p>
        </w:tc>
        <w:tc>
          <w:tcPr>
            <w:tcW w:w="800" w:type="dxa"/>
            <w:tcMar>
              <w:top w:w="20" w:type="dxa"/>
              <w:left w:w="20" w:type="dxa"/>
              <w:bottom w:w="20" w:type="dxa"/>
              <w:right w:w="20" w:type="dxa"/>
            </w:tcMar>
            <w:vAlign w:val="center"/>
            <w:hideMark/>
          </w:tcPr>
          <w:p w14:paraId="1B022E1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DAE2BD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DD41BD6" w14:textId="77777777" w:rsidR="00D75A04" w:rsidRPr="007A0E23" w:rsidRDefault="00D75A04" w:rsidP="008762B6">
            <w:pPr>
              <w:pStyle w:val="movimento2"/>
              <w:rPr>
                <w:color w:val="002060"/>
              </w:rPr>
            </w:pPr>
            <w:r w:rsidRPr="007A0E23">
              <w:rPr>
                <w:color w:val="002060"/>
              </w:rPr>
              <w:t> </w:t>
            </w:r>
          </w:p>
        </w:tc>
      </w:tr>
    </w:tbl>
    <w:p w14:paraId="0FA90277" w14:textId="77777777" w:rsidR="00D75A04" w:rsidRPr="007A0E23" w:rsidRDefault="00D75A04" w:rsidP="00D75A04">
      <w:pPr>
        <w:pStyle w:val="titolo20"/>
        <w:rPr>
          <w:rFonts w:eastAsiaTheme="minorEastAsia"/>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619EAF1" w14:textId="77777777" w:rsidTr="008762B6">
        <w:tc>
          <w:tcPr>
            <w:tcW w:w="2200" w:type="dxa"/>
            <w:tcMar>
              <w:top w:w="20" w:type="dxa"/>
              <w:left w:w="20" w:type="dxa"/>
              <w:bottom w:w="20" w:type="dxa"/>
              <w:right w:w="20" w:type="dxa"/>
            </w:tcMar>
            <w:vAlign w:val="center"/>
            <w:hideMark/>
          </w:tcPr>
          <w:p w14:paraId="61D04CD2" w14:textId="77777777" w:rsidR="00D75A04" w:rsidRPr="007A0E23" w:rsidRDefault="00D75A04" w:rsidP="008762B6">
            <w:pPr>
              <w:pStyle w:val="movimento"/>
              <w:rPr>
                <w:color w:val="002060"/>
              </w:rPr>
            </w:pPr>
            <w:r w:rsidRPr="007A0E23">
              <w:rPr>
                <w:color w:val="002060"/>
              </w:rPr>
              <w:t>GROSSI LEONARDO</w:t>
            </w:r>
          </w:p>
        </w:tc>
        <w:tc>
          <w:tcPr>
            <w:tcW w:w="2200" w:type="dxa"/>
            <w:tcMar>
              <w:top w:w="20" w:type="dxa"/>
              <w:left w:w="20" w:type="dxa"/>
              <w:bottom w:w="20" w:type="dxa"/>
              <w:right w:w="20" w:type="dxa"/>
            </w:tcMar>
            <w:vAlign w:val="center"/>
            <w:hideMark/>
          </w:tcPr>
          <w:p w14:paraId="0F1FF9F8" w14:textId="77777777" w:rsidR="00D75A04" w:rsidRPr="007A0E23" w:rsidRDefault="00D75A04" w:rsidP="008762B6">
            <w:pPr>
              <w:pStyle w:val="movimento2"/>
              <w:rPr>
                <w:color w:val="002060"/>
              </w:rPr>
            </w:pPr>
            <w:r w:rsidRPr="007A0E23">
              <w:rPr>
                <w:color w:val="002060"/>
              </w:rPr>
              <w:t xml:space="preserve">(RIVIERA DELLE PALME) </w:t>
            </w:r>
          </w:p>
        </w:tc>
        <w:tc>
          <w:tcPr>
            <w:tcW w:w="800" w:type="dxa"/>
            <w:tcMar>
              <w:top w:w="20" w:type="dxa"/>
              <w:left w:w="20" w:type="dxa"/>
              <w:bottom w:w="20" w:type="dxa"/>
              <w:right w:w="20" w:type="dxa"/>
            </w:tcMar>
            <w:vAlign w:val="center"/>
            <w:hideMark/>
          </w:tcPr>
          <w:p w14:paraId="58C5653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7C93C8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E232A47" w14:textId="77777777" w:rsidR="00D75A04" w:rsidRPr="007A0E23" w:rsidRDefault="00D75A04" w:rsidP="008762B6">
            <w:pPr>
              <w:pStyle w:val="movimento2"/>
              <w:rPr>
                <w:color w:val="002060"/>
              </w:rPr>
            </w:pPr>
            <w:r w:rsidRPr="007A0E23">
              <w:rPr>
                <w:color w:val="002060"/>
              </w:rPr>
              <w:t> </w:t>
            </w:r>
          </w:p>
        </w:tc>
      </w:tr>
    </w:tbl>
    <w:p w14:paraId="3B56F0D9" w14:textId="77777777" w:rsidR="00D75A04" w:rsidRPr="007A0E23" w:rsidRDefault="00D75A04" w:rsidP="00D75A04">
      <w:pPr>
        <w:pStyle w:val="titolo30"/>
        <w:rPr>
          <w:rFonts w:eastAsiaTheme="minorEastAsia"/>
          <w:color w:val="002060"/>
        </w:rPr>
      </w:pPr>
      <w:r w:rsidRPr="007A0E23">
        <w:rPr>
          <w:color w:val="002060"/>
        </w:rPr>
        <w:t xml:space="preserve">ALLENATORI </w:t>
      </w:r>
    </w:p>
    <w:p w14:paraId="116291BF" w14:textId="77777777" w:rsidR="00D75A04" w:rsidRPr="007A0E23" w:rsidRDefault="00D75A04" w:rsidP="00D75A04">
      <w:pPr>
        <w:pStyle w:val="titolo20"/>
        <w:rPr>
          <w:color w:val="002060"/>
        </w:rPr>
      </w:pPr>
      <w:r w:rsidRPr="007A0E23">
        <w:rPr>
          <w:color w:val="002060"/>
        </w:rPr>
        <w:t xml:space="preserve">SQUALIFICA FINO AL 26/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80D7D60" w14:textId="77777777" w:rsidTr="008762B6">
        <w:tc>
          <w:tcPr>
            <w:tcW w:w="2200" w:type="dxa"/>
            <w:tcMar>
              <w:top w:w="20" w:type="dxa"/>
              <w:left w:w="20" w:type="dxa"/>
              <w:bottom w:w="20" w:type="dxa"/>
              <w:right w:w="20" w:type="dxa"/>
            </w:tcMar>
            <w:vAlign w:val="center"/>
            <w:hideMark/>
          </w:tcPr>
          <w:p w14:paraId="0D7E08DB" w14:textId="77777777" w:rsidR="00D75A04" w:rsidRPr="007A0E23" w:rsidRDefault="00D75A04" w:rsidP="008762B6">
            <w:pPr>
              <w:pStyle w:val="movimento"/>
              <w:rPr>
                <w:color w:val="002060"/>
              </w:rPr>
            </w:pPr>
            <w:r w:rsidRPr="007A0E23">
              <w:rPr>
                <w:color w:val="002060"/>
              </w:rPr>
              <w:t>VINCIGUERRA GABRIELE</w:t>
            </w:r>
          </w:p>
        </w:tc>
        <w:tc>
          <w:tcPr>
            <w:tcW w:w="2200" w:type="dxa"/>
            <w:tcMar>
              <w:top w:w="20" w:type="dxa"/>
              <w:left w:w="20" w:type="dxa"/>
              <w:bottom w:w="20" w:type="dxa"/>
              <w:right w:w="20" w:type="dxa"/>
            </w:tcMar>
            <w:vAlign w:val="center"/>
            <w:hideMark/>
          </w:tcPr>
          <w:p w14:paraId="37268370" w14:textId="77777777" w:rsidR="00D75A04" w:rsidRPr="007A0E23" w:rsidRDefault="00D75A04" w:rsidP="008762B6">
            <w:pPr>
              <w:pStyle w:val="movimento2"/>
              <w:rPr>
                <w:color w:val="002060"/>
              </w:rPr>
            </w:pPr>
            <w:r w:rsidRPr="007A0E23">
              <w:rPr>
                <w:color w:val="002060"/>
              </w:rPr>
              <w:t xml:space="preserve">(FABRIANO CALCIO A 5 2023) </w:t>
            </w:r>
          </w:p>
        </w:tc>
        <w:tc>
          <w:tcPr>
            <w:tcW w:w="800" w:type="dxa"/>
            <w:tcMar>
              <w:top w:w="20" w:type="dxa"/>
              <w:left w:w="20" w:type="dxa"/>
              <w:bottom w:w="20" w:type="dxa"/>
              <w:right w:w="20" w:type="dxa"/>
            </w:tcMar>
            <w:vAlign w:val="center"/>
            <w:hideMark/>
          </w:tcPr>
          <w:p w14:paraId="5B8D3D4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4747B3F"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3A91168" w14:textId="77777777" w:rsidR="00D75A04" w:rsidRPr="007A0E23" w:rsidRDefault="00D75A04" w:rsidP="008762B6">
            <w:pPr>
              <w:pStyle w:val="movimento2"/>
              <w:rPr>
                <w:color w:val="002060"/>
              </w:rPr>
            </w:pPr>
            <w:r w:rsidRPr="007A0E23">
              <w:rPr>
                <w:color w:val="002060"/>
              </w:rPr>
              <w:t> </w:t>
            </w:r>
          </w:p>
        </w:tc>
      </w:tr>
    </w:tbl>
    <w:p w14:paraId="188FA75D" w14:textId="77777777"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 xml:space="preserve">Per frase irriguardosa rivolta all'arbitro.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485D4A63" w14:textId="77777777" w:rsidTr="008762B6">
        <w:tc>
          <w:tcPr>
            <w:tcW w:w="2200" w:type="dxa"/>
            <w:tcMar>
              <w:top w:w="20" w:type="dxa"/>
              <w:left w:w="20" w:type="dxa"/>
              <w:bottom w:w="20" w:type="dxa"/>
              <w:right w:w="20" w:type="dxa"/>
            </w:tcMar>
            <w:vAlign w:val="center"/>
            <w:hideMark/>
          </w:tcPr>
          <w:p w14:paraId="5A146C4E" w14:textId="77777777" w:rsidR="00D75A04" w:rsidRPr="007A0E23" w:rsidRDefault="00D75A04" w:rsidP="008762B6">
            <w:pPr>
              <w:pStyle w:val="movimento"/>
              <w:rPr>
                <w:color w:val="002060"/>
              </w:rPr>
            </w:pPr>
            <w:r w:rsidRPr="007A0E23">
              <w:rPr>
                <w:color w:val="002060"/>
              </w:rPr>
              <w:t>VALENTI ENRICO</w:t>
            </w:r>
          </w:p>
        </w:tc>
        <w:tc>
          <w:tcPr>
            <w:tcW w:w="2200" w:type="dxa"/>
            <w:tcMar>
              <w:top w:w="20" w:type="dxa"/>
              <w:left w:w="20" w:type="dxa"/>
              <w:bottom w:w="20" w:type="dxa"/>
              <w:right w:w="20" w:type="dxa"/>
            </w:tcMar>
            <w:vAlign w:val="center"/>
            <w:hideMark/>
          </w:tcPr>
          <w:p w14:paraId="5C8BDE27" w14:textId="77777777" w:rsidR="00D75A04" w:rsidRPr="007A0E23" w:rsidRDefault="00D75A04" w:rsidP="008762B6">
            <w:pPr>
              <w:pStyle w:val="movimento2"/>
              <w:rPr>
                <w:color w:val="002060"/>
                <w:lang w:val="es-ES"/>
              </w:rPr>
            </w:pPr>
            <w:r w:rsidRPr="007A0E23">
              <w:rPr>
                <w:color w:val="002060"/>
                <w:lang w:val="es-ES"/>
              </w:rPr>
              <w:t xml:space="preserve">(VALMISA FUTSAL A.S.D.) </w:t>
            </w:r>
          </w:p>
        </w:tc>
        <w:tc>
          <w:tcPr>
            <w:tcW w:w="800" w:type="dxa"/>
            <w:tcMar>
              <w:top w:w="20" w:type="dxa"/>
              <w:left w:w="20" w:type="dxa"/>
              <w:bottom w:w="20" w:type="dxa"/>
              <w:right w:w="20" w:type="dxa"/>
            </w:tcMar>
            <w:vAlign w:val="center"/>
            <w:hideMark/>
          </w:tcPr>
          <w:p w14:paraId="7CD654A2" w14:textId="77777777" w:rsidR="00D75A04" w:rsidRPr="007A0E23" w:rsidRDefault="00D75A04" w:rsidP="008762B6">
            <w:pPr>
              <w:pStyle w:val="movimento"/>
              <w:rPr>
                <w:color w:val="002060"/>
                <w:lang w:val="es-ES"/>
              </w:rPr>
            </w:pPr>
            <w:r w:rsidRPr="007A0E23">
              <w:rPr>
                <w:color w:val="002060"/>
                <w:lang w:val="es-ES"/>
              </w:rPr>
              <w:t> </w:t>
            </w:r>
          </w:p>
        </w:tc>
        <w:tc>
          <w:tcPr>
            <w:tcW w:w="2200" w:type="dxa"/>
            <w:tcMar>
              <w:top w:w="20" w:type="dxa"/>
              <w:left w:w="20" w:type="dxa"/>
              <w:bottom w:w="20" w:type="dxa"/>
              <w:right w:w="20" w:type="dxa"/>
            </w:tcMar>
            <w:vAlign w:val="center"/>
            <w:hideMark/>
          </w:tcPr>
          <w:p w14:paraId="4579BC38" w14:textId="77777777" w:rsidR="00D75A04" w:rsidRPr="007A0E23" w:rsidRDefault="00D75A04" w:rsidP="008762B6">
            <w:pPr>
              <w:pStyle w:val="movimento"/>
              <w:rPr>
                <w:color w:val="002060"/>
                <w:lang w:val="es-ES"/>
              </w:rPr>
            </w:pPr>
            <w:r w:rsidRPr="007A0E23">
              <w:rPr>
                <w:color w:val="002060"/>
                <w:lang w:val="es-ES"/>
              </w:rPr>
              <w:t> </w:t>
            </w:r>
          </w:p>
        </w:tc>
        <w:tc>
          <w:tcPr>
            <w:tcW w:w="2200" w:type="dxa"/>
            <w:tcMar>
              <w:top w:w="20" w:type="dxa"/>
              <w:left w:w="20" w:type="dxa"/>
              <w:bottom w:w="20" w:type="dxa"/>
              <w:right w:w="20" w:type="dxa"/>
            </w:tcMar>
            <w:vAlign w:val="center"/>
            <w:hideMark/>
          </w:tcPr>
          <w:p w14:paraId="6A368370" w14:textId="77777777" w:rsidR="00D75A04" w:rsidRPr="007A0E23" w:rsidRDefault="00D75A04" w:rsidP="008762B6">
            <w:pPr>
              <w:pStyle w:val="movimento2"/>
              <w:rPr>
                <w:color w:val="002060"/>
                <w:lang w:val="es-ES"/>
              </w:rPr>
            </w:pPr>
            <w:r w:rsidRPr="007A0E23">
              <w:rPr>
                <w:color w:val="002060"/>
                <w:lang w:val="es-ES"/>
              </w:rPr>
              <w:t> </w:t>
            </w:r>
          </w:p>
        </w:tc>
      </w:tr>
    </w:tbl>
    <w:p w14:paraId="3DFB849E" w14:textId="77777777"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 xml:space="preserve">Comportamento non regolamentare. Allontanato </w:t>
      </w:r>
    </w:p>
    <w:p w14:paraId="751B7444" w14:textId="77777777" w:rsidR="00D75A04" w:rsidRPr="007A0E23" w:rsidRDefault="00D75A04" w:rsidP="00D75A04">
      <w:pPr>
        <w:pStyle w:val="titolo20"/>
        <w:rPr>
          <w:color w:val="002060"/>
        </w:rPr>
      </w:pPr>
      <w:r w:rsidRPr="007A0E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26BAA35" w14:textId="77777777" w:rsidTr="008762B6">
        <w:tc>
          <w:tcPr>
            <w:tcW w:w="2200" w:type="dxa"/>
            <w:tcMar>
              <w:top w:w="20" w:type="dxa"/>
              <w:left w:w="20" w:type="dxa"/>
              <w:bottom w:w="20" w:type="dxa"/>
              <w:right w:w="20" w:type="dxa"/>
            </w:tcMar>
            <w:vAlign w:val="center"/>
            <w:hideMark/>
          </w:tcPr>
          <w:p w14:paraId="394850DC" w14:textId="77777777" w:rsidR="00D75A04" w:rsidRPr="007A0E23" w:rsidRDefault="00D75A04" w:rsidP="008762B6">
            <w:pPr>
              <w:pStyle w:val="movimento"/>
              <w:rPr>
                <w:color w:val="002060"/>
              </w:rPr>
            </w:pPr>
            <w:r w:rsidRPr="007A0E23">
              <w:rPr>
                <w:color w:val="002060"/>
              </w:rPr>
              <w:t>HALIMI MENSUR</w:t>
            </w:r>
          </w:p>
        </w:tc>
        <w:tc>
          <w:tcPr>
            <w:tcW w:w="2200" w:type="dxa"/>
            <w:tcMar>
              <w:top w:w="20" w:type="dxa"/>
              <w:left w:w="20" w:type="dxa"/>
              <w:bottom w:w="20" w:type="dxa"/>
              <w:right w:w="20" w:type="dxa"/>
            </w:tcMar>
            <w:vAlign w:val="center"/>
            <w:hideMark/>
          </w:tcPr>
          <w:p w14:paraId="2652E103" w14:textId="77777777" w:rsidR="00D75A04" w:rsidRPr="007A0E23" w:rsidRDefault="00D75A04" w:rsidP="008762B6">
            <w:pPr>
              <w:pStyle w:val="movimento2"/>
              <w:rPr>
                <w:color w:val="002060"/>
              </w:rPr>
            </w:pPr>
            <w:r w:rsidRPr="007A0E23">
              <w:rPr>
                <w:color w:val="002060"/>
              </w:rPr>
              <w:t xml:space="preserve">(ANKON NOVA MARMI) </w:t>
            </w:r>
          </w:p>
        </w:tc>
        <w:tc>
          <w:tcPr>
            <w:tcW w:w="800" w:type="dxa"/>
            <w:tcMar>
              <w:top w:w="20" w:type="dxa"/>
              <w:left w:w="20" w:type="dxa"/>
              <w:bottom w:w="20" w:type="dxa"/>
              <w:right w:w="20" w:type="dxa"/>
            </w:tcMar>
            <w:vAlign w:val="center"/>
            <w:hideMark/>
          </w:tcPr>
          <w:p w14:paraId="548F08CE"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E51A31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CE9DA61" w14:textId="77777777" w:rsidR="00D75A04" w:rsidRPr="007A0E23" w:rsidRDefault="00D75A04" w:rsidP="008762B6">
            <w:pPr>
              <w:pStyle w:val="movimento2"/>
              <w:rPr>
                <w:color w:val="002060"/>
              </w:rPr>
            </w:pPr>
            <w:r w:rsidRPr="007A0E23">
              <w:rPr>
                <w:color w:val="002060"/>
              </w:rPr>
              <w:t> </w:t>
            </w:r>
          </w:p>
        </w:tc>
      </w:tr>
    </w:tbl>
    <w:p w14:paraId="576D8D8B" w14:textId="77777777" w:rsidR="00D75A04" w:rsidRPr="007A0E23" w:rsidRDefault="00D75A04" w:rsidP="00D75A04">
      <w:pPr>
        <w:pStyle w:val="titolo20"/>
        <w:rPr>
          <w:rFonts w:eastAsiaTheme="minorEastAsia"/>
          <w:color w:val="002060"/>
        </w:rPr>
      </w:pPr>
      <w:r w:rsidRPr="007A0E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81DD085" w14:textId="77777777" w:rsidTr="008762B6">
        <w:tc>
          <w:tcPr>
            <w:tcW w:w="2200" w:type="dxa"/>
            <w:tcMar>
              <w:top w:w="20" w:type="dxa"/>
              <w:left w:w="20" w:type="dxa"/>
              <w:bottom w:w="20" w:type="dxa"/>
              <w:right w:w="20" w:type="dxa"/>
            </w:tcMar>
            <w:vAlign w:val="center"/>
            <w:hideMark/>
          </w:tcPr>
          <w:p w14:paraId="20DBE29E" w14:textId="77777777" w:rsidR="00D75A04" w:rsidRPr="007A0E23" w:rsidRDefault="00D75A04" w:rsidP="008762B6">
            <w:pPr>
              <w:pStyle w:val="movimento"/>
              <w:rPr>
                <w:color w:val="002060"/>
              </w:rPr>
            </w:pPr>
            <w:r w:rsidRPr="007A0E23">
              <w:rPr>
                <w:color w:val="002060"/>
              </w:rPr>
              <w:t>ROSSETTI CLAUDIO</w:t>
            </w:r>
          </w:p>
        </w:tc>
        <w:tc>
          <w:tcPr>
            <w:tcW w:w="2200" w:type="dxa"/>
            <w:tcMar>
              <w:top w:w="20" w:type="dxa"/>
              <w:left w:w="20" w:type="dxa"/>
              <w:bottom w:w="20" w:type="dxa"/>
              <w:right w:w="20" w:type="dxa"/>
            </w:tcMar>
            <w:vAlign w:val="center"/>
            <w:hideMark/>
          </w:tcPr>
          <w:p w14:paraId="2E918810" w14:textId="77777777" w:rsidR="00D75A04" w:rsidRPr="007A0E23" w:rsidRDefault="00D75A04" w:rsidP="008762B6">
            <w:pPr>
              <w:pStyle w:val="movimento2"/>
              <w:rPr>
                <w:color w:val="002060"/>
              </w:rPr>
            </w:pPr>
            <w:r w:rsidRPr="007A0E23">
              <w:rPr>
                <w:color w:val="002060"/>
              </w:rPr>
              <w:t xml:space="preserve">(GROTTACCIA 2005) </w:t>
            </w:r>
          </w:p>
        </w:tc>
        <w:tc>
          <w:tcPr>
            <w:tcW w:w="800" w:type="dxa"/>
            <w:tcMar>
              <w:top w:w="20" w:type="dxa"/>
              <w:left w:w="20" w:type="dxa"/>
              <w:bottom w:w="20" w:type="dxa"/>
              <w:right w:w="20" w:type="dxa"/>
            </w:tcMar>
            <w:vAlign w:val="center"/>
            <w:hideMark/>
          </w:tcPr>
          <w:p w14:paraId="201D9E4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B4E338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21AC5A9" w14:textId="77777777" w:rsidR="00D75A04" w:rsidRPr="007A0E23" w:rsidRDefault="00D75A04" w:rsidP="008762B6">
            <w:pPr>
              <w:pStyle w:val="movimento2"/>
              <w:rPr>
                <w:color w:val="002060"/>
              </w:rPr>
            </w:pPr>
            <w:r w:rsidRPr="007A0E23">
              <w:rPr>
                <w:color w:val="002060"/>
              </w:rPr>
              <w:t> </w:t>
            </w:r>
          </w:p>
        </w:tc>
      </w:tr>
    </w:tbl>
    <w:p w14:paraId="7AD535FC" w14:textId="77777777" w:rsidR="00D75A04" w:rsidRPr="007A0E23" w:rsidRDefault="00D75A04" w:rsidP="00D75A04">
      <w:pPr>
        <w:pStyle w:val="titolo20"/>
        <w:rPr>
          <w:rFonts w:eastAsiaTheme="minorEastAsia"/>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7F5C8C74" w14:textId="77777777" w:rsidTr="008762B6">
        <w:tc>
          <w:tcPr>
            <w:tcW w:w="2200" w:type="dxa"/>
            <w:tcMar>
              <w:top w:w="20" w:type="dxa"/>
              <w:left w:w="20" w:type="dxa"/>
              <w:bottom w:w="20" w:type="dxa"/>
              <w:right w:w="20" w:type="dxa"/>
            </w:tcMar>
            <w:vAlign w:val="center"/>
            <w:hideMark/>
          </w:tcPr>
          <w:p w14:paraId="6085032D" w14:textId="77777777" w:rsidR="00D75A04" w:rsidRPr="007A0E23" w:rsidRDefault="00D75A04" w:rsidP="008762B6">
            <w:pPr>
              <w:pStyle w:val="movimento"/>
              <w:rPr>
                <w:color w:val="002060"/>
              </w:rPr>
            </w:pPr>
            <w:r w:rsidRPr="007A0E23">
              <w:rPr>
                <w:color w:val="002060"/>
              </w:rPr>
              <w:t>TILLI DAVIDE</w:t>
            </w:r>
          </w:p>
        </w:tc>
        <w:tc>
          <w:tcPr>
            <w:tcW w:w="2200" w:type="dxa"/>
            <w:tcMar>
              <w:top w:w="20" w:type="dxa"/>
              <w:left w:w="20" w:type="dxa"/>
              <w:bottom w:w="20" w:type="dxa"/>
              <w:right w:w="20" w:type="dxa"/>
            </w:tcMar>
            <w:vAlign w:val="center"/>
            <w:hideMark/>
          </w:tcPr>
          <w:p w14:paraId="69D7AE49" w14:textId="77777777" w:rsidR="00D75A04" w:rsidRPr="007A0E23" w:rsidRDefault="00D75A04" w:rsidP="008762B6">
            <w:pPr>
              <w:pStyle w:val="movimento2"/>
              <w:rPr>
                <w:color w:val="002060"/>
              </w:rPr>
            </w:pPr>
            <w:r w:rsidRPr="007A0E23">
              <w:rPr>
                <w:color w:val="002060"/>
              </w:rPr>
              <w:t xml:space="preserve">(TRUENTIN LAMA) </w:t>
            </w:r>
          </w:p>
        </w:tc>
        <w:tc>
          <w:tcPr>
            <w:tcW w:w="800" w:type="dxa"/>
            <w:tcMar>
              <w:top w:w="20" w:type="dxa"/>
              <w:left w:w="20" w:type="dxa"/>
              <w:bottom w:w="20" w:type="dxa"/>
              <w:right w:w="20" w:type="dxa"/>
            </w:tcMar>
            <w:vAlign w:val="center"/>
            <w:hideMark/>
          </w:tcPr>
          <w:p w14:paraId="124617A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60692E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53D651A" w14:textId="77777777" w:rsidR="00D75A04" w:rsidRPr="007A0E23" w:rsidRDefault="00D75A04" w:rsidP="008762B6">
            <w:pPr>
              <w:pStyle w:val="movimento2"/>
              <w:rPr>
                <w:color w:val="002060"/>
              </w:rPr>
            </w:pPr>
            <w:r w:rsidRPr="007A0E23">
              <w:rPr>
                <w:color w:val="002060"/>
              </w:rPr>
              <w:t> </w:t>
            </w:r>
          </w:p>
        </w:tc>
      </w:tr>
    </w:tbl>
    <w:p w14:paraId="1C854191" w14:textId="77777777" w:rsidR="00D75A04" w:rsidRPr="007A0E23" w:rsidRDefault="00D75A04" w:rsidP="00D75A04">
      <w:pPr>
        <w:pStyle w:val="titolo30"/>
        <w:rPr>
          <w:rFonts w:eastAsiaTheme="minorEastAsia"/>
          <w:color w:val="002060"/>
        </w:rPr>
      </w:pPr>
      <w:r w:rsidRPr="007A0E23">
        <w:rPr>
          <w:color w:val="002060"/>
        </w:rPr>
        <w:t xml:space="preserve">CALCIATORI ESPULSI </w:t>
      </w:r>
    </w:p>
    <w:p w14:paraId="3F31223B" w14:textId="77777777" w:rsidR="00D75A04" w:rsidRPr="007A0E23" w:rsidRDefault="00D75A04" w:rsidP="00D75A04">
      <w:pPr>
        <w:pStyle w:val="titolo20"/>
        <w:rPr>
          <w:color w:val="002060"/>
        </w:rPr>
      </w:pPr>
      <w:r w:rsidRPr="007A0E23">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24E6FEA1" w14:textId="77777777" w:rsidTr="008762B6">
        <w:tc>
          <w:tcPr>
            <w:tcW w:w="2200" w:type="dxa"/>
            <w:tcMar>
              <w:top w:w="20" w:type="dxa"/>
              <w:left w:w="20" w:type="dxa"/>
              <w:bottom w:w="20" w:type="dxa"/>
              <w:right w:w="20" w:type="dxa"/>
            </w:tcMar>
            <w:vAlign w:val="center"/>
            <w:hideMark/>
          </w:tcPr>
          <w:p w14:paraId="5AFB0102" w14:textId="77777777" w:rsidR="00D75A04" w:rsidRPr="007A0E23" w:rsidRDefault="00D75A04" w:rsidP="008762B6">
            <w:pPr>
              <w:pStyle w:val="movimento"/>
              <w:rPr>
                <w:color w:val="002060"/>
              </w:rPr>
            </w:pPr>
            <w:r w:rsidRPr="007A0E23">
              <w:rPr>
                <w:color w:val="002060"/>
              </w:rPr>
              <w:t>VALACCHI MAURO</w:t>
            </w:r>
          </w:p>
        </w:tc>
        <w:tc>
          <w:tcPr>
            <w:tcW w:w="2200" w:type="dxa"/>
            <w:tcMar>
              <w:top w:w="20" w:type="dxa"/>
              <w:left w:w="20" w:type="dxa"/>
              <w:bottom w:w="20" w:type="dxa"/>
              <w:right w:w="20" w:type="dxa"/>
            </w:tcMar>
            <w:vAlign w:val="center"/>
            <w:hideMark/>
          </w:tcPr>
          <w:p w14:paraId="6A627FD1" w14:textId="77777777" w:rsidR="00D75A04" w:rsidRPr="007A0E23" w:rsidRDefault="00D75A04" w:rsidP="008762B6">
            <w:pPr>
              <w:pStyle w:val="movimento2"/>
              <w:rPr>
                <w:color w:val="002060"/>
              </w:rPr>
            </w:pPr>
            <w:r w:rsidRPr="007A0E23">
              <w:rPr>
                <w:color w:val="002060"/>
              </w:rPr>
              <w:t xml:space="preserve">(RIPABERARDA) </w:t>
            </w:r>
          </w:p>
        </w:tc>
        <w:tc>
          <w:tcPr>
            <w:tcW w:w="800" w:type="dxa"/>
            <w:tcMar>
              <w:top w:w="20" w:type="dxa"/>
              <w:left w:w="20" w:type="dxa"/>
              <w:bottom w:w="20" w:type="dxa"/>
              <w:right w:w="20" w:type="dxa"/>
            </w:tcMar>
            <w:vAlign w:val="center"/>
            <w:hideMark/>
          </w:tcPr>
          <w:p w14:paraId="5FCE69D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CBE383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87E6B4A" w14:textId="77777777" w:rsidR="00D75A04" w:rsidRPr="007A0E23" w:rsidRDefault="00D75A04" w:rsidP="008762B6">
            <w:pPr>
              <w:pStyle w:val="movimento2"/>
              <w:rPr>
                <w:color w:val="002060"/>
              </w:rPr>
            </w:pPr>
            <w:r w:rsidRPr="007A0E23">
              <w:rPr>
                <w:color w:val="002060"/>
              </w:rPr>
              <w:t> </w:t>
            </w:r>
          </w:p>
        </w:tc>
      </w:tr>
    </w:tbl>
    <w:p w14:paraId="4CC32CFF" w14:textId="28FE3565"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Per aver al termine della gara colpito con un calcio un giocatore avversario e, a seguito della notifica del provvedim</w:t>
      </w:r>
      <w:r w:rsidR="00091375">
        <w:rPr>
          <w:color w:val="002060"/>
        </w:rPr>
        <w:t>e</w:t>
      </w:r>
      <w:r w:rsidRPr="007A0E23">
        <w:rPr>
          <w:color w:val="002060"/>
        </w:rPr>
        <w:t>nto disciplinare</w:t>
      </w:r>
      <w:r w:rsidR="00091375">
        <w:rPr>
          <w:color w:val="002060"/>
        </w:rPr>
        <w:t xml:space="preserve"> </w:t>
      </w:r>
      <w:r w:rsidRPr="007A0E23">
        <w:rPr>
          <w:color w:val="002060"/>
        </w:rPr>
        <w:t xml:space="preserve">per aver offeso l'arbitro. </w:t>
      </w:r>
    </w:p>
    <w:p w14:paraId="76A2098D" w14:textId="77777777" w:rsidR="00D75A04" w:rsidRPr="007A0E23" w:rsidRDefault="00D75A04" w:rsidP="00D75A04">
      <w:pPr>
        <w:pStyle w:val="titolo20"/>
        <w:rPr>
          <w:color w:val="002060"/>
        </w:rPr>
      </w:pPr>
      <w:r w:rsidRPr="007A0E2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91569CD" w14:textId="77777777" w:rsidTr="008762B6">
        <w:tc>
          <w:tcPr>
            <w:tcW w:w="2200" w:type="dxa"/>
            <w:tcMar>
              <w:top w:w="20" w:type="dxa"/>
              <w:left w:w="20" w:type="dxa"/>
              <w:bottom w:w="20" w:type="dxa"/>
              <w:right w:w="20" w:type="dxa"/>
            </w:tcMar>
            <w:vAlign w:val="center"/>
            <w:hideMark/>
          </w:tcPr>
          <w:p w14:paraId="41555B09" w14:textId="77777777" w:rsidR="00D75A04" w:rsidRPr="007A0E23" w:rsidRDefault="00D75A04" w:rsidP="008762B6">
            <w:pPr>
              <w:pStyle w:val="movimento"/>
              <w:rPr>
                <w:color w:val="002060"/>
              </w:rPr>
            </w:pPr>
            <w:r w:rsidRPr="007A0E23">
              <w:rPr>
                <w:color w:val="002060"/>
              </w:rPr>
              <w:t>BASSO NICHOLAS</w:t>
            </w:r>
          </w:p>
        </w:tc>
        <w:tc>
          <w:tcPr>
            <w:tcW w:w="2200" w:type="dxa"/>
            <w:tcMar>
              <w:top w:w="20" w:type="dxa"/>
              <w:left w:w="20" w:type="dxa"/>
              <w:bottom w:w="20" w:type="dxa"/>
              <w:right w:w="20" w:type="dxa"/>
            </w:tcMar>
            <w:vAlign w:val="center"/>
            <w:hideMark/>
          </w:tcPr>
          <w:p w14:paraId="02924902" w14:textId="77777777" w:rsidR="00D75A04" w:rsidRPr="007A0E23" w:rsidRDefault="00D75A04" w:rsidP="008762B6">
            <w:pPr>
              <w:pStyle w:val="movimento2"/>
              <w:rPr>
                <w:color w:val="002060"/>
              </w:rPr>
            </w:pPr>
            <w:r w:rsidRPr="007A0E23">
              <w:rPr>
                <w:color w:val="002060"/>
              </w:rPr>
              <w:t xml:space="preserve">(OLIMPIA JUVENTU FALCONARA) </w:t>
            </w:r>
          </w:p>
        </w:tc>
        <w:tc>
          <w:tcPr>
            <w:tcW w:w="800" w:type="dxa"/>
            <w:tcMar>
              <w:top w:w="20" w:type="dxa"/>
              <w:left w:w="20" w:type="dxa"/>
              <w:bottom w:w="20" w:type="dxa"/>
              <w:right w:w="20" w:type="dxa"/>
            </w:tcMar>
            <w:vAlign w:val="center"/>
            <w:hideMark/>
          </w:tcPr>
          <w:p w14:paraId="410771F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5AB2ECD" w14:textId="77777777" w:rsidR="00D75A04" w:rsidRPr="007A0E23" w:rsidRDefault="00D75A04" w:rsidP="008762B6">
            <w:pPr>
              <w:pStyle w:val="movimento"/>
              <w:rPr>
                <w:color w:val="002060"/>
              </w:rPr>
            </w:pPr>
            <w:r w:rsidRPr="007A0E23">
              <w:rPr>
                <w:color w:val="002060"/>
              </w:rPr>
              <w:t>MARCONI FIRAS</w:t>
            </w:r>
          </w:p>
        </w:tc>
        <w:tc>
          <w:tcPr>
            <w:tcW w:w="2200" w:type="dxa"/>
            <w:tcMar>
              <w:top w:w="20" w:type="dxa"/>
              <w:left w:w="20" w:type="dxa"/>
              <w:bottom w:w="20" w:type="dxa"/>
              <w:right w:w="20" w:type="dxa"/>
            </w:tcMar>
            <w:vAlign w:val="center"/>
            <w:hideMark/>
          </w:tcPr>
          <w:p w14:paraId="232F4FCE" w14:textId="77777777" w:rsidR="00D75A04" w:rsidRPr="007A0E23" w:rsidRDefault="00D75A04" w:rsidP="008762B6">
            <w:pPr>
              <w:pStyle w:val="movimento2"/>
              <w:rPr>
                <w:color w:val="002060"/>
              </w:rPr>
            </w:pPr>
            <w:r w:rsidRPr="007A0E23">
              <w:rPr>
                <w:color w:val="002060"/>
              </w:rPr>
              <w:t xml:space="preserve">(OLIMPIA JUVENTU FALCONARA) </w:t>
            </w:r>
          </w:p>
        </w:tc>
      </w:tr>
    </w:tbl>
    <w:p w14:paraId="7588C0C0" w14:textId="77777777" w:rsidR="00D75A04" w:rsidRPr="007A0E23" w:rsidRDefault="00D75A04" w:rsidP="00D75A04">
      <w:pPr>
        <w:pStyle w:val="titolo20"/>
        <w:rPr>
          <w:rFonts w:eastAsiaTheme="minorEastAsia"/>
          <w:color w:val="002060"/>
        </w:rPr>
      </w:pPr>
      <w:r w:rsidRPr="007A0E2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4BE48285" w14:textId="77777777" w:rsidTr="008762B6">
        <w:tc>
          <w:tcPr>
            <w:tcW w:w="2200" w:type="dxa"/>
            <w:tcMar>
              <w:top w:w="20" w:type="dxa"/>
              <w:left w:w="20" w:type="dxa"/>
              <w:bottom w:w="20" w:type="dxa"/>
              <w:right w:w="20" w:type="dxa"/>
            </w:tcMar>
            <w:vAlign w:val="center"/>
            <w:hideMark/>
          </w:tcPr>
          <w:p w14:paraId="1A577971" w14:textId="77777777" w:rsidR="00D75A04" w:rsidRPr="007A0E23" w:rsidRDefault="00D75A04" w:rsidP="008762B6">
            <w:pPr>
              <w:pStyle w:val="movimento"/>
              <w:rPr>
                <w:color w:val="002060"/>
              </w:rPr>
            </w:pPr>
            <w:r w:rsidRPr="007A0E23">
              <w:rPr>
                <w:color w:val="002060"/>
              </w:rPr>
              <w:lastRenderedPageBreak/>
              <w:t>CARTECHINI MIRCO</w:t>
            </w:r>
          </w:p>
        </w:tc>
        <w:tc>
          <w:tcPr>
            <w:tcW w:w="2200" w:type="dxa"/>
            <w:tcMar>
              <w:top w:w="20" w:type="dxa"/>
              <w:left w:w="20" w:type="dxa"/>
              <w:bottom w:w="20" w:type="dxa"/>
              <w:right w:w="20" w:type="dxa"/>
            </w:tcMar>
            <w:vAlign w:val="center"/>
            <w:hideMark/>
          </w:tcPr>
          <w:p w14:paraId="28DAA8E9" w14:textId="77777777" w:rsidR="00D75A04" w:rsidRPr="007A0E23" w:rsidRDefault="00D75A04" w:rsidP="008762B6">
            <w:pPr>
              <w:pStyle w:val="movimento2"/>
              <w:rPr>
                <w:color w:val="002060"/>
              </w:rPr>
            </w:pPr>
            <w:r w:rsidRPr="007A0E23">
              <w:rPr>
                <w:color w:val="002060"/>
              </w:rPr>
              <w:t xml:space="preserve">(GROTTACCIA 2005) </w:t>
            </w:r>
          </w:p>
        </w:tc>
        <w:tc>
          <w:tcPr>
            <w:tcW w:w="800" w:type="dxa"/>
            <w:tcMar>
              <w:top w:w="20" w:type="dxa"/>
              <w:left w:w="20" w:type="dxa"/>
              <w:bottom w:w="20" w:type="dxa"/>
              <w:right w:w="20" w:type="dxa"/>
            </w:tcMar>
            <w:vAlign w:val="center"/>
            <w:hideMark/>
          </w:tcPr>
          <w:p w14:paraId="678EC9B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BDD2780" w14:textId="77777777" w:rsidR="00D75A04" w:rsidRPr="007A0E23" w:rsidRDefault="00D75A04" w:rsidP="008762B6">
            <w:pPr>
              <w:pStyle w:val="movimento"/>
              <w:rPr>
                <w:color w:val="002060"/>
              </w:rPr>
            </w:pPr>
            <w:r w:rsidRPr="007A0E23">
              <w:rPr>
                <w:color w:val="002060"/>
              </w:rPr>
              <w:t>TOMBOLINI ANDREA</w:t>
            </w:r>
          </w:p>
        </w:tc>
        <w:tc>
          <w:tcPr>
            <w:tcW w:w="2200" w:type="dxa"/>
            <w:tcMar>
              <w:top w:w="20" w:type="dxa"/>
              <w:left w:w="20" w:type="dxa"/>
              <w:bottom w:w="20" w:type="dxa"/>
              <w:right w:w="20" w:type="dxa"/>
            </w:tcMar>
            <w:vAlign w:val="center"/>
            <w:hideMark/>
          </w:tcPr>
          <w:p w14:paraId="1E415848" w14:textId="77777777" w:rsidR="00D75A04" w:rsidRPr="007A0E23" w:rsidRDefault="00D75A04" w:rsidP="008762B6">
            <w:pPr>
              <w:pStyle w:val="movimento2"/>
              <w:rPr>
                <w:color w:val="002060"/>
              </w:rPr>
            </w:pPr>
            <w:r w:rsidRPr="007A0E23">
              <w:rPr>
                <w:color w:val="002060"/>
              </w:rPr>
              <w:t xml:space="preserve">(POL. SPORT COMMUNICATION) </w:t>
            </w:r>
          </w:p>
        </w:tc>
      </w:tr>
      <w:tr w:rsidR="00D75A04" w:rsidRPr="007A0E23" w14:paraId="1BD13FA3" w14:textId="77777777" w:rsidTr="008762B6">
        <w:tc>
          <w:tcPr>
            <w:tcW w:w="2200" w:type="dxa"/>
            <w:tcMar>
              <w:top w:w="20" w:type="dxa"/>
              <w:left w:w="20" w:type="dxa"/>
              <w:bottom w:w="20" w:type="dxa"/>
              <w:right w:w="20" w:type="dxa"/>
            </w:tcMar>
            <w:vAlign w:val="center"/>
            <w:hideMark/>
          </w:tcPr>
          <w:p w14:paraId="18700348" w14:textId="77777777" w:rsidR="00D75A04" w:rsidRPr="007A0E23" w:rsidRDefault="00D75A04" w:rsidP="008762B6">
            <w:pPr>
              <w:pStyle w:val="movimento"/>
              <w:rPr>
                <w:color w:val="002060"/>
              </w:rPr>
            </w:pPr>
            <w:r w:rsidRPr="007A0E23">
              <w:rPr>
                <w:color w:val="002060"/>
              </w:rPr>
              <w:t>URBINELLI RICCARDO</w:t>
            </w:r>
          </w:p>
        </w:tc>
        <w:tc>
          <w:tcPr>
            <w:tcW w:w="2200" w:type="dxa"/>
            <w:tcMar>
              <w:top w:w="20" w:type="dxa"/>
              <w:left w:w="20" w:type="dxa"/>
              <w:bottom w:w="20" w:type="dxa"/>
              <w:right w:w="20" w:type="dxa"/>
            </w:tcMar>
            <w:vAlign w:val="center"/>
            <w:hideMark/>
          </w:tcPr>
          <w:p w14:paraId="1C3AA844" w14:textId="77777777" w:rsidR="00D75A04" w:rsidRPr="007A0E23" w:rsidRDefault="00D75A04" w:rsidP="008762B6">
            <w:pPr>
              <w:pStyle w:val="movimento2"/>
              <w:rPr>
                <w:color w:val="002060"/>
                <w:lang w:val="es-ES"/>
              </w:rPr>
            </w:pPr>
            <w:r w:rsidRPr="007A0E23">
              <w:rPr>
                <w:color w:val="002060"/>
                <w:lang w:val="es-ES"/>
              </w:rPr>
              <w:t xml:space="preserve">(VALMISA FUTSAL A.S.D.) </w:t>
            </w:r>
          </w:p>
        </w:tc>
        <w:tc>
          <w:tcPr>
            <w:tcW w:w="800" w:type="dxa"/>
            <w:tcMar>
              <w:top w:w="20" w:type="dxa"/>
              <w:left w:w="20" w:type="dxa"/>
              <w:bottom w:w="20" w:type="dxa"/>
              <w:right w:w="20" w:type="dxa"/>
            </w:tcMar>
            <w:vAlign w:val="center"/>
            <w:hideMark/>
          </w:tcPr>
          <w:p w14:paraId="1155FAA5" w14:textId="77777777" w:rsidR="00D75A04" w:rsidRPr="007A0E23" w:rsidRDefault="00D75A04" w:rsidP="008762B6">
            <w:pPr>
              <w:pStyle w:val="movimento"/>
              <w:rPr>
                <w:color w:val="002060"/>
                <w:lang w:val="es-ES"/>
              </w:rPr>
            </w:pPr>
            <w:r w:rsidRPr="007A0E23">
              <w:rPr>
                <w:color w:val="002060"/>
                <w:lang w:val="es-ES"/>
              </w:rPr>
              <w:t> </w:t>
            </w:r>
          </w:p>
        </w:tc>
        <w:tc>
          <w:tcPr>
            <w:tcW w:w="2200" w:type="dxa"/>
            <w:tcMar>
              <w:top w:w="20" w:type="dxa"/>
              <w:left w:w="20" w:type="dxa"/>
              <w:bottom w:w="20" w:type="dxa"/>
              <w:right w:w="20" w:type="dxa"/>
            </w:tcMar>
            <w:vAlign w:val="center"/>
            <w:hideMark/>
          </w:tcPr>
          <w:p w14:paraId="2A7D396D" w14:textId="77777777" w:rsidR="00D75A04" w:rsidRPr="007A0E23" w:rsidRDefault="00D75A04" w:rsidP="008762B6">
            <w:pPr>
              <w:pStyle w:val="movimento"/>
              <w:rPr>
                <w:color w:val="002060"/>
              </w:rPr>
            </w:pPr>
            <w:r w:rsidRPr="007A0E23">
              <w:rPr>
                <w:color w:val="002060"/>
              </w:rPr>
              <w:t>TABOUBI KALIL</w:t>
            </w:r>
          </w:p>
        </w:tc>
        <w:tc>
          <w:tcPr>
            <w:tcW w:w="2200" w:type="dxa"/>
            <w:tcMar>
              <w:top w:w="20" w:type="dxa"/>
              <w:left w:w="20" w:type="dxa"/>
              <w:bottom w:w="20" w:type="dxa"/>
              <w:right w:w="20" w:type="dxa"/>
            </w:tcMar>
            <w:vAlign w:val="center"/>
            <w:hideMark/>
          </w:tcPr>
          <w:p w14:paraId="2110C7E4" w14:textId="77777777" w:rsidR="00D75A04" w:rsidRPr="007A0E23" w:rsidRDefault="00D75A04" w:rsidP="008762B6">
            <w:pPr>
              <w:pStyle w:val="movimento2"/>
              <w:rPr>
                <w:color w:val="002060"/>
              </w:rPr>
            </w:pPr>
            <w:r w:rsidRPr="007A0E23">
              <w:rPr>
                <w:color w:val="002060"/>
              </w:rPr>
              <w:t xml:space="preserve">(VIRTUS AURORA C5) </w:t>
            </w:r>
          </w:p>
        </w:tc>
      </w:tr>
    </w:tbl>
    <w:p w14:paraId="45830078" w14:textId="77777777" w:rsidR="00D75A04" w:rsidRPr="007A0E23" w:rsidRDefault="00D75A04" w:rsidP="00D75A04">
      <w:pPr>
        <w:pStyle w:val="titolo30"/>
        <w:rPr>
          <w:rFonts w:eastAsiaTheme="minorEastAsia"/>
          <w:color w:val="002060"/>
        </w:rPr>
      </w:pPr>
      <w:r w:rsidRPr="007A0E23">
        <w:rPr>
          <w:color w:val="002060"/>
        </w:rPr>
        <w:t xml:space="preserve">CALCIATORI NON ESPULSI </w:t>
      </w:r>
    </w:p>
    <w:p w14:paraId="4DB5D488" w14:textId="77777777" w:rsidR="00D75A04" w:rsidRPr="007A0E23" w:rsidRDefault="00D75A04" w:rsidP="00D75A04">
      <w:pPr>
        <w:pStyle w:val="titolo20"/>
        <w:rPr>
          <w:color w:val="002060"/>
        </w:rPr>
      </w:pPr>
      <w:r w:rsidRPr="007A0E2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11B10E3C" w14:textId="77777777" w:rsidTr="008762B6">
        <w:tc>
          <w:tcPr>
            <w:tcW w:w="2200" w:type="dxa"/>
            <w:tcMar>
              <w:top w:w="20" w:type="dxa"/>
              <w:left w:w="20" w:type="dxa"/>
              <w:bottom w:w="20" w:type="dxa"/>
              <w:right w:w="20" w:type="dxa"/>
            </w:tcMar>
            <w:vAlign w:val="center"/>
            <w:hideMark/>
          </w:tcPr>
          <w:p w14:paraId="53A7568C" w14:textId="77777777" w:rsidR="00D75A04" w:rsidRPr="007A0E23" w:rsidRDefault="00D75A04" w:rsidP="008762B6">
            <w:pPr>
              <w:pStyle w:val="movimento"/>
              <w:rPr>
                <w:color w:val="002060"/>
              </w:rPr>
            </w:pPr>
            <w:r w:rsidRPr="007A0E23">
              <w:rPr>
                <w:color w:val="002060"/>
              </w:rPr>
              <w:t>MECOZZI DANIELE</w:t>
            </w:r>
          </w:p>
        </w:tc>
        <w:tc>
          <w:tcPr>
            <w:tcW w:w="2200" w:type="dxa"/>
            <w:tcMar>
              <w:top w:w="20" w:type="dxa"/>
              <w:left w:w="20" w:type="dxa"/>
              <w:bottom w:w="20" w:type="dxa"/>
              <w:right w:w="20" w:type="dxa"/>
            </w:tcMar>
            <w:vAlign w:val="center"/>
            <w:hideMark/>
          </w:tcPr>
          <w:p w14:paraId="55B01D56" w14:textId="77777777" w:rsidR="00D75A04" w:rsidRPr="007A0E23" w:rsidRDefault="00D75A04" w:rsidP="008762B6">
            <w:pPr>
              <w:pStyle w:val="movimento2"/>
              <w:rPr>
                <w:color w:val="002060"/>
              </w:rPr>
            </w:pPr>
            <w:r w:rsidRPr="007A0E23">
              <w:rPr>
                <w:color w:val="002060"/>
              </w:rPr>
              <w:t xml:space="preserve">(CAPODARCO CASABIANCA C5) </w:t>
            </w:r>
          </w:p>
        </w:tc>
        <w:tc>
          <w:tcPr>
            <w:tcW w:w="800" w:type="dxa"/>
            <w:tcMar>
              <w:top w:w="20" w:type="dxa"/>
              <w:left w:w="20" w:type="dxa"/>
              <w:bottom w:w="20" w:type="dxa"/>
              <w:right w:w="20" w:type="dxa"/>
            </w:tcMar>
            <w:vAlign w:val="center"/>
            <w:hideMark/>
          </w:tcPr>
          <w:p w14:paraId="60625C55"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87D1EE4" w14:textId="77777777" w:rsidR="00D75A04" w:rsidRPr="007A0E23" w:rsidRDefault="00D75A04" w:rsidP="008762B6">
            <w:pPr>
              <w:pStyle w:val="movimento"/>
              <w:rPr>
                <w:color w:val="002060"/>
              </w:rPr>
            </w:pPr>
            <w:r w:rsidRPr="007A0E23">
              <w:rPr>
                <w:color w:val="002060"/>
              </w:rPr>
              <w:t>POGGI FABIO</w:t>
            </w:r>
          </w:p>
        </w:tc>
        <w:tc>
          <w:tcPr>
            <w:tcW w:w="2200" w:type="dxa"/>
            <w:tcMar>
              <w:top w:w="20" w:type="dxa"/>
              <w:left w:w="20" w:type="dxa"/>
              <w:bottom w:w="20" w:type="dxa"/>
              <w:right w:w="20" w:type="dxa"/>
            </w:tcMar>
            <w:vAlign w:val="center"/>
            <w:hideMark/>
          </w:tcPr>
          <w:p w14:paraId="3316EDE4" w14:textId="77777777" w:rsidR="00D75A04" w:rsidRPr="007A0E23" w:rsidRDefault="00D75A04" w:rsidP="008762B6">
            <w:pPr>
              <w:pStyle w:val="movimento2"/>
              <w:rPr>
                <w:color w:val="002060"/>
              </w:rPr>
            </w:pPr>
            <w:r w:rsidRPr="007A0E23">
              <w:rPr>
                <w:color w:val="002060"/>
              </w:rPr>
              <w:t xml:space="preserve">(CSI MONTEFIORE) </w:t>
            </w:r>
          </w:p>
        </w:tc>
      </w:tr>
      <w:tr w:rsidR="00D75A04" w:rsidRPr="007A0E23" w14:paraId="715E3E20" w14:textId="77777777" w:rsidTr="008762B6">
        <w:tc>
          <w:tcPr>
            <w:tcW w:w="2200" w:type="dxa"/>
            <w:tcMar>
              <w:top w:w="20" w:type="dxa"/>
              <w:left w:w="20" w:type="dxa"/>
              <w:bottom w:w="20" w:type="dxa"/>
              <w:right w:w="20" w:type="dxa"/>
            </w:tcMar>
            <w:vAlign w:val="center"/>
            <w:hideMark/>
          </w:tcPr>
          <w:p w14:paraId="507BD56F" w14:textId="77777777" w:rsidR="00D75A04" w:rsidRPr="007A0E23" w:rsidRDefault="00D75A04" w:rsidP="008762B6">
            <w:pPr>
              <w:pStyle w:val="movimento"/>
              <w:rPr>
                <w:color w:val="002060"/>
              </w:rPr>
            </w:pPr>
            <w:r w:rsidRPr="007A0E23">
              <w:rPr>
                <w:color w:val="002060"/>
              </w:rPr>
              <w:t>AROUCH AYMAN</w:t>
            </w:r>
          </w:p>
        </w:tc>
        <w:tc>
          <w:tcPr>
            <w:tcW w:w="2200" w:type="dxa"/>
            <w:tcMar>
              <w:top w:w="20" w:type="dxa"/>
              <w:left w:w="20" w:type="dxa"/>
              <w:bottom w:w="20" w:type="dxa"/>
              <w:right w:w="20" w:type="dxa"/>
            </w:tcMar>
            <w:vAlign w:val="center"/>
            <w:hideMark/>
          </w:tcPr>
          <w:p w14:paraId="39B7E1A9" w14:textId="77777777" w:rsidR="00D75A04" w:rsidRPr="007A0E23" w:rsidRDefault="00D75A04" w:rsidP="008762B6">
            <w:pPr>
              <w:pStyle w:val="movimento2"/>
              <w:rPr>
                <w:color w:val="002060"/>
              </w:rPr>
            </w:pPr>
            <w:r w:rsidRPr="007A0E23">
              <w:rPr>
                <w:color w:val="002060"/>
              </w:rPr>
              <w:t xml:space="preserve">(DURANTINA SANTA CECILIA) </w:t>
            </w:r>
          </w:p>
        </w:tc>
        <w:tc>
          <w:tcPr>
            <w:tcW w:w="800" w:type="dxa"/>
            <w:tcMar>
              <w:top w:w="20" w:type="dxa"/>
              <w:left w:w="20" w:type="dxa"/>
              <w:bottom w:w="20" w:type="dxa"/>
              <w:right w:w="20" w:type="dxa"/>
            </w:tcMar>
            <w:vAlign w:val="center"/>
            <w:hideMark/>
          </w:tcPr>
          <w:p w14:paraId="5E58DE2B"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250064B" w14:textId="77777777" w:rsidR="00D75A04" w:rsidRPr="007A0E23" w:rsidRDefault="00D75A04" w:rsidP="008762B6">
            <w:pPr>
              <w:pStyle w:val="movimento"/>
              <w:rPr>
                <w:color w:val="002060"/>
              </w:rPr>
            </w:pPr>
            <w:r w:rsidRPr="007A0E23">
              <w:rPr>
                <w:color w:val="002060"/>
              </w:rPr>
              <w:t>ANGELINI ALESSANDRO</w:t>
            </w:r>
          </w:p>
        </w:tc>
        <w:tc>
          <w:tcPr>
            <w:tcW w:w="2200" w:type="dxa"/>
            <w:tcMar>
              <w:top w:w="20" w:type="dxa"/>
              <w:left w:w="20" w:type="dxa"/>
              <w:bottom w:w="20" w:type="dxa"/>
              <w:right w:w="20" w:type="dxa"/>
            </w:tcMar>
            <w:vAlign w:val="center"/>
            <w:hideMark/>
          </w:tcPr>
          <w:p w14:paraId="230E2997" w14:textId="77777777" w:rsidR="00D75A04" w:rsidRPr="007A0E23" w:rsidRDefault="00D75A04" w:rsidP="008762B6">
            <w:pPr>
              <w:pStyle w:val="movimento2"/>
              <w:rPr>
                <w:color w:val="002060"/>
              </w:rPr>
            </w:pPr>
            <w:r w:rsidRPr="007A0E23">
              <w:rPr>
                <w:color w:val="002060"/>
              </w:rPr>
              <w:t xml:space="preserve">(FIUMINATA) </w:t>
            </w:r>
          </w:p>
        </w:tc>
      </w:tr>
      <w:tr w:rsidR="00D75A04" w:rsidRPr="007A0E23" w14:paraId="24366A2C" w14:textId="77777777" w:rsidTr="008762B6">
        <w:tc>
          <w:tcPr>
            <w:tcW w:w="2200" w:type="dxa"/>
            <w:tcMar>
              <w:top w:w="20" w:type="dxa"/>
              <w:left w:w="20" w:type="dxa"/>
              <w:bottom w:w="20" w:type="dxa"/>
              <w:right w:w="20" w:type="dxa"/>
            </w:tcMar>
            <w:vAlign w:val="center"/>
            <w:hideMark/>
          </w:tcPr>
          <w:p w14:paraId="47823B46" w14:textId="77777777" w:rsidR="00D75A04" w:rsidRPr="007A0E23" w:rsidRDefault="00D75A04" w:rsidP="008762B6">
            <w:pPr>
              <w:pStyle w:val="movimento"/>
              <w:rPr>
                <w:color w:val="002060"/>
              </w:rPr>
            </w:pPr>
            <w:r w:rsidRPr="007A0E23">
              <w:rPr>
                <w:color w:val="002060"/>
              </w:rPr>
              <w:t>LONZI ANDREA</w:t>
            </w:r>
          </w:p>
        </w:tc>
        <w:tc>
          <w:tcPr>
            <w:tcW w:w="2200" w:type="dxa"/>
            <w:tcMar>
              <w:top w:w="20" w:type="dxa"/>
              <w:left w:w="20" w:type="dxa"/>
              <w:bottom w:w="20" w:type="dxa"/>
              <w:right w:w="20" w:type="dxa"/>
            </w:tcMar>
            <w:vAlign w:val="center"/>
            <w:hideMark/>
          </w:tcPr>
          <w:p w14:paraId="6A28CAC3" w14:textId="77777777" w:rsidR="00D75A04" w:rsidRPr="007A0E23" w:rsidRDefault="00D75A04" w:rsidP="008762B6">
            <w:pPr>
              <w:pStyle w:val="movimento2"/>
              <w:rPr>
                <w:color w:val="002060"/>
              </w:rPr>
            </w:pPr>
            <w:r w:rsidRPr="007A0E23">
              <w:rPr>
                <w:color w:val="002060"/>
              </w:rPr>
              <w:t xml:space="preserve">(GNANO 04) </w:t>
            </w:r>
          </w:p>
        </w:tc>
        <w:tc>
          <w:tcPr>
            <w:tcW w:w="800" w:type="dxa"/>
            <w:tcMar>
              <w:top w:w="20" w:type="dxa"/>
              <w:left w:w="20" w:type="dxa"/>
              <w:bottom w:w="20" w:type="dxa"/>
              <w:right w:w="20" w:type="dxa"/>
            </w:tcMar>
            <w:vAlign w:val="center"/>
            <w:hideMark/>
          </w:tcPr>
          <w:p w14:paraId="39F78EFB"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934FB7D"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0A0CF1D" w14:textId="77777777" w:rsidR="00D75A04" w:rsidRPr="007A0E23" w:rsidRDefault="00D75A04" w:rsidP="008762B6">
            <w:pPr>
              <w:pStyle w:val="movimento2"/>
              <w:rPr>
                <w:color w:val="002060"/>
              </w:rPr>
            </w:pPr>
            <w:r w:rsidRPr="007A0E23">
              <w:rPr>
                <w:color w:val="002060"/>
              </w:rPr>
              <w:t> </w:t>
            </w:r>
          </w:p>
        </w:tc>
      </w:tr>
    </w:tbl>
    <w:p w14:paraId="5693DD45" w14:textId="77777777" w:rsidR="00D75A04" w:rsidRPr="007A0E23" w:rsidRDefault="00D75A04" w:rsidP="00D75A04">
      <w:pPr>
        <w:pStyle w:val="titolo20"/>
        <w:rPr>
          <w:rFonts w:eastAsiaTheme="minorEastAsia"/>
          <w:color w:val="002060"/>
        </w:rPr>
      </w:pPr>
      <w:r w:rsidRPr="007A0E2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343C766A" w14:textId="77777777" w:rsidTr="008762B6">
        <w:tc>
          <w:tcPr>
            <w:tcW w:w="2200" w:type="dxa"/>
            <w:tcMar>
              <w:top w:w="20" w:type="dxa"/>
              <w:left w:w="20" w:type="dxa"/>
              <w:bottom w:w="20" w:type="dxa"/>
              <w:right w:w="20" w:type="dxa"/>
            </w:tcMar>
            <w:vAlign w:val="center"/>
            <w:hideMark/>
          </w:tcPr>
          <w:p w14:paraId="019C7E41" w14:textId="77777777" w:rsidR="00D75A04" w:rsidRPr="007A0E23" w:rsidRDefault="00D75A04" w:rsidP="008762B6">
            <w:pPr>
              <w:pStyle w:val="movimento"/>
              <w:rPr>
                <w:color w:val="002060"/>
              </w:rPr>
            </w:pPr>
            <w:r w:rsidRPr="007A0E23">
              <w:rPr>
                <w:color w:val="002060"/>
              </w:rPr>
              <w:t>TOMORRI LEOS</w:t>
            </w:r>
          </w:p>
        </w:tc>
        <w:tc>
          <w:tcPr>
            <w:tcW w:w="2200" w:type="dxa"/>
            <w:tcMar>
              <w:top w:w="20" w:type="dxa"/>
              <w:left w:w="20" w:type="dxa"/>
              <w:bottom w:w="20" w:type="dxa"/>
              <w:right w:w="20" w:type="dxa"/>
            </w:tcMar>
            <w:vAlign w:val="center"/>
            <w:hideMark/>
          </w:tcPr>
          <w:p w14:paraId="6BA44373" w14:textId="77777777" w:rsidR="00D75A04" w:rsidRPr="007A0E23" w:rsidRDefault="00D75A04" w:rsidP="008762B6">
            <w:pPr>
              <w:pStyle w:val="movimento2"/>
              <w:rPr>
                <w:color w:val="002060"/>
              </w:rPr>
            </w:pPr>
            <w:r w:rsidRPr="007A0E23">
              <w:rPr>
                <w:color w:val="002060"/>
              </w:rPr>
              <w:t xml:space="preserve">(AMATORI STESE 2007 SRL) </w:t>
            </w:r>
          </w:p>
        </w:tc>
        <w:tc>
          <w:tcPr>
            <w:tcW w:w="800" w:type="dxa"/>
            <w:tcMar>
              <w:top w:w="20" w:type="dxa"/>
              <w:left w:w="20" w:type="dxa"/>
              <w:bottom w:w="20" w:type="dxa"/>
              <w:right w:w="20" w:type="dxa"/>
            </w:tcMar>
            <w:vAlign w:val="center"/>
            <w:hideMark/>
          </w:tcPr>
          <w:p w14:paraId="17BC89B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6FB1482" w14:textId="77777777" w:rsidR="00D75A04" w:rsidRPr="007A0E23" w:rsidRDefault="00D75A04" w:rsidP="008762B6">
            <w:pPr>
              <w:pStyle w:val="movimento"/>
              <w:rPr>
                <w:color w:val="002060"/>
              </w:rPr>
            </w:pPr>
            <w:r w:rsidRPr="007A0E23">
              <w:rPr>
                <w:color w:val="002060"/>
              </w:rPr>
              <w:t>BLASI PIETRO</w:t>
            </w:r>
          </w:p>
        </w:tc>
        <w:tc>
          <w:tcPr>
            <w:tcW w:w="2200" w:type="dxa"/>
            <w:tcMar>
              <w:top w:w="20" w:type="dxa"/>
              <w:left w:w="20" w:type="dxa"/>
              <w:bottom w:w="20" w:type="dxa"/>
              <w:right w:w="20" w:type="dxa"/>
            </w:tcMar>
            <w:vAlign w:val="center"/>
            <w:hideMark/>
          </w:tcPr>
          <w:p w14:paraId="594E8476" w14:textId="77777777" w:rsidR="00D75A04" w:rsidRPr="007A0E23" w:rsidRDefault="00D75A04" w:rsidP="008762B6">
            <w:pPr>
              <w:pStyle w:val="movimento2"/>
              <w:rPr>
                <w:color w:val="002060"/>
              </w:rPr>
            </w:pPr>
            <w:r w:rsidRPr="007A0E23">
              <w:rPr>
                <w:color w:val="002060"/>
              </w:rPr>
              <w:t xml:space="preserve">(AUDAX CALCIO PIOBBICO) </w:t>
            </w:r>
          </w:p>
        </w:tc>
      </w:tr>
      <w:tr w:rsidR="00D75A04" w:rsidRPr="007A0E23" w14:paraId="0E4838F3" w14:textId="77777777" w:rsidTr="008762B6">
        <w:tc>
          <w:tcPr>
            <w:tcW w:w="2200" w:type="dxa"/>
            <w:tcMar>
              <w:top w:w="20" w:type="dxa"/>
              <w:left w:w="20" w:type="dxa"/>
              <w:bottom w:w="20" w:type="dxa"/>
              <w:right w:w="20" w:type="dxa"/>
            </w:tcMar>
            <w:vAlign w:val="center"/>
            <w:hideMark/>
          </w:tcPr>
          <w:p w14:paraId="0E97884B" w14:textId="77777777" w:rsidR="00D75A04" w:rsidRPr="007A0E23" w:rsidRDefault="00D75A04" w:rsidP="008762B6">
            <w:pPr>
              <w:pStyle w:val="movimento"/>
              <w:rPr>
                <w:color w:val="002060"/>
              </w:rPr>
            </w:pPr>
            <w:r w:rsidRPr="007A0E23">
              <w:rPr>
                <w:color w:val="002060"/>
              </w:rPr>
              <w:t>BALLATORI LEONARDO</w:t>
            </w:r>
          </w:p>
        </w:tc>
        <w:tc>
          <w:tcPr>
            <w:tcW w:w="2200" w:type="dxa"/>
            <w:tcMar>
              <w:top w:w="20" w:type="dxa"/>
              <w:left w:w="20" w:type="dxa"/>
              <w:bottom w:w="20" w:type="dxa"/>
              <w:right w:w="20" w:type="dxa"/>
            </w:tcMar>
            <w:vAlign w:val="center"/>
            <w:hideMark/>
          </w:tcPr>
          <w:p w14:paraId="6654592B" w14:textId="77777777" w:rsidR="00D75A04" w:rsidRPr="007A0E23" w:rsidRDefault="00D75A04" w:rsidP="008762B6">
            <w:pPr>
              <w:pStyle w:val="movimento2"/>
              <w:rPr>
                <w:color w:val="002060"/>
              </w:rPr>
            </w:pPr>
            <w:r w:rsidRPr="007A0E23">
              <w:rPr>
                <w:color w:val="002060"/>
              </w:rPr>
              <w:t xml:space="preserve">(CALCIO </w:t>
            </w:r>
            <w:proofErr w:type="gramStart"/>
            <w:r w:rsidRPr="007A0E23">
              <w:rPr>
                <w:color w:val="002060"/>
              </w:rPr>
              <w:t>S.ELPIDIO</w:t>
            </w:r>
            <w:proofErr w:type="gramEnd"/>
            <w:r w:rsidRPr="007A0E23">
              <w:rPr>
                <w:color w:val="002060"/>
              </w:rPr>
              <w:t xml:space="preserve"> A MARE) </w:t>
            </w:r>
          </w:p>
        </w:tc>
        <w:tc>
          <w:tcPr>
            <w:tcW w:w="800" w:type="dxa"/>
            <w:tcMar>
              <w:top w:w="20" w:type="dxa"/>
              <w:left w:w="20" w:type="dxa"/>
              <w:bottom w:w="20" w:type="dxa"/>
              <w:right w:w="20" w:type="dxa"/>
            </w:tcMar>
            <w:vAlign w:val="center"/>
            <w:hideMark/>
          </w:tcPr>
          <w:p w14:paraId="4CEDC21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83C4678" w14:textId="77777777" w:rsidR="00D75A04" w:rsidRPr="007A0E23" w:rsidRDefault="00D75A04" w:rsidP="008762B6">
            <w:pPr>
              <w:pStyle w:val="movimento"/>
              <w:rPr>
                <w:color w:val="002060"/>
              </w:rPr>
            </w:pPr>
            <w:r w:rsidRPr="007A0E23">
              <w:rPr>
                <w:color w:val="002060"/>
              </w:rPr>
              <w:t>SPADA ALESSANDRO</w:t>
            </w:r>
          </w:p>
        </w:tc>
        <w:tc>
          <w:tcPr>
            <w:tcW w:w="2200" w:type="dxa"/>
            <w:tcMar>
              <w:top w:w="20" w:type="dxa"/>
              <w:left w:w="20" w:type="dxa"/>
              <w:bottom w:w="20" w:type="dxa"/>
              <w:right w:w="20" w:type="dxa"/>
            </w:tcMar>
            <w:vAlign w:val="center"/>
            <w:hideMark/>
          </w:tcPr>
          <w:p w14:paraId="1B68606F" w14:textId="77777777" w:rsidR="00D75A04" w:rsidRPr="007A0E23" w:rsidRDefault="00D75A04" w:rsidP="008762B6">
            <w:pPr>
              <w:pStyle w:val="movimento2"/>
              <w:rPr>
                <w:color w:val="002060"/>
              </w:rPr>
            </w:pPr>
            <w:r w:rsidRPr="007A0E23">
              <w:rPr>
                <w:color w:val="002060"/>
              </w:rPr>
              <w:t xml:space="preserve">(FFJ CALCIO A 5) </w:t>
            </w:r>
          </w:p>
        </w:tc>
      </w:tr>
      <w:tr w:rsidR="00D75A04" w:rsidRPr="007A0E23" w14:paraId="3D7F5FC1" w14:textId="77777777" w:rsidTr="008762B6">
        <w:tc>
          <w:tcPr>
            <w:tcW w:w="2200" w:type="dxa"/>
            <w:tcMar>
              <w:top w:w="20" w:type="dxa"/>
              <w:left w:w="20" w:type="dxa"/>
              <w:bottom w:w="20" w:type="dxa"/>
              <w:right w:w="20" w:type="dxa"/>
            </w:tcMar>
            <w:vAlign w:val="center"/>
            <w:hideMark/>
          </w:tcPr>
          <w:p w14:paraId="03BD85B8" w14:textId="77777777" w:rsidR="00D75A04" w:rsidRPr="007A0E23" w:rsidRDefault="00D75A04" w:rsidP="008762B6">
            <w:pPr>
              <w:pStyle w:val="movimento"/>
              <w:rPr>
                <w:color w:val="002060"/>
              </w:rPr>
            </w:pPr>
            <w:r w:rsidRPr="007A0E23">
              <w:rPr>
                <w:color w:val="002060"/>
              </w:rPr>
              <w:t>TUOSTO GIOVANNI MARCO</w:t>
            </w:r>
          </w:p>
        </w:tc>
        <w:tc>
          <w:tcPr>
            <w:tcW w:w="2200" w:type="dxa"/>
            <w:tcMar>
              <w:top w:w="20" w:type="dxa"/>
              <w:left w:w="20" w:type="dxa"/>
              <w:bottom w:w="20" w:type="dxa"/>
              <w:right w:w="20" w:type="dxa"/>
            </w:tcMar>
            <w:vAlign w:val="center"/>
            <w:hideMark/>
          </w:tcPr>
          <w:p w14:paraId="18BF833E" w14:textId="77777777" w:rsidR="00D75A04" w:rsidRPr="007A0E23" w:rsidRDefault="00D75A04" w:rsidP="008762B6">
            <w:pPr>
              <w:pStyle w:val="movimento2"/>
              <w:rPr>
                <w:color w:val="002060"/>
              </w:rPr>
            </w:pPr>
            <w:r w:rsidRPr="007A0E23">
              <w:rPr>
                <w:color w:val="002060"/>
              </w:rPr>
              <w:t xml:space="preserve">(GROTTACCIA 2005) </w:t>
            </w:r>
          </w:p>
        </w:tc>
        <w:tc>
          <w:tcPr>
            <w:tcW w:w="800" w:type="dxa"/>
            <w:tcMar>
              <w:top w:w="20" w:type="dxa"/>
              <w:left w:w="20" w:type="dxa"/>
              <w:bottom w:w="20" w:type="dxa"/>
              <w:right w:w="20" w:type="dxa"/>
            </w:tcMar>
            <w:vAlign w:val="center"/>
            <w:hideMark/>
          </w:tcPr>
          <w:p w14:paraId="061A992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5710B8F" w14:textId="77777777" w:rsidR="00D75A04" w:rsidRPr="007A0E23" w:rsidRDefault="00D75A04" w:rsidP="008762B6">
            <w:pPr>
              <w:pStyle w:val="movimento"/>
              <w:rPr>
                <w:color w:val="002060"/>
              </w:rPr>
            </w:pPr>
            <w:r w:rsidRPr="007A0E23">
              <w:rPr>
                <w:color w:val="002060"/>
              </w:rPr>
              <w:t>RUBINI NICOLAS</w:t>
            </w:r>
          </w:p>
        </w:tc>
        <w:tc>
          <w:tcPr>
            <w:tcW w:w="2200" w:type="dxa"/>
            <w:tcMar>
              <w:top w:w="20" w:type="dxa"/>
              <w:left w:w="20" w:type="dxa"/>
              <w:bottom w:w="20" w:type="dxa"/>
              <w:right w:w="20" w:type="dxa"/>
            </w:tcMar>
            <w:vAlign w:val="center"/>
            <w:hideMark/>
          </w:tcPr>
          <w:p w14:paraId="1CD549DD" w14:textId="77777777" w:rsidR="00D75A04" w:rsidRPr="007A0E23" w:rsidRDefault="00D75A04" w:rsidP="008762B6">
            <w:pPr>
              <w:pStyle w:val="movimento2"/>
              <w:rPr>
                <w:color w:val="002060"/>
              </w:rPr>
            </w:pPr>
            <w:r w:rsidRPr="007A0E23">
              <w:rPr>
                <w:color w:val="002060"/>
              </w:rPr>
              <w:t xml:space="preserve">(OSIMO STAZIONE SSD A R.L.) </w:t>
            </w:r>
          </w:p>
        </w:tc>
      </w:tr>
      <w:tr w:rsidR="00D75A04" w:rsidRPr="007A0E23" w14:paraId="4CCA03D3" w14:textId="77777777" w:rsidTr="008762B6">
        <w:tc>
          <w:tcPr>
            <w:tcW w:w="2200" w:type="dxa"/>
            <w:tcMar>
              <w:top w:w="20" w:type="dxa"/>
              <w:left w:w="20" w:type="dxa"/>
              <w:bottom w:w="20" w:type="dxa"/>
              <w:right w:w="20" w:type="dxa"/>
            </w:tcMar>
            <w:vAlign w:val="center"/>
            <w:hideMark/>
          </w:tcPr>
          <w:p w14:paraId="5A8938FE" w14:textId="77777777" w:rsidR="00D75A04" w:rsidRPr="007A0E23" w:rsidRDefault="00D75A04" w:rsidP="008762B6">
            <w:pPr>
              <w:pStyle w:val="movimento"/>
              <w:rPr>
                <w:color w:val="002060"/>
              </w:rPr>
            </w:pPr>
            <w:r w:rsidRPr="007A0E23">
              <w:rPr>
                <w:color w:val="002060"/>
              </w:rPr>
              <w:t>VALACCHI MAURO</w:t>
            </w:r>
          </w:p>
        </w:tc>
        <w:tc>
          <w:tcPr>
            <w:tcW w:w="2200" w:type="dxa"/>
            <w:tcMar>
              <w:top w:w="20" w:type="dxa"/>
              <w:left w:w="20" w:type="dxa"/>
              <w:bottom w:w="20" w:type="dxa"/>
              <w:right w:w="20" w:type="dxa"/>
            </w:tcMar>
            <w:vAlign w:val="center"/>
            <w:hideMark/>
          </w:tcPr>
          <w:p w14:paraId="5D5C45DB" w14:textId="77777777" w:rsidR="00D75A04" w:rsidRPr="007A0E23" w:rsidRDefault="00D75A04" w:rsidP="008762B6">
            <w:pPr>
              <w:pStyle w:val="movimento2"/>
              <w:rPr>
                <w:color w:val="002060"/>
              </w:rPr>
            </w:pPr>
            <w:r w:rsidRPr="007A0E23">
              <w:rPr>
                <w:color w:val="002060"/>
              </w:rPr>
              <w:t xml:space="preserve">(RIPABERARDA) </w:t>
            </w:r>
          </w:p>
        </w:tc>
        <w:tc>
          <w:tcPr>
            <w:tcW w:w="800" w:type="dxa"/>
            <w:tcMar>
              <w:top w:w="20" w:type="dxa"/>
              <w:left w:w="20" w:type="dxa"/>
              <w:bottom w:w="20" w:type="dxa"/>
              <w:right w:w="20" w:type="dxa"/>
            </w:tcMar>
            <w:vAlign w:val="center"/>
            <w:hideMark/>
          </w:tcPr>
          <w:p w14:paraId="37F0DDBE"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E778D2E" w14:textId="77777777" w:rsidR="00D75A04" w:rsidRPr="007A0E23" w:rsidRDefault="00D75A04" w:rsidP="008762B6">
            <w:pPr>
              <w:pStyle w:val="movimento"/>
              <w:rPr>
                <w:color w:val="002060"/>
              </w:rPr>
            </w:pPr>
            <w:r w:rsidRPr="007A0E23">
              <w:rPr>
                <w:color w:val="002060"/>
              </w:rPr>
              <w:t>MENGARONI MICHAEL</w:t>
            </w:r>
          </w:p>
        </w:tc>
        <w:tc>
          <w:tcPr>
            <w:tcW w:w="2200" w:type="dxa"/>
            <w:tcMar>
              <w:top w:w="20" w:type="dxa"/>
              <w:left w:w="20" w:type="dxa"/>
              <w:bottom w:w="20" w:type="dxa"/>
              <w:right w:w="20" w:type="dxa"/>
            </w:tcMar>
            <w:vAlign w:val="center"/>
            <w:hideMark/>
          </w:tcPr>
          <w:p w14:paraId="3B6FD84E" w14:textId="77777777" w:rsidR="00D75A04" w:rsidRPr="007A0E23" w:rsidRDefault="00D75A04" w:rsidP="008762B6">
            <w:pPr>
              <w:pStyle w:val="movimento2"/>
              <w:rPr>
                <w:color w:val="002060"/>
              </w:rPr>
            </w:pPr>
            <w:r w:rsidRPr="007A0E23">
              <w:rPr>
                <w:color w:val="002060"/>
              </w:rPr>
              <w:t xml:space="preserve">(RIVIERA DELLE PALME) </w:t>
            </w:r>
          </w:p>
        </w:tc>
      </w:tr>
      <w:tr w:rsidR="00D75A04" w:rsidRPr="007A0E23" w14:paraId="61C7A23D" w14:textId="77777777" w:rsidTr="008762B6">
        <w:tc>
          <w:tcPr>
            <w:tcW w:w="2200" w:type="dxa"/>
            <w:tcMar>
              <w:top w:w="20" w:type="dxa"/>
              <w:left w:w="20" w:type="dxa"/>
              <w:bottom w:w="20" w:type="dxa"/>
              <w:right w:w="20" w:type="dxa"/>
            </w:tcMar>
            <w:vAlign w:val="center"/>
            <w:hideMark/>
          </w:tcPr>
          <w:p w14:paraId="7D01872C" w14:textId="77777777" w:rsidR="00D75A04" w:rsidRPr="007A0E23" w:rsidRDefault="00D75A04" w:rsidP="008762B6">
            <w:pPr>
              <w:pStyle w:val="movimento"/>
              <w:rPr>
                <w:color w:val="002060"/>
              </w:rPr>
            </w:pPr>
            <w:r w:rsidRPr="007A0E23">
              <w:rPr>
                <w:color w:val="002060"/>
              </w:rPr>
              <w:t>BARDELLA ANDREA</w:t>
            </w:r>
          </w:p>
        </w:tc>
        <w:tc>
          <w:tcPr>
            <w:tcW w:w="2200" w:type="dxa"/>
            <w:tcMar>
              <w:top w:w="20" w:type="dxa"/>
              <w:left w:w="20" w:type="dxa"/>
              <w:bottom w:w="20" w:type="dxa"/>
              <w:right w:w="20" w:type="dxa"/>
            </w:tcMar>
            <w:vAlign w:val="center"/>
            <w:hideMark/>
          </w:tcPr>
          <w:p w14:paraId="3EAB94CD" w14:textId="77777777" w:rsidR="00D75A04" w:rsidRPr="007A0E23" w:rsidRDefault="00D75A04" w:rsidP="008762B6">
            <w:pPr>
              <w:pStyle w:val="movimento2"/>
              <w:rPr>
                <w:color w:val="002060"/>
              </w:rPr>
            </w:pPr>
            <w:r w:rsidRPr="007A0E23">
              <w:rPr>
                <w:color w:val="002060"/>
              </w:rPr>
              <w:t xml:space="preserve">(SANTA MARIA NUOVA A.S.D.) </w:t>
            </w:r>
          </w:p>
        </w:tc>
        <w:tc>
          <w:tcPr>
            <w:tcW w:w="800" w:type="dxa"/>
            <w:tcMar>
              <w:top w:w="20" w:type="dxa"/>
              <w:left w:w="20" w:type="dxa"/>
              <w:bottom w:w="20" w:type="dxa"/>
              <w:right w:w="20" w:type="dxa"/>
            </w:tcMar>
            <w:vAlign w:val="center"/>
            <w:hideMark/>
          </w:tcPr>
          <w:p w14:paraId="57785304"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E15926D" w14:textId="77777777" w:rsidR="00D75A04" w:rsidRPr="007A0E23" w:rsidRDefault="00D75A04" w:rsidP="008762B6">
            <w:pPr>
              <w:pStyle w:val="movimento"/>
              <w:rPr>
                <w:color w:val="002060"/>
              </w:rPr>
            </w:pPr>
            <w:r w:rsidRPr="007A0E23">
              <w:rPr>
                <w:color w:val="002060"/>
              </w:rPr>
              <w:t>LUCARELLI LUDOVICO</w:t>
            </w:r>
          </w:p>
        </w:tc>
        <w:tc>
          <w:tcPr>
            <w:tcW w:w="2200" w:type="dxa"/>
            <w:tcMar>
              <w:top w:w="20" w:type="dxa"/>
              <w:left w:w="20" w:type="dxa"/>
              <w:bottom w:w="20" w:type="dxa"/>
              <w:right w:w="20" w:type="dxa"/>
            </w:tcMar>
            <w:vAlign w:val="center"/>
            <w:hideMark/>
          </w:tcPr>
          <w:p w14:paraId="5C9F2E7F" w14:textId="77777777" w:rsidR="00D75A04" w:rsidRPr="007A0E23" w:rsidRDefault="00D75A04" w:rsidP="008762B6">
            <w:pPr>
              <w:pStyle w:val="movimento2"/>
              <w:rPr>
                <w:color w:val="002060"/>
              </w:rPr>
            </w:pPr>
            <w:r w:rsidRPr="007A0E23">
              <w:rPr>
                <w:color w:val="002060"/>
              </w:rPr>
              <w:t xml:space="preserve">(SPECIAL ONE SPORTING CLUB) </w:t>
            </w:r>
          </w:p>
        </w:tc>
      </w:tr>
      <w:tr w:rsidR="00D75A04" w:rsidRPr="007A0E23" w14:paraId="6EC8D4D1" w14:textId="77777777" w:rsidTr="008762B6">
        <w:tc>
          <w:tcPr>
            <w:tcW w:w="2200" w:type="dxa"/>
            <w:tcMar>
              <w:top w:w="20" w:type="dxa"/>
              <w:left w:w="20" w:type="dxa"/>
              <w:bottom w:w="20" w:type="dxa"/>
              <w:right w:w="20" w:type="dxa"/>
            </w:tcMar>
            <w:vAlign w:val="center"/>
            <w:hideMark/>
          </w:tcPr>
          <w:p w14:paraId="42A7F1C6" w14:textId="77777777" w:rsidR="00D75A04" w:rsidRPr="007A0E23" w:rsidRDefault="00D75A04" w:rsidP="008762B6">
            <w:pPr>
              <w:pStyle w:val="movimento"/>
              <w:rPr>
                <w:color w:val="002060"/>
              </w:rPr>
            </w:pPr>
            <w:r w:rsidRPr="007A0E23">
              <w:rPr>
                <w:color w:val="002060"/>
              </w:rPr>
              <w:t>CASOLE SEBASTIANO</w:t>
            </w:r>
          </w:p>
        </w:tc>
        <w:tc>
          <w:tcPr>
            <w:tcW w:w="2200" w:type="dxa"/>
            <w:tcMar>
              <w:top w:w="20" w:type="dxa"/>
              <w:left w:w="20" w:type="dxa"/>
              <w:bottom w:w="20" w:type="dxa"/>
              <w:right w:w="20" w:type="dxa"/>
            </w:tcMar>
            <w:vAlign w:val="center"/>
            <w:hideMark/>
          </w:tcPr>
          <w:p w14:paraId="3FF31D2F" w14:textId="77777777" w:rsidR="00D75A04" w:rsidRPr="007A0E23" w:rsidRDefault="00D75A04" w:rsidP="008762B6">
            <w:pPr>
              <w:pStyle w:val="movimento2"/>
              <w:rPr>
                <w:color w:val="002060"/>
              </w:rPr>
            </w:pPr>
            <w:r w:rsidRPr="007A0E23">
              <w:rPr>
                <w:color w:val="002060"/>
              </w:rPr>
              <w:t xml:space="preserve">(UNION PICENA) </w:t>
            </w:r>
          </w:p>
        </w:tc>
        <w:tc>
          <w:tcPr>
            <w:tcW w:w="800" w:type="dxa"/>
            <w:tcMar>
              <w:top w:w="20" w:type="dxa"/>
              <w:left w:w="20" w:type="dxa"/>
              <w:bottom w:w="20" w:type="dxa"/>
              <w:right w:w="20" w:type="dxa"/>
            </w:tcMar>
            <w:vAlign w:val="center"/>
            <w:hideMark/>
          </w:tcPr>
          <w:p w14:paraId="6CB36F4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AC0395A" w14:textId="77777777" w:rsidR="00D75A04" w:rsidRPr="007A0E23" w:rsidRDefault="00D75A04" w:rsidP="008762B6">
            <w:pPr>
              <w:pStyle w:val="movimento"/>
              <w:rPr>
                <w:color w:val="002060"/>
              </w:rPr>
            </w:pPr>
            <w:r w:rsidRPr="007A0E23">
              <w:rPr>
                <w:color w:val="002060"/>
              </w:rPr>
              <w:t>MENOTTI FILIPPO</w:t>
            </w:r>
          </w:p>
        </w:tc>
        <w:tc>
          <w:tcPr>
            <w:tcW w:w="2200" w:type="dxa"/>
            <w:tcMar>
              <w:top w:w="20" w:type="dxa"/>
              <w:left w:w="20" w:type="dxa"/>
              <w:bottom w:w="20" w:type="dxa"/>
              <w:right w:w="20" w:type="dxa"/>
            </w:tcMar>
            <w:vAlign w:val="center"/>
            <w:hideMark/>
          </w:tcPr>
          <w:p w14:paraId="7B650DA1" w14:textId="77777777" w:rsidR="00D75A04" w:rsidRPr="007A0E23" w:rsidRDefault="00D75A04" w:rsidP="008762B6">
            <w:pPr>
              <w:pStyle w:val="movimento2"/>
              <w:rPr>
                <w:color w:val="002060"/>
                <w:lang w:val="es-ES"/>
              </w:rPr>
            </w:pPr>
            <w:r w:rsidRPr="007A0E23">
              <w:rPr>
                <w:color w:val="002060"/>
                <w:lang w:val="es-ES"/>
              </w:rPr>
              <w:t xml:space="preserve">(VALMISA FUTSAL A.S.D.) </w:t>
            </w:r>
          </w:p>
        </w:tc>
      </w:tr>
    </w:tbl>
    <w:p w14:paraId="29995588" w14:textId="77777777" w:rsidR="00D75A04" w:rsidRPr="007A0E23" w:rsidRDefault="00D75A04" w:rsidP="00D75A04">
      <w:pPr>
        <w:pStyle w:val="titolo20"/>
        <w:rPr>
          <w:rFonts w:eastAsiaTheme="minorEastAsia"/>
          <w:color w:val="002060"/>
        </w:rPr>
      </w:pPr>
      <w:r w:rsidRPr="007A0E2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345238C" w14:textId="77777777" w:rsidTr="008762B6">
        <w:tc>
          <w:tcPr>
            <w:tcW w:w="2200" w:type="dxa"/>
            <w:tcMar>
              <w:top w:w="20" w:type="dxa"/>
              <w:left w:w="20" w:type="dxa"/>
              <w:bottom w:w="20" w:type="dxa"/>
              <w:right w:w="20" w:type="dxa"/>
            </w:tcMar>
            <w:vAlign w:val="center"/>
            <w:hideMark/>
          </w:tcPr>
          <w:p w14:paraId="7A7302C4" w14:textId="77777777" w:rsidR="00D75A04" w:rsidRPr="007A0E23" w:rsidRDefault="00D75A04" w:rsidP="008762B6">
            <w:pPr>
              <w:pStyle w:val="movimento"/>
              <w:rPr>
                <w:color w:val="002060"/>
              </w:rPr>
            </w:pPr>
            <w:r w:rsidRPr="007A0E23">
              <w:rPr>
                <w:color w:val="002060"/>
              </w:rPr>
              <w:t>BRASILI ALESSANDRO</w:t>
            </w:r>
          </w:p>
        </w:tc>
        <w:tc>
          <w:tcPr>
            <w:tcW w:w="2200" w:type="dxa"/>
            <w:tcMar>
              <w:top w:w="20" w:type="dxa"/>
              <w:left w:w="20" w:type="dxa"/>
              <w:bottom w:w="20" w:type="dxa"/>
              <w:right w:w="20" w:type="dxa"/>
            </w:tcMar>
            <w:vAlign w:val="center"/>
            <w:hideMark/>
          </w:tcPr>
          <w:p w14:paraId="293E1A88" w14:textId="77777777" w:rsidR="00D75A04" w:rsidRPr="007A0E23" w:rsidRDefault="00D75A04" w:rsidP="008762B6">
            <w:pPr>
              <w:pStyle w:val="movimento2"/>
              <w:rPr>
                <w:color w:val="002060"/>
              </w:rPr>
            </w:pPr>
            <w:r w:rsidRPr="007A0E23">
              <w:rPr>
                <w:color w:val="002060"/>
              </w:rPr>
              <w:t xml:space="preserve">(TRUENTIN LAMA) </w:t>
            </w:r>
          </w:p>
        </w:tc>
        <w:tc>
          <w:tcPr>
            <w:tcW w:w="800" w:type="dxa"/>
            <w:tcMar>
              <w:top w:w="20" w:type="dxa"/>
              <w:left w:w="20" w:type="dxa"/>
              <w:bottom w:w="20" w:type="dxa"/>
              <w:right w:w="20" w:type="dxa"/>
            </w:tcMar>
            <w:vAlign w:val="center"/>
            <w:hideMark/>
          </w:tcPr>
          <w:p w14:paraId="4E8C9AA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3163BA3" w14:textId="77777777" w:rsidR="00D75A04" w:rsidRPr="007A0E23" w:rsidRDefault="00D75A04" w:rsidP="008762B6">
            <w:pPr>
              <w:pStyle w:val="movimento"/>
              <w:rPr>
                <w:color w:val="002060"/>
              </w:rPr>
            </w:pPr>
            <w:r w:rsidRPr="007A0E23">
              <w:rPr>
                <w:color w:val="002060"/>
              </w:rPr>
              <w:t>PAGLIARI ALBERTO</w:t>
            </w:r>
          </w:p>
        </w:tc>
        <w:tc>
          <w:tcPr>
            <w:tcW w:w="2200" w:type="dxa"/>
            <w:tcMar>
              <w:top w:w="20" w:type="dxa"/>
              <w:left w:w="20" w:type="dxa"/>
              <w:bottom w:w="20" w:type="dxa"/>
              <w:right w:w="20" w:type="dxa"/>
            </w:tcMar>
            <w:vAlign w:val="center"/>
            <w:hideMark/>
          </w:tcPr>
          <w:p w14:paraId="06FA8175" w14:textId="77777777" w:rsidR="00D75A04" w:rsidRPr="007A0E23" w:rsidRDefault="00D75A04" w:rsidP="008762B6">
            <w:pPr>
              <w:pStyle w:val="movimento2"/>
              <w:rPr>
                <w:color w:val="002060"/>
              </w:rPr>
            </w:pPr>
            <w:r w:rsidRPr="007A0E23">
              <w:rPr>
                <w:color w:val="002060"/>
              </w:rPr>
              <w:t xml:space="preserve">(URBINO CALCIO A 5) </w:t>
            </w:r>
          </w:p>
        </w:tc>
      </w:tr>
    </w:tbl>
    <w:p w14:paraId="1E718B9E" w14:textId="77777777" w:rsidR="00D75A04" w:rsidRPr="007A0E23" w:rsidRDefault="00D75A04" w:rsidP="00D75A04">
      <w:pPr>
        <w:pStyle w:val="titolo20"/>
        <w:rPr>
          <w:rFonts w:eastAsiaTheme="minorEastAsia"/>
          <w:color w:val="002060"/>
        </w:rPr>
      </w:pPr>
      <w:r w:rsidRPr="007A0E2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8CC6B76" w14:textId="77777777" w:rsidTr="008762B6">
        <w:tc>
          <w:tcPr>
            <w:tcW w:w="2200" w:type="dxa"/>
            <w:tcMar>
              <w:top w:w="20" w:type="dxa"/>
              <w:left w:w="20" w:type="dxa"/>
              <w:bottom w:w="20" w:type="dxa"/>
              <w:right w:w="20" w:type="dxa"/>
            </w:tcMar>
            <w:vAlign w:val="center"/>
            <w:hideMark/>
          </w:tcPr>
          <w:p w14:paraId="0505E7D2" w14:textId="77777777" w:rsidR="00D75A04" w:rsidRPr="007A0E23" w:rsidRDefault="00D75A04" w:rsidP="008762B6">
            <w:pPr>
              <w:pStyle w:val="movimento"/>
              <w:rPr>
                <w:color w:val="002060"/>
              </w:rPr>
            </w:pPr>
            <w:r w:rsidRPr="007A0E23">
              <w:rPr>
                <w:color w:val="002060"/>
              </w:rPr>
              <w:t>TORRESI CLYDE</w:t>
            </w:r>
          </w:p>
        </w:tc>
        <w:tc>
          <w:tcPr>
            <w:tcW w:w="2200" w:type="dxa"/>
            <w:tcMar>
              <w:top w:w="20" w:type="dxa"/>
              <w:left w:w="20" w:type="dxa"/>
              <w:bottom w:w="20" w:type="dxa"/>
              <w:right w:w="20" w:type="dxa"/>
            </w:tcMar>
            <w:vAlign w:val="center"/>
            <w:hideMark/>
          </w:tcPr>
          <w:p w14:paraId="4E9B1856" w14:textId="77777777" w:rsidR="00D75A04" w:rsidRPr="007A0E23" w:rsidRDefault="00D75A04" w:rsidP="008762B6">
            <w:pPr>
              <w:pStyle w:val="movimento2"/>
              <w:rPr>
                <w:color w:val="002060"/>
              </w:rPr>
            </w:pPr>
            <w:r w:rsidRPr="007A0E23">
              <w:rPr>
                <w:color w:val="002060"/>
              </w:rPr>
              <w:t xml:space="preserve">(C.F. MACERATESE A.S.D.) </w:t>
            </w:r>
          </w:p>
        </w:tc>
        <w:tc>
          <w:tcPr>
            <w:tcW w:w="800" w:type="dxa"/>
            <w:tcMar>
              <w:top w:w="20" w:type="dxa"/>
              <w:left w:w="20" w:type="dxa"/>
              <w:bottom w:w="20" w:type="dxa"/>
              <w:right w:w="20" w:type="dxa"/>
            </w:tcMar>
            <w:vAlign w:val="center"/>
            <w:hideMark/>
          </w:tcPr>
          <w:p w14:paraId="2F018C29"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96AD077" w14:textId="77777777" w:rsidR="00D75A04" w:rsidRPr="007A0E23" w:rsidRDefault="00D75A04" w:rsidP="008762B6">
            <w:pPr>
              <w:pStyle w:val="movimento"/>
              <w:rPr>
                <w:color w:val="002060"/>
              </w:rPr>
            </w:pPr>
            <w:r w:rsidRPr="007A0E23">
              <w:rPr>
                <w:color w:val="002060"/>
              </w:rPr>
              <w:t>ALTIERI VITOANTONIO</w:t>
            </w:r>
          </w:p>
        </w:tc>
        <w:tc>
          <w:tcPr>
            <w:tcW w:w="2200" w:type="dxa"/>
            <w:tcMar>
              <w:top w:w="20" w:type="dxa"/>
              <w:left w:w="20" w:type="dxa"/>
              <w:bottom w:w="20" w:type="dxa"/>
              <w:right w:w="20" w:type="dxa"/>
            </w:tcMar>
            <w:vAlign w:val="center"/>
            <w:hideMark/>
          </w:tcPr>
          <w:p w14:paraId="41CC61B0" w14:textId="77777777" w:rsidR="00D75A04" w:rsidRPr="007A0E23" w:rsidRDefault="00D75A04" w:rsidP="008762B6">
            <w:pPr>
              <w:pStyle w:val="movimento2"/>
              <w:rPr>
                <w:color w:val="002060"/>
              </w:rPr>
            </w:pPr>
            <w:r w:rsidRPr="007A0E23">
              <w:rPr>
                <w:color w:val="002060"/>
              </w:rPr>
              <w:t xml:space="preserve">(CAPODARCO CASABIANCA C5) </w:t>
            </w:r>
          </w:p>
        </w:tc>
      </w:tr>
      <w:tr w:rsidR="00D75A04" w:rsidRPr="007A0E23" w14:paraId="16B86440" w14:textId="77777777" w:rsidTr="008762B6">
        <w:tc>
          <w:tcPr>
            <w:tcW w:w="2200" w:type="dxa"/>
            <w:tcMar>
              <w:top w:w="20" w:type="dxa"/>
              <w:left w:w="20" w:type="dxa"/>
              <w:bottom w:w="20" w:type="dxa"/>
              <w:right w:w="20" w:type="dxa"/>
            </w:tcMar>
            <w:vAlign w:val="center"/>
            <w:hideMark/>
          </w:tcPr>
          <w:p w14:paraId="3543757E" w14:textId="77777777" w:rsidR="00D75A04" w:rsidRPr="007A0E23" w:rsidRDefault="00D75A04" w:rsidP="008762B6">
            <w:pPr>
              <w:pStyle w:val="movimento"/>
              <w:rPr>
                <w:color w:val="002060"/>
              </w:rPr>
            </w:pPr>
            <w:r w:rsidRPr="007A0E23">
              <w:rPr>
                <w:color w:val="002060"/>
              </w:rPr>
              <w:t>GABBANINI PAOLO</w:t>
            </w:r>
          </w:p>
        </w:tc>
        <w:tc>
          <w:tcPr>
            <w:tcW w:w="2200" w:type="dxa"/>
            <w:tcMar>
              <w:top w:w="20" w:type="dxa"/>
              <w:left w:w="20" w:type="dxa"/>
              <w:bottom w:w="20" w:type="dxa"/>
              <w:right w:w="20" w:type="dxa"/>
            </w:tcMar>
            <w:vAlign w:val="center"/>
            <w:hideMark/>
          </w:tcPr>
          <w:p w14:paraId="77FF44A0" w14:textId="77777777" w:rsidR="00D75A04" w:rsidRPr="007A0E23" w:rsidRDefault="00D75A04" w:rsidP="008762B6">
            <w:pPr>
              <w:pStyle w:val="movimento2"/>
              <w:rPr>
                <w:color w:val="002060"/>
              </w:rPr>
            </w:pPr>
            <w:r w:rsidRPr="007A0E23">
              <w:rPr>
                <w:color w:val="002060"/>
              </w:rPr>
              <w:t xml:space="preserve">(GNANO 04) </w:t>
            </w:r>
          </w:p>
        </w:tc>
        <w:tc>
          <w:tcPr>
            <w:tcW w:w="800" w:type="dxa"/>
            <w:tcMar>
              <w:top w:w="20" w:type="dxa"/>
              <w:left w:w="20" w:type="dxa"/>
              <w:bottom w:w="20" w:type="dxa"/>
              <w:right w:w="20" w:type="dxa"/>
            </w:tcMar>
            <w:vAlign w:val="center"/>
            <w:hideMark/>
          </w:tcPr>
          <w:p w14:paraId="16F8B6DF"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E8C4F85" w14:textId="77777777" w:rsidR="00D75A04" w:rsidRPr="007A0E23" w:rsidRDefault="00D75A04" w:rsidP="008762B6">
            <w:pPr>
              <w:pStyle w:val="movimento"/>
              <w:rPr>
                <w:color w:val="002060"/>
              </w:rPr>
            </w:pPr>
            <w:r w:rsidRPr="007A0E23">
              <w:rPr>
                <w:color w:val="002060"/>
              </w:rPr>
              <w:t>ROCCHI RICCARDO</w:t>
            </w:r>
          </w:p>
        </w:tc>
        <w:tc>
          <w:tcPr>
            <w:tcW w:w="2200" w:type="dxa"/>
            <w:tcMar>
              <w:top w:w="20" w:type="dxa"/>
              <w:left w:w="20" w:type="dxa"/>
              <w:bottom w:w="20" w:type="dxa"/>
              <w:right w:w="20" w:type="dxa"/>
            </w:tcMar>
            <w:vAlign w:val="center"/>
            <w:hideMark/>
          </w:tcPr>
          <w:p w14:paraId="47D3783C" w14:textId="77777777" w:rsidR="00D75A04" w:rsidRPr="007A0E23" w:rsidRDefault="00D75A04" w:rsidP="008762B6">
            <w:pPr>
              <w:pStyle w:val="movimento2"/>
              <w:rPr>
                <w:color w:val="002060"/>
              </w:rPr>
            </w:pPr>
            <w:r w:rsidRPr="007A0E23">
              <w:rPr>
                <w:color w:val="002060"/>
              </w:rPr>
              <w:t xml:space="preserve">(RIPE SAN GINESIO A.S.D.) </w:t>
            </w:r>
          </w:p>
        </w:tc>
      </w:tr>
    </w:tbl>
    <w:p w14:paraId="3AEAA58B" w14:textId="77777777" w:rsidR="00D75A04" w:rsidRPr="007A0E23" w:rsidRDefault="00D75A04" w:rsidP="00D75A04">
      <w:pPr>
        <w:pStyle w:val="titolo20"/>
        <w:rPr>
          <w:rFonts w:eastAsiaTheme="minorEastAsia"/>
          <w:color w:val="002060"/>
        </w:rPr>
      </w:pPr>
      <w:r w:rsidRPr="007A0E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7CB604D9" w14:textId="77777777" w:rsidTr="008762B6">
        <w:tc>
          <w:tcPr>
            <w:tcW w:w="2200" w:type="dxa"/>
            <w:tcMar>
              <w:top w:w="20" w:type="dxa"/>
              <w:left w:w="20" w:type="dxa"/>
              <w:bottom w:w="20" w:type="dxa"/>
              <w:right w:w="20" w:type="dxa"/>
            </w:tcMar>
            <w:vAlign w:val="center"/>
            <w:hideMark/>
          </w:tcPr>
          <w:p w14:paraId="56DDAB79" w14:textId="77777777" w:rsidR="00D75A04" w:rsidRPr="007A0E23" w:rsidRDefault="00D75A04" w:rsidP="008762B6">
            <w:pPr>
              <w:pStyle w:val="movimento"/>
              <w:rPr>
                <w:color w:val="002060"/>
              </w:rPr>
            </w:pPr>
            <w:r w:rsidRPr="007A0E23">
              <w:rPr>
                <w:color w:val="002060"/>
              </w:rPr>
              <w:t>VELENOSI ANDREA</w:t>
            </w:r>
          </w:p>
        </w:tc>
        <w:tc>
          <w:tcPr>
            <w:tcW w:w="2200" w:type="dxa"/>
            <w:tcMar>
              <w:top w:w="20" w:type="dxa"/>
              <w:left w:w="20" w:type="dxa"/>
              <w:bottom w:w="20" w:type="dxa"/>
              <w:right w:w="20" w:type="dxa"/>
            </w:tcMar>
            <w:vAlign w:val="center"/>
            <w:hideMark/>
          </w:tcPr>
          <w:p w14:paraId="110822F7" w14:textId="77777777" w:rsidR="00D75A04" w:rsidRPr="007A0E23" w:rsidRDefault="00D75A04" w:rsidP="008762B6">
            <w:pPr>
              <w:pStyle w:val="movimento2"/>
              <w:rPr>
                <w:color w:val="002060"/>
              </w:rPr>
            </w:pPr>
            <w:r w:rsidRPr="007A0E23">
              <w:rPr>
                <w:color w:val="002060"/>
              </w:rPr>
              <w:t xml:space="preserve">(ACCUMOLI GANG C5) </w:t>
            </w:r>
          </w:p>
        </w:tc>
        <w:tc>
          <w:tcPr>
            <w:tcW w:w="800" w:type="dxa"/>
            <w:tcMar>
              <w:top w:w="20" w:type="dxa"/>
              <w:left w:w="20" w:type="dxa"/>
              <w:bottom w:w="20" w:type="dxa"/>
              <w:right w:w="20" w:type="dxa"/>
            </w:tcMar>
            <w:vAlign w:val="center"/>
            <w:hideMark/>
          </w:tcPr>
          <w:p w14:paraId="003227B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F294921" w14:textId="77777777" w:rsidR="00D75A04" w:rsidRPr="007A0E23" w:rsidRDefault="00D75A04" w:rsidP="008762B6">
            <w:pPr>
              <w:pStyle w:val="movimento"/>
              <w:rPr>
                <w:color w:val="002060"/>
              </w:rPr>
            </w:pPr>
            <w:r w:rsidRPr="007A0E23">
              <w:rPr>
                <w:color w:val="002060"/>
              </w:rPr>
              <w:t>MARCELLETTI EMANUELE</w:t>
            </w:r>
          </w:p>
        </w:tc>
        <w:tc>
          <w:tcPr>
            <w:tcW w:w="2200" w:type="dxa"/>
            <w:tcMar>
              <w:top w:w="20" w:type="dxa"/>
              <w:left w:w="20" w:type="dxa"/>
              <w:bottom w:w="20" w:type="dxa"/>
              <w:right w:w="20" w:type="dxa"/>
            </w:tcMar>
            <w:vAlign w:val="center"/>
            <w:hideMark/>
          </w:tcPr>
          <w:p w14:paraId="0DE747B1" w14:textId="77777777" w:rsidR="00D75A04" w:rsidRPr="007A0E23" w:rsidRDefault="00D75A04" w:rsidP="008762B6">
            <w:pPr>
              <w:pStyle w:val="movimento2"/>
              <w:rPr>
                <w:color w:val="002060"/>
              </w:rPr>
            </w:pPr>
            <w:r w:rsidRPr="007A0E23">
              <w:rPr>
                <w:color w:val="002060"/>
              </w:rPr>
              <w:t xml:space="preserve">(ANGELI) </w:t>
            </w:r>
          </w:p>
        </w:tc>
      </w:tr>
      <w:tr w:rsidR="00D75A04" w:rsidRPr="007A0E23" w14:paraId="51E01768" w14:textId="77777777" w:rsidTr="008762B6">
        <w:tc>
          <w:tcPr>
            <w:tcW w:w="2200" w:type="dxa"/>
            <w:tcMar>
              <w:top w:w="20" w:type="dxa"/>
              <w:left w:w="20" w:type="dxa"/>
              <w:bottom w:w="20" w:type="dxa"/>
              <w:right w:w="20" w:type="dxa"/>
            </w:tcMar>
            <w:vAlign w:val="center"/>
            <w:hideMark/>
          </w:tcPr>
          <w:p w14:paraId="6DE4F7D5" w14:textId="77777777" w:rsidR="00D75A04" w:rsidRPr="007A0E23" w:rsidRDefault="00D75A04" w:rsidP="008762B6">
            <w:pPr>
              <w:pStyle w:val="movimento"/>
              <w:rPr>
                <w:color w:val="002060"/>
              </w:rPr>
            </w:pPr>
            <w:r w:rsidRPr="007A0E23">
              <w:rPr>
                <w:color w:val="002060"/>
              </w:rPr>
              <w:t>BASILI LUCA</w:t>
            </w:r>
          </w:p>
        </w:tc>
        <w:tc>
          <w:tcPr>
            <w:tcW w:w="2200" w:type="dxa"/>
            <w:tcMar>
              <w:top w:w="20" w:type="dxa"/>
              <w:left w:w="20" w:type="dxa"/>
              <w:bottom w:w="20" w:type="dxa"/>
              <w:right w:w="20" w:type="dxa"/>
            </w:tcMar>
            <w:vAlign w:val="center"/>
            <w:hideMark/>
          </w:tcPr>
          <w:p w14:paraId="0404A217" w14:textId="77777777" w:rsidR="00D75A04" w:rsidRPr="007A0E23" w:rsidRDefault="00D75A04" w:rsidP="008762B6">
            <w:pPr>
              <w:pStyle w:val="movimento2"/>
              <w:rPr>
                <w:color w:val="002060"/>
              </w:rPr>
            </w:pPr>
            <w:r w:rsidRPr="007A0E23">
              <w:rPr>
                <w:color w:val="002060"/>
              </w:rPr>
              <w:t xml:space="preserve">(CALCIO </w:t>
            </w:r>
            <w:proofErr w:type="gramStart"/>
            <w:r w:rsidRPr="007A0E23">
              <w:rPr>
                <w:color w:val="002060"/>
              </w:rPr>
              <w:t>S.ELPIDIO</w:t>
            </w:r>
            <w:proofErr w:type="gramEnd"/>
            <w:r w:rsidRPr="007A0E23">
              <w:rPr>
                <w:color w:val="002060"/>
              </w:rPr>
              <w:t xml:space="preserve"> A MARE) </w:t>
            </w:r>
          </w:p>
        </w:tc>
        <w:tc>
          <w:tcPr>
            <w:tcW w:w="800" w:type="dxa"/>
            <w:tcMar>
              <w:top w:w="20" w:type="dxa"/>
              <w:left w:w="20" w:type="dxa"/>
              <w:bottom w:w="20" w:type="dxa"/>
              <w:right w:w="20" w:type="dxa"/>
            </w:tcMar>
            <w:vAlign w:val="center"/>
            <w:hideMark/>
          </w:tcPr>
          <w:p w14:paraId="40CAFBA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624674B" w14:textId="77777777" w:rsidR="00D75A04" w:rsidRPr="007A0E23" w:rsidRDefault="00D75A04" w:rsidP="008762B6">
            <w:pPr>
              <w:pStyle w:val="movimento"/>
              <w:rPr>
                <w:color w:val="002060"/>
              </w:rPr>
            </w:pPr>
            <w:r w:rsidRPr="007A0E23">
              <w:rPr>
                <w:color w:val="002060"/>
              </w:rPr>
              <w:t>MARZIALI ALESSANDRO</w:t>
            </w:r>
          </w:p>
        </w:tc>
        <w:tc>
          <w:tcPr>
            <w:tcW w:w="2200" w:type="dxa"/>
            <w:tcMar>
              <w:top w:w="20" w:type="dxa"/>
              <w:left w:w="20" w:type="dxa"/>
              <w:bottom w:w="20" w:type="dxa"/>
              <w:right w:w="20" w:type="dxa"/>
            </w:tcMar>
            <w:vAlign w:val="center"/>
            <w:hideMark/>
          </w:tcPr>
          <w:p w14:paraId="7D9B823B" w14:textId="77777777" w:rsidR="00D75A04" w:rsidRPr="007A0E23" w:rsidRDefault="00D75A04" w:rsidP="008762B6">
            <w:pPr>
              <w:pStyle w:val="movimento2"/>
              <w:rPr>
                <w:color w:val="002060"/>
              </w:rPr>
            </w:pPr>
            <w:r w:rsidRPr="007A0E23">
              <w:rPr>
                <w:color w:val="002060"/>
              </w:rPr>
              <w:t xml:space="preserve">(CAPODARCO CASABIANCA C5) </w:t>
            </w:r>
          </w:p>
        </w:tc>
      </w:tr>
      <w:tr w:rsidR="00D75A04" w:rsidRPr="007A0E23" w14:paraId="4BF5FD22" w14:textId="77777777" w:rsidTr="008762B6">
        <w:tc>
          <w:tcPr>
            <w:tcW w:w="2200" w:type="dxa"/>
            <w:tcMar>
              <w:top w:w="20" w:type="dxa"/>
              <w:left w:w="20" w:type="dxa"/>
              <w:bottom w:w="20" w:type="dxa"/>
              <w:right w:w="20" w:type="dxa"/>
            </w:tcMar>
            <w:vAlign w:val="center"/>
            <w:hideMark/>
          </w:tcPr>
          <w:p w14:paraId="1CEEC1EE" w14:textId="77777777" w:rsidR="00D75A04" w:rsidRPr="007A0E23" w:rsidRDefault="00D75A04" w:rsidP="008762B6">
            <w:pPr>
              <w:pStyle w:val="movimento"/>
              <w:rPr>
                <w:color w:val="002060"/>
              </w:rPr>
            </w:pPr>
            <w:r w:rsidRPr="007A0E23">
              <w:rPr>
                <w:color w:val="002060"/>
              </w:rPr>
              <w:t>PREARSI MARCO</w:t>
            </w:r>
          </w:p>
        </w:tc>
        <w:tc>
          <w:tcPr>
            <w:tcW w:w="2200" w:type="dxa"/>
            <w:tcMar>
              <w:top w:w="20" w:type="dxa"/>
              <w:left w:w="20" w:type="dxa"/>
              <w:bottom w:w="20" w:type="dxa"/>
              <w:right w:w="20" w:type="dxa"/>
            </w:tcMar>
            <w:vAlign w:val="center"/>
            <w:hideMark/>
          </w:tcPr>
          <w:p w14:paraId="0E929670" w14:textId="77777777" w:rsidR="00D75A04" w:rsidRPr="007A0E23" w:rsidRDefault="00D75A04" w:rsidP="008762B6">
            <w:pPr>
              <w:pStyle w:val="movimento2"/>
              <w:rPr>
                <w:color w:val="002060"/>
              </w:rPr>
            </w:pPr>
            <w:r w:rsidRPr="007A0E23">
              <w:rPr>
                <w:color w:val="002060"/>
              </w:rPr>
              <w:t xml:space="preserve">(FOLGORE CASTELRAIMONDO) </w:t>
            </w:r>
          </w:p>
        </w:tc>
        <w:tc>
          <w:tcPr>
            <w:tcW w:w="800" w:type="dxa"/>
            <w:tcMar>
              <w:top w:w="20" w:type="dxa"/>
              <w:left w:w="20" w:type="dxa"/>
              <w:bottom w:w="20" w:type="dxa"/>
              <w:right w:w="20" w:type="dxa"/>
            </w:tcMar>
            <w:vAlign w:val="center"/>
            <w:hideMark/>
          </w:tcPr>
          <w:p w14:paraId="28A20B6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B9C112F" w14:textId="77777777" w:rsidR="00D75A04" w:rsidRPr="007A0E23" w:rsidRDefault="00D75A04" w:rsidP="008762B6">
            <w:pPr>
              <w:pStyle w:val="movimento"/>
              <w:rPr>
                <w:color w:val="002060"/>
              </w:rPr>
            </w:pPr>
            <w:r w:rsidRPr="007A0E23">
              <w:rPr>
                <w:color w:val="002060"/>
              </w:rPr>
              <w:t>BEANI SERI EDOARDO</w:t>
            </w:r>
          </w:p>
        </w:tc>
        <w:tc>
          <w:tcPr>
            <w:tcW w:w="2200" w:type="dxa"/>
            <w:tcMar>
              <w:top w:w="20" w:type="dxa"/>
              <w:left w:w="20" w:type="dxa"/>
              <w:bottom w:w="20" w:type="dxa"/>
              <w:right w:w="20" w:type="dxa"/>
            </w:tcMar>
            <w:vAlign w:val="center"/>
            <w:hideMark/>
          </w:tcPr>
          <w:p w14:paraId="5D4C1CB4" w14:textId="77777777" w:rsidR="00D75A04" w:rsidRPr="007A0E23" w:rsidRDefault="00D75A04" w:rsidP="008762B6">
            <w:pPr>
              <w:pStyle w:val="movimento2"/>
              <w:rPr>
                <w:color w:val="002060"/>
              </w:rPr>
            </w:pPr>
            <w:r w:rsidRPr="007A0E23">
              <w:rPr>
                <w:color w:val="002060"/>
              </w:rPr>
              <w:t xml:space="preserve">(FUTSAL COMUNANZA A.S.D.) </w:t>
            </w:r>
          </w:p>
        </w:tc>
      </w:tr>
      <w:tr w:rsidR="00D75A04" w:rsidRPr="007A0E23" w14:paraId="1D9AE0D6" w14:textId="77777777" w:rsidTr="008762B6">
        <w:tc>
          <w:tcPr>
            <w:tcW w:w="2200" w:type="dxa"/>
            <w:tcMar>
              <w:top w:w="20" w:type="dxa"/>
              <w:left w:w="20" w:type="dxa"/>
              <w:bottom w:w="20" w:type="dxa"/>
              <w:right w:w="20" w:type="dxa"/>
            </w:tcMar>
            <w:vAlign w:val="center"/>
            <w:hideMark/>
          </w:tcPr>
          <w:p w14:paraId="36FCCFBA" w14:textId="77777777" w:rsidR="00D75A04" w:rsidRPr="007A0E23" w:rsidRDefault="00D75A04" w:rsidP="008762B6">
            <w:pPr>
              <w:pStyle w:val="movimento"/>
              <w:rPr>
                <w:color w:val="002060"/>
              </w:rPr>
            </w:pPr>
            <w:r w:rsidRPr="007A0E23">
              <w:rPr>
                <w:color w:val="002060"/>
              </w:rPr>
              <w:t>MARCOZZI ALESSIO</w:t>
            </w:r>
          </w:p>
        </w:tc>
        <w:tc>
          <w:tcPr>
            <w:tcW w:w="2200" w:type="dxa"/>
            <w:tcMar>
              <w:top w:w="20" w:type="dxa"/>
              <w:left w:w="20" w:type="dxa"/>
              <w:bottom w:w="20" w:type="dxa"/>
              <w:right w:w="20" w:type="dxa"/>
            </w:tcMar>
            <w:vAlign w:val="center"/>
            <w:hideMark/>
          </w:tcPr>
          <w:p w14:paraId="1BB9EC43" w14:textId="77777777" w:rsidR="00D75A04" w:rsidRPr="007A0E23" w:rsidRDefault="00D75A04" w:rsidP="008762B6">
            <w:pPr>
              <w:pStyle w:val="movimento2"/>
              <w:rPr>
                <w:color w:val="002060"/>
              </w:rPr>
            </w:pPr>
            <w:r w:rsidRPr="007A0E23">
              <w:rPr>
                <w:color w:val="002060"/>
              </w:rPr>
              <w:t xml:space="preserve">(FUTSAL L.C.) </w:t>
            </w:r>
          </w:p>
        </w:tc>
        <w:tc>
          <w:tcPr>
            <w:tcW w:w="800" w:type="dxa"/>
            <w:tcMar>
              <w:top w:w="20" w:type="dxa"/>
              <w:left w:w="20" w:type="dxa"/>
              <w:bottom w:w="20" w:type="dxa"/>
              <w:right w:w="20" w:type="dxa"/>
            </w:tcMar>
            <w:vAlign w:val="center"/>
            <w:hideMark/>
          </w:tcPr>
          <w:p w14:paraId="46A98A1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122DC88" w14:textId="77777777" w:rsidR="00D75A04" w:rsidRPr="007A0E23" w:rsidRDefault="00D75A04" w:rsidP="008762B6">
            <w:pPr>
              <w:pStyle w:val="movimento"/>
              <w:rPr>
                <w:color w:val="002060"/>
              </w:rPr>
            </w:pPr>
            <w:r w:rsidRPr="007A0E23">
              <w:rPr>
                <w:color w:val="002060"/>
              </w:rPr>
              <w:t>TASSI GIAN MARCO</w:t>
            </w:r>
          </w:p>
        </w:tc>
        <w:tc>
          <w:tcPr>
            <w:tcW w:w="2200" w:type="dxa"/>
            <w:tcMar>
              <w:top w:w="20" w:type="dxa"/>
              <w:left w:w="20" w:type="dxa"/>
              <w:bottom w:w="20" w:type="dxa"/>
              <w:right w:w="20" w:type="dxa"/>
            </w:tcMar>
            <w:vAlign w:val="center"/>
            <w:hideMark/>
          </w:tcPr>
          <w:p w14:paraId="6173413E" w14:textId="77777777" w:rsidR="00D75A04" w:rsidRPr="007A0E23" w:rsidRDefault="00D75A04" w:rsidP="008762B6">
            <w:pPr>
              <w:pStyle w:val="movimento2"/>
              <w:rPr>
                <w:color w:val="002060"/>
              </w:rPr>
            </w:pPr>
            <w:r w:rsidRPr="007A0E23">
              <w:rPr>
                <w:color w:val="002060"/>
              </w:rPr>
              <w:t xml:space="preserve">(POL. SPORT COMMUNICATION) </w:t>
            </w:r>
          </w:p>
        </w:tc>
      </w:tr>
      <w:tr w:rsidR="00D75A04" w:rsidRPr="007A0E23" w14:paraId="4C6A9B12" w14:textId="77777777" w:rsidTr="008762B6">
        <w:tc>
          <w:tcPr>
            <w:tcW w:w="2200" w:type="dxa"/>
            <w:tcMar>
              <w:top w:w="20" w:type="dxa"/>
              <w:left w:w="20" w:type="dxa"/>
              <w:bottom w:w="20" w:type="dxa"/>
              <w:right w:w="20" w:type="dxa"/>
            </w:tcMar>
            <w:vAlign w:val="center"/>
            <w:hideMark/>
          </w:tcPr>
          <w:p w14:paraId="59B02824" w14:textId="77777777" w:rsidR="00D75A04" w:rsidRPr="007A0E23" w:rsidRDefault="00D75A04" w:rsidP="008762B6">
            <w:pPr>
              <w:pStyle w:val="movimento"/>
              <w:rPr>
                <w:color w:val="002060"/>
              </w:rPr>
            </w:pPr>
            <w:r w:rsidRPr="007A0E23">
              <w:rPr>
                <w:color w:val="002060"/>
              </w:rPr>
              <w:t>SPINOZZI WILLIAM</w:t>
            </w:r>
          </w:p>
        </w:tc>
        <w:tc>
          <w:tcPr>
            <w:tcW w:w="2200" w:type="dxa"/>
            <w:tcMar>
              <w:top w:w="20" w:type="dxa"/>
              <w:left w:w="20" w:type="dxa"/>
              <w:bottom w:w="20" w:type="dxa"/>
              <w:right w:w="20" w:type="dxa"/>
            </w:tcMar>
            <w:vAlign w:val="center"/>
            <w:hideMark/>
          </w:tcPr>
          <w:p w14:paraId="5600C1F9" w14:textId="77777777" w:rsidR="00D75A04" w:rsidRPr="007A0E23" w:rsidRDefault="00D75A04" w:rsidP="008762B6">
            <w:pPr>
              <w:pStyle w:val="movimento2"/>
              <w:rPr>
                <w:color w:val="002060"/>
              </w:rPr>
            </w:pPr>
            <w:r w:rsidRPr="007A0E23">
              <w:rPr>
                <w:color w:val="002060"/>
              </w:rPr>
              <w:t xml:space="preserve">(RIVIERA DELLE PALME) </w:t>
            </w:r>
          </w:p>
        </w:tc>
        <w:tc>
          <w:tcPr>
            <w:tcW w:w="800" w:type="dxa"/>
            <w:tcMar>
              <w:top w:w="20" w:type="dxa"/>
              <w:left w:w="20" w:type="dxa"/>
              <w:bottom w:w="20" w:type="dxa"/>
              <w:right w:w="20" w:type="dxa"/>
            </w:tcMar>
            <w:vAlign w:val="center"/>
            <w:hideMark/>
          </w:tcPr>
          <w:p w14:paraId="761E3F9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179ED9B" w14:textId="77777777" w:rsidR="00D75A04" w:rsidRPr="007A0E23" w:rsidRDefault="00D75A04" w:rsidP="008762B6">
            <w:pPr>
              <w:pStyle w:val="movimento"/>
              <w:rPr>
                <w:color w:val="002060"/>
              </w:rPr>
            </w:pPr>
            <w:r w:rsidRPr="007A0E23">
              <w:rPr>
                <w:color w:val="002060"/>
              </w:rPr>
              <w:t>MINISCALCO NICOLO</w:t>
            </w:r>
          </w:p>
        </w:tc>
        <w:tc>
          <w:tcPr>
            <w:tcW w:w="2200" w:type="dxa"/>
            <w:tcMar>
              <w:top w:w="20" w:type="dxa"/>
              <w:left w:w="20" w:type="dxa"/>
              <w:bottom w:w="20" w:type="dxa"/>
              <w:right w:w="20" w:type="dxa"/>
            </w:tcMar>
            <w:vAlign w:val="center"/>
            <w:hideMark/>
          </w:tcPr>
          <w:p w14:paraId="3D9D08E2" w14:textId="77777777" w:rsidR="00D75A04" w:rsidRPr="007A0E23" w:rsidRDefault="00D75A04" w:rsidP="008762B6">
            <w:pPr>
              <w:pStyle w:val="movimento2"/>
              <w:rPr>
                <w:color w:val="002060"/>
              </w:rPr>
            </w:pPr>
            <w:r w:rsidRPr="007A0E23">
              <w:rPr>
                <w:color w:val="002060"/>
              </w:rPr>
              <w:t xml:space="preserve">(TRUENTIN LAMA) </w:t>
            </w:r>
          </w:p>
        </w:tc>
      </w:tr>
      <w:tr w:rsidR="00D75A04" w:rsidRPr="007A0E23" w14:paraId="6D3EA96D" w14:textId="77777777" w:rsidTr="008762B6">
        <w:tc>
          <w:tcPr>
            <w:tcW w:w="2200" w:type="dxa"/>
            <w:tcMar>
              <w:top w:w="20" w:type="dxa"/>
              <w:left w:w="20" w:type="dxa"/>
              <w:bottom w:w="20" w:type="dxa"/>
              <w:right w:w="20" w:type="dxa"/>
            </w:tcMar>
            <w:vAlign w:val="center"/>
            <w:hideMark/>
          </w:tcPr>
          <w:p w14:paraId="30CBE618" w14:textId="77777777" w:rsidR="00D75A04" w:rsidRPr="007A0E23" w:rsidRDefault="00D75A04" w:rsidP="008762B6">
            <w:pPr>
              <w:pStyle w:val="movimento"/>
              <w:rPr>
                <w:color w:val="002060"/>
              </w:rPr>
            </w:pPr>
            <w:r w:rsidRPr="007A0E23">
              <w:rPr>
                <w:color w:val="002060"/>
              </w:rPr>
              <w:t>PIRRO ALESSANDRO MARI</w:t>
            </w:r>
          </w:p>
        </w:tc>
        <w:tc>
          <w:tcPr>
            <w:tcW w:w="2200" w:type="dxa"/>
            <w:tcMar>
              <w:top w:w="20" w:type="dxa"/>
              <w:left w:w="20" w:type="dxa"/>
              <w:bottom w:w="20" w:type="dxa"/>
              <w:right w:w="20" w:type="dxa"/>
            </w:tcMar>
            <w:vAlign w:val="center"/>
            <w:hideMark/>
          </w:tcPr>
          <w:p w14:paraId="1946F76B" w14:textId="77777777" w:rsidR="00D75A04" w:rsidRPr="007A0E23" w:rsidRDefault="00D75A04" w:rsidP="008762B6">
            <w:pPr>
              <w:pStyle w:val="movimento2"/>
              <w:rPr>
                <w:color w:val="002060"/>
              </w:rPr>
            </w:pPr>
            <w:r w:rsidRPr="007A0E23">
              <w:rPr>
                <w:color w:val="002060"/>
              </w:rPr>
              <w:t xml:space="preserve">(VAL TENNA UNITED) </w:t>
            </w:r>
          </w:p>
        </w:tc>
        <w:tc>
          <w:tcPr>
            <w:tcW w:w="800" w:type="dxa"/>
            <w:tcMar>
              <w:top w:w="20" w:type="dxa"/>
              <w:left w:w="20" w:type="dxa"/>
              <w:bottom w:w="20" w:type="dxa"/>
              <w:right w:w="20" w:type="dxa"/>
            </w:tcMar>
            <w:vAlign w:val="center"/>
            <w:hideMark/>
          </w:tcPr>
          <w:p w14:paraId="528E8F6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220197E" w14:textId="77777777" w:rsidR="00D75A04" w:rsidRPr="007A0E23" w:rsidRDefault="00D75A04" w:rsidP="008762B6">
            <w:pPr>
              <w:pStyle w:val="movimento"/>
              <w:rPr>
                <w:color w:val="002060"/>
              </w:rPr>
            </w:pPr>
            <w:r w:rsidRPr="007A0E23">
              <w:rPr>
                <w:color w:val="002060"/>
              </w:rPr>
              <w:t>TABOUBI KALIL</w:t>
            </w:r>
          </w:p>
        </w:tc>
        <w:tc>
          <w:tcPr>
            <w:tcW w:w="2200" w:type="dxa"/>
            <w:tcMar>
              <w:top w:w="20" w:type="dxa"/>
              <w:left w:w="20" w:type="dxa"/>
              <w:bottom w:w="20" w:type="dxa"/>
              <w:right w:w="20" w:type="dxa"/>
            </w:tcMar>
            <w:vAlign w:val="center"/>
            <w:hideMark/>
          </w:tcPr>
          <w:p w14:paraId="647EBDA7" w14:textId="77777777" w:rsidR="00D75A04" w:rsidRPr="007A0E23" w:rsidRDefault="00D75A04" w:rsidP="008762B6">
            <w:pPr>
              <w:pStyle w:val="movimento2"/>
              <w:rPr>
                <w:color w:val="002060"/>
              </w:rPr>
            </w:pPr>
            <w:r w:rsidRPr="007A0E23">
              <w:rPr>
                <w:color w:val="002060"/>
              </w:rPr>
              <w:t xml:space="preserve">(VIRTUS AURORA C5) </w:t>
            </w:r>
          </w:p>
        </w:tc>
      </w:tr>
    </w:tbl>
    <w:p w14:paraId="17F69ACF" w14:textId="77777777" w:rsidR="00D75A04" w:rsidRPr="007A0E23" w:rsidRDefault="00D75A04" w:rsidP="00D75A04">
      <w:pPr>
        <w:pStyle w:val="titolo20"/>
        <w:rPr>
          <w:rFonts w:eastAsiaTheme="minorEastAsia"/>
          <w:color w:val="002060"/>
        </w:rPr>
      </w:pPr>
      <w:r w:rsidRPr="007A0E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17965451" w14:textId="77777777" w:rsidTr="008762B6">
        <w:tc>
          <w:tcPr>
            <w:tcW w:w="2200" w:type="dxa"/>
            <w:tcMar>
              <w:top w:w="20" w:type="dxa"/>
              <w:left w:w="20" w:type="dxa"/>
              <w:bottom w:w="20" w:type="dxa"/>
              <w:right w:w="20" w:type="dxa"/>
            </w:tcMar>
            <w:vAlign w:val="center"/>
            <w:hideMark/>
          </w:tcPr>
          <w:p w14:paraId="6A9DB35D" w14:textId="77777777" w:rsidR="00D75A04" w:rsidRPr="007A0E23" w:rsidRDefault="00D75A04" w:rsidP="008762B6">
            <w:pPr>
              <w:pStyle w:val="movimento"/>
              <w:rPr>
                <w:color w:val="002060"/>
              </w:rPr>
            </w:pPr>
            <w:r w:rsidRPr="007A0E23">
              <w:rPr>
                <w:color w:val="002060"/>
              </w:rPr>
              <w:t>CAPRIOTTI KEVIN</w:t>
            </w:r>
          </w:p>
        </w:tc>
        <w:tc>
          <w:tcPr>
            <w:tcW w:w="2200" w:type="dxa"/>
            <w:tcMar>
              <w:top w:w="20" w:type="dxa"/>
              <w:left w:w="20" w:type="dxa"/>
              <w:bottom w:w="20" w:type="dxa"/>
              <w:right w:w="20" w:type="dxa"/>
            </w:tcMar>
            <w:vAlign w:val="center"/>
            <w:hideMark/>
          </w:tcPr>
          <w:p w14:paraId="3EF6F185" w14:textId="77777777" w:rsidR="00D75A04" w:rsidRPr="007A0E23" w:rsidRDefault="00D75A04" w:rsidP="008762B6">
            <w:pPr>
              <w:pStyle w:val="movimento2"/>
              <w:rPr>
                <w:color w:val="002060"/>
              </w:rPr>
            </w:pPr>
            <w:r w:rsidRPr="007A0E23">
              <w:rPr>
                <w:color w:val="002060"/>
              </w:rPr>
              <w:t xml:space="preserve">(ACQUAVIVA CALCIO) </w:t>
            </w:r>
          </w:p>
        </w:tc>
        <w:tc>
          <w:tcPr>
            <w:tcW w:w="800" w:type="dxa"/>
            <w:tcMar>
              <w:top w:w="20" w:type="dxa"/>
              <w:left w:w="20" w:type="dxa"/>
              <w:bottom w:w="20" w:type="dxa"/>
              <w:right w:w="20" w:type="dxa"/>
            </w:tcMar>
            <w:vAlign w:val="center"/>
            <w:hideMark/>
          </w:tcPr>
          <w:p w14:paraId="229C430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FC41080" w14:textId="77777777" w:rsidR="00D75A04" w:rsidRPr="007A0E23" w:rsidRDefault="00D75A04" w:rsidP="008762B6">
            <w:pPr>
              <w:pStyle w:val="movimento"/>
              <w:rPr>
                <w:color w:val="002060"/>
              </w:rPr>
            </w:pPr>
            <w:r w:rsidRPr="007A0E23">
              <w:rPr>
                <w:color w:val="002060"/>
              </w:rPr>
              <w:t>SANTUCCI SIMONE</w:t>
            </w:r>
          </w:p>
        </w:tc>
        <w:tc>
          <w:tcPr>
            <w:tcW w:w="2200" w:type="dxa"/>
            <w:tcMar>
              <w:top w:w="20" w:type="dxa"/>
              <w:left w:w="20" w:type="dxa"/>
              <w:bottom w:w="20" w:type="dxa"/>
              <w:right w:w="20" w:type="dxa"/>
            </w:tcMar>
            <w:vAlign w:val="center"/>
            <w:hideMark/>
          </w:tcPr>
          <w:p w14:paraId="7FB9D7BC" w14:textId="77777777" w:rsidR="00D75A04" w:rsidRPr="007A0E23" w:rsidRDefault="00D75A04" w:rsidP="008762B6">
            <w:pPr>
              <w:pStyle w:val="movimento2"/>
              <w:rPr>
                <w:color w:val="002060"/>
              </w:rPr>
            </w:pPr>
            <w:r w:rsidRPr="007A0E23">
              <w:rPr>
                <w:color w:val="002060"/>
              </w:rPr>
              <w:t xml:space="preserve">(C.U.S. CAMERINO A.S.D.) </w:t>
            </w:r>
          </w:p>
        </w:tc>
      </w:tr>
      <w:tr w:rsidR="00D75A04" w:rsidRPr="007A0E23" w14:paraId="07598474" w14:textId="77777777" w:rsidTr="008762B6">
        <w:tc>
          <w:tcPr>
            <w:tcW w:w="2200" w:type="dxa"/>
            <w:tcMar>
              <w:top w:w="20" w:type="dxa"/>
              <w:left w:w="20" w:type="dxa"/>
              <w:bottom w:w="20" w:type="dxa"/>
              <w:right w:w="20" w:type="dxa"/>
            </w:tcMar>
            <w:vAlign w:val="center"/>
            <w:hideMark/>
          </w:tcPr>
          <w:p w14:paraId="7D2D5534" w14:textId="77777777" w:rsidR="00D75A04" w:rsidRPr="007A0E23" w:rsidRDefault="00D75A04" w:rsidP="008762B6">
            <w:pPr>
              <w:pStyle w:val="movimento"/>
              <w:rPr>
                <w:color w:val="002060"/>
              </w:rPr>
            </w:pPr>
            <w:r w:rsidRPr="007A0E23">
              <w:rPr>
                <w:color w:val="002060"/>
              </w:rPr>
              <w:t>CAPOLONGO ALESSANDRO</w:t>
            </w:r>
          </w:p>
        </w:tc>
        <w:tc>
          <w:tcPr>
            <w:tcW w:w="2200" w:type="dxa"/>
            <w:tcMar>
              <w:top w:w="20" w:type="dxa"/>
              <w:left w:w="20" w:type="dxa"/>
              <w:bottom w:w="20" w:type="dxa"/>
              <w:right w:w="20" w:type="dxa"/>
            </w:tcMar>
            <w:vAlign w:val="center"/>
            <w:hideMark/>
          </w:tcPr>
          <w:p w14:paraId="4F2AAB6B" w14:textId="77777777" w:rsidR="00D75A04" w:rsidRPr="007A0E23" w:rsidRDefault="00D75A04" w:rsidP="008762B6">
            <w:pPr>
              <w:pStyle w:val="movimento2"/>
              <w:rPr>
                <w:color w:val="002060"/>
              </w:rPr>
            </w:pPr>
            <w:r w:rsidRPr="007A0E23">
              <w:rPr>
                <w:color w:val="002060"/>
              </w:rPr>
              <w:t xml:space="preserve">(CASELLE) </w:t>
            </w:r>
          </w:p>
        </w:tc>
        <w:tc>
          <w:tcPr>
            <w:tcW w:w="800" w:type="dxa"/>
            <w:tcMar>
              <w:top w:w="20" w:type="dxa"/>
              <w:left w:w="20" w:type="dxa"/>
              <w:bottom w:w="20" w:type="dxa"/>
              <w:right w:w="20" w:type="dxa"/>
            </w:tcMar>
            <w:vAlign w:val="center"/>
            <w:hideMark/>
          </w:tcPr>
          <w:p w14:paraId="32FF07B5"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CD76A71" w14:textId="77777777" w:rsidR="00D75A04" w:rsidRPr="007A0E23" w:rsidRDefault="00D75A04" w:rsidP="008762B6">
            <w:pPr>
              <w:pStyle w:val="movimento"/>
              <w:rPr>
                <w:color w:val="002060"/>
              </w:rPr>
            </w:pPr>
            <w:r w:rsidRPr="007A0E23">
              <w:rPr>
                <w:color w:val="002060"/>
              </w:rPr>
              <w:t>FORLUCCI ENRICO</w:t>
            </w:r>
          </w:p>
        </w:tc>
        <w:tc>
          <w:tcPr>
            <w:tcW w:w="2200" w:type="dxa"/>
            <w:tcMar>
              <w:top w:w="20" w:type="dxa"/>
              <w:left w:w="20" w:type="dxa"/>
              <w:bottom w:w="20" w:type="dxa"/>
              <w:right w:w="20" w:type="dxa"/>
            </w:tcMar>
            <w:vAlign w:val="center"/>
            <w:hideMark/>
          </w:tcPr>
          <w:p w14:paraId="6F1B5A06" w14:textId="77777777" w:rsidR="00D75A04" w:rsidRPr="007A0E23" w:rsidRDefault="00D75A04" w:rsidP="008762B6">
            <w:pPr>
              <w:pStyle w:val="movimento2"/>
              <w:rPr>
                <w:color w:val="002060"/>
              </w:rPr>
            </w:pPr>
            <w:r w:rsidRPr="007A0E23">
              <w:rPr>
                <w:color w:val="002060"/>
              </w:rPr>
              <w:t xml:space="preserve">(DURANTINA SANTA CECILIA) </w:t>
            </w:r>
          </w:p>
        </w:tc>
      </w:tr>
      <w:tr w:rsidR="00D75A04" w:rsidRPr="007A0E23" w14:paraId="572323A3" w14:textId="77777777" w:rsidTr="008762B6">
        <w:tc>
          <w:tcPr>
            <w:tcW w:w="2200" w:type="dxa"/>
            <w:tcMar>
              <w:top w:w="20" w:type="dxa"/>
              <w:left w:w="20" w:type="dxa"/>
              <w:bottom w:w="20" w:type="dxa"/>
              <w:right w:w="20" w:type="dxa"/>
            </w:tcMar>
            <w:vAlign w:val="center"/>
            <w:hideMark/>
          </w:tcPr>
          <w:p w14:paraId="103B1BC1" w14:textId="77777777" w:rsidR="00D75A04" w:rsidRPr="007A0E23" w:rsidRDefault="00D75A04" w:rsidP="008762B6">
            <w:pPr>
              <w:pStyle w:val="movimento"/>
              <w:rPr>
                <w:color w:val="002060"/>
              </w:rPr>
            </w:pPr>
            <w:r w:rsidRPr="007A0E23">
              <w:rPr>
                <w:color w:val="002060"/>
              </w:rPr>
              <w:t>ZARBO ANGELO</w:t>
            </w:r>
          </w:p>
        </w:tc>
        <w:tc>
          <w:tcPr>
            <w:tcW w:w="2200" w:type="dxa"/>
            <w:tcMar>
              <w:top w:w="20" w:type="dxa"/>
              <w:left w:w="20" w:type="dxa"/>
              <w:bottom w:w="20" w:type="dxa"/>
              <w:right w:w="20" w:type="dxa"/>
            </w:tcMar>
            <w:vAlign w:val="center"/>
            <w:hideMark/>
          </w:tcPr>
          <w:p w14:paraId="46A464C6" w14:textId="77777777" w:rsidR="00D75A04" w:rsidRPr="007A0E23" w:rsidRDefault="00D75A04" w:rsidP="008762B6">
            <w:pPr>
              <w:pStyle w:val="movimento2"/>
              <w:rPr>
                <w:color w:val="002060"/>
              </w:rPr>
            </w:pPr>
            <w:r w:rsidRPr="007A0E23">
              <w:rPr>
                <w:color w:val="002060"/>
              </w:rPr>
              <w:t xml:space="preserve">(EUROPE TT) </w:t>
            </w:r>
          </w:p>
        </w:tc>
        <w:tc>
          <w:tcPr>
            <w:tcW w:w="800" w:type="dxa"/>
            <w:tcMar>
              <w:top w:w="20" w:type="dxa"/>
              <w:left w:w="20" w:type="dxa"/>
              <w:bottom w:w="20" w:type="dxa"/>
              <w:right w:w="20" w:type="dxa"/>
            </w:tcMar>
            <w:vAlign w:val="center"/>
            <w:hideMark/>
          </w:tcPr>
          <w:p w14:paraId="2BBAD97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A35ACC2" w14:textId="77777777" w:rsidR="00D75A04" w:rsidRPr="007A0E23" w:rsidRDefault="00D75A04" w:rsidP="008762B6">
            <w:pPr>
              <w:pStyle w:val="movimento"/>
              <w:rPr>
                <w:color w:val="002060"/>
              </w:rPr>
            </w:pPr>
            <w:r w:rsidRPr="007A0E23">
              <w:rPr>
                <w:color w:val="002060"/>
              </w:rPr>
              <w:t>IOIO VINCENZO</w:t>
            </w:r>
          </w:p>
        </w:tc>
        <w:tc>
          <w:tcPr>
            <w:tcW w:w="2200" w:type="dxa"/>
            <w:tcMar>
              <w:top w:w="20" w:type="dxa"/>
              <w:left w:w="20" w:type="dxa"/>
              <w:bottom w:w="20" w:type="dxa"/>
              <w:right w:w="20" w:type="dxa"/>
            </w:tcMar>
            <w:vAlign w:val="center"/>
            <w:hideMark/>
          </w:tcPr>
          <w:p w14:paraId="383151FD" w14:textId="77777777" w:rsidR="00D75A04" w:rsidRPr="007A0E23" w:rsidRDefault="00D75A04" w:rsidP="008762B6">
            <w:pPr>
              <w:pStyle w:val="movimento2"/>
              <w:rPr>
                <w:color w:val="002060"/>
              </w:rPr>
            </w:pPr>
            <w:r w:rsidRPr="007A0E23">
              <w:rPr>
                <w:color w:val="002060"/>
              </w:rPr>
              <w:t xml:space="preserve">(FABRIANO CALCIO A 5 2023) </w:t>
            </w:r>
          </w:p>
        </w:tc>
      </w:tr>
      <w:tr w:rsidR="00D75A04" w:rsidRPr="007A0E23" w14:paraId="6B515A21" w14:textId="77777777" w:rsidTr="008762B6">
        <w:tc>
          <w:tcPr>
            <w:tcW w:w="2200" w:type="dxa"/>
            <w:tcMar>
              <w:top w:w="20" w:type="dxa"/>
              <w:left w:w="20" w:type="dxa"/>
              <w:bottom w:w="20" w:type="dxa"/>
              <w:right w:w="20" w:type="dxa"/>
            </w:tcMar>
            <w:vAlign w:val="center"/>
            <w:hideMark/>
          </w:tcPr>
          <w:p w14:paraId="7A1AFE0D" w14:textId="77777777" w:rsidR="00D75A04" w:rsidRPr="007A0E23" w:rsidRDefault="00D75A04" w:rsidP="008762B6">
            <w:pPr>
              <w:pStyle w:val="movimento"/>
              <w:rPr>
                <w:color w:val="002060"/>
              </w:rPr>
            </w:pPr>
            <w:r w:rsidRPr="007A0E23">
              <w:rPr>
                <w:color w:val="002060"/>
              </w:rPr>
              <w:t>ELMAZI REMZI</w:t>
            </w:r>
          </w:p>
        </w:tc>
        <w:tc>
          <w:tcPr>
            <w:tcW w:w="2200" w:type="dxa"/>
            <w:tcMar>
              <w:top w:w="20" w:type="dxa"/>
              <w:left w:w="20" w:type="dxa"/>
              <w:bottom w:w="20" w:type="dxa"/>
              <w:right w:w="20" w:type="dxa"/>
            </w:tcMar>
            <w:vAlign w:val="center"/>
            <w:hideMark/>
          </w:tcPr>
          <w:p w14:paraId="789130C1" w14:textId="77777777" w:rsidR="00D75A04" w:rsidRPr="007A0E23" w:rsidRDefault="00D75A04" w:rsidP="008762B6">
            <w:pPr>
              <w:pStyle w:val="movimento2"/>
              <w:rPr>
                <w:color w:val="002060"/>
              </w:rPr>
            </w:pPr>
            <w:r w:rsidRPr="007A0E23">
              <w:rPr>
                <w:color w:val="002060"/>
              </w:rPr>
              <w:t xml:space="preserve">(FFJ CALCIO A 5) </w:t>
            </w:r>
          </w:p>
        </w:tc>
        <w:tc>
          <w:tcPr>
            <w:tcW w:w="800" w:type="dxa"/>
            <w:tcMar>
              <w:top w:w="20" w:type="dxa"/>
              <w:left w:w="20" w:type="dxa"/>
              <w:bottom w:w="20" w:type="dxa"/>
              <w:right w:w="20" w:type="dxa"/>
            </w:tcMar>
            <w:vAlign w:val="center"/>
            <w:hideMark/>
          </w:tcPr>
          <w:p w14:paraId="75085C0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CBEE1B0" w14:textId="77777777" w:rsidR="00D75A04" w:rsidRPr="007A0E23" w:rsidRDefault="00D75A04" w:rsidP="008762B6">
            <w:pPr>
              <w:pStyle w:val="movimento"/>
              <w:rPr>
                <w:color w:val="002060"/>
              </w:rPr>
            </w:pPr>
            <w:r w:rsidRPr="007A0E23">
              <w:rPr>
                <w:color w:val="002060"/>
              </w:rPr>
              <w:t>CATTARULLA DANILO</w:t>
            </w:r>
          </w:p>
        </w:tc>
        <w:tc>
          <w:tcPr>
            <w:tcW w:w="2200" w:type="dxa"/>
            <w:tcMar>
              <w:top w:w="20" w:type="dxa"/>
              <w:left w:w="20" w:type="dxa"/>
              <w:bottom w:w="20" w:type="dxa"/>
              <w:right w:w="20" w:type="dxa"/>
            </w:tcMar>
            <w:vAlign w:val="center"/>
            <w:hideMark/>
          </w:tcPr>
          <w:p w14:paraId="21E50DDB" w14:textId="77777777" w:rsidR="00D75A04" w:rsidRPr="007A0E23" w:rsidRDefault="00D75A04" w:rsidP="008762B6">
            <w:pPr>
              <w:pStyle w:val="movimento2"/>
              <w:rPr>
                <w:color w:val="002060"/>
              </w:rPr>
            </w:pPr>
            <w:r w:rsidRPr="007A0E23">
              <w:rPr>
                <w:color w:val="002060"/>
              </w:rPr>
              <w:t xml:space="preserve">(FIUMINATA) </w:t>
            </w:r>
          </w:p>
        </w:tc>
      </w:tr>
      <w:tr w:rsidR="00D75A04" w:rsidRPr="007A0E23" w14:paraId="61DCB86A" w14:textId="77777777" w:rsidTr="008762B6">
        <w:tc>
          <w:tcPr>
            <w:tcW w:w="2200" w:type="dxa"/>
            <w:tcMar>
              <w:top w:w="20" w:type="dxa"/>
              <w:left w:w="20" w:type="dxa"/>
              <w:bottom w:w="20" w:type="dxa"/>
              <w:right w:w="20" w:type="dxa"/>
            </w:tcMar>
            <w:vAlign w:val="center"/>
            <w:hideMark/>
          </w:tcPr>
          <w:p w14:paraId="2AFBA072" w14:textId="77777777" w:rsidR="00D75A04" w:rsidRPr="007A0E23" w:rsidRDefault="00D75A04" w:rsidP="008762B6">
            <w:pPr>
              <w:pStyle w:val="movimento"/>
              <w:rPr>
                <w:color w:val="002060"/>
              </w:rPr>
            </w:pPr>
            <w:r w:rsidRPr="007A0E23">
              <w:rPr>
                <w:color w:val="002060"/>
              </w:rPr>
              <w:t>BRUZZICHESSI MARCO</w:t>
            </w:r>
          </w:p>
        </w:tc>
        <w:tc>
          <w:tcPr>
            <w:tcW w:w="2200" w:type="dxa"/>
            <w:tcMar>
              <w:top w:w="20" w:type="dxa"/>
              <w:left w:w="20" w:type="dxa"/>
              <w:bottom w:w="20" w:type="dxa"/>
              <w:right w:w="20" w:type="dxa"/>
            </w:tcMar>
            <w:vAlign w:val="center"/>
            <w:hideMark/>
          </w:tcPr>
          <w:p w14:paraId="12470404" w14:textId="77777777" w:rsidR="00D75A04" w:rsidRPr="007A0E23" w:rsidRDefault="00D75A04" w:rsidP="008762B6">
            <w:pPr>
              <w:pStyle w:val="movimento2"/>
              <w:rPr>
                <w:color w:val="002060"/>
              </w:rPr>
            </w:pPr>
            <w:r w:rsidRPr="007A0E23">
              <w:rPr>
                <w:color w:val="002060"/>
              </w:rPr>
              <w:t xml:space="preserve">(FRASASSI C5) </w:t>
            </w:r>
          </w:p>
        </w:tc>
        <w:tc>
          <w:tcPr>
            <w:tcW w:w="800" w:type="dxa"/>
            <w:tcMar>
              <w:top w:w="20" w:type="dxa"/>
              <w:left w:w="20" w:type="dxa"/>
              <w:bottom w:w="20" w:type="dxa"/>
              <w:right w:w="20" w:type="dxa"/>
            </w:tcMar>
            <w:vAlign w:val="center"/>
            <w:hideMark/>
          </w:tcPr>
          <w:p w14:paraId="4971D5AF"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F1F7850" w14:textId="77777777" w:rsidR="00D75A04" w:rsidRPr="007A0E23" w:rsidRDefault="00D75A04" w:rsidP="008762B6">
            <w:pPr>
              <w:pStyle w:val="movimento"/>
              <w:rPr>
                <w:color w:val="002060"/>
              </w:rPr>
            </w:pPr>
            <w:r w:rsidRPr="007A0E23">
              <w:rPr>
                <w:color w:val="002060"/>
              </w:rPr>
              <w:t>XHUVELAJ SULEJMEN</w:t>
            </w:r>
          </w:p>
        </w:tc>
        <w:tc>
          <w:tcPr>
            <w:tcW w:w="2200" w:type="dxa"/>
            <w:tcMar>
              <w:top w:w="20" w:type="dxa"/>
              <w:left w:w="20" w:type="dxa"/>
              <w:bottom w:w="20" w:type="dxa"/>
              <w:right w:w="20" w:type="dxa"/>
            </w:tcMar>
            <w:vAlign w:val="center"/>
            <w:hideMark/>
          </w:tcPr>
          <w:p w14:paraId="65575174" w14:textId="77777777" w:rsidR="00D75A04" w:rsidRPr="007A0E23" w:rsidRDefault="00D75A04" w:rsidP="008762B6">
            <w:pPr>
              <w:pStyle w:val="movimento2"/>
              <w:rPr>
                <w:color w:val="002060"/>
              </w:rPr>
            </w:pPr>
            <w:r w:rsidRPr="007A0E23">
              <w:rPr>
                <w:color w:val="002060"/>
              </w:rPr>
              <w:t xml:space="preserve">(PIEDIRIPA C5) </w:t>
            </w:r>
          </w:p>
        </w:tc>
      </w:tr>
      <w:tr w:rsidR="00D75A04" w:rsidRPr="007A0E23" w14:paraId="601168C7" w14:textId="77777777" w:rsidTr="008762B6">
        <w:tc>
          <w:tcPr>
            <w:tcW w:w="2200" w:type="dxa"/>
            <w:tcMar>
              <w:top w:w="20" w:type="dxa"/>
              <w:left w:w="20" w:type="dxa"/>
              <w:bottom w:w="20" w:type="dxa"/>
              <w:right w:w="20" w:type="dxa"/>
            </w:tcMar>
            <w:vAlign w:val="center"/>
            <w:hideMark/>
          </w:tcPr>
          <w:p w14:paraId="6B9B9C36" w14:textId="77777777" w:rsidR="00D75A04" w:rsidRPr="007A0E23" w:rsidRDefault="00D75A04" w:rsidP="008762B6">
            <w:pPr>
              <w:pStyle w:val="movimento"/>
              <w:rPr>
                <w:color w:val="002060"/>
              </w:rPr>
            </w:pPr>
            <w:r w:rsidRPr="007A0E23">
              <w:rPr>
                <w:color w:val="002060"/>
              </w:rPr>
              <w:t>SPERANDIO DAVIDE</w:t>
            </w:r>
          </w:p>
        </w:tc>
        <w:tc>
          <w:tcPr>
            <w:tcW w:w="2200" w:type="dxa"/>
            <w:tcMar>
              <w:top w:w="20" w:type="dxa"/>
              <w:left w:w="20" w:type="dxa"/>
              <w:bottom w:w="20" w:type="dxa"/>
              <w:right w:w="20" w:type="dxa"/>
            </w:tcMar>
            <w:vAlign w:val="center"/>
            <w:hideMark/>
          </w:tcPr>
          <w:p w14:paraId="4BC4BE6D" w14:textId="77777777" w:rsidR="00D75A04" w:rsidRPr="007A0E23" w:rsidRDefault="00D75A04" w:rsidP="008762B6">
            <w:pPr>
              <w:pStyle w:val="movimento2"/>
              <w:rPr>
                <w:color w:val="002060"/>
              </w:rPr>
            </w:pPr>
            <w:r w:rsidRPr="007A0E23">
              <w:rPr>
                <w:color w:val="002060"/>
              </w:rPr>
              <w:t xml:space="preserve">(URBINO CALCIO A 5) </w:t>
            </w:r>
          </w:p>
        </w:tc>
        <w:tc>
          <w:tcPr>
            <w:tcW w:w="800" w:type="dxa"/>
            <w:tcMar>
              <w:top w:w="20" w:type="dxa"/>
              <w:left w:w="20" w:type="dxa"/>
              <w:bottom w:w="20" w:type="dxa"/>
              <w:right w:w="20" w:type="dxa"/>
            </w:tcMar>
            <w:vAlign w:val="center"/>
            <w:hideMark/>
          </w:tcPr>
          <w:p w14:paraId="55CA2A59"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7C76E80" w14:textId="77777777" w:rsidR="00D75A04" w:rsidRPr="007A0E23" w:rsidRDefault="00D75A04" w:rsidP="008762B6">
            <w:pPr>
              <w:pStyle w:val="movimento"/>
              <w:rPr>
                <w:color w:val="002060"/>
              </w:rPr>
            </w:pPr>
            <w:r w:rsidRPr="007A0E23">
              <w:rPr>
                <w:color w:val="002060"/>
              </w:rPr>
              <w:t>CANONICI CHRISTIAN</w:t>
            </w:r>
          </w:p>
        </w:tc>
        <w:tc>
          <w:tcPr>
            <w:tcW w:w="2200" w:type="dxa"/>
            <w:tcMar>
              <w:top w:w="20" w:type="dxa"/>
              <w:left w:w="20" w:type="dxa"/>
              <w:bottom w:w="20" w:type="dxa"/>
              <w:right w:w="20" w:type="dxa"/>
            </w:tcMar>
            <w:vAlign w:val="center"/>
            <w:hideMark/>
          </w:tcPr>
          <w:p w14:paraId="48E6F9FE" w14:textId="77777777" w:rsidR="00D75A04" w:rsidRPr="007A0E23" w:rsidRDefault="00D75A04" w:rsidP="008762B6">
            <w:pPr>
              <w:pStyle w:val="movimento2"/>
              <w:rPr>
                <w:color w:val="002060"/>
                <w:lang w:val="es-ES"/>
              </w:rPr>
            </w:pPr>
            <w:r w:rsidRPr="007A0E23">
              <w:rPr>
                <w:color w:val="002060"/>
                <w:lang w:val="es-ES"/>
              </w:rPr>
              <w:t xml:space="preserve">(VALMISA FUTSAL A.S.D.) </w:t>
            </w:r>
          </w:p>
        </w:tc>
      </w:tr>
    </w:tbl>
    <w:p w14:paraId="16ED7C87" w14:textId="77777777" w:rsidR="00D75A04" w:rsidRPr="007A0E23" w:rsidRDefault="00D75A04" w:rsidP="00D75A04">
      <w:pPr>
        <w:pStyle w:val="titolo20"/>
        <w:rPr>
          <w:rFonts w:eastAsiaTheme="minorEastAsia"/>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1E1D10DE" w14:textId="77777777" w:rsidTr="008762B6">
        <w:tc>
          <w:tcPr>
            <w:tcW w:w="2200" w:type="dxa"/>
            <w:tcMar>
              <w:top w:w="20" w:type="dxa"/>
              <w:left w:w="20" w:type="dxa"/>
              <w:bottom w:w="20" w:type="dxa"/>
              <w:right w:w="20" w:type="dxa"/>
            </w:tcMar>
            <w:vAlign w:val="center"/>
            <w:hideMark/>
          </w:tcPr>
          <w:p w14:paraId="2FCEFF8A" w14:textId="77777777" w:rsidR="00D75A04" w:rsidRPr="007A0E23" w:rsidRDefault="00D75A04" w:rsidP="008762B6">
            <w:pPr>
              <w:pStyle w:val="movimento"/>
              <w:rPr>
                <w:color w:val="002060"/>
              </w:rPr>
            </w:pPr>
            <w:r w:rsidRPr="007A0E23">
              <w:rPr>
                <w:color w:val="002060"/>
              </w:rPr>
              <w:t>GARCIA TEJEDA BRAYAN</w:t>
            </w:r>
          </w:p>
        </w:tc>
        <w:tc>
          <w:tcPr>
            <w:tcW w:w="2200" w:type="dxa"/>
            <w:tcMar>
              <w:top w:w="20" w:type="dxa"/>
              <w:left w:w="20" w:type="dxa"/>
              <w:bottom w:w="20" w:type="dxa"/>
              <w:right w:w="20" w:type="dxa"/>
            </w:tcMar>
            <w:vAlign w:val="center"/>
            <w:hideMark/>
          </w:tcPr>
          <w:p w14:paraId="332E2953" w14:textId="77777777" w:rsidR="00D75A04" w:rsidRPr="007A0E23" w:rsidRDefault="00D75A04" w:rsidP="008762B6">
            <w:pPr>
              <w:pStyle w:val="movimento2"/>
              <w:rPr>
                <w:color w:val="002060"/>
              </w:rPr>
            </w:pPr>
            <w:r w:rsidRPr="007A0E23">
              <w:rPr>
                <w:color w:val="002060"/>
              </w:rPr>
              <w:t xml:space="preserve">(ACADEMY CIVITANOVESE) </w:t>
            </w:r>
          </w:p>
        </w:tc>
        <w:tc>
          <w:tcPr>
            <w:tcW w:w="800" w:type="dxa"/>
            <w:tcMar>
              <w:top w:w="20" w:type="dxa"/>
              <w:left w:w="20" w:type="dxa"/>
              <w:bottom w:w="20" w:type="dxa"/>
              <w:right w:w="20" w:type="dxa"/>
            </w:tcMar>
            <w:vAlign w:val="center"/>
            <w:hideMark/>
          </w:tcPr>
          <w:p w14:paraId="0CF426F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D8805C9" w14:textId="77777777" w:rsidR="00D75A04" w:rsidRPr="007A0E23" w:rsidRDefault="00D75A04" w:rsidP="008762B6">
            <w:pPr>
              <w:pStyle w:val="movimento"/>
              <w:rPr>
                <w:color w:val="002060"/>
              </w:rPr>
            </w:pPr>
            <w:r w:rsidRPr="007A0E23">
              <w:rPr>
                <w:color w:val="002060"/>
              </w:rPr>
              <w:t>BELTRANI SAMUELE</w:t>
            </w:r>
          </w:p>
        </w:tc>
        <w:tc>
          <w:tcPr>
            <w:tcW w:w="2200" w:type="dxa"/>
            <w:tcMar>
              <w:top w:w="20" w:type="dxa"/>
              <w:left w:w="20" w:type="dxa"/>
              <w:bottom w:w="20" w:type="dxa"/>
              <w:right w:w="20" w:type="dxa"/>
            </w:tcMar>
            <w:vAlign w:val="center"/>
            <w:hideMark/>
          </w:tcPr>
          <w:p w14:paraId="3652B601" w14:textId="77777777" w:rsidR="00D75A04" w:rsidRPr="007A0E23" w:rsidRDefault="00D75A04" w:rsidP="008762B6">
            <w:pPr>
              <w:pStyle w:val="movimento2"/>
              <w:rPr>
                <w:color w:val="002060"/>
              </w:rPr>
            </w:pPr>
            <w:r w:rsidRPr="007A0E23">
              <w:rPr>
                <w:color w:val="002060"/>
              </w:rPr>
              <w:t xml:space="preserve">(ANGELI) </w:t>
            </w:r>
          </w:p>
        </w:tc>
      </w:tr>
      <w:tr w:rsidR="00D75A04" w:rsidRPr="007A0E23" w14:paraId="51CB9FD4" w14:textId="77777777" w:rsidTr="008762B6">
        <w:tc>
          <w:tcPr>
            <w:tcW w:w="2200" w:type="dxa"/>
            <w:tcMar>
              <w:top w:w="20" w:type="dxa"/>
              <w:left w:w="20" w:type="dxa"/>
              <w:bottom w:w="20" w:type="dxa"/>
              <w:right w:w="20" w:type="dxa"/>
            </w:tcMar>
            <w:vAlign w:val="center"/>
            <w:hideMark/>
          </w:tcPr>
          <w:p w14:paraId="5C1CD995" w14:textId="77777777" w:rsidR="00D75A04" w:rsidRPr="007A0E23" w:rsidRDefault="00D75A04" w:rsidP="008762B6">
            <w:pPr>
              <w:pStyle w:val="movimento"/>
              <w:rPr>
                <w:color w:val="002060"/>
              </w:rPr>
            </w:pPr>
            <w:r w:rsidRPr="007A0E23">
              <w:rPr>
                <w:color w:val="002060"/>
              </w:rPr>
              <w:t>QUINELLATO CARLOS HENRIQUE</w:t>
            </w:r>
          </w:p>
        </w:tc>
        <w:tc>
          <w:tcPr>
            <w:tcW w:w="2200" w:type="dxa"/>
            <w:tcMar>
              <w:top w:w="20" w:type="dxa"/>
              <w:left w:w="20" w:type="dxa"/>
              <w:bottom w:w="20" w:type="dxa"/>
              <w:right w:w="20" w:type="dxa"/>
            </w:tcMar>
            <w:vAlign w:val="center"/>
            <w:hideMark/>
          </w:tcPr>
          <w:p w14:paraId="59D4072A" w14:textId="77777777" w:rsidR="00D75A04" w:rsidRPr="007A0E23" w:rsidRDefault="00D75A04" w:rsidP="008762B6">
            <w:pPr>
              <w:pStyle w:val="movimento2"/>
              <w:rPr>
                <w:color w:val="002060"/>
              </w:rPr>
            </w:pPr>
            <w:r w:rsidRPr="007A0E23">
              <w:rPr>
                <w:color w:val="002060"/>
              </w:rPr>
              <w:t xml:space="preserve">(ANKON NOVA MARMI) </w:t>
            </w:r>
          </w:p>
        </w:tc>
        <w:tc>
          <w:tcPr>
            <w:tcW w:w="800" w:type="dxa"/>
            <w:tcMar>
              <w:top w:w="20" w:type="dxa"/>
              <w:left w:w="20" w:type="dxa"/>
              <w:bottom w:w="20" w:type="dxa"/>
              <w:right w:w="20" w:type="dxa"/>
            </w:tcMar>
            <w:vAlign w:val="center"/>
            <w:hideMark/>
          </w:tcPr>
          <w:p w14:paraId="3623AE8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1EB2379" w14:textId="77777777" w:rsidR="00D75A04" w:rsidRPr="007A0E23" w:rsidRDefault="00D75A04" w:rsidP="008762B6">
            <w:pPr>
              <w:pStyle w:val="movimento"/>
              <w:rPr>
                <w:color w:val="002060"/>
              </w:rPr>
            </w:pPr>
            <w:r w:rsidRPr="007A0E23">
              <w:rPr>
                <w:color w:val="002060"/>
              </w:rPr>
              <w:t>SALVATORI ALESSIO</w:t>
            </w:r>
          </w:p>
        </w:tc>
        <w:tc>
          <w:tcPr>
            <w:tcW w:w="2200" w:type="dxa"/>
            <w:tcMar>
              <w:top w:w="20" w:type="dxa"/>
              <w:left w:w="20" w:type="dxa"/>
              <w:bottom w:w="20" w:type="dxa"/>
              <w:right w:w="20" w:type="dxa"/>
            </w:tcMar>
            <w:vAlign w:val="center"/>
            <w:hideMark/>
          </w:tcPr>
          <w:p w14:paraId="04BC95CE" w14:textId="77777777" w:rsidR="00D75A04" w:rsidRPr="007A0E23" w:rsidRDefault="00D75A04" w:rsidP="008762B6">
            <w:pPr>
              <w:pStyle w:val="movimento2"/>
              <w:rPr>
                <w:color w:val="002060"/>
              </w:rPr>
            </w:pPr>
            <w:r w:rsidRPr="007A0E23">
              <w:rPr>
                <w:color w:val="002060"/>
              </w:rPr>
              <w:t xml:space="preserve">(CANTINE RIUNITE CSI) </w:t>
            </w:r>
          </w:p>
        </w:tc>
      </w:tr>
      <w:tr w:rsidR="00D75A04" w:rsidRPr="007A0E23" w14:paraId="11E562E7" w14:textId="77777777" w:rsidTr="008762B6">
        <w:tc>
          <w:tcPr>
            <w:tcW w:w="2200" w:type="dxa"/>
            <w:tcMar>
              <w:top w:w="20" w:type="dxa"/>
              <w:left w:w="20" w:type="dxa"/>
              <w:bottom w:w="20" w:type="dxa"/>
              <w:right w:w="20" w:type="dxa"/>
            </w:tcMar>
            <w:vAlign w:val="center"/>
            <w:hideMark/>
          </w:tcPr>
          <w:p w14:paraId="0BBF775D" w14:textId="77777777" w:rsidR="00D75A04" w:rsidRPr="007A0E23" w:rsidRDefault="00D75A04" w:rsidP="008762B6">
            <w:pPr>
              <w:pStyle w:val="movimento"/>
              <w:rPr>
                <w:color w:val="002060"/>
              </w:rPr>
            </w:pPr>
            <w:r w:rsidRPr="007A0E23">
              <w:rPr>
                <w:color w:val="002060"/>
              </w:rPr>
              <w:t>DI SALVO DAVIDE</w:t>
            </w:r>
          </w:p>
        </w:tc>
        <w:tc>
          <w:tcPr>
            <w:tcW w:w="2200" w:type="dxa"/>
            <w:tcMar>
              <w:top w:w="20" w:type="dxa"/>
              <w:left w:w="20" w:type="dxa"/>
              <w:bottom w:w="20" w:type="dxa"/>
              <w:right w:w="20" w:type="dxa"/>
            </w:tcMar>
            <w:vAlign w:val="center"/>
            <w:hideMark/>
          </w:tcPr>
          <w:p w14:paraId="4B52DB1D" w14:textId="77777777" w:rsidR="00D75A04" w:rsidRPr="007A0E23" w:rsidRDefault="00D75A04" w:rsidP="008762B6">
            <w:pPr>
              <w:pStyle w:val="movimento2"/>
              <w:rPr>
                <w:color w:val="002060"/>
              </w:rPr>
            </w:pPr>
            <w:r w:rsidRPr="007A0E23">
              <w:rPr>
                <w:color w:val="002060"/>
              </w:rPr>
              <w:t xml:space="preserve">(CIRCOLO COLLODI CALCIO 5) </w:t>
            </w:r>
          </w:p>
        </w:tc>
        <w:tc>
          <w:tcPr>
            <w:tcW w:w="800" w:type="dxa"/>
            <w:tcMar>
              <w:top w:w="20" w:type="dxa"/>
              <w:left w:w="20" w:type="dxa"/>
              <w:bottom w:w="20" w:type="dxa"/>
              <w:right w:w="20" w:type="dxa"/>
            </w:tcMar>
            <w:vAlign w:val="center"/>
            <w:hideMark/>
          </w:tcPr>
          <w:p w14:paraId="44ACC77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36C2713" w14:textId="77777777" w:rsidR="00D75A04" w:rsidRPr="007A0E23" w:rsidRDefault="00D75A04" w:rsidP="008762B6">
            <w:pPr>
              <w:pStyle w:val="movimento"/>
              <w:rPr>
                <w:color w:val="002060"/>
              </w:rPr>
            </w:pPr>
            <w:r w:rsidRPr="007A0E23">
              <w:rPr>
                <w:color w:val="002060"/>
              </w:rPr>
              <w:t>BRACCIONI CESARE</w:t>
            </w:r>
          </w:p>
        </w:tc>
        <w:tc>
          <w:tcPr>
            <w:tcW w:w="2200" w:type="dxa"/>
            <w:tcMar>
              <w:top w:w="20" w:type="dxa"/>
              <w:left w:w="20" w:type="dxa"/>
              <w:bottom w:w="20" w:type="dxa"/>
              <w:right w:w="20" w:type="dxa"/>
            </w:tcMar>
            <w:vAlign w:val="center"/>
            <w:hideMark/>
          </w:tcPr>
          <w:p w14:paraId="5723C264" w14:textId="77777777" w:rsidR="00D75A04" w:rsidRPr="007A0E23" w:rsidRDefault="00D75A04" w:rsidP="008762B6">
            <w:pPr>
              <w:pStyle w:val="movimento2"/>
              <w:rPr>
                <w:color w:val="002060"/>
              </w:rPr>
            </w:pPr>
            <w:r w:rsidRPr="007A0E23">
              <w:rPr>
                <w:color w:val="002060"/>
              </w:rPr>
              <w:t xml:space="preserve">(DURANTINA SANTA CECILIA) </w:t>
            </w:r>
          </w:p>
        </w:tc>
      </w:tr>
      <w:tr w:rsidR="00D75A04" w:rsidRPr="007A0E23" w14:paraId="58F5730F" w14:textId="77777777" w:rsidTr="008762B6">
        <w:tc>
          <w:tcPr>
            <w:tcW w:w="2200" w:type="dxa"/>
            <w:tcMar>
              <w:top w:w="20" w:type="dxa"/>
              <w:left w:w="20" w:type="dxa"/>
              <w:bottom w:w="20" w:type="dxa"/>
              <w:right w:w="20" w:type="dxa"/>
            </w:tcMar>
            <w:vAlign w:val="center"/>
            <w:hideMark/>
          </w:tcPr>
          <w:p w14:paraId="280FF2F7" w14:textId="77777777" w:rsidR="00D75A04" w:rsidRPr="007A0E23" w:rsidRDefault="00D75A04" w:rsidP="008762B6">
            <w:pPr>
              <w:pStyle w:val="movimento"/>
              <w:rPr>
                <w:color w:val="002060"/>
              </w:rPr>
            </w:pPr>
            <w:r w:rsidRPr="007A0E23">
              <w:rPr>
                <w:color w:val="002060"/>
              </w:rPr>
              <w:t>OTTAVI PAOLO</w:t>
            </w:r>
          </w:p>
        </w:tc>
        <w:tc>
          <w:tcPr>
            <w:tcW w:w="2200" w:type="dxa"/>
            <w:tcMar>
              <w:top w:w="20" w:type="dxa"/>
              <w:left w:w="20" w:type="dxa"/>
              <w:bottom w:w="20" w:type="dxa"/>
              <w:right w:w="20" w:type="dxa"/>
            </w:tcMar>
            <w:vAlign w:val="center"/>
            <w:hideMark/>
          </w:tcPr>
          <w:p w14:paraId="06E8A64E" w14:textId="77777777" w:rsidR="00D75A04" w:rsidRPr="007A0E23" w:rsidRDefault="00D75A04" w:rsidP="008762B6">
            <w:pPr>
              <w:pStyle w:val="movimento2"/>
              <w:rPr>
                <w:color w:val="002060"/>
              </w:rPr>
            </w:pPr>
            <w:r w:rsidRPr="007A0E23">
              <w:rPr>
                <w:color w:val="002060"/>
              </w:rPr>
              <w:t xml:space="preserve">(FRASASSI C5) </w:t>
            </w:r>
          </w:p>
        </w:tc>
        <w:tc>
          <w:tcPr>
            <w:tcW w:w="800" w:type="dxa"/>
            <w:tcMar>
              <w:top w:w="20" w:type="dxa"/>
              <w:left w:w="20" w:type="dxa"/>
              <w:bottom w:w="20" w:type="dxa"/>
              <w:right w:w="20" w:type="dxa"/>
            </w:tcMar>
            <w:vAlign w:val="center"/>
            <w:hideMark/>
          </w:tcPr>
          <w:p w14:paraId="2640B72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BBE610E" w14:textId="77777777" w:rsidR="00D75A04" w:rsidRPr="007A0E23" w:rsidRDefault="00D75A04" w:rsidP="008762B6">
            <w:pPr>
              <w:pStyle w:val="movimento"/>
              <w:rPr>
                <w:color w:val="002060"/>
              </w:rPr>
            </w:pPr>
            <w:r w:rsidRPr="007A0E23">
              <w:rPr>
                <w:color w:val="002060"/>
              </w:rPr>
              <w:t>IBANEZ LAUTARO VALENTI</w:t>
            </w:r>
          </w:p>
        </w:tc>
        <w:tc>
          <w:tcPr>
            <w:tcW w:w="2200" w:type="dxa"/>
            <w:tcMar>
              <w:top w:w="20" w:type="dxa"/>
              <w:left w:w="20" w:type="dxa"/>
              <w:bottom w:w="20" w:type="dxa"/>
              <w:right w:w="20" w:type="dxa"/>
            </w:tcMar>
            <w:vAlign w:val="center"/>
            <w:hideMark/>
          </w:tcPr>
          <w:p w14:paraId="719E176C" w14:textId="77777777" w:rsidR="00D75A04" w:rsidRPr="007A0E23" w:rsidRDefault="00D75A04" w:rsidP="008762B6">
            <w:pPr>
              <w:pStyle w:val="movimento2"/>
              <w:rPr>
                <w:color w:val="002060"/>
              </w:rPr>
            </w:pPr>
            <w:r w:rsidRPr="007A0E23">
              <w:rPr>
                <w:color w:val="002060"/>
              </w:rPr>
              <w:t xml:space="preserve">(FUTSAL OTTRANO) </w:t>
            </w:r>
          </w:p>
        </w:tc>
      </w:tr>
      <w:tr w:rsidR="00D75A04" w:rsidRPr="007A0E23" w14:paraId="4F949FE6" w14:textId="77777777" w:rsidTr="008762B6">
        <w:tc>
          <w:tcPr>
            <w:tcW w:w="2200" w:type="dxa"/>
            <w:tcMar>
              <w:top w:w="20" w:type="dxa"/>
              <w:left w:w="20" w:type="dxa"/>
              <w:bottom w:w="20" w:type="dxa"/>
              <w:right w:w="20" w:type="dxa"/>
            </w:tcMar>
            <w:vAlign w:val="center"/>
            <w:hideMark/>
          </w:tcPr>
          <w:p w14:paraId="5B4BE4C8" w14:textId="77777777" w:rsidR="00D75A04" w:rsidRPr="007A0E23" w:rsidRDefault="00D75A04" w:rsidP="008762B6">
            <w:pPr>
              <w:pStyle w:val="movimento"/>
              <w:rPr>
                <w:color w:val="002060"/>
              </w:rPr>
            </w:pPr>
            <w:r w:rsidRPr="007A0E23">
              <w:rPr>
                <w:color w:val="002060"/>
              </w:rPr>
              <w:t>RENZI RICCARDO</w:t>
            </w:r>
          </w:p>
        </w:tc>
        <w:tc>
          <w:tcPr>
            <w:tcW w:w="2200" w:type="dxa"/>
            <w:tcMar>
              <w:top w:w="20" w:type="dxa"/>
              <w:left w:w="20" w:type="dxa"/>
              <w:bottom w:w="20" w:type="dxa"/>
              <w:right w:w="20" w:type="dxa"/>
            </w:tcMar>
            <w:vAlign w:val="center"/>
            <w:hideMark/>
          </w:tcPr>
          <w:p w14:paraId="0994C0CC" w14:textId="77777777" w:rsidR="00D75A04" w:rsidRPr="007A0E23" w:rsidRDefault="00D75A04" w:rsidP="008762B6">
            <w:pPr>
              <w:pStyle w:val="movimento2"/>
              <w:rPr>
                <w:color w:val="002060"/>
              </w:rPr>
            </w:pPr>
            <w:r w:rsidRPr="007A0E23">
              <w:rPr>
                <w:color w:val="002060"/>
              </w:rPr>
              <w:t xml:space="preserve">(NUOVA JUVENTINA FFC) </w:t>
            </w:r>
          </w:p>
        </w:tc>
        <w:tc>
          <w:tcPr>
            <w:tcW w:w="800" w:type="dxa"/>
            <w:tcMar>
              <w:top w:w="20" w:type="dxa"/>
              <w:left w:w="20" w:type="dxa"/>
              <w:bottom w:w="20" w:type="dxa"/>
              <w:right w:w="20" w:type="dxa"/>
            </w:tcMar>
            <w:vAlign w:val="center"/>
            <w:hideMark/>
          </w:tcPr>
          <w:p w14:paraId="2AB51A6B"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0C33937" w14:textId="77777777" w:rsidR="00D75A04" w:rsidRPr="007A0E23" w:rsidRDefault="00D75A04" w:rsidP="008762B6">
            <w:pPr>
              <w:pStyle w:val="movimento"/>
              <w:rPr>
                <w:color w:val="002060"/>
              </w:rPr>
            </w:pPr>
            <w:r w:rsidRPr="007A0E23">
              <w:rPr>
                <w:color w:val="002060"/>
              </w:rPr>
              <w:t>IACONISI ALESSANDRO</w:t>
            </w:r>
          </w:p>
        </w:tc>
        <w:tc>
          <w:tcPr>
            <w:tcW w:w="2200" w:type="dxa"/>
            <w:tcMar>
              <w:top w:w="20" w:type="dxa"/>
              <w:left w:w="20" w:type="dxa"/>
              <w:bottom w:w="20" w:type="dxa"/>
              <w:right w:w="20" w:type="dxa"/>
            </w:tcMar>
            <w:vAlign w:val="center"/>
            <w:hideMark/>
          </w:tcPr>
          <w:p w14:paraId="5C76AB40" w14:textId="77777777" w:rsidR="00D75A04" w:rsidRPr="007A0E23" w:rsidRDefault="00D75A04" w:rsidP="008762B6">
            <w:pPr>
              <w:pStyle w:val="movimento2"/>
              <w:rPr>
                <w:color w:val="002060"/>
              </w:rPr>
            </w:pPr>
            <w:r w:rsidRPr="007A0E23">
              <w:rPr>
                <w:color w:val="002060"/>
              </w:rPr>
              <w:t xml:space="preserve">(OSIMO STAZIONE SSD A R.L.) </w:t>
            </w:r>
          </w:p>
        </w:tc>
      </w:tr>
      <w:tr w:rsidR="00D75A04" w:rsidRPr="007A0E23" w14:paraId="0D9607A4" w14:textId="77777777" w:rsidTr="008762B6">
        <w:tc>
          <w:tcPr>
            <w:tcW w:w="2200" w:type="dxa"/>
            <w:tcMar>
              <w:top w:w="20" w:type="dxa"/>
              <w:left w:w="20" w:type="dxa"/>
              <w:bottom w:w="20" w:type="dxa"/>
              <w:right w:w="20" w:type="dxa"/>
            </w:tcMar>
            <w:vAlign w:val="center"/>
            <w:hideMark/>
          </w:tcPr>
          <w:p w14:paraId="13C72435" w14:textId="77777777" w:rsidR="00D75A04" w:rsidRPr="007A0E23" w:rsidRDefault="00D75A04" w:rsidP="008762B6">
            <w:pPr>
              <w:pStyle w:val="movimento"/>
              <w:rPr>
                <w:color w:val="002060"/>
              </w:rPr>
            </w:pPr>
            <w:r w:rsidRPr="007A0E23">
              <w:rPr>
                <w:color w:val="002060"/>
              </w:rPr>
              <w:t>BUONINSEGNI MASSIMO</w:t>
            </w:r>
          </w:p>
        </w:tc>
        <w:tc>
          <w:tcPr>
            <w:tcW w:w="2200" w:type="dxa"/>
            <w:tcMar>
              <w:top w:w="20" w:type="dxa"/>
              <w:left w:w="20" w:type="dxa"/>
              <w:bottom w:w="20" w:type="dxa"/>
              <w:right w:w="20" w:type="dxa"/>
            </w:tcMar>
            <w:vAlign w:val="center"/>
            <w:hideMark/>
          </w:tcPr>
          <w:p w14:paraId="59C4BD13" w14:textId="77777777" w:rsidR="00D75A04" w:rsidRPr="007A0E23" w:rsidRDefault="00D75A04" w:rsidP="008762B6">
            <w:pPr>
              <w:pStyle w:val="movimento2"/>
              <w:rPr>
                <w:color w:val="002060"/>
              </w:rPr>
            </w:pPr>
            <w:r w:rsidRPr="007A0E23">
              <w:rPr>
                <w:color w:val="002060"/>
              </w:rPr>
              <w:t xml:space="preserve">(REAL CASEBRUCIATE W.FIRE) </w:t>
            </w:r>
          </w:p>
        </w:tc>
        <w:tc>
          <w:tcPr>
            <w:tcW w:w="800" w:type="dxa"/>
            <w:tcMar>
              <w:top w:w="20" w:type="dxa"/>
              <w:left w:w="20" w:type="dxa"/>
              <w:bottom w:w="20" w:type="dxa"/>
              <w:right w:w="20" w:type="dxa"/>
            </w:tcMar>
            <w:vAlign w:val="center"/>
            <w:hideMark/>
          </w:tcPr>
          <w:p w14:paraId="6B96681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424A45C" w14:textId="77777777" w:rsidR="00D75A04" w:rsidRPr="007A0E23" w:rsidRDefault="00D75A04" w:rsidP="008762B6">
            <w:pPr>
              <w:pStyle w:val="movimento"/>
              <w:rPr>
                <w:color w:val="002060"/>
              </w:rPr>
            </w:pPr>
            <w:r w:rsidRPr="007A0E23">
              <w:rPr>
                <w:color w:val="002060"/>
              </w:rPr>
              <w:t>ALLEGRINI DANIELE</w:t>
            </w:r>
          </w:p>
        </w:tc>
        <w:tc>
          <w:tcPr>
            <w:tcW w:w="2200" w:type="dxa"/>
            <w:tcMar>
              <w:top w:w="20" w:type="dxa"/>
              <w:left w:w="20" w:type="dxa"/>
              <w:bottom w:w="20" w:type="dxa"/>
              <w:right w:w="20" w:type="dxa"/>
            </w:tcMar>
            <w:vAlign w:val="center"/>
            <w:hideMark/>
          </w:tcPr>
          <w:p w14:paraId="0CC21B17" w14:textId="77777777" w:rsidR="00D75A04" w:rsidRPr="007A0E23" w:rsidRDefault="00D75A04" w:rsidP="008762B6">
            <w:pPr>
              <w:pStyle w:val="movimento2"/>
              <w:rPr>
                <w:color w:val="002060"/>
              </w:rPr>
            </w:pPr>
            <w:r w:rsidRPr="007A0E23">
              <w:rPr>
                <w:color w:val="002060"/>
              </w:rPr>
              <w:t xml:space="preserve">(REAL FABRIANO </w:t>
            </w:r>
            <w:proofErr w:type="gramStart"/>
            <w:r w:rsidRPr="007A0E23">
              <w:rPr>
                <w:color w:val="002060"/>
              </w:rPr>
              <w:t>SQ.B</w:t>
            </w:r>
            <w:proofErr w:type="gramEnd"/>
            <w:r w:rsidRPr="007A0E23">
              <w:rPr>
                <w:color w:val="002060"/>
              </w:rPr>
              <w:t xml:space="preserve">) </w:t>
            </w:r>
          </w:p>
        </w:tc>
      </w:tr>
      <w:tr w:rsidR="00D75A04" w:rsidRPr="007A0E23" w14:paraId="726667D0" w14:textId="77777777" w:rsidTr="008762B6">
        <w:tc>
          <w:tcPr>
            <w:tcW w:w="2200" w:type="dxa"/>
            <w:tcMar>
              <w:top w:w="20" w:type="dxa"/>
              <w:left w:w="20" w:type="dxa"/>
              <w:bottom w:w="20" w:type="dxa"/>
              <w:right w:w="20" w:type="dxa"/>
            </w:tcMar>
            <w:vAlign w:val="center"/>
            <w:hideMark/>
          </w:tcPr>
          <w:p w14:paraId="4FAFE097" w14:textId="77777777" w:rsidR="00D75A04" w:rsidRPr="007A0E23" w:rsidRDefault="00D75A04" w:rsidP="008762B6">
            <w:pPr>
              <w:pStyle w:val="movimento"/>
              <w:rPr>
                <w:color w:val="002060"/>
              </w:rPr>
            </w:pPr>
            <w:r w:rsidRPr="007A0E23">
              <w:rPr>
                <w:color w:val="002060"/>
              </w:rPr>
              <w:t>LATINI DANIELE</w:t>
            </w:r>
          </w:p>
        </w:tc>
        <w:tc>
          <w:tcPr>
            <w:tcW w:w="2200" w:type="dxa"/>
            <w:tcMar>
              <w:top w:w="20" w:type="dxa"/>
              <w:left w:w="20" w:type="dxa"/>
              <w:bottom w:w="20" w:type="dxa"/>
              <w:right w:w="20" w:type="dxa"/>
            </w:tcMar>
            <w:vAlign w:val="center"/>
            <w:hideMark/>
          </w:tcPr>
          <w:p w14:paraId="2947DBAC" w14:textId="77777777" w:rsidR="00D75A04" w:rsidRPr="007A0E23" w:rsidRDefault="00D75A04" w:rsidP="008762B6">
            <w:pPr>
              <w:pStyle w:val="movimento2"/>
              <w:rPr>
                <w:color w:val="002060"/>
              </w:rPr>
            </w:pPr>
            <w:r w:rsidRPr="007A0E23">
              <w:rPr>
                <w:color w:val="002060"/>
              </w:rPr>
              <w:t xml:space="preserve">(RIPABERARDA) </w:t>
            </w:r>
          </w:p>
        </w:tc>
        <w:tc>
          <w:tcPr>
            <w:tcW w:w="800" w:type="dxa"/>
            <w:tcMar>
              <w:top w:w="20" w:type="dxa"/>
              <w:left w:w="20" w:type="dxa"/>
              <w:bottom w:w="20" w:type="dxa"/>
              <w:right w:w="20" w:type="dxa"/>
            </w:tcMar>
            <w:vAlign w:val="center"/>
            <w:hideMark/>
          </w:tcPr>
          <w:p w14:paraId="44C30EA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A160D37" w14:textId="77777777" w:rsidR="00D75A04" w:rsidRPr="007A0E23" w:rsidRDefault="00D75A04" w:rsidP="008762B6">
            <w:pPr>
              <w:pStyle w:val="movimento"/>
              <w:rPr>
                <w:color w:val="002060"/>
              </w:rPr>
            </w:pPr>
            <w:r w:rsidRPr="007A0E23">
              <w:rPr>
                <w:color w:val="002060"/>
              </w:rPr>
              <w:t>BIAGETTI RICCARDO</w:t>
            </w:r>
          </w:p>
        </w:tc>
        <w:tc>
          <w:tcPr>
            <w:tcW w:w="2200" w:type="dxa"/>
            <w:tcMar>
              <w:top w:w="20" w:type="dxa"/>
              <w:left w:w="20" w:type="dxa"/>
              <w:bottom w:w="20" w:type="dxa"/>
              <w:right w:w="20" w:type="dxa"/>
            </w:tcMar>
            <w:vAlign w:val="center"/>
            <w:hideMark/>
          </w:tcPr>
          <w:p w14:paraId="0B05A3B7" w14:textId="77777777" w:rsidR="00D75A04" w:rsidRPr="007A0E23" w:rsidRDefault="00D75A04" w:rsidP="008762B6">
            <w:pPr>
              <w:pStyle w:val="movimento2"/>
              <w:rPr>
                <w:color w:val="002060"/>
              </w:rPr>
            </w:pPr>
            <w:r w:rsidRPr="007A0E23">
              <w:rPr>
                <w:color w:val="002060"/>
              </w:rPr>
              <w:t xml:space="preserve">(SANTA MARIA NUOVA A.S.D.) </w:t>
            </w:r>
          </w:p>
        </w:tc>
      </w:tr>
      <w:tr w:rsidR="00D75A04" w:rsidRPr="007A0E23" w14:paraId="1B9F504C" w14:textId="77777777" w:rsidTr="008762B6">
        <w:tc>
          <w:tcPr>
            <w:tcW w:w="2200" w:type="dxa"/>
            <w:tcMar>
              <w:top w:w="20" w:type="dxa"/>
              <w:left w:w="20" w:type="dxa"/>
              <w:bottom w:w="20" w:type="dxa"/>
              <w:right w:w="20" w:type="dxa"/>
            </w:tcMar>
            <w:vAlign w:val="center"/>
            <w:hideMark/>
          </w:tcPr>
          <w:p w14:paraId="5DA98993" w14:textId="77777777" w:rsidR="00D75A04" w:rsidRPr="007A0E23" w:rsidRDefault="00D75A04" w:rsidP="008762B6">
            <w:pPr>
              <w:pStyle w:val="movimento"/>
              <w:rPr>
                <w:color w:val="002060"/>
              </w:rPr>
            </w:pPr>
            <w:r w:rsidRPr="007A0E23">
              <w:rPr>
                <w:color w:val="002060"/>
              </w:rPr>
              <w:t>BONI MAICOL</w:t>
            </w:r>
          </w:p>
        </w:tc>
        <w:tc>
          <w:tcPr>
            <w:tcW w:w="2200" w:type="dxa"/>
            <w:tcMar>
              <w:top w:w="20" w:type="dxa"/>
              <w:left w:w="20" w:type="dxa"/>
              <w:bottom w:w="20" w:type="dxa"/>
              <w:right w:w="20" w:type="dxa"/>
            </w:tcMar>
            <w:vAlign w:val="center"/>
            <w:hideMark/>
          </w:tcPr>
          <w:p w14:paraId="4C0FC5B6" w14:textId="77777777" w:rsidR="00D75A04" w:rsidRPr="007A0E23" w:rsidRDefault="00D75A04" w:rsidP="008762B6">
            <w:pPr>
              <w:pStyle w:val="movimento2"/>
              <w:rPr>
                <w:color w:val="002060"/>
              </w:rPr>
            </w:pPr>
            <w:r w:rsidRPr="007A0E23">
              <w:rPr>
                <w:color w:val="002060"/>
              </w:rPr>
              <w:t xml:space="preserve">(URBINO CALCIO A 5) </w:t>
            </w:r>
          </w:p>
        </w:tc>
        <w:tc>
          <w:tcPr>
            <w:tcW w:w="800" w:type="dxa"/>
            <w:tcMar>
              <w:top w:w="20" w:type="dxa"/>
              <w:left w:w="20" w:type="dxa"/>
              <w:bottom w:w="20" w:type="dxa"/>
              <w:right w:w="20" w:type="dxa"/>
            </w:tcMar>
            <w:vAlign w:val="center"/>
            <w:hideMark/>
          </w:tcPr>
          <w:p w14:paraId="1420B3E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5A193A2" w14:textId="77777777" w:rsidR="00D75A04" w:rsidRPr="007A0E23" w:rsidRDefault="00D75A04" w:rsidP="008762B6">
            <w:pPr>
              <w:pStyle w:val="movimento"/>
              <w:rPr>
                <w:color w:val="002060"/>
              </w:rPr>
            </w:pPr>
            <w:r w:rsidRPr="007A0E23">
              <w:rPr>
                <w:color w:val="002060"/>
              </w:rPr>
              <w:t>BERTI LORENZO</w:t>
            </w:r>
          </w:p>
        </w:tc>
        <w:tc>
          <w:tcPr>
            <w:tcW w:w="2200" w:type="dxa"/>
            <w:tcMar>
              <w:top w:w="20" w:type="dxa"/>
              <w:left w:w="20" w:type="dxa"/>
              <w:bottom w:w="20" w:type="dxa"/>
              <w:right w:w="20" w:type="dxa"/>
            </w:tcMar>
            <w:vAlign w:val="center"/>
            <w:hideMark/>
          </w:tcPr>
          <w:p w14:paraId="62A97FF9" w14:textId="77777777" w:rsidR="00D75A04" w:rsidRPr="007A0E23" w:rsidRDefault="00D75A04" w:rsidP="008762B6">
            <w:pPr>
              <w:pStyle w:val="movimento2"/>
              <w:rPr>
                <w:color w:val="002060"/>
              </w:rPr>
            </w:pPr>
            <w:r w:rsidRPr="007A0E23">
              <w:rPr>
                <w:color w:val="002060"/>
              </w:rPr>
              <w:t xml:space="preserve">(VIRTUS AURORA C5) </w:t>
            </w:r>
          </w:p>
        </w:tc>
      </w:tr>
      <w:tr w:rsidR="00D75A04" w:rsidRPr="007A0E23" w14:paraId="40E95AD9" w14:textId="77777777" w:rsidTr="008762B6">
        <w:tc>
          <w:tcPr>
            <w:tcW w:w="2200" w:type="dxa"/>
            <w:tcMar>
              <w:top w:w="20" w:type="dxa"/>
              <w:left w:w="20" w:type="dxa"/>
              <w:bottom w:w="20" w:type="dxa"/>
              <w:right w:w="20" w:type="dxa"/>
            </w:tcMar>
            <w:vAlign w:val="center"/>
            <w:hideMark/>
          </w:tcPr>
          <w:p w14:paraId="49D8291C" w14:textId="77777777" w:rsidR="00D75A04" w:rsidRPr="007A0E23" w:rsidRDefault="00D75A04" w:rsidP="008762B6">
            <w:pPr>
              <w:pStyle w:val="movimento"/>
              <w:rPr>
                <w:color w:val="002060"/>
              </w:rPr>
            </w:pPr>
            <w:r w:rsidRPr="007A0E23">
              <w:rPr>
                <w:color w:val="002060"/>
              </w:rPr>
              <w:lastRenderedPageBreak/>
              <w:t>GIULIANI SERGIO</w:t>
            </w:r>
          </w:p>
        </w:tc>
        <w:tc>
          <w:tcPr>
            <w:tcW w:w="2200" w:type="dxa"/>
            <w:tcMar>
              <w:top w:w="20" w:type="dxa"/>
              <w:left w:w="20" w:type="dxa"/>
              <w:bottom w:w="20" w:type="dxa"/>
              <w:right w:w="20" w:type="dxa"/>
            </w:tcMar>
            <w:vAlign w:val="center"/>
            <w:hideMark/>
          </w:tcPr>
          <w:p w14:paraId="04ADE52D" w14:textId="77777777" w:rsidR="00D75A04" w:rsidRPr="007A0E23" w:rsidRDefault="00D75A04" w:rsidP="008762B6">
            <w:pPr>
              <w:pStyle w:val="movimento2"/>
              <w:rPr>
                <w:color w:val="002060"/>
              </w:rPr>
            </w:pPr>
            <w:r w:rsidRPr="007A0E23">
              <w:rPr>
                <w:color w:val="002060"/>
              </w:rPr>
              <w:t xml:space="preserve">(VIRTUS AURORA C5) </w:t>
            </w:r>
          </w:p>
        </w:tc>
        <w:tc>
          <w:tcPr>
            <w:tcW w:w="800" w:type="dxa"/>
            <w:tcMar>
              <w:top w:w="20" w:type="dxa"/>
              <w:left w:w="20" w:type="dxa"/>
              <w:bottom w:w="20" w:type="dxa"/>
              <w:right w:w="20" w:type="dxa"/>
            </w:tcMar>
            <w:vAlign w:val="center"/>
            <w:hideMark/>
          </w:tcPr>
          <w:p w14:paraId="1E3DA63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E1DA48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23CC8A0" w14:textId="77777777" w:rsidR="00D75A04" w:rsidRPr="007A0E23" w:rsidRDefault="00D75A04" w:rsidP="008762B6">
            <w:pPr>
              <w:pStyle w:val="movimento2"/>
              <w:rPr>
                <w:color w:val="002060"/>
              </w:rPr>
            </w:pPr>
            <w:r w:rsidRPr="007A0E23">
              <w:rPr>
                <w:color w:val="002060"/>
              </w:rPr>
              <w:t> </w:t>
            </w:r>
          </w:p>
        </w:tc>
      </w:tr>
    </w:tbl>
    <w:p w14:paraId="534EFD90" w14:textId="77777777" w:rsidR="00D75A04" w:rsidRPr="007A0E23" w:rsidRDefault="00D75A04" w:rsidP="00D75A04">
      <w:pPr>
        <w:pStyle w:val="titolo10"/>
        <w:rPr>
          <w:rFonts w:eastAsiaTheme="minorEastAsia"/>
          <w:color w:val="002060"/>
        </w:rPr>
      </w:pPr>
      <w:r w:rsidRPr="007A0E23">
        <w:rPr>
          <w:color w:val="002060"/>
        </w:rPr>
        <w:t xml:space="preserve">GARE DEL 8/ 3/2025 </w:t>
      </w:r>
    </w:p>
    <w:p w14:paraId="18626923" w14:textId="77777777" w:rsidR="00D75A04" w:rsidRPr="007A0E23" w:rsidRDefault="00D75A04" w:rsidP="00D75A04">
      <w:pPr>
        <w:pStyle w:val="titolo7a"/>
        <w:rPr>
          <w:color w:val="002060"/>
        </w:rPr>
      </w:pPr>
      <w:r w:rsidRPr="007A0E23">
        <w:rPr>
          <w:color w:val="002060"/>
        </w:rPr>
        <w:t xml:space="preserve">PROVVEDIMENTI DISCIPLINARI </w:t>
      </w:r>
    </w:p>
    <w:p w14:paraId="126825CE"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407F0B41" w14:textId="77777777" w:rsidR="00D75A04" w:rsidRPr="007A0E23" w:rsidRDefault="00D75A04" w:rsidP="00D75A04">
      <w:pPr>
        <w:pStyle w:val="titolo30"/>
        <w:rPr>
          <w:color w:val="002060"/>
        </w:rPr>
      </w:pPr>
      <w:r w:rsidRPr="007A0E23">
        <w:rPr>
          <w:color w:val="002060"/>
        </w:rPr>
        <w:t xml:space="preserve">SOCIETA' </w:t>
      </w:r>
    </w:p>
    <w:p w14:paraId="64DF9806" w14:textId="77777777" w:rsidR="00D75A04" w:rsidRPr="007A0E23" w:rsidRDefault="00D75A04" w:rsidP="00D75A04">
      <w:pPr>
        <w:pStyle w:val="titolo20"/>
        <w:rPr>
          <w:color w:val="002060"/>
        </w:rPr>
      </w:pPr>
      <w:r w:rsidRPr="007A0E23">
        <w:rPr>
          <w:color w:val="002060"/>
        </w:rPr>
        <w:t xml:space="preserve">AMMENDA </w:t>
      </w:r>
    </w:p>
    <w:p w14:paraId="70D80F18" w14:textId="77777777" w:rsidR="00D75A04" w:rsidRPr="007A0E23" w:rsidRDefault="00D75A04" w:rsidP="00D75A04">
      <w:pPr>
        <w:pStyle w:val="diffida"/>
        <w:spacing w:before="80" w:beforeAutospacing="0" w:after="40" w:afterAutospacing="0"/>
        <w:jc w:val="left"/>
        <w:rPr>
          <w:color w:val="002060"/>
        </w:rPr>
      </w:pPr>
      <w:r w:rsidRPr="007A0E23">
        <w:rPr>
          <w:color w:val="002060"/>
        </w:rPr>
        <w:t xml:space="preserve">Euro 150,00 VIRTUS ASD </w:t>
      </w:r>
      <w:r w:rsidRPr="007A0E23">
        <w:rPr>
          <w:color w:val="002060"/>
        </w:rPr>
        <w:br/>
        <w:t xml:space="preserve">Per comportamento offensivo del proprio pubblico nei confronti dell'arbitro. </w:t>
      </w:r>
    </w:p>
    <w:p w14:paraId="2BC801A8" w14:textId="77777777" w:rsidR="00D75A04" w:rsidRPr="007A0E23" w:rsidRDefault="00D75A04" w:rsidP="00D75A04">
      <w:pPr>
        <w:pStyle w:val="diffida"/>
        <w:spacing w:before="80" w:beforeAutospacing="0" w:after="40" w:afterAutospacing="0"/>
        <w:jc w:val="left"/>
        <w:rPr>
          <w:color w:val="002060"/>
        </w:rPr>
      </w:pPr>
      <w:r w:rsidRPr="007A0E23">
        <w:rPr>
          <w:color w:val="002060"/>
        </w:rPr>
        <w:br/>
        <w:t xml:space="preserve">Euro 50,00 VIRTUS ASD </w:t>
      </w:r>
      <w:r w:rsidRPr="007A0E23">
        <w:rPr>
          <w:color w:val="002060"/>
        </w:rPr>
        <w:br/>
        <w:t xml:space="preserve">Per mancanza di acqua calda nello spogliatoio arbitrale. </w:t>
      </w:r>
    </w:p>
    <w:p w14:paraId="32F46046" w14:textId="77777777" w:rsidR="00D75A04" w:rsidRPr="007A0E23" w:rsidRDefault="00D75A04" w:rsidP="00D75A04">
      <w:pPr>
        <w:pStyle w:val="titolo30"/>
        <w:rPr>
          <w:color w:val="002060"/>
        </w:rPr>
      </w:pPr>
      <w:r w:rsidRPr="007A0E23">
        <w:rPr>
          <w:color w:val="002060"/>
        </w:rPr>
        <w:t xml:space="preserve">DIRIGENTI </w:t>
      </w:r>
    </w:p>
    <w:p w14:paraId="641E39E4" w14:textId="77777777" w:rsidR="00D75A04" w:rsidRPr="007A0E23" w:rsidRDefault="00D75A04" w:rsidP="00D75A04">
      <w:pPr>
        <w:pStyle w:val="titolo20"/>
        <w:rPr>
          <w:color w:val="002060"/>
        </w:rPr>
      </w:pPr>
      <w:r w:rsidRPr="007A0E23">
        <w:rPr>
          <w:color w:val="002060"/>
        </w:rPr>
        <w:t xml:space="preserve">INIBIZIONE A TEMPO OPPURE SQUALIFICA A GARE: FINO AL 2/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65DC378" w14:textId="77777777" w:rsidTr="008762B6">
        <w:tc>
          <w:tcPr>
            <w:tcW w:w="2200" w:type="dxa"/>
            <w:tcMar>
              <w:top w:w="20" w:type="dxa"/>
              <w:left w:w="20" w:type="dxa"/>
              <w:bottom w:w="20" w:type="dxa"/>
              <w:right w:w="20" w:type="dxa"/>
            </w:tcMar>
            <w:vAlign w:val="center"/>
            <w:hideMark/>
          </w:tcPr>
          <w:p w14:paraId="769FBF35" w14:textId="77777777" w:rsidR="00D75A04" w:rsidRPr="007A0E23" w:rsidRDefault="00D75A04" w:rsidP="008762B6">
            <w:pPr>
              <w:pStyle w:val="movimento"/>
              <w:rPr>
                <w:color w:val="002060"/>
              </w:rPr>
            </w:pPr>
            <w:r w:rsidRPr="007A0E23">
              <w:rPr>
                <w:color w:val="002060"/>
              </w:rPr>
              <w:t>PIERSANTI PARIDE</w:t>
            </w:r>
          </w:p>
        </w:tc>
        <w:tc>
          <w:tcPr>
            <w:tcW w:w="2200" w:type="dxa"/>
            <w:tcMar>
              <w:top w:w="20" w:type="dxa"/>
              <w:left w:w="20" w:type="dxa"/>
              <w:bottom w:w="20" w:type="dxa"/>
              <w:right w:w="20" w:type="dxa"/>
            </w:tcMar>
            <w:vAlign w:val="center"/>
            <w:hideMark/>
          </w:tcPr>
          <w:p w14:paraId="69775D38" w14:textId="77777777" w:rsidR="00D75A04" w:rsidRPr="007A0E23" w:rsidRDefault="00D75A04" w:rsidP="008762B6">
            <w:pPr>
              <w:pStyle w:val="movimento2"/>
              <w:rPr>
                <w:color w:val="002060"/>
              </w:rPr>
            </w:pPr>
            <w:r w:rsidRPr="007A0E23">
              <w:rPr>
                <w:color w:val="002060"/>
              </w:rPr>
              <w:t xml:space="preserve">(VIRTUS ASD) </w:t>
            </w:r>
          </w:p>
        </w:tc>
        <w:tc>
          <w:tcPr>
            <w:tcW w:w="800" w:type="dxa"/>
            <w:tcMar>
              <w:top w:w="20" w:type="dxa"/>
              <w:left w:w="20" w:type="dxa"/>
              <w:bottom w:w="20" w:type="dxa"/>
              <w:right w:w="20" w:type="dxa"/>
            </w:tcMar>
            <w:vAlign w:val="center"/>
            <w:hideMark/>
          </w:tcPr>
          <w:p w14:paraId="23402F0C"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059A2F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9CCF19C" w14:textId="77777777" w:rsidR="00D75A04" w:rsidRPr="007A0E23" w:rsidRDefault="00D75A04" w:rsidP="008762B6">
            <w:pPr>
              <w:pStyle w:val="movimento2"/>
              <w:rPr>
                <w:color w:val="002060"/>
              </w:rPr>
            </w:pPr>
            <w:r w:rsidRPr="007A0E23">
              <w:rPr>
                <w:color w:val="002060"/>
              </w:rPr>
              <w:t> </w:t>
            </w:r>
          </w:p>
        </w:tc>
      </w:tr>
    </w:tbl>
    <w:p w14:paraId="5620853F" w14:textId="77777777"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 xml:space="preserve">Per frase irriguardosa verso l'arbitro a fine gara. </w:t>
      </w:r>
    </w:p>
    <w:p w14:paraId="38A493A2" w14:textId="77777777" w:rsidR="00D75A04" w:rsidRPr="007A0E23" w:rsidRDefault="00D75A04" w:rsidP="00D75A04">
      <w:pPr>
        <w:pStyle w:val="titolo30"/>
        <w:rPr>
          <w:color w:val="002060"/>
        </w:rPr>
      </w:pPr>
      <w:r w:rsidRPr="007A0E23">
        <w:rPr>
          <w:color w:val="002060"/>
        </w:rPr>
        <w:t xml:space="preserve">ALLENATORI </w:t>
      </w:r>
    </w:p>
    <w:p w14:paraId="1CC08E36" w14:textId="77777777" w:rsidR="00D75A04" w:rsidRPr="007A0E23" w:rsidRDefault="00D75A04" w:rsidP="00D75A04">
      <w:pPr>
        <w:pStyle w:val="titolo20"/>
        <w:rPr>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47E265F8" w14:textId="77777777" w:rsidTr="008762B6">
        <w:tc>
          <w:tcPr>
            <w:tcW w:w="2200" w:type="dxa"/>
            <w:tcMar>
              <w:top w:w="20" w:type="dxa"/>
              <w:left w:w="20" w:type="dxa"/>
              <w:bottom w:w="20" w:type="dxa"/>
              <w:right w:w="20" w:type="dxa"/>
            </w:tcMar>
            <w:vAlign w:val="center"/>
            <w:hideMark/>
          </w:tcPr>
          <w:p w14:paraId="221C77B9" w14:textId="77777777" w:rsidR="00D75A04" w:rsidRPr="007A0E23" w:rsidRDefault="00D75A04" w:rsidP="008762B6">
            <w:pPr>
              <w:pStyle w:val="movimento"/>
              <w:rPr>
                <w:color w:val="002060"/>
              </w:rPr>
            </w:pPr>
            <w:r w:rsidRPr="007A0E23">
              <w:rPr>
                <w:color w:val="002060"/>
              </w:rPr>
              <w:t>PALAZZO MATTEO</w:t>
            </w:r>
          </w:p>
        </w:tc>
        <w:tc>
          <w:tcPr>
            <w:tcW w:w="2200" w:type="dxa"/>
            <w:tcMar>
              <w:top w:w="20" w:type="dxa"/>
              <w:left w:w="20" w:type="dxa"/>
              <w:bottom w:w="20" w:type="dxa"/>
              <w:right w:w="20" w:type="dxa"/>
            </w:tcMar>
            <w:vAlign w:val="center"/>
            <w:hideMark/>
          </w:tcPr>
          <w:p w14:paraId="3929C056" w14:textId="77777777" w:rsidR="00D75A04" w:rsidRPr="007A0E23" w:rsidRDefault="00D75A04" w:rsidP="008762B6">
            <w:pPr>
              <w:pStyle w:val="movimento2"/>
              <w:rPr>
                <w:color w:val="002060"/>
              </w:rPr>
            </w:pPr>
            <w:r w:rsidRPr="007A0E23">
              <w:rPr>
                <w:color w:val="002060"/>
              </w:rPr>
              <w:t xml:space="preserve">(AVM ASD) </w:t>
            </w:r>
          </w:p>
        </w:tc>
        <w:tc>
          <w:tcPr>
            <w:tcW w:w="800" w:type="dxa"/>
            <w:tcMar>
              <w:top w:w="20" w:type="dxa"/>
              <w:left w:w="20" w:type="dxa"/>
              <w:bottom w:w="20" w:type="dxa"/>
              <w:right w:w="20" w:type="dxa"/>
            </w:tcMar>
            <w:vAlign w:val="center"/>
            <w:hideMark/>
          </w:tcPr>
          <w:p w14:paraId="11C46BB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7647E4E"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54E4CBB" w14:textId="77777777" w:rsidR="00D75A04" w:rsidRPr="007A0E23" w:rsidRDefault="00D75A04" w:rsidP="008762B6">
            <w:pPr>
              <w:pStyle w:val="movimento2"/>
              <w:rPr>
                <w:color w:val="002060"/>
              </w:rPr>
            </w:pPr>
            <w:r w:rsidRPr="007A0E23">
              <w:rPr>
                <w:color w:val="002060"/>
              </w:rPr>
              <w:t> </w:t>
            </w:r>
          </w:p>
        </w:tc>
      </w:tr>
    </w:tbl>
    <w:p w14:paraId="536EB23C" w14:textId="77777777" w:rsidR="00D75A04" w:rsidRPr="007A0E23" w:rsidRDefault="00D75A04" w:rsidP="00D75A04">
      <w:pPr>
        <w:pStyle w:val="titolo30"/>
        <w:rPr>
          <w:rFonts w:eastAsiaTheme="minorEastAsia"/>
          <w:color w:val="002060"/>
        </w:rPr>
      </w:pPr>
      <w:r w:rsidRPr="007A0E23">
        <w:rPr>
          <w:color w:val="002060"/>
        </w:rPr>
        <w:t xml:space="preserve">CALCIATORI ESPULSI </w:t>
      </w:r>
    </w:p>
    <w:p w14:paraId="58B88B27" w14:textId="77777777" w:rsidR="00D75A04" w:rsidRPr="007A0E23" w:rsidRDefault="00D75A04" w:rsidP="00D75A04">
      <w:pPr>
        <w:pStyle w:val="titolo20"/>
        <w:rPr>
          <w:color w:val="002060"/>
        </w:rPr>
      </w:pPr>
      <w:r w:rsidRPr="007A0E23">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C2674C8" w14:textId="77777777" w:rsidTr="008762B6">
        <w:tc>
          <w:tcPr>
            <w:tcW w:w="2200" w:type="dxa"/>
            <w:tcMar>
              <w:top w:w="20" w:type="dxa"/>
              <w:left w:w="20" w:type="dxa"/>
              <w:bottom w:w="20" w:type="dxa"/>
              <w:right w:w="20" w:type="dxa"/>
            </w:tcMar>
            <w:vAlign w:val="center"/>
            <w:hideMark/>
          </w:tcPr>
          <w:p w14:paraId="3ABF2B77" w14:textId="77777777" w:rsidR="00D75A04" w:rsidRPr="007A0E23" w:rsidRDefault="00D75A04" w:rsidP="008762B6">
            <w:pPr>
              <w:pStyle w:val="movimento"/>
              <w:rPr>
                <w:color w:val="002060"/>
              </w:rPr>
            </w:pPr>
            <w:r w:rsidRPr="007A0E23">
              <w:rPr>
                <w:color w:val="002060"/>
              </w:rPr>
              <w:t>LAMBERTUCCI MANUEL</w:t>
            </w:r>
          </w:p>
        </w:tc>
        <w:tc>
          <w:tcPr>
            <w:tcW w:w="2200" w:type="dxa"/>
            <w:tcMar>
              <w:top w:w="20" w:type="dxa"/>
              <w:left w:w="20" w:type="dxa"/>
              <w:bottom w:w="20" w:type="dxa"/>
              <w:right w:w="20" w:type="dxa"/>
            </w:tcMar>
            <w:vAlign w:val="center"/>
            <w:hideMark/>
          </w:tcPr>
          <w:p w14:paraId="52F334F8" w14:textId="77777777" w:rsidR="00D75A04" w:rsidRPr="007A0E23" w:rsidRDefault="00D75A04" w:rsidP="008762B6">
            <w:pPr>
              <w:pStyle w:val="movimento2"/>
              <w:rPr>
                <w:color w:val="002060"/>
              </w:rPr>
            </w:pPr>
            <w:r w:rsidRPr="007A0E23">
              <w:rPr>
                <w:color w:val="002060"/>
              </w:rPr>
              <w:t xml:space="preserve">(VIRTUS ASD) </w:t>
            </w:r>
          </w:p>
        </w:tc>
        <w:tc>
          <w:tcPr>
            <w:tcW w:w="800" w:type="dxa"/>
            <w:tcMar>
              <w:top w:w="20" w:type="dxa"/>
              <w:left w:w="20" w:type="dxa"/>
              <w:bottom w:w="20" w:type="dxa"/>
              <w:right w:w="20" w:type="dxa"/>
            </w:tcMar>
            <w:vAlign w:val="center"/>
            <w:hideMark/>
          </w:tcPr>
          <w:p w14:paraId="5743E589"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2C991A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9E4DE06" w14:textId="77777777" w:rsidR="00D75A04" w:rsidRPr="007A0E23" w:rsidRDefault="00D75A04" w:rsidP="008762B6">
            <w:pPr>
              <w:pStyle w:val="movimento2"/>
              <w:rPr>
                <w:color w:val="002060"/>
              </w:rPr>
            </w:pPr>
            <w:r w:rsidRPr="007A0E23">
              <w:rPr>
                <w:color w:val="002060"/>
              </w:rPr>
              <w:t> </w:t>
            </w:r>
          </w:p>
        </w:tc>
      </w:tr>
    </w:tbl>
    <w:p w14:paraId="3A5AE603" w14:textId="77777777"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 xml:space="preserve">Per aver proferito espressioni offensive nei confronti del direttore di gara e per aver continuato ad insultarlo dagli spalti dopo l'espulsione. Sanzione comminata ai sensi dell'art. 36 co.1 lett. a) CGS. </w:t>
      </w:r>
    </w:p>
    <w:p w14:paraId="4C36D443" w14:textId="77777777" w:rsidR="00D75A04" w:rsidRPr="007A0E23" w:rsidRDefault="00D75A04" w:rsidP="00D75A04">
      <w:pPr>
        <w:pStyle w:val="titolo20"/>
        <w:rPr>
          <w:color w:val="002060"/>
        </w:rPr>
      </w:pPr>
      <w:r w:rsidRPr="007A0E23">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4A7EFBBE" w14:textId="77777777" w:rsidTr="008762B6">
        <w:tc>
          <w:tcPr>
            <w:tcW w:w="2200" w:type="dxa"/>
            <w:tcMar>
              <w:top w:w="20" w:type="dxa"/>
              <w:left w:w="20" w:type="dxa"/>
              <w:bottom w:w="20" w:type="dxa"/>
              <w:right w:w="20" w:type="dxa"/>
            </w:tcMar>
            <w:vAlign w:val="center"/>
            <w:hideMark/>
          </w:tcPr>
          <w:p w14:paraId="6E79D9A4" w14:textId="77777777" w:rsidR="00D75A04" w:rsidRPr="007A0E23" w:rsidRDefault="00D75A04" w:rsidP="008762B6">
            <w:pPr>
              <w:pStyle w:val="movimento"/>
              <w:rPr>
                <w:color w:val="002060"/>
              </w:rPr>
            </w:pPr>
            <w:r w:rsidRPr="007A0E23">
              <w:rPr>
                <w:color w:val="002060"/>
              </w:rPr>
              <w:t>GRIECO FRANCESCO</w:t>
            </w:r>
          </w:p>
        </w:tc>
        <w:tc>
          <w:tcPr>
            <w:tcW w:w="2200" w:type="dxa"/>
            <w:tcMar>
              <w:top w:w="20" w:type="dxa"/>
              <w:left w:w="20" w:type="dxa"/>
              <w:bottom w:w="20" w:type="dxa"/>
              <w:right w:w="20" w:type="dxa"/>
            </w:tcMar>
            <w:vAlign w:val="center"/>
            <w:hideMark/>
          </w:tcPr>
          <w:p w14:paraId="539F5779" w14:textId="77777777" w:rsidR="00D75A04" w:rsidRPr="007A0E23" w:rsidRDefault="00D75A04" w:rsidP="008762B6">
            <w:pPr>
              <w:pStyle w:val="movimento2"/>
              <w:rPr>
                <w:color w:val="002060"/>
              </w:rPr>
            </w:pPr>
            <w:r w:rsidRPr="007A0E23">
              <w:rPr>
                <w:color w:val="002060"/>
              </w:rPr>
              <w:t xml:space="preserve">(VIRTUS ASD) </w:t>
            </w:r>
          </w:p>
        </w:tc>
        <w:tc>
          <w:tcPr>
            <w:tcW w:w="800" w:type="dxa"/>
            <w:tcMar>
              <w:top w:w="20" w:type="dxa"/>
              <w:left w:w="20" w:type="dxa"/>
              <w:bottom w:w="20" w:type="dxa"/>
              <w:right w:w="20" w:type="dxa"/>
            </w:tcMar>
            <w:vAlign w:val="center"/>
            <w:hideMark/>
          </w:tcPr>
          <w:p w14:paraId="22EB9034"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207ED29"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52228AB" w14:textId="77777777" w:rsidR="00D75A04" w:rsidRPr="007A0E23" w:rsidRDefault="00D75A04" w:rsidP="008762B6">
            <w:pPr>
              <w:pStyle w:val="movimento2"/>
              <w:rPr>
                <w:color w:val="002060"/>
              </w:rPr>
            </w:pPr>
            <w:r w:rsidRPr="007A0E23">
              <w:rPr>
                <w:color w:val="002060"/>
              </w:rPr>
              <w:t> </w:t>
            </w:r>
          </w:p>
        </w:tc>
      </w:tr>
    </w:tbl>
    <w:p w14:paraId="048C76C7" w14:textId="77777777"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 xml:space="preserve">Espulso per aver offeso l'arbitro, alla notifica del provvedimento pronunciava varie espressioni blasfeme e reiterava gli insulti al direttore di gara. </w:t>
      </w:r>
    </w:p>
    <w:p w14:paraId="1BB5601A" w14:textId="77777777" w:rsidR="00D75A04" w:rsidRPr="007A0E23" w:rsidRDefault="00D75A04" w:rsidP="00D75A04">
      <w:pPr>
        <w:pStyle w:val="titolo30"/>
        <w:rPr>
          <w:color w:val="002060"/>
        </w:rPr>
      </w:pPr>
      <w:r w:rsidRPr="007A0E23">
        <w:rPr>
          <w:color w:val="002060"/>
        </w:rPr>
        <w:t xml:space="preserve">CALCIATORI NON ESPULSI </w:t>
      </w:r>
    </w:p>
    <w:p w14:paraId="18347494" w14:textId="77777777" w:rsidR="00D75A04" w:rsidRPr="007A0E23" w:rsidRDefault="00D75A04" w:rsidP="00D75A04">
      <w:pPr>
        <w:pStyle w:val="titolo20"/>
        <w:rPr>
          <w:color w:val="002060"/>
        </w:rPr>
      </w:pPr>
      <w:r w:rsidRPr="007A0E2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7A7E21E" w14:textId="77777777" w:rsidTr="008762B6">
        <w:tc>
          <w:tcPr>
            <w:tcW w:w="2200" w:type="dxa"/>
            <w:tcMar>
              <w:top w:w="20" w:type="dxa"/>
              <w:left w:w="20" w:type="dxa"/>
              <w:bottom w:w="20" w:type="dxa"/>
              <w:right w:w="20" w:type="dxa"/>
            </w:tcMar>
            <w:vAlign w:val="center"/>
            <w:hideMark/>
          </w:tcPr>
          <w:p w14:paraId="2F690EE9" w14:textId="77777777" w:rsidR="00D75A04" w:rsidRPr="007A0E23" w:rsidRDefault="00D75A04" w:rsidP="008762B6">
            <w:pPr>
              <w:pStyle w:val="movimento"/>
              <w:rPr>
                <w:color w:val="002060"/>
              </w:rPr>
            </w:pPr>
            <w:r w:rsidRPr="007A0E23">
              <w:rPr>
                <w:color w:val="002060"/>
              </w:rPr>
              <w:t>PIERSANTI LORENZO</w:t>
            </w:r>
          </w:p>
        </w:tc>
        <w:tc>
          <w:tcPr>
            <w:tcW w:w="2200" w:type="dxa"/>
            <w:tcMar>
              <w:top w:w="20" w:type="dxa"/>
              <w:left w:w="20" w:type="dxa"/>
              <w:bottom w:w="20" w:type="dxa"/>
              <w:right w:w="20" w:type="dxa"/>
            </w:tcMar>
            <w:vAlign w:val="center"/>
            <w:hideMark/>
          </w:tcPr>
          <w:p w14:paraId="6C6DBC83" w14:textId="77777777" w:rsidR="00D75A04" w:rsidRPr="007A0E23" w:rsidRDefault="00D75A04" w:rsidP="008762B6">
            <w:pPr>
              <w:pStyle w:val="movimento2"/>
              <w:rPr>
                <w:color w:val="002060"/>
              </w:rPr>
            </w:pPr>
            <w:r w:rsidRPr="007A0E23">
              <w:rPr>
                <w:color w:val="002060"/>
              </w:rPr>
              <w:t xml:space="preserve">(VIRTUS ASD) </w:t>
            </w:r>
          </w:p>
        </w:tc>
        <w:tc>
          <w:tcPr>
            <w:tcW w:w="800" w:type="dxa"/>
            <w:tcMar>
              <w:top w:w="20" w:type="dxa"/>
              <w:left w:w="20" w:type="dxa"/>
              <w:bottom w:w="20" w:type="dxa"/>
              <w:right w:w="20" w:type="dxa"/>
            </w:tcMar>
            <w:vAlign w:val="center"/>
            <w:hideMark/>
          </w:tcPr>
          <w:p w14:paraId="48E5CC7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2E1301E"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3FFCEA9" w14:textId="77777777" w:rsidR="00D75A04" w:rsidRPr="007A0E23" w:rsidRDefault="00D75A04" w:rsidP="008762B6">
            <w:pPr>
              <w:pStyle w:val="movimento2"/>
              <w:rPr>
                <w:color w:val="002060"/>
              </w:rPr>
            </w:pPr>
            <w:r w:rsidRPr="007A0E23">
              <w:rPr>
                <w:color w:val="002060"/>
              </w:rPr>
              <w:t> </w:t>
            </w:r>
          </w:p>
        </w:tc>
      </w:tr>
    </w:tbl>
    <w:p w14:paraId="4E9A5FA1" w14:textId="77777777"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 xml:space="preserve">Per offese proferite nei confronti del direttore di gara.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74A76550" w14:textId="77777777" w:rsidTr="008762B6">
        <w:tc>
          <w:tcPr>
            <w:tcW w:w="2200" w:type="dxa"/>
            <w:tcMar>
              <w:top w:w="20" w:type="dxa"/>
              <w:left w:w="20" w:type="dxa"/>
              <w:bottom w:w="20" w:type="dxa"/>
              <w:right w:w="20" w:type="dxa"/>
            </w:tcMar>
            <w:vAlign w:val="center"/>
            <w:hideMark/>
          </w:tcPr>
          <w:p w14:paraId="13538F50" w14:textId="77777777" w:rsidR="00D75A04" w:rsidRPr="007A0E23" w:rsidRDefault="00D75A04" w:rsidP="008762B6">
            <w:pPr>
              <w:pStyle w:val="movimento"/>
              <w:rPr>
                <w:color w:val="002060"/>
              </w:rPr>
            </w:pPr>
            <w:r w:rsidRPr="007A0E23">
              <w:rPr>
                <w:color w:val="002060"/>
              </w:rPr>
              <w:t>TANTUCCI ALESSIO</w:t>
            </w:r>
          </w:p>
        </w:tc>
        <w:tc>
          <w:tcPr>
            <w:tcW w:w="2200" w:type="dxa"/>
            <w:tcMar>
              <w:top w:w="20" w:type="dxa"/>
              <w:left w:w="20" w:type="dxa"/>
              <w:bottom w:w="20" w:type="dxa"/>
              <w:right w:w="20" w:type="dxa"/>
            </w:tcMar>
            <w:vAlign w:val="center"/>
            <w:hideMark/>
          </w:tcPr>
          <w:p w14:paraId="07ADB227" w14:textId="77777777" w:rsidR="00D75A04" w:rsidRPr="007A0E23" w:rsidRDefault="00D75A04" w:rsidP="008762B6">
            <w:pPr>
              <w:pStyle w:val="movimento2"/>
              <w:rPr>
                <w:color w:val="002060"/>
              </w:rPr>
            </w:pPr>
            <w:r w:rsidRPr="007A0E23">
              <w:rPr>
                <w:color w:val="002060"/>
              </w:rPr>
              <w:t xml:space="preserve">(VIRTUS ASD) </w:t>
            </w:r>
          </w:p>
        </w:tc>
        <w:tc>
          <w:tcPr>
            <w:tcW w:w="800" w:type="dxa"/>
            <w:tcMar>
              <w:top w:w="20" w:type="dxa"/>
              <w:left w:w="20" w:type="dxa"/>
              <w:bottom w:w="20" w:type="dxa"/>
              <w:right w:w="20" w:type="dxa"/>
            </w:tcMar>
            <w:vAlign w:val="center"/>
            <w:hideMark/>
          </w:tcPr>
          <w:p w14:paraId="2D983D9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47F7EE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A3454D5" w14:textId="77777777" w:rsidR="00D75A04" w:rsidRPr="007A0E23" w:rsidRDefault="00D75A04" w:rsidP="008762B6">
            <w:pPr>
              <w:pStyle w:val="movimento2"/>
              <w:rPr>
                <w:color w:val="002060"/>
              </w:rPr>
            </w:pPr>
            <w:r w:rsidRPr="007A0E23">
              <w:rPr>
                <w:color w:val="002060"/>
              </w:rPr>
              <w:t> </w:t>
            </w:r>
          </w:p>
        </w:tc>
      </w:tr>
    </w:tbl>
    <w:p w14:paraId="54E6AA84" w14:textId="7EBAD222"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 xml:space="preserve">Per aver al termine della gara offeso l'arbitro e pronunciato espressione blasfema. </w:t>
      </w:r>
    </w:p>
    <w:p w14:paraId="30287EEB" w14:textId="77777777" w:rsidR="00D75A04" w:rsidRPr="007A0E23" w:rsidRDefault="00D75A04" w:rsidP="00D75A04">
      <w:pPr>
        <w:pStyle w:val="titolo20"/>
        <w:rPr>
          <w:color w:val="002060"/>
        </w:rPr>
      </w:pPr>
      <w:r w:rsidRPr="007A0E2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8A86EFB" w14:textId="77777777" w:rsidTr="008762B6">
        <w:tc>
          <w:tcPr>
            <w:tcW w:w="2200" w:type="dxa"/>
            <w:tcMar>
              <w:top w:w="20" w:type="dxa"/>
              <w:left w:w="20" w:type="dxa"/>
              <w:bottom w:w="20" w:type="dxa"/>
              <w:right w:w="20" w:type="dxa"/>
            </w:tcMar>
            <w:vAlign w:val="center"/>
            <w:hideMark/>
          </w:tcPr>
          <w:p w14:paraId="1C99C59B" w14:textId="77777777" w:rsidR="00D75A04" w:rsidRPr="007A0E23" w:rsidRDefault="00D75A04" w:rsidP="008762B6">
            <w:pPr>
              <w:pStyle w:val="movimento"/>
              <w:rPr>
                <w:color w:val="002060"/>
              </w:rPr>
            </w:pPr>
            <w:r w:rsidRPr="007A0E23">
              <w:rPr>
                <w:color w:val="002060"/>
              </w:rPr>
              <w:t>PIERSANTI LORENZO</w:t>
            </w:r>
          </w:p>
        </w:tc>
        <w:tc>
          <w:tcPr>
            <w:tcW w:w="2200" w:type="dxa"/>
            <w:tcMar>
              <w:top w:w="20" w:type="dxa"/>
              <w:left w:w="20" w:type="dxa"/>
              <w:bottom w:w="20" w:type="dxa"/>
              <w:right w:w="20" w:type="dxa"/>
            </w:tcMar>
            <w:vAlign w:val="center"/>
            <w:hideMark/>
          </w:tcPr>
          <w:p w14:paraId="523E82AE" w14:textId="77777777" w:rsidR="00D75A04" w:rsidRPr="007A0E23" w:rsidRDefault="00D75A04" w:rsidP="008762B6">
            <w:pPr>
              <w:pStyle w:val="movimento2"/>
              <w:rPr>
                <w:color w:val="002060"/>
              </w:rPr>
            </w:pPr>
            <w:r w:rsidRPr="007A0E23">
              <w:rPr>
                <w:color w:val="002060"/>
              </w:rPr>
              <w:t xml:space="preserve">(VIRTUS ASD) </w:t>
            </w:r>
          </w:p>
        </w:tc>
        <w:tc>
          <w:tcPr>
            <w:tcW w:w="800" w:type="dxa"/>
            <w:tcMar>
              <w:top w:w="20" w:type="dxa"/>
              <w:left w:w="20" w:type="dxa"/>
              <w:bottom w:w="20" w:type="dxa"/>
              <w:right w:w="20" w:type="dxa"/>
            </w:tcMar>
            <w:vAlign w:val="center"/>
            <w:hideMark/>
          </w:tcPr>
          <w:p w14:paraId="43282FF7"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7C5000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B9E0812" w14:textId="77777777" w:rsidR="00D75A04" w:rsidRPr="007A0E23" w:rsidRDefault="00D75A04" w:rsidP="008762B6">
            <w:pPr>
              <w:pStyle w:val="movimento2"/>
              <w:rPr>
                <w:color w:val="002060"/>
              </w:rPr>
            </w:pPr>
            <w:r w:rsidRPr="007A0E23">
              <w:rPr>
                <w:color w:val="002060"/>
              </w:rPr>
              <w:t> </w:t>
            </w:r>
          </w:p>
        </w:tc>
      </w:tr>
    </w:tbl>
    <w:p w14:paraId="50B68839" w14:textId="77777777" w:rsidR="00D75A04" w:rsidRPr="007A0E23" w:rsidRDefault="00D75A04" w:rsidP="00D75A04">
      <w:pPr>
        <w:pStyle w:val="titolo20"/>
        <w:rPr>
          <w:rFonts w:eastAsiaTheme="minorEastAsia"/>
          <w:color w:val="002060"/>
        </w:rPr>
      </w:pPr>
      <w:r w:rsidRPr="007A0E2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38C305E6" w14:textId="77777777" w:rsidTr="008762B6">
        <w:tc>
          <w:tcPr>
            <w:tcW w:w="2200" w:type="dxa"/>
            <w:tcMar>
              <w:top w:w="20" w:type="dxa"/>
              <w:left w:w="20" w:type="dxa"/>
              <w:bottom w:w="20" w:type="dxa"/>
              <w:right w:w="20" w:type="dxa"/>
            </w:tcMar>
            <w:vAlign w:val="center"/>
            <w:hideMark/>
          </w:tcPr>
          <w:p w14:paraId="0594C1E9" w14:textId="77777777" w:rsidR="00D75A04" w:rsidRPr="007A0E23" w:rsidRDefault="00D75A04" w:rsidP="008762B6">
            <w:pPr>
              <w:pStyle w:val="movimento"/>
              <w:rPr>
                <w:color w:val="002060"/>
              </w:rPr>
            </w:pPr>
            <w:r w:rsidRPr="007A0E23">
              <w:rPr>
                <w:color w:val="002060"/>
              </w:rPr>
              <w:lastRenderedPageBreak/>
              <w:t>DI ROCCO MASSIMO</w:t>
            </w:r>
          </w:p>
        </w:tc>
        <w:tc>
          <w:tcPr>
            <w:tcW w:w="2200" w:type="dxa"/>
            <w:tcMar>
              <w:top w:w="20" w:type="dxa"/>
              <w:left w:w="20" w:type="dxa"/>
              <w:bottom w:w="20" w:type="dxa"/>
              <w:right w:w="20" w:type="dxa"/>
            </w:tcMar>
            <w:vAlign w:val="center"/>
            <w:hideMark/>
          </w:tcPr>
          <w:p w14:paraId="36DFBAE5" w14:textId="77777777" w:rsidR="00D75A04" w:rsidRPr="007A0E23" w:rsidRDefault="00D75A04" w:rsidP="008762B6">
            <w:pPr>
              <w:pStyle w:val="movimento2"/>
              <w:rPr>
                <w:color w:val="002060"/>
              </w:rPr>
            </w:pPr>
            <w:r w:rsidRPr="007A0E23">
              <w:rPr>
                <w:color w:val="002060"/>
              </w:rPr>
              <w:t>(</w:t>
            </w:r>
            <w:proofErr w:type="gramStart"/>
            <w:r w:rsidRPr="007A0E23">
              <w:rPr>
                <w:color w:val="002060"/>
              </w:rPr>
              <w:t>CITTA</w:t>
            </w:r>
            <w:proofErr w:type="gramEnd"/>
            <w:r w:rsidRPr="007A0E23">
              <w:rPr>
                <w:color w:val="002060"/>
              </w:rPr>
              <w:t xml:space="preserve"> DI FALCONARA) </w:t>
            </w:r>
          </w:p>
        </w:tc>
        <w:tc>
          <w:tcPr>
            <w:tcW w:w="800" w:type="dxa"/>
            <w:tcMar>
              <w:top w:w="20" w:type="dxa"/>
              <w:left w:w="20" w:type="dxa"/>
              <w:bottom w:w="20" w:type="dxa"/>
              <w:right w:w="20" w:type="dxa"/>
            </w:tcMar>
            <w:vAlign w:val="center"/>
            <w:hideMark/>
          </w:tcPr>
          <w:p w14:paraId="4011C65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4F21D8C"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7642A99" w14:textId="77777777" w:rsidR="00D75A04" w:rsidRPr="007A0E23" w:rsidRDefault="00D75A04" w:rsidP="008762B6">
            <w:pPr>
              <w:pStyle w:val="movimento2"/>
              <w:rPr>
                <w:color w:val="002060"/>
              </w:rPr>
            </w:pPr>
            <w:r w:rsidRPr="007A0E23">
              <w:rPr>
                <w:color w:val="002060"/>
              </w:rPr>
              <w:t> </w:t>
            </w:r>
          </w:p>
        </w:tc>
      </w:tr>
    </w:tbl>
    <w:p w14:paraId="2CC62BFC" w14:textId="77777777" w:rsidR="00D75A04" w:rsidRPr="007A0E23" w:rsidRDefault="00D75A04" w:rsidP="00D75A04">
      <w:pPr>
        <w:pStyle w:val="titolo20"/>
        <w:rPr>
          <w:rFonts w:eastAsiaTheme="minorEastAsia"/>
          <w:color w:val="002060"/>
        </w:rPr>
      </w:pPr>
      <w:r w:rsidRPr="007A0E2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BF787E1" w14:textId="77777777" w:rsidTr="008762B6">
        <w:tc>
          <w:tcPr>
            <w:tcW w:w="2200" w:type="dxa"/>
            <w:tcMar>
              <w:top w:w="20" w:type="dxa"/>
              <w:left w:w="20" w:type="dxa"/>
              <w:bottom w:w="20" w:type="dxa"/>
              <w:right w:w="20" w:type="dxa"/>
            </w:tcMar>
            <w:vAlign w:val="center"/>
            <w:hideMark/>
          </w:tcPr>
          <w:p w14:paraId="49923DCF" w14:textId="77777777" w:rsidR="00D75A04" w:rsidRPr="007A0E23" w:rsidRDefault="00D75A04" w:rsidP="008762B6">
            <w:pPr>
              <w:pStyle w:val="movimento"/>
              <w:rPr>
                <w:color w:val="002060"/>
              </w:rPr>
            </w:pPr>
            <w:r w:rsidRPr="007A0E23">
              <w:rPr>
                <w:color w:val="002060"/>
              </w:rPr>
              <w:t>TANTUCCI ALESSIO</w:t>
            </w:r>
          </w:p>
        </w:tc>
        <w:tc>
          <w:tcPr>
            <w:tcW w:w="2200" w:type="dxa"/>
            <w:tcMar>
              <w:top w:w="20" w:type="dxa"/>
              <w:left w:w="20" w:type="dxa"/>
              <w:bottom w:w="20" w:type="dxa"/>
              <w:right w:w="20" w:type="dxa"/>
            </w:tcMar>
            <w:vAlign w:val="center"/>
            <w:hideMark/>
          </w:tcPr>
          <w:p w14:paraId="0A5A112F" w14:textId="77777777" w:rsidR="00D75A04" w:rsidRPr="007A0E23" w:rsidRDefault="00D75A04" w:rsidP="008762B6">
            <w:pPr>
              <w:pStyle w:val="movimento2"/>
              <w:rPr>
                <w:color w:val="002060"/>
              </w:rPr>
            </w:pPr>
            <w:r w:rsidRPr="007A0E23">
              <w:rPr>
                <w:color w:val="002060"/>
              </w:rPr>
              <w:t xml:space="preserve">(VIRTUS ASD) </w:t>
            </w:r>
          </w:p>
        </w:tc>
        <w:tc>
          <w:tcPr>
            <w:tcW w:w="800" w:type="dxa"/>
            <w:tcMar>
              <w:top w:w="20" w:type="dxa"/>
              <w:left w:w="20" w:type="dxa"/>
              <w:bottom w:w="20" w:type="dxa"/>
              <w:right w:w="20" w:type="dxa"/>
            </w:tcMar>
            <w:vAlign w:val="center"/>
            <w:hideMark/>
          </w:tcPr>
          <w:p w14:paraId="3C51E987"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D78B56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AD36C89" w14:textId="77777777" w:rsidR="00D75A04" w:rsidRPr="007A0E23" w:rsidRDefault="00D75A04" w:rsidP="008762B6">
            <w:pPr>
              <w:pStyle w:val="movimento2"/>
              <w:rPr>
                <w:color w:val="002060"/>
              </w:rPr>
            </w:pPr>
            <w:r w:rsidRPr="007A0E23">
              <w:rPr>
                <w:color w:val="002060"/>
              </w:rPr>
              <w:t> </w:t>
            </w:r>
          </w:p>
        </w:tc>
      </w:tr>
    </w:tbl>
    <w:p w14:paraId="1224A0DA" w14:textId="77777777" w:rsidR="00D75A04" w:rsidRPr="007A0E23" w:rsidRDefault="00D75A04" w:rsidP="00D75A04">
      <w:pPr>
        <w:pStyle w:val="titolo20"/>
        <w:rPr>
          <w:rFonts w:eastAsiaTheme="minorEastAsia"/>
          <w:color w:val="002060"/>
        </w:rPr>
      </w:pPr>
      <w:r w:rsidRPr="007A0E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1215B80" w14:textId="77777777" w:rsidTr="008762B6">
        <w:tc>
          <w:tcPr>
            <w:tcW w:w="2200" w:type="dxa"/>
            <w:tcMar>
              <w:top w:w="20" w:type="dxa"/>
              <w:left w:w="20" w:type="dxa"/>
              <w:bottom w:w="20" w:type="dxa"/>
              <w:right w:w="20" w:type="dxa"/>
            </w:tcMar>
            <w:vAlign w:val="center"/>
            <w:hideMark/>
          </w:tcPr>
          <w:p w14:paraId="223B8411" w14:textId="77777777" w:rsidR="00D75A04" w:rsidRPr="007A0E23" w:rsidRDefault="00D75A04" w:rsidP="008762B6">
            <w:pPr>
              <w:pStyle w:val="movimento"/>
              <w:rPr>
                <w:color w:val="002060"/>
              </w:rPr>
            </w:pPr>
            <w:r w:rsidRPr="007A0E23">
              <w:rPr>
                <w:color w:val="002060"/>
              </w:rPr>
              <w:t>MORGONI ELIA</w:t>
            </w:r>
          </w:p>
        </w:tc>
        <w:tc>
          <w:tcPr>
            <w:tcW w:w="2200" w:type="dxa"/>
            <w:tcMar>
              <w:top w:w="20" w:type="dxa"/>
              <w:left w:w="20" w:type="dxa"/>
              <w:bottom w:w="20" w:type="dxa"/>
              <w:right w:w="20" w:type="dxa"/>
            </w:tcMar>
            <w:vAlign w:val="center"/>
            <w:hideMark/>
          </w:tcPr>
          <w:p w14:paraId="604654D8" w14:textId="77777777" w:rsidR="00D75A04" w:rsidRPr="007A0E23" w:rsidRDefault="00D75A04" w:rsidP="008762B6">
            <w:pPr>
              <w:pStyle w:val="movimento2"/>
              <w:rPr>
                <w:color w:val="002060"/>
              </w:rPr>
            </w:pPr>
            <w:r w:rsidRPr="007A0E23">
              <w:rPr>
                <w:color w:val="002060"/>
              </w:rPr>
              <w:t xml:space="preserve">(AVM ASD) </w:t>
            </w:r>
          </w:p>
        </w:tc>
        <w:tc>
          <w:tcPr>
            <w:tcW w:w="800" w:type="dxa"/>
            <w:tcMar>
              <w:top w:w="20" w:type="dxa"/>
              <w:left w:w="20" w:type="dxa"/>
              <w:bottom w:w="20" w:type="dxa"/>
              <w:right w:w="20" w:type="dxa"/>
            </w:tcMar>
            <w:vAlign w:val="center"/>
            <w:hideMark/>
          </w:tcPr>
          <w:p w14:paraId="0531C60D"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187A38F" w14:textId="77777777" w:rsidR="00D75A04" w:rsidRPr="007A0E23" w:rsidRDefault="00D75A04" w:rsidP="008762B6">
            <w:pPr>
              <w:pStyle w:val="movimento"/>
              <w:rPr>
                <w:color w:val="002060"/>
              </w:rPr>
            </w:pPr>
            <w:r w:rsidRPr="007A0E23">
              <w:rPr>
                <w:color w:val="002060"/>
              </w:rPr>
              <w:t>MAGGIORI NICOLO</w:t>
            </w:r>
          </w:p>
        </w:tc>
        <w:tc>
          <w:tcPr>
            <w:tcW w:w="2200" w:type="dxa"/>
            <w:tcMar>
              <w:top w:w="20" w:type="dxa"/>
              <w:left w:w="20" w:type="dxa"/>
              <w:bottom w:w="20" w:type="dxa"/>
              <w:right w:w="20" w:type="dxa"/>
            </w:tcMar>
            <w:vAlign w:val="center"/>
            <w:hideMark/>
          </w:tcPr>
          <w:p w14:paraId="2B9A7FB0" w14:textId="77777777" w:rsidR="00D75A04" w:rsidRPr="007A0E23" w:rsidRDefault="00D75A04" w:rsidP="008762B6">
            <w:pPr>
              <w:pStyle w:val="movimento2"/>
              <w:rPr>
                <w:color w:val="002060"/>
              </w:rPr>
            </w:pPr>
            <w:r w:rsidRPr="007A0E23">
              <w:rPr>
                <w:color w:val="002060"/>
              </w:rPr>
              <w:t xml:space="preserve">(CASENUOVE) </w:t>
            </w:r>
          </w:p>
        </w:tc>
      </w:tr>
      <w:tr w:rsidR="00D75A04" w:rsidRPr="007A0E23" w14:paraId="61EB7D59" w14:textId="77777777" w:rsidTr="008762B6">
        <w:tc>
          <w:tcPr>
            <w:tcW w:w="2200" w:type="dxa"/>
            <w:tcMar>
              <w:top w:w="20" w:type="dxa"/>
              <w:left w:w="20" w:type="dxa"/>
              <w:bottom w:w="20" w:type="dxa"/>
              <w:right w:w="20" w:type="dxa"/>
            </w:tcMar>
            <w:vAlign w:val="center"/>
            <w:hideMark/>
          </w:tcPr>
          <w:p w14:paraId="57C0322A" w14:textId="77777777" w:rsidR="00D75A04" w:rsidRPr="007A0E23" w:rsidRDefault="00D75A04" w:rsidP="008762B6">
            <w:pPr>
              <w:pStyle w:val="movimento"/>
              <w:rPr>
                <w:color w:val="002060"/>
              </w:rPr>
            </w:pPr>
            <w:r w:rsidRPr="007A0E23">
              <w:rPr>
                <w:color w:val="002060"/>
              </w:rPr>
              <w:t>SEBASTIANELLI ALEX</w:t>
            </w:r>
          </w:p>
        </w:tc>
        <w:tc>
          <w:tcPr>
            <w:tcW w:w="2200" w:type="dxa"/>
            <w:tcMar>
              <w:top w:w="20" w:type="dxa"/>
              <w:left w:w="20" w:type="dxa"/>
              <w:bottom w:w="20" w:type="dxa"/>
              <w:right w:w="20" w:type="dxa"/>
            </w:tcMar>
            <w:vAlign w:val="center"/>
            <w:hideMark/>
          </w:tcPr>
          <w:p w14:paraId="035147FC" w14:textId="77777777" w:rsidR="00D75A04" w:rsidRPr="007A0E23" w:rsidRDefault="00D75A04" w:rsidP="008762B6">
            <w:pPr>
              <w:pStyle w:val="movimento2"/>
              <w:rPr>
                <w:color w:val="002060"/>
              </w:rPr>
            </w:pPr>
            <w:r w:rsidRPr="007A0E23">
              <w:rPr>
                <w:color w:val="002060"/>
              </w:rPr>
              <w:t xml:space="preserve">(VIRTUS ASD) </w:t>
            </w:r>
          </w:p>
        </w:tc>
        <w:tc>
          <w:tcPr>
            <w:tcW w:w="800" w:type="dxa"/>
            <w:tcMar>
              <w:top w:w="20" w:type="dxa"/>
              <w:left w:w="20" w:type="dxa"/>
              <w:bottom w:w="20" w:type="dxa"/>
              <w:right w:w="20" w:type="dxa"/>
            </w:tcMar>
            <w:vAlign w:val="center"/>
            <w:hideMark/>
          </w:tcPr>
          <w:p w14:paraId="6043300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C96D0E5"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0D8A2D5" w14:textId="77777777" w:rsidR="00D75A04" w:rsidRPr="007A0E23" w:rsidRDefault="00D75A04" w:rsidP="008762B6">
            <w:pPr>
              <w:pStyle w:val="movimento2"/>
              <w:rPr>
                <w:color w:val="002060"/>
              </w:rPr>
            </w:pPr>
            <w:r w:rsidRPr="007A0E23">
              <w:rPr>
                <w:color w:val="002060"/>
              </w:rPr>
              <w:t> </w:t>
            </w:r>
          </w:p>
        </w:tc>
      </w:tr>
    </w:tbl>
    <w:p w14:paraId="2234B379" w14:textId="77777777" w:rsidR="00D75A04" w:rsidRPr="007A0E23" w:rsidRDefault="00D75A04" w:rsidP="00D75A04">
      <w:pPr>
        <w:pStyle w:val="titolo20"/>
        <w:rPr>
          <w:rFonts w:eastAsiaTheme="minorEastAsia"/>
          <w:color w:val="002060"/>
        </w:rPr>
      </w:pPr>
      <w:r w:rsidRPr="007A0E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24BEF380" w14:textId="77777777" w:rsidTr="008762B6">
        <w:tc>
          <w:tcPr>
            <w:tcW w:w="2200" w:type="dxa"/>
            <w:tcMar>
              <w:top w:w="20" w:type="dxa"/>
              <w:left w:w="20" w:type="dxa"/>
              <w:bottom w:w="20" w:type="dxa"/>
              <w:right w:w="20" w:type="dxa"/>
            </w:tcMar>
            <w:vAlign w:val="center"/>
            <w:hideMark/>
          </w:tcPr>
          <w:p w14:paraId="5AD5F143" w14:textId="77777777" w:rsidR="00D75A04" w:rsidRPr="007A0E23" w:rsidRDefault="00D75A04" w:rsidP="008762B6">
            <w:pPr>
              <w:pStyle w:val="movimento"/>
              <w:rPr>
                <w:color w:val="002060"/>
              </w:rPr>
            </w:pPr>
            <w:r w:rsidRPr="007A0E23">
              <w:rPr>
                <w:color w:val="002060"/>
              </w:rPr>
              <w:t>CARANCINI JACOPO</w:t>
            </w:r>
          </w:p>
        </w:tc>
        <w:tc>
          <w:tcPr>
            <w:tcW w:w="2200" w:type="dxa"/>
            <w:tcMar>
              <w:top w:w="20" w:type="dxa"/>
              <w:left w:w="20" w:type="dxa"/>
              <w:bottom w:w="20" w:type="dxa"/>
              <w:right w:w="20" w:type="dxa"/>
            </w:tcMar>
            <w:vAlign w:val="center"/>
            <w:hideMark/>
          </w:tcPr>
          <w:p w14:paraId="5C957C0B" w14:textId="77777777" w:rsidR="00D75A04" w:rsidRPr="007A0E23" w:rsidRDefault="00D75A04" w:rsidP="008762B6">
            <w:pPr>
              <w:pStyle w:val="movimento2"/>
              <w:rPr>
                <w:color w:val="002060"/>
              </w:rPr>
            </w:pPr>
            <w:r w:rsidRPr="007A0E23">
              <w:rPr>
                <w:color w:val="002060"/>
              </w:rPr>
              <w:t xml:space="preserve">(POLVERIGI C/5) </w:t>
            </w:r>
          </w:p>
        </w:tc>
        <w:tc>
          <w:tcPr>
            <w:tcW w:w="800" w:type="dxa"/>
            <w:tcMar>
              <w:top w:w="20" w:type="dxa"/>
              <w:left w:w="20" w:type="dxa"/>
              <w:bottom w:w="20" w:type="dxa"/>
              <w:right w:w="20" w:type="dxa"/>
            </w:tcMar>
            <w:vAlign w:val="center"/>
            <w:hideMark/>
          </w:tcPr>
          <w:p w14:paraId="6DC490A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8ED5A24" w14:textId="77777777" w:rsidR="00D75A04" w:rsidRPr="007A0E23" w:rsidRDefault="00D75A04" w:rsidP="008762B6">
            <w:pPr>
              <w:pStyle w:val="movimento"/>
              <w:rPr>
                <w:color w:val="002060"/>
              </w:rPr>
            </w:pPr>
            <w:r w:rsidRPr="007A0E23">
              <w:rPr>
                <w:color w:val="002060"/>
              </w:rPr>
              <w:t>COLOCCI EDOARDO</w:t>
            </w:r>
          </w:p>
        </w:tc>
        <w:tc>
          <w:tcPr>
            <w:tcW w:w="2200" w:type="dxa"/>
            <w:tcMar>
              <w:top w:w="20" w:type="dxa"/>
              <w:left w:w="20" w:type="dxa"/>
              <w:bottom w:w="20" w:type="dxa"/>
              <w:right w:w="20" w:type="dxa"/>
            </w:tcMar>
            <w:vAlign w:val="center"/>
            <w:hideMark/>
          </w:tcPr>
          <w:p w14:paraId="34A7CF0D" w14:textId="77777777" w:rsidR="00D75A04" w:rsidRPr="007A0E23" w:rsidRDefault="00D75A04" w:rsidP="008762B6">
            <w:pPr>
              <w:pStyle w:val="movimento2"/>
              <w:rPr>
                <w:color w:val="002060"/>
              </w:rPr>
            </w:pPr>
            <w:r w:rsidRPr="007A0E23">
              <w:rPr>
                <w:color w:val="002060"/>
              </w:rPr>
              <w:t xml:space="preserve">(VALLESINA) </w:t>
            </w:r>
          </w:p>
        </w:tc>
      </w:tr>
      <w:tr w:rsidR="00D75A04" w:rsidRPr="007A0E23" w14:paraId="0FE22472" w14:textId="77777777" w:rsidTr="008762B6">
        <w:tc>
          <w:tcPr>
            <w:tcW w:w="2200" w:type="dxa"/>
            <w:tcMar>
              <w:top w:w="20" w:type="dxa"/>
              <w:left w:w="20" w:type="dxa"/>
              <w:bottom w:w="20" w:type="dxa"/>
              <w:right w:w="20" w:type="dxa"/>
            </w:tcMar>
            <w:vAlign w:val="center"/>
            <w:hideMark/>
          </w:tcPr>
          <w:p w14:paraId="4C903DCE" w14:textId="77777777" w:rsidR="00D75A04" w:rsidRPr="007A0E23" w:rsidRDefault="00D75A04" w:rsidP="008762B6">
            <w:pPr>
              <w:pStyle w:val="movimento"/>
              <w:rPr>
                <w:color w:val="002060"/>
              </w:rPr>
            </w:pPr>
            <w:r w:rsidRPr="007A0E23">
              <w:rPr>
                <w:color w:val="002060"/>
              </w:rPr>
              <w:t>PASQUINELLI LORENZO</w:t>
            </w:r>
          </w:p>
        </w:tc>
        <w:tc>
          <w:tcPr>
            <w:tcW w:w="2200" w:type="dxa"/>
            <w:tcMar>
              <w:top w:w="20" w:type="dxa"/>
              <w:left w:w="20" w:type="dxa"/>
              <w:bottom w:w="20" w:type="dxa"/>
              <w:right w:w="20" w:type="dxa"/>
            </w:tcMar>
            <w:vAlign w:val="center"/>
            <w:hideMark/>
          </w:tcPr>
          <w:p w14:paraId="549FEC8A" w14:textId="77777777" w:rsidR="00D75A04" w:rsidRPr="007A0E23" w:rsidRDefault="00D75A04" w:rsidP="008762B6">
            <w:pPr>
              <w:pStyle w:val="movimento2"/>
              <w:rPr>
                <w:color w:val="002060"/>
              </w:rPr>
            </w:pPr>
            <w:r w:rsidRPr="007A0E23">
              <w:rPr>
                <w:color w:val="002060"/>
              </w:rPr>
              <w:t xml:space="preserve">(VALLESINA) </w:t>
            </w:r>
          </w:p>
        </w:tc>
        <w:tc>
          <w:tcPr>
            <w:tcW w:w="800" w:type="dxa"/>
            <w:tcMar>
              <w:top w:w="20" w:type="dxa"/>
              <w:left w:w="20" w:type="dxa"/>
              <w:bottom w:w="20" w:type="dxa"/>
              <w:right w:w="20" w:type="dxa"/>
            </w:tcMar>
            <w:vAlign w:val="center"/>
            <w:hideMark/>
          </w:tcPr>
          <w:p w14:paraId="164248C5"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7EE70DB" w14:textId="77777777" w:rsidR="00D75A04" w:rsidRPr="007A0E23" w:rsidRDefault="00D75A04" w:rsidP="008762B6">
            <w:pPr>
              <w:pStyle w:val="movimento"/>
              <w:rPr>
                <w:color w:val="002060"/>
              </w:rPr>
            </w:pPr>
            <w:r w:rsidRPr="007A0E23">
              <w:rPr>
                <w:color w:val="002060"/>
              </w:rPr>
              <w:t>LAMBERTUCCI MANUEL</w:t>
            </w:r>
          </w:p>
        </w:tc>
        <w:tc>
          <w:tcPr>
            <w:tcW w:w="2200" w:type="dxa"/>
            <w:tcMar>
              <w:top w:w="20" w:type="dxa"/>
              <w:left w:w="20" w:type="dxa"/>
              <w:bottom w:w="20" w:type="dxa"/>
              <w:right w:w="20" w:type="dxa"/>
            </w:tcMar>
            <w:vAlign w:val="center"/>
            <w:hideMark/>
          </w:tcPr>
          <w:p w14:paraId="616C3961" w14:textId="77777777" w:rsidR="00D75A04" w:rsidRPr="007A0E23" w:rsidRDefault="00D75A04" w:rsidP="008762B6">
            <w:pPr>
              <w:pStyle w:val="movimento2"/>
              <w:rPr>
                <w:color w:val="002060"/>
              </w:rPr>
            </w:pPr>
            <w:r w:rsidRPr="007A0E23">
              <w:rPr>
                <w:color w:val="002060"/>
              </w:rPr>
              <w:t xml:space="preserve">(VIRTUS ASD) </w:t>
            </w:r>
          </w:p>
        </w:tc>
      </w:tr>
      <w:tr w:rsidR="00D75A04" w:rsidRPr="007A0E23" w14:paraId="39D41C17" w14:textId="77777777" w:rsidTr="008762B6">
        <w:tc>
          <w:tcPr>
            <w:tcW w:w="2200" w:type="dxa"/>
            <w:tcMar>
              <w:top w:w="20" w:type="dxa"/>
              <w:left w:w="20" w:type="dxa"/>
              <w:bottom w:w="20" w:type="dxa"/>
              <w:right w:w="20" w:type="dxa"/>
            </w:tcMar>
            <w:vAlign w:val="center"/>
            <w:hideMark/>
          </w:tcPr>
          <w:p w14:paraId="719CD399" w14:textId="77777777" w:rsidR="00D75A04" w:rsidRPr="007A0E23" w:rsidRDefault="00D75A04" w:rsidP="008762B6">
            <w:pPr>
              <w:pStyle w:val="movimento"/>
              <w:rPr>
                <w:color w:val="002060"/>
              </w:rPr>
            </w:pPr>
            <w:r w:rsidRPr="007A0E23">
              <w:rPr>
                <w:color w:val="002060"/>
              </w:rPr>
              <w:t>PRIORI SAMUELE</w:t>
            </w:r>
          </w:p>
        </w:tc>
        <w:tc>
          <w:tcPr>
            <w:tcW w:w="2200" w:type="dxa"/>
            <w:tcMar>
              <w:top w:w="20" w:type="dxa"/>
              <w:left w:w="20" w:type="dxa"/>
              <w:bottom w:w="20" w:type="dxa"/>
              <w:right w:w="20" w:type="dxa"/>
            </w:tcMar>
            <w:vAlign w:val="center"/>
            <w:hideMark/>
          </w:tcPr>
          <w:p w14:paraId="286E788A" w14:textId="77777777" w:rsidR="00D75A04" w:rsidRPr="007A0E23" w:rsidRDefault="00D75A04" w:rsidP="008762B6">
            <w:pPr>
              <w:pStyle w:val="movimento2"/>
              <w:rPr>
                <w:color w:val="002060"/>
              </w:rPr>
            </w:pPr>
            <w:r w:rsidRPr="007A0E23">
              <w:rPr>
                <w:color w:val="002060"/>
              </w:rPr>
              <w:t xml:space="preserve">(VIRTUS ASD) </w:t>
            </w:r>
          </w:p>
        </w:tc>
        <w:tc>
          <w:tcPr>
            <w:tcW w:w="800" w:type="dxa"/>
            <w:tcMar>
              <w:top w:w="20" w:type="dxa"/>
              <w:left w:w="20" w:type="dxa"/>
              <w:bottom w:w="20" w:type="dxa"/>
              <w:right w:w="20" w:type="dxa"/>
            </w:tcMar>
            <w:vAlign w:val="center"/>
            <w:hideMark/>
          </w:tcPr>
          <w:p w14:paraId="31130599"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1CA92A7"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368E2DE" w14:textId="77777777" w:rsidR="00D75A04" w:rsidRPr="007A0E23" w:rsidRDefault="00D75A04" w:rsidP="008762B6">
            <w:pPr>
              <w:pStyle w:val="movimento2"/>
              <w:rPr>
                <w:color w:val="002060"/>
              </w:rPr>
            </w:pPr>
            <w:r w:rsidRPr="007A0E23">
              <w:rPr>
                <w:color w:val="002060"/>
              </w:rPr>
              <w:t> </w:t>
            </w:r>
          </w:p>
        </w:tc>
      </w:tr>
    </w:tbl>
    <w:p w14:paraId="19467619" w14:textId="77777777" w:rsidR="00D75A04" w:rsidRPr="007A0E23" w:rsidRDefault="00D75A04" w:rsidP="00D75A04">
      <w:pPr>
        <w:pStyle w:val="titolo20"/>
        <w:rPr>
          <w:rFonts w:eastAsiaTheme="minorEastAsia"/>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391540AD" w14:textId="77777777" w:rsidTr="008762B6">
        <w:tc>
          <w:tcPr>
            <w:tcW w:w="2200" w:type="dxa"/>
            <w:tcMar>
              <w:top w:w="20" w:type="dxa"/>
              <w:left w:w="20" w:type="dxa"/>
              <w:bottom w:w="20" w:type="dxa"/>
              <w:right w:w="20" w:type="dxa"/>
            </w:tcMar>
            <w:vAlign w:val="center"/>
            <w:hideMark/>
          </w:tcPr>
          <w:p w14:paraId="3F2D6B75" w14:textId="77777777" w:rsidR="00D75A04" w:rsidRPr="007A0E23" w:rsidRDefault="00D75A04" w:rsidP="008762B6">
            <w:pPr>
              <w:pStyle w:val="movimento"/>
              <w:rPr>
                <w:color w:val="002060"/>
              </w:rPr>
            </w:pPr>
            <w:r w:rsidRPr="007A0E23">
              <w:rPr>
                <w:color w:val="002060"/>
              </w:rPr>
              <w:t>DE SANTIS FABIO</w:t>
            </w:r>
          </w:p>
        </w:tc>
        <w:tc>
          <w:tcPr>
            <w:tcW w:w="2200" w:type="dxa"/>
            <w:tcMar>
              <w:top w:w="20" w:type="dxa"/>
              <w:left w:w="20" w:type="dxa"/>
              <w:bottom w:w="20" w:type="dxa"/>
              <w:right w:w="20" w:type="dxa"/>
            </w:tcMar>
            <w:vAlign w:val="center"/>
            <w:hideMark/>
          </w:tcPr>
          <w:p w14:paraId="4C804131" w14:textId="77777777" w:rsidR="00D75A04" w:rsidRPr="007A0E23" w:rsidRDefault="00D75A04" w:rsidP="008762B6">
            <w:pPr>
              <w:pStyle w:val="movimento2"/>
              <w:rPr>
                <w:color w:val="002060"/>
              </w:rPr>
            </w:pPr>
            <w:r w:rsidRPr="007A0E23">
              <w:rPr>
                <w:color w:val="002060"/>
              </w:rPr>
              <w:t xml:space="preserve">(ALMA JUVENTUS FANO) </w:t>
            </w:r>
          </w:p>
        </w:tc>
        <w:tc>
          <w:tcPr>
            <w:tcW w:w="800" w:type="dxa"/>
            <w:tcMar>
              <w:top w:w="20" w:type="dxa"/>
              <w:left w:w="20" w:type="dxa"/>
              <w:bottom w:w="20" w:type="dxa"/>
              <w:right w:w="20" w:type="dxa"/>
            </w:tcMar>
            <w:vAlign w:val="center"/>
            <w:hideMark/>
          </w:tcPr>
          <w:p w14:paraId="6F51DEE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2E0FF30" w14:textId="77777777" w:rsidR="00D75A04" w:rsidRPr="007A0E23" w:rsidRDefault="00D75A04" w:rsidP="008762B6">
            <w:pPr>
              <w:pStyle w:val="movimento"/>
              <w:rPr>
                <w:color w:val="002060"/>
              </w:rPr>
            </w:pPr>
            <w:r w:rsidRPr="007A0E23">
              <w:rPr>
                <w:color w:val="002060"/>
              </w:rPr>
              <w:t>GAMBELLI ANDREA</w:t>
            </w:r>
          </w:p>
        </w:tc>
        <w:tc>
          <w:tcPr>
            <w:tcW w:w="2200" w:type="dxa"/>
            <w:tcMar>
              <w:top w:w="20" w:type="dxa"/>
              <w:left w:w="20" w:type="dxa"/>
              <w:bottom w:w="20" w:type="dxa"/>
              <w:right w:w="20" w:type="dxa"/>
            </w:tcMar>
            <w:vAlign w:val="center"/>
            <w:hideMark/>
          </w:tcPr>
          <w:p w14:paraId="7CAAA1FC" w14:textId="77777777" w:rsidR="00D75A04" w:rsidRPr="007A0E23" w:rsidRDefault="00D75A04" w:rsidP="008762B6">
            <w:pPr>
              <w:pStyle w:val="movimento2"/>
              <w:rPr>
                <w:color w:val="002060"/>
              </w:rPr>
            </w:pPr>
            <w:r w:rsidRPr="007A0E23">
              <w:rPr>
                <w:color w:val="002060"/>
              </w:rPr>
              <w:t xml:space="preserve">(ALMA JUVENTUS FANO) </w:t>
            </w:r>
          </w:p>
        </w:tc>
      </w:tr>
      <w:tr w:rsidR="00D75A04" w:rsidRPr="007A0E23" w14:paraId="31D92AF4" w14:textId="77777777" w:rsidTr="008762B6">
        <w:tc>
          <w:tcPr>
            <w:tcW w:w="2200" w:type="dxa"/>
            <w:tcMar>
              <w:top w:w="20" w:type="dxa"/>
              <w:left w:w="20" w:type="dxa"/>
              <w:bottom w:w="20" w:type="dxa"/>
              <w:right w:w="20" w:type="dxa"/>
            </w:tcMar>
            <w:vAlign w:val="center"/>
            <w:hideMark/>
          </w:tcPr>
          <w:p w14:paraId="7F5EF7B3" w14:textId="77777777" w:rsidR="00D75A04" w:rsidRPr="007A0E23" w:rsidRDefault="00D75A04" w:rsidP="008762B6">
            <w:pPr>
              <w:pStyle w:val="movimento"/>
              <w:rPr>
                <w:color w:val="002060"/>
              </w:rPr>
            </w:pPr>
            <w:r w:rsidRPr="007A0E23">
              <w:rPr>
                <w:color w:val="002060"/>
              </w:rPr>
              <w:t>AMATORI MATHIAS</w:t>
            </w:r>
          </w:p>
        </w:tc>
        <w:tc>
          <w:tcPr>
            <w:tcW w:w="2200" w:type="dxa"/>
            <w:tcMar>
              <w:top w:w="20" w:type="dxa"/>
              <w:left w:w="20" w:type="dxa"/>
              <w:bottom w:w="20" w:type="dxa"/>
              <w:right w:w="20" w:type="dxa"/>
            </w:tcMar>
            <w:vAlign w:val="center"/>
            <w:hideMark/>
          </w:tcPr>
          <w:p w14:paraId="79517979" w14:textId="77777777" w:rsidR="00D75A04" w:rsidRPr="007A0E23" w:rsidRDefault="00D75A04" w:rsidP="008762B6">
            <w:pPr>
              <w:pStyle w:val="movimento2"/>
              <w:rPr>
                <w:color w:val="002060"/>
              </w:rPr>
            </w:pPr>
            <w:r w:rsidRPr="007A0E23">
              <w:rPr>
                <w:color w:val="002060"/>
              </w:rPr>
              <w:t xml:space="preserve">(VADO C5) </w:t>
            </w:r>
          </w:p>
        </w:tc>
        <w:tc>
          <w:tcPr>
            <w:tcW w:w="800" w:type="dxa"/>
            <w:tcMar>
              <w:top w:w="20" w:type="dxa"/>
              <w:left w:w="20" w:type="dxa"/>
              <w:bottom w:w="20" w:type="dxa"/>
              <w:right w:w="20" w:type="dxa"/>
            </w:tcMar>
            <w:vAlign w:val="center"/>
            <w:hideMark/>
          </w:tcPr>
          <w:p w14:paraId="45AE0314"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FB8F44D" w14:textId="77777777" w:rsidR="00D75A04" w:rsidRPr="007A0E23" w:rsidRDefault="00D75A04" w:rsidP="008762B6">
            <w:pPr>
              <w:pStyle w:val="movimento"/>
              <w:rPr>
                <w:color w:val="002060"/>
              </w:rPr>
            </w:pPr>
            <w:r w:rsidRPr="007A0E23">
              <w:rPr>
                <w:color w:val="002060"/>
              </w:rPr>
              <w:t>PAGLIARDINI PIERGIOVANNI</w:t>
            </w:r>
          </w:p>
        </w:tc>
        <w:tc>
          <w:tcPr>
            <w:tcW w:w="2200" w:type="dxa"/>
            <w:tcMar>
              <w:top w:w="20" w:type="dxa"/>
              <w:left w:w="20" w:type="dxa"/>
              <w:bottom w:w="20" w:type="dxa"/>
              <w:right w:w="20" w:type="dxa"/>
            </w:tcMar>
            <w:vAlign w:val="center"/>
            <w:hideMark/>
          </w:tcPr>
          <w:p w14:paraId="3581063D" w14:textId="77777777" w:rsidR="00D75A04" w:rsidRPr="007A0E23" w:rsidRDefault="00D75A04" w:rsidP="008762B6">
            <w:pPr>
              <w:pStyle w:val="movimento2"/>
              <w:rPr>
                <w:color w:val="002060"/>
              </w:rPr>
            </w:pPr>
            <w:r w:rsidRPr="007A0E23">
              <w:rPr>
                <w:color w:val="002060"/>
              </w:rPr>
              <w:t xml:space="preserve">(VADO C5) </w:t>
            </w:r>
          </w:p>
        </w:tc>
      </w:tr>
    </w:tbl>
    <w:p w14:paraId="73518F7B" w14:textId="77777777" w:rsidR="00D75A04" w:rsidRPr="007A0E23" w:rsidRDefault="00D75A04" w:rsidP="00D75A04">
      <w:pPr>
        <w:pStyle w:val="titolo10"/>
        <w:rPr>
          <w:rFonts w:eastAsiaTheme="minorEastAsia"/>
          <w:color w:val="002060"/>
        </w:rPr>
      </w:pPr>
      <w:r w:rsidRPr="007A0E23">
        <w:rPr>
          <w:color w:val="002060"/>
        </w:rPr>
        <w:t xml:space="preserve">GARE DEL 10/ 3/2025 </w:t>
      </w:r>
    </w:p>
    <w:p w14:paraId="1AFA4E68" w14:textId="77777777" w:rsidR="00D75A04" w:rsidRPr="007A0E23" w:rsidRDefault="00D75A04" w:rsidP="00D75A04">
      <w:pPr>
        <w:pStyle w:val="titolo7a"/>
        <w:rPr>
          <w:color w:val="002060"/>
        </w:rPr>
      </w:pPr>
      <w:r w:rsidRPr="007A0E23">
        <w:rPr>
          <w:color w:val="002060"/>
        </w:rPr>
        <w:t xml:space="preserve">PROVVEDIMENTI DISCIPLINARI </w:t>
      </w:r>
    </w:p>
    <w:p w14:paraId="0F9EB4D7"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568C5367" w14:textId="77777777" w:rsidR="00D75A04" w:rsidRPr="007A0E23" w:rsidRDefault="00D75A04" w:rsidP="00D75A04">
      <w:pPr>
        <w:pStyle w:val="titolo30"/>
        <w:rPr>
          <w:color w:val="002060"/>
        </w:rPr>
      </w:pPr>
      <w:r w:rsidRPr="007A0E23">
        <w:rPr>
          <w:color w:val="002060"/>
        </w:rPr>
        <w:t xml:space="preserve">CALCIATORI NON ESPULSI </w:t>
      </w:r>
    </w:p>
    <w:p w14:paraId="60687234" w14:textId="77777777" w:rsidR="00D75A04" w:rsidRPr="007A0E23" w:rsidRDefault="00D75A04" w:rsidP="00D75A04">
      <w:pPr>
        <w:pStyle w:val="titolo20"/>
        <w:rPr>
          <w:color w:val="002060"/>
        </w:rPr>
      </w:pPr>
      <w:r w:rsidRPr="007A0E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BA122B5" w14:textId="77777777" w:rsidTr="008762B6">
        <w:tc>
          <w:tcPr>
            <w:tcW w:w="2200" w:type="dxa"/>
            <w:tcMar>
              <w:top w:w="20" w:type="dxa"/>
              <w:left w:w="20" w:type="dxa"/>
              <w:bottom w:w="20" w:type="dxa"/>
              <w:right w:w="20" w:type="dxa"/>
            </w:tcMar>
            <w:vAlign w:val="center"/>
            <w:hideMark/>
          </w:tcPr>
          <w:p w14:paraId="21F2224A" w14:textId="77777777" w:rsidR="00D75A04" w:rsidRPr="007A0E23" w:rsidRDefault="00D75A04" w:rsidP="008762B6">
            <w:pPr>
              <w:pStyle w:val="movimento"/>
              <w:rPr>
                <w:color w:val="002060"/>
              </w:rPr>
            </w:pPr>
            <w:r w:rsidRPr="007A0E23">
              <w:rPr>
                <w:color w:val="002060"/>
              </w:rPr>
              <w:t>GABBANELLI MATTEO</w:t>
            </w:r>
          </w:p>
        </w:tc>
        <w:tc>
          <w:tcPr>
            <w:tcW w:w="2200" w:type="dxa"/>
            <w:tcMar>
              <w:top w:w="20" w:type="dxa"/>
              <w:left w:w="20" w:type="dxa"/>
              <w:bottom w:w="20" w:type="dxa"/>
              <w:right w:w="20" w:type="dxa"/>
            </w:tcMar>
            <w:vAlign w:val="center"/>
            <w:hideMark/>
          </w:tcPr>
          <w:p w14:paraId="611A2BDA" w14:textId="77777777" w:rsidR="00D75A04" w:rsidRPr="007A0E23" w:rsidRDefault="00D75A04" w:rsidP="008762B6">
            <w:pPr>
              <w:pStyle w:val="movimento2"/>
              <w:rPr>
                <w:color w:val="002060"/>
              </w:rPr>
            </w:pPr>
            <w:r w:rsidRPr="007A0E23">
              <w:rPr>
                <w:color w:val="002060"/>
              </w:rPr>
              <w:t xml:space="preserve">(FUTSAL ANCONA) </w:t>
            </w:r>
          </w:p>
        </w:tc>
        <w:tc>
          <w:tcPr>
            <w:tcW w:w="800" w:type="dxa"/>
            <w:tcMar>
              <w:top w:w="20" w:type="dxa"/>
              <w:left w:w="20" w:type="dxa"/>
              <w:bottom w:w="20" w:type="dxa"/>
              <w:right w:w="20" w:type="dxa"/>
            </w:tcMar>
            <w:vAlign w:val="center"/>
            <w:hideMark/>
          </w:tcPr>
          <w:p w14:paraId="44112229"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058622C"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9BB25AD" w14:textId="77777777" w:rsidR="00D75A04" w:rsidRPr="007A0E23" w:rsidRDefault="00D75A04" w:rsidP="008762B6">
            <w:pPr>
              <w:pStyle w:val="movimento2"/>
              <w:rPr>
                <w:color w:val="002060"/>
              </w:rPr>
            </w:pPr>
            <w:r w:rsidRPr="007A0E23">
              <w:rPr>
                <w:color w:val="002060"/>
              </w:rPr>
              <w:t> </w:t>
            </w:r>
          </w:p>
        </w:tc>
      </w:tr>
    </w:tbl>
    <w:p w14:paraId="4FBD50D2" w14:textId="77777777" w:rsidR="00D75A04" w:rsidRPr="007A0E23" w:rsidRDefault="00D75A04" w:rsidP="00D75A04">
      <w:pPr>
        <w:pStyle w:val="titolo20"/>
        <w:rPr>
          <w:rFonts w:eastAsiaTheme="minorEastAsia"/>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D33EC74" w14:textId="77777777" w:rsidTr="008762B6">
        <w:tc>
          <w:tcPr>
            <w:tcW w:w="2200" w:type="dxa"/>
            <w:tcMar>
              <w:top w:w="20" w:type="dxa"/>
              <w:left w:w="20" w:type="dxa"/>
              <w:bottom w:w="20" w:type="dxa"/>
              <w:right w:w="20" w:type="dxa"/>
            </w:tcMar>
            <w:vAlign w:val="center"/>
            <w:hideMark/>
          </w:tcPr>
          <w:p w14:paraId="2CD264AD" w14:textId="77777777" w:rsidR="00D75A04" w:rsidRPr="007A0E23" w:rsidRDefault="00D75A04" w:rsidP="008762B6">
            <w:pPr>
              <w:pStyle w:val="movimento"/>
              <w:rPr>
                <w:color w:val="002060"/>
              </w:rPr>
            </w:pPr>
            <w:r w:rsidRPr="007A0E23">
              <w:rPr>
                <w:color w:val="002060"/>
              </w:rPr>
              <w:t>MARIANI GIOVANNI MARIA</w:t>
            </w:r>
          </w:p>
        </w:tc>
        <w:tc>
          <w:tcPr>
            <w:tcW w:w="2200" w:type="dxa"/>
            <w:tcMar>
              <w:top w:w="20" w:type="dxa"/>
              <w:left w:w="20" w:type="dxa"/>
              <w:bottom w:w="20" w:type="dxa"/>
              <w:right w:w="20" w:type="dxa"/>
            </w:tcMar>
            <w:vAlign w:val="center"/>
            <w:hideMark/>
          </w:tcPr>
          <w:p w14:paraId="1E6D1944" w14:textId="77777777" w:rsidR="00D75A04" w:rsidRPr="007A0E23" w:rsidRDefault="00D75A04" w:rsidP="008762B6">
            <w:pPr>
              <w:pStyle w:val="movimento2"/>
              <w:rPr>
                <w:color w:val="002060"/>
              </w:rPr>
            </w:pPr>
            <w:r w:rsidRPr="007A0E23">
              <w:rPr>
                <w:color w:val="002060"/>
              </w:rPr>
              <w:t xml:space="preserve">(CANDIA BARACCOLA ASPIO) </w:t>
            </w:r>
          </w:p>
        </w:tc>
        <w:tc>
          <w:tcPr>
            <w:tcW w:w="800" w:type="dxa"/>
            <w:tcMar>
              <w:top w:w="20" w:type="dxa"/>
              <w:left w:w="20" w:type="dxa"/>
              <w:bottom w:w="20" w:type="dxa"/>
              <w:right w:w="20" w:type="dxa"/>
            </w:tcMar>
            <w:vAlign w:val="center"/>
            <w:hideMark/>
          </w:tcPr>
          <w:p w14:paraId="5A6F061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0489523" w14:textId="77777777" w:rsidR="00D75A04" w:rsidRPr="007A0E23" w:rsidRDefault="00D75A04" w:rsidP="008762B6">
            <w:pPr>
              <w:pStyle w:val="movimento"/>
              <w:rPr>
                <w:color w:val="002060"/>
              </w:rPr>
            </w:pPr>
            <w:r w:rsidRPr="007A0E23">
              <w:rPr>
                <w:color w:val="002060"/>
              </w:rPr>
              <w:t>PIERDICCA DANIELE</w:t>
            </w:r>
          </w:p>
        </w:tc>
        <w:tc>
          <w:tcPr>
            <w:tcW w:w="2200" w:type="dxa"/>
            <w:tcMar>
              <w:top w:w="20" w:type="dxa"/>
              <w:left w:w="20" w:type="dxa"/>
              <w:bottom w:w="20" w:type="dxa"/>
              <w:right w:w="20" w:type="dxa"/>
            </w:tcMar>
            <w:vAlign w:val="center"/>
            <w:hideMark/>
          </w:tcPr>
          <w:p w14:paraId="2B8E4D30" w14:textId="77777777" w:rsidR="00D75A04" w:rsidRPr="007A0E23" w:rsidRDefault="00D75A04" w:rsidP="008762B6">
            <w:pPr>
              <w:pStyle w:val="movimento2"/>
              <w:rPr>
                <w:color w:val="002060"/>
              </w:rPr>
            </w:pPr>
            <w:r w:rsidRPr="007A0E23">
              <w:rPr>
                <w:color w:val="002060"/>
              </w:rPr>
              <w:t xml:space="preserve">(CANDIA BARACCOLA ASPIO) </w:t>
            </w:r>
          </w:p>
        </w:tc>
      </w:tr>
    </w:tbl>
    <w:p w14:paraId="1C02D298" w14:textId="77777777" w:rsidR="00D75A04" w:rsidRDefault="00D75A04" w:rsidP="00D75A04">
      <w:pPr>
        <w:pStyle w:val="breakline"/>
        <w:rPr>
          <w:color w:val="002060"/>
        </w:rPr>
      </w:pPr>
    </w:p>
    <w:p w14:paraId="3355CA64" w14:textId="77777777" w:rsidR="00D75A04" w:rsidRPr="0099234A" w:rsidRDefault="00D75A04" w:rsidP="00D75A04">
      <w:pPr>
        <w:jc w:val="center"/>
        <w:rPr>
          <w:rFonts w:ascii="Arial" w:hAnsi="Arial" w:cs="Arial"/>
          <w:noProof/>
          <w:color w:val="002060"/>
          <w:sz w:val="22"/>
          <w:szCs w:val="22"/>
        </w:rPr>
      </w:pPr>
      <w:r w:rsidRPr="0099234A">
        <w:rPr>
          <w:rFonts w:ascii="Arial" w:hAnsi="Arial" w:cs="Arial"/>
          <w:noProof/>
          <w:color w:val="002060"/>
          <w:sz w:val="22"/>
          <w:szCs w:val="22"/>
        </w:rPr>
        <w:t>F.to IL SEGRETARIO                                   F.to IL GIUDICE SPORTIVO</w:t>
      </w:r>
    </w:p>
    <w:p w14:paraId="7D422881" w14:textId="77777777" w:rsidR="00D75A04" w:rsidRPr="0099234A" w:rsidRDefault="00D75A04" w:rsidP="00D75A04">
      <w:pPr>
        <w:pStyle w:val="Corpodeltesto2"/>
        <w:spacing w:after="0" w:line="240" w:lineRule="auto"/>
        <w:jc w:val="both"/>
        <w:rPr>
          <w:rFonts w:ascii="Arial" w:hAnsi="Arial" w:cs="Arial"/>
          <w:b/>
          <w:color w:val="002060"/>
          <w:sz w:val="22"/>
          <w:szCs w:val="22"/>
        </w:rPr>
      </w:pPr>
      <w:r w:rsidRPr="0099234A">
        <w:rPr>
          <w:rFonts w:ascii="Arial" w:hAnsi="Arial" w:cs="Arial"/>
          <w:noProof/>
          <w:color w:val="002060"/>
          <w:sz w:val="22"/>
          <w:szCs w:val="22"/>
        </w:rPr>
        <w:t xml:space="preserve">                         Angelo Castellana        </w:t>
      </w:r>
      <w:r w:rsidRPr="0099234A">
        <w:rPr>
          <w:rFonts w:ascii="Arial" w:hAnsi="Arial" w:cs="Arial"/>
          <w:noProof/>
          <w:color w:val="002060"/>
          <w:sz w:val="22"/>
          <w:szCs w:val="22"/>
        </w:rPr>
        <w:tab/>
        <w:t xml:space="preserve">                                Agnese Lazzaretti</w:t>
      </w:r>
    </w:p>
    <w:p w14:paraId="6E18D652" w14:textId="77777777" w:rsidR="00D75A04" w:rsidRPr="007A0E23" w:rsidRDefault="00D75A04" w:rsidP="00D75A04">
      <w:pPr>
        <w:pStyle w:val="breakline"/>
        <w:rPr>
          <w:rFonts w:eastAsiaTheme="minorEastAsia"/>
          <w:color w:val="002060"/>
        </w:rPr>
      </w:pPr>
    </w:p>
    <w:p w14:paraId="49E2F290" w14:textId="77777777" w:rsidR="00D75A04" w:rsidRPr="007A0E23" w:rsidRDefault="00D75A04" w:rsidP="00D75A04">
      <w:pPr>
        <w:pStyle w:val="titoloprinc0"/>
        <w:rPr>
          <w:color w:val="002060"/>
        </w:rPr>
      </w:pPr>
      <w:r w:rsidRPr="007A0E23">
        <w:rPr>
          <w:color w:val="002060"/>
        </w:rPr>
        <w:t>CLASSIFICA</w:t>
      </w:r>
    </w:p>
    <w:p w14:paraId="22805202" w14:textId="77777777" w:rsidR="00D75A04" w:rsidRPr="007A0E23" w:rsidRDefault="00D75A04" w:rsidP="00D75A04">
      <w:pPr>
        <w:pStyle w:val="breakline"/>
        <w:rPr>
          <w:color w:val="002060"/>
        </w:rPr>
      </w:pPr>
    </w:p>
    <w:p w14:paraId="2FD6EC72" w14:textId="77777777" w:rsidR="00D75A04" w:rsidRPr="007A0E23" w:rsidRDefault="00D75A04" w:rsidP="00D75A04">
      <w:pPr>
        <w:pStyle w:val="breakline"/>
        <w:rPr>
          <w:color w:val="002060"/>
        </w:rPr>
      </w:pPr>
    </w:p>
    <w:p w14:paraId="6339A375" w14:textId="77777777" w:rsidR="00D75A04" w:rsidRPr="007A0E23" w:rsidRDefault="00D75A04" w:rsidP="00D75A04">
      <w:pPr>
        <w:pStyle w:val="sottotitolocampionato10"/>
        <w:rPr>
          <w:color w:val="002060"/>
        </w:rPr>
      </w:pPr>
      <w:r w:rsidRPr="007A0E2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43015940"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0BBBC"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EFB49"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AC6C9"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8C763"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60DEA"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08187"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608BC"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9F555"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579F9"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512DD" w14:textId="77777777" w:rsidR="00D75A04" w:rsidRPr="007A0E23" w:rsidRDefault="00D75A04" w:rsidP="008762B6">
            <w:pPr>
              <w:pStyle w:val="headertabella0"/>
              <w:rPr>
                <w:color w:val="002060"/>
              </w:rPr>
            </w:pPr>
            <w:r w:rsidRPr="007A0E23">
              <w:rPr>
                <w:color w:val="002060"/>
              </w:rPr>
              <w:t>PE</w:t>
            </w:r>
          </w:p>
        </w:tc>
      </w:tr>
      <w:tr w:rsidR="00D75A04" w:rsidRPr="007A0E23" w14:paraId="79D2956C"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9CDD9" w14:textId="77777777" w:rsidR="00D75A04" w:rsidRPr="007A0E23" w:rsidRDefault="00D75A04" w:rsidP="008762B6">
            <w:pPr>
              <w:pStyle w:val="rowtabella0"/>
              <w:rPr>
                <w:color w:val="002060"/>
              </w:rPr>
            </w:pPr>
            <w:r w:rsidRPr="007A0E23">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AB4AE" w14:textId="77777777" w:rsidR="00D75A04" w:rsidRPr="007A0E23" w:rsidRDefault="00D75A04" w:rsidP="008762B6">
            <w:pPr>
              <w:pStyle w:val="rowtabella0"/>
              <w:jc w:val="center"/>
              <w:rPr>
                <w:color w:val="002060"/>
              </w:rPr>
            </w:pPr>
            <w:r w:rsidRPr="007A0E2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4F8D"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2B3FB"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8345"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B4CC"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E1EE" w14:textId="77777777" w:rsidR="00D75A04" w:rsidRPr="007A0E23" w:rsidRDefault="00D75A04" w:rsidP="008762B6">
            <w:pPr>
              <w:pStyle w:val="rowtabella0"/>
              <w:jc w:val="center"/>
              <w:rPr>
                <w:color w:val="002060"/>
              </w:rPr>
            </w:pPr>
            <w:r w:rsidRPr="007A0E2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4FE9" w14:textId="77777777" w:rsidR="00D75A04" w:rsidRPr="007A0E23" w:rsidRDefault="00D75A04" w:rsidP="008762B6">
            <w:pPr>
              <w:pStyle w:val="rowtabella0"/>
              <w:jc w:val="center"/>
              <w:rPr>
                <w:color w:val="002060"/>
              </w:rPr>
            </w:pPr>
            <w:r w:rsidRPr="007A0E2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7F93" w14:textId="77777777" w:rsidR="00D75A04" w:rsidRPr="007A0E23" w:rsidRDefault="00D75A04" w:rsidP="008762B6">
            <w:pPr>
              <w:pStyle w:val="rowtabella0"/>
              <w:jc w:val="center"/>
              <w:rPr>
                <w:color w:val="002060"/>
              </w:rPr>
            </w:pPr>
            <w:r w:rsidRPr="007A0E2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13C0" w14:textId="77777777" w:rsidR="00D75A04" w:rsidRPr="007A0E23" w:rsidRDefault="00D75A04" w:rsidP="008762B6">
            <w:pPr>
              <w:pStyle w:val="rowtabella0"/>
              <w:jc w:val="center"/>
              <w:rPr>
                <w:color w:val="002060"/>
              </w:rPr>
            </w:pPr>
            <w:r w:rsidRPr="007A0E23">
              <w:rPr>
                <w:color w:val="002060"/>
              </w:rPr>
              <w:t>0</w:t>
            </w:r>
          </w:p>
        </w:tc>
      </w:tr>
      <w:tr w:rsidR="00D75A04" w:rsidRPr="007A0E23" w14:paraId="6FE7967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B4700" w14:textId="77777777" w:rsidR="00D75A04" w:rsidRPr="007A0E23" w:rsidRDefault="00D75A04" w:rsidP="008762B6">
            <w:pPr>
              <w:pStyle w:val="rowtabella0"/>
              <w:rPr>
                <w:color w:val="002060"/>
                <w:lang w:val="es-ES"/>
              </w:rPr>
            </w:pPr>
            <w:r w:rsidRPr="007A0E2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F7ABC" w14:textId="77777777" w:rsidR="00D75A04" w:rsidRPr="007A0E23" w:rsidRDefault="00D75A04" w:rsidP="008762B6">
            <w:pPr>
              <w:pStyle w:val="rowtabella0"/>
              <w:jc w:val="center"/>
              <w:rPr>
                <w:color w:val="002060"/>
              </w:rPr>
            </w:pPr>
            <w:r w:rsidRPr="007A0E2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42676"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3E22"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59D9"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95D9"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892A1" w14:textId="77777777" w:rsidR="00D75A04" w:rsidRPr="007A0E23" w:rsidRDefault="00D75A04" w:rsidP="008762B6">
            <w:pPr>
              <w:pStyle w:val="rowtabella0"/>
              <w:jc w:val="center"/>
              <w:rPr>
                <w:color w:val="002060"/>
              </w:rPr>
            </w:pPr>
            <w:r w:rsidRPr="007A0E2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FA6F"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6D43" w14:textId="77777777" w:rsidR="00D75A04" w:rsidRPr="007A0E23" w:rsidRDefault="00D75A04" w:rsidP="008762B6">
            <w:pPr>
              <w:pStyle w:val="rowtabella0"/>
              <w:jc w:val="center"/>
              <w:rPr>
                <w:color w:val="002060"/>
              </w:rPr>
            </w:pPr>
            <w:r w:rsidRPr="007A0E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5D43" w14:textId="77777777" w:rsidR="00D75A04" w:rsidRPr="007A0E23" w:rsidRDefault="00D75A04" w:rsidP="008762B6">
            <w:pPr>
              <w:pStyle w:val="rowtabella0"/>
              <w:jc w:val="center"/>
              <w:rPr>
                <w:color w:val="002060"/>
              </w:rPr>
            </w:pPr>
            <w:r w:rsidRPr="007A0E23">
              <w:rPr>
                <w:color w:val="002060"/>
              </w:rPr>
              <w:t>0</w:t>
            </w:r>
          </w:p>
        </w:tc>
      </w:tr>
      <w:tr w:rsidR="00D75A04" w:rsidRPr="007A0E23" w14:paraId="2D3C4E7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49692" w14:textId="77777777" w:rsidR="00D75A04" w:rsidRPr="007A0E23" w:rsidRDefault="00D75A04" w:rsidP="008762B6">
            <w:pPr>
              <w:pStyle w:val="rowtabella0"/>
              <w:rPr>
                <w:color w:val="002060"/>
              </w:rPr>
            </w:pPr>
            <w:r w:rsidRPr="007A0E2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12732" w14:textId="77777777" w:rsidR="00D75A04" w:rsidRPr="007A0E23" w:rsidRDefault="00D75A04" w:rsidP="008762B6">
            <w:pPr>
              <w:pStyle w:val="rowtabella0"/>
              <w:jc w:val="center"/>
              <w:rPr>
                <w:color w:val="002060"/>
              </w:rPr>
            </w:pPr>
            <w:r w:rsidRPr="007A0E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97FEF"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B456"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C3025"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D14F"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DA3AE" w14:textId="77777777" w:rsidR="00D75A04" w:rsidRPr="007A0E23" w:rsidRDefault="00D75A04" w:rsidP="008762B6">
            <w:pPr>
              <w:pStyle w:val="rowtabella0"/>
              <w:jc w:val="center"/>
              <w:rPr>
                <w:color w:val="002060"/>
              </w:rPr>
            </w:pPr>
            <w:r w:rsidRPr="007A0E2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3E32" w14:textId="77777777" w:rsidR="00D75A04" w:rsidRPr="007A0E23" w:rsidRDefault="00D75A04" w:rsidP="008762B6">
            <w:pPr>
              <w:pStyle w:val="rowtabella0"/>
              <w:jc w:val="center"/>
              <w:rPr>
                <w:color w:val="002060"/>
              </w:rPr>
            </w:pPr>
            <w:r w:rsidRPr="007A0E2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0B43"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D000" w14:textId="77777777" w:rsidR="00D75A04" w:rsidRPr="007A0E23" w:rsidRDefault="00D75A04" w:rsidP="008762B6">
            <w:pPr>
              <w:pStyle w:val="rowtabella0"/>
              <w:jc w:val="center"/>
              <w:rPr>
                <w:color w:val="002060"/>
              </w:rPr>
            </w:pPr>
            <w:r w:rsidRPr="007A0E23">
              <w:rPr>
                <w:color w:val="002060"/>
              </w:rPr>
              <w:t>0</w:t>
            </w:r>
          </w:p>
        </w:tc>
      </w:tr>
      <w:tr w:rsidR="00D75A04" w:rsidRPr="007A0E23" w14:paraId="374641A5"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BFDFA" w14:textId="77777777" w:rsidR="00D75A04" w:rsidRPr="007A0E23" w:rsidRDefault="00D75A04" w:rsidP="008762B6">
            <w:pPr>
              <w:pStyle w:val="rowtabella0"/>
              <w:rPr>
                <w:color w:val="002060"/>
              </w:rPr>
            </w:pPr>
            <w:r w:rsidRPr="007A0E23">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6797" w14:textId="77777777" w:rsidR="00D75A04" w:rsidRPr="007A0E23" w:rsidRDefault="00D75A04" w:rsidP="008762B6">
            <w:pPr>
              <w:pStyle w:val="rowtabella0"/>
              <w:jc w:val="center"/>
              <w:rPr>
                <w:color w:val="002060"/>
              </w:rPr>
            </w:pPr>
            <w:r w:rsidRPr="007A0E2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EACB"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268B"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87032"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515DE"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A81D" w14:textId="77777777" w:rsidR="00D75A04" w:rsidRPr="007A0E23" w:rsidRDefault="00D75A04" w:rsidP="008762B6">
            <w:pPr>
              <w:pStyle w:val="rowtabella0"/>
              <w:jc w:val="center"/>
              <w:rPr>
                <w:color w:val="002060"/>
              </w:rPr>
            </w:pPr>
            <w:r w:rsidRPr="007A0E2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2186E" w14:textId="77777777" w:rsidR="00D75A04" w:rsidRPr="007A0E23" w:rsidRDefault="00D75A04" w:rsidP="008762B6">
            <w:pPr>
              <w:pStyle w:val="rowtabella0"/>
              <w:jc w:val="center"/>
              <w:rPr>
                <w:color w:val="002060"/>
              </w:rPr>
            </w:pPr>
            <w:r w:rsidRPr="007A0E2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2CA2"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D1E0A" w14:textId="77777777" w:rsidR="00D75A04" w:rsidRPr="007A0E23" w:rsidRDefault="00D75A04" w:rsidP="008762B6">
            <w:pPr>
              <w:pStyle w:val="rowtabella0"/>
              <w:jc w:val="center"/>
              <w:rPr>
                <w:color w:val="002060"/>
              </w:rPr>
            </w:pPr>
            <w:r w:rsidRPr="007A0E23">
              <w:rPr>
                <w:color w:val="002060"/>
              </w:rPr>
              <w:t>1</w:t>
            </w:r>
          </w:p>
        </w:tc>
      </w:tr>
      <w:tr w:rsidR="00D75A04" w:rsidRPr="007A0E23" w14:paraId="2FE8313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132E2" w14:textId="77777777" w:rsidR="00D75A04" w:rsidRPr="007A0E23" w:rsidRDefault="00D75A04" w:rsidP="008762B6">
            <w:pPr>
              <w:pStyle w:val="rowtabella0"/>
              <w:rPr>
                <w:color w:val="002060"/>
              </w:rPr>
            </w:pPr>
            <w:r w:rsidRPr="007A0E23">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9B6B5"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16D8"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0352F"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2850"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4F8A"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0501A" w14:textId="77777777" w:rsidR="00D75A04" w:rsidRPr="007A0E23" w:rsidRDefault="00D75A04" w:rsidP="008762B6">
            <w:pPr>
              <w:pStyle w:val="rowtabella0"/>
              <w:jc w:val="center"/>
              <w:rPr>
                <w:color w:val="002060"/>
              </w:rPr>
            </w:pPr>
            <w:r w:rsidRPr="007A0E2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CFBB" w14:textId="77777777" w:rsidR="00D75A04" w:rsidRPr="007A0E23" w:rsidRDefault="00D75A04" w:rsidP="008762B6">
            <w:pPr>
              <w:pStyle w:val="rowtabella0"/>
              <w:jc w:val="center"/>
              <w:rPr>
                <w:color w:val="002060"/>
              </w:rPr>
            </w:pPr>
            <w:r w:rsidRPr="007A0E2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346B"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AD89" w14:textId="77777777" w:rsidR="00D75A04" w:rsidRPr="007A0E23" w:rsidRDefault="00D75A04" w:rsidP="008762B6">
            <w:pPr>
              <w:pStyle w:val="rowtabella0"/>
              <w:jc w:val="center"/>
              <w:rPr>
                <w:color w:val="002060"/>
              </w:rPr>
            </w:pPr>
            <w:r w:rsidRPr="007A0E23">
              <w:rPr>
                <w:color w:val="002060"/>
              </w:rPr>
              <w:t>0</w:t>
            </w:r>
          </w:p>
        </w:tc>
      </w:tr>
      <w:tr w:rsidR="00D75A04" w:rsidRPr="007A0E23" w14:paraId="35032B3D"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5F482" w14:textId="77777777" w:rsidR="00D75A04" w:rsidRPr="007A0E23" w:rsidRDefault="00D75A04" w:rsidP="008762B6">
            <w:pPr>
              <w:pStyle w:val="rowtabella0"/>
              <w:rPr>
                <w:color w:val="002060"/>
              </w:rPr>
            </w:pPr>
            <w:r w:rsidRPr="007A0E23">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0906" w14:textId="77777777" w:rsidR="00D75A04" w:rsidRPr="007A0E23" w:rsidRDefault="00D75A04" w:rsidP="008762B6">
            <w:pPr>
              <w:pStyle w:val="rowtabella0"/>
              <w:jc w:val="center"/>
              <w:rPr>
                <w:color w:val="002060"/>
              </w:rPr>
            </w:pPr>
            <w:r w:rsidRPr="007A0E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174D"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C2EF"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1C1F"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9AE2D"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BB0D1" w14:textId="77777777" w:rsidR="00D75A04" w:rsidRPr="007A0E23" w:rsidRDefault="00D75A04" w:rsidP="008762B6">
            <w:pPr>
              <w:pStyle w:val="rowtabella0"/>
              <w:jc w:val="center"/>
              <w:rPr>
                <w:color w:val="002060"/>
              </w:rPr>
            </w:pPr>
            <w:r w:rsidRPr="007A0E2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0BCE" w14:textId="77777777" w:rsidR="00D75A04" w:rsidRPr="007A0E23" w:rsidRDefault="00D75A04" w:rsidP="008762B6">
            <w:pPr>
              <w:pStyle w:val="rowtabella0"/>
              <w:jc w:val="center"/>
              <w:rPr>
                <w:color w:val="002060"/>
              </w:rPr>
            </w:pPr>
            <w:r w:rsidRPr="007A0E2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BB6C"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2F30E" w14:textId="77777777" w:rsidR="00D75A04" w:rsidRPr="007A0E23" w:rsidRDefault="00D75A04" w:rsidP="008762B6">
            <w:pPr>
              <w:pStyle w:val="rowtabella0"/>
              <w:jc w:val="center"/>
              <w:rPr>
                <w:color w:val="002060"/>
              </w:rPr>
            </w:pPr>
            <w:r w:rsidRPr="007A0E23">
              <w:rPr>
                <w:color w:val="002060"/>
              </w:rPr>
              <w:t>0</w:t>
            </w:r>
          </w:p>
        </w:tc>
      </w:tr>
      <w:tr w:rsidR="00D75A04" w:rsidRPr="007A0E23" w14:paraId="54678ECA"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9EA41E" w14:textId="77777777" w:rsidR="00D75A04" w:rsidRPr="007A0E23" w:rsidRDefault="00D75A04" w:rsidP="008762B6">
            <w:pPr>
              <w:pStyle w:val="rowtabella0"/>
              <w:rPr>
                <w:color w:val="002060"/>
              </w:rPr>
            </w:pPr>
            <w:r w:rsidRPr="007A0E23">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EE63"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81D7D"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0FDE"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D67C0"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221E"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3ABFF" w14:textId="77777777" w:rsidR="00D75A04" w:rsidRPr="007A0E23" w:rsidRDefault="00D75A04" w:rsidP="008762B6">
            <w:pPr>
              <w:pStyle w:val="rowtabella0"/>
              <w:jc w:val="center"/>
              <w:rPr>
                <w:color w:val="002060"/>
              </w:rPr>
            </w:pPr>
            <w:r w:rsidRPr="007A0E2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A19F9" w14:textId="77777777" w:rsidR="00D75A04" w:rsidRPr="007A0E23" w:rsidRDefault="00D75A04" w:rsidP="008762B6">
            <w:pPr>
              <w:pStyle w:val="rowtabella0"/>
              <w:jc w:val="center"/>
              <w:rPr>
                <w:color w:val="002060"/>
              </w:rPr>
            </w:pPr>
            <w:r w:rsidRPr="007A0E2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321C"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2F0A" w14:textId="77777777" w:rsidR="00D75A04" w:rsidRPr="007A0E23" w:rsidRDefault="00D75A04" w:rsidP="008762B6">
            <w:pPr>
              <w:pStyle w:val="rowtabella0"/>
              <w:jc w:val="center"/>
              <w:rPr>
                <w:color w:val="002060"/>
              </w:rPr>
            </w:pPr>
            <w:r w:rsidRPr="007A0E23">
              <w:rPr>
                <w:color w:val="002060"/>
              </w:rPr>
              <w:t>0</w:t>
            </w:r>
          </w:p>
        </w:tc>
      </w:tr>
      <w:tr w:rsidR="00D75A04" w:rsidRPr="007A0E23" w14:paraId="566E402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DB479" w14:textId="77777777" w:rsidR="00D75A04" w:rsidRPr="007A0E23" w:rsidRDefault="00D75A04" w:rsidP="008762B6">
            <w:pPr>
              <w:pStyle w:val="rowtabella0"/>
              <w:rPr>
                <w:color w:val="002060"/>
              </w:rPr>
            </w:pPr>
            <w:r w:rsidRPr="007A0E2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5EAD"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9C8B9"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62BB0"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C78A"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F9B6"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58945" w14:textId="77777777" w:rsidR="00D75A04" w:rsidRPr="007A0E23" w:rsidRDefault="00D75A04" w:rsidP="008762B6">
            <w:pPr>
              <w:pStyle w:val="rowtabella0"/>
              <w:jc w:val="center"/>
              <w:rPr>
                <w:color w:val="002060"/>
              </w:rPr>
            </w:pPr>
            <w:r w:rsidRPr="007A0E2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FE0DB" w14:textId="77777777" w:rsidR="00D75A04" w:rsidRPr="007A0E23" w:rsidRDefault="00D75A04" w:rsidP="008762B6">
            <w:pPr>
              <w:pStyle w:val="rowtabella0"/>
              <w:jc w:val="center"/>
              <w:rPr>
                <w:color w:val="002060"/>
              </w:rPr>
            </w:pPr>
            <w:r w:rsidRPr="007A0E2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1DB4C"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6ACC1" w14:textId="77777777" w:rsidR="00D75A04" w:rsidRPr="007A0E23" w:rsidRDefault="00D75A04" w:rsidP="008762B6">
            <w:pPr>
              <w:pStyle w:val="rowtabella0"/>
              <w:jc w:val="center"/>
              <w:rPr>
                <w:color w:val="002060"/>
              </w:rPr>
            </w:pPr>
            <w:r w:rsidRPr="007A0E23">
              <w:rPr>
                <w:color w:val="002060"/>
              </w:rPr>
              <w:t>0</w:t>
            </w:r>
          </w:p>
        </w:tc>
      </w:tr>
      <w:tr w:rsidR="00D75A04" w:rsidRPr="007A0E23" w14:paraId="5D290CD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A00DE1" w14:textId="77777777" w:rsidR="00D75A04" w:rsidRPr="007A0E23" w:rsidRDefault="00D75A04" w:rsidP="008762B6">
            <w:pPr>
              <w:pStyle w:val="rowtabella0"/>
              <w:rPr>
                <w:color w:val="002060"/>
              </w:rPr>
            </w:pPr>
            <w:r w:rsidRPr="007A0E2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584A"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E9C6"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1111"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A599"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DB221"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63C6" w14:textId="77777777" w:rsidR="00D75A04" w:rsidRPr="007A0E23" w:rsidRDefault="00D75A04" w:rsidP="008762B6">
            <w:pPr>
              <w:pStyle w:val="rowtabella0"/>
              <w:jc w:val="center"/>
              <w:rPr>
                <w:color w:val="002060"/>
              </w:rPr>
            </w:pPr>
            <w:r w:rsidRPr="007A0E2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B56DB" w14:textId="77777777" w:rsidR="00D75A04" w:rsidRPr="007A0E23" w:rsidRDefault="00D75A04" w:rsidP="008762B6">
            <w:pPr>
              <w:pStyle w:val="rowtabella0"/>
              <w:jc w:val="center"/>
              <w:rPr>
                <w:color w:val="002060"/>
              </w:rPr>
            </w:pPr>
            <w:r w:rsidRPr="007A0E2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FE4AE" w14:textId="77777777" w:rsidR="00D75A04" w:rsidRPr="007A0E23" w:rsidRDefault="00D75A04" w:rsidP="008762B6">
            <w:pPr>
              <w:pStyle w:val="rowtabella0"/>
              <w:jc w:val="center"/>
              <w:rPr>
                <w:color w:val="002060"/>
              </w:rPr>
            </w:pPr>
            <w:r w:rsidRPr="007A0E2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A7E0" w14:textId="77777777" w:rsidR="00D75A04" w:rsidRPr="007A0E23" w:rsidRDefault="00D75A04" w:rsidP="008762B6">
            <w:pPr>
              <w:pStyle w:val="rowtabella0"/>
              <w:jc w:val="center"/>
              <w:rPr>
                <w:color w:val="002060"/>
              </w:rPr>
            </w:pPr>
            <w:r w:rsidRPr="007A0E23">
              <w:rPr>
                <w:color w:val="002060"/>
              </w:rPr>
              <w:t>0</w:t>
            </w:r>
          </w:p>
        </w:tc>
      </w:tr>
      <w:tr w:rsidR="00D75A04" w:rsidRPr="007A0E23" w14:paraId="674E73BC"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EBDD2" w14:textId="77777777" w:rsidR="00D75A04" w:rsidRPr="007A0E23" w:rsidRDefault="00D75A04" w:rsidP="008762B6">
            <w:pPr>
              <w:pStyle w:val="rowtabella0"/>
              <w:rPr>
                <w:color w:val="002060"/>
              </w:rPr>
            </w:pPr>
            <w:r w:rsidRPr="007A0E2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E4BA"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77955"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697B"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93E9D"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104F"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28987"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F05D" w14:textId="77777777" w:rsidR="00D75A04" w:rsidRPr="007A0E23" w:rsidRDefault="00D75A04" w:rsidP="008762B6">
            <w:pPr>
              <w:pStyle w:val="rowtabella0"/>
              <w:jc w:val="center"/>
              <w:rPr>
                <w:color w:val="002060"/>
              </w:rPr>
            </w:pPr>
            <w:r w:rsidRPr="007A0E2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BDE0C" w14:textId="77777777" w:rsidR="00D75A04" w:rsidRPr="007A0E23" w:rsidRDefault="00D75A04" w:rsidP="008762B6">
            <w:pPr>
              <w:pStyle w:val="rowtabella0"/>
              <w:jc w:val="center"/>
              <w:rPr>
                <w:color w:val="002060"/>
              </w:rPr>
            </w:pPr>
            <w:r w:rsidRPr="007A0E2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7063" w14:textId="77777777" w:rsidR="00D75A04" w:rsidRPr="007A0E23" w:rsidRDefault="00D75A04" w:rsidP="008762B6">
            <w:pPr>
              <w:pStyle w:val="rowtabella0"/>
              <w:jc w:val="center"/>
              <w:rPr>
                <w:color w:val="002060"/>
              </w:rPr>
            </w:pPr>
            <w:r w:rsidRPr="007A0E23">
              <w:rPr>
                <w:color w:val="002060"/>
              </w:rPr>
              <w:t>0</w:t>
            </w:r>
          </w:p>
        </w:tc>
      </w:tr>
      <w:tr w:rsidR="00D75A04" w:rsidRPr="007A0E23" w14:paraId="08631485"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BAD11B" w14:textId="77777777" w:rsidR="00D75A04" w:rsidRPr="007A0E23" w:rsidRDefault="00D75A04" w:rsidP="008762B6">
            <w:pPr>
              <w:pStyle w:val="rowtabella0"/>
              <w:rPr>
                <w:color w:val="002060"/>
              </w:rPr>
            </w:pPr>
            <w:r w:rsidRPr="007A0E23">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E288"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36090"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3009"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B73D4"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76C73"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848D9" w14:textId="77777777" w:rsidR="00D75A04" w:rsidRPr="007A0E23" w:rsidRDefault="00D75A04" w:rsidP="008762B6">
            <w:pPr>
              <w:pStyle w:val="rowtabella0"/>
              <w:jc w:val="center"/>
              <w:rPr>
                <w:color w:val="002060"/>
              </w:rPr>
            </w:pPr>
            <w:r w:rsidRPr="007A0E2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9B34" w14:textId="77777777" w:rsidR="00D75A04" w:rsidRPr="007A0E23" w:rsidRDefault="00D75A04" w:rsidP="008762B6">
            <w:pPr>
              <w:pStyle w:val="rowtabella0"/>
              <w:jc w:val="center"/>
              <w:rPr>
                <w:color w:val="002060"/>
              </w:rPr>
            </w:pPr>
            <w:r w:rsidRPr="007A0E2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1E2B9" w14:textId="77777777" w:rsidR="00D75A04" w:rsidRPr="007A0E23" w:rsidRDefault="00D75A04" w:rsidP="008762B6">
            <w:pPr>
              <w:pStyle w:val="rowtabella0"/>
              <w:jc w:val="center"/>
              <w:rPr>
                <w:color w:val="002060"/>
              </w:rPr>
            </w:pPr>
            <w:r w:rsidRPr="007A0E2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9BF7" w14:textId="77777777" w:rsidR="00D75A04" w:rsidRPr="007A0E23" w:rsidRDefault="00D75A04" w:rsidP="008762B6">
            <w:pPr>
              <w:pStyle w:val="rowtabella0"/>
              <w:jc w:val="center"/>
              <w:rPr>
                <w:color w:val="002060"/>
              </w:rPr>
            </w:pPr>
            <w:r w:rsidRPr="007A0E23">
              <w:rPr>
                <w:color w:val="002060"/>
              </w:rPr>
              <w:t>0</w:t>
            </w:r>
          </w:p>
        </w:tc>
      </w:tr>
      <w:tr w:rsidR="00D75A04" w:rsidRPr="007A0E23" w14:paraId="64663C3B"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16F839" w14:textId="77777777" w:rsidR="00D75A04" w:rsidRPr="007A0E23" w:rsidRDefault="00D75A04" w:rsidP="008762B6">
            <w:pPr>
              <w:pStyle w:val="rowtabella0"/>
              <w:rPr>
                <w:color w:val="002060"/>
              </w:rPr>
            </w:pPr>
            <w:proofErr w:type="spellStart"/>
            <w:proofErr w:type="gramStart"/>
            <w:r w:rsidRPr="007A0E23">
              <w:rPr>
                <w:color w:val="002060"/>
              </w:rPr>
              <w:t>sq.B</w:t>
            </w:r>
            <w:proofErr w:type="spellEnd"/>
            <w:proofErr w:type="gramEnd"/>
            <w:r w:rsidRPr="007A0E23">
              <w:rPr>
                <w:color w:val="002060"/>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9CFA"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2485"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EC57"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A059"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82889"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7DE1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2B43"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713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26C6C" w14:textId="77777777" w:rsidR="00D75A04" w:rsidRPr="007A0E23" w:rsidRDefault="00D75A04" w:rsidP="008762B6">
            <w:pPr>
              <w:pStyle w:val="rowtabella0"/>
              <w:jc w:val="center"/>
              <w:rPr>
                <w:color w:val="002060"/>
              </w:rPr>
            </w:pPr>
            <w:r w:rsidRPr="007A0E23">
              <w:rPr>
                <w:color w:val="002060"/>
              </w:rPr>
              <w:t>0</w:t>
            </w:r>
          </w:p>
        </w:tc>
      </w:tr>
    </w:tbl>
    <w:p w14:paraId="41218AD6" w14:textId="77777777" w:rsidR="00D75A04" w:rsidRPr="007A0E23" w:rsidRDefault="00D75A04" w:rsidP="00D75A04">
      <w:pPr>
        <w:pStyle w:val="breakline"/>
        <w:rPr>
          <w:rFonts w:eastAsiaTheme="minorEastAsia"/>
          <w:color w:val="002060"/>
        </w:rPr>
      </w:pPr>
    </w:p>
    <w:p w14:paraId="3ED800B2" w14:textId="77777777" w:rsidR="00D75A04" w:rsidRPr="007A0E23" w:rsidRDefault="00D75A04" w:rsidP="00D75A04">
      <w:pPr>
        <w:pStyle w:val="breakline"/>
        <w:rPr>
          <w:color w:val="002060"/>
        </w:rPr>
      </w:pPr>
    </w:p>
    <w:p w14:paraId="7F9F750B" w14:textId="77777777" w:rsidR="00D75A04" w:rsidRPr="007A0E23" w:rsidRDefault="00D75A04" w:rsidP="00D75A04">
      <w:pPr>
        <w:pStyle w:val="sottotitolocampionato10"/>
        <w:rPr>
          <w:color w:val="002060"/>
        </w:rPr>
      </w:pPr>
      <w:r w:rsidRPr="007A0E2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5237C1E1"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A12AC"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B04B5"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084BF"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169EF"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9A16E"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2EE39"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9E4E2"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EACC2"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675A7"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C6628" w14:textId="77777777" w:rsidR="00D75A04" w:rsidRPr="007A0E23" w:rsidRDefault="00D75A04" w:rsidP="008762B6">
            <w:pPr>
              <w:pStyle w:val="headertabella0"/>
              <w:rPr>
                <w:color w:val="002060"/>
              </w:rPr>
            </w:pPr>
            <w:r w:rsidRPr="007A0E23">
              <w:rPr>
                <w:color w:val="002060"/>
              </w:rPr>
              <w:t>PE</w:t>
            </w:r>
          </w:p>
        </w:tc>
      </w:tr>
      <w:tr w:rsidR="00D75A04" w:rsidRPr="007A0E23" w14:paraId="4EB3237C"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15BB2A" w14:textId="77777777" w:rsidR="00D75A04" w:rsidRPr="007A0E23" w:rsidRDefault="00D75A04" w:rsidP="008762B6">
            <w:pPr>
              <w:pStyle w:val="rowtabella0"/>
              <w:rPr>
                <w:color w:val="002060"/>
              </w:rPr>
            </w:pPr>
            <w:r w:rsidRPr="007A0E23">
              <w:rPr>
                <w:color w:val="002060"/>
              </w:rPr>
              <w:lastRenderedPageBreak/>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A1FB7" w14:textId="77777777" w:rsidR="00D75A04" w:rsidRPr="007A0E23" w:rsidRDefault="00D75A04" w:rsidP="008762B6">
            <w:pPr>
              <w:pStyle w:val="rowtabella0"/>
              <w:jc w:val="center"/>
              <w:rPr>
                <w:color w:val="002060"/>
              </w:rPr>
            </w:pPr>
            <w:r w:rsidRPr="007A0E2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F60B6"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DE68F"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2B785"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2C4D"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6EA5" w14:textId="77777777" w:rsidR="00D75A04" w:rsidRPr="007A0E23" w:rsidRDefault="00D75A04" w:rsidP="008762B6">
            <w:pPr>
              <w:pStyle w:val="rowtabella0"/>
              <w:jc w:val="center"/>
              <w:rPr>
                <w:color w:val="002060"/>
              </w:rPr>
            </w:pPr>
            <w:r w:rsidRPr="007A0E2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0B218" w14:textId="77777777" w:rsidR="00D75A04" w:rsidRPr="007A0E23" w:rsidRDefault="00D75A04" w:rsidP="008762B6">
            <w:pPr>
              <w:pStyle w:val="rowtabella0"/>
              <w:jc w:val="center"/>
              <w:rPr>
                <w:color w:val="002060"/>
              </w:rPr>
            </w:pPr>
            <w:r w:rsidRPr="007A0E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09D4" w14:textId="77777777" w:rsidR="00D75A04" w:rsidRPr="007A0E23" w:rsidRDefault="00D75A04" w:rsidP="008762B6">
            <w:pPr>
              <w:pStyle w:val="rowtabella0"/>
              <w:jc w:val="center"/>
              <w:rPr>
                <w:color w:val="002060"/>
              </w:rPr>
            </w:pPr>
            <w:r w:rsidRPr="007A0E2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CBF4" w14:textId="77777777" w:rsidR="00D75A04" w:rsidRPr="007A0E23" w:rsidRDefault="00D75A04" w:rsidP="008762B6">
            <w:pPr>
              <w:pStyle w:val="rowtabella0"/>
              <w:jc w:val="center"/>
              <w:rPr>
                <w:color w:val="002060"/>
              </w:rPr>
            </w:pPr>
            <w:r w:rsidRPr="007A0E23">
              <w:rPr>
                <w:color w:val="002060"/>
              </w:rPr>
              <w:t>0</w:t>
            </w:r>
          </w:p>
        </w:tc>
      </w:tr>
      <w:tr w:rsidR="00D75A04" w:rsidRPr="007A0E23" w14:paraId="4D24D9BF"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52FB4" w14:textId="77777777" w:rsidR="00D75A04" w:rsidRPr="007A0E23" w:rsidRDefault="00D75A04" w:rsidP="008762B6">
            <w:pPr>
              <w:pStyle w:val="rowtabella0"/>
              <w:rPr>
                <w:color w:val="002060"/>
                <w:lang w:val="es-ES"/>
              </w:rPr>
            </w:pPr>
            <w:r w:rsidRPr="007A0E23">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D632" w14:textId="77777777" w:rsidR="00D75A04" w:rsidRPr="007A0E23" w:rsidRDefault="00D75A04" w:rsidP="008762B6">
            <w:pPr>
              <w:pStyle w:val="rowtabella0"/>
              <w:jc w:val="center"/>
              <w:rPr>
                <w:color w:val="002060"/>
              </w:rPr>
            </w:pPr>
            <w:r w:rsidRPr="007A0E2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D12C8"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5B98"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C75D"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F8E8"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7FA7" w14:textId="77777777" w:rsidR="00D75A04" w:rsidRPr="007A0E23" w:rsidRDefault="00D75A04" w:rsidP="008762B6">
            <w:pPr>
              <w:pStyle w:val="rowtabella0"/>
              <w:jc w:val="center"/>
              <w:rPr>
                <w:color w:val="002060"/>
              </w:rPr>
            </w:pPr>
            <w:r w:rsidRPr="007A0E2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D2F4" w14:textId="77777777" w:rsidR="00D75A04" w:rsidRPr="007A0E23" w:rsidRDefault="00D75A04" w:rsidP="008762B6">
            <w:pPr>
              <w:pStyle w:val="rowtabella0"/>
              <w:jc w:val="center"/>
              <w:rPr>
                <w:color w:val="002060"/>
              </w:rPr>
            </w:pPr>
            <w:r w:rsidRPr="007A0E2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B7B4" w14:textId="77777777" w:rsidR="00D75A04" w:rsidRPr="007A0E23" w:rsidRDefault="00D75A04" w:rsidP="008762B6">
            <w:pPr>
              <w:pStyle w:val="rowtabella0"/>
              <w:jc w:val="center"/>
              <w:rPr>
                <w:color w:val="002060"/>
              </w:rPr>
            </w:pPr>
            <w:r w:rsidRPr="007A0E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3ECC" w14:textId="77777777" w:rsidR="00D75A04" w:rsidRPr="007A0E23" w:rsidRDefault="00D75A04" w:rsidP="008762B6">
            <w:pPr>
              <w:pStyle w:val="rowtabella0"/>
              <w:jc w:val="center"/>
              <w:rPr>
                <w:color w:val="002060"/>
              </w:rPr>
            </w:pPr>
            <w:r w:rsidRPr="007A0E23">
              <w:rPr>
                <w:color w:val="002060"/>
              </w:rPr>
              <w:t>0</w:t>
            </w:r>
          </w:p>
        </w:tc>
      </w:tr>
      <w:tr w:rsidR="00D75A04" w:rsidRPr="007A0E23" w14:paraId="76A580F1"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252BA" w14:textId="77777777" w:rsidR="00D75A04" w:rsidRPr="007A0E23" w:rsidRDefault="00D75A04" w:rsidP="008762B6">
            <w:pPr>
              <w:pStyle w:val="rowtabella0"/>
              <w:rPr>
                <w:color w:val="002060"/>
              </w:rPr>
            </w:pPr>
            <w:r w:rsidRPr="007A0E23">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67FC" w14:textId="77777777" w:rsidR="00D75A04" w:rsidRPr="007A0E23" w:rsidRDefault="00D75A04" w:rsidP="008762B6">
            <w:pPr>
              <w:pStyle w:val="rowtabella0"/>
              <w:jc w:val="center"/>
              <w:rPr>
                <w:color w:val="002060"/>
              </w:rPr>
            </w:pPr>
            <w:r w:rsidRPr="007A0E2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1426"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DB55"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2A71"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ED5E"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1175" w14:textId="77777777" w:rsidR="00D75A04" w:rsidRPr="007A0E23" w:rsidRDefault="00D75A04" w:rsidP="008762B6">
            <w:pPr>
              <w:pStyle w:val="rowtabella0"/>
              <w:jc w:val="center"/>
              <w:rPr>
                <w:color w:val="002060"/>
              </w:rPr>
            </w:pPr>
            <w:r w:rsidRPr="007A0E2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374F9"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222B" w14:textId="77777777" w:rsidR="00D75A04" w:rsidRPr="007A0E23" w:rsidRDefault="00D75A04" w:rsidP="008762B6">
            <w:pPr>
              <w:pStyle w:val="rowtabella0"/>
              <w:jc w:val="center"/>
              <w:rPr>
                <w:color w:val="002060"/>
              </w:rPr>
            </w:pPr>
            <w:r w:rsidRPr="007A0E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7775" w14:textId="77777777" w:rsidR="00D75A04" w:rsidRPr="007A0E23" w:rsidRDefault="00D75A04" w:rsidP="008762B6">
            <w:pPr>
              <w:pStyle w:val="rowtabella0"/>
              <w:jc w:val="center"/>
              <w:rPr>
                <w:color w:val="002060"/>
              </w:rPr>
            </w:pPr>
            <w:r w:rsidRPr="007A0E23">
              <w:rPr>
                <w:color w:val="002060"/>
              </w:rPr>
              <w:t>0</w:t>
            </w:r>
          </w:p>
        </w:tc>
      </w:tr>
      <w:tr w:rsidR="00D75A04" w:rsidRPr="007A0E23" w14:paraId="33A952A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09BA8" w14:textId="77777777" w:rsidR="00D75A04" w:rsidRPr="007A0E23" w:rsidRDefault="00D75A04" w:rsidP="008762B6">
            <w:pPr>
              <w:pStyle w:val="rowtabella0"/>
              <w:rPr>
                <w:color w:val="002060"/>
                <w:lang w:val="es-ES"/>
              </w:rPr>
            </w:pPr>
            <w:r w:rsidRPr="007A0E23">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4A7C" w14:textId="77777777" w:rsidR="00D75A04" w:rsidRPr="007A0E23" w:rsidRDefault="00D75A04" w:rsidP="008762B6">
            <w:pPr>
              <w:pStyle w:val="rowtabella0"/>
              <w:jc w:val="center"/>
              <w:rPr>
                <w:color w:val="002060"/>
              </w:rPr>
            </w:pPr>
            <w:r w:rsidRPr="007A0E2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3157"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FBC95"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28235"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A2289"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BE892" w14:textId="77777777" w:rsidR="00D75A04" w:rsidRPr="007A0E23" w:rsidRDefault="00D75A04" w:rsidP="008762B6">
            <w:pPr>
              <w:pStyle w:val="rowtabella0"/>
              <w:jc w:val="center"/>
              <w:rPr>
                <w:color w:val="002060"/>
              </w:rPr>
            </w:pPr>
            <w:r w:rsidRPr="007A0E2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5D3D4" w14:textId="77777777" w:rsidR="00D75A04" w:rsidRPr="007A0E23" w:rsidRDefault="00D75A04" w:rsidP="008762B6">
            <w:pPr>
              <w:pStyle w:val="rowtabella0"/>
              <w:jc w:val="center"/>
              <w:rPr>
                <w:color w:val="002060"/>
              </w:rPr>
            </w:pPr>
            <w:r w:rsidRPr="007A0E2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C14A1" w14:textId="77777777" w:rsidR="00D75A04" w:rsidRPr="007A0E23" w:rsidRDefault="00D75A04" w:rsidP="008762B6">
            <w:pPr>
              <w:pStyle w:val="rowtabella0"/>
              <w:jc w:val="center"/>
              <w:rPr>
                <w:color w:val="002060"/>
              </w:rPr>
            </w:pPr>
            <w:r w:rsidRPr="007A0E2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2932" w14:textId="77777777" w:rsidR="00D75A04" w:rsidRPr="007A0E23" w:rsidRDefault="00D75A04" w:rsidP="008762B6">
            <w:pPr>
              <w:pStyle w:val="rowtabella0"/>
              <w:jc w:val="center"/>
              <w:rPr>
                <w:color w:val="002060"/>
              </w:rPr>
            </w:pPr>
            <w:r w:rsidRPr="007A0E23">
              <w:rPr>
                <w:color w:val="002060"/>
              </w:rPr>
              <w:t>0</w:t>
            </w:r>
          </w:p>
        </w:tc>
      </w:tr>
      <w:tr w:rsidR="00D75A04" w:rsidRPr="007A0E23" w14:paraId="23EACAD2"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D4DBAA" w14:textId="77777777" w:rsidR="00D75A04" w:rsidRPr="007A0E23" w:rsidRDefault="00D75A04" w:rsidP="008762B6">
            <w:pPr>
              <w:pStyle w:val="rowtabella0"/>
              <w:rPr>
                <w:color w:val="002060"/>
              </w:rPr>
            </w:pPr>
            <w:r w:rsidRPr="007A0E23">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BA0F"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BF39"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DBC29"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2B30"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B66A"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BE297" w14:textId="77777777" w:rsidR="00D75A04" w:rsidRPr="007A0E23" w:rsidRDefault="00D75A04" w:rsidP="008762B6">
            <w:pPr>
              <w:pStyle w:val="rowtabella0"/>
              <w:jc w:val="center"/>
              <w:rPr>
                <w:color w:val="002060"/>
              </w:rPr>
            </w:pPr>
            <w:r w:rsidRPr="007A0E2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08BC6" w14:textId="77777777" w:rsidR="00D75A04" w:rsidRPr="007A0E23" w:rsidRDefault="00D75A04" w:rsidP="008762B6">
            <w:pPr>
              <w:pStyle w:val="rowtabella0"/>
              <w:jc w:val="center"/>
              <w:rPr>
                <w:color w:val="002060"/>
              </w:rPr>
            </w:pPr>
            <w:r w:rsidRPr="007A0E2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31BA"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37DB7" w14:textId="77777777" w:rsidR="00D75A04" w:rsidRPr="007A0E23" w:rsidRDefault="00D75A04" w:rsidP="008762B6">
            <w:pPr>
              <w:pStyle w:val="rowtabella0"/>
              <w:jc w:val="center"/>
              <w:rPr>
                <w:color w:val="002060"/>
              </w:rPr>
            </w:pPr>
            <w:r w:rsidRPr="007A0E23">
              <w:rPr>
                <w:color w:val="002060"/>
              </w:rPr>
              <w:t>0</w:t>
            </w:r>
          </w:p>
        </w:tc>
      </w:tr>
      <w:tr w:rsidR="00D75A04" w:rsidRPr="007A0E23" w14:paraId="4FE07EE3"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39F27" w14:textId="77777777" w:rsidR="00D75A04" w:rsidRPr="007A0E23" w:rsidRDefault="00D75A04" w:rsidP="008762B6">
            <w:pPr>
              <w:pStyle w:val="rowtabella0"/>
              <w:rPr>
                <w:color w:val="002060"/>
              </w:rPr>
            </w:pPr>
            <w:r w:rsidRPr="007A0E2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4BDF" w14:textId="77777777" w:rsidR="00D75A04" w:rsidRPr="007A0E23" w:rsidRDefault="00D75A04" w:rsidP="008762B6">
            <w:pPr>
              <w:pStyle w:val="rowtabella0"/>
              <w:jc w:val="center"/>
              <w:rPr>
                <w:color w:val="002060"/>
              </w:rPr>
            </w:pPr>
            <w:r w:rsidRPr="007A0E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8666"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DAF0"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FE188"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C0F06"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333F" w14:textId="77777777" w:rsidR="00D75A04" w:rsidRPr="007A0E23" w:rsidRDefault="00D75A04" w:rsidP="008762B6">
            <w:pPr>
              <w:pStyle w:val="rowtabella0"/>
              <w:jc w:val="center"/>
              <w:rPr>
                <w:color w:val="002060"/>
              </w:rPr>
            </w:pPr>
            <w:r w:rsidRPr="007A0E2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B819" w14:textId="77777777" w:rsidR="00D75A04" w:rsidRPr="007A0E23" w:rsidRDefault="00D75A04" w:rsidP="008762B6">
            <w:pPr>
              <w:pStyle w:val="rowtabella0"/>
              <w:jc w:val="center"/>
              <w:rPr>
                <w:color w:val="002060"/>
              </w:rPr>
            </w:pPr>
            <w:r w:rsidRPr="007A0E2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8A79"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134F" w14:textId="77777777" w:rsidR="00D75A04" w:rsidRPr="007A0E23" w:rsidRDefault="00D75A04" w:rsidP="008762B6">
            <w:pPr>
              <w:pStyle w:val="rowtabella0"/>
              <w:jc w:val="center"/>
              <w:rPr>
                <w:color w:val="002060"/>
              </w:rPr>
            </w:pPr>
            <w:r w:rsidRPr="007A0E23">
              <w:rPr>
                <w:color w:val="002060"/>
              </w:rPr>
              <w:t>0</w:t>
            </w:r>
          </w:p>
        </w:tc>
      </w:tr>
      <w:tr w:rsidR="00D75A04" w:rsidRPr="007A0E23" w14:paraId="15A7D152"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0A55A" w14:textId="77777777" w:rsidR="00D75A04" w:rsidRPr="007A0E23" w:rsidRDefault="00D75A04" w:rsidP="008762B6">
            <w:pPr>
              <w:pStyle w:val="rowtabella0"/>
              <w:rPr>
                <w:color w:val="002060"/>
              </w:rPr>
            </w:pPr>
            <w:r w:rsidRPr="007A0E23">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5432" w14:textId="77777777" w:rsidR="00D75A04" w:rsidRPr="007A0E23" w:rsidRDefault="00D75A04" w:rsidP="008762B6">
            <w:pPr>
              <w:pStyle w:val="rowtabella0"/>
              <w:jc w:val="center"/>
              <w:rPr>
                <w:color w:val="002060"/>
              </w:rPr>
            </w:pPr>
            <w:r w:rsidRPr="007A0E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EEE95"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3C3F6"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9BB2"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C1A5"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C9CE" w14:textId="77777777" w:rsidR="00D75A04" w:rsidRPr="007A0E23" w:rsidRDefault="00D75A04" w:rsidP="008762B6">
            <w:pPr>
              <w:pStyle w:val="rowtabella0"/>
              <w:jc w:val="center"/>
              <w:rPr>
                <w:color w:val="002060"/>
              </w:rPr>
            </w:pPr>
            <w:r w:rsidRPr="007A0E2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CF35" w14:textId="77777777" w:rsidR="00D75A04" w:rsidRPr="007A0E23" w:rsidRDefault="00D75A04" w:rsidP="008762B6">
            <w:pPr>
              <w:pStyle w:val="rowtabella0"/>
              <w:jc w:val="center"/>
              <w:rPr>
                <w:color w:val="002060"/>
              </w:rPr>
            </w:pPr>
            <w:r w:rsidRPr="007A0E2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0955"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1DCFF" w14:textId="77777777" w:rsidR="00D75A04" w:rsidRPr="007A0E23" w:rsidRDefault="00D75A04" w:rsidP="008762B6">
            <w:pPr>
              <w:pStyle w:val="rowtabella0"/>
              <w:jc w:val="center"/>
              <w:rPr>
                <w:color w:val="002060"/>
              </w:rPr>
            </w:pPr>
            <w:r w:rsidRPr="007A0E23">
              <w:rPr>
                <w:color w:val="002060"/>
              </w:rPr>
              <w:t>0</w:t>
            </w:r>
          </w:p>
        </w:tc>
      </w:tr>
      <w:tr w:rsidR="00D75A04" w:rsidRPr="007A0E23" w14:paraId="55A59F9B"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5F07B" w14:textId="77777777" w:rsidR="00D75A04" w:rsidRPr="007A0E23" w:rsidRDefault="00D75A04" w:rsidP="008762B6">
            <w:pPr>
              <w:pStyle w:val="rowtabella0"/>
              <w:rPr>
                <w:color w:val="002060"/>
              </w:rPr>
            </w:pPr>
            <w:r w:rsidRPr="007A0E23">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799A3" w14:textId="77777777" w:rsidR="00D75A04" w:rsidRPr="007A0E23" w:rsidRDefault="00D75A04" w:rsidP="008762B6">
            <w:pPr>
              <w:pStyle w:val="rowtabella0"/>
              <w:jc w:val="center"/>
              <w:rPr>
                <w:color w:val="002060"/>
              </w:rPr>
            </w:pPr>
            <w:r w:rsidRPr="007A0E2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E0530"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EFC2"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BFD6"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F7731"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75C8" w14:textId="77777777" w:rsidR="00D75A04" w:rsidRPr="007A0E23" w:rsidRDefault="00D75A04" w:rsidP="008762B6">
            <w:pPr>
              <w:pStyle w:val="rowtabella0"/>
              <w:jc w:val="center"/>
              <w:rPr>
                <w:color w:val="002060"/>
              </w:rPr>
            </w:pPr>
            <w:r w:rsidRPr="007A0E2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517A" w14:textId="77777777" w:rsidR="00D75A04" w:rsidRPr="007A0E23" w:rsidRDefault="00D75A04" w:rsidP="008762B6">
            <w:pPr>
              <w:pStyle w:val="rowtabella0"/>
              <w:jc w:val="center"/>
              <w:rPr>
                <w:color w:val="002060"/>
              </w:rPr>
            </w:pPr>
            <w:r w:rsidRPr="007A0E2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644E"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B38B" w14:textId="77777777" w:rsidR="00D75A04" w:rsidRPr="007A0E23" w:rsidRDefault="00D75A04" w:rsidP="008762B6">
            <w:pPr>
              <w:pStyle w:val="rowtabella0"/>
              <w:jc w:val="center"/>
              <w:rPr>
                <w:color w:val="002060"/>
              </w:rPr>
            </w:pPr>
            <w:r w:rsidRPr="007A0E23">
              <w:rPr>
                <w:color w:val="002060"/>
              </w:rPr>
              <w:t>0</w:t>
            </w:r>
          </w:p>
        </w:tc>
      </w:tr>
      <w:tr w:rsidR="00D75A04" w:rsidRPr="007A0E23" w14:paraId="151B9DF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8DB6B" w14:textId="77777777" w:rsidR="00D75A04" w:rsidRPr="007A0E23" w:rsidRDefault="00D75A04" w:rsidP="008762B6">
            <w:pPr>
              <w:pStyle w:val="rowtabella0"/>
              <w:rPr>
                <w:color w:val="002060"/>
              </w:rPr>
            </w:pPr>
            <w:r w:rsidRPr="007A0E23">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771A"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1B7A"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EFB0D"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F27E"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C4A2"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543D" w14:textId="77777777" w:rsidR="00D75A04" w:rsidRPr="007A0E23" w:rsidRDefault="00D75A04" w:rsidP="008762B6">
            <w:pPr>
              <w:pStyle w:val="rowtabella0"/>
              <w:jc w:val="center"/>
              <w:rPr>
                <w:color w:val="002060"/>
              </w:rPr>
            </w:pPr>
            <w:r w:rsidRPr="007A0E2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9CC1" w14:textId="77777777" w:rsidR="00D75A04" w:rsidRPr="007A0E23" w:rsidRDefault="00D75A04" w:rsidP="008762B6">
            <w:pPr>
              <w:pStyle w:val="rowtabella0"/>
              <w:jc w:val="center"/>
              <w:rPr>
                <w:color w:val="002060"/>
              </w:rPr>
            </w:pPr>
            <w:r w:rsidRPr="007A0E2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3D81"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49D6" w14:textId="77777777" w:rsidR="00D75A04" w:rsidRPr="007A0E23" w:rsidRDefault="00D75A04" w:rsidP="008762B6">
            <w:pPr>
              <w:pStyle w:val="rowtabella0"/>
              <w:jc w:val="center"/>
              <w:rPr>
                <w:color w:val="002060"/>
              </w:rPr>
            </w:pPr>
            <w:r w:rsidRPr="007A0E23">
              <w:rPr>
                <w:color w:val="002060"/>
              </w:rPr>
              <w:t>0</w:t>
            </w:r>
          </w:p>
        </w:tc>
      </w:tr>
      <w:tr w:rsidR="00D75A04" w:rsidRPr="007A0E23" w14:paraId="487B31C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8C781" w14:textId="77777777" w:rsidR="00D75A04" w:rsidRPr="007A0E23" w:rsidRDefault="00D75A04" w:rsidP="008762B6">
            <w:pPr>
              <w:pStyle w:val="rowtabella0"/>
              <w:rPr>
                <w:color w:val="002060"/>
              </w:rPr>
            </w:pPr>
            <w:r w:rsidRPr="007A0E23">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7C7A"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1B47"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14D27"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9D39E"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83760"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15C0D" w14:textId="77777777" w:rsidR="00D75A04" w:rsidRPr="007A0E23" w:rsidRDefault="00D75A04" w:rsidP="008762B6">
            <w:pPr>
              <w:pStyle w:val="rowtabella0"/>
              <w:jc w:val="center"/>
              <w:rPr>
                <w:color w:val="002060"/>
              </w:rPr>
            </w:pPr>
            <w:r w:rsidRPr="007A0E2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5A6D" w14:textId="77777777" w:rsidR="00D75A04" w:rsidRPr="007A0E23" w:rsidRDefault="00D75A04" w:rsidP="008762B6">
            <w:pPr>
              <w:pStyle w:val="rowtabella0"/>
              <w:jc w:val="center"/>
              <w:rPr>
                <w:color w:val="002060"/>
              </w:rPr>
            </w:pPr>
            <w:r w:rsidRPr="007A0E2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B0388" w14:textId="77777777" w:rsidR="00D75A04" w:rsidRPr="007A0E23" w:rsidRDefault="00D75A04" w:rsidP="008762B6">
            <w:pPr>
              <w:pStyle w:val="rowtabella0"/>
              <w:jc w:val="center"/>
              <w:rPr>
                <w:color w:val="002060"/>
              </w:rPr>
            </w:pPr>
            <w:r w:rsidRPr="007A0E2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33CAA" w14:textId="77777777" w:rsidR="00D75A04" w:rsidRPr="007A0E23" w:rsidRDefault="00D75A04" w:rsidP="008762B6">
            <w:pPr>
              <w:pStyle w:val="rowtabella0"/>
              <w:jc w:val="center"/>
              <w:rPr>
                <w:color w:val="002060"/>
              </w:rPr>
            </w:pPr>
            <w:r w:rsidRPr="007A0E23">
              <w:rPr>
                <w:color w:val="002060"/>
              </w:rPr>
              <w:t>0</w:t>
            </w:r>
          </w:p>
        </w:tc>
      </w:tr>
      <w:tr w:rsidR="00D75A04" w:rsidRPr="007A0E23" w14:paraId="02A46FC4"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282D4" w14:textId="77777777" w:rsidR="00D75A04" w:rsidRPr="007A0E23" w:rsidRDefault="00D75A04" w:rsidP="008762B6">
            <w:pPr>
              <w:pStyle w:val="rowtabella0"/>
              <w:rPr>
                <w:color w:val="002060"/>
              </w:rPr>
            </w:pPr>
            <w:r w:rsidRPr="007A0E23">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1D46F"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82DC"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1846"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C13E9"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D3B8"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B2045" w14:textId="77777777" w:rsidR="00D75A04" w:rsidRPr="007A0E23" w:rsidRDefault="00D75A04" w:rsidP="008762B6">
            <w:pPr>
              <w:pStyle w:val="rowtabella0"/>
              <w:jc w:val="center"/>
              <w:rPr>
                <w:color w:val="002060"/>
              </w:rPr>
            </w:pPr>
            <w:r w:rsidRPr="007A0E2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DC99" w14:textId="77777777" w:rsidR="00D75A04" w:rsidRPr="007A0E23" w:rsidRDefault="00D75A04" w:rsidP="008762B6">
            <w:pPr>
              <w:pStyle w:val="rowtabella0"/>
              <w:jc w:val="center"/>
              <w:rPr>
                <w:color w:val="002060"/>
              </w:rPr>
            </w:pPr>
            <w:r w:rsidRPr="007A0E2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891C7" w14:textId="77777777" w:rsidR="00D75A04" w:rsidRPr="007A0E23" w:rsidRDefault="00D75A04" w:rsidP="008762B6">
            <w:pPr>
              <w:pStyle w:val="rowtabella0"/>
              <w:jc w:val="center"/>
              <w:rPr>
                <w:color w:val="002060"/>
              </w:rPr>
            </w:pPr>
            <w:r w:rsidRPr="007A0E2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61F9" w14:textId="77777777" w:rsidR="00D75A04" w:rsidRPr="007A0E23" w:rsidRDefault="00D75A04" w:rsidP="008762B6">
            <w:pPr>
              <w:pStyle w:val="rowtabella0"/>
              <w:jc w:val="center"/>
              <w:rPr>
                <w:color w:val="002060"/>
              </w:rPr>
            </w:pPr>
            <w:r w:rsidRPr="007A0E23">
              <w:rPr>
                <w:color w:val="002060"/>
              </w:rPr>
              <w:t>0</w:t>
            </w:r>
          </w:p>
        </w:tc>
      </w:tr>
      <w:tr w:rsidR="00D75A04" w:rsidRPr="007A0E23" w14:paraId="36DD43EB"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6071AA" w14:textId="77777777" w:rsidR="00D75A04" w:rsidRPr="007A0E23" w:rsidRDefault="00D75A04" w:rsidP="008762B6">
            <w:pPr>
              <w:pStyle w:val="rowtabella0"/>
              <w:rPr>
                <w:color w:val="002060"/>
              </w:rPr>
            </w:pPr>
            <w:r w:rsidRPr="007A0E23">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58132"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1E12"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0A09D"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551E"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2E94"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B8C9A"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DC98F" w14:textId="77777777" w:rsidR="00D75A04" w:rsidRPr="007A0E23" w:rsidRDefault="00D75A04" w:rsidP="008762B6">
            <w:pPr>
              <w:pStyle w:val="rowtabella0"/>
              <w:jc w:val="center"/>
              <w:rPr>
                <w:color w:val="002060"/>
              </w:rPr>
            </w:pPr>
            <w:r w:rsidRPr="007A0E2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A5614" w14:textId="77777777" w:rsidR="00D75A04" w:rsidRPr="007A0E23" w:rsidRDefault="00D75A04" w:rsidP="008762B6">
            <w:pPr>
              <w:pStyle w:val="rowtabella0"/>
              <w:jc w:val="center"/>
              <w:rPr>
                <w:color w:val="002060"/>
              </w:rPr>
            </w:pPr>
            <w:r w:rsidRPr="007A0E2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2305" w14:textId="77777777" w:rsidR="00D75A04" w:rsidRPr="007A0E23" w:rsidRDefault="00D75A04" w:rsidP="008762B6">
            <w:pPr>
              <w:pStyle w:val="rowtabella0"/>
              <w:jc w:val="center"/>
              <w:rPr>
                <w:color w:val="002060"/>
              </w:rPr>
            </w:pPr>
            <w:r w:rsidRPr="007A0E23">
              <w:rPr>
                <w:color w:val="002060"/>
              </w:rPr>
              <w:t>0</w:t>
            </w:r>
          </w:p>
        </w:tc>
      </w:tr>
    </w:tbl>
    <w:p w14:paraId="618364B0" w14:textId="77777777" w:rsidR="00D75A04" w:rsidRPr="007A0E23" w:rsidRDefault="00D75A04" w:rsidP="00D75A04">
      <w:pPr>
        <w:pStyle w:val="breakline"/>
        <w:rPr>
          <w:rFonts w:eastAsiaTheme="minorEastAsia"/>
          <w:color w:val="002060"/>
        </w:rPr>
      </w:pPr>
    </w:p>
    <w:p w14:paraId="08BA975F" w14:textId="77777777" w:rsidR="00D75A04" w:rsidRPr="007A0E23" w:rsidRDefault="00D75A04" w:rsidP="00D75A04">
      <w:pPr>
        <w:pStyle w:val="breakline"/>
        <w:rPr>
          <w:color w:val="002060"/>
        </w:rPr>
      </w:pPr>
    </w:p>
    <w:p w14:paraId="794DCC68" w14:textId="77777777" w:rsidR="00D75A04" w:rsidRPr="007A0E23" w:rsidRDefault="00D75A04" w:rsidP="00D75A04">
      <w:pPr>
        <w:pStyle w:val="sottotitolocampionato10"/>
        <w:rPr>
          <w:color w:val="002060"/>
        </w:rPr>
      </w:pPr>
      <w:r w:rsidRPr="007A0E2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02B6DCA5"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7BB20"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29285"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BAE43"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93826"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BF4A7"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58567"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BBF59"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887C8"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DE450"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CB70A" w14:textId="77777777" w:rsidR="00D75A04" w:rsidRPr="007A0E23" w:rsidRDefault="00D75A04" w:rsidP="008762B6">
            <w:pPr>
              <w:pStyle w:val="headertabella0"/>
              <w:rPr>
                <w:color w:val="002060"/>
              </w:rPr>
            </w:pPr>
            <w:r w:rsidRPr="007A0E23">
              <w:rPr>
                <w:color w:val="002060"/>
              </w:rPr>
              <w:t>PE</w:t>
            </w:r>
          </w:p>
        </w:tc>
      </w:tr>
      <w:tr w:rsidR="00D75A04" w:rsidRPr="007A0E23" w14:paraId="375A2783"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3B4988" w14:textId="77777777" w:rsidR="00D75A04" w:rsidRPr="007A0E23" w:rsidRDefault="00D75A04" w:rsidP="008762B6">
            <w:pPr>
              <w:pStyle w:val="rowtabella0"/>
              <w:rPr>
                <w:color w:val="002060"/>
              </w:rPr>
            </w:pPr>
            <w:r w:rsidRPr="007A0E23">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0CAF6" w14:textId="77777777" w:rsidR="00D75A04" w:rsidRPr="007A0E23" w:rsidRDefault="00D75A04" w:rsidP="008762B6">
            <w:pPr>
              <w:pStyle w:val="rowtabella0"/>
              <w:jc w:val="center"/>
              <w:rPr>
                <w:color w:val="002060"/>
              </w:rPr>
            </w:pPr>
            <w:r w:rsidRPr="007A0E2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2711"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2A000"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FE55"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F705"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431F" w14:textId="77777777" w:rsidR="00D75A04" w:rsidRPr="007A0E23" w:rsidRDefault="00D75A04" w:rsidP="008762B6">
            <w:pPr>
              <w:pStyle w:val="rowtabella0"/>
              <w:jc w:val="center"/>
              <w:rPr>
                <w:color w:val="002060"/>
              </w:rPr>
            </w:pPr>
            <w:r w:rsidRPr="007A0E23">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9E0F8" w14:textId="77777777" w:rsidR="00D75A04" w:rsidRPr="007A0E23" w:rsidRDefault="00D75A04" w:rsidP="008762B6">
            <w:pPr>
              <w:pStyle w:val="rowtabella0"/>
              <w:jc w:val="center"/>
              <w:rPr>
                <w:color w:val="002060"/>
              </w:rPr>
            </w:pPr>
            <w:r w:rsidRPr="007A0E2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425D" w14:textId="77777777" w:rsidR="00D75A04" w:rsidRPr="007A0E23" w:rsidRDefault="00D75A04" w:rsidP="008762B6">
            <w:pPr>
              <w:pStyle w:val="rowtabella0"/>
              <w:jc w:val="center"/>
              <w:rPr>
                <w:color w:val="002060"/>
              </w:rPr>
            </w:pPr>
            <w:r w:rsidRPr="007A0E2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D370" w14:textId="77777777" w:rsidR="00D75A04" w:rsidRPr="007A0E23" w:rsidRDefault="00D75A04" w:rsidP="008762B6">
            <w:pPr>
              <w:pStyle w:val="rowtabella0"/>
              <w:jc w:val="center"/>
              <w:rPr>
                <w:color w:val="002060"/>
              </w:rPr>
            </w:pPr>
            <w:r w:rsidRPr="007A0E23">
              <w:rPr>
                <w:color w:val="002060"/>
              </w:rPr>
              <w:t>0</w:t>
            </w:r>
          </w:p>
        </w:tc>
      </w:tr>
      <w:tr w:rsidR="00D75A04" w:rsidRPr="007A0E23" w14:paraId="4DEAF33A"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A8C6E" w14:textId="77777777" w:rsidR="00D75A04" w:rsidRPr="007A0E23" w:rsidRDefault="00D75A04" w:rsidP="008762B6">
            <w:pPr>
              <w:pStyle w:val="rowtabella0"/>
              <w:rPr>
                <w:color w:val="002060"/>
              </w:rPr>
            </w:pPr>
            <w:r w:rsidRPr="007A0E2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2882"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0E72F"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1B563"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8376"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8204E"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C3365" w14:textId="77777777" w:rsidR="00D75A04" w:rsidRPr="007A0E23" w:rsidRDefault="00D75A04" w:rsidP="008762B6">
            <w:pPr>
              <w:pStyle w:val="rowtabella0"/>
              <w:jc w:val="center"/>
              <w:rPr>
                <w:color w:val="002060"/>
              </w:rPr>
            </w:pPr>
            <w:r w:rsidRPr="007A0E2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C6244" w14:textId="77777777" w:rsidR="00D75A04" w:rsidRPr="007A0E23" w:rsidRDefault="00D75A04" w:rsidP="008762B6">
            <w:pPr>
              <w:pStyle w:val="rowtabella0"/>
              <w:jc w:val="center"/>
              <w:rPr>
                <w:color w:val="002060"/>
              </w:rPr>
            </w:pPr>
            <w:r w:rsidRPr="007A0E2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8380" w14:textId="77777777" w:rsidR="00D75A04" w:rsidRPr="007A0E23" w:rsidRDefault="00D75A04" w:rsidP="008762B6">
            <w:pPr>
              <w:pStyle w:val="rowtabella0"/>
              <w:jc w:val="center"/>
              <w:rPr>
                <w:color w:val="002060"/>
              </w:rPr>
            </w:pPr>
            <w:r w:rsidRPr="007A0E2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9333" w14:textId="77777777" w:rsidR="00D75A04" w:rsidRPr="007A0E23" w:rsidRDefault="00D75A04" w:rsidP="008762B6">
            <w:pPr>
              <w:pStyle w:val="rowtabella0"/>
              <w:jc w:val="center"/>
              <w:rPr>
                <w:color w:val="002060"/>
              </w:rPr>
            </w:pPr>
            <w:r w:rsidRPr="007A0E23">
              <w:rPr>
                <w:color w:val="002060"/>
              </w:rPr>
              <w:t>0</w:t>
            </w:r>
          </w:p>
        </w:tc>
      </w:tr>
      <w:tr w:rsidR="00D75A04" w:rsidRPr="007A0E23" w14:paraId="0E9817C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1E0E5" w14:textId="77777777" w:rsidR="00D75A04" w:rsidRPr="007A0E23" w:rsidRDefault="00D75A04" w:rsidP="008762B6">
            <w:pPr>
              <w:pStyle w:val="rowtabella0"/>
              <w:rPr>
                <w:color w:val="002060"/>
              </w:rPr>
            </w:pPr>
            <w:r w:rsidRPr="007A0E2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8F74"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1BF3"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05B5"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AEB9"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AB00"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0F6E4" w14:textId="77777777" w:rsidR="00D75A04" w:rsidRPr="007A0E23" w:rsidRDefault="00D75A04" w:rsidP="008762B6">
            <w:pPr>
              <w:pStyle w:val="rowtabella0"/>
              <w:jc w:val="center"/>
              <w:rPr>
                <w:color w:val="002060"/>
              </w:rPr>
            </w:pPr>
            <w:r w:rsidRPr="007A0E2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C6523"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E786" w14:textId="77777777" w:rsidR="00D75A04" w:rsidRPr="007A0E23" w:rsidRDefault="00D75A04" w:rsidP="008762B6">
            <w:pPr>
              <w:pStyle w:val="rowtabella0"/>
              <w:jc w:val="center"/>
              <w:rPr>
                <w:color w:val="002060"/>
              </w:rPr>
            </w:pPr>
            <w:r w:rsidRPr="007A0E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EEA86" w14:textId="77777777" w:rsidR="00D75A04" w:rsidRPr="007A0E23" w:rsidRDefault="00D75A04" w:rsidP="008762B6">
            <w:pPr>
              <w:pStyle w:val="rowtabella0"/>
              <w:jc w:val="center"/>
              <w:rPr>
                <w:color w:val="002060"/>
              </w:rPr>
            </w:pPr>
            <w:r w:rsidRPr="007A0E23">
              <w:rPr>
                <w:color w:val="002060"/>
              </w:rPr>
              <w:t>0</w:t>
            </w:r>
          </w:p>
        </w:tc>
      </w:tr>
      <w:tr w:rsidR="00D75A04" w:rsidRPr="007A0E23" w14:paraId="01583CBD"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52C4B" w14:textId="77777777" w:rsidR="00D75A04" w:rsidRPr="007A0E23" w:rsidRDefault="00D75A04" w:rsidP="008762B6">
            <w:pPr>
              <w:pStyle w:val="rowtabella0"/>
              <w:rPr>
                <w:color w:val="002060"/>
              </w:rPr>
            </w:pPr>
            <w:r w:rsidRPr="007A0E2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34E1"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6A7C"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1395"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BEA69"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C8939"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29B3" w14:textId="77777777" w:rsidR="00D75A04" w:rsidRPr="007A0E23" w:rsidRDefault="00D75A04" w:rsidP="008762B6">
            <w:pPr>
              <w:pStyle w:val="rowtabella0"/>
              <w:jc w:val="center"/>
              <w:rPr>
                <w:color w:val="002060"/>
              </w:rPr>
            </w:pPr>
            <w:r w:rsidRPr="007A0E2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17146" w14:textId="77777777" w:rsidR="00D75A04" w:rsidRPr="007A0E23" w:rsidRDefault="00D75A04" w:rsidP="008762B6">
            <w:pPr>
              <w:pStyle w:val="rowtabella0"/>
              <w:jc w:val="center"/>
              <w:rPr>
                <w:color w:val="002060"/>
              </w:rPr>
            </w:pPr>
            <w:r w:rsidRPr="007A0E2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5B93" w14:textId="77777777" w:rsidR="00D75A04" w:rsidRPr="007A0E23" w:rsidRDefault="00D75A04" w:rsidP="008762B6">
            <w:pPr>
              <w:pStyle w:val="rowtabella0"/>
              <w:jc w:val="center"/>
              <w:rPr>
                <w:color w:val="002060"/>
              </w:rPr>
            </w:pPr>
            <w:r w:rsidRPr="007A0E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0BBD" w14:textId="77777777" w:rsidR="00D75A04" w:rsidRPr="007A0E23" w:rsidRDefault="00D75A04" w:rsidP="008762B6">
            <w:pPr>
              <w:pStyle w:val="rowtabella0"/>
              <w:jc w:val="center"/>
              <w:rPr>
                <w:color w:val="002060"/>
              </w:rPr>
            </w:pPr>
            <w:r w:rsidRPr="007A0E23">
              <w:rPr>
                <w:color w:val="002060"/>
              </w:rPr>
              <w:t>0</w:t>
            </w:r>
          </w:p>
        </w:tc>
      </w:tr>
      <w:tr w:rsidR="00D75A04" w:rsidRPr="007A0E23" w14:paraId="683DAEDF"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EC181" w14:textId="77777777" w:rsidR="00D75A04" w:rsidRPr="007A0E23" w:rsidRDefault="00D75A04" w:rsidP="008762B6">
            <w:pPr>
              <w:pStyle w:val="rowtabella0"/>
              <w:rPr>
                <w:color w:val="002060"/>
              </w:rPr>
            </w:pPr>
            <w:r w:rsidRPr="007A0E23">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2371A" w14:textId="77777777" w:rsidR="00D75A04" w:rsidRPr="007A0E23" w:rsidRDefault="00D75A04" w:rsidP="008762B6">
            <w:pPr>
              <w:pStyle w:val="rowtabella0"/>
              <w:jc w:val="center"/>
              <w:rPr>
                <w:color w:val="002060"/>
              </w:rPr>
            </w:pPr>
            <w:r w:rsidRPr="007A0E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9920"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5D6B"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AC9D"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5B53D"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B377" w14:textId="77777777" w:rsidR="00D75A04" w:rsidRPr="007A0E23" w:rsidRDefault="00D75A04" w:rsidP="008762B6">
            <w:pPr>
              <w:pStyle w:val="rowtabella0"/>
              <w:jc w:val="center"/>
              <w:rPr>
                <w:color w:val="002060"/>
              </w:rPr>
            </w:pPr>
            <w:r w:rsidRPr="007A0E2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F8897" w14:textId="77777777" w:rsidR="00D75A04" w:rsidRPr="007A0E23" w:rsidRDefault="00D75A04" w:rsidP="008762B6">
            <w:pPr>
              <w:pStyle w:val="rowtabella0"/>
              <w:jc w:val="center"/>
              <w:rPr>
                <w:color w:val="002060"/>
              </w:rPr>
            </w:pPr>
            <w:r w:rsidRPr="007A0E2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7D0B6" w14:textId="77777777" w:rsidR="00D75A04" w:rsidRPr="007A0E23" w:rsidRDefault="00D75A04" w:rsidP="008762B6">
            <w:pPr>
              <w:pStyle w:val="rowtabella0"/>
              <w:jc w:val="center"/>
              <w:rPr>
                <w:color w:val="002060"/>
              </w:rPr>
            </w:pPr>
            <w:r w:rsidRPr="007A0E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B760" w14:textId="77777777" w:rsidR="00D75A04" w:rsidRPr="007A0E23" w:rsidRDefault="00D75A04" w:rsidP="008762B6">
            <w:pPr>
              <w:pStyle w:val="rowtabella0"/>
              <w:jc w:val="center"/>
              <w:rPr>
                <w:color w:val="002060"/>
              </w:rPr>
            </w:pPr>
            <w:r w:rsidRPr="007A0E23">
              <w:rPr>
                <w:color w:val="002060"/>
              </w:rPr>
              <w:t>0</w:t>
            </w:r>
          </w:p>
        </w:tc>
      </w:tr>
      <w:tr w:rsidR="00D75A04" w:rsidRPr="007A0E23" w14:paraId="22AA8A5D"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A886A" w14:textId="77777777" w:rsidR="00D75A04" w:rsidRPr="007A0E23" w:rsidRDefault="00D75A04" w:rsidP="008762B6">
            <w:pPr>
              <w:pStyle w:val="rowtabella0"/>
              <w:rPr>
                <w:color w:val="002060"/>
              </w:rPr>
            </w:pPr>
            <w:r w:rsidRPr="007A0E23">
              <w:rPr>
                <w:color w:val="002060"/>
              </w:rPr>
              <w:t xml:space="preserve">A.S.D. </w:t>
            </w:r>
            <w:proofErr w:type="gramStart"/>
            <w:r w:rsidRPr="007A0E23">
              <w:rPr>
                <w:color w:val="002060"/>
              </w:rPr>
              <w:t>CITTA</w:t>
            </w:r>
            <w:proofErr w:type="gramEnd"/>
            <w:r w:rsidRPr="007A0E23">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1776" w14:textId="77777777" w:rsidR="00D75A04" w:rsidRPr="007A0E23" w:rsidRDefault="00D75A04" w:rsidP="008762B6">
            <w:pPr>
              <w:pStyle w:val="rowtabella0"/>
              <w:jc w:val="center"/>
              <w:rPr>
                <w:color w:val="002060"/>
              </w:rPr>
            </w:pPr>
            <w:r w:rsidRPr="007A0E2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0D240"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EA68E"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9677"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16E5"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8037F" w14:textId="77777777" w:rsidR="00D75A04" w:rsidRPr="007A0E23" w:rsidRDefault="00D75A04" w:rsidP="008762B6">
            <w:pPr>
              <w:pStyle w:val="rowtabella0"/>
              <w:jc w:val="center"/>
              <w:rPr>
                <w:color w:val="002060"/>
              </w:rPr>
            </w:pPr>
            <w:r w:rsidRPr="007A0E2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ACA5E" w14:textId="77777777" w:rsidR="00D75A04" w:rsidRPr="007A0E23" w:rsidRDefault="00D75A04" w:rsidP="008762B6">
            <w:pPr>
              <w:pStyle w:val="rowtabella0"/>
              <w:jc w:val="center"/>
              <w:rPr>
                <w:color w:val="002060"/>
              </w:rPr>
            </w:pPr>
            <w:r w:rsidRPr="007A0E2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70EF"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3532D" w14:textId="77777777" w:rsidR="00D75A04" w:rsidRPr="007A0E23" w:rsidRDefault="00D75A04" w:rsidP="008762B6">
            <w:pPr>
              <w:pStyle w:val="rowtabella0"/>
              <w:jc w:val="center"/>
              <w:rPr>
                <w:color w:val="002060"/>
              </w:rPr>
            </w:pPr>
            <w:r w:rsidRPr="007A0E23">
              <w:rPr>
                <w:color w:val="002060"/>
              </w:rPr>
              <w:t>0</w:t>
            </w:r>
          </w:p>
        </w:tc>
      </w:tr>
      <w:tr w:rsidR="00D75A04" w:rsidRPr="007A0E23" w14:paraId="7419A44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AE14A" w14:textId="77777777" w:rsidR="00D75A04" w:rsidRPr="007A0E23" w:rsidRDefault="00D75A04" w:rsidP="008762B6">
            <w:pPr>
              <w:pStyle w:val="rowtabella0"/>
              <w:rPr>
                <w:color w:val="002060"/>
                <w:lang w:val="es-ES"/>
              </w:rPr>
            </w:pPr>
            <w:r w:rsidRPr="007A0E23">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7CA6" w14:textId="77777777" w:rsidR="00D75A04" w:rsidRPr="007A0E23" w:rsidRDefault="00D75A04" w:rsidP="008762B6">
            <w:pPr>
              <w:pStyle w:val="rowtabella0"/>
              <w:jc w:val="center"/>
              <w:rPr>
                <w:color w:val="002060"/>
              </w:rPr>
            </w:pPr>
            <w:r w:rsidRPr="007A0E2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9897"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599BF"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80A68"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FF56"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71FD" w14:textId="77777777" w:rsidR="00D75A04" w:rsidRPr="007A0E23" w:rsidRDefault="00D75A04" w:rsidP="008762B6">
            <w:pPr>
              <w:pStyle w:val="rowtabella0"/>
              <w:jc w:val="center"/>
              <w:rPr>
                <w:color w:val="002060"/>
              </w:rPr>
            </w:pPr>
            <w:r w:rsidRPr="007A0E2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CD88A" w14:textId="77777777" w:rsidR="00D75A04" w:rsidRPr="007A0E23" w:rsidRDefault="00D75A04" w:rsidP="008762B6">
            <w:pPr>
              <w:pStyle w:val="rowtabella0"/>
              <w:jc w:val="center"/>
              <w:rPr>
                <w:color w:val="002060"/>
              </w:rPr>
            </w:pPr>
            <w:r w:rsidRPr="007A0E2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19F8"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D3867" w14:textId="77777777" w:rsidR="00D75A04" w:rsidRPr="007A0E23" w:rsidRDefault="00D75A04" w:rsidP="008762B6">
            <w:pPr>
              <w:pStyle w:val="rowtabella0"/>
              <w:jc w:val="center"/>
              <w:rPr>
                <w:color w:val="002060"/>
              </w:rPr>
            </w:pPr>
            <w:r w:rsidRPr="007A0E23">
              <w:rPr>
                <w:color w:val="002060"/>
              </w:rPr>
              <w:t>0</w:t>
            </w:r>
          </w:p>
        </w:tc>
      </w:tr>
      <w:tr w:rsidR="00D75A04" w:rsidRPr="007A0E23" w14:paraId="50E5D5F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F2D7A" w14:textId="77777777" w:rsidR="00D75A04" w:rsidRPr="007A0E23" w:rsidRDefault="00D75A04" w:rsidP="008762B6">
            <w:pPr>
              <w:pStyle w:val="rowtabella0"/>
              <w:rPr>
                <w:color w:val="002060"/>
              </w:rPr>
            </w:pPr>
            <w:r w:rsidRPr="007A0E23">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6F79" w14:textId="77777777" w:rsidR="00D75A04" w:rsidRPr="007A0E23" w:rsidRDefault="00D75A04" w:rsidP="008762B6">
            <w:pPr>
              <w:pStyle w:val="rowtabella0"/>
              <w:jc w:val="center"/>
              <w:rPr>
                <w:color w:val="002060"/>
              </w:rPr>
            </w:pPr>
            <w:r w:rsidRPr="007A0E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39BE"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FE20"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1CBC5"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1C9B"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508F" w14:textId="77777777" w:rsidR="00D75A04" w:rsidRPr="007A0E23" w:rsidRDefault="00D75A04" w:rsidP="008762B6">
            <w:pPr>
              <w:pStyle w:val="rowtabella0"/>
              <w:jc w:val="center"/>
              <w:rPr>
                <w:color w:val="002060"/>
              </w:rPr>
            </w:pPr>
            <w:r w:rsidRPr="007A0E2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474D" w14:textId="77777777" w:rsidR="00D75A04" w:rsidRPr="007A0E23" w:rsidRDefault="00D75A04" w:rsidP="008762B6">
            <w:pPr>
              <w:pStyle w:val="rowtabella0"/>
              <w:jc w:val="center"/>
              <w:rPr>
                <w:color w:val="002060"/>
              </w:rPr>
            </w:pPr>
            <w:r w:rsidRPr="007A0E2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44E81"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9C87" w14:textId="77777777" w:rsidR="00D75A04" w:rsidRPr="007A0E23" w:rsidRDefault="00D75A04" w:rsidP="008762B6">
            <w:pPr>
              <w:pStyle w:val="rowtabella0"/>
              <w:jc w:val="center"/>
              <w:rPr>
                <w:color w:val="002060"/>
              </w:rPr>
            </w:pPr>
            <w:r w:rsidRPr="007A0E23">
              <w:rPr>
                <w:color w:val="002060"/>
              </w:rPr>
              <w:t>0</w:t>
            </w:r>
          </w:p>
        </w:tc>
      </w:tr>
      <w:tr w:rsidR="00D75A04" w:rsidRPr="007A0E23" w14:paraId="078C8AE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D2B6F" w14:textId="77777777" w:rsidR="00D75A04" w:rsidRPr="007A0E23" w:rsidRDefault="00D75A04" w:rsidP="008762B6">
            <w:pPr>
              <w:pStyle w:val="rowtabella0"/>
              <w:rPr>
                <w:color w:val="002060"/>
              </w:rPr>
            </w:pPr>
            <w:r w:rsidRPr="007A0E23">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1398"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498FF"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E1BE5"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EEF0"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B69B8"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8D7C" w14:textId="77777777" w:rsidR="00D75A04" w:rsidRPr="007A0E23" w:rsidRDefault="00D75A04" w:rsidP="008762B6">
            <w:pPr>
              <w:pStyle w:val="rowtabella0"/>
              <w:jc w:val="center"/>
              <w:rPr>
                <w:color w:val="002060"/>
              </w:rPr>
            </w:pPr>
            <w:r w:rsidRPr="007A0E2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BF7D" w14:textId="77777777" w:rsidR="00D75A04" w:rsidRPr="007A0E23" w:rsidRDefault="00D75A04" w:rsidP="008762B6">
            <w:pPr>
              <w:pStyle w:val="rowtabella0"/>
              <w:jc w:val="center"/>
              <w:rPr>
                <w:color w:val="002060"/>
              </w:rPr>
            </w:pPr>
            <w:r w:rsidRPr="007A0E2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F867" w14:textId="77777777" w:rsidR="00D75A04" w:rsidRPr="007A0E23" w:rsidRDefault="00D75A04" w:rsidP="008762B6">
            <w:pPr>
              <w:pStyle w:val="rowtabella0"/>
              <w:jc w:val="center"/>
              <w:rPr>
                <w:color w:val="002060"/>
              </w:rPr>
            </w:pPr>
            <w:r w:rsidRPr="007A0E2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40AA" w14:textId="77777777" w:rsidR="00D75A04" w:rsidRPr="007A0E23" w:rsidRDefault="00D75A04" w:rsidP="008762B6">
            <w:pPr>
              <w:pStyle w:val="rowtabella0"/>
              <w:jc w:val="center"/>
              <w:rPr>
                <w:color w:val="002060"/>
              </w:rPr>
            </w:pPr>
            <w:r w:rsidRPr="007A0E23">
              <w:rPr>
                <w:color w:val="002060"/>
              </w:rPr>
              <w:t>0</w:t>
            </w:r>
          </w:p>
        </w:tc>
      </w:tr>
      <w:tr w:rsidR="00D75A04" w:rsidRPr="007A0E23" w14:paraId="594287C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B9B542" w14:textId="77777777" w:rsidR="00D75A04" w:rsidRPr="007A0E23" w:rsidRDefault="00D75A04" w:rsidP="008762B6">
            <w:pPr>
              <w:pStyle w:val="rowtabella0"/>
              <w:rPr>
                <w:color w:val="002060"/>
              </w:rPr>
            </w:pPr>
            <w:r w:rsidRPr="007A0E23">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B69B0"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24E12"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C6CD"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A480"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FB06B"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E4B2" w14:textId="77777777" w:rsidR="00D75A04" w:rsidRPr="007A0E23" w:rsidRDefault="00D75A04" w:rsidP="008762B6">
            <w:pPr>
              <w:pStyle w:val="rowtabella0"/>
              <w:jc w:val="center"/>
              <w:rPr>
                <w:color w:val="002060"/>
              </w:rPr>
            </w:pPr>
            <w:r w:rsidRPr="007A0E2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542D3" w14:textId="77777777" w:rsidR="00D75A04" w:rsidRPr="007A0E23" w:rsidRDefault="00D75A04" w:rsidP="008762B6">
            <w:pPr>
              <w:pStyle w:val="rowtabella0"/>
              <w:jc w:val="center"/>
              <w:rPr>
                <w:color w:val="002060"/>
              </w:rPr>
            </w:pPr>
            <w:r w:rsidRPr="007A0E2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8167" w14:textId="77777777" w:rsidR="00D75A04" w:rsidRPr="007A0E23" w:rsidRDefault="00D75A04" w:rsidP="008762B6">
            <w:pPr>
              <w:pStyle w:val="rowtabella0"/>
              <w:jc w:val="center"/>
              <w:rPr>
                <w:color w:val="002060"/>
              </w:rPr>
            </w:pPr>
            <w:r w:rsidRPr="007A0E2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E23DD" w14:textId="77777777" w:rsidR="00D75A04" w:rsidRPr="007A0E23" w:rsidRDefault="00D75A04" w:rsidP="008762B6">
            <w:pPr>
              <w:pStyle w:val="rowtabella0"/>
              <w:jc w:val="center"/>
              <w:rPr>
                <w:color w:val="002060"/>
              </w:rPr>
            </w:pPr>
            <w:r w:rsidRPr="007A0E23">
              <w:rPr>
                <w:color w:val="002060"/>
              </w:rPr>
              <w:t>0</w:t>
            </w:r>
          </w:p>
        </w:tc>
      </w:tr>
      <w:tr w:rsidR="00D75A04" w:rsidRPr="007A0E23" w14:paraId="41C1BB85"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01431" w14:textId="77777777" w:rsidR="00D75A04" w:rsidRPr="007A0E23" w:rsidRDefault="00D75A04" w:rsidP="008762B6">
            <w:pPr>
              <w:pStyle w:val="rowtabella0"/>
              <w:rPr>
                <w:color w:val="002060"/>
              </w:rPr>
            </w:pPr>
            <w:r w:rsidRPr="007A0E2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8467"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B2CC6"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7B1A"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5FC0"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1148"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DCA68" w14:textId="77777777" w:rsidR="00D75A04" w:rsidRPr="007A0E23" w:rsidRDefault="00D75A04" w:rsidP="008762B6">
            <w:pPr>
              <w:pStyle w:val="rowtabella0"/>
              <w:jc w:val="center"/>
              <w:rPr>
                <w:color w:val="002060"/>
              </w:rPr>
            </w:pPr>
            <w:r w:rsidRPr="007A0E2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AA3B1" w14:textId="77777777" w:rsidR="00D75A04" w:rsidRPr="007A0E23" w:rsidRDefault="00D75A04" w:rsidP="008762B6">
            <w:pPr>
              <w:pStyle w:val="rowtabella0"/>
              <w:jc w:val="center"/>
              <w:rPr>
                <w:color w:val="002060"/>
              </w:rPr>
            </w:pPr>
            <w:r w:rsidRPr="007A0E2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81B6" w14:textId="77777777" w:rsidR="00D75A04" w:rsidRPr="007A0E23" w:rsidRDefault="00D75A04" w:rsidP="008762B6">
            <w:pPr>
              <w:pStyle w:val="rowtabella0"/>
              <w:jc w:val="center"/>
              <w:rPr>
                <w:color w:val="002060"/>
              </w:rPr>
            </w:pPr>
            <w:r w:rsidRPr="007A0E2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B023D" w14:textId="77777777" w:rsidR="00D75A04" w:rsidRPr="007A0E23" w:rsidRDefault="00D75A04" w:rsidP="008762B6">
            <w:pPr>
              <w:pStyle w:val="rowtabella0"/>
              <w:jc w:val="center"/>
              <w:rPr>
                <w:color w:val="002060"/>
              </w:rPr>
            </w:pPr>
            <w:r w:rsidRPr="007A0E23">
              <w:rPr>
                <w:color w:val="002060"/>
              </w:rPr>
              <w:t>0</w:t>
            </w:r>
          </w:p>
        </w:tc>
      </w:tr>
      <w:tr w:rsidR="00D75A04" w:rsidRPr="007A0E23" w14:paraId="5C3288AE"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43C398" w14:textId="77777777" w:rsidR="00D75A04" w:rsidRPr="007A0E23" w:rsidRDefault="00D75A04" w:rsidP="008762B6">
            <w:pPr>
              <w:pStyle w:val="rowtabella0"/>
              <w:rPr>
                <w:color w:val="002060"/>
                <w:lang w:val="es-ES"/>
              </w:rPr>
            </w:pPr>
            <w:r w:rsidRPr="007A0E23">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75BD"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88D22"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110A"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9AC9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BFCE"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E013B" w14:textId="77777777" w:rsidR="00D75A04" w:rsidRPr="007A0E23" w:rsidRDefault="00D75A04" w:rsidP="008762B6">
            <w:pPr>
              <w:pStyle w:val="rowtabella0"/>
              <w:jc w:val="center"/>
              <w:rPr>
                <w:color w:val="002060"/>
              </w:rPr>
            </w:pPr>
            <w:r w:rsidRPr="007A0E2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DB2C" w14:textId="77777777" w:rsidR="00D75A04" w:rsidRPr="007A0E23" w:rsidRDefault="00D75A04" w:rsidP="008762B6">
            <w:pPr>
              <w:pStyle w:val="rowtabella0"/>
              <w:jc w:val="center"/>
              <w:rPr>
                <w:color w:val="002060"/>
              </w:rPr>
            </w:pPr>
            <w:r w:rsidRPr="007A0E23">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FD4D" w14:textId="77777777" w:rsidR="00D75A04" w:rsidRPr="007A0E23" w:rsidRDefault="00D75A04" w:rsidP="008762B6">
            <w:pPr>
              <w:pStyle w:val="rowtabella0"/>
              <w:jc w:val="center"/>
              <w:rPr>
                <w:color w:val="002060"/>
              </w:rPr>
            </w:pPr>
            <w:r w:rsidRPr="007A0E2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5666" w14:textId="77777777" w:rsidR="00D75A04" w:rsidRPr="007A0E23" w:rsidRDefault="00D75A04" w:rsidP="008762B6">
            <w:pPr>
              <w:pStyle w:val="rowtabella0"/>
              <w:jc w:val="center"/>
              <w:rPr>
                <w:color w:val="002060"/>
              </w:rPr>
            </w:pPr>
            <w:r w:rsidRPr="007A0E23">
              <w:rPr>
                <w:color w:val="002060"/>
              </w:rPr>
              <w:t>2</w:t>
            </w:r>
          </w:p>
        </w:tc>
      </w:tr>
    </w:tbl>
    <w:p w14:paraId="19B25E58" w14:textId="77777777" w:rsidR="00D75A04" w:rsidRPr="007A0E23" w:rsidRDefault="00D75A04" w:rsidP="00D75A04">
      <w:pPr>
        <w:pStyle w:val="breakline"/>
        <w:rPr>
          <w:rFonts w:eastAsiaTheme="minorEastAsia"/>
          <w:color w:val="002060"/>
        </w:rPr>
      </w:pPr>
    </w:p>
    <w:p w14:paraId="6ADA155B" w14:textId="77777777" w:rsidR="00D75A04" w:rsidRPr="007A0E23" w:rsidRDefault="00D75A04" w:rsidP="00D75A04">
      <w:pPr>
        <w:pStyle w:val="breakline"/>
        <w:rPr>
          <w:color w:val="002060"/>
        </w:rPr>
      </w:pPr>
    </w:p>
    <w:p w14:paraId="4B723786" w14:textId="77777777" w:rsidR="00D75A04" w:rsidRPr="007A0E23" w:rsidRDefault="00D75A04" w:rsidP="00D75A04">
      <w:pPr>
        <w:pStyle w:val="sottotitolocampionato10"/>
        <w:rPr>
          <w:color w:val="002060"/>
        </w:rPr>
      </w:pPr>
      <w:r w:rsidRPr="007A0E2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3422D766"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8E612"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F2AEF"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F1054"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249F2"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BA42C"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63554"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8AF68"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E0518"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63B2A"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8A51B" w14:textId="77777777" w:rsidR="00D75A04" w:rsidRPr="007A0E23" w:rsidRDefault="00D75A04" w:rsidP="008762B6">
            <w:pPr>
              <w:pStyle w:val="headertabella0"/>
              <w:rPr>
                <w:color w:val="002060"/>
              </w:rPr>
            </w:pPr>
            <w:r w:rsidRPr="007A0E23">
              <w:rPr>
                <w:color w:val="002060"/>
              </w:rPr>
              <w:t>PE</w:t>
            </w:r>
          </w:p>
        </w:tc>
      </w:tr>
      <w:tr w:rsidR="00D75A04" w:rsidRPr="007A0E23" w14:paraId="751B7883"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AE2EAF" w14:textId="77777777" w:rsidR="00D75A04" w:rsidRPr="007A0E23" w:rsidRDefault="00D75A04" w:rsidP="008762B6">
            <w:pPr>
              <w:pStyle w:val="rowtabella0"/>
              <w:rPr>
                <w:color w:val="002060"/>
              </w:rPr>
            </w:pPr>
            <w:r w:rsidRPr="007A0E23">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C61E" w14:textId="77777777" w:rsidR="00D75A04" w:rsidRPr="007A0E23" w:rsidRDefault="00D75A04" w:rsidP="008762B6">
            <w:pPr>
              <w:pStyle w:val="rowtabella0"/>
              <w:jc w:val="center"/>
              <w:rPr>
                <w:color w:val="002060"/>
              </w:rPr>
            </w:pPr>
            <w:r w:rsidRPr="007A0E2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3EDE"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BFEA"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31C0"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E6001"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C441" w14:textId="77777777" w:rsidR="00D75A04" w:rsidRPr="007A0E23" w:rsidRDefault="00D75A04" w:rsidP="008762B6">
            <w:pPr>
              <w:pStyle w:val="rowtabella0"/>
              <w:jc w:val="center"/>
              <w:rPr>
                <w:color w:val="002060"/>
              </w:rPr>
            </w:pPr>
            <w:r w:rsidRPr="007A0E2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6CCCD"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B07C" w14:textId="77777777" w:rsidR="00D75A04" w:rsidRPr="007A0E23" w:rsidRDefault="00D75A04" w:rsidP="008762B6">
            <w:pPr>
              <w:pStyle w:val="rowtabella0"/>
              <w:jc w:val="center"/>
              <w:rPr>
                <w:color w:val="002060"/>
              </w:rPr>
            </w:pPr>
            <w:r w:rsidRPr="007A0E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60FB" w14:textId="77777777" w:rsidR="00D75A04" w:rsidRPr="007A0E23" w:rsidRDefault="00D75A04" w:rsidP="008762B6">
            <w:pPr>
              <w:pStyle w:val="rowtabella0"/>
              <w:jc w:val="center"/>
              <w:rPr>
                <w:color w:val="002060"/>
              </w:rPr>
            </w:pPr>
            <w:r w:rsidRPr="007A0E23">
              <w:rPr>
                <w:color w:val="002060"/>
              </w:rPr>
              <w:t>0</w:t>
            </w:r>
          </w:p>
        </w:tc>
      </w:tr>
      <w:tr w:rsidR="00D75A04" w:rsidRPr="007A0E23" w14:paraId="3246E2C6"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B3932" w14:textId="77777777" w:rsidR="00D75A04" w:rsidRPr="007A0E23" w:rsidRDefault="00D75A04" w:rsidP="008762B6">
            <w:pPr>
              <w:pStyle w:val="rowtabella0"/>
              <w:rPr>
                <w:color w:val="002060"/>
              </w:rPr>
            </w:pPr>
            <w:r w:rsidRPr="007A0E23">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F388" w14:textId="77777777" w:rsidR="00D75A04" w:rsidRPr="007A0E23" w:rsidRDefault="00D75A04" w:rsidP="008762B6">
            <w:pPr>
              <w:pStyle w:val="rowtabella0"/>
              <w:jc w:val="center"/>
              <w:rPr>
                <w:color w:val="002060"/>
              </w:rPr>
            </w:pPr>
            <w:r w:rsidRPr="007A0E2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45D02"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DCD6"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4BFAF"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4A0E"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DEBF" w14:textId="77777777" w:rsidR="00D75A04" w:rsidRPr="007A0E23" w:rsidRDefault="00D75A04" w:rsidP="008762B6">
            <w:pPr>
              <w:pStyle w:val="rowtabella0"/>
              <w:jc w:val="center"/>
              <w:rPr>
                <w:color w:val="002060"/>
              </w:rPr>
            </w:pPr>
            <w:r w:rsidRPr="007A0E2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8FFD5" w14:textId="77777777" w:rsidR="00D75A04" w:rsidRPr="007A0E23" w:rsidRDefault="00D75A04" w:rsidP="008762B6">
            <w:pPr>
              <w:pStyle w:val="rowtabella0"/>
              <w:jc w:val="center"/>
              <w:rPr>
                <w:color w:val="002060"/>
              </w:rPr>
            </w:pPr>
            <w:r w:rsidRPr="007A0E2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B5BEF" w14:textId="77777777" w:rsidR="00D75A04" w:rsidRPr="007A0E23" w:rsidRDefault="00D75A04" w:rsidP="008762B6">
            <w:pPr>
              <w:pStyle w:val="rowtabella0"/>
              <w:jc w:val="center"/>
              <w:rPr>
                <w:color w:val="002060"/>
              </w:rPr>
            </w:pPr>
            <w:r w:rsidRPr="007A0E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9339" w14:textId="77777777" w:rsidR="00D75A04" w:rsidRPr="007A0E23" w:rsidRDefault="00D75A04" w:rsidP="008762B6">
            <w:pPr>
              <w:pStyle w:val="rowtabella0"/>
              <w:jc w:val="center"/>
              <w:rPr>
                <w:color w:val="002060"/>
              </w:rPr>
            </w:pPr>
            <w:r w:rsidRPr="007A0E23">
              <w:rPr>
                <w:color w:val="002060"/>
              </w:rPr>
              <w:t>0</w:t>
            </w:r>
          </w:p>
        </w:tc>
      </w:tr>
      <w:tr w:rsidR="00D75A04" w:rsidRPr="007A0E23" w14:paraId="5A1FEB4B"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6A370" w14:textId="77777777" w:rsidR="00D75A04" w:rsidRPr="007A0E23" w:rsidRDefault="00D75A04" w:rsidP="008762B6">
            <w:pPr>
              <w:pStyle w:val="rowtabella0"/>
              <w:rPr>
                <w:color w:val="002060"/>
              </w:rPr>
            </w:pPr>
            <w:r w:rsidRPr="007A0E23">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F3E7"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B430"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A9C63"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E3AAF"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38AB"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E3F1" w14:textId="77777777" w:rsidR="00D75A04" w:rsidRPr="007A0E23" w:rsidRDefault="00D75A04" w:rsidP="008762B6">
            <w:pPr>
              <w:pStyle w:val="rowtabella0"/>
              <w:jc w:val="center"/>
              <w:rPr>
                <w:color w:val="002060"/>
              </w:rPr>
            </w:pPr>
            <w:r w:rsidRPr="007A0E2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7D14"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2AA7"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1FF5" w14:textId="77777777" w:rsidR="00D75A04" w:rsidRPr="007A0E23" w:rsidRDefault="00D75A04" w:rsidP="008762B6">
            <w:pPr>
              <w:pStyle w:val="rowtabella0"/>
              <w:jc w:val="center"/>
              <w:rPr>
                <w:color w:val="002060"/>
              </w:rPr>
            </w:pPr>
            <w:r w:rsidRPr="007A0E23">
              <w:rPr>
                <w:color w:val="002060"/>
              </w:rPr>
              <w:t>0</w:t>
            </w:r>
          </w:p>
        </w:tc>
      </w:tr>
      <w:tr w:rsidR="00D75A04" w:rsidRPr="007A0E23" w14:paraId="34BBEF26"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28EAA" w14:textId="77777777" w:rsidR="00D75A04" w:rsidRPr="007A0E23" w:rsidRDefault="00D75A04" w:rsidP="008762B6">
            <w:pPr>
              <w:pStyle w:val="rowtabella0"/>
              <w:rPr>
                <w:color w:val="002060"/>
              </w:rPr>
            </w:pPr>
            <w:r w:rsidRPr="007A0E2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D13F"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2E49"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37C8A"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81B1"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28B0"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A30E" w14:textId="77777777" w:rsidR="00D75A04" w:rsidRPr="007A0E23" w:rsidRDefault="00D75A04" w:rsidP="008762B6">
            <w:pPr>
              <w:pStyle w:val="rowtabella0"/>
              <w:jc w:val="center"/>
              <w:rPr>
                <w:color w:val="002060"/>
              </w:rPr>
            </w:pPr>
            <w:r w:rsidRPr="007A0E2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A35FE" w14:textId="77777777" w:rsidR="00D75A04" w:rsidRPr="007A0E23" w:rsidRDefault="00D75A04" w:rsidP="008762B6">
            <w:pPr>
              <w:pStyle w:val="rowtabella0"/>
              <w:jc w:val="center"/>
              <w:rPr>
                <w:color w:val="002060"/>
              </w:rPr>
            </w:pPr>
            <w:r w:rsidRPr="007A0E2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116B"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6D591" w14:textId="77777777" w:rsidR="00D75A04" w:rsidRPr="007A0E23" w:rsidRDefault="00D75A04" w:rsidP="008762B6">
            <w:pPr>
              <w:pStyle w:val="rowtabella0"/>
              <w:jc w:val="center"/>
              <w:rPr>
                <w:color w:val="002060"/>
              </w:rPr>
            </w:pPr>
            <w:r w:rsidRPr="007A0E23">
              <w:rPr>
                <w:color w:val="002060"/>
              </w:rPr>
              <w:t>0</w:t>
            </w:r>
          </w:p>
        </w:tc>
      </w:tr>
      <w:tr w:rsidR="00D75A04" w:rsidRPr="007A0E23" w14:paraId="0E81D992"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2511F" w14:textId="77777777" w:rsidR="00D75A04" w:rsidRPr="007A0E23" w:rsidRDefault="00D75A04" w:rsidP="008762B6">
            <w:pPr>
              <w:pStyle w:val="rowtabella0"/>
              <w:rPr>
                <w:color w:val="002060"/>
              </w:rPr>
            </w:pPr>
            <w:r w:rsidRPr="007A0E23">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ED8F5" w14:textId="77777777" w:rsidR="00D75A04" w:rsidRPr="007A0E23" w:rsidRDefault="00D75A04" w:rsidP="008762B6">
            <w:pPr>
              <w:pStyle w:val="rowtabella0"/>
              <w:jc w:val="center"/>
              <w:rPr>
                <w:color w:val="002060"/>
              </w:rPr>
            </w:pPr>
            <w:r w:rsidRPr="007A0E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0429"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A703A"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1C44"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2336"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8A589" w14:textId="77777777" w:rsidR="00D75A04" w:rsidRPr="007A0E23" w:rsidRDefault="00D75A04" w:rsidP="008762B6">
            <w:pPr>
              <w:pStyle w:val="rowtabella0"/>
              <w:jc w:val="center"/>
              <w:rPr>
                <w:color w:val="002060"/>
              </w:rPr>
            </w:pPr>
            <w:r w:rsidRPr="007A0E2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4738"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1000"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2B621" w14:textId="77777777" w:rsidR="00D75A04" w:rsidRPr="007A0E23" w:rsidRDefault="00D75A04" w:rsidP="008762B6">
            <w:pPr>
              <w:pStyle w:val="rowtabella0"/>
              <w:jc w:val="center"/>
              <w:rPr>
                <w:color w:val="002060"/>
              </w:rPr>
            </w:pPr>
            <w:r w:rsidRPr="007A0E23">
              <w:rPr>
                <w:color w:val="002060"/>
              </w:rPr>
              <w:t>0</w:t>
            </w:r>
          </w:p>
        </w:tc>
      </w:tr>
      <w:tr w:rsidR="00D75A04" w:rsidRPr="007A0E23" w14:paraId="69C078F4"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477C1" w14:textId="77777777" w:rsidR="00D75A04" w:rsidRPr="007A0E23" w:rsidRDefault="00D75A04" w:rsidP="008762B6">
            <w:pPr>
              <w:pStyle w:val="rowtabella0"/>
              <w:rPr>
                <w:color w:val="002060"/>
              </w:rPr>
            </w:pPr>
            <w:r w:rsidRPr="007A0E2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2E60E" w14:textId="77777777" w:rsidR="00D75A04" w:rsidRPr="007A0E23" w:rsidRDefault="00D75A04" w:rsidP="008762B6">
            <w:pPr>
              <w:pStyle w:val="rowtabella0"/>
              <w:jc w:val="center"/>
              <w:rPr>
                <w:color w:val="002060"/>
              </w:rPr>
            </w:pPr>
            <w:r w:rsidRPr="007A0E2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70BD"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1F1B5"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67BA"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1FC2C"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40744" w14:textId="77777777" w:rsidR="00D75A04" w:rsidRPr="007A0E23" w:rsidRDefault="00D75A04" w:rsidP="008762B6">
            <w:pPr>
              <w:pStyle w:val="rowtabella0"/>
              <w:jc w:val="center"/>
              <w:rPr>
                <w:color w:val="002060"/>
              </w:rPr>
            </w:pPr>
            <w:r w:rsidRPr="007A0E2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78909" w14:textId="77777777" w:rsidR="00D75A04" w:rsidRPr="007A0E23" w:rsidRDefault="00D75A04" w:rsidP="008762B6">
            <w:pPr>
              <w:pStyle w:val="rowtabella0"/>
              <w:jc w:val="center"/>
              <w:rPr>
                <w:color w:val="002060"/>
              </w:rPr>
            </w:pPr>
            <w:r w:rsidRPr="007A0E2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BCC4"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8245" w14:textId="77777777" w:rsidR="00D75A04" w:rsidRPr="007A0E23" w:rsidRDefault="00D75A04" w:rsidP="008762B6">
            <w:pPr>
              <w:pStyle w:val="rowtabella0"/>
              <w:jc w:val="center"/>
              <w:rPr>
                <w:color w:val="002060"/>
              </w:rPr>
            </w:pPr>
            <w:r w:rsidRPr="007A0E23">
              <w:rPr>
                <w:color w:val="002060"/>
              </w:rPr>
              <w:t>0</w:t>
            </w:r>
          </w:p>
        </w:tc>
      </w:tr>
      <w:tr w:rsidR="00D75A04" w:rsidRPr="007A0E23" w14:paraId="404E6C84"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D0FBF" w14:textId="77777777" w:rsidR="00D75A04" w:rsidRPr="007A0E23" w:rsidRDefault="00D75A04" w:rsidP="008762B6">
            <w:pPr>
              <w:pStyle w:val="rowtabella0"/>
              <w:rPr>
                <w:color w:val="002060"/>
              </w:rPr>
            </w:pPr>
            <w:r w:rsidRPr="007A0E23">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1C376"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48519"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D40C"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7A2C"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AB18"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B201" w14:textId="77777777" w:rsidR="00D75A04" w:rsidRPr="007A0E23" w:rsidRDefault="00D75A04" w:rsidP="008762B6">
            <w:pPr>
              <w:pStyle w:val="rowtabella0"/>
              <w:jc w:val="center"/>
              <w:rPr>
                <w:color w:val="002060"/>
              </w:rPr>
            </w:pPr>
            <w:r w:rsidRPr="007A0E2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949F" w14:textId="77777777" w:rsidR="00D75A04" w:rsidRPr="007A0E23" w:rsidRDefault="00D75A04" w:rsidP="008762B6">
            <w:pPr>
              <w:pStyle w:val="rowtabella0"/>
              <w:jc w:val="center"/>
              <w:rPr>
                <w:color w:val="002060"/>
              </w:rPr>
            </w:pPr>
            <w:r w:rsidRPr="007A0E2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83D0"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8A32" w14:textId="77777777" w:rsidR="00D75A04" w:rsidRPr="007A0E23" w:rsidRDefault="00D75A04" w:rsidP="008762B6">
            <w:pPr>
              <w:pStyle w:val="rowtabella0"/>
              <w:jc w:val="center"/>
              <w:rPr>
                <w:color w:val="002060"/>
              </w:rPr>
            </w:pPr>
            <w:r w:rsidRPr="007A0E23">
              <w:rPr>
                <w:color w:val="002060"/>
              </w:rPr>
              <w:t>0</w:t>
            </w:r>
          </w:p>
        </w:tc>
      </w:tr>
      <w:tr w:rsidR="00D75A04" w:rsidRPr="007A0E23" w14:paraId="252E0B35"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5E151" w14:textId="77777777" w:rsidR="00D75A04" w:rsidRPr="007A0E23" w:rsidRDefault="00D75A04" w:rsidP="008762B6">
            <w:pPr>
              <w:pStyle w:val="rowtabella0"/>
              <w:rPr>
                <w:color w:val="002060"/>
              </w:rPr>
            </w:pPr>
            <w:r w:rsidRPr="007A0E23">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A057"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1011F"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E218"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98C5"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BA68A"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0E854" w14:textId="77777777" w:rsidR="00D75A04" w:rsidRPr="007A0E23" w:rsidRDefault="00D75A04" w:rsidP="008762B6">
            <w:pPr>
              <w:pStyle w:val="rowtabella0"/>
              <w:jc w:val="center"/>
              <w:rPr>
                <w:color w:val="002060"/>
              </w:rPr>
            </w:pPr>
            <w:r w:rsidRPr="007A0E2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C371" w14:textId="77777777" w:rsidR="00D75A04" w:rsidRPr="007A0E23" w:rsidRDefault="00D75A04" w:rsidP="008762B6">
            <w:pPr>
              <w:pStyle w:val="rowtabella0"/>
              <w:jc w:val="center"/>
              <w:rPr>
                <w:color w:val="002060"/>
              </w:rPr>
            </w:pPr>
            <w:r w:rsidRPr="007A0E2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FB996"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B34A" w14:textId="77777777" w:rsidR="00D75A04" w:rsidRPr="007A0E23" w:rsidRDefault="00D75A04" w:rsidP="008762B6">
            <w:pPr>
              <w:pStyle w:val="rowtabella0"/>
              <w:jc w:val="center"/>
              <w:rPr>
                <w:color w:val="002060"/>
              </w:rPr>
            </w:pPr>
            <w:r w:rsidRPr="007A0E23">
              <w:rPr>
                <w:color w:val="002060"/>
              </w:rPr>
              <w:t>0</w:t>
            </w:r>
          </w:p>
        </w:tc>
      </w:tr>
      <w:tr w:rsidR="00D75A04" w:rsidRPr="007A0E23" w14:paraId="470D486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0A440" w14:textId="77777777" w:rsidR="00D75A04" w:rsidRPr="007A0E23" w:rsidRDefault="00D75A04" w:rsidP="008762B6">
            <w:pPr>
              <w:pStyle w:val="rowtabella0"/>
              <w:rPr>
                <w:color w:val="002060"/>
              </w:rPr>
            </w:pPr>
            <w:r w:rsidRPr="007A0E23">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2DB3"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0F02"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4978A"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684D7"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01AC"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0DF5" w14:textId="77777777" w:rsidR="00D75A04" w:rsidRPr="007A0E23" w:rsidRDefault="00D75A04" w:rsidP="008762B6">
            <w:pPr>
              <w:pStyle w:val="rowtabella0"/>
              <w:jc w:val="center"/>
              <w:rPr>
                <w:color w:val="002060"/>
              </w:rPr>
            </w:pPr>
            <w:r w:rsidRPr="007A0E2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84E1E" w14:textId="77777777" w:rsidR="00D75A04" w:rsidRPr="007A0E23" w:rsidRDefault="00D75A04" w:rsidP="008762B6">
            <w:pPr>
              <w:pStyle w:val="rowtabella0"/>
              <w:jc w:val="center"/>
              <w:rPr>
                <w:color w:val="002060"/>
              </w:rPr>
            </w:pPr>
            <w:r w:rsidRPr="007A0E2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8DC5"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0933D" w14:textId="77777777" w:rsidR="00D75A04" w:rsidRPr="007A0E23" w:rsidRDefault="00D75A04" w:rsidP="008762B6">
            <w:pPr>
              <w:pStyle w:val="rowtabella0"/>
              <w:jc w:val="center"/>
              <w:rPr>
                <w:color w:val="002060"/>
              </w:rPr>
            </w:pPr>
            <w:r w:rsidRPr="007A0E23">
              <w:rPr>
                <w:color w:val="002060"/>
              </w:rPr>
              <w:t>0</w:t>
            </w:r>
          </w:p>
        </w:tc>
      </w:tr>
      <w:tr w:rsidR="00D75A04" w:rsidRPr="007A0E23" w14:paraId="13FA9528"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E7413" w14:textId="77777777" w:rsidR="00D75A04" w:rsidRPr="007A0E23" w:rsidRDefault="00D75A04" w:rsidP="008762B6">
            <w:pPr>
              <w:pStyle w:val="rowtabella0"/>
              <w:rPr>
                <w:color w:val="002060"/>
              </w:rPr>
            </w:pPr>
            <w:r w:rsidRPr="007A0E23">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7D7A4"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8726"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564BE"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9FBF"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2A3E"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06DC8" w14:textId="77777777" w:rsidR="00D75A04" w:rsidRPr="007A0E23" w:rsidRDefault="00D75A04" w:rsidP="008762B6">
            <w:pPr>
              <w:pStyle w:val="rowtabella0"/>
              <w:jc w:val="center"/>
              <w:rPr>
                <w:color w:val="002060"/>
              </w:rPr>
            </w:pPr>
            <w:r w:rsidRPr="007A0E2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62A8" w14:textId="77777777" w:rsidR="00D75A04" w:rsidRPr="007A0E23" w:rsidRDefault="00D75A04" w:rsidP="008762B6">
            <w:pPr>
              <w:pStyle w:val="rowtabella0"/>
              <w:jc w:val="center"/>
              <w:rPr>
                <w:color w:val="002060"/>
              </w:rPr>
            </w:pPr>
            <w:r w:rsidRPr="007A0E2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8811"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E77E" w14:textId="77777777" w:rsidR="00D75A04" w:rsidRPr="007A0E23" w:rsidRDefault="00D75A04" w:rsidP="008762B6">
            <w:pPr>
              <w:pStyle w:val="rowtabella0"/>
              <w:jc w:val="center"/>
              <w:rPr>
                <w:color w:val="002060"/>
              </w:rPr>
            </w:pPr>
            <w:r w:rsidRPr="007A0E23">
              <w:rPr>
                <w:color w:val="002060"/>
              </w:rPr>
              <w:t>0</w:t>
            </w:r>
          </w:p>
        </w:tc>
      </w:tr>
      <w:tr w:rsidR="00D75A04" w:rsidRPr="007A0E23" w14:paraId="25BC363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8E4D8" w14:textId="77777777" w:rsidR="00D75A04" w:rsidRPr="007A0E23" w:rsidRDefault="00D75A04" w:rsidP="008762B6">
            <w:pPr>
              <w:pStyle w:val="rowtabella0"/>
              <w:rPr>
                <w:color w:val="002060"/>
              </w:rPr>
            </w:pPr>
            <w:r w:rsidRPr="007A0E23">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FE69F"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256C"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B7AE6"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69B27"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F996"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5E833"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9DE58" w14:textId="77777777" w:rsidR="00D75A04" w:rsidRPr="007A0E23" w:rsidRDefault="00D75A04" w:rsidP="008762B6">
            <w:pPr>
              <w:pStyle w:val="rowtabella0"/>
              <w:jc w:val="center"/>
              <w:rPr>
                <w:color w:val="002060"/>
              </w:rPr>
            </w:pPr>
            <w:r w:rsidRPr="007A0E2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AC83" w14:textId="77777777" w:rsidR="00D75A04" w:rsidRPr="007A0E23" w:rsidRDefault="00D75A04" w:rsidP="008762B6">
            <w:pPr>
              <w:pStyle w:val="rowtabella0"/>
              <w:jc w:val="center"/>
              <w:rPr>
                <w:color w:val="002060"/>
              </w:rPr>
            </w:pPr>
            <w:r w:rsidRPr="007A0E2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EF8F" w14:textId="77777777" w:rsidR="00D75A04" w:rsidRPr="007A0E23" w:rsidRDefault="00D75A04" w:rsidP="008762B6">
            <w:pPr>
              <w:pStyle w:val="rowtabella0"/>
              <w:jc w:val="center"/>
              <w:rPr>
                <w:color w:val="002060"/>
              </w:rPr>
            </w:pPr>
            <w:r w:rsidRPr="007A0E23">
              <w:rPr>
                <w:color w:val="002060"/>
              </w:rPr>
              <w:t>1</w:t>
            </w:r>
          </w:p>
        </w:tc>
      </w:tr>
      <w:tr w:rsidR="00D75A04" w:rsidRPr="007A0E23" w14:paraId="25F503E2"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899B9" w14:textId="77777777" w:rsidR="00D75A04" w:rsidRPr="007A0E23" w:rsidRDefault="00D75A04" w:rsidP="008762B6">
            <w:pPr>
              <w:pStyle w:val="rowtabella0"/>
              <w:rPr>
                <w:color w:val="002060"/>
                <w:lang w:val="es-ES"/>
              </w:rPr>
            </w:pPr>
            <w:r w:rsidRPr="007A0E23">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1B75"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3BC2"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5CD0"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818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F5248"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9051"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12615"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9F03"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71673" w14:textId="77777777" w:rsidR="00D75A04" w:rsidRPr="007A0E23" w:rsidRDefault="00D75A04" w:rsidP="008762B6">
            <w:pPr>
              <w:pStyle w:val="rowtabella0"/>
              <w:jc w:val="center"/>
              <w:rPr>
                <w:color w:val="002060"/>
              </w:rPr>
            </w:pPr>
            <w:r w:rsidRPr="007A0E23">
              <w:rPr>
                <w:color w:val="002060"/>
              </w:rPr>
              <w:t>0</w:t>
            </w:r>
          </w:p>
        </w:tc>
      </w:tr>
    </w:tbl>
    <w:p w14:paraId="43A2C13B" w14:textId="77777777" w:rsidR="00D75A04" w:rsidRPr="007A0E23" w:rsidRDefault="00D75A04" w:rsidP="00D75A04">
      <w:pPr>
        <w:pStyle w:val="breakline"/>
        <w:rPr>
          <w:rFonts w:eastAsiaTheme="minorEastAsia"/>
          <w:color w:val="002060"/>
        </w:rPr>
      </w:pPr>
    </w:p>
    <w:p w14:paraId="55DBBCE3" w14:textId="77777777" w:rsidR="00D75A04" w:rsidRPr="007A0E23" w:rsidRDefault="00D75A04" w:rsidP="00D75A04">
      <w:pPr>
        <w:pStyle w:val="breakline"/>
        <w:rPr>
          <w:color w:val="002060"/>
        </w:rPr>
      </w:pPr>
    </w:p>
    <w:p w14:paraId="69EA431A" w14:textId="77777777" w:rsidR="00D75A04" w:rsidRPr="007A0E23" w:rsidRDefault="00D75A04" w:rsidP="00D75A04">
      <w:pPr>
        <w:pStyle w:val="sottotitolocampionato10"/>
        <w:rPr>
          <w:color w:val="002060"/>
        </w:rPr>
      </w:pPr>
      <w:r w:rsidRPr="007A0E2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7A15926B"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D3933"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843EE"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2B23E"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CB184"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2E940"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AFCFE"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84D59"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C4E8F"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EAE46"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0839B" w14:textId="77777777" w:rsidR="00D75A04" w:rsidRPr="007A0E23" w:rsidRDefault="00D75A04" w:rsidP="008762B6">
            <w:pPr>
              <w:pStyle w:val="headertabella0"/>
              <w:rPr>
                <w:color w:val="002060"/>
              </w:rPr>
            </w:pPr>
            <w:r w:rsidRPr="007A0E23">
              <w:rPr>
                <w:color w:val="002060"/>
              </w:rPr>
              <w:t>PE</w:t>
            </w:r>
          </w:p>
        </w:tc>
      </w:tr>
      <w:tr w:rsidR="00D75A04" w:rsidRPr="007A0E23" w14:paraId="69CE6734"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9F0D28" w14:textId="77777777" w:rsidR="00D75A04" w:rsidRPr="007A0E23" w:rsidRDefault="00D75A04" w:rsidP="008762B6">
            <w:pPr>
              <w:pStyle w:val="rowtabella0"/>
              <w:rPr>
                <w:color w:val="002060"/>
              </w:rPr>
            </w:pPr>
            <w:r w:rsidRPr="007A0E23">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87BCA" w14:textId="77777777" w:rsidR="00D75A04" w:rsidRPr="007A0E23" w:rsidRDefault="00D75A04" w:rsidP="008762B6">
            <w:pPr>
              <w:pStyle w:val="rowtabella0"/>
              <w:jc w:val="center"/>
              <w:rPr>
                <w:color w:val="002060"/>
              </w:rPr>
            </w:pPr>
            <w:r w:rsidRPr="007A0E2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1E06E"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B31B"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CFCC"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ABFC5"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BB7C3" w14:textId="77777777" w:rsidR="00D75A04" w:rsidRPr="007A0E23" w:rsidRDefault="00D75A04" w:rsidP="008762B6">
            <w:pPr>
              <w:pStyle w:val="rowtabella0"/>
              <w:jc w:val="center"/>
              <w:rPr>
                <w:color w:val="002060"/>
              </w:rPr>
            </w:pPr>
            <w:r w:rsidRPr="007A0E23">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5B3D1" w14:textId="77777777" w:rsidR="00D75A04" w:rsidRPr="007A0E23" w:rsidRDefault="00D75A04" w:rsidP="008762B6">
            <w:pPr>
              <w:pStyle w:val="rowtabella0"/>
              <w:jc w:val="center"/>
              <w:rPr>
                <w:color w:val="002060"/>
              </w:rPr>
            </w:pPr>
            <w:r w:rsidRPr="007A0E2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03C0E" w14:textId="77777777" w:rsidR="00D75A04" w:rsidRPr="007A0E23" w:rsidRDefault="00D75A04" w:rsidP="008762B6">
            <w:pPr>
              <w:pStyle w:val="rowtabella0"/>
              <w:jc w:val="center"/>
              <w:rPr>
                <w:color w:val="002060"/>
              </w:rPr>
            </w:pPr>
            <w:r w:rsidRPr="007A0E2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CAD7" w14:textId="77777777" w:rsidR="00D75A04" w:rsidRPr="007A0E23" w:rsidRDefault="00D75A04" w:rsidP="008762B6">
            <w:pPr>
              <w:pStyle w:val="rowtabella0"/>
              <w:jc w:val="center"/>
              <w:rPr>
                <w:color w:val="002060"/>
              </w:rPr>
            </w:pPr>
            <w:r w:rsidRPr="007A0E23">
              <w:rPr>
                <w:color w:val="002060"/>
              </w:rPr>
              <w:t>0</w:t>
            </w:r>
          </w:p>
        </w:tc>
      </w:tr>
      <w:tr w:rsidR="00D75A04" w:rsidRPr="007A0E23" w14:paraId="14CEEB78"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A3293" w14:textId="77777777" w:rsidR="00D75A04" w:rsidRPr="007A0E23" w:rsidRDefault="00D75A04" w:rsidP="008762B6">
            <w:pPr>
              <w:pStyle w:val="rowtabella0"/>
              <w:rPr>
                <w:color w:val="002060"/>
              </w:rPr>
            </w:pPr>
            <w:r w:rsidRPr="007A0E23">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2EE78" w14:textId="77777777" w:rsidR="00D75A04" w:rsidRPr="007A0E23" w:rsidRDefault="00D75A04" w:rsidP="008762B6">
            <w:pPr>
              <w:pStyle w:val="rowtabella0"/>
              <w:jc w:val="center"/>
              <w:rPr>
                <w:color w:val="002060"/>
              </w:rPr>
            </w:pPr>
            <w:r w:rsidRPr="007A0E2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34CDB"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508A"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95F4"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60A0"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E8955" w14:textId="77777777" w:rsidR="00D75A04" w:rsidRPr="007A0E23" w:rsidRDefault="00D75A04" w:rsidP="008762B6">
            <w:pPr>
              <w:pStyle w:val="rowtabella0"/>
              <w:jc w:val="center"/>
              <w:rPr>
                <w:color w:val="002060"/>
              </w:rPr>
            </w:pPr>
            <w:r w:rsidRPr="007A0E2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745FE" w14:textId="77777777" w:rsidR="00D75A04" w:rsidRPr="007A0E23" w:rsidRDefault="00D75A04" w:rsidP="008762B6">
            <w:pPr>
              <w:pStyle w:val="rowtabella0"/>
              <w:jc w:val="center"/>
              <w:rPr>
                <w:color w:val="002060"/>
              </w:rPr>
            </w:pPr>
            <w:r w:rsidRPr="007A0E2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D904" w14:textId="77777777" w:rsidR="00D75A04" w:rsidRPr="007A0E23" w:rsidRDefault="00D75A04" w:rsidP="008762B6">
            <w:pPr>
              <w:pStyle w:val="rowtabella0"/>
              <w:jc w:val="center"/>
              <w:rPr>
                <w:color w:val="002060"/>
              </w:rPr>
            </w:pPr>
            <w:r w:rsidRPr="007A0E2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740E" w14:textId="77777777" w:rsidR="00D75A04" w:rsidRPr="007A0E23" w:rsidRDefault="00D75A04" w:rsidP="008762B6">
            <w:pPr>
              <w:pStyle w:val="rowtabella0"/>
              <w:jc w:val="center"/>
              <w:rPr>
                <w:color w:val="002060"/>
              </w:rPr>
            </w:pPr>
            <w:r w:rsidRPr="007A0E23">
              <w:rPr>
                <w:color w:val="002060"/>
              </w:rPr>
              <w:t>0</w:t>
            </w:r>
          </w:p>
        </w:tc>
      </w:tr>
      <w:tr w:rsidR="00D75A04" w:rsidRPr="007A0E23" w14:paraId="7EE80BC4"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C1EC7" w14:textId="77777777" w:rsidR="00D75A04" w:rsidRPr="007A0E23" w:rsidRDefault="00D75A04" w:rsidP="008762B6">
            <w:pPr>
              <w:pStyle w:val="rowtabella0"/>
              <w:rPr>
                <w:color w:val="002060"/>
              </w:rPr>
            </w:pPr>
            <w:r w:rsidRPr="007A0E2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59D5E" w14:textId="77777777" w:rsidR="00D75A04" w:rsidRPr="007A0E23" w:rsidRDefault="00D75A04" w:rsidP="008762B6">
            <w:pPr>
              <w:pStyle w:val="rowtabella0"/>
              <w:jc w:val="center"/>
              <w:rPr>
                <w:color w:val="002060"/>
              </w:rPr>
            </w:pPr>
            <w:r w:rsidRPr="007A0E2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20A1"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76F2A"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A4AD"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7BF4"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2A43" w14:textId="77777777" w:rsidR="00D75A04" w:rsidRPr="007A0E23" w:rsidRDefault="00D75A04" w:rsidP="008762B6">
            <w:pPr>
              <w:pStyle w:val="rowtabella0"/>
              <w:jc w:val="center"/>
              <w:rPr>
                <w:color w:val="002060"/>
              </w:rPr>
            </w:pPr>
            <w:r w:rsidRPr="007A0E2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3864" w14:textId="77777777" w:rsidR="00D75A04" w:rsidRPr="007A0E23" w:rsidRDefault="00D75A04" w:rsidP="008762B6">
            <w:pPr>
              <w:pStyle w:val="rowtabella0"/>
              <w:jc w:val="center"/>
              <w:rPr>
                <w:color w:val="002060"/>
              </w:rPr>
            </w:pPr>
            <w:r w:rsidRPr="007A0E2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04F4" w14:textId="77777777" w:rsidR="00D75A04" w:rsidRPr="007A0E23" w:rsidRDefault="00D75A04" w:rsidP="008762B6">
            <w:pPr>
              <w:pStyle w:val="rowtabella0"/>
              <w:jc w:val="center"/>
              <w:rPr>
                <w:color w:val="002060"/>
              </w:rPr>
            </w:pPr>
            <w:r w:rsidRPr="007A0E2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006C" w14:textId="77777777" w:rsidR="00D75A04" w:rsidRPr="007A0E23" w:rsidRDefault="00D75A04" w:rsidP="008762B6">
            <w:pPr>
              <w:pStyle w:val="rowtabella0"/>
              <w:jc w:val="center"/>
              <w:rPr>
                <w:color w:val="002060"/>
              </w:rPr>
            </w:pPr>
            <w:r w:rsidRPr="007A0E23">
              <w:rPr>
                <w:color w:val="002060"/>
              </w:rPr>
              <w:t>0</w:t>
            </w:r>
          </w:p>
        </w:tc>
      </w:tr>
      <w:tr w:rsidR="00D75A04" w:rsidRPr="007A0E23" w14:paraId="65AE0D2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86AEC" w14:textId="77777777" w:rsidR="00D75A04" w:rsidRPr="007A0E23" w:rsidRDefault="00D75A04" w:rsidP="008762B6">
            <w:pPr>
              <w:pStyle w:val="rowtabella0"/>
              <w:rPr>
                <w:color w:val="002060"/>
              </w:rPr>
            </w:pPr>
            <w:r w:rsidRPr="007A0E2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9801" w14:textId="77777777" w:rsidR="00D75A04" w:rsidRPr="007A0E23" w:rsidRDefault="00D75A04" w:rsidP="008762B6">
            <w:pPr>
              <w:pStyle w:val="rowtabella0"/>
              <w:jc w:val="center"/>
              <w:rPr>
                <w:color w:val="002060"/>
              </w:rPr>
            </w:pPr>
            <w:r w:rsidRPr="007A0E2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64802"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5796C"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1872"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C30E"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AA75" w14:textId="77777777" w:rsidR="00D75A04" w:rsidRPr="007A0E23" w:rsidRDefault="00D75A04" w:rsidP="008762B6">
            <w:pPr>
              <w:pStyle w:val="rowtabella0"/>
              <w:jc w:val="center"/>
              <w:rPr>
                <w:color w:val="002060"/>
              </w:rPr>
            </w:pPr>
            <w:r w:rsidRPr="007A0E2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91115" w14:textId="77777777" w:rsidR="00D75A04" w:rsidRPr="007A0E23" w:rsidRDefault="00D75A04" w:rsidP="008762B6">
            <w:pPr>
              <w:pStyle w:val="rowtabella0"/>
              <w:jc w:val="center"/>
              <w:rPr>
                <w:color w:val="002060"/>
              </w:rPr>
            </w:pPr>
            <w:r w:rsidRPr="007A0E2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56E0" w14:textId="77777777" w:rsidR="00D75A04" w:rsidRPr="007A0E23" w:rsidRDefault="00D75A04" w:rsidP="008762B6">
            <w:pPr>
              <w:pStyle w:val="rowtabella0"/>
              <w:jc w:val="center"/>
              <w:rPr>
                <w:color w:val="002060"/>
              </w:rPr>
            </w:pPr>
            <w:r w:rsidRPr="007A0E2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EC025" w14:textId="77777777" w:rsidR="00D75A04" w:rsidRPr="007A0E23" w:rsidRDefault="00D75A04" w:rsidP="008762B6">
            <w:pPr>
              <w:pStyle w:val="rowtabella0"/>
              <w:jc w:val="center"/>
              <w:rPr>
                <w:color w:val="002060"/>
              </w:rPr>
            </w:pPr>
            <w:r w:rsidRPr="007A0E23">
              <w:rPr>
                <w:color w:val="002060"/>
              </w:rPr>
              <w:t>0</w:t>
            </w:r>
          </w:p>
        </w:tc>
      </w:tr>
      <w:tr w:rsidR="00D75A04" w:rsidRPr="007A0E23" w14:paraId="10161DF8"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B7678" w14:textId="77777777" w:rsidR="00D75A04" w:rsidRPr="007A0E23" w:rsidRDefault="00D75A04" w:rsidP="008762B6">
            <w:pPr>
              <w:pStyle w:val="rowtabella0"/>
              <w:rPr>
                <w:color w:val="002060"/>
              </w:rPr>
            </w:pPr>
            <w:r w:rsidRPr="007A0E23">
              <w:rPr>
                <w:color w:val="002060"/>
              </w:rPr>
              <w:t xml:space="preserve">A.S.D. CALCIO </w:t>
            </w:r>
            <w:proofErr w:type="gramStart"/>
            <w:r w:rsidRPr="007A0E23">
              <w:rPr>
                <w:color w:val="002060"/>
              </w:rPr>
              <w:t>S.ELPIDIO</w:t>
            </w:r>
            <w:proofErr w:type="gramEnd"/>
            <w:r w:rsidRPr="007A0E23">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CC99D" w14:textId="77777777" w:rsidR="00D75A04" w:rsidRPr="007A0E23" w:rsidRDefault="00D75A04" w:rsidP="008762B6">
            <w:pPr>
              <w:pStyle w:val="rowtabella0"/>
              <w:jc w:val="center"/>
              <w:rPr>
                <w:color w:val="002060"/>
              </w:rPr>
            </w:pPr>
            <w:r w:rsidRPr="007A0E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54B7"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1D1A9"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530C9"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7A8C"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F326" w14:textId="77777777" w:rsidR="00D75A04" w:rsidRPr="007A0E23" w:rsidRDefault="00D75A04" w:rsidP="008762B6">
            <w:pPr>
              <w:pStyle w:val="rowtabella0"/>
              <w:jc w:val="center"/>
              <w:rPr>
                <w:color w:val="002060"/>
              </w:rPr>
            </w:pPr>
            <w:r w:rsidRPr="007A0E2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CBAD" w14:textId="77777777" w:rsidR="00D75A04" w:rsidRPr="007A0E23" w:rsidRDefault="00D75A04" w:rsidP="008762B6">
            <w:pPr>
              <w:pStyle w:val="rowtabella0"/>
              <w:jc w:val="center"/>
              <w:rPr>
                <w:color w:val="002060"/>
              </w:rPr>
            </w:pPr>
            <w:r w:rsidRPr="007A0E2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081A4" w14:textId="77777777" w:rsidR="00D75A04" w:rsidRPr="007A0E23" w:rsidRDefault="00D75A04" w:rsidP="008762B6">
            <w:pPr>
              <w:pStyle w:val="rowtabella0"/>
              <w:jc w:val="center"/>
              <w:rPr>
                <w:color w:val="002060"/>
              </w:rPr>
            </w:pPr>
            <w:r w:rsidRPr="007A0E2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4998" w14:textId="77777777" w:rsidR="00D75A04" w:rsidRPr="007A0E23" w:rsidRDefault="00D75A04" w:rsidP="008762B6">
            <w:pPr>
              <w:pStyle w:val="rowtabella0"/>
              <w:jc w:val="center"/>
              <w:rPr>
                <w:color w:val="002060"/>
              </w:rPr>
            </w:pPr>
            <w:r w:rsidRPr="007A0E23">
              <w:rPr>
                <w:color w:val="002060"/>
              </w:rPr>
              <w:t>0</w:t>
            </w:r>
          </w:p>
        </w:tc>
      </w:tr>
      <w:tr w:rsidR="00D75A04" w:rsidRPr="007A0E23" w14:paraId="58153DC1"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86D17" w14:textId="77777777" w:rsidR="00D75A04" w:rsidRPr="007A0E23" w:rsidRDefault="00D75A04" w:rsidP="008762B6">
            <w:pPr>
              <w:pStyle w:val="rowtabella0"/>
              <w:rPr>
                <w:color w:val="002060"/>
              </w:rPr>
            </w:pPr>
            <w:r w:rsidRPr="007A0E23">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D575" w14:textId="77777777" w:rsidR="00D75A04" w:rsidRPr="007A0E23" w:rsidRDefault="00D75A04" w:rsidP="008762B6">
            <w:pPr>
              <w:pStyle w:val="rowtabella0"/>
              <w:jc w:val="center"/>
              <w:rPr>
                <w:color w:val="002060"/>
              </w:rPr>
            </w:pPr>
            <w:r w:rsidRPr="007A0E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2DBFF"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E8E18"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DFAFF"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DF08"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F9F1" w14:textId="77777777" w:rsidR="00D75A04" w:rsidRPr="007A0E23" w:rsidRDefault="00D75A04" w:rsidP="008762B6">
            <w:pPr>
              <w:pStyle w:val="rowtabella0"/>
              <w:jc w:val="center"/>
              <w:rPr>
                <w:color w:val="002060"/>
              </w:rPr>
            </w:pPr>
            <w:r w:rsidRPr="007A0E2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B69B2" w14:textId="77777777" w:rsidR="00D75A04" w:rsidRPr="007A0E23" w:rsidRDefault="00D75A04" w:rsidP="008762B6">
            <w:pPr>
              <w:pStyle w:val="rowtabella0"/>
              <w:jc w:val="center"/>
              <w:rPr>
                <w:color w:val="002060"/>
              </w:rPr>
            </w:pPr>
            <w:r w:rsidRPr="007A0E2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8EA9"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9754" w14:textId="77777777" w:rsidR="00D75A04" w:rsidRPr="007A0E23" w:rsidRDefault="00D75A04" w:rsidP="008762B6">
            <w:pPr>
              <w:pStyle w:val="rowtabella0"/>
              <w:jc w:val="center"/>
              <w:rPr>
                <w:color w:val="002060"/>
              </w:rPr>
            </w:pPr>
            <w:r w:rsidRPr="007A0E23">
              <w:rPr>
                <w:color w:val="002060"/>
              </w:rPr>
              <w:t>0</w:t>
            </w:r>
          </w:p>
        </w:tc>
      </w:tr>
      <w:tr w:rsidR="00D75A04" w:rsidRPr="007A0E23" w14:paraId="770694EA"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EFB2A" w14:textId="77777777" w:rsidR="00D75A04" w:rsidRPr="007A0E23" w:rsidRDefault="00D75A04" w:rsidP="008762B6">
            <w:pPr>
              <w:pStyle w:val="rowtabella0"/>
              <w:rPr>
                <w:color w:val="002060"/>
              </w:rPr>
            </w:pPr>
            <w:r w:rsidRPr="007A0E23">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6633C" w14:textId="77777777" w:rsidR="00D75A04" w:rsidRPr="007A0E23" w:rsidRDefault="00D75A04" w:rsidP="008762B6">
            <w:pPr>
              <w:pStyle w:val="rowtabella0"/>
              <w:jc w:val="center"/>
              <w:rPr>
                <w:color w:val="002060"/>
              </w:rPr>
            </w:pPr>
            <w:r w:rsidRPr="007A0E2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9BAA1"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9976B"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B10D"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F6A5"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F740" w14:textId="77777777" w:rsidR="00D75A04" w:rsidRPr="007A0E23" w:rsidRDefault="00D75A04" w:rsidP="008762B6">
            <w:pPr>
              <w:pStyle w:val="rowtabella0"/>
              <w:jc w:val="center"/>
              <w:rPr>
                <w:color w:val="002060"/>
              </w:rPr>
            </w:pPr>
            <w:r w:rsidRPr="007A0E2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2DE3" w14:textId="77777777" w:rsidR="00D75A04" w:rsidRPr="007A0E23" w:rsidRDefault="00D75A04" w:rsidP="008762B6">
            <w:pPr>
              <w:pStyle w:val="rowtabella0"/>
              <w:jc w:val="center"/>
              <w:rPr>
                <w:color w:val="002060"/>
              </w:rPr>
            </w:pPr>
            <w:r w:rsidRPr="007A0E2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3CED"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9134E" w14:textId="77777777" w:rsidR="00D75A04" w:rsidRPr="007A0E23" w:rsidRDefault="00D75A04" w:rsidP="008762B6">
            <w:pPr>
              <w:pStyle w:val="rowtabella0"/>
              <w:jc w:val="center"/>
              <w:rPr>
                <w:color w:val="002060"/>
              </w:rPr>
            </w:pPr>
            <w:r w:rsidRPr="007A0E23">
              <w:rPr>
                <w:color w:val="002060"/>
              </w:rPr>
              <w:t>0</w:t>
            </w:r>
          </w:p>
        </w:tc>
      </w:tr>
      <w:tr w:rsidR="00D75A04" w:rsidRPr="007A0E23" w14:paraId="12BA46BF"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BBF55" w14:textId="77777777" w:rsidR="00D75A04" w:rsidRPr="007A0E23" w:rsidRDefault="00D75A04" w:rsidP="008762B6">
            <w:pPr>
              <w:pStyle w:val="rowtabella0"/>
              <w:rPr>
                <w:color w:val="002060"/>
              </w:rPr>
            </w:pPr>
            <w:r w:rsidRPr="007A0E23">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F020" w14:textId="77777777" w:rsidR="00D75A04" w:rsidRPr="007A0E23" w:rsidRDefault="00D75A04" w:rsidP="008762B6">
            <w:pPr>
              <w:pStyle w:val="rowtabella0"/>
              <w:jc w:val="center"/>
              <w:rPr>
                <w:color w:val="002060"/>
              </w:rPr>
            </w:pPr>
            <w:r w:rsidRPr="007A0E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EA12"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8457"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CC23E"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486B0"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FD054" w14:textId="77777777" w:rsidR="00D75A04" w:rsidRPr="007A0E23" w:rsidRDefault="00D75A04" w:rsidP="008762B6">
            <w:pPr>
              <w:pStyle w:val="rowtabella0"/>
              <w:jc w:val="center"/>
              <w:rPr>
                <w:color w:val="002060"/>
              </w:rPr>
            </w:pPr>
            <w:r w:rsidRPr="007A0E2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7D771" w14:textId="77777777" w:rsidR="00D75A04" w:rsidRPr="007A0E23" w:rsidRDefault="00D75A04" w:rsidP="008762B6">
            <w:pPr>
              <w:pStyle w:val="rowtabella0"/>
              <w:jc w:val="center"/>
              <w:rPr>
                <w:color w:val="002060"/>
              </w:rPr>
            </w:pPr>
            <w:r w:rsidRPr="007A0E2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FB57"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2B05" w14:textId="77777777" w:rsidR="00D75A04" w:rsidRPr="007A0E23" w:rsidRDefault="00D75A04" w:rsidP="008762B6">
            <w:pPr>
              <w:pStyle w:val="rowtabella0"/>
              <w:jc w:val="center"/>
              <w:rPr>
                <w:color w:val="002060"/>
              </w:rPr>
            </w:pPr>
            <w:r w:rsidRPr="007A0E23">
              <w:rPr>
                <w:color w:val="002060"/>
              </w:rPr>
              <w:t>0</w:t>
            </w:r>
          </w:p>
        </w:tc>
      </w:tr>
      <w:tr w:rsidR="00D75A04" w:rsidRPr="007A0E23" w14:paraId="52AAFC8D"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8BE65" w14:textId="77777777" w:rsidR="00D75A04" w:rsidRPr="007A0E23" w:rsidRDefault="00D75A04" w:rsidP="008762B6">
            <w:pPr>
              <w:pStyle w:val="rowtabella0"/>
              <w:rPr>
                <w:color w:val="002060"/>
              </w:rPr>
            </w:pPr>
            <w:r w:rsidRPr="007A0E23">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D43A"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7D01"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5139"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EAF2"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2DB2"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5A8BB" w14:textId="77777777" w:rsidR="00D75A04" w:rsidRPr="007A0E23" w:rsidRDefault="00D75A04" w:rsidP="008762B6">
            <w:pPr>
              <w:pStyle w:val="rowtabella0"/>
              <w:jc w:val="center"/>
              <w:rPr>
                <w:color w:val="002060"/>
              </w:rPr>
            </w:pPr>
            <w:r w:rsidRPr="007A0E2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E813" w14:textId="77777777" w:rsidR="00D75A04" w:rsidRPr="007A0E23" w:rsidRDefault="00D75A04" w:rsidP="008762B6">
            <w:pPr>
              <w:pStyle w:val="rowtabella0"/>
              <w:jc w:val="center"/>
              <w:rPr>
                <w:color w:val="002060"/>
              </w:rPr>
            </w:pPr>
            <w:r w:rsidRPr="007A0E2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F38D"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291C" w14:textId="77777777" w:rsidR="00D75A04" w:rsidRPr="007A0E23" w:rsidRDefault="00D75A04" w:rsidP="008762B6">
            <w:pPr>
              <w:pStyle w:val="rowtabella0"/>
              <w:jc w:val="center"/>
              <w:rPr>
                <w:color w:val="002060"/>
              </w:rPr>
            </w:pPr>
            <w:r w:rsidRPr="007A0E23">
              <w:rPr>
                <w:color w:val="002060"/>
              </w:rPr>
              <w:t>0</w:t>
            </w:r>
          </w:p>
        </w:tc>
      </w:tr>
      <w:tr w:rsidR="00D75A04" w:rsidRPr="007A0E23" w14:paraId="16621CA5"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77DD9" w14:textId="77777777" w:rsidR="00D75A04" w:rsidRPr="007A0E23" w:rsidRDefault="00D75A04" w:rsidP="008762B6">
            <w:pPr>
              <w:pStyle w:val="rowtabella0"/>
              <w:rPr>
                <w:color w:val="002060"/>
                <w:lang w:val="es-ES"/>
              </w:rPr>
            </w:pPr>
            <w:r w:rsidRPr="007A0E23">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B265"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F87E3"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D5F9"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8861"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9953"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E5D0" w14:textId="77777777" w:rsidR="00D75A04" w:rsidRPr="007A0E23" w:rsidRDefault="00D75A04" w:rsidP="008762B6">
            <w:pPr>
              <w:pStyle w:val="rowtabella0"/>
              <w:jc w:val="center"/>
              <w:rPr>
                <w:color w:val="002060"/>
              </w:rPr>
            </w:pPr>
            <w:r w:rsidRPr="007A0E2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41C2C" w14:textId="77777777" w:rsidR="00D75A04" w:rsidRPr="007A0E23" w:rsidRDefault="00D75A04" w:rsidP="008762B6">
            <w:pPr>
              <w:pStyle w:val="rowtabella0"/>
              <w:jc w:val="center"/>
              <w:rPr>
                <w:color w:val="002060"/>
              </w:rPr>
            </w:pPr>
            <w:r w:rsidRPr="007A0E2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CC5A" w14:textId="77777777" w:rsidR="00D75A04" w:rsidRPr="007A0E23" w:rsidRDefault="00D75A04" w:rsidP="008762B6">
            <w:pPr>
              <w:pStyle w:val="rowtabella0"/>
              <w:jc w:val="center"/>
              <w:rPr>
                <w:color w:val="002060"/>
              </w:rPr>
            </w:pPr>
            <w:r w:rsidRPr="007A0E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8903" w14:textId="77777777" w:rsidR="00D75A04" w:rsidRPr="007A0E23" w:rsidRDefault="00D75A04" w:rsidP="008762B6">
            <w:pPr>
              <w:pStyle w:val="rowtabella0"/>
              <w:jc w:val="center"/>
              <w:rPr>
                <w:color w:val="002060"/>
              </w:rPr>
            </w:pPr>
            <w:r w:rsidRPr="007A0E23">
              <w:rPr>
                <w:color w:val="002060"/>
              </w:rPr>
              <w:t>0</w:t>
            </w:r>
          </w:p>
        </w:tc>
      </w:tr>
      <w:tr w:rsidR="00D75A04" w:rsidRPr="007A0E23" w14:paraId="467657C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1B6A4" w14:textId="77777777" w:rsidR="00D75A04" w:rsidRPr="007A0E23" w:rsidRDefault="00D75A04" w:rsidP="008762B6">
            <w:pPr>
              <w:pStyle w:val="Corpodeltesto21"/>
              <w:rPr>
                <w:rFonts w:ascii="Arial" w:hAnsi="Arial" w:cs="Arial"/>
                <w:b/>
                <w:color w:val="002060"/>
                <w:sz w:val="12"/>
                <w:szCs w:val="12"/>
              </w:rPr>
            </w:pPr>
            <w:r w:rsidRPr="007A0E23">
              <w:rPr>
                <w:rFonts w:ascii="Arial" w:hAnsi="Arial" w:cs="Arial"/>
                <w:color w:val="002060"/>
                <w:sz w:val="12"/>
                <w:szCs w:val="12"/>
              </w:rPr>
              <w:t>A.S.D. NUOVA JUVENTINA FFC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7D1A"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4523F"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01D9"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95D5"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E878"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20022" w14:textId="77777777" w:rsidR="00D75A04" w:rsidRPr="007A0E23" w:rsidRDefault="00D75A04" w:rsidP="008762B6">
            <w:pPr>
              <w:pStyle w:val="rowtabella0"/>
              <w:jc w:val="center"/>
              <w:rPr>
                <w:color w:val="002060"/>
              </w:rPr>
            </w:pPr>
            <w:r w:rsidRPr="007A0E2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C0F8F" w14:textId="77777777" w:rsidR="00D75A04" w:rsidRPr="007A0E23" w:rsidRDefault="00D75A04" w:rsidP="008762B6">
            <w:pPr>
              <w:pStyle w:val="rowtabella0"/>
              <w:jc w:val="center"/>
              <w:rPr>
                <w:color w:val="002060"/>
              </w:rPr>
            </w:pPr>
            <w:r w:rsidRPr="007A0E23">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E0DA" w14:textId="77777777" w:rsidR="00D75A04" w:rsidRPr="007A0E23" w:rsidRDefault="00D75A04" w:rsidP="008762B6">
            <w:pPr>
              <w:pStyle w:val="rowtabella0"/>
              <w:jc w:val="center"/>
              <w:rPr>
                <w:color w:val="002060"/>
              </w:rPr>
            </w:pPr>
            <w:r w:rsidRPr="007A0E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E76F" w14:textId="77777777" w:rsidR="00D75A04" w:rsidRPr="007A0E23" w:rsidRDefault="00D75A04" w:rsidP="008762B6">
            <w:pPr>
              <w:pStyle w:val="rowtabella0"/>
              <w:jc w:val="center"/>
              <w:rPr>
                <w:color w:val="002060"/>
              </w:rPr>
            </w:pPr>
            <w:r w:rsidRPr="007A0E23">
              <w:rPr>
                <w:color w:val="002060"/>
              </w:rPr>
              <w:t>0</w:t>
            </w:r>
          </w:p>
        </w:tc>
      </w:tr>
      <w:tr w:rsidR="00D75A04" w:rsidRPr="007A0E23" w14:paraId="2B93DC62"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34271" w14:textId="77777777" w:rsidR="00D75A04" w:rsidRPr="007A0E23" w:rsidRDefault="00D75A04" w:rsidP="008762B6">
            <w:pPr>
              <w:pStyle w:val="rowtabella0"/>
              <w:rPr>
                <w:color w:val="002060"/>
              </w:rPr>
            </w:pPr>
            <w:r w:rsidRPr="007A0E23">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C345"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7D5DB"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3F757"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BB11"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95BAF"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209D" w14:textId="77777777" w:rsidR="00D75A04" w:rsidRPr="007A0E23" w:rsidRDefault="00D75A04" w:rsidP="008762B6">
            <w:pPr>
              <w:pStyle w:val="rowtabella0"/>
              <w:jc w:val="center"/>
              <w:rPr>
                <w:color w:val="002060"/>
              </w:rPr>
            </w:pPr>
            <w:r w:rsidRPr="007A0E2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31149" w14:textId="77777777" w:rsidR="00D75A04" w:rsidRPr="007A0E23" w:rsidRDefault="00D75A04" w:rsidP="008762B6">
            <w:pPr>
              <w:pStyle w:val="rowtabella0"/>
              <w:jc w:val="center"/>
              <w:rPr>
                <w:color w:val="002060"/>
              </w:rPr>
            </w:pPr>
            <w:r w:rsidRPr="007A0E23">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E6B9" w14:textId="77777777" w:rsidR="00D75A04" w:rsidRPr="007A0E23" w:rsidRDefault="00D75A04" w:rsidP="008762B6">
            <w:pPr>
              <w:pStyle w:val="rowtabella0"/>
              <w:jc w:val="center"/>
              <w:rPr>
                <w:color w:val="002060"/>
              </w:rPr>
            </w:pPr>
            <w:r w:rsidRPr="007A0E2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32CF" w14:textId="77777777" w:rsidR="00D75A04" w:rsidRPr="007A0E23" w:rsidRDefault="00D75A04" w:rsidP="008762B6">
            <w:pPr>
              <w:pStyle w:val="rowtabella0"/>
              <w:jc w:val="center"/>
              <w:rPr>
                <w:color w:val="002060"/>
              </w:rPr>
            </w:pPr>
            <w:r w:rsidRPr="007A0E23">
              <w:rPr>
                <w:color w:val="002060"/>
              </w:rPr>
              <w:t>0</w:t>
            </w:r>
          </w:p>
        </w:tc>
      </w:tr>
      <w:tr w:rsidR="00D75A04" w:rsidRPr="007A0E23" w14:paraId="182BDE69"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7A6362" w14:textId="77777777" w:rsidR="00D75A04" w:rsidRPr="007A0E23" w:rsidRDefault="00D75A04" w:rsidP="008762B6">
            <w:pPr>
              <w:pStyle w:val="rowtabella0"/>
              <w:rPr>
                <w:color w:val="002060"/>
              </w:rPr>
            </w:pPr>
            <w:r w:rsidRPr="007A0E23">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80E5"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47FF3"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4DF0"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E707"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AE51"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62ACB" w14:textId="77777777" w:rsidR="00D75A04" w:rsidRPr="007A0E23" w:rsidRDefault="00D75A04" w:rsidP="008762B6">
            <w:pPr>
              <w:pStyle w:val="rowtabella0"/>
              <w:jc w:val="center"/>
              <w:rPr>
                <w:color w:val="002060"/>
              </w:rPr>
            </w:pPr>
            <w:r w:rsidRPr="007A0E2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B7FD" w14:textId="77777777" w:rsidR="00D75A04" w:rsidRPr="007A0E23" w:rsidRDefault="00D75A04" w:rsidP="008762B6">
            <w:pPr>
              <w:pStyle w:val="rowtabella0"/>
              <w:jc w:val="center"/>
              <w:rPr>
                <w:color w:val="002060"/>
              </w:rPr>
            </w:pPr>
            <w:r w:rsidRPr="007A0E23">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43B2" w14:textId="77777777" w:rsidR="00D75A04" w:rsidRPr="007A0E23" w:rsidRDefault="00D75A04" w:rsidP="008762B6">
            <w:pPr>
              <w:pStyle w:val="rowtabella0"/>
              <w:jc w:val="center"/>
              <w:rPr>
                <w:color w:val="002060"/>
              </w:rPr>
            </w:pPr>
            <w:r w:rsidRPr="007A0E2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D4E4" w14:textId="77777777" w:rsidR="00D75A04" w:rsidRPr="007A0E23" w:rsidRDefault="00D75A04" w:rsidP="008762B6">
            <w:pPr>
              <w:pStyle w:val="rowtabella0"/>
              <w:jc w:val="center"/>
              <w:rPr>
                <w:color w:val="002060"/>
              </w:rPr>
            </w:pPr>
            <w:r w:rsidRPr="007A0E23">
              <w:rPr>
                <w:color w:val="002060"/>
              </w:rPr>
              <w:t>0</w:t>
            </w:r>
          </w:p>
        </w:tc>
      </w:tr>
    </w:tbl>
    <w:p w14:paraId="660022BB" w14:textId="77777777" w:rsidR="00D75A04" w:rsidRPr="007A0E23" w:rsidRDefault="00D75A04" w:rsidP="00D75A04">
      <w:pPr>
        <w:pStyle w:val="breakline"/>
        <w:rPr>
          <w:rFonts w:eastAsiaTheme="minorEastAsia"/>
          <w:color w:val="002060"/>
        </w:rPr>
      </w:pPr>
    </w:p>
    <w:p w14:paraId="2E414FCE" w14:textId="77777777" w:rsidR="00D75A04" w:rsidRPr="007A0E23" w:rsidRDefault="00D75A04" w:rsidP="00D75A04">
      <w:pPr>
        <w:pStyle w:val="breakline"/>
        <w:rPr>
          <w:color w:val="002060"/>
        </w:rPr>
      </w:pPr>
    </w:p>
    <w:p w14:paraId="1A9F4C95" w14:textId="77777777" w:rsidR="00D75A04" w:rsidRPr="007A0E23" w:rsidRDefault="00D75A04" w:rsidP="00D75A04">
      <w:pPr>
        <w:pStyle w:val="sottotitolocampionato10"/>
        <w:rPr>
          <w:color w:val="002060"/>
        </w:rPr>
      </w:pPr>
      <w:r w:rsidRPr="007A0E23">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289DA349"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9B330"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C2814"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A79FB"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66F8B"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20DC6"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73C73"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6C140"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073F1"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CA72A"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5BC17" w14:textId="77777777" w:rsidR="00D75A04" w:rsidRPr="007A0E23" w:rsidRDefault="00D75A04" w:rsidP="008762B6">
            <w:pPr>
              <w:pStyle w:val="headertabella0"/>
              <w:rPr>
                <w:color w:val="002060"/>
              </w:rPr>
            </w:pPr>
            <w:r w:rsidRPr="007A0E23">
              <w:rPr>
                <w:color w:val="002060"/>
              </w:rPr>
              <w:t>PE</w:t>
            </w:r>
          </w:p>
        </w:tc>
      </w:tr>
      <w:tr w:rsidR="00D75A04" w:rsidRPr="007A0E23" w14:paraId="20FB42B1"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8DF4B2" w14:textId="77777777" w:rsidR="00D75A04" w:rsidRPr="007A0E23" w:rsidRDefault="00D75A04" w:rsidP="008762B6">
            <w:pPr>
              <w:pStyle w:val="rowtabella0"/>
              <w:rPr>
                <w:color w:val="002060"/>
              </w:rPr>
            </w:pPr>
            <w:r w:rsidRPr="007A0E2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2DF3" w14:textId="77777777" w:rsidR="00D75A04" w:rsidRPr="007A0E23" w:rsidRDefault="00D75A04" w:rsidP="008762B6">
            <w:pPr>
              <w:pStyle w:val="rowtabella0"/>
              <w:jc w:val="center"/>
              <w:rPr>
                <w:color w:val="002060"/>
              </w:rPr>
            </w:pPr>
            <w:r w:rsidRPr="007A0E2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A295"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63021"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14186"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7BDC"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7A05" w14:textId="77777777" w:rsidR="00D75A04" w:rsidRPr="007A0E23" w:rsidRDefault="00D75A04" w:rsidP="008762B6">
            <w:pPr>
              <w:pStyle w:val="rowtabella0"/>
              <w:jc w:val="center"/>
              <w:rPr>
                <w:color w:val="002060"/>
              </w:rPr>
            </w:pPr>
            <w:r w:rsidRPr="007A0E23">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4D628"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862D2" w14:textId="77777777" w:rsidR="00D75A04" w:rsidRPr="007A0E23" w:rsidRDefault="00D75A04" w:rsidP="008762B6">
            <w:pPr>
              <w:pStyle w:val="rowtabella0"/>
              <w:jc w:val="center"/>
              <w:rPr>
                <w:color w:val="002060"/>
              </w:rPr>
            </w:pPr>
            <w:r w:rsidRPr="007A0E23">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E52A" w14:textId="77777777" w:rsidR="00D75A04" w:rsidRPr="007A0E23" w:rsidRDefault="00D75A04" w:rsidP="008762B6">
            <w:pPr>
              <w:pStyle w:val="rowtabella0"/>
              <w:jc w:val="center"/>
              <w:rPr>
                <w:color w:val="002060"/>
              </w:rPr>
            </w:pPr>
            <w:r w:rsidRPr="007A0E23">
              <w:rPr>
                <w:color w:val="002060"/>
              </w:rPr>
              <w:t>0</w:t>
            </w:r>
          </w:p>
        </w:tc>
      </w:tr>
      <w:tr w:rsidR="00D75A04" w:rsidRPr="007A0E23" w14:paraId="601837B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A503F" w14:textId="77777777" w:rsidR="00D75A04" w:rsidRPr="007A0E23" w:rsidRDefault="00D75A04" w:rsidP="008762B6">
            <w:pPr>
              <w:pStyle w:val="rowtabella0"/>
              <w:rPr>
                <w:color w:val="002060"/>
              </w:rPr>
            </w:pPr>
            <w:r w:rsidRPr="007A0E23">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79D1" w14:textId="77777777" w:rsidR="00D75A04" w:rsidRPr="007A0E23" w:rsidRDefault="00D75A04" w:rsidP="008762B6">
            <w:pPr>
              <w:pStyle w:val="rowtabella0"/>
              <w:jc w:val="center"/>
              <w:rPr>
                <w:color w:val="002060"/>
              </w:rPr>
            </w:pPr>
            <w:r w:rsidRPr="007A0E2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F4D93"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FC39E"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03541"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C293"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5193" w14:textId="77777777" w:rsidR="00D75A04" w:rsidRPr="007A0E23" w:rsidRDefault="00D75A04" w:rsidP="008762B6">
            <w:pPr>
              <w:pStyle w:val="rowtabella0"/>
              <w:jc w:val="center"/>
              <w:rPr>
                <w:color w:val="002060"/>
              </w:rPr>
            </w:pPr>
            <w:r w:rsidRPr="007A0E2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5BE2" w14:textId="77777777" w:rsidR="00D75A04" w:rsidRPr="007A0E23" w:rsidRDefault="00D75A04" w:rsidP="008762B6">
            <w:pPr>
              <w:pStyle w:val="rowtabella0"/>
              <w:jc w:val="center"/>
              <w:rPr>
                <w:color w:val="002060"/>
              </w:rPr>
            </w:pPr>
            <w:r w:rsidRPr="007A0E2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9AA8" w14:textId="77777777" w:rsidR="00D75A04" w:rsidRPr="007A0E23" w:rsidRDefault="00D75A04" w:rsidP="008762B6">
            <w:pPr>
              <w:pStyle w:val="rowtabella0"/>
              <w:jc w:val="center"/>
              <w:rPr>
                <w:color w:val="002060"/>
              </w:rPr>
            </w:pPr>
            <w:r w:rsidRPr="007A0E2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09A7" w14:textId="77777777" w:rsidR="00D75A04" w:rsidRPr="007A0E23" w:rsidRDefault="00D75A04" w:rsidP="008762B6">
            <w:pPr>
              <w:pStyle w:val="rowtabella0"/>
              <w:jc w:val="center"/>
              <w:rPr>
                <w:color w:val="002060"/>
              </w:rPr>
            </w:pPr>
            <w:r w:rsidRPr="007A0E23">
              <w:rPr>
                <w:color w:val="002060"/>
              </w:rPr>
              <w:t>0</w:t>
            </w:r>
          </w:p>
        </w:tc>
      </w:tr>
      <w:tr w:rsidR="00D75A04" w:rsidRPr="007A0E23" w14:paraId="35902D8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E3E7A" w14:textId="77777777" w:rsidR="00D75A04" w:rsidRPr="007A0E23" w:rsidRDefault="00D75A04" w:rsidP="008762B6">
            <w:pPr>
              <w:pStyle w:val="rowtabella0"/>
              <w:rPr>
                <w:color w:val="002060"/>
              </w:rPr>
            </w:pPr>
            <w:r w:rsidRPr="007A0E23">
              <w:rPr>
                <w:color w:val="002060"/>
              </w:rPr>
              <w:lastRenderedPageBreak/>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7D60" w14:textId="77777777" w:rsidR="00D75A04" w:rsidRPr="007A0E23" w:rsidRDefault="00D75A04" w:rsidP="008762B6">
            <w:pPr>
              <w:pStyle w:val="rowtabella0"/>
              <w:jc w:val="center"/>
              <w:rPr>
                <w:color w:val="002060"/>
              </w:rPr>
            </w:pPr>
            <w:r w:rsidRPr="007A0E2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9A86A"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AA7F"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FA89F"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B77A"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F8363" w14:textId="77777777" w:rsidR="00D75A04" w:rsidRPr="007A0E23" w:rsidRDefault="00D75A04" w:rsidP="008762B6">
            <w:pPr>
              <w:pStyle w:val="rowtabella0"/>
              <w:jc w:val="center"/>
              <w:rPr>
                <w:color w:val="002060"/>
              </w:rPr>
            </w:pPr>
            <w:r w:rsidRPr="007A0E2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2C0E" w14:textId="77777777" w:rsidR="00D75A04" w:rsidRPr="007A0E23" w:rsidRDefault="00D75A04" w:rsidP="008762B6">
            <w:pPr>
              <w:pStyle w:val="rowtabella0"/>
              <w:jc w:val="center"/>
              <w:rPr>
                <w:color w:val="002060"/>
              </w:rPr>
            </w:pPr>
            <w:r w:rsidRPr="007A0E2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ECAE"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A6A8" w14:textId="77777777" w:rsidR="00D75A04" w:rsidRPr="007A0E23" w:rsidRDefault="00D75A04" w:rsidP="008762B6">
            <w:pPr>
              <w:pStyle w:val="rowtabella0"/>
              <w:jc w:val="center"/>
              <w:rPr>
                <w:color w:val="002060"/>
              </w:rPr>
            </w:pPr>
            <w:r w:rsidRPr="007A0E23">
              <w:rPr>
                <w:color w:val="002060"/>
              </w:rPr>
              <w:t>0</w:t>
            </w:r>
          </w:p>
        </w:tc>
      </w:tr>
      <w:tr w:rsidR="00D75A04" w:rsidRPr="007A0E23" w14:paraId="24161DAF"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FA494" w14:textId="77777777" w:rsidR="00D75A04" w:rsidRPr="007A0E23" w:rsidRDefault="00D75A04" w:rsidP="008762B6">
            <w:pPr>
              <w:pStyle w:val="rowtabella0"/>
              <w:rPr>
                <w:color w:val="002060"/>
              </w:rPr>
            </w:pPr>
            <w:r w:rsidRPr="007A0E23">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AA5D" w14:textId="77777777" w:rsidR="00D75A04" w:rsidRPr="007A0E23" w:rsidRDefault="00D75A04" w:rsidP="008762B6">
            <w:pPr>
              <w:pStyle w:val="rowtabella0"/>
              <w:jc w:val="center"/>
              <w:rPr>
                <w:color w:val="002060"/>
              </w:rPr>
            </w:pPr>
            <w:r w:rsidRPr="007A0E2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A181"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A51C"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F571"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DAD2"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A447" w14:textId="77777777" w:rsidR="00D75A04" w:rsidRPr="007A0E23" w:rsidRDefault="00D75A04" w:rsidP="008762B6">
            <w:pPr>
              <w:pStyle w:val="rowtabella0"/>
              <w:jc w:val="center"/>
              <w:rPr>
                <w:color w:val="002060"/>
              </w:rPr>
            </w:pPr>
            <w:r w:rsidRPr="007A0E2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0E02D" w14:textId="77777777" w:rsidR="00D75A04" w:rsidRPr="007A0E23" w:rsidRDefault="00D75A04" w:rsidP="008762B6">
            <w:pPr>
              <w:pStyle w:val="rowtabella0"/>
              <w:jc w:val="center"/>
              <w:rPr>
                <w:color w:val="002060"/>
              </w:rPr>
            </w:pPr>
            <w:r w:rsidRPr="007A0E2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1AE1"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FF62" w14:textId="77777777" w:rsidR="00D75A04" w:rsidRPr="007A0E23" w:rsidRDefault="00D75A04" w:rsidP="008762B6">
            <w:pPr>
              <w:pStyle w:val="rowtabella0"/>
              <w:jc w:val="center"/>
              <w:rPr>
                <w:color w:val="002060"/>
              </w:rPr>
            </w:pPr>
            <w:r w:rsidRPr="007A0E23">
              <w:rPr>
                <w:color w:val="002060"/>
              </w:rPr>
              <w:t>0</w:t>
            </w:r>
          </w:p>
        </w:tc>
      </w:tr>
      <w:tr w:rsidR="00D75A04" w:rsidRPr="007A0E23" w14:paraId="6F45BF2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D7632" w14:textId="77777777" w:rsidR="00D75A04" w:rsidRPr="007A0E23" w:rsidRDefault="00D75A04" w:rsidP="008762B6">
            <w:pPr>
              <w:pStyle w:val="rowtabella0"/>
              <w:rPr>
                <w:color w:val="002060"/>
                <w:lang w:val="es-ES"/>
              </w:rPr>
            </w:pPr>
            <w:r w:rsidRPr="007A0E23">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C6224" w14:textId="77777777" w:rsidR="00D75A04" w:rsidRPr="007A0E23" w:rsidRDefault="00D75A04" w:rsidP="008762B6">
            <w:pPr>
              <w:pStyle w:val="rowtabella0"/>
              <w:jc w:val="center"/>
              <w:rPr>
                <w:color w:val="002060"/>
              </w:rPr>
            </w:pPr>
            <w:r w:rsidRPr="007A0E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A9DD"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A5242"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2990D"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650DB"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9FD3" w14:textId="77777777" w:rsidR="00D75A04" w:rsidRPr="007A0E23" w:rsidRDefault="00D75A04" w:rsidP="008762B6">
            <w:pPr>
              <w:pStyle w:val="rowtabella0"/>
              <w:jc w:val="center"/>
              <w:rPr>
                <w:color w:val="002060"/>
              </w:rPr>
            </w:pPr>
            <w:r w:rsidRPr="007A0E23">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83952" w14:textId="77777777" w:rsidR="00D75A04" w:rsidRPr="007A0E23" w:rsidRDefault="00D75A04" w:rsidP="008762B6">
            <w:pPr>
              <w:pStyle w:val="rowtabella0"/>
              <w:jc w:val="center"/>
              <w:rPr>
                <w:color w:val="002060"/>
              </w:rPr>
            </w:pPr>
            <w:r w:rsidRPr="007A0E2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C632" w14:textId="77777777" w:rsidR="00D75A04" w:rsidRPr="007A0E23" w:rsidRDefault="00D75A04" w:rsidP="008762B6">
            <w:pPr>
              <w:pStyle w:val="rowtabella0"/>
              <w:jc w:val="center"/>
              <w:rPr>
                <w:color w:val="002060"/>
              </w:rPr>
            </w:pPr>
            <w:r w:rsidRPr="007A0E2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F49FA" w14:textId="77777777" w:rsidR="00D75A04" w:rsidRPr="007A0E23" w:rsidRDefault="00D75A04" w:rsidP="008762B6">
            <w:pPr>
              <w:pStyle w:val="rowtabella0"/>
              <w:jc w:val="center"/>
              <w:rPr>
                <w:color w:val="002060"/>
              </w:rPr>
            </w:pPr>
            <w:r w:rsidRPr="007A0E23">
              <w:rPr>
                <w:color w:val="002060"/>
              </w:rPr>
              <w:t>0</w:t>
            </w:r>
          </w:p>
        </w:tc>
      </w:tr>
      <w:tr w:rsidR="00D75A04" w:rsidRPr="007A0E23" w14:paraId="464AB4C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C42CDD" w14:textId="77777777" w:rsidR="00D75A04" w:rsidRPr="007A0E23" w:rsidRDefault="00D75A04" w:rsidP="008762B6">
            <w:pPr>
              <w:pStyle w:val="rowtabella0"/>
              <w:rPr>
                <w:color w:val="002060"/>
              </w:rPr>
            </w:pPr>
            <w:r w:rsidRPr="007A0E23">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FC84" w14:textId="77777777" w:rsidR="00D75A04" w:rsidRPr="007A0E23" w:rsidRDefault="00D75A04" w:rsidP="008762B6">
            <w:pPr>
              <w:pStyle w:val="rowtabella0"/>
              <w:jc w:val="center"/>
              <w:rPr>
                <w:color w:val="002060"/>
              </w:rPr>
            </w:pPr>
            <w:r w:rsidRPr="007A0E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32D0"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2DC2"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16EF"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BB626"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BC3B" w14:textId="77777777" w:rsidR="00D75A04" w:rsidRPr="007A0E23" w:rsidRDefault="00D75A04" w:rsidP="008762B6">
            <w:pPr>
              <w:pStyle w:val="rowtabella0"/>
              <w:jc w:val="center"/>
              <w:rPr>
                <w:color w:val="002060"/>
              </w:rPr>
            </w:pPr>
            <w:r w:rsidRPr="007A0E2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CD089" w14:textId="77777777" w:rsidR="00D75A04" w:rsidRPr="007A0E23" w:rsidRDefault="00D75A04" w:rsidP="008762B6">
            <w:pPr>
              <w:pStyle w:val="rowtabella0"/>
              <w:jc w:val="center"/>
              <w:rPr>
                <w:color w:val="002060"/>
              </w:rPr>
            </w:pPr>
            <w:r w:rsidRPr="007A0E2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92550"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9262F" w14:textId="77777777" w:rsidR="00D75A04" w:rsidRPr="007A0E23" w:rsidRDefault="00D75A04" w:rsidP="008762B6">
            <w:pPr>
              <w:pStyle w:val="rowtabella0"/>
              <w:jc w:val="center"/>
              <w:rPr>
                <w:color w:val="002060"/>
              </w:rPr>
            </w:pPr>
            <w:r w:rsidRPr="007A0E23">
              <w:rPr>
                <w:color w:val="002060"/>
              </w:rPr>
              <w:t>0</w:t>
            </w:r>
          </w:p>
        </w:tc>
      </w:tr>
      <w:tr w:rsidR="00D75A04" w:rsidRPr="007A0E23" w14:paraId="05DD7D2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66972" w14:textId="77777777" w:rsidR="00D75A04" w:rsidRPr="007A0E23" w:rsidRDefault="00D75A04" w:rsidP="008762B6">
            <w:pPr>
              <w:pStyle w:val="rowtabella0"/>
              <w:rPr>
                <w:color w:val="002060"/>
              </w:rPr>
            </w:pPr>
            <w:r w:rsidRPr="007A0E23">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1FDF"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B5F3D"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18DF6"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005EF"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8D7F"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1BA6" w14:textId="77777777" w:rsidR="00D75A04" w:rsidRPr="007A0E23" w:rsidRDefault="00D75A04" w:rsidP="008762B6">
            <w:pPr>
              <w:pStyle w:val="rowtabella0"/>
              <w:jc w:val="center"/>
              <w:rPr>
                <w:color w:val="002060"/>
              </w:rPr>
            </w:pPr>
            <w:r w:rsidRPr="007A0E2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E9954" w14:textId="77777777" w:rsidR="00D75A04" w:rsidRPr="007A0E23" w:rsidRDefault="00D75A04" w:rsidP="008762B6">
            <w:pPr>
              <w:pStyle w:val="rowtabella0"/>
              <w:jc w:val="center"/>
              <w:rPr>
                <w:color w:val="002060"/>
              </w:rPr>
            </w:pPr>
            <w:r w:rsidRPr="007A0E2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062F" w14:textId="77777777" w:rsidR="00D75A04" w:rsidRPr="007A0E23" w:rsidRDefault="00D75A04" w:rsidP="008762B6">
            <w:pPr>
              <w:pStyle w:val="rowtabella0"/>
              <w:jc w:val="center"/>
              <w:rPr>
                <w:color w:val="002060"/>
              </w:rPr>
            </w:pPr>
            <w:r w:rsidRPr="007A0E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E44E" w14:textId="77777777" w:rsidR="00D75A04" w:rsidRPr="007A0E23" w:rsidRDefault="00D75A04" w:rsidP="008762B6">
            <w:pPr>
              <w:pStyle w:val="rowtabella0"/>
              <w:jc w:val="center"/>
              <w:rPr>
                <w:color w:val="002060"/>
              </w:rPr>
            </w:pPr>
            <w:r w:rsidRPr="007A0E23">
              <w:rPr>
                <w:color w:val="002060"/>
              </w:rPr>
              <w:t>0</w:t>
            </w:r>
          </w:p>
        </w:tc>
      </w:tr>
      <w:tr w:rsidR="00D75A04" w:rsidRPr="007A0E23" w14:paraId="4E05879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5E09C" w14:textId="77777777" w:rsidR="00D75A04" w:rsidRPr="007A0E23" w:rsidRDefault="00D75A04" w:rsidP="008762B6">
            <w:pPr>
              <w:pStyle w:val="rowtabella0"/>
              <w:rPr>
                <w:color w:val="002060"/>
              </w:rPr>
            </w:pPr>
            <w:r w:rsidRPr="007A0E23">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68C0C" w14:textId="77777777" w:rsidR="00D75A04" w:rsidRPr="007A0E23" w:rsidRDefault="00D75A04" w:rsidP="008762B6">
            <w:pPr>
              <w:pStyle w:val="rowtabella0"/>
              <w:jc w:val="center"/>
              <w:rPr>
                <w:color w:val="002060"/>
              </w:rPr>
            </w:pPr>
            <w:r w:rsidRPr="007A0E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9E38"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DBFE8"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00F9"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1431"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7D6E" w14:textId="77777777" w:rsidR="00D75A04" w:rsidRPr="007A0E23" w:rsidRDefault="00D75A04" w:rsidP="008762B6">
            <w:pPr>
              <w:pStyle w:val="rowtabella0"/>
              <w:jc w:val="center"/>
              <w:rPr>
                <w:color w:val="002060"/>
              </w:rPr>
            </w:pPr>
            <w:r w:rsidRPr="007A0E2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9D8CC" w14:textId="77777777" w:rsidR="00D75A04" w:rsidRPr="007A0E23" w:rsidRDefault="00D75A04" w:rsidP="008762B6">
            <w:pPr>
              <w:pStyle w:val="rowtabella0"/>
              <w:jc w:val="center"/>
              <w:rPr>
                <w:color w:val="002060"/>
              </w:rPr>
            </w:pPr>
            <w:r w:rsidRPr="007A0E2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036B"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FCB4" w14:textId="77777777" w:rsidR="00D75A04" w:rsidRPr="007A0E23" w:rsidRDefault="00D75A04" w:rsidP="008762B6">
            <w:pPr>
              <w:pStyle w:val="rowtabella0"/>
              <w:jc w:val="center"/>
              <w:rPr>
                <w:color w:val="002060"/>
              </w:rPr>
            </w:pPr>
            <w:r w:rsidRPr="007A0E23">
              <w:rPr>
                <w:color w:val="002060"/>
              </w:rPr>
              <w:t>0</w:t>
            </w:r>
          </w:p>
        </w:tc>
      </w:tr>
      <w:tr w:rsidR="00D75A04" w:rsidRPr="007A0E23" w14:paraId="1DA306B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0868C" w14:textId="77777777" w:rsidR="00D75A04" w:rsidRPr="007A0E23" w:rsidRDefault="00D75A04" w:rsidP="008762B6">
            <w:pPr>
              <w:pStyle w:val="rowtabella0"/>
              <w:rPr>
                <w:color w:val="002060"/>
              </w:rPr>
            </w:pPr>
            <w:r w:rsidRPr="007A0E23">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9401"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E0D4"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DF3D"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DFCE"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3C7F7"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184F" w14:textId="77777777" w:rsidR="00D75A04" w:rsidRPr="007A0E23" w:rsidRDefault="00D75A04" w:rsidP="008762B6">
            <w:pPr>
              <w:pStyle w:val="rowtabella0"/>
              <w:jc w:val="center"/>
              <w:rPr>
                <w:color w:val="002060"/>
              </w:rPr>
            </w:pPr>
            <w:r w:rsidRPr="007A0E2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76C7" w14:textId="77777777" w:rsidR="00D75A04" w:rsidRPr="007A0E23" w:rsidRDefault="00D75A04" w:rsidP="008762B6">
            <w:pPr>
              <w:pStyle w:val="rowtabella0"/>
              <w:jc w:val="center"/>
              <w:rPr>
                <w:color w:val="002060"/>
              </w:rPr>
            </w:pPr>
            <w:r w:rsidRPr="007A0E2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6F4F"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FA52" w14:textId="77777777" w:rsidR="00D75A04" w:rsidRPr="007A0E23" w:rsidRDefault="00D75A04" w:rsidP="008762B6">
            <w:pPr>
              <w:pStyle w:val="rowtabella0"/>
              <w:jc w:val="center"/>
              <w:rPr>
                <w:color w:val="002060"/>
              </w:rPr>
            </w:pPr>
            <w:r w:rsidRPr="007A0E23">
              <w:rPr>
                <w:color w:val="002060"/>
              </w:rPr>
              <w:t>0</w:t>
            </w:r>
          </w:p>
        </w:tc>
      </w:tr>
      <w:tr w:rsidR="00D75A04" w:rsidRPr="007A0E23" w14:paraId="44681CCF"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555C0" w14:textId="77777777" w:rsidR="00D75A04" w:rsidRPr="007A0E23" w:rsidRDefault="00D75A04" w:rsidP="008762B6">
            <w:pPr>
              <w:pStyle w:val="Corpodeltesto21"/>
              <w:rPr>
                <w:rFonts w:ascii="Arial" w:hAnsi="Arial" w:cs="Arial"/>
                <w:b/>
                <w:color w:val="002060"/>
                <w:sz w:val="12"/>
                <w:szCs w:val="12"/>
              </w:rPr>
            </w:pPr>
            <w:r w:rsidRPr="007A0E23">
              <w:rPr>
                <w:rFonts w:ascii="Arial" w:hAnsi="Arial" w:cs="Arial"/>
                <w:color w:val="002060"/>
                <w:sz w:val="12"/>
                <w:szCs w:val="12"/>
              </w:rPr>
              <w:t>POL. CSI STELLA A.S.D. – seconda squadra Under 21 –</w:t>
            </w:r>
          </w:p>
          <w:p w14:paraId="08F7743B" w14:textId="77777777" w:rsidR="00D75A04" w:rsidRPr="007A0E23" w:rsidRDefault="00D75A04" w:rsidP="008762B6">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2A7DE"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BE79"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0518"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3B17"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C53D"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6D81" w14:textId="77777777" w:rsidR="00D75A04" w:rsidRPr="007A0E23" w:rsidRDefault="00D75A04" w:rsidP="008762B6">
            <w:pPr>
              <w:pStyle w:val="rowtabella0"/>
              <w:jc w:val="center"/>
              <w:rPr>
                <w:color w:val="002060"/>
              </w:rPr>
            </w:pPr>
            <w:r w:rsidRPr="007A0E2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1DE7C" w14:textId="77777777" w:rsidR="00D75A04" w:rsidRPr="007A0E23" w:rsidRDefault="00D75A04" w:rsidP="008762B6">
            <w:pPr>
              <w:pStyle w:val="rowtabella0"/>
              <w:jc w:val="center"/>
              <w:rPr>
                <w:color w:val="002060"/>
              </w:rPr>
            </w:pPr>
            <w:r w:rsidRPr="007A0E2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0FA5D" w14:textId="77777777" w:rsidR="00D75A04" w:rsidRPr="007A0E23" w:rsidRDefault="00D75A04" w:rsidP="008762B6">
            <w:pPr>
              <w:pStyle w:val="rowtabella0"/>
              <w:jc w:val="center"/>
              <w:rPr>
                <w:color w:val="002060"/>
              </w:rPr>
            </w:pPr>
            <w:r w:rsidRPr="007A0E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87EA" w14:textId="77777777" w:rsidR="00D75A04" w:rsidRPr="007A0E23" w:rsidRDefault="00D75A04" w:rsidP="008762B6">
            <w:pPr>
              <w:pStyle w:val="rowtabella0"/>
              <w:jc w:val="center"/>
              <w:rPr>
                <w:color w:val="002060"/>
              </w:rPr>
            </w:pPr>
            <w:r w:rsidRPr="007A0E23">
              <w:rPr>
                <w:color w:val="002060"/>
              </w:rPr>
              <w:t>0</w:t>
            </w:r>
          </w:p>
        </w:tc>
      </w:tr>
      <w:tr w:rsidR="00D75A04" w:rsidRPr="007A0E23" w14:paraId="159719A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61454" w14:textId="77777777" w:rsidR="00D75A04" w:rsidRPr="007A0E23" w:rsidRDefault="00D75A04" w:rsidP="008762B6">
            <w:pPr>
              <w:pStyle w:val="rowtabella0"/>
              <w:rPr>
                <w:color w:val="002060"/>
              </w:rPr>
            </w:pPr>
            <w:r w:rsidRPr="007A0E23">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C044"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AE42B"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01C03"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897D"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A578E"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D9F94" w14:textId="77777777" w:rsidR="00D75A04" w:rsidRPr="007A0E23" w:rsidRDefault="00D75A04" w:rsidP="008762B6">
            <w:pPr>
              <w:pStyle w:val="rowtabella0"/>
              <w:jc w:val="center"/>
              <w:rPr>
                <w:color w:val="002060"/>
              </w:rPr>
            </w:pPr>
            <w:r w:rsidRPr="007A0E2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C510" w14:textId="77777777" w:rsidR="00D75A04" w:rsidRPr="007A0E23" w:rsidRDefault="00D75A04" w:rsidP="008762B6">
            <w:pPr>
              <w:pStyle w:val="rowtabella0"/>
              <w:jc w:val="center"/>
              <w:rPr>
                <w:color w:val="002060"/>
              </w:rPr>
            </w:pPr>
            <w:r w:rsidRPr="007A0E2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B78D"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73A9" w14:textId="77777777" w:rsidR="00D75A04" w:rsidRPr="007A0E23" w:rsidRDefault="00D75A04" w:rsidP="008762B6">
            <w:pPr>
              <w:pStyle w:val="rowtabella0"/>
              <w:jc w:val="center"/>
              <w:rPr>
                <w:color w:val="002060"/>
              </w:rPr>
            </w:pPr>
            <w:r w:rsidRPr="007A0E23">
              <w:rPr>
                <w:color w:val="002060"/>
              </w:rPr>
              <w:t>0</w:t>
            </w:r>
          </w:p>
        </w:tc>
      </w:tr>
      <w:tr w:rsidR="00D75A04" w:rsidRPr="007A0E23" w14:paraId="6F29C780"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BED315" w14:textId="77777777" w:rsidR="00D75A04" w:rsidRPr="007A0E23" w:rsidRDefault="00D75A04" w:rsidP="008762B6">
            <w:pPr>
              <w:pStyle w:val="rowtabella0"/>
              <w:rPr>
                <w:color w:val="002060"/>
              </w:rPr>
            </w:pPr>
            <w:r w:rsidRPr="007A0E23">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C32B"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09BD"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24538"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399B"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B4FF"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4B44" w14:textId="77777777" w:rsidR="00D75A04" w:rsidRPr="007A0E23" w:rsidRDefault="00D75A04" w:rsidP="008762B6">
            <w:pPr>
              <w:pStyle w:val="rowtabella0"/>
              <w:jc w:val="center"/>
              <w:rPr>
                <w:color w:val="002060"/>
              </w:rPr>
            </w:pPr>
            <w:r w:rsidRPr="007A0E2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4520" w14:textId="77777777" w:rsidR="00D75A04" w:rsidRPr="007A0E23" w:rsidRDefault="00D75A04" w:rsidP="008762B6">
            <w:pPr>
              <w:pStyle w:val="rowtabella0"/>
              <w:jc w:val="center"/>
              <w:rPr>
                <w:color w:val="002060"/>
              </w:rPr>
            </w:pPr>
            <w:r w:rsidRPr="007A0E2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92CC" w14:textId="77777777" w:rsidR="00D75A04" w:rsidRPr="007A0E23" w:rsidRDefault="00D75A04" w:rsidP="008762B6">
            <w:pPr>
              <w:pStyle w:val="rowtabella0"/>
              <w:jc w:val="center"/>
              <w:rPr>
                <w:color w:val="002060"/>
              </w:rPr>
            </w:pPr>
            <w:r w:rsidRPr="007A0E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08277" w14:textId="77777777" w:rsidR="00D75A04" w:rsidRPr="007A0E23" w:rsidRDefault="00D75A04" w:rsidP="008762B6">
            <w:pPr>
              <w:pStyle w:val="rowtabella0"/>
              <w:jc w:val="center"/>
              <w:rPr>
                <w:color w:val="002060"/>
              </w:rPr>
            </w:pPr>
            <w:r w:rsidRPr="007A0E23">
              <w:rPr>
                <w:color w:val="002060"/>
              </w:rPr>
              <w:t>0</w:t>
            </w:r>
          </w:p>
        </w:tc>
      </w:tr>
      <w:tr w:rsidR="00D75A04" w:rsidRPr="007A0E23" w14:paraId="646397B3"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D76326" w14:textId="77777777" w:rsidR="00D75A04" w:rsidRPr="007A0E23" w:rsidRDefault="00D75A04" w:rsidP="008762B6">
            <w:pPr>
              <w:pStyle w:val="Corpodeltesto21"/>
              <w:rPr>
                <w:rFonts w:ascii="Arial" w:hAnsi="Arial" w:cs="Arial"/>
                <w:b/>
                <w:color w:val="002060"/>
                <w:sz w:val="12"/>
                <w:szCs w:val="12"/>
              </w:rPr>
            </w:pPr>
            <w:r w:rsidRPr="007A0E23">
              <w:rPr>
                <w:rFonts w:ascii="Arial" w:hAnsi="Arial" w:cs="Arial"/>
                <w:color w:val="002060"/>
                <w:sz w:val="12"/>
                <w:szCs w:val="12"/>
              </w:rPr>
              <w:t>A.S.D. SPORTING GROTTAMMARE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8723"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43DDA"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5C2DD"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7D10"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7B46B" w14:textId="77777777" w:rsidR="00D75A04" w:rsidRPr="007A0E23" w:rsidRDefault="00D75A04" w:rsidP="008762B6">
            <w:pPr>
              <w:pStyle w:val="rowtabella0"/>
              <w:jc w:val="center"/>
              <w:rPr>
                <w:color w:val="002060"/>
              </w:rPr>
            </w:pPr>
            <w:r w:rsidRPr="007A0E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2C08" w14:textId="77777777" w:rsidR="00D75A04" w:rsidRPr="007A0E23" w:rsidRDefault="00D75A04" w:rsidP="008762B6">
            <w:pPr>
              <w:pStyle w:val="rowtabella0"/>
              <w:jc w:val="center"/>
              <w:rPr>
                <w:color w:val="002060"/>
              </w:rPr>
            </w:pPr>
            <w:r w:rsidRPr="007A0E2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33D4" w14:textId="77777777" w:rsidR="00D75A04" w:rsidRPr="007A0E23" w:rsidRDefault="00D75A04" w:rsidP="008762B6">
            <w:pPr>
              <w:pStyle w:val="rowtabella0"/>
              <w:jc w:val="center"/>
              <w:rPr>
                <w:color w:val="002060"/>
              </w:rPr>
            </w:pPr>
            <w:r w:rsidRPr="007A0E23">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2EDA"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04B6" w14:textId="77777777" w:rsidR="00D75A04" w:rsidRPr="007A0E23" w:rsidRDefault="00D75A04" w:rsidP="008762B6">
            <w:pPr>
              <w:pStyle w:val="rowtabella0"/>
              <w:jc w:val="center"/>
              <w:rPr>
                <w:color w:val="002060"/>
              </w:rPr>
            </w:pPr>
            <w:r w:rsidRPr="007A0E23">
              <w:rPr>
                <w:color w:val="002060"/>
              </w:rPr>
              <w:t>0</w:t>
            </w:r>
          </w:p>
        </w:tc>
      </w:tr>
    </w:tbl>
    <w:p w14:paraId="5BBFA935" w14:textId="77777777" w:rsidR="00D75A04" w:rsidRDefault="00D75A04" w:rsidP="00D75A04">
      <w:pPr>
        <w:pStyle w:val="breakline"/>
        <w:rPr>
          <w:color w:val="002060"/>
        </w:rPr>
      </w:pPr>
    </w:p>
    <w:p w14:paraId="62CB47C5" w14:textId="77777777" w:rsidR="00D75A04" w:rsidRPr="007A0E23" w:rsidRDefault="00D75A04" w:rsidP="00D75A04">
      <w:pPr>
        <w:pStyle w:val="titoloprinc0"/>
        <w:rPr>
          <w:color w:val="002060"/>
        </w:rPr>
      </w:pPr>
      <w:r w:rsidRPr="007A0E23">
        <w:rPr>
          <w:color w:val="002060"/>
        </w:rPr>
        <w:t>PROGRAMMA GARE</w:t>
      </w:r>
    </w:p>
    <w:p w14:paraId="2B8D3186" w14:textId="77777777" w:rsidR="00D75A04" w:rsidRDefault="00D75A04" w:rsidP="00D75A04">
      <w:pPr>
        <w:pStyle w:val="breakline"/>
        <w:rPr>
          <w:color w:val="002060"/>
        </w:rPr>
      </w:pPr>
    </w:p>
    <w:p w14:paraId="62B1BD2A" w14:textId="77777777" w:rsidR="00D75A04" w:rsidRPr="00A86BA3" w:rsidRDefault="00D75A04" w:rsidP="00D75A04">
      <w:pPr>
        <w:pStyle w:val="sottotitolocampionato10"/>
        <w:rPr>
          <w:color w:val="002060"/>
        </w:rPr>
      </w:pPr>
      <w:r w:rsidRPr="00A86BA3">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6"/>
        <w:gridCol w:w="385"/>
        <w:gridCol w:w="898"/>
        <w:gridCol w:w="1191"/>
        <w:gridCol w:w="1561"/>
        <w:gridCol w:w="1553"/>
      </w:tblGrid>
      <w:tr w:rsidR="00D75A04" w:rsidRPr="00A86BA3" w14:paraId="5A42AA9F"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2EC24"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A12E6"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3B1A9"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36B65"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BFB14"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BEBA2"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B76A0"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6C742093"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986F13" w14:textId="77777777" w:rsidR="00D75A04" w:rsidRPr="00A86BA3" w:rsidRDefault="00D75A04" w:rsidP="008762B6">
            <w:pPr>
              <w:pStyle w:val="rowtabella0"/>
              <w:rPr>
                <w:color w:val="002060"/>
              </w:rPr>
            </w:pPr>
            <w:r w:rsidRPr="00A86BA3">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A1985" w14:textId="77777777" w:rsidR="00D75A04" w:rsidRPr="00A86BA3" w:rsidRDefault="00D75A04" w:rsidP="008762B6">
            <w:pPr>
              <w:pStyle w:val="rowtabella0"/>
              <w:rPr>
                <w:color w:val="002060"/>
              </w:rPr>
            </w:pPr>
            <w:r w:rsidRPr="00A86BA3">
              <w:rPr>
                <w:color w:val="002060"/>
              </w:rPr>
              <w:t>VADO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1F98E"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F882F" w14:textId="77777777" w:rsidR="00D75A04" w:rsidRPr="00A86BA3" w:rsidRDefault="00D75A04" w:rsidP="008762B6">
            <w:pPr>
              <w:pStyle w:val="rowtabella0"/>
              <w:rPr>
                <w:color w:val="002060"/>
              </w:rPr>
            </w:pPr>
            <w:r w:rsidRPr="00A86BA3">
              <w:rPr>
                <w:color w:val="002060"/>
              </w:rPr>
              <w:t>14/03/2025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87DD7" w14:textId="77777777" w:rsidR="00D75A04" w:rsidRPr="00A86BA3" w:rsidRDefault="00D75A04" w:rsidP="008762B6">
            <w:pPr>
              <w:pStyle w:val="rowtabella0"/>
              <w:rPr>
                <w:color w:val="002060"/>
              </w:rPr>
            </w:pPr>
            <w:r w:rsidRPr="00A86BA3">
              <w:rPr>
                <w:color w:val="002060"/>
              </w:rPr>
              <w:t xml:space="preserve">5454 </w:t>
            </w:r>
            <w:proofErr w:type="gramStart"/>
            <w:r w:rsidRPr="00A86BA3">
              <w:rPr>
                <w:color w:val="002060"/>
              </w:rPr>
              <w:t>C.COPERTO</w:t>
            </w:r>
            <w:proofErr w:type="gramEnd"/>
            <w:r w:rsidRPr="00A86BA3">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08A3B" w14:textId="77777777" w:rsidR="00D75A04" w:rsidRPr="00A86BA3" w:rsidRDefault="00D75A04" w:rsidP="008762B6">
            <w:pPr>
              <w:pStyle w:val="rowtabella0"/>
              <w:rPr>
                <w:color w:val="002060"/>
              </w:rPr>
            </w:pPr>
            <w:r w:rsidRPr="00A86BA3">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3CD35" w14:textId="77777777" w:rsidR="00D75A04" w:rsidRPr="00A86BA3" w:rsidRDefault="00D75A04" w:rsidP="008762B6">
            <w:pPr>
              <w:pStyle w:val="rowtabella0"/>
              <w:rPr>
                <w:color w:val="002060"/>
              </w:rPr>
            </w:pPr>
            <w:r w:rsidRPr="00A86BA3">
              <w:rPr>
                <w:color w:val="002060"/>
              </w:rPr>
              <w:t>VIA VILLA TOMBARI</w:t>
            </w:r>
          </w:p>
        </w:tc>
      </w:tr>
      <w:tr w:rsidR="00D75A04" w:rsidRPr="00A86BA3" w14:paraId="33CBA40D"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129BB1" w14:textId="77777777" w:rsidR="00D75A04" w:rsidRPr="00A86BA3" w:rsidRDefault="00D75A04" w:rsidP="008762B6">
            <w:pPr>
              <w:pStyle w:val="rowtabella0"/>
              <w:rPr>
                <w:color w:val="002060"/>
              </w:rPr>
            </w:pPr>
            <w:r w:rsidRPr="00A86BA3">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EBAB8A" w14:textId="77777777" w:rsidR="00D75A04" w:rsidRPr="00A86BA3" w:rsidRDefault="00D75A04" w:rsidP="008762B6">
            <w:pPr>
              <w:pStyle w:val="rowtabella0"/>
              <w:rPr>
                <w:color w:val="002060"/>
              </w:rPr>
            </w:pPr>
            <w:r w:rsidRPr="00A86BA3">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20CFF5"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D6C989" w14:textId="77777777" w:rsidR="00D75A04" w:rsidRPr="00A86BA3" w:rsidRDefault="00D75A04" w:rsidP="008762B6">
            <w:pPr>
              <w:pStyle w:val="rowtabella0"/>
              <w:rPr>
                <w:color w:val="002060"/>
              </w:rPr>
            </w:pPr>
            <w:r w:rsidRPr="00A86BA3">
              <w:rPr>
                <w:color w:val="002060"/>
              </w:rPr>
              <w:t>14/03/2025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FE7D62" w14:textId="77777777" w:rsidR="00D75A04" w:rsidRPr="00A86BA3" w:rsidRDefault="00D75A04" w:rsidP="008762B6">
            <w:pPr>
              <w:pStyle w:val="rowtabella0"/>
              <w:rPr>
                <w:color w:val="002060"/>
              </w:rPr>
            </w:pPr>
            <w:r w:rsidRPr="00A86BA3">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1D191B" w14:textId="77777777" w:rsidR="00D75A04" w:rsidRPr="00A86BA3" w:rsidRDefault="00D75A04" w:rsidP="008762B6">
            <w:pPr>
              <w:pStyle w:val="rowtabella0"/>
              <w:rPr>
                <w:color w:val="002060"/>
              </w:rPr>
            </w:pPr>
            <w:r w:rsidRPr="00A86BA3">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58E810" w14:textId="77777777" w:rsidR="00D75A04" w:rsidRPr="00A86BA3" w:rsidRDefault="00D75A04" w:rsidP="008762B6">
            <w:pPr>
              <w:pStyle w:val="rowtabella0"/>
              <w:rPr>
                <w:color w:val="002060"/>
              </w:rPr>
            </w:pPr>
            <w:r w:rsidRPr="00A86BA3">
              <w:rPr>
                <w:color w:val="002060"/>
              </w:rPr>
              <w:t>VIA CAMPO SPORTIVO</w:t>
            </w:r>
          </w:p>
        </w:tc>
      </w:tr>
      <w:tr w:rsidR="00D75A04" w:rsidRPr="00A86BA3" w14:paraId="4BD7630B"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61527A" w14:textId="77777777" w:rsidR="00D75A04" w:rsidRPr="00A86BA3" w:rsidRDefault="00D75A04" w:rsidP="008762B6">
            <w:pPr>
              <w:pStyle w:val="rowtabella0"/>
              <w:rPr>
                <w:color w:val="002060"/>
              </w:rPr>
            </w:pPr>
            <w:r w:rsidRPr="00A86BA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A5DE4B" w14:textId="77777777" w:rsidR="00D75A04" w:rsidRPr="00A86BA3" w:rsidRDefault="00D75A04" w:rsidP="008762B6">
            <w:pPr>
              <w:pStyle w:val="rowtabella0"/>
              <w:rPr>
                <w:color w:val="002060"/>
              </w:rPr>
            </w:pPr>
            <w:r w:rsidRPr="00A86BA3">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4DEA7E"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29B85F"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92CAC3" w14:textId="77777777" w:rsidR="00D75A04" w:rsidRPr="00A86BA3" w:rsidRDefault="00D75A04" w:rsidP="008762B6">
            <w:pPr>
              <w:pStyle w:val="rowtabella0"/>
              <w:rPr>
                <w:color w:val="002060"/>
              </w:rPr>
            </w:pPr>
            <w:r w:rsidRPr="00A86BA3">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7961CC" w14:textId="77777777" w:rsidR="00D75A04" w:rsidRPr="00A86BA3" w:rsidRDefault="00D75A04" w:rsidP="008762B6">
            <w:pPr>
              <w:pStyle w:val="rowtabella0"/>
              <w:rPr>
                <w:color w:val="002060"/>
              </w:rPr>
            </w:pPr>
            <w:r w:rsidRPr="00A86BA3">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A9A97A" w14:textId="77777777" w:rsidR="00D75A04" w:rsidRPr="00A86BA3" w:rsidRDefault="00D75A04" w:rsidP="008762B6">
            <w:pPr>
              <w:pStyle w:val="rowtabella0"/>
              <w:rPr>
                <w:color w:val="002060"/>
              </w:rPr>
            </w:pPr>
            <w:r w:rsidRPr="00A86BA3">
              <w:rPr>
                <w:color w:val="002060"/>
              </w:rPr>
              <w:t>VIA DELLO SPORT, 2</w:t>
            </w:r>
          </w:p>
        </w:tc>
      </w:tr>
      <w:tr w:rsidR="00D75A04" w:rsidRPr="00A86BA3" w14:paraId="0FF9B2A9"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FF7FE7" w14:textId="77777777" w:rsidR="00D75A04" w:rsidRPr="00A86BA3" w:rsidRDefault="00D75A04" w:rsidP="008762B6">
            <w:pPr>
              <w:pStyle w:val="rowtabella0"/>
              <w:rPr>
                <w:color w:val="002060"/>
              </w:rPr>
            </w:pPr>
            <w:r w:rsidRPr="00A86BA3">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DA91C5" w14:textId="77777777" w:rsidR="00D75A04" w:rsidRPr="00A86BA3" w:rsidRDefault="00D75A04" w:rsidP="008762B6">
            <w:pPr>
              <w:pStyle w:val="rowtabella0"/>
              <w:rPr>
                <w:color w:val="002060"/>
              </w:rPr>
            </w:pPr>
            <w:r w:rsidRPr="00A86BA3">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16E5AB"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75A651" w14:textId="77777777" w:rsidR="00D75A04" w:rsidRPr="00A86BA3" w:rsidRDefault="00D75A04" w:rsidP="008762B6">
            <w:pPr>
              <w:pStyle w:val="rowtabella0"/>
              <w:rPr>
                <w:color w:val="002060"/>
              </w:rPr>
            </w:pPr>
            <w:r w:rsidRPr="00A86BA3">
              <w:rPr>
                <w:color w:val="002060"/>
              </w:rPr>
              <w:t>14/03/2025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7A390E" w14:textId="77777777" w:rsidR="00D75A04" w:rsidRPr="00A86BA3" w:rsidRDefault="00D75A04" w:rsidP="008762B6">
            <w:pPr>
              <w:pStyle w:val="rowtabella0"/>
              <w:rPr>
                <w:color w:val="002060"/>
              </w:rPr>
            </w:pPr>
            <w:r w:rsidRPr="00A86BA3">
              <w:rPr>
                <w:color w:val="002060"/>
              </w:rPr>
              <w:t>5496 CAMPO C5 "BABBUCCE"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EBC0CD" w14:textId="77777777" w:rsidR="00D75A04" w:rsidRPr="00A86BA3" w:rsidRDefault="00D75A04" w:rsidP="008762B6">
            <w:pPr>
              <w:pStyle w:val="rowtabella0"/>
              <w:rPr>
                <w:color w:val="002060"/>
              </w:rPr>
            </w:pPr>
            <w:r w:rsidRPr="00A86BA3">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5055D5" w14:textId="77777777" w:rsidR="00D75A04" w:rsidRPr="00A86BA3" w:rsidRDefault="00D75A04" w:rsidP="008762B6">
            <w:pPr>
              <w:pStyle w:val="rowtabella0"/>
              <w:rPr>
                <w:color w:val="002060"/>
              </w:rPr>
            </w:pPr>
            <w:proofErr w:type="gramStart"/>
            <w:r w:rsidRPr="00A86BA3">
              <w:rPr>
                <w:color w:val="002060"/>
              </w:rPr>
              <w:t>P.LE</w:t>
            </w:r>
            <w:proofErr w:type="gramEnd"/>
            <w:r w:rsidRPr="00A86BA3">
              <w:rPr>
                <w:color w:val="002060"/>
              </w:rPr>
              <w:t xml:space="preserve"> DELLO SPORT SNC</w:t>
            </w:r>
          </w:p>
        </w:tc>
      </w:tr>
      <w:tr w:rsidR="00D75A04" w:rsidRPr="00A86BA3" w14:paraId="4AFF7365"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47AE8B" w14:textId="77777777" w:rsidR="00D75A04" w:rsidRPr="00A86BA3" w:rsidRDefault="00D75A04" w:rsidP="008762B6">
            <w:pPr>
              <w:pStyle w:val="rowtabella0"/>
              <w:rPr>
                <w:color w:val="002060"/>
              </w:rPr>
            </w:pPr>
            <w:r w:rsidRPr="00A86BA3">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0010B1" w14:textId="77777777" w:rsidR="00D75A04" w:rsidRPr="00A86BA3" w:rsidRDefault="00D75A04" w:rsidP="008762B6">
            <w:pPr>
              <w:pStyle w:val="rowtabella0"/>
              <w:rPr>
                <w:color w:val="002060"/>
              </w:rPr>
            </w:pPr>
            <w:r w:rsidRPr="00A86BA3">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8D3C6D"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54118B" w14:textId="77777777" w:rsidR="00D75A04" w:rsidRPr="00A86BA3" w:rsidRDefault="00D75A04" w:rsidP="008762B6">
            <w:pPr>
              <w:pStyle w:val="rowtabella0"/>
              <w:rPr>
                <w:color w:val="002060"/>
              </w:rPr>
            </w:pPr>
            <w:r w:rsidRPr="00A86BA3">
              <w:rPr>
                <w:color w:val="002060"/>
              </w:rPr>
              <w:t>14/03/2025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31C35C" w14:textId="77777777" w:rsidR="00D75A04" w:rsidRPr="00A86BA3" w:rsidRDefault="00D75A04" w:rsidP="008762B6">
            <w:pPr>
              <w:pStyle w:val="rowtabella0"/>
              <w:rPr>
                <w:color w:val="002060"/>
              </w:rPr>
            </w:pPr>
            <w:r w:rsidRPr="00A86BA3">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06D4C" w14:textId="77777777" w:rsidR="00D75A04" w:rsidRPr="00A86BA3" w:rsidRDefault="00D75A04" w:rsidP="008762B6">
            <w:pPr>
              <w:pStyle w:val="rowtabella0"/>
              <w:rPr>
                <w:color w:val="002060"/>
              </w:rPr>
            </w:pPr>
            <w:r w:rsidRPr="00A86BA3">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0DE462" w14:textId="77777777" w:rsidR="00D75A04" w:rsidRPr="00A86BA3" w:rsidRDefault="00D75A04" w:rsidP="008762B6">
            <w:pPr>
              <w:pStyle w:val="rowtabella0"/>
              <w:rPr>
                <w:color w:val="002060"/>
              </w:rPr>
            </w:pPr>
            <w:r w:rsidRPr="00A86BA3">
              <w:rPr>
                <w:color w:val="002060"/>
              </w:rPr>
              <w:t>VIA DEI PIOPPI 2</w:t>
            </w:r>
          </w:p>
        </w:tc>
      </w:tr>
      <w:tr w:rsidR="00D75A04" w:rsidRPr="00A86BA3" w14:paraId="1D17E355"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FAC3D5" w14:textId="77777777" w:rsidR="00D75A04" w:rsidRPr="00A86BA3" w:rsidRDefault="00D75A04" w:rsidP="008762B6">
            <w:pPr>
              <w:pStyle w:val="rowtabella0"/>
              <w:rPr>
                <w:color w:val="002060"/>
              </w:rPr>
            </w:pPr>
            <w:r w:rsidRPr="00A86BA3">
              <w:rPr>
                <w:color w:val="002060"/>
              </w:rPr>
              <w:t>SAN COSTANZO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7898F" w14:textId="77777777" w:rsidR="00D75A04" w:rsidRPr="00A86BA3" w:rsidRDefault="00D75A04" w:rsidP="008762B6">
            <w:pPr>
              <w:pStyle w:val="rowtabella0"/>
              <w:rPr>
                <w:color w:val="002060"/>
              </w:rPr>
            </w:pPr>
            <w:r w:rsidRPr="00A86BA3">
              <w:rPr>
                <w:color w:val="002060"/>
              </w:rPr>
              <w:t xml:space="preserve">SPECIAL ONE SPORTING </w:t>
            </w:r>
            <w:proofErr w:type="gramStart"/>
            <w:r w:rsidRPr="00A86BA3">
              <w:rPr>
                <w:color w:val="002060"/>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52237"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E8E12" w14:textId="77777777" w:rsidR="00D75A04" w:rsidRPr="00A86BA3" w:rsidRDefault="00D75A04" w:rsidP="008762B6">
            <w:pPr>
              <w:pStyle w:val="rowtabella0"/>
              <w:rPr>
                <w:color w:val="002060"/>
              </w:rPr>
            </w:pPr>
            <w:r w:rsidRPr="00A86BA3">
              <w:rPr>
                <w:color w:val="002060"/>
              </w:rPr>
              <w:t>15/03/2025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D0634" w14:textId="77777777" w:rsidR="00D75A04" w:rsidRPr="00A86BA3" w:rsidRDefault="00D75A04" w:rsidP="008762B6">
            <w:pPr>
              <w:pStyle w:val="rowtabella0"/>
              <w:rPr>
                <w:color w:val="002060"/>
              </w:rPr>
            </w:pPr>
            <w:r w:rsidRPr="00A86BA3">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3E589" w14:textId="77777777" w:rsidR="00D75A04" w:rsidRPr="00A86BA3" w:rsidRDefault="00D75A04" w:rsidP="008762B6">
            <w:pPr>
              <w:pStyle w:val="rowtabella0"/>
              <w:rPr>
                <w:color w:val="002060"/>
              </w:rPr>
            </w:pPr>
            <w:r w:rsidRPr="00A86BA3">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9A126" w14:textId="77777777" w:rsidR="00D75A04" w:rsidRPr="00A86BA3" w:rsidRDefault="00D75A04" w:rsidP="008762B6">
            <w:pPr>
              <w:pStyle w:val="rowtabella0"/>
              <w:rPr>
                <w:color w:val="002060"/>
              </w:rPr>
            </w:pPr>
            <w:r w:rsidRPr="00A86BA3">
              <w:rPr>
                <w:color w:val="002060"/>
              </w:rPr>
              <w:t>VIA RISORGIMENTO 16</w:t>
            </w:r>
          </w:p>
        </w:tc>
      </w:tr>
    </w:tbl>
    <w:p w14:paraId="3878F405" w14:textId="77777777" w:rsidR="00D75A04" w:rsidRPr="00A86BA3" w:rsidRDefault="00D75A04" w:rsidP="00D75A04">
      <w:pPr>
        <w:pStyle w:val="breakline"/>
        <w:rPr>
          <w:rFonts w:eastAsiaTheme="minorEastAsia"/>
          <w:color w:val="002060"/>
        </w:rPr>
      </w:pPr>
    </w:p>
    <w:p w14:paraId="133629E1" w14:textId="77777777" w:rsidR="00D75A04" w:rsidRPr="00A86BA3" w:rsidRDefault="00D75A04" w:rsidP="00D75A04">
      <w:pPr>
        <w:pStyle w:val="breakline"/>
        <w:rPr>
          <w:color w:val="002060"/>
        </w:rPr>
      </w:pPr>
    </w:p>
    <w:p w14:paraId="1FF149D9" w14:textId="77777777" w:rsidR="00D75A04" w:rsidRPr="00A86BA3" w:rsidRDefault="00D75A04" w:rsidP="00D75A04">
      <w:pPr>
        <w:pStyle w:val="breakline"/>
        <w:rPr>
          <w:color w:val="002060"/>
        </w:rPr>
      </w:pPr>
    </w:p>
    <w:p w14:paraId="06AACAA6" w14:textId="77777777" w:rsidR="00D75A04" w:rsidRPr="00A86BA3" w:rsidRDefault="00D75A04" w:rsidP="00D75A04">
      <w:pPr>
        <w:pStyle w:val="sottotitolocampionato10"/>
        <w:rPr>
          <w:color w:val="002060"/>
        </w:rPr>
      </w:pPr>
      <w:r w:rsidRPr="00A86BA3">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14"/>
        <w:gridCol w:w="385"/>
        <w:gridCol w:w="898"/>
        <w:gridCol w:w="1180"/>
        <w:gridCol w:w="1545"/>
        <w:gridCol w:w="1574"/>
      </w:tblGrid>
      <w:tr w:rsidR="00D75A04" w:rsidRPr="00A86BA3" w14:paraId="01382312"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CFA59"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D2371"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56A3C"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964E1"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FC07C"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85074"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35247"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083A70A8"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A622A2" w14:textId="77777777" w:rsidR="00D75A04" w:rsidRPr="00A86BA3" w:rsidRDefault="00D75A04" w:rsidP="008762B6">
            <w:pPr>
              <w:pStyle w:val="rowtabella0"/>
              <w:rPr>
                <w:color w:val="002060"/>
              </w:rPr>
            </w:pPr>
            <w:r w:rsidRPr="00A86BA3">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B8A6D" w14:textId="77777777" w:rsidR="00D75A04" w:rsidRPr="00A86BA3" w:rsidRDefault="00D75A04" w:rsidP="008762B6">
            <w:pPr>
              <w:pStyle w:val="rowtabella0"/>
              <w:rPr>
                <w:color w:val="002060"/>
              </w:rPr>
            </w:pPr>
            <w:r w:rsidRPr="00A86BA3">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A5A48"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6381A" w14:textId="77777777" w:rsidR="00D75A04" w:rsidRPr="00A86BA3" w:rsidRDefault="00D75A04" w:rsidP="008762B6">
            <w:pPr>
              <w:pStyle w:val="rowtabella0"/>
              <w:rPr>
                <w:color w:val="002060"/>
              </w:rPr>
            </w:pPr>
            <w:r w:rsidRPr="00A86BA3">
              <w:rPr>
                <w:color w:val="002060"/>
              </w:rPr>
              <w:t>14/03/2025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2FCEA" w14:textId="77777777" w:rsidR="00D75A04" w:rsidRPr="00A86BA3" w:rsidRDefault="00D75A04" w:rsidP="008762B6">
            <w:pPr>
              <w:pStyle w:val="rowtabella0"/>
              <w:rPr>
                <w:color w:val="002060"/>
              </w:rPr>
            </w:pPr>
            <w:r w:rsidRPr="00A86BA3">
              <w:rPr>
                <w:color w:val="002060"/>
              </w:rPr>
              <w:t>5136 PALASPORT "</w:t>
            </w:r>
            <w:proofErr w:type="gramStart"/>
            <w:r w:rsidRPr="00A86BA3">
              <w:rPr>
                <w:color w:val="002060"/>
              </w:rPr>
              <w:t>A.PERGOLESI</w:t>
            </w:r>
            <w:proofErr w:type="gramEnd"/>
            <w:r w:rsidRPr="00A86BA3">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D4AB7" w14:textId="77777777" w:rsidR="00D75A04" w:rsidRPr="00A86BA3" w:rsidRDefault="00D75A04" w:rsidP="008762B6">
            <w:pPr>
              <w:pStyle w:val="rowtabella0"/>
              <w:rPr>
                <w:color w:val="002060"/>
              </w:rPr>
            </w:pPr>
            <w:r w:rsidRPr="00A86BA3">
              <w:rPr>
                <w:color w:val="002060"/>
              </w:rPr>
              <w:t>POLVERIGI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820AD" w14:textId="77777777" w:rsidR="00D75A04" w:rsidRPr="00A86BA3" w:rsidRDefault="00D75A04" w:rsidP="008762B6">
            <w:pPr>
              <w:pStyle w:val="rowtabella0"/>
              <w:rPr>
                <w:color w:val="002060"/>
              </w:rPr>
            </w:pPr>
            <w:r w:rsidRPr="00A86BA3">
              <w:rPr>
                <w:color w:val="002060"/>
              </w:rPr>
              <w:t>VIA CIRCONVALLAZIONE</w:t>
            </w:r>
          </w:p>
        </w:tc>
      </w:tr>
      <w:tr w:rsidR="00D75A04" w:rsidRPr="00A86BA3" w14:paraId="7B26860E"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008E69" w14:textId="77777777" w:rsidR="00D75A04" w:rsidRPr="00A86BA3" w:rsidRDefault="00D75A04" w:rsidP="008762B6">
            <w:pPr>
              <w:pStyle w:val="rowtabella0"/>
              <w:rPr>
                <w:color w:val="002060"/>
              </w:rPr>
            </w:pPr>
            <w:r w:rsidRPr="00A86BA3">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642085" w14:textId="77777777" w:rsidR="00D75A04" w:rsidRPr="00A86BA3" w:rsidRDefault="00D75A04" w:rsidP="008762B6">
            <w:pPr>
              <w:pStyle w:val="rowtabella0"/>
              <w:rPr>
                <w:color w:val="002060"/>
              </w:rPr>
            </w:pPr>
            <w:r w:rsidRPr="00A86BA3">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406802"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E2D875"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97087F" w14:textId="77777777" w:rsidR="00D75A04" w:rsidRPr="00A86BA3" w:rsidRDefault="00D75A04" w:rsidP="008762B6">
            <w:pPr>
              <w:pStyle w:val="rowtabella0"/>
              <w:rPr>
                <w:color w:val="002060"/>
              </w:rPr>
            </w:pPr>
            <w:r w:rsidRPr="00A86BA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DE40C" w14:textId="77777777" w:rsidR="00D75A04" w:rsidRPr="00A86BA3" w:rsidRDefault="00D75A04" w:rsidP="008762B6">
            <w:pPr>
              <w:pStyle w:val="rowtabella0"/>
              <w:rPr>
                <w:color w:val="002060"/>
              </w:rPr>
            </w:pPr>
            <w:r w:rsidRPr="00A86BA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2A091" w14:textId="77777777" w:rsidR="00D75A04" w:rsidRPr="00A86BA3" w:rsidRDefault="00D75A04" w:rsidP="008762B6">
            <w:pPr>
              <w:pStyle w:val="rowtabella0"/>
              <w:rPr>
                <w:color w:val="002060"/>
              </w:rPr>
            </w:pPr>
            <w:r w:rsidRPr="00A86BA3">
              <w:rPr>
                <w:color w:val="002060"/>
              </w:rPr>
              <w:t>VIA DEI TESSITORI</w:t>
            </w:r>
          </w:p>
        </w:tc>
      </w:tr>
      <w:tr w:rsidR="00D75A04" w:rsidRPr="00A86BA3" w14:paraId="400EF14C"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F1CDCF" w14:textId="77777777" w:rsidR="00D75A04" w:rsidRPr="00A86BA3" w:rsidRDefault="00D75A04" w:rsidP="008762B6">
            <w:pPr>
              <w:pStyle w:val="rowtabella0"/>
              <w:rPr>
                <w:color w:val="002060"/>
                <w:lang w:val="es-ES"/>
              </w:rPr>
            </w:pPr>
            <w:r w:rsidRPr="00A86BA3">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714874" w14:textId="77777777" w:rsidR="00D75A04" w:rsidRPr="00A86BA3" w:rsidRDefault="00D75A04" w:rsidP="008762B6">
            <w:pPr>
              <w:pStyle w:val="rowtabella0"/>
              <w:rPr>
                <w:color w:val="002060"/>
              </w:rPr>
            </w:pPr>
            <w:r w:rsidRPr="00A86BA3">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F56434"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120578"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6899B2" w14:textId="77777777" w:rsidR="00D75A04" w:rsidRPr="00A86BA3" w:rsidRDefault="00D75A04" w:rsidP="008762B6">
            <w:pPr>
              <w:pStyle w:val="rowtabella0"/>
              <w:rPr>
                <w:color w:val="002060"/>
              </w:rPr>
            </w:pPr>
            <w:r w:rsidRPr="00A86BA3">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DD17FC" w14:textId="77777777" w:rsidR="00D75A04" w:rsidRPr="00A86BA3" w:rsidRDefault="00D75A04" w:rsidP="008762B6">
            <w:pPr>
              <w:pStyle w:val="rowtabella0"/>
              <w:rPr>
                <w:color w:val="002060"/>
              </w:rPr>
            </w:pPr>
            <w:r w:rsidRPr="00A86BA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EDDB9E" w14:textId="77777777" w:rsidR="00D75A04" w:rsidRPr="00A86BA3" w:rsidRDefault="00D75A04" w:rsidP="008762B6">
            <w:pPr>
              <w:pStyle w:val="rowtabella0"/>
              <w:rPr>
                <w:color w:val="002060"/>
              </w:rPr>
            </w:pPr>
            <w:r w:rsidRPr="00A86BA3">
              <w:rPr>
                <w:color w:val="002060"/>
              </w:rPr>
              <w:t>VIA ANTONIO ROSMINI 22/B</w:t>
            </w:r>
          </w:p>
        </w:tc>
      </w:tr>
      <w:tr w:rsidR="00D75A04" w:rsidRPr="00A86BA3" w14:paraId="35008617"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4BD398" w14:textId="77777777" w:rsidR="00D75A04" w:rsidRPr="00A86BA3" w:rsidRDefault="00D75A04" w:rsidP="008762B6">
            <w:pPr>
              <w:pStyle w:val="rowtabella0"/>
              <w:rPr>
                <w:color w:val="002060"/>
              </w:rPr>
            </w:pPr>
            <w:r w:rsidRPr="00A86BA3">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012B23" w14:textId="77777777" w:rsidR="00D75A04" w:rsidRPr="00A86BA3" w:rsidRDefault="00D75A04" w:rsidP="008762B6">
            <w:pPr>
              <w:pStyle w:val="rowtabella0"/>
              <w:rPr>
                <w:color w:val="002060"/>
              </w:rPr>
            </w:pPr>
            <w:r w:rsidRPr="00A86BA3">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E0AB0B"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0E89DB"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CB6DA0" w14:textId="77777777" w:rsidR="00D75A04" w:rsidRPr="00A86BA3" w:rsidRDefault="00D75A04" w:rsidP="008762B6">
            <w:pPr>
              <w:pStyle w:val="rowtabella0"/>
              <w:rPr>
                <w:color w:val="002060"/>
              </w:rPr>
            </w:pPr>
            <w:r w:rsidRPr="00A86BA3">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396F83" w14:textId="77777777" w:rsidR="00D75A04" w:rsidRPr="00A86BA3" w:rsidRDefault="00D75A04" w:rsidP="008762B6">
            <w:pPr>
              <w:pStyle w:val="rowtabella0"/>
              <w:rPr>
                <w:color w:val="002060"/>
              </w:rPr>
            </w:pPr>
            <w:r w:rsidRPr="00A86BA3">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77CD01" w14:textId="77777777" w:rsidR="00D75A04" w:rsidRPr="00A86BA3" w:rsidRDefault="00D75A04" w:rsidP="008762B6">
            <w:pPr>
              <w:pStyle w:val="rowtabella0"/>
              <w:rPr>
                <w:color w:val="002060"/>
              </w:rPr>
            </w:pPr>
            <w:r w:rsidRPr="00A86BA3">
              <w:rPr>
                <w:color w:val="002060"/>
              </w:rPr>
              <w:t>VIA VENEZIA 43</w:t>
            </w:r>
          </w:p>
        </w:tc>
      </w:tr>
      <w:tr w:rsidR="00D75A04" w:rsidRPr="00A86BA3" w14:paraId="3F854601"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4FB51" w14:textId="77777777" w:rsidR="00D75A04" w:rsidRPr="00A86BA3" w:rsidRDefault="00D75A04" w:rsidP="008762B6">
            <w:pPr>
              <w:pStyle w:val="rowtabella0"/>
              <w:rPr>
                <w:color w:val="002060"/>
              </w:rPr>
            </w:pPr>
            <w:r w:rsidRPr="00A86BA3">
              <w:rPr>
                <w:color w:val="002060"/>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A3FE5" w14:textId="77777777" w:rsidR="00D75A04" w:rsidRPr="00A86BA3" w:rsidRDefault="00D75A04" w:rsidP="008762B6">
            <w:pPr>
              <w:pStyle w:val="rowtabella0"/>
              <w:rPr>
                <w:color w:val="002060"/>
              </w:rPr>
            </w:pPr>
            <w:r w:rsidRPr="00A86BA3">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21C91"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EC17E" w14:textId="77777777" w:rsidR="00D75A04" w:rsidRPr="00A86BA3" w:rsidRDefault="00D75A04" w:rsidP="008762B6">
            <w:pPr>
              <w:pStyle w:val="rowtabella0"/>
              <w:rPr>
                <w:color w:val="002060"/>
              </w:rPr>
            </w:pPr>
            <w:r w:rsidRPr="00A86BA3">
              <w:rPr>
                <w:color w:val="002060"/>
              </w:rPr>
              <w:t>15/03/2025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1B7F1" w14:textId="77777777" w:rsidR="00D75A04" w:rsidRPr="00A86BA3" w:rsidRDefault="00D75A04" w:rsidP="008762B6">
            <w:pPr>
              <w:pStyle w:val="rowtabella0"/>
              <w:rPr>
                <w:color w:val="002060"/>
              </w:rPr>
            </w:pPr>
            <w:r w:rsidRPr="00A86BA3">
              <w:rPr>
                <w:color w:val="002060"/>
              </w:rPr>
              <w:t>5116 PALESTRA COM. C5 ANGELI 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A8918" w14:textId="77777777" w:rsidR="00D75A04" w:rsidRPr="00A86BA3" w:rsidRDefault="00D75A04" w:rsidP="008762B6">
            <w:pPr>
              <w:pStyle w:val="rowtabella0"/>
              <w:rPr>
                <w:color w:val="002060"/>
              </w:rPr>
            </w:pPr>
            <w:r w:rsidRPr="00A86BA3">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8A30F7" w14:textId="77777777" w:rsidR="00D75A04" w:rsidRPr="00A86BA3" w:rsidRDefault="00D75A04" w:rsidP="008762B6">
            <w:pPr>
              <w:pStyle w:val="rowtabella0"/>
              <w:rPr>
                <w:color w:val="002060"/>
              </w:rPr>
            </w:pPr>
            <w:r w:rsidRPr="00A86BA3">
              <w:rPr>
                <w:color w:val="002060"/>
              </w:rPr>
              <w:t>VIA MONTESSORI LOC. ANGELI</w:t>
            </w:r>
          </w:p>
        </w:tc>
      </w:tr>
    </w:tbl>
    <w:p w14:paraId="76DB58C5" w14:textId="77777777" w:rsidR="00D75A04" w:rsidRPr="00A86BA3" w:rsidRDefault="00D75A04" w:rsidP="00D75A04">
      <w:pPr>
        <w:pStyle w:val="breakline"/>
        <w:rPr>
          <w:rFonts w:eastAsiaTheme="minorEastAsia"/>
          <w:color w:val="002060"/>
        </w:rPr>
      </w:pPr>
    </w:p>
    <w:p w14:paraId="57E9778C" w14:textId="77777777" w:rsidR="00D75A04" w:rsidRPr="00A86BA3" w:rsidRDefault="00D75A04" w:rsidP="00D75A04">
      <w:pPr>
        <w:pStyle w:val="breakline"/>
        <w:rPr>
          <w:color w:val="002060"/>
        </w:rPr>
      </w:pPr>
    </w:p>
    <w:p w14:paraId="329C2AF9" w14:textId="77777777" w:rsidR="00D75A04" w:rsidRPr="00A86BA3" w:rsidRDefault="00D75A04" w:rsidP="00D75A04">
      <w:pPr>
        <w:pStyle w:val="breakline"/>
        <w:rPr>
          <w:color w:val="002060"/>
        </w:rPr>
      </w:pPr>
    </w:p>
    <w:p w14:paraId="2C2968A0" w14:textId="77777777" w:rsidR="00D75A04" w:rsidRPr="00A86BA3" w:rsidRDefault="00D75A04" w:rsidP="00D75A04">
      <w:pPr>
        <w:pStyle w:val="sottotitolocampionato10"/>
        <w:rPr>
          <w:color w:val="002060"/>
        </w:rPr>
      </w:pPr>
      <w:r w:rsidRPr="00A86BA3">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81"/>
        <w:gridCol w:w="1548"/>
        <w:gridCol w:w="1564"/>
      </w:tblGrid>
      <w:tr w:rsidR="00D75A04" w:rsidRPr="00A86BA3" w14:paraId="581C0420"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F979E"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86BE7"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05F26"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F13A9"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238F3"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F9419"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16A69"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350570DB"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D7327D" w14:textId="77777777" w:rsidR="00D75A04" w:rsidRPr="00A86BA3" w:rsidRDefault="00D75A04" w:rsidP="008762B6">
            <w:pPr>
              <w:pStyle w:val="rowtabella0"/>
              <w:rPr>
                <w:color w:val="002060"/>
              </w:rPr>
            </w:pPr>
            <w:r w:rsidRPr="00A86BA3">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8D0B5" w14:textId="77777777" w:rsidR="00D75A04" w:rsidRPr="00A86BA3" w:rsidRDefault="00D75A04" w:rsidP="008762B6">
            <w:pPr>
              <w:pStyle w:val="rowtabella0"/>
              <w:rPr>
                <w:color w:val="002060"/>
              </w:rPr>
            </w:pPr>
            <w:r w:rsidRPr="00A86BA3">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B8DCA"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B56BA" w14:textId="77777777" w:rsidR="00D75A04" w:rsidRPr="00A86BA3" w:rsidRDefault="00D75A04" w:rsidP="008762B6">
            <w:pPr>
              <w:pStyle w:val="rowtabella0"/>
              <w:rPr>
                <w:color w:val="002060"/>
              </w:rPr>
            </w:pPr>
            <w:r w:rsidRPr="00A86BA3">
              <w:rPr>
                <w:color w:val="002060"/>
              </w:rPr>
              <w:t>14/03/2025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AD6F7" w14:textId="77777777" w:rsidR="00D75A04" w:rsidRPr="00A86BA3" w:rsidRDefault="00D75A04" w:rsidP="008762B6">
            <w:pPr>
              <w:pStyle w:val="rowtabella0"/>
              <w:rPr>
                <w:color w:val="002060"/>
              </w:rPr>
            </w:pPr>
            <w:r w:rsidRPr="00A86BA3">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5A0D0" w14:textId="77777777" w:rsidR="00D75A04" w:rsidRPr="00A86BA3" w:rsidRDefault="00D75A04" w:rsidP="008762B6">
            <w:pPr>
              <w:pStyle w:val="rowtabella0"/>
              <w:rPr>
                <w:color w:val="002060"/>
              </w:rPr>
            </w:pPr>
            <w:r w:rsidRPr="00A86BA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738A8" w14:textId="77777777" w:rsidR="00D75A04" w:rsidRPr="00A86BA3" w:rsidRDefault="00D75A04" w:rsidP="008762B6">
            <w:pPr>
              <w:pStyle w:val="rowtabella0"/>
              <w:rPr>
                <w:color w:val="002060"/>
              </w:rPr>
            </w:pPr>
            <w:r w:rsidRPr="00A86BA3">
              <w:rPr>
                <w:color w:val="002060"/>
              </w:rPr>
              <w:t>LOCALITA' NONTESICURO</w:t>
            </w:r>
          </w:p>
        </w:tc>
      </w:tr>
      <w:tr w:rsidR="00D75A04" w:rsidRPr="00A86BA3" w14:paraId="7EA2D9ED"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C743A6" w14:textId="77777777" w:rsidR="00D75A04" w:rsidRPr="00A86BA3" w:rsidRDefault="00D75A04" w:rsidP="008762B6">
            <w:pPr>
              <w:pStyle w:val="rowtabella0"/>
              <w:rPr>
                <w:color w:val="002060"/>
              </w:rPr>
            </w:pPr>
            <w:proofErr w:type="gramStart"/>
            <w:r w:rsidRPr="00A86BA3">
              <w:rPr>
                <w:color w:val="002060"/>
              </w:rPr>
              <w:t>CITTA</w:t>
            </w:r>
            <w:proofErr w:type="gramEnd"/>
            <w:r w:rsidRPr="00A86BA3">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AF2B8" w14:textId="77777777" w:rsidR="00D75A04" w:rsidRPr="00A86BA3" w:rsidRDefault="00D75A04" w:rsidP="008762B6">
            <w:pPr>
              <w:pStyle w:val="rowtabella0"/>
              <w:rPr>
                <w:color w:val="002060"/>
              </w:rPr>
            </w:pPr>
            <w:r w:rsidRPr="00A86BA3">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BE7E9E"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0C6450" w14:textId="77777777" w:rsidR="00D75A04" w:rsidRPr="00A86BA3" w:rsidRDefault="00D75A04" w:rsidP="008762B6">
            <w:pPr>
              <w:pStyle w:val="rowtabella0"/>
              <w:rPr>
                <w:color w:val="002060"/>
              </w:rPr>
            </w:pPr>
            <w:r w:rsidRPr="00A86BA3">
              <w:rPr>
                <w:color w:val="002060"/>
              </w:rPr>
              <w:t>14/03/2025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714700" w14:textId="77777777" w:rsidR="00D75A04" w:rsidRPr="00A86BA3" w:rsidRDefault="00D75A04" w:rsidP="008762B6">
            <w:pPr>
              <w:pStyle w:val="rowtabella0"/>
              <w:rPr>
                <w:color w:val="002060"/>
              </w:rPr>
            </w:pPr>
            <w:r w:rsidRPr="00A86BA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BDA13F" w14:textId="77777777" w:rsidR="00D75A04" w:rsidRPr="00A86BA3" w:rsidRDefault="00D75A04" w:rsidP="008762B6">
            <w:pPr>
              <w:pStyle w:val="rowtabella0"/>
              <w:rPr>
                <w:color w:val="002060"/>
              </w:rPr>
            </w:pPr>
            <w:r w:rsidRPr="00A86BA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DFA3FC" w14:textId="77777777" w:rsidR="00D75A04" w:rsidRPr="00A86BA3" w:rsidRDefault="00D75A04" w:rsidP="008762B6">
            <w:pPr>
              <w:pStyle w:val="rowtabella0"/>
              <w:rPr>
                <w:color w:val="002060"/>
              </w:rPr>
            </w:pPr>
            <w:r w:rsidRPr="00A86BA3">
              <w:rPr>
                <w:color w:val="002060"/>
              </w:rPr>
              <w:t>VIA DELLO STADIO</w:t>
            </w:r>
          </w:p>
        </w:tc>
      </w:tr>
      <w:tr w:rsidR="00D75A04" w:rsidRPr="00A86BA3" w14:paraId="53EB4BB9"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8F6211" w14:textId="77777777" w:rsidR="00D75A04" w:rsidRPr="00A86BA3" w:rsidRDefault="00D75A04" w:rsidP="008762B6">
            <w:pPr>
              <w:pStyle w:val="rowtabella0"/>
              <w:rPr>
                <w:color w:val="002060"/>
              </w:rPr>
            </w:pPr>
            <w:r w:rsidRPr="00A86BA3">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B20184" w14:textId="77777777" w:rsidR="00D75A04" w:rsidRPr="00A86BA3" w:rsidRDefault="00D75A04" w:rsidP="008762B6">
            <w:pPr>
              <w:pStyle w:val="rowtabella0"/>
              <w:rPr>
                <w:color w:val="002060"/>
              </w:rPr>
            </w:pPr>
            <w:r w:rsidRPr="00A86BA3">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F0E88A"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15C9D3" w14:textId="77777777" w:rsidR="00D75A04" w:rsidRPr="00A86BA3" w:rsidRDefault="00D75A04" w:rsidP="008762B6">
            <w:pPr>
              <w:pStyle w:val="rowtabella0"/>
              <w:rPr>
                <w:color w:val="002060"/>
              </w:rPr>
            </w:pPr>
            <w:r w:rsidRPr="00A86BA3">
              <w:rPr>
                <w:color w:val="002060"/>
              </w:rPr>
              <w:t>14/03/2025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EC9FBC" w14:textId="77777777" w:rsidR="00D75A04" w:rsidRPr="00A86BA3" w:rsidRDefault="00D75A04" w:rsidP="008762B6">
            <w:pPr>
              <w:pStyle w:val="rowtabella0"/>
              <w:rPr>
                <w:color w:val="002060"/>
              </w:rPr>
            </w:pPr>
            <w:r w:rsidRPr="00A86BA3">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B8C158" w14:textId="77777777" w:rsidR="00D75A04" w:rsidRPr="00A86BA3" w:rsidRDefault="00D75A04" w:rsidP="008762B6">
            <w:pPr>
              <w:pStyle w:val="rowtabella0"/>
              <w:rPr>
                <w:color w:val="002060"/>
              </w:rPr>
            </w:pPr>
            <w:r w:rsidRPr="00A86BA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DE22D6" w14:textId="77777777" w:rsidR="00D75A04" w:rsidRPr="00A86BA3" w:rsidRDefault="00D75A04" w:rsidP="008762B6">
            <w:pPr>
              <w:pStyle w:val="rowtabella0"/>
              <w:rPr>
                <w:color w:val="002060"/>
              </w:rPr>
            </w:pPr>
            <w:r w:rsidRPr="00A86BA3">
              <w:rPr>
                <w:color w:val="002060"/>
              </w:rPr>
              <w:t>VIA MASSIMO D'AZEGLIO</w:t>
            </w:r>
          </w:p>
        </w:tc>
      </w:tr>
      <w:tr w:rsidR="00D75A04" w:rsidRPr="00A86BA3" w14:paraId="4145DA8E"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C4EC33" w14:textId="77777777" w:rsidR="00D75A04" w:rsidRPr="00A86BA3" w:rsidRDefault="00D75A04" w:rsidP="008762B6">
            <w:pPr>
              <w:pStyle w:val="rowtabella0"/>
              <w:rPr>
                <w:color w:val="002060"/>
              </w:rPr>
            </w:pPr>
            <w:r w:rsidRPr="00A86BA3">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A61AE6" w14:textId="77777777" w:rsidR="00D75A04" w:rsidRPr="00A86BA3" w:rsidRDefault="00D75A04" w:rsidP="008762B6">
            <w:pPr>
              <w:pStyle w:val="rowtabella0"/>
              <w:rPr>
                <w:color w:val="002060"/>
              </w:rPr>
            </w:pPr>
            <w:r w:rsidRPr="00A86BA3">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62B023"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0C0C99" w14:textId="77777777" w:rsidR="00D75A04" w:rsidRPr="00A86BA3" w:rsidRDefault="00D75A04" w:rsidP="008762B6">
            <w:pPr>
              <w:pStyle w:val="rowtabella0"/>
              <w:rPr>
                <w:color w:val="002060"/>
              </w:rPr>
            </w:pPr>
            <w:r w:rsidRPr="00A86BA3">
              <w:rPr>
                <w:color w:val="002060"/>
              </w:rPr>
              <w:t>15/03/2025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4C3A47" w14:textId="77777777" w:rsidR="00D75A04" w:rsidRPr="00A86BA3" w:rsidRDefault="00D75A04" w:rsidP="008762B6">
            <w:pPr>
              <w:pStyle w:val="rowtabella0"/>
              <w:rPr>
                <w:color w:val="002060"/>
              </w:rPr>
            </w:pPr>
            <w:r w:rsidRPr="00A86BA3">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647076" w14:textId="77777777" w:rsidR="00D75A04" w:rsidRPr="00A86BA3" w:rsidRDefault="00D75A04" w:rsidP="008762B6">
            <w:pPr>
              <w:pStyle w:val="rowtabella0"/>
              <w:rPr>
                <w:color w:val="002060"/>
              </w:rPr>
            </w:pPr>
            <w:r w:rsidRPr="00A86B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3B4154" w14:textId="77777777" w:rsidR="00D75A04" w:rsidRPr="00A86BA3" w:rsidRDefault="00D75A04" w:rsidP="008762B6">
            <w:pPr>
              <w:pStyle w:val="rowtabella0"/>
              <w:rPr>
                <w:color w:val="002060"/>
              </w:rPr>
            </w:pPr>
            <w:r w:rsidRPr="00A86BA3">
              <w:rPr>
                <w:color w:val="002060"/>
              </w:rPr>
              <w:t>LOCALITA' CANDIA</w:t>
            </w:r>
          </w:p>
        </w:tc>
      </w:tr>
      <w:tr w:rsidR="00D75A04" w:rsidRPr="00A86BA3" w14:paraId="23C6DA40"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DE456A" w14:textId="77777777" w:rsidR="00D75A04" w:rsidRPr="00A86BA3" w:rsidRDefault="00D75A04" w:rsidP="008762B6">
            <w:pPr>
              <w:pStyle w:val="rowtabella0"/>
              <w:rPr>
                <w:color w:val="002060"/>
              </w:rPr>
            </w:pPr>
            <w:r w:rsidRPr="00A86BA3">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19C673" w14:textId="77777777" w:rsidR="00D75A04" w:rsidRPr="00A86BA3" w:rsidRDefault="00D75A04" w:rsidP="008762B6">
            <w:pPr>
              <w:pStyle w:val="rowtabella0"/>
              <w:rPr>
                <w:color w:val="002060"/>
              </w:rPr>
            </w:pPr>
            <w:r w:rsidRPr="00A86BA3">
              <w:rPr>
                <w:color w:val="002060"/>
              </w:rPr>
              <w:t>AVM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DF2CE6"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CA6EF6" w14:textId="77777777" w:rsidR="00D75A04" w:rsidRPr="00A86BA3" w:rsidRDefault="00D75A04" w:rsidP="008762B6">
            <w:pPr>
              <w:pStyle w:val="rowtabella0"/>
              <w:rPr>
                <w:color w:val="002060"/>
              </w:rPr>
            </w:pPr>
            <w:r w:rsidRPr="00A86BA3">
              <w:rPr>
                <w:color w:val="002060"/>
              </w:rPr>
              <w:t>15/03/2025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0FB36D" w14:textId="77777777" w:rsidR="00D75A04" w:rsidRPr="00A86BA3" w:rsidRDefault="00D75A04" w:rsidP="008762B6">
            <w:pPr>
              <w:pStyle w:val="rowtabella0"/>
              <w:rPr>
                <w:color w:val="002060"/>
              </w:rPr>
            </w:pPr>
            <w:r w:rsidRPr="00A86BA3">
              <w:rPr>
                <w:color w:val="002060"/>
              </w:rPr>
              <w:t>5085 PALASPORT "LIUTI"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633157" w14:textId="77777777" w:rsidR="00D75A04" w:rsidRPr="00A86BA3" w:rsidRDefault="00D75A04" w:rsidP="008762B6">
            <w:pPr>
              <w:pStyle w:val="rowtabella0"/>
              <w:rPr>
                <w:color w:val="002060"/>
              </w:rPr>
            </w:pPr>
            <w:r w:rsidRPr="00A86BA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68C127" w14:textId="77777777" w:rsidR="00D75A04" w:rsidRPr="00A86BA3" w:rsidRDefault="00D75A04" w:rsidP="008762B6">
            <w:pPr>
              <w:pStyle w:val="rowtabella0"/>
              <w:rPr>
                <w:color w:val="002060"/>
              </w:rPr>
            </w:pPr>
            <w:r w:rsidRPr="00A86BA3">
              <w:rPr>
                <w:color w:val="002060"/>
              </w:rPr>
              <w:t>VIA MONTALE CASTELFERRETTI</w:t>
            </w:r>
          </w:p>
        </w:tc>
      </w:tr>
      <w:tr w:rsidR="00D75A04" w:rsidRPr="00A86BA3" w14:paraId="5DACB583"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AF7E00" w14:textId="77777777" w:rsidR="00D75A04" w:rsidRPr="00A86BA3" w:rsidRDefault="00D75A04" w:rsidP="008762B6">
            <w:pPr>
              <w:pStyle w:val="rowtabella0"/>
              <w:rPr>
                <w:color w:val="002060"/>
              </w:rPr>
            </w:pPr>
            <w:r w:rsidRPr="00A86BA3">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19B0B" w14:textId="77777777" w:rsidR="00D75A04" w:rsidRPr="00A86BA3" w:rsidRDefault="00D75A04" w:rsidP="008762B6">
            <w:pPr>
              <w:pStyle w:val="rowtabella0"/>
              <w:rPr>
                <w:color w:val="002060"/>
              </w:rPr>
            </w:pPr>
            <w:r w:rsidRPr="00A86BA3">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5D50F"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B4EAE" w14:textId="77777777" w:rsidR="00D75A04" w:rsidRPr="00A86BA3" w:rsidRDefault="00D75A04" w:rsidP="008762B6">
            <w:pPr>
              <w:pStyle w:val="rowtabella0"/>
              <w:rPr>
                <w:color w:val="002060"/>
              </w:rPr>
            </w:pPr>
            <w:r w:rsidRPr="00A86BA3">
              <w:rPr>
                <w:color w:val="002060"/>
              </w:rPr>
              <w:t>15/03/2025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645D4" w14:textId="77777777" w:rsidR="00D75A04" w:rsidRPr="00A86BA3" w:rsidRDefault="00D75A04" w:rsidP="008762B6">
            <w:pPr>
              <w:pStyle w:val="rowtabella0"/>
              <w:rPr>
                <w:color w:val="002060"/>
              </w:rPr>
            </w:pPr>
            <w:r w:rsidRPr="00A86BA3">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184FE" w14:textId="77777777" w:rsidR="00D75A04" w:rsidRPr="00A86BA3" w:rsidRDefault="00D75A04" w:rsidP="008762B6">
            <w:pPr>
              <w:pStyle w:val="rowtabella0"/>
              <w:rPr>
                <w:color w:val="002060"/>
              </w:rPr>
            </w:pPr>
            <w:r w:rsidRPr="00A86BA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80034" w14:textId="77777777" w:rsidR="00D75A04" w:rsidRPr="00A86BA3" w:rsidRDefault="00D75A04" w:rsidP="008762B6">
            <w:pPr>
              <w:pStyle w:val="rowtabella0"/>
              <w:rPr>
                <w:color w:val="002060"/>
              </w:rPr>
            </w:pPr>
            <w:r w:rsidRPr="00A86BA3">
              <w:rPr>
                <w:color w:val="002060"/>
              </w:rPr>
              <w:t>VIA MASSIMO D'AZEGLIO</w:t>
            </w:r>
          </w:p>
        </w:tc>
      </w:tr>
    </w:tbl>
    <w:p w14:paraId="45BC4EB6" w14:textId="77777777" w:rsidR="00D75A04" w:rsidRPr="00A86BA3" w:rsidRDefault="00D75A04" w:rsidP="00D75A04">
      <w:pPr>
        <w:pStyle w:val="breakline"/>
        <w:rPr>
          <w:rFonts w:eastAsiaTheme="minorEastAsia"/>
          <w:color w:val="002060"/>
        </w:rPr>
      </w:pPr>
    </w:p>
    <w:p w14:paraId="64247A13" w14:textId="77777777" w:rsidR="00D75A04" w:rsidRPr="00A86BA3" w:rsidRDefault="00D75A04" w:rsidP="00D75A04">
      <w:pPr>
        <w:pStyle w:val="breakline"/>
        <w:rPr>
          <w:color w:val="002060"/>
        </w:rPr>
      </w:pPr>
    </w:p>
    <w:p w14:paraId="666C2290" w14:textId="77777777" w:rsidR="00D75A04" w:rsidRPr="00A86BA3" w:rsidRDefault="00D75A04" w:rsidP="00D75A04">
      <w:pPr>
        <w:pStyle w:val="breakline"/>
        <w:rPr>
          <w:color w:val="002060"/>
        </w:rPr>
      </w:pPr>
    </w:p>
    <w:p w14:paraId="5D76CB39" w14:textId="77777777" w:rsidR="00D75A04" w:rsidRPr="00A86BA3" w:rsidRDefault="00D75A04" w:rsidP="00D75A04">
      <w:pPr>
        <w:pStyle w:val="sottotitolocampionato10"/>
        <w:rPr>
          <w:color w:val="002060"/>
        </w:rPr>
      </w:pPr>
      <w:r w:rsidRPr="00A86BA3">
        <w:rPr>
          <w:color w:val="002060"/>
        </w:rPr>
        <w:lastRenderedPageBreak/>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9"/>
        <w:gridCol w:w="385"/>
        <w:gridCol w:w="898"/>
        <w:gridCol w:w="1190"/>
        <w:gridCol w:w="1545"/>
        <w:gridCol w:w="1545"/>
      </w:tblGrid>
      <w:tr w:rsidR="00D75A04" w:rsidRPr="00A86BA3" w14:paraId="240F5AAA"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F2C8A"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C7404"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B74AD"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7E5AC"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29C47"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20A64"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55375"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6FF0D61A"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15F735" w14:textId="77777777" w:rsidR="00D75A04" w:rsidRPr="00A86BA3" w:rsidRDefault="00D75A04" w:rsidP="008762B6">
            <w:pPr>
              <w:pStyle w:val="rowtabella0"/>
              <w:rPr>
                <w:color w:val="002060"/>
              </w:rPr>
            </w:pPr>
            <w:r w:rsidRPr="00A86BA3">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9A915" w14:textId="77777777" w:rsidR="00D75A04" w:rsidRPr="00A86BA3" w:rsidRDefault="00D75A04" w:rsidP="008762B6">
            <w:pPr>
              <w:pStyle w:val="rowtabella0"/>
              <w:rPr>
                <w:color w:val="002060"/>
              </w:rPr>
            </w:pPr>
            <w:r w:rsidRPr="00A86BA3">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87C24"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F7879" w14:textId="77777777" w:rsidR="00D75A04" w:rsidRPr="00A86BA3" w:rsidRDefault="00D75A04" w:rsidP="008762B6">
            <w:pPr>
              <w:pStyle w:val="rowtabella0"/>
              <w:rPr>
                <w:color w:val="002060"/>
              </w:rPr>
            </w:pPr>
            <w:r w:rsidRPr="00A86BA3">
              <w:rPr>
                <w:color w:val="002060"/>
              </w:rPr>
              <w:t>14/03/2025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D9C7E" w14:textId="77777777" w:rsidR="00D75A04" w:rsidRPr="00A86BA3" w:rsidRDefault="00D75A04" w:rsidP="008762B6">
            <w:pPr>
              <w:pStyle w:val="rowtabella0"/>
              <w:rPr>
                <w:color w:val="002060"/>
              </w:rPr>
            </w:pPr>
            <w:r w:rsidRPr="00A86BA3">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93BC8" w14:textId="77777777" w:rsidR="00D75A04" w:rsidRPr="00A86BA3" w:rsidRDefault="00D75A04" w:rsidP="008762B6">
            <w:pPr>
              <w:pStyle w:val="rowtabella0"/>
              <w:rPr>
                <w:color w:val="002060"/>
              </w:rPr>
            </w:pPr>
            <w:r w:rsidRPr="00A86BA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72F5D" w14:textId="77777777" w:rsidR="00D75A04" w:rsidRPr="00A86BA3" w:rsidRDefault="00D75A04" w:rsidP="008762B6">
            <w:pPr>
              <w:pStyle w:val="rowtabella0"/>
              <w:rPr>
                <w:color w:val="002060"/>
              </w:rPr>
            </w:pPr>
            <w:r w:rsidRPr="00A86BA3">
              <w:rPr>
                <w:color w:val="002060"/>
              </w:rPr>
              <w:t>VIA VOLTURNO-PIEDIRIPA</w:t>
            </w:r>
          </w:p>
        </w:tc>
      </w:tr>
      <w:tr w:rsidR="00D75A04" w:rsidRPr="00A86BA3" w14:paraId="4761E6E3"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52A30D" w14:textId="77777777" w:rsidR="00D75A04" w:rsidRPr="00A86BA3" w:rsidRDefault="00D75A04" w:rsidP="008762B6">
            <w:pPr>
              <w:pStyle w:val="rowtabella0"/>
              <w:rPr>
                <w:color w:val="002060"/>
              </w:rPr>
            </w:pPr>
            <w:r w:rsidRPr="00A86BA3">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45EA16" w14:textId="77777777" w:rsidR="00D75A04" w:rsidRPr="00A86BA3" w:rsidRDefault="00D75A04" w:rsidP="008762B6">
            <w:pPr>
              <w:pStyle w:val="rowtabella0"/>
              <w:rPr>
                <w:color w:val="002060"/>
              </w:rPr>
            </w:pPr>
            <w:r w:rsidRPr="00A86BA3">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3228F4"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5A061B" w14:textId="77777777" w:rsidR="00D75A04" w:rsidRPr="00A86BA3" w:rsidRDefault="00D75A04" w:rsidP="008762B6">
            <w:pPr>
              <w:pStyle w:val="rowtabella0"/>
              <w:rPr>
                <w:color w:val="002060"/>
              </w:rPr>
            </w:pPr>
            <w:r w:rsidRPr="00A86BA3">
              <w:rPr>
                <w:color w:val="002060"/>
              </w:rPr>
              <w:t>14/03/2025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A9488C" w14:textId="77777777" w:rsidR="00D75A04" w:rsidRPr="00A86BA3" w:rsidRDefault="00D75A04" w:rsidP="008762B6">
            <w:pPr>
              <w:pStyle w:val="rowtabella0"/>
              <w:rPr>
                <w:color w:val="002060"/>
              </w:rPr>
            </w:pPr>
            <w:r w:rsidRPr="00A86BA3">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0FDC0" w14:textId="77777777" w:rsidR="00D75A04" w:rsidRPr="00A86BA3" w:rsidRDefault="00D75A04" w:rsidP="008762B6">
            <w:pPr>
              <w:pStyle w:val="rowtabella0"/>
              <w:rPr>
                <w:color w:val="002060"/>
              </w:rPr>
            </w:pPr>
            <w:r w:rsidRPr="00A86BA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236EE5" w14:textId="77777777" w:rsidR="00D75A04" w:rsidRPr="00A86BA3" w:rsidRDefault="00D75A04" w:rsidP="008762B6">
            <w:pPr>
              <w:pStyle w:val="rowtabella0"/>
              <w:rPr>
                <w:color w:val="002060"/>
              </w:rPr>
            </w:pPr>
            <w:r w:rsidRPr="00A86BA3">
              <w:rPr>
                <w:color w:val="002060"/>
              </w:rPr>
              <w:t>LOC. "LE CALVIE"</w:t>
            </w:r>
          </w:p>
        </w:tc>
      </w:tr>
      <w:tr w:rsidR="00D75A04" w:rsidRPr="00A86BA3" w14:paraId="676F18B0"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E365F0" w14:textId="77777777" w:rsidR="00D75A04" w:rsidRPr="00A86BA3" w:rsidRDefault="00D75A04" w:rsidP="008762B6">
            <w:pPr>
              <w:pStyle w:val="rowtabella0"/>
              <w:rPr>
                <w:color w:val="002060"/>
              </w:rPr>
            </w:pPr>
            <w:r w:rsidRPr="00A86BA3">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CA7477" w14:textId="77777777" w:rsidR="00D75A04" w:rsidRPr="00A86BA3" w:rsidRDefault="00D75A04" w:rsidP="008762B6">
            <w:pPr>
              <w:pStyle w:val="rowtabella0"/>
              <w:rPr>
                <w:color w:val="002060"/>
              </w:rPr>
            </w:pPr>
            <w:r w:rsidRPr="00A86BA3">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E2CFA1"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43F12A" w14:textId="77777777" w:rsidR="00D75A04" w:rsidRPr="00A86BA3" w:rsidRDefault="00D75A04" w:rsidP="008762B6">
            <w:pPr>
              <w:pStyle w:val="rowtabella0"/>
              <w:rPr>
                <w:color w:val="002060"/>
              </w:rPr>
            </w:pPr>
            <w:r w:rsidRPr="00A86BA3">
              <w:rPr>
                <w:color w:val="002060"/>
              </w:rPr>
              <w:t>14/03/2025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87890B" w14:textId="77777777" w:rsidR="00D75A04" w:rsidRPr="00A86BA3" w:rsidRDefault="00D75A04" w:rsidP="008762B6">
            <w:pPr>
              <w:pStyle w:val="rowtabella0"/>
              <w:rPr>
                <w:color w:val="002060"/>
              </w:rPr>
            </w:pPr>
            <w:r w:rsidRPr="00A86BA3">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A10D20" w14:textId="77777777" w:rsidR="00D75A04" w:rsidRPr="00A86BA3" w:rsidRDefault="00D75A04" w:rsidP="008762B6">
            <w:pPr>
              <w:pStyle w:val="rowtabella0"/>
              <w:rPr>
                <w:color w:val="002060"/>
              </w:rPr>
            </w:pPr>
            <w:r w:rsidRPr="00A86BA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16793" w14:textId="77777777" w:rsidR="00D75A04" w:rsidRPr="00A86BA3" w:rsidRDefault="00D75A04" w:rsidP="008762B6">
            <w:pPr>
              <w:pStyle w:val="rowtabella0"/>
              <w:rPr>
                <w:color w:val="002060"/>
              </w:rPr>
            </w:pPr>
            <w:r w:rsidRPr="00A86BA3">
              <w:rPr>
                <w:color w:val="002060"/>
              </w:rPr>
              <w:t>VIA VERDI</w:t>
            </w:r>
          </w:p>
        </w:tc>
      </w:tr>
      <w:tr w:rsidR="00D75A04" w:rsidRPr="00A86BA3" w14:paraId="6F6A59AD"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13112C" w14:textId="77777777" w:rsidR="00D75A04" w:rsidRPr="00A86BA3" w:rsidRDefault="00D75A04" w:rsidP="008762B6">
            <w:pPr>
              <w:pStyle w:val="rowtabella0"/>
              <w:rPr>
                <w:color w:val="002060"/>
              </w:rPr>
            </w:pPr>
            <w:r w:rsidRPr="00A86BA3">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869AC6" w14:textId="77777777" w:rsidR="00D75A04" w:rsidRPr="00A86BA3" w:rsidRDefault="00D75A04" w:rsidP="008762B6">
            <w:pPr>
              <w:pStyle w:val="rowtabella0"/>
              <w:rPr>
                <w:color w:val="002060"/>
              </w:rPr>
            </w:pPr>
            <w:r w:rsidRPr="00A86BA3">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EC9D4F"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5BB173"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B342C5" w14:textId="77777777" w:rsidR="00D75A04" w:rsidRPr="00A86BA3" w:rsidRDefault="00D75A04" w:rsidP="008762B6">
            <w:pPr>
              <w:pStyle w:val="rowtabella0"/>
              <w:rPr>
                <w:color w:val="002060"/>
              </w:rPr>
            </w:pPr>
            <w:r w:rsidRPr="00A86BA3">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57008" w14:textId="77777777" w:rsidR="00D75A04" w:rsidRPr="00A86BA3" w:rsidRDefault="00D75A04" w:rsidP="008762B6">
            <w:pPr>
              <w:pStyle w:val="rowtabella0"/>
              <w:rPr>
                <w:color w:val="002060"/>
              </w:rPr>
            </w:pPr>
            <w:r w:rsidRPr="00A86BA3">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7E3C9" w14:textId="77777777" w:rsidR="00D75A04" w:rsidRPr="00A86BA3" w:rsidRDefault="00D75A04" w:rsidP="008762B6">
            <w:pPr>
              <w:pStyle w:val="rowtabella0"/>
              <w:rPr>
                <w:color w:val="002060"/>
              </w:rPr>
            </w:pPr>
            <w:r w:rsidRPr="00A86BA3">
              <w:rPr>
                <w:color w:val="002060"/>
              </w:rPr>
              <w:t>VIA PAOLO BORSELLINO</w:t>
            </w:r>
          </w:p>
        </w:tc>
      </w:tr>
      <w:tr w:rsidR="00D75A04" w:rsidRPr="00A86BA3" w14:paraId="34EAA16A"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FF42E0" w14:textId="77777777" w:rsidR="00D75A04" w:rsidRPr="00A86BA3" w:rsidRDefault="00D75A04" w:rsidP="008762B6">
            <w:pPr>
              <w:pStyle w:val="rowtabella0"/>
              <w:rPr>
                <w:color w:val="002060"/>
              </w:rPr>
            </w:pPr>
            <w:r w:rsidRPr="00A86BA3">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B56883" w14:textId="77777777" w:rsidR="00D75A04" w:rsidRPr="00A86BA3" w:rsidRDefault="00D75A04" w:rsidP="008762B6">
            <w:pPr>
              <w:pStyle w:val="rowtabella0"/>
              <w:rPr>
                <w:color w:val="002060"/>
              </w:rPr>
            </w:pPr>
            <w:r w:rsidRPr="00A86BA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773AF6"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1DD340"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3DF698" w14:textId="77777777" w:rsidR="00D75A04" w:rsidRPr="00A86BA3" w:rsidRDefault="00D75A04" w:rsidP="008762B6">
            <w:pPr>
              <w:pStyle w:val="rowtabella0"/>
              <w:rPr>
                <w:color w:val="002060"/>
              </w:rPr>
            </w:pPr>
            <w:r w:rsidRPr="00A86BA3">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2A15D7" w14:textId="77777777" w:rsidR="00D75A04" w:rsidRPr="00A86BA3" w:rsidRDefault="00D75A04" w:rsidP="008762B6">
            <w:pPr>
              <w:pStyle w:val="rowtabella0"/>
              <w:rPr>
                <w:color w:val="002060"/>
              </w:rPr>
            </w:pPr>
            <w:r w:rsidRPr="00A86BA3">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948CCE" w14:textId="77777777" w:rsidR="00D75A04" w:rsidRPr="00A86BA3" w:rsidRDefault="00D75A04" w:rsidP="008762B6">
            <w:pPr>
              <w:pStyle w:val="rowtabella0"/>
              <w:rPr>
                <w:color w:val="002060"/>
              </w:rPr>
            </w:pPr>
            <w:r w:rsidRPr="00A86BA3">
              <w:rPr>
                <w:color w:val="002060"/>
              </w:rPr>
              <w:t>VIA FAVETO</w:t>
            </w:r>
          </w:p>
        </w:tc>
      </w:tr>
      <w:tr w:rsidR="00D75A04" w:rsidRPr="00A86BA3" w14:paraId="7726270E"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3F2C89" w14:textId="77777777" w:rsidR="00D75A04" w:rsidRPr="00A86BA3" w:rsidRDefault="00D75A04" w:rsidP="008762B6">
            <w:pPr>
              <w:pStyle w:val="rowtabella0"/>
              <w:rPr>
                <w:color w:val="002060"/>
              </w:rPr>
            </w:pPr>
            <w:r w:rsidRPr="00A86BA3">
              <w:rPr>
                <w:color w:val="002060"/>
              </w:rPr>
              <w:t xml:space="preserve">REAL FABRIANO </w:t>
            </w:r>
            <w:proofErr w:type="gramStart"/>
            <w:r w:rsidRPr="00A86BA3">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C531F" w14:textId="77777777" w:rsidR="00D75A04" w:rsidRPr="00A86BA3" w:rsidRDefault="00D75A04" w:rsidP="008762B6">
            <w:pPr>
              <w:pStyle w:val="rowtabella0"/>
              <w:rPr>
                <w:color w:val="002060"/>
              </w:rPr>
            </w:pPr>
            <w:r w:rsidRPr="00A86BA3">
              <w:rPr>
                <w:color w:val="002060"/>
              </w:rPr>
              <w:t>FOLGORE CASTELRAIMONDO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D8D72"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84FAA" w14:textId="77777777" w:rsidR="00D75A04" w:rsidRPr="00A86BA3" w:rsidRDefault="00D75A04" w:rsidP="008762B6">
            <w:pPr>
              <w:pStyle w:val="rowtabella0"/>
              <w:rPr>
                <w:color w:val="002060"/>
              </w:rPr>
            </w:pPr>
            <w:r w:rsidRPr="00A86BA3">
              <w:rPr>
                <w:color w:val="002060"/>
              </w:rPr>
              <w:t>15/03/2025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51356" w14:textId="77777777" w:rsidR="00D75A04" w:rsidRPr="00A86BA3" w:rsidRDefault="00D75A04" w:rsidP="008762B6">
            <w:pPr>
              <w:pStyle w:val="rowtabella0"/>
              <w:rPr>
                <w:color w:val="002060"/>
              </w:rPr>
            </w:pPr>
            <w:r w:rsidRPr="00A86BA3">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39745" w14:textId="77777777" w:rsidR="00D75A04" w:rsidRPr="00A86BA3" w:rsidRDefault="00D75A04" w:rsidP="008762B6">
            <w:pPr>
              <w:pStyle w:val="rowtabella0"/>
              <w:rPr>
                <w:color w:val="002060"/>
              </w:rPr>
            </w:pPr>
            <w:r w:rsidRPr="00A86BA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F016A" w14:textId="77777777" w:rsidR="00D75A04" w:rsidRPr="00A86BA3" w:rsidRDefault="00D75A04" w:rsidP="008762B6">
            <w:pPr>
              <w:pStyle w:val="rowtabella0"/>
              <w:rPr>
                <w:color w:val="002060"/>
              </w:rPr>
            </w:pPr>
            <w:r w:rsidRPr="00A86BA3">
              <w:rPr>
                <w:color w:val="002060"/>
              </w:rPr>
              <w:t xml:space="preserve">VIA </w:t>
            </w:r>
            <w:proofErr w:type="gramStart"/>
            <w:r w:rsidRPr="00A86BA3">
              <w:rPr>
                <w:color w:val="002060"/>
              </w:rPr>
              <w:t>B.BUOZZI</w:t>
            </w:r>
            <w:proofErr w:type="gramEnd"/>
          </w:p>
        </w:tc>
      </w:tr>
    </w:tbl>
    <w:p w14:paraId="0DB54557" w14:textId="77777777" w:rsidR="00D75A04" w:rsidRPr="00A86BA3" w:rsidRDefault="00D75A04" w:rsidP="00D75A04">
      <w:pPr>
        <w:pStyle w:val="breakline"/>
        <w:rPr>
          <w:rFonts w:eastAsiaTheme="minorEastAsia"/>
          <w:color w:val="002060"/>
        </w:rPr>
      </w:pPr>
    </w:p>
    <w:p w14:paraId="7E31DAD1" w14:textId="77777777" w:rsidR="00D75A04" w:rsidRPr="00A86BA3" w:rsidRDefault="00D75A04" w:rsidP="00D75A04">
      <w:pPr>
        <w:pStyle w:val="breakline"/>
        <w:rPr>
          <w:color w:val="002060"/>
        </w:rPr>
      </w:pPr>
    </w:p>
    <w:p w14:paraId="59A47750" w14:textId="77777777" w:rsidR="00D75A04" w:rsidRPr="00A86BA3" w:rsidRDefault="00D75A04" w:rsidP="00D75A04">
      <w:pPr>
        <w:pStyle w:val="breakline"/>
        <w:rPr>
          <w:color w:val="002060"/>
        </w:rPr>
      </w:pPr>
    </w:p>
    <w:p w14:paraId="15822DC7" w14:textId="77777777" w:rsidR="00D75A04" w:rsidRPr="00A86BA3" w:rsidRDefault="00D75A04" w:rsidP="00D75A04">
      <w:pPr>
        <w:pStyle w:val="sottotitolocampionato10"/>
        <w:rPr>
          <w:color w:val="002060"/>
        </w:rPr>
      </w:pPr>
      <w:r w:rsidRPr="00A86BA3">
        <w:rPr>
          <w:color w:val="002060"/>
        </w:rP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1"/>
        <w:gridCol w:w="385"/>
        <w:gridCol w:w="898"/>
        <w:gridCol w:w="1198"/>
        <w:gridCol w:w="1544"/>
        <w:gridCol w:w="1545"/>
      </w:tblGrid>
      <w:tr w:rsidR="00D75A04" w:rsidRPr="00A86BA3" w14:paraId="29CCAF47"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2EC7B"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70592"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D988B"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1D28D"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7650E"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CB16A"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EF57E"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2930C1E4"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6CFBBB" w14:textId="77777777" w:rsidR="00D75A04" w:rsidRPr="00A86BA3" w:rsidRDefault="00D75A04" w:rsidP="008762B6">
            <w:pPr>
              <w:pStyle w:val="rowtabella0"/>
              <w:rPr>
                <w:color w:val="002060"/>
              </w:rPr>
            </w:pPr>
            <w:r w:rsidRPr="00A86BA3">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1EC9A" w14:textId="77777777" w:rsidR="00D75A04" w:rsidRPr="00A86BA3" w:rsidRDefault="00D75A04" w:rsidP="008762B6">
            <w:pPr>
              <w:pStyle w:val="rowtabella0"/>
              <w:rPr>
                <w:color w:val="002060"/>
              </w:rPr>
            </w:pPr>
            <w:r w:rsidRPr="00A86BA3">
              <w:rPr>
                <w:color w:val="002060"/>
              </w:rPr>
              <w:t>CSI MONTEFIORE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ECE94"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7B658" w14:textId="77777777" w:rsidR="00D75A04" w:rsidRPr="00A86BA3" w:rsidRDefault="00D75A04" w:rsidP="008762B6">
            <w:pPr>
              <w:pStyle w:val="rowtabella0"/>
              <w:rPr>
                <w:color w:val="002060"/>
              </w:rPr>
            </w:pPr>
            <w:r w:rsidRPr="00A86BA3">
              <w:rPr>
                <w:color w:val="002060"/>
              </w:rPr>
              <w:t>14/03/2025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B18C0" w14:textId="77777777" w:rsidR="00D75A04" w:rsidRPr="00A86BA3" w:rsidRDefault="00D75A04" w:rsidP="008762B6">
            <w:pPr>
              <w:pStyle w:val="rowtabella0"/>
              <w:rPr>
                <w:color w:val="002060"/>
              </w:rPr>
            </w:pPr>
            <w:r w:rsidRPr="00A86BA3">
              <w:rPr>
                <w:color w:val="002060"/>
              </w:rPr>
              <w:t>5280 TENSOSTRUTTURA S.</w:t>
            </w:r>
            <w:proofErr w:type="gramStart"/>
            <w:r w:rsidRPr="00A86BA3">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13BDD" w14:textId="77777777" w:rsidR="00D75A04" w:rsidRPr="00A86BA3" w:rsidRDefault="00D75A04" w:rsidP="008762B6">
            <w:pPr>
              <w:pStyle w:val="rowtabella0"/>
              <w:rPr>
                <w:color w:val="002060"/>
              </w:rPr>
            </w:pPr>
            <w:r w:rsidRPr="00A86BA3">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27D61" w14:textId="77777777" w:rsidR="00D75A04" w:rsidRPr="00A86BA3" w:rsidRDefault="00D75A04" w:rsidP="008762B6">
            <w:pPr>
              <w:pStyle w:val="rowtabella0"/>
              <w:rPr>
                <w:color w:val="002060"/>
              </w:rPr>
            </w:pPr>
            <w:r w:rsidRPr="00A86BA3">
              <w:rPr>
                <w:color w:val="002060"/>
              </w:rPr>
              <w:t>VIA LORENZO LOTTO</w:t>
            </w:r>
          </w:p>
        </w:tc>
      </w:tr>
      <w:tr w:rsidR="00D75A04" w:rsidRPr="00A86BA3" w14:paraId="6F85E87F"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8AFE86" w14:textId="77777777" w:rsidR="00D75A04" w:rsidRPr="00A86BA3" w:rsidRDefault="00D75A04" w:rsidP="008762B6">
            <w:pPr>
              <w:pStyle w:val="rowtabella0"/>
              <w:rPr>
                <w:color w:val="002060"/>
              </w:rPr>
            </w:pPr>
            <w:r w:rsidRPr="00A86BA3">
              <w:rPr>
                <w:color w:val="002060"/>
              </w:rPr>
              <w:t xml:space="preserve">CALCIO </w:t>
            </w:r>
            <w:proofErr w:type="gramStart"/>
            <w:r w:rsidRPr="00A86BA3">
              <w:rPr>
                <w:color w:val="002060"/>
              </w:rPr>
              <w:t>S.ELPIDIO</w:t>
            </w:r>
            <w:proofErr w:type="gramEnd"/>
            <w:r w:rsidRPr="00A86BA3">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534B72" w14:textId="77777777" w:rsidR="00D75A04" w:rsidRPr="00A86BA3" w:rsidRDefault="00D75A04" w:rsidP="008762B6">
            <w:pPr>
              <w:pStyle w:val="rowtabella0"/>
              <w:rPr>
                <w:color w:val="002060"/>
              </w:rPr>
            </w:pPr>
            <w:r w:rsidRPr="00A86BA3">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823C6B"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548CD8" w14:textId="77777777" w:rsidR="00D75A04" w:rsidRPr="00A86BA3" w:rsidRDefault="00D75A04" w:rsidP="008762B6">
            <w:pPr>
              <w:pStyle w:val="rowtabella0"/>
              <w:rPr>
                <w:color w:val="002060"/>
              </w:rPr>
            </w:pPr>
            <w:r w:rsidRPr="00A86BA3">
              <w:rPr>
                <w:color w:val="002060"/>
              </w:rPr>
              <w:t>14/03/2025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AC083F" w14:textId="77777777" w:rsidR="00D75A04" w:rsidRPr="00A86BA3" w:rsidRDefault="00D75A04" w:rsidP="008762B6">
            <w:pPr>
              <w:pStyle w:val="rowtabella0"/>
              <w:rPr>
                <w:color w:val="002060"/>
              </w:rPr>
            </w:pPr>
            <w:r w:rsidRPr="00A86BA3">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52131" w14:textId="77777777" w:rsidR="00D75A04" w:rsidRPr="00A86BA3" w:rsidRDefault="00D75A04" w:rsidP="008762B6">
            <w:pPr>
              <w:pStyle w:val="rowtabella0"/>
              <w:rPr>
                <w:color w:val="002060"/>
              </w:rPr>
            </w:pPr>
            <w:r w:rsidRPr="00A86BA3">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73982" w14:textId="77777777" w:rsidR="00D75A04" w:rsidRPr="00A86BA3" w:rsidRDefault="00D75A04" w:rsidP="008762B6">
            <w:pPr>
              <w:pStyle w:val="rowtabella0"/>
              <w:rPr>
                <w:color w:val="002060"/>
              </w:rPr>
            </w:pPr>
            <w:r w:rsidRPr="00A86BA3">
              <w:rPr>
                <w:color w:val="002060"/>
              </w:rPr>
              <w:t>VIA CARDUCCI</w:t>
            </w:r>
          </w:p>
        </w:tc>
      </w:tr>
      <w:tr w:rsidR="00D75A04" w:rsidRPr="00A86BA3" w14:paraId="54BC0EFA"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3539C8" w14:textId="77777777" w:rsidR="00D75A04" w:rsidRPr="00A86BA3" w:rsidRDefault="00D75A04" w:rsidP="008762B6">
            <w:pPr>
              <w:pStyle w:val="rowtabella0"/>
              <w:rPr>
                <w:color w:val="002060"/>
              </w:rPr>
            </w:pPr>
            <w:r w:rsidRPr="00A86BA3">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F6B25B" w14:textId="77777777" w:rsidR="00D75A04" w:rsidRPr="00A86BA3" w:rsidRDefault="00D75A04" w:rsidP="008762B6">
            <w:pPr>
              <w:pStyle w:val="rowtabella0"/>
              <w:rPr>
                <w:color w:val="002060"/>
              </w:rPr>
            </w:pPr>
            <w:r w:rsidRPr="00A86BA3">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251AEA"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862BEB"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4FB6F3" w14:textId="77777777" w:rsidR="00D75A04" w:rsidRPr="00A86BA3" w:rsidRDefault="00D75A04" w:rsidP="008762B6">
            <w:pPr>
              <w:pStyle w:val="rowtabella0"/>
              <w:rPr>
                <w:color w:val="002060"/>
              </w:rPr>
            </w:pPr>
            <w:r w:rsidRPr="00A86BA3">
              <w:rPr>
                <w:color w:val="002060"/>
              </w:rPr>
              <w:t xml:space="preserve">5623 PALESTRA </w:t>
            </w:r>
            <w:proofErr w:type="gramStart"/>
            <w:r w:rsidRPr="00A86BA3">
              <w:rPr>
                <w:color w:val="002060"/>
              </w:rPr>
              <w:t>SC.MEDIA</w:t>
            </w:r>
            <w:proofErr w:type="gramEnd"/>
            <w:r w:rsidRPr="00A86BA3">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A8DA6" w14:textId="77777777" w:rsidR="00D75A04" w:rsidRPr="00A86BA3" w:rsidRDefault="00D75A04" w:rsidP="008762B6">
            <w:pPr>
              <w:pStyle w:val="rowtabella0"/>
              <w:rPr>
                <w:color w:val="002060"/>
              </w:rPr>
            </w:pPr>
            <w:r w:rsidRPr="00A86BA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88FF6E" w14:textId="77777777" w:rsidR="00D75A04" w:rsidRPr="00A86BA3" w:rsidRDefault="00D75A04" w:rsidP="008762B6">
            <w:pPr>
              <w:pStyle w:val="rowtabella0"/>
              <w:rPr>
                <w:color w:val="002060"/>
              </w:rPr>
            </w:pPr>
            <w:r w:rsidRPr="00A86BA3">
              <w:rPr>
                <w:color w:val="002060"/>
              </w:rPr>
              <w:t>VIA PIRANDELLO</w:t>
            </w:r>
          </w:p>
        </w:tc>
      </w:tr>
      <w:tr w:rsidR="00D75A04" w:rsidRPr="00A86BA3" w14:paraId="4FDDE982"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977BDD" w14:textId="77777777" w:rsidR="00D75A04" w:rsidRPr="00A86BA3" w:rsidRDefault="00D75A04" w:rsidP="008762B6">
            <w:pPr>
              <w:pStyle w:val="rowtabella0"/>
              <w:rPr>
                <w:color w:val="002060"/>
              </w:rPr>
            </w:pPr>
            <w:r w:rsidRPr="00A86BA3">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77AE78" w14:textId="77777777" w:rsidR="00D75A04" w:rsidRPr="00A86BA3" w:rsidRDefault="00D75A04" w:rsidP="008762B6">
            <w:pPr>
              <w:pStyle w:val="rowtabella0"/>
              <w:rPr>
                <w:color w:val="002060"/>
              </w:rPr>
            </w:pPr>
            <w:r w:rsidRPr="00A86BA3">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6CFB9F"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FDEE48"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AB3319" w14:textId="77777777" w:rsidR="00D75A04" w:rsidRPr="00A86BA3" w:rsidRDefault="00D75A04" w:rsidP="008762B6">
            <w:pPr>
              <w:pStyle w:val="rowtabella0"/>
              <w:rPr>
                <w:color w:val="002060"/>
              </w:rPr>
            </w:pPr>
            <w:r w:rsidRPr="00A86BA3">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411FD" w14:textId="77777777" w:rsidR="00D75A04" w:rsidRPr="00A86BA3" w:rsidRDefault="00D75A04" w:rsidP="008762B6">
            <w:pPr>
              <w:pStyle w:val="rowtabella0"/>
              <w:rPr>
                <w:color w:val="002060"/>
              </w:rPr>
            </w:pPr>
            <w:r w:rsidRPr="00A86BA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2CA76" w14:textId="77777777" w:rsidR="00D75A04" w:rsidRPr="00A86BA3" w:rsidRDefault="00D75A04" w:rsidP="008762B6">
            <w:pPr>
              <w:pStyle w:val="rowtabella0"/>
              <w:rPr>
                <w:color w:val="002060"/>
              </w:rPr>
            </w:pPr>
            <w:r w:rsidRPr="00A86BA3">
              <w:rPr>
                <w:color w:val="002060"/>
              </w:rPr>
              <w:t>VIA FRATELLANZA SNC</w:t>
            </w:r>
          </w:p>
        </w:tc>
      </w:tr>
      <w:tr w:rsidR="00D75A04" w:rsidRPr="00A86BA3" w14:paraId="680F0BB1"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53F580" w14:textId="77777777" w:rsidR="00D75A04" w:rsidRPr="00A86BA3" w:rsidRDefault="00D75A04" w:rsidP="008762B6">
            <w:pPr>
              <w:pStyle w:val="rowtabella0"/>
              <w:rPr>
                <w:color w:val="002060"/>
              </w:rPr>
            </w:pPr>
            <w:r w:rsidRPr="00A86BA3">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FDD7BD" w14:textId="77777777" w:rsidR="00D75A04" w:rsidRPr="00A86BA3" w:rsidRDefault="00D75A04" w:rsidP="008762B6">
            <w:pPr>
              <w:pStyle w:val="rowtabella0"/>
              <w:rPr>
                <w:color w:val="002060"/>
              </w:rPr>
            </w:pPr>
            <w:r w:rsidRPr="00A86BA3">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4A35E3"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024990" w14:textId="77777777" w:rsidR="00D75A04" w:rsidRPr="00A86BA3" w:rsidRDefault="00D75A04" w:rsidP="008762B6">
            <w:pPr>
              <w:pStyle w:val="rowtabella0"/>
              <w:rPr>
                <w:color w:val="002060"/>
              </w:rPr>
            </w:pPr>
            <w:r w:rsidRPr="00A86BA3">
              <w:rPr>
                <w:color w:val="002060"/>
              </w:rPr>
              <w:t>14/03/2025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CCFC25" w14:textId="77777777" w:rsidR="00D75A04" w:rsidRPr="00A86BA3" w:rsidRDefault="00D75A04" w:rsidP="008762B6">
            <w:pPr>
              <w:pStyle w:val="rowtabella0"/>
              <w:rPr>
                <w:color w:val="002060"/>
              </w:rPr>
            </w:pPr>
            <w:r w:rsidRPr="00A86BA3">
              <w:rPr>
                <w:color w:val="002060"/>
              </w:rPr>
              <w:t>5280 TENSOSTRUTTURA S.</w:t>
            </w:r>
            <w:proofErr w:type="gramStart"/>
            <w:r w:rsidRPr="00A86BA3">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1E152" w14:textId="77777777" w:rsidR="00D75A04" w:rsidRPr="00A86BA3" w:rsidRDefault="00D75A04" w:rsidP="008762B6">
            <w:pPr>
              <w:pStyle w:val="rowtabella0"/>
              <w:rPr>
                <w:color w:val="002060"/>
              </w:rPr>
            </w:pPr>
            <w:r w:rsidRPr="00A86BA3">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DE45F" w14:textId="77777777" w:rsidR="00D75A04" w:rsidRPr="00A86BA3" w:rsidRDefault="00D75A04" w:rsidP="008762B6">
            <w:pPr>
              <w:pStyle w:val="rowtabella0"/>
              <w:rPr>
                <w:color w:val="002060"/>
              </w:rPr>
            </w:pPr>
            <w:r w:rsidRPr="00A86BA3">
              <w:rPr>
                <w:color w:val="002060"/>
              </w:rPr>
              <w:t>VIA LORENZO LOTTO</w:t>
            </w:r>
          </w:p>
        </w:tc>
      </w:tr>
      <w:tr w:rsidR="00D75A04" w:rsidRPr="00A86BA3" w14:paraId="3160035C"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4076D2" w14:textId="77777777" w:rsidR="00D75A04" w:rsidRPr="00A86BA3" w:rsidRDefault="00D75A04" w:rsidP="008762B6">
            <w:pPr>
              <w:pStyle w:val="rowtabella0"/>
              <w:rPr>
                <w:color w:val="002060"/>
              </w:rPr>
            </w:pPr>
            <w:r w:rsidRPr="00A86BA3">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B10E2" w14:textId="77777777" w:rsidR="00D75A04" w:rsidRPr="00A86BA3" w:rsidRDefault="00D75A04" w:rsidP="008762B6">
            <w:pPr>
              <w:pStyle w:val="rowtabella0"/>
              <w:rPr>
                <w:color w:val="002060"/>
              </w:rPr>
            </w:pPr>
            <w:r w:rsidRPr="00A86BA3">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38997"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A23762" w14:textId="77777777" w:rsidR="00D75A04" w:rsidRPr="00A86BA3" w:rsidRDefault="00D75A04" w:rsidP="008762B6">
            <w:pPr>
              <w:pStyle w:val="rowtabella0"/>
              <w:rPr>
                <w:color w:val="002060"/>
              </w:rPr>
            </w:pPr>
            <w:r w:rsidRPr="00A86BA3">
              <w:rPr>
                <w:color w:val="002060"/>
              </w:rPr>
              <w:t>16/03/2025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34FB1" w14:textId="77777777" w:rsidR="00D75A04" w:rsidRPr="00A86BA3" w:rsidRDefault="00D75A04" w:rsidP="008762B6">
            <w:pPr>
              <w:pStyle w:val="rowtabella0"/>
              <w:rPr>
                <w:color w:val="002060"/>
              </w:rPr>
            </w:pPr>
            <w:r w:rsidRPr="00A86BA3">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50FC5" w14:textId="77777777" w:rsidR="00D75A04" w:rsidRPr="00A86BA3" w:rsidRDefault="00D75A04" w:rsidP="008762B6">
            <w:pPr>
              <w:pStyle w:val="rowtabella0"/>
              <w:rPr>
                <w:color w:val="002060"/>
              </w:rPr>
            </w:pPr>
            <w:r w:rsidRPr="00A86BA3">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ADA93" w14:textId="77777777" w:rsidR="00D75A04" w:rsidRPr="00A86BA3" w:rsidRDefault="00D75A04" w:rsidP="008762B6">
            <w:pPr>
              <w:pStyle w:val="rowtabella0"/>
              <w:rPr>
                <w:color w:val="002060"/>
              </w:rPr>
            </w:pPr>
            <w:r w:rsidRPr="00A86BA3">
              <w:rPr>
                <w:color w:val="002060"/>
              </w:rPr>
              <w:t>VIA PIEMONTE-PORTO POTENZA P.</w:t>
            </w:r>
          </w:p>
        </w:tc>
      </w:tr>
    </w:tbl>
    <w:p w14:paraId="4B6D9E9D" w14:textId="77777777" w:rsidR="00D75A04" w:rsidRPr="00A86BA3" w:rsidRDefault="00D75A04" w:rsidP="00D75A04">
      <w:pPr>
        <w:pStyle w:val="breakline"/>
        <w:rPr>
          <w:rFonts w:eastAsiaTheme="minorEastAsia"/>
          <w:color w:val="002060"/>
        </w:rPr>
      </w:pPr>
    </w:p>
    <w:p w14:paraId="476ABDBC" w14:textId="77777777" w:rsidR="00D75A04" w:rsidRPr="00A86BA3" w:rsidRDefault="00D75A04" w:rsidP="00D75A04">
      <w:pPr>
        <w:pStyle w:val="breakline"/>
        <w:rPr>
          <w:color w:val="002060"/>
        </w:rPr>
      </w:pPr>
    </w:p>
    <w:p w14:paraId="64FDA0D3" w14:textId="77777777" w:rsidR="00D75A04" w:rsidRPr="00A86BA3" w:rsidRDefault="00D75A04" w:rsidP="00D75A04">
      <w:pPr>
        <w:pStyle w:val="breakline"/>
        <w:rPr>
          <w:color w:val="002060"/>
        </w:rPr>
      </w:pPr>
    </w:p>
    <w:p w14:paraId="710F9C16" w14:textId="77777777" w:rsidR="00D75A04" w:rsidRPr="00A86BA3" w:rsidRDefault="00D75A04" w:rsidP="00D75A04">
      <w:pPr>
        <w:pStyle w:val="sottotitolocampionato10"/>
        <w:rPr>
          <w:color w:val="002060"/>
        </w:rPr>
      </w:pPr>
      <w:r w:rsidRPr="00A86BA3">
        <w:rPr>
          <w:color w:val="002060"/>
        </w:rP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0"/>
        <w:gridCol w:w="385"/>
        <w:gridCol w:w="898"/>
        <w:gridCol w:w="1176"/>
        <w:gridCol w:w="1554"/>
        <w:gridCol w:w="1546"/>
      </w:tblGrid>
      <w:tr w:rsidR="00D75A04" w:rsidRPr="00A86BA3" w14:paraId="3C2BDF79"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3E53C"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E28B5"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C6F9C"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294ED"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83F9C"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D12B9"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40EE2"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1073F098"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2909F5" w14:textId="77777777" w:rsidR="00D75A04" w:rsidRPr="00A86BA3" w:rsidRDefault="00D75A04" w:rsidP="008762B6">
            <w:pPr>
              <w:pStyle w:val="rowtabella0"/>
              <w:rPr>
                <w:color w:val="002060"/>
              </w:rPr>
            </w:pPr>
            <w:r w:rsidRPr="00A86BA3">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FF684" w14:textId="77777777" w:rsidR="00D75A04" w:rsidRPr="00A86BA3" w:rsidRDefault="00D75A04" w:rsidP="008762B6">
            <w:pPr>
              <w:pStyle w:val="rowtabella0"/>
              <w:rPr>
                <w:color w:val="002060"/>
              </w:rPr>
            </w:pPr>
            <w:r w:rsidRPr="00A86BA3">
              <w:rPr>
                <w:color w:val="002060"/>
              </w:rPr>
              <w:t>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0D8D4"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9B23AB" w14:textId="77777777" w:rsidR="00D75A04" w:rsidRPr="00A86BA3" w:rsidRDefault="00D75A04" w:rsidP="008762B6">
            <w:pPr>
              <w:pStyle w:val="rowtabella0"/>
              <w:rPr>
                <w:color w:val="002060"/>
              </w:rPr>
            </w:pPr>
            <w:r w:rsidRPr="00A86BA3">
              <w:rPr>
                <w:color w:val="002060"/>
              </w:rPr>
              <w:t>14/03/2025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42B1F" w14:textId="77777777" w:rsidR="00D75A04" w:rsidRPr="00A86BA3" w:rsidRDefault="00D75A04" w:rsidP="008762B6">
            <w:pPr>
              <w:pStyle w:val="rowtabella0"/>
              <w:rPr>
                <w:color w:val="002060"/>
              </w:rPr>
            </w:pPr>
            <w:r w:rsidRPr="00A86BA3">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6E921" w14:textId="77777777" w:rsidR="00D75A04" w:rsidRPr="00A86BA3" w:rsidRDefault="00D75A04" w:rsidP="008762B6">
            <w:pPr>
              <w:pStyle w:val="rowtabella0"/>
              <w:rPr>
                <w:color w:val="002060"/>
              </w:rPr>
            </w:pPr>
            <w:r w:rsidRPr="00A86BA3">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A588E" w14:textId="77777777" w:rsidR="00D75A04" w:rsidRPr="00A86BA3" w:rsidRDefault="00D75A04" w:rsidP="008762B6">
            <w:pPr>
              <w:pStyle w:val="rowtabella0"/>
              <w:rPr>
                <w:color w:val="002060"/>
              </w:rPr>
            </w:pPr>
            <w:r w:rsidRPr="00A86BA3">
              <w:rPr>
                <w:color w:val="002060"/>
              </w:rPr>
              <w:t>VIA DELLA LIBERTA'</w:t>
            </w:r>
          </w:p>
        </w:tc>
      </w:tr>
      <w:tr w:rsidR="00D75A04" w:rsidRPr="00A86BA3" w14:paraId="05D141C9"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E1A2C1" w14:textId="77777777" w:rsidR="00D75A04" w:rsidRPr="00A86BA3" w:rsidRDefault="00D75A04" w:rsidP="008762B6">
            <w:pPr>
              <w:pStyle w:val="rowtabella0"/>
              <w:rPr>
                <w:color w:val="002060"/>
              </w:rPr>
            </w:pPr>
            <w:r w:rsidRPr="00A86BA3">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2DA50C" w14:textId="77777777" w:rsidR="00D75A04" w:rsidRPr="00A86BA3" w:rsidRDefault="00D75A04" w:rsidP="008762B6">
            <w:pPr>
              <w:pStyle w:val="rowtabella0"/>
              <w:rPr>
                <w:color w:val="002060"/>
              </w:rPr>
            </w:pPr>
            <w:r w:rsidRPr="00A86BA3">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219C84"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7E6805" w14:textId="77777777" w:rsidR="00D75A04" w:rsidRPr="00A86BA3" w:rsidRDefault="00D75A04" w:rsidP="008762B6">
            <w:pPr>
              <w:pStyle w:val="rowtabella0"/>
              <w:rPr>
                <w:color w:val="002060"/>
              </w:rPr>
            </w:pPr>
            <w:r w:rsidRPr="00A86BA3">
              <w:rPr>
                <w:color w:val="002060"/>
              </w:rPr>
              <w:t>14/03/2025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69493B" w14:textId="77777777" w:rsidR="00D75A04" w:rsidRPr="00A86BA3" w:rsidRDefault="00D75A04" w:rsidP="008762B6">
            <w:pPr>
              <w:pStyle w:val="rowtabella0"/>
              <w:rPr>
                <w:color w:val="002060"/>
              </w:rPr>
            </w:pPr>
            <w:r w:rsidRPr="00A86BA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2B25DE" w14:textId="77777777" w:rsidR="00D75A04" w:rsidRPr="00A86BA3" w:rsidRDefault="00D75A04" w:rsidP="008762B6">
            <w:pPr>
              <w:pStyle w:val="rowtabella0"/>
              <w:rPr>
                <w:color w:val="002060"/>
              </w:rPr>
            </w:pPr>
            <w:r w:rsidRPr="00A86BA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58696D" w14:textId="77777777" w:rsidR="00D75A04" w:rsidRPr="00A86BA3" w:rsidRDefault="00D75A04" w:rsidP="008762B6">
            <w:pPr>
              <w:pStyle w:val="rowtabella0"/>
              <w:rPr>
                <w:color w:val="002060"/>
              </w:rPr>
            </w:pPr>
            <w:r w:rsidRPr="00A86BA3">
              <w:rPr>
                <w:color w:val="002060"/>
              </w:rPr>
              <w:t>VIA CORRADI</w:t>
            </w:r>
          </w:p>
        </w:tc>
      </w:tr>
      <w:tr w:rsidR="00D75A04" w:rsidRPr="00A86BA3" w14:paraId="5CCA4517"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D55E90" w14:textId="77777777" w:rsidR="00D75A04" w:rsidRPr="00A86BA3" w:rsidRDefault="00D75A04" w:rsidP="008762B6">
            <w:pPr>
              <w:pStyle w:val="rowtabella0"/>
              <w:rPr>
                <w:color w:val="002060"/>
              </w:rPr>
            </w:pPr>
            <w:r w:rsidRPr="00A86BA3">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998A09" w14:textId="77777777" w:rsidR="00D75A04" w:rsidRPr="00A86BA3" w:rsidRDefault="00D75A04" w:rsidP="008762B6">
            <w:pPr>
              <w:pStyle w:val="rowtabella0"/>
              <w:rPr>
                <w:color w:val="002060"/>
              </w:rPr>
            </w:pPr>
            <w:r w:rsidRPr="00A86BA3">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515F4D"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C1D341" w14:textId="77777777" w:rsidR="00D75A04" w:rsidRPr="00A86BA3" w:rsidRDefault="00D75A04" w:rsidP="008762B6">
            <w:pPr>
              <w:pStyle w:val="rowtabella0"/>
              <w:rPr>
                <w:color w:val="002060"/>
              </w:rPr>
            </w:pPr>
            <w:r w:rsidRPr="00A86BA3">
              <w:rPr>
                <w:color w:val="002060"/>
              </w:rPr>
              <w:t>14/03/2025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D24CFD" w14:textId="77777777" w:rsidR="00D75A04" w:rsidRPr="00A86BA3" w:rsidRDefault="00D75A04" w:rsidP="008762B6">
            <w:pPr>
              <w:pStyle w:val="rowtabella0"/>
              <w:rPr>
                <w:color w:val="002060"/>
              </w:rPr>
            </w:pPr>
            <w:r w:rsidRPr="00A86BA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060CD" w14:textId="77777777" w:rsidR="00D75A04" w:rsidRPr="00A86BA3" w:rsidRDefault="00D75A04" w:rsidP="008762B6">
            <w:pPr>
              <w:pStyle w:val="rowtabella0"/>
              <w:rPr>
                <w:color w:val="002060"/>
              </w:rPr>
            </w:pPr>
            <w:r w:rsidRPr="00A86BA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EE589D" w14:textId="77777777" w:rsidR="00D75A04" w:rsidRPr="00A86BA3" w:rsidRDefault="00D75A04" w:rsidP="008762B6">
            <w:pPr>
              <w:pStyle w:val="rowtabella0"/>
              <w:rPr>
                <w:color w:val="002060"/>
              </w:rPr>
            </w:pPr>
            <w:r w:rsidRPr="00A86BA3">
              <w:rPr>
                <w:color w:val="002060"/>
              </w:rPr>
              <w:t>VIA DELLO SPORT</w:t>
            </w:r>
          </w:p>
        </w:tc>
      </w:tr>
      <w:tr w:rsidR="00D75A04" w:rsidRPr="00A86BA3" w14:paraId="6C1A3AA0"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C97D30" w14:textId="77777777" w:rsidR="00D75A04" w:rsidRPr="00A86BA3" w:rsidRDefault="00D75A04" w:rsidP="008762B6">
            <w:pPr>
              <w:pStyle w:val="rowtabella0"/>
              <w:rPr>
                <w:color w:val="002060"/>
              </w:rPr>
            </w:pPr>
            <w:r w:rsidRPr="00A86BA3">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D4819E" w14:textId="77777777" w:rsidR="00D75A04" w:rsidRPr="00A86BA3" w:rsidRDefault="00D75A04" w:rsidP="008762B6">
            <w:pPr>
              <w:pStyle w:val="rowtabella0"/>
              <w:rPr>
                <w:color w:val="002060"/>
              </w:rPr>
            </w:pPr>
            <w:r w:rsidRPr="00A86BA3">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7D4273"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6AE429" w14:textId="77777777" w:rsidR="00D75A04" w:rsidRPr="00A86BA3" w:rsidRDefault="00D75A04" w:rsidP="008762B6">
            <w:pPr>
              <w:pStyle w:val="rowtabella0"/>
              <w:rPr>
                <w:color w:val="002060"/>
              </w:rPr>
            </w:pPr>
            <w:r w:rsidRPr="00A86BA3">
              <w:rPr>
                <w:color w:val="002060"/>
              </w:rPr>
              <w:t>14/03/2025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BFBD13" w14:textId="77777777" w:rsidR="00D75A04" w:rsidRPr="00A86BA3" w:rsidRDefault="00D75A04" w:rsidP="008762B6">
            <w:pPr>
              <w:pStyle w:val="rowtabella0"/>
              <w:rPr>
                <w:color w:val="002060"/>
              </w:rPr>
            </w:pPr>
            <w:r w:rsidRPr="00A86BA3">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C58D58" w14:textId="77777777" w:rsidR="00D75A04" w:rsidRPr="00A86BA3" w:rsidRDefault="00D75A04" w:rsidP="008762B6">
            <w:pPr>
              <w:pStyle w:val="rowtabella0"/>
              <w:rPr>
                <w:color w:val="002060"/>
              </w:rPr>
            </w:pPr>
            <w:r w:rsidRPr="00A86BA3">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CC4FB2" w14:textId="77777777" w:rsidR="00D75A04" w:rsidRPr="00A86BA3" w:rsidRDefault="00D75A04" w:rsidP="008762B6">
            <w:pPr>
              <w:pStyle w:val="rowtabella0"/>
              <w:rPr>
                <w:color w:val="002060"/>
              </w:rPr>
            </w:pPr>
            <w:r w:rsidRPr="00A86BA3">
              <w:rPr>
                <w:color w:val="002060"/>
              </w:rPr>
              <w:t>CENTRO ABITATO</w:t>
            </w:r>
          </w:p>
        </w:tc>
      </w:tr>
      <w:tr w:rsidR="00D75A04" w:rsidRPr="00A86BA3" w14:paraId="106CFDAE"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47F998" w14:textId="77777777" w:rsidR="00D75A04" w:rsidRPr="00A86BA3" w:rsidRDefault="00D75A04" w:rsidP="008762B6">
            <w:pPr>
              <w:pStyle w:val="rowtabella0"/>
              <w:rPr>
                <w:color w:val="002060"/>
              </w:rPr>
            </w:pPr>
            <w:r w:rsidRPr="00A86BA3">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3F2497" w14:textId="77777777" w:rsidR="00D75A04" w:rsidRPr="00A86BA3" w:rsidRDefault="00D75A04" w:rsidP="008762B6">
            <w:pPr>
              <w:pStyle w:val="rowtabella0"/>
              <w:rPr>
                <w:color w:val="002060"/>
              </w:rPr>
            </w:pPr>
            <w:r w:rsidRPr="00A86BA3">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6BB609"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333071" w14:textId="77777777" w:rsidR="00D75A04" w:rsidRPr="00A86BA3" w:rsidRDefault="00D75A04" w:rsidP="008762B6">
            <w:pPr>
              <w:pStyle w:val="rowtabella0"/>
              <w:rPr>
                <w:color w:val="002060"/>
              </w:rPr>
            </w:pPr>
            <w:r w:rsidRPr="00A86BA3">
              <w:rPr>
                <w:color w:val="002060"/>
              </w:rPr>
              <w:t>14/03/2025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D6293B" w14:textId="77777777" w:rsidR="00D75A04" w:rsidRPr="00A86BA3" w:rsidRDefault="00D75A04" w:rsidP="008762B6">
            <w:pPr>
              <w:pStyle w:val="rowtabella0"/>
              <w:rPr>
                <w:color w:val="002060"/>
              </w:rPr>
            </w:pPr>
            <w:r w:rsidRPr="00A86BA3">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F88F87" w14:textId="77777777" w:rsidR="00D75A04" w:rsidRPr="00A86BA3" w:rsidRDefault="00D75A04" w:rsidP="008762B6">
            <w:pPr>
              <w:pStyle w:val="rowtabella0"/>
              <w:rPr>
                <w:color w:val="002060"/>
              </w:rPr>
            </w:pPr>
            <w:r w:rsidRPr="00A86BA3">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718BD" w14:textId="77777777" w:rsidR="00D75A04" w:rsidRPr="00A86BA3" w:rsidRDefault="00D75A04" w:rsidP="008762B6">
            <w:pPr>
              <w:pStyle w:val="rowtabella0"/>
              <w:rPr>
                <w:color w:val="002060"/>
              </w:rPr>
            </w:pPr>
            <w:r w:rsidRPr="00A86BA3">
              <w:rPr>
                <w:color w:val="002060"/>
              </w:rPr>
              <w:t>VIA ADIGE, 35</w:t>
            </w:r>
          </w:p>
        </w:tc>
      </w:tr>
      <w:tr w:rsidR="00D75A04" w:rsidRPr="00A86BA3" w14:paraId="0DC01500"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4CA8B8" w14:textId="77777777" w:rsidR="00D75A04" w:rsidRPr="00A86BA3" w:rsidRDefault="00D75A04" w:rsidP="008762B6">
            <w:pPr>
              <w:pStyle w:val="rowtabella0"/>
              <w:rPr>
                <w:color w:val="002060"/>
              </w:rPr>
            </w:pPr>
            <w:r w:rsidRPr="00A86BA3">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170A3" w14:textId="77777777" w:rsidR="00D75A04" w:rsidRPr="00A86BA3" w:rsidRDefault="00D75A04" w:rsidP="008762B6">
            <w:pPr>
              <w:pStyle w:val="rowtabella0"/>
              <w:rPr>
                <w:color w:val="002060"/>
              </w:rPr>
            </w:pPr>
            <w:r w:rsidRPr="00A86BA3">
              <w:rPr>
                <w:color w:val="002060"/>
              </w:rPr>
              <w:t>ACCUMOLI GANG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AF63A"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5072E" w14:textId="77777777" w:rsidR="00D75A04" w:rsidRPr="00A86BA3" w:rsidRDefault="00D75A04" w:rsidP="008762B6">
            <w:pPr>
              <w:pStyle w:val="rowtabella0"/>
              <w:rPr>
                <w:color w:val="002060"/>
              </w:rPr>
            </w:pPr>
            <w:r w:rsidRPr="00A86BA3">
              <w:rPr>
                <w:color w:val="002060"/>
              </w:rPr>
              <w:t>15/03/2025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15011" w14:textId="77777777" w:rsidR="00D75A04" w:rsidRPr="00A86BA3" w:rsidRDefault="00D75A04" w:rsidP="008762B6">
            <w:pPr>
              <w:pStyle w:val="rowtabella0"/>
              <w:rPr>
                <w:color w:val="002060"/>
              </w:rPr>
            </w:pPr>
            <w:r w:rsidRPr="00A86BA3">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98CA6" w14:textId="77777777" w:rsidR="00D75A04" w:rsidRPr="00A86BA3" w:rsidRDefault="00D75A04" w:rsidP="008762B6">
            <w:pPr>
              <w:pStyle w:val="rowtabella0"/>
              <w:rPr>
                <w:color w:val="002060"/>
              </w:rPr>
            </w:pPr>
            <w:r w:rsidRPr="00A86BA3">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56212" w14:textId="77777777" w:rsidR="00D75A04" w:rsidRPr="00A86BA3" w:rsidRDefault="00D75A04" w:rsidP="008762B6">
            <w:pPr>
              <w:pStyle w:val="rowtabella0"/>
              <w:rPr>
                <w:color w:val="002060"/>
              </w:rPr>
            </w:pPr>
            <w:r w:rsidRPr="00A86BA3">
              <w:rPr>
                <w:color w:val="002060"/>
              </w:rPr>
              <w:t>VIA PERTINI</w:t>
            </w:r>
          </w:p>
        </w:tc>
      </w:tr>
    </w:tbl>
    <w:p w14:paraId="1CF25DEB" w14:textId="77777777" w:rsidR="00D75A04" w:rsidRPr="007A0E23" w:rsidRDefault="00D75A04" w:rsidP="00D75A04">
      <w:pPr>
        <w:pStyle w:val="breakline"/>
        <w:rPr>
          <w:rFonts w:eastAsiaTheme="minorEastAsia"/>
          <w:color w:val="002060"/>
        </w:rPr>
      </w:pPr>
    </w:p>
    <w:p w14:paraId="1909CDB3" w14:textId="77777777" w:rsidR="00D75A04" w:rsidRPr="007A0E23" w:rsidRDefault="00D75A04" w:rsidP="00D75A04">
      <w:pPr>
        <w:pStyle w:val="breakline"/>
        <w:rPr>
          <w:color w:val="002060"/>
        </w:rPr>
      </w:pPr>
    </w:p>
    <w:p w14:paraId="282510E3" w14:textId="77777777" w:rsidR="00D75A04" w:rsidRPr="007A0E23" w:rsidRDefault="00D75A04" w:rsidP="00D75A04">
      <w:pPr>
        <w:pStyle w:val="titolocampionato0"/>
        <w:shd w:val="clear" w:color="auto" w:fill="CCCCCC"/>
        <w:spacing w:before="80" w:after="40"/>
        <w:rPr>
          <w:color w:val="002060"/>
        </w:rPr>
      </w:pPr>
      <w:r w:rsidRPr="007A0E23">
        <w:rPr>
          <w:color w:val="002060"/>
        </w:rPr>
        <w:t>REGIONALE CALCIO A 5 FEMMINILE</w:t>
      </w:r>
    </w:p>
    <w:p w14:paraId="3105AB88" w14:textId="77777777" w:rsidR="00D75A04" w:rsidRPr="007A0E23" w:rsidRDefault="00D75A04" w:rsidP="00D75A04">
      <w:pPr>
        <w:pStyle w:val="titoloprinc0"/>
        <w:rPr>
          <w:color w:val="002060"/>
        </w:rPr>
      </w:pPr>
      <w:r w:rsidRPr="007A0E23">
        <w:rPr>
          <w:color w:val="002060"/>
        </w:rPr>
        <w:t>RISULTATI</w:t>
      </w:r>
    </w:p>
    <w:p w14:paraId="41925CCB" w14:textId="77777777" w:rsidR="00D75A04" w:rsidRPr="007A0E23" w:rsidRDefault="00D75A04" w:rsidP="00D75A04">
      <w:pPr>
        <w:pStyle w:val="breakline"/>
        <w:rPr>
          <w:color w:val="002060"/>
        </w:rPr>
      </w:pPr>
    </w:p>
    <w:p w14:paraId="26FEB02A" w14:textId="77777777" w:rsidR="00D75A04" w:rsidRPr="007A0E23" w:rsidRDefault="00D75A04" w:rsidP="00D75A04">
      <w:pPr>
        <w:pStyle w:val="sottotitolocampionato10"/>
        <w:rPr>
          <w:color w:val="002060"/>
        </w:rPr>
      </w:pPr>
      <w:r w:rsidRPr="007A0E23">
        <w:rPr>
          <w:color w:val="002060"/>
        </w:rPr>
        <w:t>RISULTATI UFFICIALI GARE DEL 07/03/2025</w:t>
      </w:r>
    </w:p>
    <w:p w14:paraId="7C9890F9" w14:textId="77777777" w:rsidR="00091375" w:rsidRPr="00091375" w:rsidRDefault="00091375" w:rsidP="00091375">
      <w:pPr>
        <w:pStyle w:val="sottotitolocampionato20"/>
        <w:spacing w:before="0" w:beforeAutospacing="0" w:after="0" w:afterAutospacing="0"/>
        <w:rPr>
          <w:rFonts w:ascii="Arial" w:hAnsi="Arial" w:cs="Arial"/>
          <w:color w:val="002060"/>
          <w:sz w:val="20"/>
          <w:szCs w:val="20"/>
        </w:rPr>
      </w:pPr>
      <w:r w:rsidRPr="00091375">
        <w:rPr>
          <w:rFonts w:ascii="Arial" w:hAnsi="Arial" w:cs="Arial"/>
          <w:color w:val="002060"/>
          <w:sz w:val="20"/>
          <w:szCs w:val="20"/>
        </w:rPr>
        <w:t>Si trascrivono qui di seguito i risultati ufficiali delle gare disputate</w:t>
      </w:r>
    </w:p>
    <w:p w14:paraId="3A99DDBA" w14:textId="77777777" w:rsidR="00D75A04" w:rsidRPr="007A0E23" w:rsidRDefault="00D75A04" w:rsidP="00D75A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75A04" w:rsidRPr="007A0E23" w14:paraId="6A08318B"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7F86A825"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BEFAE" w14:textId="77777777" w:rsidR="00D75A04" w:rsidRPr="007A0E23" w:rsidRDefault="00D75A04" w:rsidP="008762B6">
                  <w:pPr>
                    <w:pStyle w:val="headertabella0"/>
                    <w:rPr>
                      <w:color w:val="002060"/>
                    </w:rPr>
                  </w:pPr>
                  <w:r w:rsidRPr="007A0E23">
                    <w:rPr>
                      <w:color w:val="002060"/>
                    </w:rPr>
                    <w:t>GIRONE A - 9 Giornata - R</w:t>
                  </w:r>
                </w:p>
              </w:tc>
            </w:tr>
            <w:tr w:rsidR="00D75A04" w:rsidRPr="007A0E23" w14:paraId="7220A7FA"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ED8DA6" w14:textId="77777777" w:rsidR="00D75A04" w:rsidRPr="007A0E23" w:rsidRDefault="00D75A04" w:rsidP="008762B6">
                  <w:pPr>
                    <w:pStyle w:val="rowtabella0"/>
                    <w:rPr>
                      <w:color w:val="002060"/>
                    </w:rPr>
                  </w:pPr>
                  <w:r w:rsidRPr="007A0E23">
                    <w:rPr>
                      <w:color w:val="002060"/>
                    </w:rPr>
                    <w:t>CALCIO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FFD0A" w14:textId="77777777" w:rsidR="00D75A04" w:rsidRPr="007A0E23" w:rsidRDefault="00D75A04" w:rsidP="008762B6">
                  <w:pPr>
                    <w:pStyle w:val="rowtabella0"/>
                    <w:rPr>
                      <w:color w:val="002060"/>
                    </w:rPr>
                  </w:pPr>
                  <w:r w:rsidRPr="007A0E23">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B131E" w14:textId="77777777" w:rsidR="00D75A04" w:rsidRPr="007A0E23" w:rsidRDefault="00D75A04" w:rsidP="008762B6">
                  <w:pPr>
                    <w:pStyle w:val="rowtabella0"/>
                    <w:jc w:val="center"/>
                    <w:rPr>
                      <w:color w:val="002060"/>
                    </w:rPr>
                  </w:pPr>
                  <w:r w:rsidRPr="007A0E23">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93F5C" w14:textId="77777777" w:rsidR="00D75A04" w:rsidRPr="007A0E23" w:rsidRDefault="00D75A04" w:rsidP="008762B6">
                  <w:pPr>
                    <w:pStyle w:val="rowtabella0"/>
                    <w:jc w:val="center"/>
                    <w:rPr>
                      <w:color w:val="002060"/>
                    </w:rPr>
                  </w:pPr>
                  <w:r w:rsidRPr="007A0E23">
                    <w:rPr>
                      <w:color w:val="002060"/>
                    </w:rPr>
                    <w:t> </w:t>
                  </w:r>
                </w:p>
              </w:tc>
            </w:tr>
            <w:tr w:rsidR="00D75A04" w:rsidRPr="007A0E23" w14:paraId="705D10ED"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D90FD0" w14:textId="77777777" w:rsidR="00D75A04" w:rsidRPr="007A0E23" w:rsidRDefault="00D75A04" w:rsidP="008762B6">
                  <w:pPr>
                    <w:pStyle w:val="rowtabella0"/>
                    <w:rPr>
                      <w:color w:val="002060"/>
                    </w:rPr>
                  </w:pPr>
                  <w:r w:rsidRPr="007A0E23">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409147" w14:textId="77777777" w:rsidR="00D75A04" w:rsidRPr="007A0E23" w:rsidRDefault="00D75A04" w:rsidP="008762B6">
                  <w:pPr>
                    <w:pStyle w:val="rowtabella0"/>
                    <w:rPr>
                      <w:color w:val="002060"/>
                    </w:rPr>
                  </w:pPr>
                  <w:r w:rsidRPr="007A0E23">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122E28" w14:textId="77777777" w:rsidR="00D75A04" w:rsidRPr="007A0E23" w:rsidRDefault="00D75A04" w:rsidP="008762B6">
                  <w:pPr>
                    <w:pStyle w:val="rowtabella0"/>
                    <w:jc w:val="center"/>
                    <w:rPr>
                      <w:color w:val="002060"/>
                    </w:rPr>
                  </w:pPr>
                  <w:r w:rsidRPr="007A0E23">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817472" w14:textId="77777777" w:rsidR="00D75A04" w:rsidRPr="007A0E23" w:rsidRDefault="00D75A04" w:rsidP="008762B6">
                  <w:pPr>
                    <w:pStyle w:val="rowtabella0"/>
                    <w:jc w:val="center"/>
                    <w:rPr>
                      <w:color w:val="002060"/>
                    </w:rPr>
                  </w:pPr>
                  <w:r w:rsidRPr="007A0E23">
                    <w:rPr>
                      <w:color w:val="002060"/>
                    </w:rPr>
                    <w:t> </w:t>
                  </w:r>
                </w:p>
              </w:tc>
            </w:tr>
            <w:tr w:rsidR="00D75A04" w:rsidRPr="007A0E23" w14:paraId="13C2BA49"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5F5A4B" w14:textId="77777777" w:rsidR="00D75A04" w:rsidRPr="007A0E23" w:rsidRDefault="00D75A04" w:rsidP="008762B6">
                  <w:pPr>
                    <w:pStyle w:val="rowtabella0"/>
                    <w:rPr>
                      <w:color w:val="002060"/>
                    </w:rPr>
                  </w:pPr>
                  <w:r w:rsidRPr="007A0E23">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17D560" w14:textId="77777777" w:rsidR="00D75A04" w:rsidRPr="007A0E23" w:rsidRDefault="00D75A04" w:rsidP="008762B6">
                  <w:pPr>
                    <w:pStyle w:val="rowtabella0"/>
                    <w:rPr>
                      <w:color w:val="002060"/>
                    </w:rPr>
                  </w:pPr>
                  <w:r w:rsidRPr="007A0E23">
                    <w:rPr>
                      <w:color w:val="002060"/>
                    </w:rPr>
                    <w:t>- KAIROS 3 MONTI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618D74" w14:textId="77777777" w:rsidR="00D75A04" w:rsidRPr="007A0E23" w:rsidRDefault="00D75A04" w:rsidP="008762B6">
                  <w:pPr>
                    <w:pStyle w:val="rowtabella0"/>
                    <w:jc w:val="center"/>
                    <w:rPr>
                      <w:color w:val="002060"/>
                    </w:rPr>
                  </w:pPr>
                  <w:r w:rsidRPr="007A0E23">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7C8338" w14:textId="77777777" w:rsidR="00D75A04" w:rsidRPr="007A0E23" w:rsidRDefault="00D75A04" w:rsidP="008762B6">
                  <w:pPr>
                    <w:pStyle w:val="rowtabella0"/>
                    <w:jc w:val="center"/>
                    <w:rPr>
                      <w:color w:val="002060"/>
                    </w:rPr>
                  </w:pPr>
                  <w:r w:rsidRPr="007A0E23">
                    <w:rPr>
                      <w:color w:val="002060"/>
                    </w:rPr>
                    <w:t> </w:t>
                  </w:r>
                </w:p>
              </w:tc>
            </w:tr>
            <w:tr w:rsidR="00D75A04" w:rsidRPr="007A0E23" w14:paraId="0AD4021C"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714C2D" w14:textId="77777777" w:rsidR="00D75A04" w:rsidRPr="007A0E23" w:rsidRDefault="00D75A04" w:rsidP="008762B6">
                  <w:pPr>
                    <w:pStyle w:val="rowtabella0"/>
                    <w:rPr>
                      <w:color w:val="002060"/>
                    </w:rPr>
                  </w:pPr>
                  <w:r w:rsidRPr="007A0E23">
                    <w:rPr>
                      <w:color w:val="002060"/>
                    </w:rPr>
                    <w:t>(1)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842308" w14:textId="77777777" w:rsidR="00D75A04" w:rsidRPr="007A0E23" w:rsidRDefault="00D75A04" w:rsidP="008762B6">
                  <w:pPr>
                    <w:pStyle w:val="rowtabella0"/>
                    <w:rPr>
                      <w:color w:val="002060"/>
                    </w:rPr>
                  </w:pPr>
                  <w:r w:rsidRPr="007A0E23">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40A4BA" w14:textId="77777777" w:rsidR="00D75A04" w:rsidRPr="007A0E23" w:rsidRDefault="00D75A04" w:rsidP="008762B6">
                  <w:pPr>
                    <w:pStyle w:val="rowtabella0"/>
                    <w:jc w:val="center"/>
                    <w:rPr>
                      <w:color w:val="002060"/>
                    </w:rPr>
                  </w:pPr>
                  <w:r w:rsidRPr="007A0E23">
                    <w:rPr>
                      <w:color w:val="002060"/>
                    </w:rPr>
                    <w:t>0 - 14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FC3D99" w14:textId="77777777" w:rsidR="00D75A04" w:rsidRPr="007A0E23" w:rsidRDefault="00D75A04" w:rsidP="008762B6">
                  <w:pPr>
                    <w:pStyle w:val="rowtabella0"/>
                    <w:jc w:val="center"/>
                    <w:rPr>
                      <w:color w:val="002060"/>
                    </w:rPr>
                  </w:pPr>
                  <w:r w:rsidRPr="007A0E23">
                    <w:rPr>
                      <w:color w:val="002060"/>
                    </w:rPr>
                    <w:t> </w:t>
                  </w:r>
                </w:p>
              </w:tc>
            </w:tr>
            <w:tr w:rsidR="00D75A04" w:rsidRPr="007A0E23" w14:paraId="25E1D694"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619277" w14:textId="77777777" w:rsidR="00D75A04" w:rsidRPr="007A0E23" w:rsidRDefault="00D75A04" w:rsidP="008762B6">
                  <w:pPr>
                    <w:pStyle w:val="rowtabella0"/>
                    <w:rPr>
                      <w:color w:val="002060"/>
                    </w:rPr>
                  </w:pPr>
                  <w:r w:rsidRPr="007A0E23">
                    <w:rPr>
                      <w:color w:val="002060"/>
                    </w:rPr>
                    <w:t>VENERE POTENTIA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3C8BBC" w14:textId="77777777" w:rsidR="00D75A04" w:rsidRPr="007A0E23" w:rsidRDefault="00D75A04" w:rsidP="008762B6">
                  <w:pPr>
                    <w:pStyle w:val="rowtabella0"/>
                    <w:rPr>
                      <w:color w:val="002060"/>
                    </w:rPr>
                  </w:pPr>
                  <w:r w:rsidRPr="007A0E23">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C9A774" w14:textId="77777777" w:rsidR="00D75A04" w:rsidRPr="007A0E23" w:rsidRDefault="00D75A04" w:rsidP="008762B6">
                  <w:pPr>
                    <w:pStyle w:val="rowtabella0"/>
                    <w:jc w:val="center"/>
                    <w:rPr>
                      <w:color w:val="002060"/>
                    </w:rPr>
                  </w:pPr>
                  <w:r w:rsidRPr="007A0E23">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29FD29" w14:textId="77777777" w:rsidR="00D75A04" w:rsidRPr="007A0E23" w:rsidRDefault="00D75A04" w:rsidP="008762B6">
                  <w:pPr>
                    <w:pStyle w:val="rowtabella0"/>
                    <w:jc w:val="center"/>
                    <w:rPr>
                      <w:color w:val="002060"/>
                    </w:rPr>
                  </w:pPr>
                  <w:r w:rsidRPr="007A0E23">
                    <w:rPr>
                      <w:color w:val="002060"/>
                    </w:rPr>
                    <w:t> </w:t>
                  </w:r>
                </w:p>
              </w:tc>
            </w:tr>
            <w:tr w:rsidR="00D75A04" w:rsidRPr="007A0E23" w14:paraId="4FFBB4A0"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F1A695" w14:textId="77777777" w:rsidR="00D75A04" w:rsidRPr="007A0E23" w:rsidRDefault="00D75A04" w:rsidP="008762B6">
                  <w:pPr>
                    <w:pStyle w:val="rowtabella0"/>
                    <w:rPr>
                      <w:color w:val="002060"/>
                    </w:rPr>
                  </w:pPr>
                  <w:r w:rsidRPr="007A0E23">
                    <w:rPr>
                      <w:color w:val="002060"/>
                    </w:rPr>
                    <w:t>(1) WOMAN SANGIUSTESE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09285" w14:textId="77777777" w:rsidR="00D75A04" w:rsidRPr="007A0E23" w:rsidRDefault="00D75A04" w:rsidP="008762B6">
                  <w:pPr>
                    <w:pStyle w:val="rowtabella0"/>
                    <w:rPr>
                      <w:color w:val="002060"/>
                    </w:rPr>
                  </w:pPr>
                  <w:r w:rsidRPr="007A0E23">
                    <w:rPr>
                      <w:color w:val="002060"/>
                    </w:rPr>
                    <w:t xml:space="preserve">- </w:t>
                  </w:r>
                  <w:proofErr w:type="gramStart"/>
                  <w:r w:rsidRPr="007A0E23">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1E3D6" w14:textId="77777777" w:rsidR="00D75A04" w:rsidRPr="007A0E23" w:rsidRDefault="00D75A04" w:rsidP="008762B6">
                  <w:pPr>
                    <w:pStyle w:val="rowtabella0"/>
                    <w:jc w:val="center"/>
                    <w:rPr>
                      <w:color w:val="002060"/>
                    </w:rPr>
                  </w:pPr>
                  <w:r w:rsidRPr="007A0E23">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E7BAE" w14:textId="77777777" w:rsidR="00D75A04" w:rsidRPr="007A0E23" w:rsidRDefault="00D75A04" w:rsidP="008762B6">
                  <w:pPr>
                    <w:pStyle w:val="rowtabella0"/>
                    <w:jc w:val="center"/>
                    <w:rPr>
                      <w:color w:val="002060"/>
                    </w:rPr>
                  </w:pPr>
                  <w:r w:rsidRPr="007A0E23">
                    <w:rPr>
                      <w:color w:val="002060"/>
                    </w:rPr>
                    <w:t> </w:t>
                  </w:r>
                </w:p>
              </w:tc>
            </w:tr>
            <w:tr w:rsidR="00D75A04" w:rsidRPr="007A0E23" w14:paraId="5D853816"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064D460E" w14:textId="77777777" w:rsidR="00D75A04" w:rsidRPr="007A0E23" w:rsidRDefault="00D75A04" w:rsidP="008762B6">
                  <w:pPr>
                    <w:pStyle w:val="rowtabella0"/>
                    <w:rPr>
                      <w:color w:val="002060"/>
                    </w:rPr>
                  </w:pPr>
                  <w:r w:rsidRPr="007A0E23">
                    <w:rPr>
                      <w:color w:val="002060"/>
                    </w:rPr>
                    <w:lastRenderedPageBreak/>
                    <w:t>(1) - disputata il 08/03/2025</w:t>
                  </w:r>
                </w:p>
              </w:tc>
            </w:tr>
          </w:tbl>
          <w:p w14:paraId="5AC59C40" w14:textId="77777777" w:rsidR="00D75A04" w:rsidRPr="007A0E23" w:rsidRDefault="00D75A04" w:rsidP="008762B6">
            <w:pPr>
              <w:rPr>
                <w:color w:val="002060"/>
              </w:rPr>
            </w:pPr>
          </w:p>
        </w:tc>
      </w:tr>
    </w:tbl>
    <w:p w14:paraId="576189B8" w14:textId="77777777" w:rsidR="00D75A04" w:rsidRPr="007A0E23" w:rsidRDefault="00D75A04" w:rsidP="00D75A04">
      <w:pPr>
        <w:pStyle w:val="breakline"/>
        <w:rPr>
          <w:rFonts w:eastAsiaTheme="minorEastAsia"/>
          <w:color w:val="002060"/>
        </w:rPr>
      </w:pPr>
    </w:p>
    <w:p w14:paraId="53ED4B15" w14:textId="77777777" w:rsidR="00D75A04" w:rsidRPr="007A0E23" w:rsidRDefault="00D75A04" w:rsidP="00D75A04">
      <w:pPr>
        <w:pStyle w:val="breakline"/>
        <w:rPr>
          <w:color w:val="002060"/>
        </w:rPr>
      </w:pPr>
    </w:p>
    <w:p w14:paraId="51664C67" w14:textId="77777777" w:rsidR="00D75A04" w:rsidRPr="007A0E23" w:rsidRDefault="00D75A04" w:rsidP="00D75A04">
      <w:pPr>
        <w:pStyle w:val="titoloprinc0"/>
        <w:rPr>
          <w:color w:val="002060"/>
        </w:rPr>
      </w:pPr>
      <w:r w:rsidRPr="007A0E23">
        <w:rPr>
          <w:color w:val="002060"/>
        </w:rPr>
        <w:t>GIUDICE SPORTIVO</w:t>
      </w:r>
    </w:p>
    <w:p w14:paraId="5C8DFB36" w14:textId="77777777" w:rsidR="00D75A04" w:rsidRPr="007A0E23" w:rsidRDefault="00D75A04" w:rsidP="00D75A04">
      <w:pPr>
        <w:pStyle w:val="diffida"/>
        <w:rPr>
          <w:color w:val="002060"/>
        </w:rPr>
      </w:pPr>
      <w:r w:rsidRPr="007A0E23">
        <w:rPr>
          <w:color w:val="002060"/>
        </w:rPr>
        <w:t>Il Giudice Sportivo Avv. Agnese Lazzaretti, con l'assistenza del Segretario Angelo Castellana, nella seduta del 12/03/2025, ha adottato le decisioni che di seguito integralmente si riportano:</w:t>
      </w:r>
    </w:p>
    <w:p w14:paraId="4DEB20C1" w14:textId="77777777" w:rsidR="00D75A04" w:rsidRPr="007A0E23" w:rsidRDefault="00D75A04" w:rsidP="00D75A04">
      <w:pPr>
        <w:pStyle w:val="titolo10"/>
        <w:rPr>
          <w:color w:val="002060"/>
        </w:rPr>
      </w:pPr>
      <w:r w:rsidRPr="007A0E23">
        <w:rPr>
          <w:color w:val="002060"/>
        </w:rPr>
        <w:t xml:space="preserve">GARE DEL 7/ 3/2025 </w:t>
      </w:r>
    </w:p>
    <w:p w14:paraId="505479A8" w14:textId="77777777" w:rsidR="00D75A04" w:rsidRPr="007A0E23" w:rsidRDefault="00D75A04" w:rsidP="00D75A04">
      <w:pPr>
        <w:pStyle w:val="titolo7a"/>
        <w:rPr>
          <w:color w:val="002060"/>
        </w:rPr>
      </w:pPr>
      <w:r w:rsidRPr="007A0E23">
        <w:rPr>
          <w:color w:val="002060"/>
        </w:rPr>
        <w:t xml:space="preserve">PROVVEDIMENTI DISCIPLINARI </w:t>
      </w:r>
    </w:p>
    <w:p w14:paraId="53CC114D"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56C086B2" w14:textId="77777777" w:rsidR="00D75A04" w:rsidRPr="007A0E23" w:rsidRDefault="00D75A04" w:rsidP="00D75A04">
      <w:pPr>
        <w:pStyle w:val="titolo30"/>
        <w:rPr>
          <w:color w:val="002060"/>
        </w:rPr>
      </w:pPr>
      <w:r w:rsidRPr="007A0E23">
        <w:rPr>
          <w:color w:val="002060"/>
        </w:rPr>
        <w:t xml:space="preserve">CALCIATORI NON ESPULSI </w:t>
      </w:r>
    </w:p>
    <w:p w14:paraId="32FC3EB2" w14:textId="77777777" w:rsidR="00D75A04" w:rsidRPr="007A0E23" w:rsidRDefault="00D75A04" w:rsidP="00D75A04">
      <w:pPr>
        <w:pStyle w:val="titolo20"/>
        <w:rPr>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72AEDB9" w14:textId="77777777" w:rsidTr="008762B6">
        <w:tc>
          <w:tcPr>
            <w:tcW w:w="2200" w:type="dxa"/>
            <w:tcMar>
              <w:top w:w="20" w:type="dxa"/>
              <w:left w:w="20" w:type="dxa"/>
              <w:bottom w:w="20" w:type="dxa"/>
              <w:right w:w="20" w:type="dxa"/>
            </w:tcMar>
            <w:vAlign w:val="center"/>
            <w:hideMark/>
          </w:tcPr>
          <w:p w14:paraId="11FDF8F3" w14:textId="77777777" w:rsidR="00D75A04" w:rsidRPr="007A0E23" w:rsidRDefault="00D75A04" w:rsidP="008762B6">
            <w:pPr>
              <w:pStyle w:val="movimento"/>
              <w:rPr>
                <w:color w:val="002060"/>
              </w:rPr>
            </w:pPr>
            <w:r w:rsidRPr="007A0E23">
              <w:rPr>
                <w:color w:val="002060"/>
              </w:rPr>
              <w:t>LOMBARDELLI ALESSIA</w:t>
            </w:r>
          </w:p>
        </w:tc>
        <w:tc>
          <w:tcPr>
            <w:tcW w:w="2200" w:type="dxa"/>
            <w:tcMar>
              <w:top w:w="20" w:type="dxa"/>
              <w:left w:w="20" w:type="dxa"/>
              <w:bottom w:w="20" w:type="dxa"/>
              <w:right w:w="20" w:type="dxa"/>
            </w:tcMar>
            <w:vAlign w:val="center"/>
            <w:hideMark/>
          </w:tcPr>
          <w:p w14:paraId="5744444A" w14:textId="77777777" w:rsidR="00D75A04" w:rsidRPr="007A0E23" w:rsidRDefault="00D75A04" w:rsidP="008762B6">
            <w:pPr>
              <w:pStyle w:val="movimento2"/>
              <w:rPr>
                <w:color w:val="002060"/>
              </w:rPr>
            </w:pPr>
            <w:r w:rsidRPr="007A0E23">
              <w:rPr>
                <w:color w:val="002060"/>
              </w:rPr>
              <w:t xml:space="preserve">(TRODICA FUTSAL) </w:t>
            </w:r>
          </w:p>
        </w:tc>
        <w:tc>
          <w:tcPr>
            <w:tcW w:w="800" w:type="dxa"/>
            <w:tcMar>
              <w:top w:w="20" w:type="dxa"/>
              <w:left w:w="20" w:type="dxa"/>
              <w:bottom w:w="20" w:type="dxa"/>
              <w:right w:w="20" w:type="dxa"/>
            </w:tcMar>
            <w:vAlign w:val="center"/>
            <w:hideMark/>
          </w:tcPr>
          <w:p w14:paraId="70FCA5B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76D7D3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E68D7C8" w14:textId="77777777" w:rsidR="00D75A04" w:rsidRPr="007A0E23" w:rsidRDefault="00D75A04" w:rsidP="008762B6">
            <w:pPr>
              <w:pStyle w:val="movimento2"/>
              <w:rPr>
                <w:color w:val="002060"/>
              </w:rPr>
            </w:pPr>
            <w:r w:rsidRPr="007A0E23">
              <w:rPr>
                <w:color w:val="002060"/>
              </w:rPr>
              <w:t> </w:t>
            </w:r>
          </w:p>
        </w:tc>
      </w:tr>
    </w:tbl>
    <w:p w14:paraId="14EE926C" w14:textId="77777777" w:rsidR="00D75A04" w:rsidRPr="007A0E23" w:rsidRDefault="00D75A04" w:rsidP="00D75A04">
      <w:pPr>
        <w:pStyle w:val="titolo10"/>
        <w:rPr>
          <w:rFonts w:eastAsiaTheme="minorEastAsia"/>
          <w:color w:val="002060"/>
        </w:rPr>
      </w:pPr>
      <w:r w:rsidRPr="007A0E23">
        <w:rPr>
          <w:color w:val="002060"/>
        </w:rPr>
        <w:t xml:space="preserve">GARE DEL 8/ 3/2025 </w:t>
      </w:r>
    </w:p>
    <w:p w14:paraId="1F740643" w14:textId="77777777" w:rsidR="00D75A04" w:rsidRPr="007A0E23" w:rsidRDefault="00D75A04" w:rsidP="00D75A04">
      <w:pPr>
        <w:pStyle w:val="titolo7a"/>
        <w:rPr>
          <w:color w:val="002060"/>
        </w:rPr>
      </w:pPr>
      <w:r w:rsidRPr="007A0E23">
        <w:rPr>
          <w:color w:val="002060"/>
        </w:rPr>
        <w:t xml:space="preserve">PROVVEDIMENTI DISCIPLINARI </w:t>
      </w:r>
    </w:p>
    <w:p w14:paraId="412107B0"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2B30D27D" w14:textId="77777777" w:rsidR="00D75A04" w:rsidRPr="007A0E23" w:rsidRDefault="00D75A04" w:rsidP="00D75A04">
      <w:pPr>
        <w:pStyle w:val="titolo30"/>
        <w:rPr>
          <w:color w:val="002060"/>
        </w:rPr>
      </w:pPr>
      <w:r w:rsidRPr="007A0E23">
        <w:rPr>
          <w:color w:val="002060"/>
        </w:rPr>
        <w:t xml:space="preserve">CALCIATORI NON ESPULSI </w:t>
      </w:r>
    </w:p>
    <w:p w14:paraId="0B07E04D" w14:textId="77777777" w:rsidR="00D75A04" w:rsidRPr="007A0E23" w:rsidRDefault="00D75A04" w:rsidP="00D75A04">
      <w:pPr>
        <w:pStyle w:val="titolo20"/>
        <w:rPr>
          <w:color w:val="002060"/>
        </w:rPr>
      </w:pPr>
      <w:r w:rsidRPr="007A0E2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C5E57A8" w14:textId="77777777" w:rsidTr="008762B6">
        <w:tc>
          <w:tcPr>
            <w:tcW w:w="2200" w:type="dxa"/>
            <w:tcMar>
              <w:top w:w="20" w:type="dxa"/>
              <w:left w:w="20" w:type="dxa"/>
              <w:bottom w:w="20" w:type="dxa"/>
              <w:right w:w="20" w:type="dxa"/>
            </w:tcMar>
            <w:vAlign w:val="center"/>
            <w:hideMark/>
          </w:tcPr>
          <w:p w14:paraId="4834AA1C" w14:textId="77777777" w:rsidR="00D75A04" w:rsidRPr="007A0E23" w:rsidRDefault="00D75A04" w:rsidP="008762B6">
            <w:pPr>
              <w:pStyle w:val="movimento"/>
              <w:rPr>
                <w:color w:val="002060"/>
              </w:rPr>
            </w:pPr>
            <w:r w:rsidRPr="007A0E23">
              <w:rPr>
                <w:color w:val="002060"/>
              </w:rPr>
              <w:t>NATALI VALENTINA</w:t>
            </w:r>
          </w:p>
        </w:tc>
        <w:tc>
          <w:tcPr>
            <w:tcW w:w="2200" w:type="dxa"/>
            <w:tcMar>
              <w:top w:w="20" w:type="dxa"/>
              <w:left w:w="20" w:type="dxa"/>
              <w:bottom w:w="20" w:type="dxa"/>
              <w:right w:w="20" w:type="dxa"/>
            </w:tcMar>
            <w:vAlign w:val="center"/>
            <w:hideMark/>
          </w:tcPr>
          <w:p w14:paraId="276EE098" w14:textId="77777777" w:rsidR="00D75A04" w:rsidRPr="007A0E23" w:rsidRDefault="00D75A04" w:rsidP="008762B6">
            <w:pPr>
              <w:pStyle w:val="movimento2"/>
              <w:rPr>
                <w:color w:val="002060"/>
              </w:rPr>
            </w:pPr>
            <w:r w:rsidRPr="007A0E23">
              <w:rPr>
                <w:color w:val="002060"/>
              </w:rPr>
              <w:t xml:space="preserve">(KAIROS 3 MONTI ASD) </w:t>
            </w:r>
          </w:p>
        </w:tc>
        <w:tc>
          <w:tcPr>
            <w:tcW w:w="800" w:type="dxa"/>
            <w:tcMar>
              <w:top w:w="20" w:type="dxa"/>
              <w:left w:w="20" w:type="dxa"/>
              <w:bottom w:w="20" w:type="dxa"/>
              <w:right w:w="20" w:type="dxa"/>
            </w:tcMar>
            <w:vAlign w:val="center"/>
            <w:hideMark/>
          </w:tcPr>
          <w:p w14:paraId="63AAFAB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160191D"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EB04BF2" w14:textId="77777777" w:rsidR="00D75A04" w:rsidRPr="007A0E23" w:rsidRDefault="00D75A04" w:rsidP="008762B6">
            <w:pPr>
              <w:pStyle w:val="movimento2"/>
              <w:rPr>
                <w:color w:val="002060"/>
              </w:rPr>
            </w:pPr>
            <w:r w:rsidRPr="007A0E23">
              <w:rPr>
                <w:color w:val="002060"/>
              </w:rPr>
              <w:t> </w:t>
            </w:r>
          </w:p>
        </w:tc>
      </w:tr>
    </w:tbl>
    <w:p w14:paraId="2A55B295" w14:textId="77777777" w:rsidR="00D75A04" w:rsidRDefault="00D75A04" w:rsidP="00D75A04">
      <w:pPr>
        <w:pStyle w:val="breakline"/>
        <w:rPr>
          <w:color w:val="002060"/>
        </w:rPr>
      </w:pPr>
    </w:p>
    <w:p w14:paraId="34B0BCD8" w14:textId="77777777" w:rsidR="00D75A04" w:rsidRPr="0099234A" w:rsidRDefault="00D75A04" w:rsidP="00D75A04">
      <w:pPr>
        <w:jc w:val="center"/>
        <w:rPr>
          <w:rFonts w:ascii="Arial" w:hAnsi="Arial" w:cs="Arial"/>
          <w:noProof/>
          <w:color w:val="002060"/>
          <w:sz w:val="22"/>
          <w:szCs w:val="22"/>
        </w:rPr>
      </w:pPr>
      <w:r w:rsidRPr="0099234A">
        <w:rPr>
          <w:rFonts w:ascii="Arial" w:hAnsi="Arial" w:cs="Arial"/>
          <w:noProof/>
          <w:color w:val="002060"/>
          <w:sz w:val="22"/>
          <w:szCs w:val="22"/>
        </w:rPr>
        <w:t>F.to IL SEGRETARIO                                   F.to IL GIUDICE SPORTIVO</w:t>
      </w:r>
    </w:p>
    <w:p w14:paraId="7B498594" w14:textId="77777777" w:rsidR="00D75A04" w:rsidRPr="0099234A" w:rsidRDefault="00D75A04" w:rsidP="00D75A04">
      <w:pPr>
        <w:pStyle w:val="Corpodeltesto2"/>
        <w:spacing w:after="0" w:line="240" w:lineRule="auto"/>
        <w:jc w:val="both"/>
        <w:rPr>
          <w:rFonts w:ascii="Arial" w:hAnsi="Arial" w:cs="Arial"/>
          <w:b/>
          <w:color w:val="002060"/>
          <w:sz w:val="22"/>
          <w:szCs w:val="22"/>
        </w:rPr>
      </w:pPr>
      <w:r w:rsidRPr="0099234A">
        <w:rPr>
          <w:rFonts w:ascii="Arial" w:hAnsi="Arial" w:cs="Arial"/>
          <w:noProof/>
          <w:color w:val="002060"/>
          <w:sz w:val="22"/>
          <w:szCs w:val="22"/>
        </w:rPr>
        <w:t xml:space="preserve">                         Angelo Castellana        </w:t>
      </w:r>
      <w:r w:rsidRPr="0099234A">
        <w:rPr>
          <w:rFonts w:ascii="Arial" w:hAnsi="Arial" w:cs="Arial"/>
          <w:noProof/>
          <w:color w:val="002060"/>
          <w:sz w:val="22"/>
          <w:szCs w:val="22"/>
        </w:rPr>
        <w:tab/>
        <w:t xml:space="preserve">                                Agnese Lazzaretti</w:t>
      </w:r>
    </w:p>
    <w:p w14:paraId="4E967A2C" w14:textId="77777777" w:rsidR="00D75A04" w:rsidRPr="007A0E23" w:rsidRDefault="00D75A04" w:rsidP="00D75A04">
      <w:pPr>
        <w:pStyle w:val="breakline"/>
        <w:rPr>
          <w:rFonts w:eastAsiaTheme="minorEastAsia"/>
          <w:color w:val="002060"/>
        </w:rPr>
      </w:pPr>
    </w:p>
    <w:p w14:paraId="7DD9CA1D" w14:textId="77777777" w:rsidR="00D75A04" w:rsidRPr="007A0E23" w:rsidRDefault="00D75A04" w:rsidP="00D75A04">
      <w:pPr>
        <w:pStyle w:val="titoloprinc0"/>
        <w:rPr>
          <w:color w:val="002060"/>
        </w:rPr>
      </w:pPr>
      <w:r w:rsidRPr="007A0E23">
        <w:rPr>
          <w:color w:val="002060"/>
        </w:rPr>
        <w:t>CLASSIFICA</w:t>
      </w:r>
    </w:p>
    <w:p w14:paraId="272BBC76" w14:textId="77777777" w:rsidR="00D75A04" w:rsidRPr="007A0E23" w:rsidRDefault="00D75A04" w:rsidP="00D75A04">
      <w:pPr>
        <w:pStyle w:val="breakline"/>
        <w:rPr>
          <w:color w:val="002060"/>
        </w:rPr>
      </w:pPr>
    </w:p>
    <w:p w14:paraId="53E9D382" w14:textId="77777777" w:rsidR="00D75A04" w:rsidRPr="007A0E23" w:rsidRDefault="00D75A04" w:rsidP="00D75A04">
      <w:pPr>
        <w:pStyle w:val="breakline"/>
        <w:rPr>
          <w:color w:val="002060"/>
        </w:rPr>
      </w:pPr>
    </w:p>
    <w:p w14:paraId="4C63F77F" w14:textId="77777777" w:rsidR="00D75A04" w:rsidRPr="007A0E23" w:rsidRDefault="00D75A04" w:rsidP="00D75A04">
      <w:pPr>
        <w:pStyle w:val="sottotitolocampionato10"/>
        <w:rPr>
          <w:color w:val="002060"/>
        </w:rPr>
      </w:pPr>
      <w:r w:rsidRPr="007A0E2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1EE8D475"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A91BD"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5C7E4"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25390"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C9E11"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8DB73"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7AC7D"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0E57D"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0E173"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5C7F9"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59B70" w14:textId="77777777" w:rsidR="00D75A04" w:rsidRPr="007A0E23" w:rsidRDefault="00D75A04" w:rsidP="008762B6">
            <w:pPr>
              <w:pStyle w:val="headertabella0"/>
              <w:rPr>
                <w:color w:val="002060"/>
              </w:rPr>
            </w:pPr>
            <w:r w:rsidRPr="007A0E23">
              <w:rPr>
                <w:color w:val="002060"/>
              </w:rPr>
              <w:t>PE</w:t>
            </w:r>
          </w:p>
        </w:tc>
      </w:tr>
      <w:tr w:rsidR="00D75A04" w:rsidRPr="007A0E23" w14:paraId="2C0811C4"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2B4BE4" w14:textId="77777777" w:rsidR="00D75A04" w:rsidRPr="007A0E23" w:rsidRDefault="00D75A04" w:rsidP="008762B6">
            <w:pPr>
              <w:pStyle w:val="rowtabella0"/>
              <w:rPr>
                <w:color w:val="002060"/>
              </w:rPr>
            </w:pPr>
            <w:r w:rsidRPr="007A0E2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B5D4B" w14:textId="77777777" w:rsidR="00D75A04" w:rsidRPr="007A0E23" w:rsidRDefault="00D75A04" w:rsidP="008762B6">
            <w:pPr>
              <w:pStyle w:val="rowtabella0"/>
              <w:jc w:val="center"/>
              <w:rPr>
                <w:color w:val="002060"/>
              </w:rPr>
            </w:pPr>
            <w:r w:rsidRPr="007A0E2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DC90"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63BF"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4B49"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127F"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9050" w14:textId="77777777" w:rsidR="00D75A04" w:rsidRPr="007A0E23" w:rsidRDefault="00D75A04" w:rsidP="008762B6">
            <w:pPr>
              <w:pStyle w:val="rowtabella0"/>
              <w:jc w:val="center"/>
              <w:rPr>
                <w:color w:val="002060"/>
              </w:rPr>
            </w:pPr>
            <w:r w:rsidRPr="007A0E2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748C5" w14:textId="77777777" w:rsidR="00D75A04" w:rsidRPr="007A0E23" w:rsidRDefault="00D75A04" w:rsidP="008762B6">
            <w:pPr>
              <w:pStyle w:val="rowtabella0"/>
              <w:jc w:val="center"/>
              <w:rPr>
                <w:color w:val="002060"/>
              </w:rPr>
            </w:pPr>
            <w:r w:rsidRPr="007A0E2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F8322" w14:textId="77777777" w:rsidR="00D75A04" w:rsidRPr="007A0E23" w:rsidRDefault="00D75A04" w:rsidP="008762B6">
            <w:pPr>
              <w:pStyle w:val="rowtabella0"/>
              <w:jc w:val="center"/>
              <w:rPr>
                <w:color w:val="002060"/>
              </w:rPr>
            </w:pPr>
            <w:r w:rsidRPr="007A0E2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99D4" w14:textId="77777777" w:rsidR="00D75A04" w:rsidRPr="007A0E23" w:rsidRDefault="00D75A04" w:rsidP="008762B6">
            <w:pPr>
              <w:pStyle w:val="rowtabella0"/>
              <w:jc w:val="center"/>
              <w:rPr>
                <w:color w:val="002060"/>
              </w:rPr>
            </w:pPr>
            <w:r w:rsidRPr="007A0E23">
              <w:rPr>
                <w:color w:val="002060"/>
              </w:rPr>
              <w:t>0</w:t>
            </w:r>
          </w:p>
        </w:tc>
      </w:tr>
      <w:tr w:rsidR="00D75A04" w:rsidRPr="007A0E23" w14:paraId="02CE48A6"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E4513" w14:textId="77777777" w:rsidR="00D75A04" w:rsidRPr="007A0E23" w:rsidRDefault="00D75A04" w:rsidP="008762B6">
            <w:pPr>
              <w:pStyle w:val="rowtabella0"/>
              <w:rPr>
                <w:color w:val="002060"/>
              </w:rPr>
            </w:pPr>
            <w:r w:rsidRPr="007A0E23">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CBE92" w14:textId="77777777" w:rsidR="00D75A04" w:rsidRPr="007A0E23" w:rsidRDefault="00D75A04" w:rsidP="008762B6">
            <w:pPr>
              <w:pStyle w:val="rowtabella0"/>
              <w:jc w:val="center"/>
              <w:rPr>
                <w:color w:val="002060"/>
              </w:rPr>
            </w:pPr>
            <w:r w:rsidRPr="007A0E2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CA9E"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4F8AD"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4C031"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EC3F"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CFB90" w14:textId="77777777" w:rsidR="00D75A04" w:rsidRPr="007A0E23" w:rsidRDefault="00D75A04" w:rsidP="008762B6">
            <w:pPr>
              <w:pStyle w:val="rowtabella0"/>
              <w:jc w:val="center"/>
              <w:rPr>
                <w:color w:val="002060"/>
              </w:rPr>
            </w:pPr>
            <w:r w:rsidRPr="007A0E23">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B9283" w14:textId="77777777" w:rsidR="00D75A04" w:rsidRPr="007A0E23" w:rsidRDefault="00D75A04" w:rsidP="008762B6">
            <w:pPr>
              <w:pStyle w:val="rowtabella0"/>
              <w:jc w:val="center"/>
              <w:rPr>
                <w:color w:val="002060"/>
              </w:rPr>
            </w:pPr>
            <w:r w:rsidRPr="007A0E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08533" w14:textId="77777777" w:rsidR="00D75A04" w:rsidRPr="007A0E23" w:rsidRDefault="00D75A04" w:rsidP="008762B6">
            <w:pPr>
              <w:pStyle w:val="rowtabella0"/>
              <w:jc w:val="center"/>
              <w:rPr>
                <w:color w:val="002060"/>
              </w:rPr>
            </w:pPr>
            <w:r w:rsidRPr="007A0E2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FF05" w14:textId="77777777" w:rsidR="00D75A04" w:rsidRPr="007A0E23" w:rsidRDefault="00D75A04" w:rsidP="008762B6">
            <w:pPr>
              <w:pStyle w:val="rowtabella0"/>
              <w:jc w:val="center"/>
              <w:rPr>
                <w:color w:val="002060"/>
              </w:rPr>
            </w:pPr>
            <w:r w:rsidRPr="007A0E23">
              <w:rPr>
                <w:color w:val="002060"/>
              </w:rPr>
              <w:t>0</w:t>
            </w:r>
          </w:p>
        </w:tc>
      </w:tr>
      <w:tr w:rsidR="00D75A04" w:rsidRPr="007A0E23" w14:paraId="26DB76A4"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5B603" w14:textId="77777777" w:rsidR="00D75A04" w:rsidRPr="007A0E23" w:rsidRDefault="00D75A04" w:rsidP="008762B6">
            <w:pPr>
              <w:pStyle w:val="rowtabella0"/>
              <w:rPr>
                <w:color w:val="002060"/>
              </w:rPr>
            </w:pPr>
            <w:r w:rsidRPr="007A0E2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634A" w14:textId="77777777" w:rsidR="00D75A04" w:rsidRPr="007A0E23" w:rsidRDefault="00D75A04" w:rsidP="008762B6">
            <w:pPr>
              <w:pStyle w:val="rowtabella0"/>
              <w:jc w:val="center"/>
              <w:rPr>
                <w:color w:val="002060"/>
              </w:rPr>
            </w:pPr>
            <w:r w:rsidRPr="007A0E2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E253"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47F31"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4A26"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7B5B"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E2CF3" w14:textId="77777777" w:rsidR="00D75A04" w:rsidRPr="007A0E23" w:rsidRDefault="00D75A04" w:rsidP="008762B6">
            <w:pPr>
              <w:pStyle w:val="rowtabella0"/>
              <w:jc w:val="center"/>
              <w:rPr>
                <w:color w:val="002060"/>
              </w:rPr>
            </w:pPr>
            <w:r w:rsidRPr="007A0E23">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266B" w14:textId="77777777" w:rsidR="00D75A04" w:rsidRPr="007A0E23" w:rsidRDefault="00D75A04" w:rsidP="008762B6">
            <w:pPr>
              <w:pStyle w:val="rowtabella0"/>
              <w:jc w:val="center"/>
              <w:rPr>
                <w:color w:val="002060"/>
              </w:rPr>
            </w:pPr>
            <w:r w:rsidRPr="007A0E2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19CEF" w14:textId="77777777" w:rsidR="00D75A04" w:rsidRPr="007A0E23" w:rsidRDefault="00D75A04" w:rsidP="008762B6">
            <w:pPr>
              <w:pStyle w:val="rowtabella0"/>
              <w:jc w:val="center"/>
              <w:rPr>
                <w:color w:val="002060"/>
              </w:rPr>
            </w:pPr>
            <w:r w:rsidRPr="007A0E2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29EE" w14:textId="77777777" w:rsidR="00D75A04" w:rsidRPr="007A0E23" w:rsidRDefault="00D75A04" w:rsidP="008762B6">
            <w:pPr>
              <w:pStyle w:val="rowtabella0"/>
              <w:jc w:val="center"/>
              <w:rPr>
                <w:color w:val="002060"/>
              </w:rPr>
            </w:pPr>
            <w:r w:rsidRPr="007A0E23">
              <w:rPr>
                <w:color w:val="002060"/>
              </w:rPr>
              <w:t>0</w:t>
            </w:r>
          </w:p>
        </w:tc>
      </w:tr>
      <w:tr w:rsidR="00D75A04" w:rsidRPr="007A0E23" w14:paraId="4E3955F5"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329B3" w14:textId="77777777" w:rsidR="00D75A04" w:rsidRPr="007A0E23" w:rsidRDefault="00D75A04" w:rsidP="008762B6">
            <w:pPr>
              <w:pStyle w:val="rowtabella0"/>
              <w:rPr>
                <w:color w:val="002060"/>
              </w:rPr>
            </w:pPr>
            <w:r w:rsidRPr="007A0E2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93BE" w14:textId="77777777" w:rsidR="00D75A04" w:rsidRPr="007A0E23" w:rsidRDefault="00D75A04" w:rsidP="008762B6">
            <w:pPr>
              <w:pStyle w:val="rowtabella0"/>
              <w:jc w:val="center"/>
              <w:rPr>
                <w:color w:val="002060"/>
              </w:rPr>
            </w:pPr>
            <w:r w:rsidRPr="007A0E2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A017"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5172"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25A01"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3BF2B"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9030" w14:textId="77777777" w:rsidR="00D75A04" w:rsidRPr="007A0E23" w:rsidRDefault="00D75A04" w:rsidP="008762B6">
            <w:pPr>
              <w:pStyle w:val="rowtabella0"/>
              <w:jc w:val="center"/>
              <w:rPr>
                <w:color w:val="002060"/>
              </w:rPr>
            </w:pPr>
            <w:r w:rsidRPr="007A0E2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6ACA" w14:textId="77777777" w:rsidR="00D75A04" w:rsidRPr="007A0E23" w:rsidRDefault="00D75A04" w:rsidP="008762B6">
            <w:pPr>
              <w:pStyle w:val="rowtabella0"/>
              <w:jc w:val="center"/>
              <w:rPr>
                <w:color w:val="002060"/>
              </w:rPr>
            </w:pPr>
            <w:r w:rsidRPr="007A0E2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89B2" w14:textId="77777777" w:rsidR="00D75A04" w:rsidRPr="007A0E23" w:rsidRDefault="00D75A04" w:rsidP="008762B6">
            <w:pPr>
              <w:pStyle w:val="rowtabella0"/>
              <w:jc w:val="center"/>
              <w:rPr>
                <w:color w:val="002060"/>
              </w:rPr>
            </w:pPr>
            <w:r w:rsidRPr="007A0E2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41FE" w14:textId="77777777" w:rsidR="00D75A04" w:rsidRPr="007A0E23" w:rsidRDefault="00D75A04" w:rsidP="008762B6">
            <w:pPr>
              <w:pStyle w:val="rowtabella0"/>
              <w:jc w:val="center"/>
              <w:rPr>
                <w:color w:val="002060"/>
              </w:rPr>
            </w:pPr>
            <w:r w:rsidRPr="007A0E23">
              <w:rPr>
                <w:color w:val="002060"/>
              </w:rPr>
              <w:t>0</w:t>
            </w:r>
          </w:p>
        </w:tc>
      </w:tr>
      <w:tr w:rsidR="00D75A04" w:rsidRPr="007A0E23" w14:paraId="02C6516B"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38A0C" w14:textId="77777777" w:rsidR="00D75A04" w:rsidRPr="007A0E23" w:rsidRDefault="00D75A04" w:rsidP="008762B6">
            <w:pPr>
              <w:pStyle w:val="rowtabella0"/>
              <w:rPr>
                <w:color w:val="002060"/>
              </w:rPr>
            </w:pPr>
            <w:r w:rsidRPr="007A0E23">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3B35F" w14:textId="77777777" w:rsidR="00D75A04" w:rsidRPr="007A0E23" w:rsidRDefault="00D75A04" w:rsidP="008762B6">
            <w:pPr>
              <w:pStyle w:val="rowtabella0"/>
              <w:jc w:val="center"/>
              <w:rPr>
                <w:color w:val="002060"/>
              </w:rPr>
            </w:pPr>
            <w:r w:rsidRPr="007A0E2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50228"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6650"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1E43A"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D64C0"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F183A" w14:textId="77777777" w:rsidR="00D75A04" w:rsidRPr="007A0E23" w:rsidRDefault="00D75A04" w:rsidP="008762B6">
            <w:pPr>
              <w:pStyle w:val="rowtabella0"/>
              <w:jc w:val="center"/>
              <w:rPr>
                <w:color w:val="002060"/>
              </w:rPr>
            </w:pPr>
            <w:r w:rsidRPr="007A0E2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5A4A" w14:textId="77777777" w:rsidR="00D75A04" w:rsidRPr="007A0E23" w:rsidRDefault="00D75A04" w:rsidP="008762B6">
            <w:pPr>
              <w:pStyle w:val="rowtabella0"/>
              <w:jc w:val="center"/>
              <w:rPr>
                <w:color w:val="002060"/>
              </w:rPr>
            </w:pPr>
            <w:r w:rsidRPr="007A0E2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8DF8" w14:textId="77777777" w:rsidR="00D75A04" w:rsidRPr="007A0E23" w:rsidRDefault="00D75A04" w:rsidP="008762B6">
            <w:pPr>
              <w:pStyle w:val="rowtabella0"/>
              <w:jc w:val="center"/>
              <w:rPr>
                <w:color w:val="002060"/>
              </w:rPr>
            </w:pPr>
            <w:r w:rsidRPr="007A0E2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028B5" w14:textId="77777777" w:rsidR="00D75A04" w:rsidRPr="007A0E23" w:rsidRDefault="00D75A04" w:rsidP="008762B6">
            <w:pPr>
              <w:pStyle w:val="rowtabella0"/>
              <w:jc w:val="center"/>
              <w:rPr>
                <w:color w:val="002060"/>
              </w:rPr>
            </w:pPr>
            <w:r w:rsidRPr="007A0E23">
              <w:rPr>
                <w:color w:val="002060"/>
              </w:rPr>
              <w:t>0</w:t>
            </w:r>
          </w:p>
        </w:tc>
      </w:tr>
      <w:tr w:rsidR="00D75A04" w:rsidRPr="007A0E23" w14:paraId="4D182D6B"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E290D" w14:textId="77777777" w:rsidR="00D75A04" w:rsidRPr="007A0E23" w:rsidRDefault="00D75A04" w:rsidP="008762B6">
            <w:pPr>
              <w:pStyle w:val="rowtabella0"/>
              <w:rPr>
                <w:color w:val="002060"/>
              </w:rPr>
            </w:pPr>
            <w:r w:rsidRPr="007A0E23">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8D86"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2830"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6DD0"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9D21"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AC94B"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8EE9B" w14:textId="77777777" w:rsidR="00D75A04" w:rsidRPr="007A0E23" w:rsidRDefault="00D75A04" w:rsidP="008762B6">
            <w:pPr>
              <w:pStyle w:val="rowtabella0"/>
              <w:jc w:val="center"/>
              <w:rPr>
                <w:color w:val="002060"/>
              </w:rPr>
            </w:pPr>
            <w:r w:rsidRPr="007A0E2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67829"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CC484" w14:textId="77777777" w:rsidR="00D75A04" w:rsidRPr="007A0E23" w:rsidRDefault="00D75A04" w:rsidP="008762B6">
            <w:pPr>
              <w:pStyle w:val="rowtabella0"/>
              <w:jc w:val="center"/>
              <w:rPr>
                <w:color w:val="002060"/>
              </w:rPr>
            </w:pPr>
            <w:r w:rsidRPr="007A0E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BCD1A" w14:textId="77777777" w:rsidR="00D75A04" w:rsidRPr="007A0E23" w:rsidRDefault="00D75A04" w:rsidP="008762B6">
            <w:pPr>
              <w:pStyle w:val="rowtabella0"/>
              <w:jc w:val="center"/>
              <w:rPr>
                <w:color w:val="002060"/>
              </w:rPr>
            </w:pPr>
            <w:r w:rsidRPr="007A0E23">
              <w:rPr>
                <w:color w:val="002060"/>
              </w:rPr>
              <w:t>0</w:t>
            </w:r>
          </w:p>
        </w:tc>
      </w:tr>
      <w:tr w:rsidR="00D75A04" w:rsidRPr="007A0E23" w14:paraId="6876358C"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934CF2" w14:textId="77777777" w:rsidR="00D75A04" w:rsidRPr="007A0E23" w:rsidRDefault="00D75A04" w:rsidP="008762B6">
            <w:pPr>
              <w:pStyle w:val="rowtabella0"/>
              <w:rPr>
                <w:color w:val="002060"/>
              </w:rPr>
            </w:pPr>
            <w:r w:rsidRPr="007A0E23">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A90C"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EFA0"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A4CB"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C727"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800FB"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608B" w14:textId="77777777" w:rsidR="00D75A04" w:rsidRPr="007A0E23" w:rsidRDefault="00D75A04" w:rsidP="008762B6">
            <w:pPr>
              <w:pStyle w:val="rowtabella0"/>
              <w:jc w:val="center"/>
              <w:rPr>
                <w:color w:val="002060"/>
              </w:rPr>
            </w:pPr>
            <w:r w:rsidRPr="007A0E2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99A5" w14:textId="77777777" w:rsidR="00D75A04" w:rsidRPr="007A0E23" w:rsidRDefault="00D75A04" w:rsidP="008762B6">
            <w:pPr>
              <w:pStyle w:val="rowtabella0"/>
              <w:jc w:val="center"/>
              <w:rPr>
                <w:color w:val="002060"/>
              </w:rPr>
            </w:pPr>
            <w:r w:rsidRPr="007A0E2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5789"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801B4" w14:textId="77777777" w:rsidR="00D75A04" w:rsidRPr="007A0E23" w:rsidRDefault="00D75A04" w:rsidP="008762B6">
            <w:pPr>
              <w:pStyle w:val="rowtabella0"/>
              <w:jc w:val="center"/>
              <w:rPr>
                <w:color w:val="002060"/>
              </w:rPr>
            </w:pPr>
            <w:r w:rsidRPr="007A0E23">
              <w:rPr>
                <w:color w:val="002060"/>
              </w:rPr>
              <w:t>1</w:t>
            </w:r>
          </w:p>
        </w:tc>
      </w:tr>
      <w:tr w:rsidR="00D75A04" w:rsidRPr="007A0E23" w14:paraId="1005CD0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12FED" w14:textId="77777777" w:rsidR="00D75A04" w:rsidRPr="007A0E23" w:rsidRDefault="00D75A04" w:rsidP="008762B6">
            <w:pPr>
              <w:pStyle w:val="rowtabella0"/>
              <w:rPr>
                <w:color w:val="002060"/>
              </w:rPr>
            </w:pPr>
            <w:r w:rsidRPr="007A0E23">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8586F" w14:textId="77777777" w:rsidR="00D75A04" w:rsidRPr="007A0E23" w:rsidRDefault="00D75A04" w:rsidP="008762B6">
            <w:pPr>
              <w:pStyle w:val="rowtabella0"/>
              <w:jc w:val="center"/>
              <w:rPr>
                <w:color w:val="002060"/>
              </w:rPr>
            </w:pPr>
            <w:r w:rsidRPr="007A0E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8327"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52710"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7DFC"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F90D"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2CA8" w14:textId="77777777" w:rsidR="00D75A04" w:rsidRPr="007A0E23" w:rsidRDefault="00D75A04" w:rsidP="008762B6">
            <w:pPr>
              <w:pStyle w:val="rowtabella0"/>
              <w:jc w:val="center"/>
              <w:rPr>
                <w:color w:val="002060"/>
              </w:rPr>
            </w:pPr>
            <w:r w:rsidRPr="007A0E2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0710" w14:textId="77777777" w:rsidR="00D75A04" w:rsidRPr="007A0E23" w:rsidRDefault="00D75A04" w:rsidP="008762B6">
            <w:pPr>
              <w:pStyle w:val="rowtabella0"/>
              <w:jc w:val="center"/>
              <w:rPr>
                <w:color w:val="002060"/>
              </w:rPr>
            </w:pPr>
            <w:r w:rsidRPr="007A0E2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EF71"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9AFE" w14:textId="77777777" w:rsidR="00D75A04" w:rsidRPr="007A0E23" w:rsidRDefault="00D75A04" w:rsidP="008762B6">
            <w:pPr>
              <w:pStyle w:val="rowtabella0"/>
              <w:jc w:val="center"/>
              <w:rPr>
                <w:color w:val="002060"/>
              </w:rPr>
            </w:pPr>
            <w:r w:rsidRPr="007A0E23">
              <w:rPr>
                <w:color w:val="002060"/>
              </w:rPr>
              <w:t>0</w:t>
            </w:r>
          </w:p>
        </w:tc>
      </w:tr>
      <w:tr w:rsidR="00D75A04" w:rsidRPr="007A0E23" w14:paraId="583F4ED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85034" w14:textId="77777777" w:rsidR="00D75A04" w:rsidRPr="007A0E23" w:rsidRDefault="00D75A04" w:rsidP="008762B6">
            <w:pPr>
              <w:pStyle w:val="rowtabella0"/>
              <w:rPr>
                <w:color w:val="002060"/>
              </w:rPr>
            </w:pPr>
            <w:r w:rsidRPr="007A0E23">
              <w:rPr>
                <w:color w:val="002060"/>
              </w:rPr>
              <w:t xml:space="preserve">A.S.D. </w:t>
            </w:r>
            <w:proofErr w:type="gramStart"/>
            <w:r w:rsidRPr="007A0E2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9A49E"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3768"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39448"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5F9B"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C81CB"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C2356" w14:textId="77777777" w:rsidR="00D75A04" w:rsidRPr="007A0E23" w:rsidRDefault="00D75A04" w:rsidP="008762B6">
            <w:pPr>
              <w:pStyle w:val="rowtabella0"/>
              <w:jc w:val="center"/>
              <w:rPr>
                <w:color w:val="002060"/>
              </w:rPr>
            </w:pPr>
            <w:r w:rsidRPr="007A0E2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64DE" w14:textId="77777777" w:rsidR="00D75A04" w:rsidRPr="007A0E23" w:rsidRDefault="00D75A04" w:rsidP="008762B6">
            <w:pPr>
              <w:pStyle w:val="rowtabella0"/>
              <w:jc w:val="center"/>
              <w:rPr>
                <w:color w:val="002060"/>
              </w:rPr>
            </w:pPr>
            <w:r w:rsidRPr="007A0E2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E958E"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C3A8E" w14:textId="77777777" w:rsidR="00D75A04" w:rsidRPr="007A0E23" w:rsidRDefault="00D75A04" w:rsidP="008762B6">
            <w:pPr>
              <w:pStyle w:val="rowtabella0"/>
              <w:jc w:val="center"/>
              <w:rPr>
                <w:color w:val="002060"/>
              </w:rPr>
            </w:pPr>
            <w:r w:rsidRPr="007A0E23">
              <w:rPr>
                <w:color w:val="002060"/>
              </w:rPr>
              <w:t>0</w:t>
            </w:r>
          </w:p>
        </w:tc>
      </w:tr>
      <w:tr w:rsidR="00D75A04" w:rsidRPr="007A0E23" w14:paraId="19B32AE3"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0BEF1" w14:textId="77777777" w:rsidR="00D75A04" w:rsidRPr="007A0E23" w:rsidRDefault="00D75A04" w:rsidP="008762B6">
            <w:pPr>
              <w:pStyle w:val="rowtabella0"/>
              <w:rPr>
                <w:color w:val="002060"/>
              </w:rPr>
            </w:pPr>
            <w:r w:rsidRPr="007A0E23">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CA70"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0EF2"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0EE3"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2046A"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2A5B"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5A25A" w14:textId="77777777" w:rsidR="00D75A04" w:rsidRPr="007A0E23" w:rsidRDefault="00D75A04" w:rsidP="008762B6">
            <w:pPr>
              <w:pStyle w:val="rowtabella0"/>
              <w:jc w:val="center"/>
              <w:rPr>
                <w:color w:val="002060"/>
              </w:rPr>
            </w:pPr>
            <w:r w:rsidRPr="007A0E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2081" w14:textId="77777777" w:rsidR="00D75A04" w:rsidRPr="007A0E23" w:rsidRDefault="00D75A04" w:rsidP="008762B6">
            <w:pPr>
              <w:pStyle w:val="rowtabella0"/>
              <w:jc w:val="center"/>
              <w:rPr>
                <w:color w:val="002060"/>
              </w:rPr>
            </w:pPr>
            <w:r w:rsidRPr="007A0E23">
              <w:rPr>
                <w:color w:val="002060"/>
              </w:rPr>
              <w:t>180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A51E"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48D7" w14:textId="77777777" w:rsidR="00D75A04" w:rsidRPr="007A0E23" w:rsidRDefault="00D75A04" w:rsidP="008762B6">
            <w:pPr>
              <w:pStyle w:val="rowtabella0"/>
              <w:jc w:val="center"/>
              <w:rPr>
                <w:color w:val="002060"/>
              </w:rPr>
            </w:pPr>
            <w:r w:rsidRPr="007A0E23">
              <w:rPr>
                <w:color w:val="002060"/>
              </w:rPr>
              <w:t>0</w:t>
            </w:r>
          </w:p>
        </w:tc>
      </w:tr>
      <w:tr w:rsidR="00D75A04" w:rsidRPr="007A0E23" w14:paraId="64C33376"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10496" w14:textId="77777777" w:rsidR="00D75A04" w:rsidRPr="007A0E23" w:rsidRDefault="00D75A04" w:rsidP="008762B6">
            <w:pPr>
              <w:pStyle w:val="rowtabella0"/>
              <w:rPr>
                <w:color w:val="002060"/>
              </w:rPr>
            </w:pPr>
            <w:r w:rsidRPr="007A0E23">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991DC"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7492"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E219"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C9D9"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71E9"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B696" w14:textId="77777777" w:rsidR="00D75A04" w:rsidRPr="007A0E23" w:rsidRDefault="00D75A04" w:rsidP="008762B6">
            <w:pPr>
              <w:pStyle w:val="rowtabella0"/>
              <w:jc w:val="center"/>
              <w:rPr>
                <w:color w:val="002060"/>
              </w:rPr>
            </w:pPr>
            <w:r w:rsidRPr="007A0E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6226" w14:textId="77777777" w:rsidR="00D75A04" w:rsidRPr="007A0E23" w:rsidRDefault="00D75A04" w:rsidP="008762B6">
            <w:pPr>
              <w:pStyle w:val="rowtabella0"/>
              <w:jc w:val="center"/>
              <w:rPr>
                <w:color w:val="002060"/>
              </w:rPr>
            </w:pPr>
            <w:r w:rsidRPr="007A0E2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147C" w14:textId="77777777" w:rsidR="00D75A04" w:rsidRPr="007A0E23" w:rsidRDefault="00D75A04" w:rsidP="008762B6">
            <w:pPr>
              <w:pStyle w:val="rowtabella0"/>
              <w:jc w:val="center"/>
              <w:rPr>
                <w:color w:val="002060"/>
              </w:rPr>
            </w:pPr>
            <w:r w:rsidRPr="007A0E2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BA3B" w14:textId="77777777" w:rsidR="00D75A04" w:rsidRPr="007A0E23" w:rsidRDefault="00D75A04" w:rsidP="008762B6">
            <w:pPr>
              <w:pStyle w:val="rowtabella0"/>
              <w:jc w:val="center"/>
              <w:rPr>
                <w:color w:val="002060"/>
              </w:rPr>
            </w:pPr>
            <w:r w:rsidRPr="007A0E23">
              <w:rPr>
                <w:color w:val="002060"/>
              </w:rPr>
              <w:t>0</w:t>
            </w:r>
          </w:p>
        </w:tc>
      </w:tr>
      <w:tr w:rsidR="00D75A04" w:rsidRPr="007A0E23" w14:paraId="7CD6E8B9"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9A2164" w14:textId="77777777" w:rsidR="00D75A04" w:rsidRPr="007A0E23" w:rsidRDefault="00D75A04" w:rsidP="008762B6">
            <w:pPr>
              <w:pStyle w:val="rowtabella0"/>
              <w:rPr>
                <w:color w:val="002060"/>
              </w:rPr>
            </w:pPr>
            <w:r w:rsidRPr="007A0E23">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C5E8"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212F"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DE1FE"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7F8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197D"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BC55F"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FBC2E" w14:textId="77777777" w:rsidR="00D75A04" w:rsidRPr="007A0E23" w:rsidRDefault="00D75A04" w:rsidP="008762B6">
            <w:pPr>
              <w:pStyle w:val="rowtabella0"/>
              <w:jc w:val="center"/>
              <w:rPr>
                <w:color w:val="002060"/>
              </w:rPr>
            </w:pPr>
            <w:r w:rsidRPr="007A0E23">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156A" w14:textId="77777777" w:rsidR="00D75A04" w:rsidRPr="007A0E23" w:rsidRDefault="00D75A04" w:rsidP="008762B6">
            <w:pPr>
              <w:pStyle w:val="rowtabella0"/>
              <w:jc w:val="center"/>
              <w:rPr>
                <w:color w:val="002060"/>
              </w:rPr>
            </w:pPr>
            <w:r w:rsidRPr="007A0E2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96225" w14:textId="77777777" w:rsidR="00D75A04" w:rsidRPr="007A0E23" w:rsidRDefault="00D75A04" w:rsidP="008762B6">
            <w:pPr>
              <w:pStyle w:val="rowtabella0"/>
              <w:jc w:val="center"/>
              <w:rPr>
                <w:color w:val="002060"/>
              </w:rPr>
            </w:pPr>
            <w:r w:rsidRPr="007A0E23">
              <w:rPr>
                <w:color w:val="002060"/>
              </w:rPr>
              <w:t>0</w:t>
            </w:r>
          </w:p>
        </w:tc>
      </w:tr>
    </w:tbl>
    <w:p w14:paraId="5BAB05C1" w14:textId="77777777" w:rsidR="00D75A04" w:rsidRDefault="00D75A04" w:rsidP="00D75A04">
      <w:pPr>
        <w:pStyle w:val="breakline"/>
        <w:rPr>
          <w:color w:val="002060"/>
        </w:rPr>
      </w:pPr>
    </w:p>
    <w:p w14:paraId="4B08A364" w14:textId="77777777" w:rsidR="00D75A04" w:rsidRPr="007A0E23" w:rsidRDefault="00D75A04" w:rsidP="00D75A04">
      <w:pPr>
        <w:pStyle w:val="titoloprinc0"/>
        <w:rPr>
          <w:color w:val="002060"/>
        </w:rPr>
      </w:pPr>
      <w:r w:rsidRPr="007A0E23">
        <w:rPr>
          <w:color w:val="002060"/>
        </w:rPr>
        <w:t>PROGRAMMA GARE</w:t>
      </w:r>
    </w:p>
    <w:p w14:paraId="25710AD9" w14:textId="77777777" w:rsidR="00D75A04" w:rsidRDefault="00D75A04" w:rsidP="00D75A04">
      <w:pPr>
        <w:pStyle w:val="breakline"/>
        <w:rPr>
          <w:color w:val="002060"/>
        </w:rPr>
      </w:pPr>
    </w:p>
    <w:p w14:paraId="7CB9E04C" w14:textId="77777777" w:rsidR="00D75A04" w:rsidRPr="00A86BA3" w:rsidRDefault="00D75A04" w:rsidP="00D75A04">
      <w:pPr>
        <w:pStyle w:val="sottotitolocampionato10"/>
        <w:rPr>
          <w:color w:val="002060"/>
        </w:rPr>
      </w:pPr>
      <w:r w:rsidRPr="00A86BA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4"/>
        <w:gridCol w:w="1550"/>
      </w:tblGrid>
      <w:tr w:rsidR="00D75A04" w:rsidRPr="00A86BA3" w14:paraId="2F1FA6C5"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ED007"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F5F4D"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8071C"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58A80"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F155B"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3417D"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44BE0"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0D080898"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4D9799" w14:textId="77777777" w:rsidR="00D75A04" w:rsidRPr="00A86BA3" w:rsidRDefault="00D75A04" w:rsidP="008762B6">
            <w:pPr>
              <w:pStyle w:val="rowtabella0"/>
              <w:rPr>
                <w:color w:val="002060"/>
              </w:rPr>
            </w:pPr>
            <w:r w:rsidRPr="00A86BA3">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DC615" w14:textId="77777777" w:rsidR="00D75A04" w:rsidRPr="00A86BA3" w:rsidRDefault="00D75A04" w:rsidP="008762B6">
            <w:pPr>
              <w:pStyle w:val="rowtabella0"/>
              <w:rPr>
                <w:color w:val="002060"/>
              </w:rPr>
            </w:pPr>
            <w:r w:rsidRPr="00A86BA3">
              <w:rPr>
                <w:color w:val="002060"/>
              </w:rPr>
              <w:t>GROTTESE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51D6C"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69393" w14:textId="77777777" w:rsidR="00D75A04" w:rsidRPr="00A86BA3" w:rsidRDefault="00D75A04" w:rsidP="008762B6">
            <w:pPr>
              <w:pStyle w:val="rowtabella0"/>
              <w:rPr>
                <w:color w:val="002060"/>
              </w:rPr>
            </w:pPr>
            <w:r w:rsidRPr="00A86BA3">
              <w:rPr>
                <w:color w:val="002060"/>
              </w:rPr>
              <w:t>12/03/2025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831FD" w14:textId="77777777" w:rsidR="00D75A04" w:rsidRPr="00A86BA3" w:rsidRDefault="00D75A04" w:rsidP="008762B6">
            <w:pPr>
              <w:pStyle w:val="rowtabella0"/>
              <w:rPr>
                <w:color w:val="002060"/>
              </w:rPr>
            </w:pPr>
            <w:r w:rsidRPr="00A86BA3">
              <w:rPr>
                <w:color w:val="002060"/>
              </w:rPr>
              <w:t>5203 IMPIANTO SPORTIVO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28A9C" w14:textId="77777777" w:rsidR="00D75A04" w:rsidRPr="00A86BA3" w:rsidRDefault="00D75A04" w:rsidP="008762B6">
            <w:pPr>
              <w:pStyle w:val="rowtabella0"/>
              <w:rPr>
                <w:color w:val="002060"/>
              </w:rPr>
            </w:pPr>
            <w:r w:rsidRPr="00A86BA3">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C3206" w14:textId="77777777" w:rsidR="00D75A04" w:rsidRPr="00A86BA3" w:rsidRDefault="00D75A04" w:rsidP="008762B6">
            <w:pPr>
              <w:pStyle w:val="rowtabella0"/>
              <w:rPr>
                <w:color w:val="002060"/>
              </w:rPr>
            </w:pPr>
            <w:r w:rsidRPr="00A86BA3">
              <w:rPr>
                <w:color w:val="002060"/>
              </w:rPr>
              <w:t>LOC. "LE CALVIE"</w:t>
            </w:r>
          </w:p>
        </w:tc>
      </w:tr>
      <w:tr w:rsidR="00D75A04" w:rsidRPr="00A86BA3" w14:paraId="6359D3BF"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3E5ECD" w14:textId="77777777" w:rsidR="00D75A04" w:rsidRPr="00A86BA3" w:rsidRDefault="00D75A04" w:rsidP="008762B6">
            <w:pPr>
              <w:pStyle w:val="rowtabella0"/>
              <w:rPr>
                <w:color w:val="002060"/>
              </w:rPr>
            </w:pPr>
            <w:r w:rsidRPr="00A86BA3">
              <w:rPr>
                <w:color w:val="002060"/>
              </w:rPr>
              <w:lastRenderedPageBreak/>
              <w:t>CALCIO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C79F0F" w14:textId="77777777" w:rsidR="00D75A04" w:rsidRPr="00A86BA3" w:rsidRDefault="00D75A04" w:rsidP="008762B6">
            <w:pPr>
              <w:pStyle w:val="rowtabella0"/>
              <w:rPr>
                <w:color w:val="002060"/>
              </w:rPr>
            </w:pPr>
            <w:r w:rsidRPr="00A86BA3">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2DF252"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B5EE88" w14:textId="77777777" w:rsidR="00D75A04" w:rsidRPr="00A86BA3" w:rsidRDefault="00D75A04" w:rsidP="008762B6">
            <w:pPr>
              <w:pStyle w:val="rowtabella0"/>
              <w:rPr>
                <w:color w:val="002060"/>
              </w:rPr>
            </w:pPr>
            <w:r w:rsidRPr="00A86BA3">
              <w:rPr>
                <w:color w:val="002060"/>
              </w:rPr>
              <w:t>14/03/2025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8CC0D4" w14:textId="77777777" w:rsidR="00D75A04" w:rsidRPr="00A86BA3" w:rsidRDefault="00D75A04" w:rsidP="008762B6">
            <w:pPr>
              <w:pStyle w:val="rowtabella0"/>
              <w:rPr>
                <w:color w:val="002060"/>
              </w:rPr>
            </w:pPr>
            <w:r w:rsidRPr="00A86BA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E74A8" w14:textId="77777777" w:rsidR="00D75A04" w:rsidRPr="00A86BA3" w:rsidRDefault="00D75A04" w:rsidP="008762B6">
            <w:pPr>
              <w:pStyle w:val="rowtabella0"/>
              <w:rPr>
                <w:color w:val="002060"/>
              </w:rPr>
            </w:pPr>
            <w:r w:rsidRPr="00A86BA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5E43BF" w14:textId="77777777" w:rsidR="00D75A04" w:rsidRPr="00A86BA3" w:rsidRDefault="00D75A04" w:rsidP="008762B6">
            <w:pPr>
              <w:pStyle w:val="rowtabella0"/>
              <w:rPr>
                <w:color w:val="002060"/>
              </w:rPr>
            </w:pPr>
            <w:r w:rsidRPr="00A86BA3">
              <w:rPr>
                <w:color w:val="002060"/>
              </w:rPr>
              <w:t>VIA DELLO SPORT</w:t>
            </w:r>
          </w:p>
        </w:tc>
      </w:tr>
      <w:tr w:rsidR="00D75A04" w:rsidRPr="00A86BA3" w14:paraId="146FD967"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1D2CAB" w14:textId="77777777" w:rsidR="00D75A04" w:rsidRPr="00A86BA3" w:rsidRDefault="00D75A04" w:rsidP="008762B6">
            <w:pPr>
              <w:pStyle w:val="rowtabella0"/>
              <w:rPr>
                <w:color w:val="002060"/>
              </w:rPr>
            </w:pPr>
            <w:r w:rsidRPr="00A86BA3">
              <w:rPr>
                <w:color w:val="002060"/>
              </w:rPr>
              <w:t>KAIROS 3 MONTI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474D46" w14:textId="77777777" w:rsidR="00D75A04" w:rsidRPr="00A86BA3" w:rsidRDefault="00D75A04" w:rsidP="008762B6">
            <w:pPr>
              <w:pStyle w:val="rowtabella0"/>
              <w:rPr>
                <w:color w:val="002060"/>
              </w:rPr>
            </w:pPr>
            <w:r w:rsidRPr="00A86BA3">
              <w:rPr>
                <w:color w:val="002060"/>
              </w:rPr>
              <w:t>WOMAN SANGIUSTESE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6C5643"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362E65" w14:textId="77777777" w:rsidR="00D75A04" w:rsidRPr="00A86BA3" w:rsidRDefault="00D75A04" w:rsidP="008762B6">
            <w:pPr>
              <w:pStyle w:val="rowtabella0"/>
              <w:rPr>
                <w:color w:val="002060"/>
              </w:rPr>
            </w:pPr>
            <w:r w:rsidRPr="00A86BA3">
              <w:rPr>
                <w:color w:val="002060"/>
              </w:rPr>
              <w:t>14/03/2025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9E9B4D" w14:textId="77777777" w:rsidR="00D75A04" w:rsidRPr="00A86BA3" w:rsidRDefault="00D75A04" w:rsidP="008762B6">
            <w:pPr>
              <w:pStyle w:val="rowtabella0"/>
              <w:rPr>
                <w:color w:val="002060"/>
              </w:rPr>
            </w:pPr>
            <w:r w:rsidRPr="00A86BA3">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8C52B" w14:textId="77777777" w:rsidR="00D75A04" w:rsidRPr="00A86BA3" w:rsidRDefault="00D75A04" w:rsidP="008762B6">
            <w:pPr>
              <w:pStyle w:val="rowtabella0"/>
              <w:rPr>
                <w:color w:val="002060"/>
              </w:rPr>
            </w:pPr>
            <w:r w:rsidRPr="00A86BA3">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0E78C" w14:textId="77777777" w:rsidR="00D75A04" w:rsidRPr="00A86BA3" w:rsidRDefault="00D75A04" w:rsidP="008762B6">
            <w:pPr>
              <w:pStyle w:val="rowtabella0"/>
              <w:rPr>
                <w:color w:val="002060"/>
              </w:rPr>
            </w:pPr>
            <w:r w:rsidRPr="00A86BA3">
              <w:rPr>
                <w:color w:val="002060"/>
              </w:rPr>
              <w:t>VIA PIAVE 8</w:t>
            </w:r>
          </w:p>
        </w:tc>
      </w:tr>
      <w:tr w:rsidR="00D75A04" w:rsidRPr="00A86BA3" w14:paraId="08C440A8"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F3FB58" w14:textId="77777777" w:rsidR="00D75A04" w:rsidRPr="00A86BA3" w:rsidRDefault="00D75A04" w:rsidP="008762B6">
            <w:pPr>
              <w:pStyle w:val="rowtabella0"/>
              <w:rPr>
                <w:color w:val="002060"/>
              </w:rPr>
            </w:pPr>
            <w:r w:rsidRPr="00A86BA3">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FE17EB" w14:textId="77777777" w:rsidR="00D75A04" w:rsidRPr="00A86BA3" w:rsidRDefault="00D75A04" w:rsidP="008762B6">
            <w:pPr>
              <w:pStyle w:val="rowtabella0"/>
              <w:rPr>
                <w:color w:val="002060"/>
              </w:rPr>
            </w:pPr>
            <w:r w:rsidRPr="00A86BA3">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E847A5"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116467" w14:textId="77777777" w:rsidR="00D75A04" w:rsidRPr="00A86BA3" w:rsidRDefault="00D75A04" w:rsidP="008762B6">
            <w:pPr>
              <w:pStyle w:val="rowtabella0"/>
              <w:rPr>
                <w:color w:val="002060"/>
              </w:rPr>
            </w:pPr>
            <w:r w:rsidRPr="00A86BA3">
              <w:rPr>
                <w:color w:val="002060"/>
              </w:rPr>
              <w:t>14/03/2025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4586A2" w14:textId="77777777" w:rsidR="00D75A04" w:rsidRPr="00A86BA3" w:rsidRDefault="00D75A04" w:rsidP="008762B6">
            <w:pPr>
              <w:pStyle w:val="rowtabella0"/>
              <w:rPr>
                <w:color w:val="002060"/>
              </w:rPr>
            </w:pPr>
            <w:r w:rsidRPr="00A86BA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AA5B5" w14:textId="77777777" w:rsidR="00D75A04" w:rsidRPr="00A86BA3" w:rsidRDefault="00D75A04" w:rsidP="008762B6">
            <w:pPr>
              <w:pStyle w:val="rowtabella0"/>
              <w:rPr>
                <w:color w:val="002060"/>
              </w:rPr>
            </w:pPr>
            <w:r w:rsidRPr="00A86BA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3D4B7" w14:textId="77777777" w:rsidR="00D75A04" w:rsidRPr="00A86BA3" w:rsidRDefault="00D75A04" w:rsidP="008762B6">
            <w:pPr>
              <w:pStyle w:val="rowtabella0"/>
              <w:rPr>
                <w:color w:val="002060"/>
              </w:rPr>
            </w:pPr>
            <w:r w:rsidRPr="00A86BA3">
              <w:rPr>
                <w:color w:val="002060"/>
              </w:rPr>
              <w:t>VIA ROMA, SNC</w:t>
            </w:r>
          </w:p>
        </w:tc>
      </w:tr>
      <w:tr w:rsidR="00D75A04" w:rsidRPr="00A86BA3" w14:paraId="0DE4E627"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F12E24" w14:textId="77777777" w:rsidR="00D75A04" w:rsidRPr="00A86BA3" w:rsidRDefault="00D75A04" w:rsidP="008762B6">
            <w:pPr>
              <w:pStyle w:val="rowtabella0"/>
              <w:rPr>
                <w:color w:val="002060"/>
              </w:rPr>
            </w:pPr>
            <w:r w:rsidRPr="00A86BA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84155D" w14:textId="77777777" w:rsidR="00D75A04" w:rsidRPr="00A86BA3" w:rsidRDefault="00D75A04" w:rsidP="008762B6">
            <w:pPr>
              <w:pStyle w:val="rowtabella0"/>
              <w:rPr>
                <w:color w:val="002060"/>
              </w:rPr>
            </w:pPr>
            <w:r w:rsidRPr="00A86BA3">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34550B"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AF730C" w14:textId="77777777" w:rsidR="00D75A04" w:rsidRPr="00A86BA3" w:rsidRDefault="00D75A04" w:rsidP="008762B6">
            <w:pPr>
              <w:pStyle w:val="rowtabella0"/>
              <w:rPr>
                <w:color w:val="002060"/>
              </w:rPr>
            </w:pPr>
            <w:r w:rsidRPr="00A86BA3">
              <w:rPr>
                <w:color w:val="002060"/>
              </w:rPr>
              <w:t>14/03/2025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DD43FC" w14:textId="77777777" w:rsidR="00D75A04" w:rsidRPr="00A86BA3" w:rsidRDefault="00D75A04" w:rsidP="008762B6">
            <w:pPr>
              <w:pStyle w:val="rowtabella0"/>
              <w:rPr>
                <w:color w:val="002060"/>
              </w:rPr>
            </w:pPr>
            <w:r w:rsidRPr="00A86BA3">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861653" w14:textId="77777777" w:rsidR="00D75A04" w:rsidRPr="00A86BA3" w:rsidRDefault="00D75A04" w:rsidP="008762B6">
            <w:pPr>
              <w:pStyle w:val="rowtabella0"/>
              <w:rPr>
                <w:color w:val="002060"/>
              </w:rPr>
            </w:pPr>
            <w:r w:rsidRPr="00A86BA3">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13710E" w14:textId="77777777" w:rsidR="00D75A04" w:rsidRPr="00A86BA3" w:rsidRDefault="00D75A04" w:rsidP="008762B6">
            <w:pPr>
              <w:pStyle w:val="rowtabella0"/>
              <w:rPr>
                <w:color w:val="002060"/>
              </w:rPr>
            </w:pPr>
            <w:r w:rsidRPr="00A86BA3">
              <w:rPr>
                <w:color w:val="002060"/>
              </w:rPr>
              <w:t>VIA DON GIUSEPPE MARUCCI 1</w:t>
            </w:r>
          </w:p>
        </w:tc>
      </w:tr>
      <w:tr w:rsidR="00D75A04" w:rsidRPr="00A86BA3" w14:paraId="528FE605"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5E2543" w14:textId="77777777" w:rsidR="00D75A04" w:rsidRPr="00A86BA3" w:rsidRDefault="00D75A04" w:rsidP="008762B6">
            <w:pPr>
              <w:pStyle w:val="rowtabella0"/>
              <w:rPr>
                <w:color w:val="002060"/>
              </w:rPr>
            </w:pPr>
            <w:proofErr w:type="gramStart"/>
            <w:r w:rsidRPr="00A86BA3">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82C92" w14:textId="77777777" w:rsidR="00D75A04" w:rsidRPr="00A86BA3" w:rsidRDefault="00D75A04" w:rsidP="008762B6">
            <w:pPr>
              <w:pStyle w:val="rowtabella0"/>
              <w:rPr>
                <w:color w:val="002060"/>
              </w:rPr>
            </w:pPr>
            <w:r w:rsidRPr="00A86BA3">
              <w:rPr>
                <w:color w:val="002060"/>
              </w:rPr>
              <w:t>TRODICA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29D7B"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03340" w14:textId="77777777" w:rsidR="00D75A04" w:rsidRPr="00A86BA3" w:rsidRDefault="00D75A04" w:rsidP="008762B6">
            <w:pPr>
              <w:pStyle w:val="rowtabella0"/>
              <w:rPr>
                <w:color w:val="002060"/>
              </w:rPr>
            </w:pPr>
            <w:r w:rsidRPr="00A86BA3">
              <w:rPr>
                <w:color w:val="002060"/>
              </w:rPr>
              <w:t>14/03/2025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B079A" w14:textId="77777777" w:rsidR="00D75A04" w:rsidRPr="00A86BA3" w:rsidRDefault="00D75A04" w:rsidP="008762B6">
            <w:pPr>
              <w:pStyle w:val="rowtabella0"/>
              <w:rPr>
                <w:color w:val="002060"/>
              </w:rPr>
            </w:pPr>
            <w:r w:rsidRPr="00A86BA3">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F6143" w14:textId="77777777" w:rsidR="00D75A04" w:rsidRPr="00A86BA3" w:rsidRDefault="00D75A04" w:rsidP="008762B6">
            <w:pPr>
              <w:pStyle w:val="rowtabella0"/>
              <w:rPr>
                <w:color w:val="002060"/>
              </w:rPr>
            </w:pPr>
            <w:r w:rsidRPr="00A86BA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2F14D" w14:textId="77777777" w:rsidR="00D75A04" w:rsidRPr="00A86BA3" w:rsidRDefault="00D75A04" w:rsidP="008762B6">
            <w:pPr>
              <w:pStyle w:val="rowtabella0"/>
              <w:rPr>
                <w:color w:val="002060"/>
              </w:rPr>
            </w:pPr>
            <w:r w:rsidRPr="00A86BA3">
              <w:rPr>
                <w:color w:val="002060"/>
              </w:rPr>
              <w:t>VIA DELLE REGIONI, 8</w:t>
            </w:r>
          </w:p>
        </w:tc>
      </w:tr>
    </w:tbl>
    <w:p w14:paraId="75783FDB" w14:textId="77777777" w:rsidR="00D75A04" w:rsidRPr="007A0E23" w:rsidRDefault="00D75A04" w:rsidP="00D75A04">
      <w:pPr>
        <w:pStyle w:val="breakline"/>
        <w:rPr>
          <w:rFonts w:eastAsiaTheme="minorEastAsia"/>
          <w:color w:val="002060"/>
        </w:rPr>
      </w:pPr>
    </w:p>
    <w:p w14:paraId="21369FEF" w14:textId="77777777" w:rsidR="00D75A04" w:rsidRPr="007A0E23" w:rsidRDefault="00D75A04" w:rsidP="00D75A04">
      <w:pPr>
        <w:pStyle w:val="breakline"/>
        <w:rPr>
          <w:rFonts w:eastAsiaTheme="minorEastAsia"/>
          <w:color w:val="002060"/>
        </w:rPr>
      </w:pPr>
    </w:p>
    <w:p w14:paraId="47A2528A" w14:textId="77777777" w:rsidR="00D75A04" w:rsidRPr="007A0E23" w:rsidRDefault="00D75A04" w:rsidP="00D75A04">
      <w:pPr>
        <w:pStyle w:val="breakline"/>
        <w:rPr>
          <w:color w:val="002060"/>
        </w:rPr>
      </w:pPr>
    </w:p>
    <w:p w14:paraId="3945533F" w14:textId="77777777" w:rsidR="00D75A04" w:rsidRPr="007A0E23" w:rsidRDefault="00D75A04" w:rsidP="00D75A04">
      <w:pPr>
        <w:pStyle w:val="titolocampionato0"/>
        <w:shd w:val="clear" w:color="auto" w:fill="CCCCCC"/>
        <w:spacing w:before="80" w:after="40"/>
        <w:rPr>
          <w:color w:val="002060"/>
        </w:rPr>
      </w:pPr>
      <w:r w:rsidRPr="007A0E23">
        <w:rPr>
          <w:color w:val="002060"/>
        </w:rPr>
        <w:t>UNDER 19 CALCIO A 5 REGIONALE</w:t>
      </w:r>
    </w:p>
    <w:p w14:paraId="33976CEE" w14:textId="77777777" w:rsidR="00D75A04" w:rsidRPr="007A0E23" w:rsidRDefault="00D75A04" w:rsidP="00D75A04">
      <w:pPr>
        <w:pStyle w:val="titoloprinc0"/>
        <w:rPr>
          <w:color w:val="002060"/>
        </w:rPr>
      </w:pPr>
      <w:r w:rsidRPr="007A0E23">
        <w:rPr>
          <w:color w:val="002060"/>
        </w:rPr>
        <w:t>VARIAZIONI AL PROGRAMMA GARE</w:t>
      </w:r>
    </w:p>
    <w:p w14:paraId="533AC685" w14:textId="77777777" w:rsidR="00D75A04" w:rsidRPr="007A0E23" w:rsidRDefault="00D75A04" w:rsidP="00D75A04">
      <w:pPr>
        <w:pStyle w:val="breakline"/>
        <w:rPr>
          <w:color w:val="002060"/>
        </w:rPr>
      </w:pPr>
    </w:p>
    <w:p w14:paraId="10DEB0EA" w14:textId="77777777" w:rsidR="00D75A04" w:rsidRPr="007A0E23" w:rsidRDefault="00D75A04" w:rsidP="00D75A04">
      <w:pPr>
        <w:pStyle w:val="breakline"/>
        <w:rPr>
          <w:color w:val="002060"/>
        </w:rPr>
      </w:pPr>
    </w:p>
    <w:p w14:paraId="271EF2E7" w14:textId="77777777" w:rsidR="00D75A04" w:rsidRPr="007A0E23" w:rsidRDefault="00D75A04" w:rsidP="00D75A04">
      <w:pPr>
        <w:pStyle w:val="sottotitolocampionato10"/>
        <w:rPr>
          <w:color w:val="002060"/>
        </w:rPr>
      </w:pPr>
      <w:r w:rsidRPr="007A0E2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75A04" w:rsidRPr="007A0E23" w14:paraId="14859D08" w14:textId="77777777" w:rsidTr="008762B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94967" w14:textId="77777777" w:rsidR="00D75A04" w:rsidRPr="007A0E23" w:rsidRDefault="00D75A04" w:rsidP="008762B6">
            <w:pPr>
              <w:pStyle w:val="headertabella0"/>
              <w:rPr>
                <w:color w:val="002060"/>
              </w:rPr>
            </w:pPr>
            <w:r w:rsidRPr="007A0E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1EB2E" w14:textId="77777777" w:rsidR="00D75A04" w:rsidRPr="007A0E23" w:rsidRDefault="00D75A04" w:rsidP="008762B6">
            <w:pPr>
              <w:pStyle w:val="headertabella0"/>
              <w:rPr>
                <w:color w:val="002060"/>
              </w:rPr>
            </w:pPr>
            <w:r w:rsidRPr="007A0E23">
              <w:rPr>
                <w:color w:val="002060"/>
              </w:rPr>
              <w:t xml:space="preserve">N° </w:t>
            </w:r>
            <w:proofErr w:type="spellStart"/>
            <w:r w:rsidRPr="007A0E23">
              <w:rPr>
                <w:color w:val="002060"/>
              </w:rPr>
              <w:t>Gior</w:t>
            </w:r>
            <w:proofErr w:type="spellEnd"/>
            <w:r w:rsidRPr="007A0E2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819BB" w14:textId="77777777" w:rsidR="00D75A04" w:rsidRPr="007A0E23" w:rsidRDefault="00D75A04" w:rsidP="008762B6">
            <w:pPr>
              <w:pStyle w:val="headertabella0"/>
              <w:rPr>
                <w:color w:val="002060"/>
              </w:rPr>
            </w:pPr>
            <w:r w:rsidRPr="007A0E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FE27E" w14:textId="77777777" w:rsidR="00D75A04" w:rsidRPr="007A0E23" w:rsidRDefault="00D75A04" w:rsidP="008762B6">
            <w:pPr>
              <w:pStyle w:val="headertabella0"/>
              <w:rPr>
                <w:color w:val="002060"/>
              </w:rPr>
            </w:pPr>
            <w:r w:rsidRPr="007A0E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0C127" w14:textId="77777777" w:rsidR="00D75A04" w:rsidRPr="007A0E23" w:rsidRDefault="00D75A04" w:rsidP="008762B6">
            <w:pPr>
              <w:pStyle w:val="headertabella0"/>
              <w:rPr>
                <w:color w:val="002060"/>
              </w:rPr>
            </w:pPr>
            <w:r w:rsidRPr="007A0E23">
              <w:rPr>
                <w:color w:val="002060"/>
              </w:rPr>
              <w:t xml:space="preserve">Data </w:t>
            </w:r>
            <w:proofErr w:type="spellStart"/>
            <w:r w:rsidRPr="007A0E23">
              <w:rPr>
                <w:color w:val="002060"/>
              </w:rPr>
              <w:t>Orig</w:t>
            </w:r>
            <w:proofErr w:type="spellEnd"/>
            <w:r w:rsidRPr="007A0E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EFD03" w14:textId="77777777" w:rsidR="00D75A04" w:rsidRPr="007A0E23" w:rsidRDefault="00D75A04" w:rsidP="008762B6">
            <w:pPr>
              <w:pStyle w:val="headertabella0"/>
              <w:rPr>
                <w:color w:val="002060"/>
              </w:rPr>
            </w:pPr>
            <w:r w:rsidRPr="007A0E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D4211" w14:textId="77777777" w:rsidR="00D75A04" w:rsidRPr="007A0E23" w:rsidRDefault="00D75A04" w:rsidP="008762B6">
            <w:pPr>
              <w:pStyle w:val="headertabella0"/>
              <w:rPr>
                <w:color w:val="002060"/>
              </w:rPr>
            </w:pPr>
            <w:r w:rsidRPr="007A0E23">
              <w:rPr>
                <w:color w:val="002060"/>
              </w:rPr>
              <w:t xml:space="preserve">Ora </w:t>
            </w:r>
            <w:proofErr w:type="spellStart"/>
            <w:r w:rsidRPr="007A0E23">
              <w:rPr>
                <w:color w:val="002060"/>
              </w:rPr>
              <w:t>Orig</w:t>
            </w:r>
            <w:proofErr w:type="spellEnd"/>
            <w:r w:rsidRPr="007A0E2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C682F" w14:textId="77777777" w:rsidR="00D75A04" w:rsidRPr="007A0E23" w:rsidRDefault="00D75A04" w:rsidP="008762B6">
            <w:pPr>
              <w:pStyle w:val="headertabella0"/>
              <w:rPr>
                <w:color w:val="002060"/>
              </w:rPr>
            </w:pPr>
            <w:r w:rsidRPr="007A0E23">
              <w:rPr>
                <w:color w:val="002060"/>
              </w:rPr>
              <w:t>Impianto</w:t>
            </w:r>
          </w:p>
        </w:tc>
      </w:tr>
      <w:tr w:rsidR="00D75A04" w:rsidRPr="007A0E23" w14:paraId="1E383585" w14:textId="77777777" w:rsidTr="000913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FA18" w14:textId="77777777" w:rsidR="00D75A04" w:rsidRPr="00091375" w:rsidRDefault="00D75A04" w:rsidP="008762B6">
            <w:pPr>
              <w:pStyle w:val="rowtabella0"/>
              <w:rPr>
                <w:color w:val="002060"/>
                <w:highlight w:val="yellow"/>
              </w:rPr>
            </w:pPr>
            <w:r w:rsidRPr="00091375">
              <w:rPr>
                <w:color w:val="002060"/>
                <w:highlight w:val="yellow"/>
              </w:rPr>
              <w:t>16/03/2025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61C7" w14:textId="77777777" w:rsidR="00D75A04" w:rsidRPr="00091375" w:rsidRDefault="00D75A04" w:rsidP="008762B6">
            <w:pPr>
              <w:pStyle w:val="rowtabella0"/>
              <w:jc w:val="center"/>
              <w:rPr>
                <w:color w:val="002060"/>
                <w:highlight w:val="yellow"/>
              </w:rPr>
            </w:pPr>
            <w:r w:rsidRPr="00091375">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C012E" w14:textId="77777777" w:rsidR="00D75A04" w:rsidRPr="00091375" w:rsidRDefault="00D75A04" w:rsidP="008762B6">
            <w:pPr>
              <w:pStyle w:val="rowtabella0"/>
              <w:rPr>
                <w:color w:val="002060"/>
                <w:highlight w:val="yellow"/>
              </w:rPr>
            </w:pPr>
            <w:r w:rsidRPr="00091375">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4583" w14:textId="77777777" w:rsidR="00D75A04" w:rsidRPr="00091375" w:rsidRDefault="00D75A04" w:rsidP="008762B6">
            <w:pPr>
              <w:pStyle w:val="rowtabella0"/>
              <w:rPr>
                <w:color w:val="002060"/>
                <w:highlight w:val="yellow"/>
              </w:rPr>
            </w:pPr>
            <w:r w:rsidRPr="00091375">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5798D" w14:textId="601C5E5B" w:rsidR="00D75A04" w:rsidRPr="007A0E23" w:rsidRDefault="00D75A04" w:rsidP="008762B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4CA39" w14:textId="77777777" w:rsidR="00D75A04" w:rsidRPr="007A0E23" w:rsidRDefault="00D75A04" w:rsidP="008762B6">
            <w:pPr>
              <w:pStyle w:val="rowtabella0"/>
              <w:jc w:val="center"/>
              <w:rPr>
                <w:color w:val="002060"/>
              </w:rPr>
            </w:pPr>
            <w:r w:rsidRPr="0009137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C8CA" w14:textId="77777777" w:rsidR="00D75A04" w:rsidRPr="007A0E23" w:rsidRDefault="00D75A04" w:rsidP="008762B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9F6A6" w14:textId="77777777" w:rsidR="00D75A04" w:rsidRPr="007A0E23" w:rsidRDefault="00D75A04" w:rsidP="008762B6">
            <w:pPr>
              <w:pStyle w:val="rowtabella0"/>
              <w:rPr>
                <w:color w:val="002060"/>
              </w:rPr>
            </w:pPr>
            <w:r w:rsidRPr="00091375">
              <w:rPr>
                <w:color w:val="002060"/>
                <w:highlight w:val="yellow"/>
              </w:rPr>
              <w:t>CENTRO SP. POL. "</w:t>
            </w:r>
            <w:proofErr w:type="gramStart"/>
            <w:r w:rsidRPr="00091375">
              <w:rPr>
                <w:color w:val="002060"/>
                <w:highlight w:val="yellow"/>
              </w:rPr>
              <w:t>R.GATTARI</w:t>
            </w:r>
            <w:proofErr w:type="gramEnd"/>
            <w:r w:rsidRPr="00091375">
              <w:rPr>
                <w:color w:val="002060"/>
                <w:highlight w:val="yellow"/>
              </w:rPr>
              <w:t>" TOLENTINO VIA TAGLIAMENTO</w:t>
            </w:r>
          </w:p>
        </w:tc>
      </w:tr>
      <w:tr w:rsidR="00D75A04" w:rsidRPr="007A0E23" w14:paraId="03D4F143" w14:textId="77777777" w:rsidTr="008762B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E26A" w14:textId="77777777" w:rsidR="00D75A04" w:rsidRPr="00091375" w:rsidRDefault="00D75A04" w:rsidP="008762B6">
            <w:pPr>
              <w:pStyle w:val="rowtabella0"/>
              <w:rPr>
                <w:color w:val="002060"/>
                <w:highlight w:val="yellow"/>
              </w:rPr>
            </w:pPr>
            <w:r w:rsidRPr="00091375">
              <w:rPr>
                <w:color w:val="002060"/>
                <w:highlight w:val="yellow"/>
              </w:rPr>
              <w:t>16/03/2025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F811" w14:textId="77777777" w:rsidR="00D75A04" w:rsidRPr="00091375" w:rsidRDefault="00D75A04" w:rsidP="008762B6">
            <w:pPr>
              <w:pStyle w:val="rowtabella0"/>
              <w:jc w:val="center"/>
              <w:rPr>
                <w:color w:val="002060"/>
                <w:highlight w:val="yellow"/>
              </w:rPr>
            </w:pPr>
            <w:r w:rsidRPr="00091375">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6BE1" w14:textId="77777777" w:rsidR="00D75A04" w:rsidRPr="00091375" w:rsidRDefault="00D75A04" w:rsidP="008762B6">
            <w:pPr>
              <w:pStyle w:val="rowtabella0"/>
              <w:rPr>
                <w:color w:val="002060"/>
                <w:highlight w:val="yellow"/>
              </w:rPr>
            </w:pPr>
            <w:r w:rsidRPr="00091375">
              <w:rPr>
                <w:color w:val="002060"/>
                <w:highlight w:val="yellow"/>
              </w:rPr>
              <w:t>OSIMO FIVE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906D" w14:textId="77777777" w:rsidR="00D75A04" w:rsidRPr="00091375" w:rsidRDefault="00D75A04" w:rsidP="008762B6">
            <w:pPr>
              <w:pStyle w:val="rowtabella0"/>
              <w:rPr>
                <w:color w:val="002060"/>
                <w:highlight w:val="yellow"/>
              </w:rPr>
            </w:pPr>
            <w:r w:rsidRPr="00091375">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8587A" w14:textId="6F6E7A5B" w:rsidR="00D75A04" w:rsidRPr="007A0E23" w:rsidRDefault="00D75A04" w:rsidP="008762B6">
            <w:pPr>
              <w:pStyle w:val="rowtabella0"/>
              <w:rPr>
                <w:color w:val="002060"/>
              </w:rPr>
            </w:pPr>
            <w:r w:rsidRPr="007A0E23">
              <w:rPr>
                <w:color w:val="002060"/>
              </w:rPr>
              <w:t>1</w:t>
            </w:r>
            <w:r w:rsidR="00091375">
              <w:rPr>
                <w:color w:val="002060"/>
              </w:rPr>
              <w:t>5</w:t>
            </w:r>
            <w:r w:rsidRPr="007A0E23">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7009C" w14:textId="77777777" w:rsidR="00D75A04" w:rsidRPr="007A0E23" w:rsidRDefault="00D75A04" w:rsidP="008762B6">
            <w:pPr>
              <w:pStyle w:val="rowtabella0"/>
              <w:jc w:val="center"/>
              <w:rPr>
                <w:color w:val="002060"/>
              </w:rPr>
            </w:pPr>
            <w:r w:rsidRPr="0009137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34AB" w14:textId="77777777" w:rsidR="00D75A04" w:rsidRPr="007A0E23" w:rsidRDefault="00D75A04" w:rsidP="008762B6">
            <w:pPr>
              <w:pStyle w:val="rowtabella0"/>
              <w:jc w:val="center"/>
              <w:rPr>
                <w:color w:val="002060"/>
              </w:rPr>
            </w:pPr>
            <w:r w:rsidRPr="007A0E23">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4F5A" w14:textId="77777777" w:rsidR="00D75A04" w:rsidRPr="007A0E23" w:rsidRDefault="00D75A04" w:rsidP="008762B6">
            <w:pPr>
              <w:rPr>
                <w:color w:val="002060"/>
              </w:rPr>
            </w:pPr>
          </w:p>
        </w:tc>
      </w:tr>
    </w:tbl>
    <w:p w14:paraId="1B384858" w14:textId="77777777" w:rsidR="00D75A04" w:rsidRPr="007A0E23" w:rsidRDefault="00D75A04" w:rsidP="00D75A04">
      <w:pPr>
        <w:pStyle w:val="breakline"/>
        <w:rPr>
          <w:rFonts w:eastAsiaTheme="minorEastAsia"/>
          <w:color w:val="002060"/>
        </w:rPr>
      </w:pPr>
    </w:p>
    <w:p w14:paraId="593C29DD" w14:textId="77777777" w:rsidR="00D75A04" w:rsidRPr="007A0E23" w:rsidRDefault="00D75A04" w:rsidP="00D75A04">
      <w:pPr>
        <w:pStyle w:val="breakline"/>
        <w:rPr>
          <w:color w:val="002060"/>
        </w:rPr>
      </w:pPr>
    </w:p>
    <w:p w14:paraId="741EF194" w14:textId="77777777" w:rsidR="00D75A04" w:rsidRPr="007A0E23" w:rsidRDefault="00D75A04" w:rsidP="00D75A04">
      <w:pPr>
        <w:pStyle w:val="sottotitolocampionato10"/>
        <w:rPr>
          <w:color w:val="002060"/>
        </w:rPr>
      </w:pPr>
      <w:r w:rsidRPr="007A0E2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75A04" w:rsidRPr="007A0E23" w14:paraId="4CBD6531" w14:textId="77777777" w:rsidTr="0009137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6A2FD" w14:textId="77777777" w:rsidR="00D75A04" w:rsidRPr="007A0E23" w:rsidRDefault="00D75A04" w:rsidP="008762B6">
            <w:pPr>
              <w:pStyle w:val="headertabella0"/>
              <w:rPr>
                <w:color w:val="002060"/>
              </w:rPr>
            </w:pPr>
            <w:r w:rsidRPr="007A0E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7B739" w14:textId="77777777" w:rsidR="00D75A04" w:rsidRPr="007A0E23" w:rsidRDefault="00D75A04" w:rsidP="008762B6">
            <w:pPr>
              <w:pStyle w:val="headertabella0"/>
              <w:rPr>
                <w:color w:val="002060"/>
              </w:rPr>
            </w:pPr>
            <w:r w:rsidRPr="007A0E23">
              <w:rPr>
                <w:color w:val="002060"/>
              </w:rPr>
              <w:t xml:space="preserve">N° </w:t>
            </w:r>
            <w:proofErr w:type="spellStart"/>
            <w:r w:rsidRPr="007A0E23">
              <w:rPr>
                <w:color w:val="002060"/>
              </w:rPr>
              <w:t>Gior</w:t>
            </w:r>
            <w:proofErr w:type="spellEnd"/>
            <w:r w:rsidRPr="007A0E2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CF473" w14:textId="77777777" w:rsidR="00D75A04" w:rsidRPr="007A0E23" w:rsidRDefault="00D75A04" w:rsidP="008762B6">
            <w:pPr>
              <w:pStyle w:val="headertabella0"/>
              <w:rPr>
                <w:color w:val="002060"/>
              </w:rPr>
            </w:pPr>
            <w:r w:rsidRPr="007A0E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ACB9A" w14:textId="77777777" w:rsidR="00D75A04" w:rsidRPr="007A0E23" w:rsidRDefault="00D75A04" w:rsidP="008762B6">
            <w:pPr>
              <w:pStyle w:val="headertabella0"/>
              <w:rPr>
                <w:color w:val="002060"/>
              </w:rPr>
            </w:pPr>
            <w:r w:rsidRPr="007A0E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1951C" w14:textId="77777777" w:rsidR="00D75A04" w:rsidRPr="007A0E23" w:rsidRDefault="00D75A04" w:rsidP="008762B6">
            <w:pPr>
              <w:pStyle w:val="headertabella0"/>
              <w:rPr>
                <w:color w:val="002060"/>
              </w:rPr>
            </w:pPr>
            <w:r w:rsidRPr="007A0E23">
              <w:rPr>
                <w:color w:val="002060"/>
              </w:rPr>
              <w:t xml:space="preserve">Data </w:t>
            </w:r>
            <w:proofErr w:type="spellStart"/>
            <w:r w:rsidRPr="007A0E23">
              <w:rPr>
                <w:color w:val="002060"/>
              </w:rPr>
              <w:t>Orig</w:t>
            </w:r>
            <w:proofErr w:type="spellEnd"/>
            <w:r w:rsidRPr="007A0E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21590" w14:textId="77777777" w:rsidR="00D75A04" w:rsidRPr="007A0E23" w:rsidRDefault="00D75A04" w:rsidP="008762B6">
            <w:pPr>
              <w:pStyle w:val="headertabella0"/>
              <w:rPr>
                <w:color w:val="002060"/>
              </w:rPr>
            </w:pPr>
            <w:r w:rsidRPr="007A0E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1E63D" w14:textId="77777777" w:rsidR="00D75A04" w:rsidRPr="007A0E23" w:rsidRDefault="00D75A04" w:rsidP="008762B6">
            <w:pPr>
              <w:pStyle w:val="headertabella0"/>
              <w:rPr>
                <w:color w:val="002060"/>
              </w:rPr>
            </w:pPr>
            <w:r w:rsidRPr="007A0E23">
              <w:rPr>
                <w:color w:val="002060"/>
              </w:rPr>
              <w:t xml:space="preserve">Ora </w:t>
            </w:r>
            <w:proofErr w:type="spellStart"/>
            <w:r w:rsidRPr="007A0E23">
              <w:rPr>
                <w:color w:val="002060"/>
              </w:rPr>
              <w:t>Orig</w:t>
            </w:r>
            <w:proofErr w:type="spellEnd"/>
            <w:r w:rsidRPr="007A0E2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AA374" w14:textId="77777777" w:rsidR="00D75A04" w:rsidRPr="007A0E23" w:rsidRDefault="00D75A04" w:rsidP="008762B6">
            <w:pPr>
              <w:pStyle w:val="headertabella0"/>
              <w:rPr>
                <w:color w:val="002060"/>
              </w:rPr>
            </w:pPr>
            <w:r w:rsidRPr="007A0E23">
              <w:rPr>
                <w:color w:val="002060"/>
              </w:rPr>
              <w:t>Impianto</w:t>
            </w:r>
          </w:p>
        </w:tc>
      </w:tr>
      <w:tr w:rsidR="00D75A04" w:rsidRPr="007A0E23" w14:paraId="6176B802" w14:textId="77777777" w:rsidTr="000913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FF0A7" w14:textId="77777777" w:rsidR="00D75A04" w:rsidRPr="00091375" w:rsidRDefault="00D75A04" w:rsidP="008762B6">
            <w:pPr>
              <w:pStyle w:val="rowtabella0"/>
              <w:rPr>
                <w:color w:val="002060"/>
                <w:highlight w:val="yellow"/>
              </w:rPr>
            </w:pPr>
            <w:r w:rsidRPr="00091375">
              <w:rPr>
                <w:color w:val="002060"/>
                <w:highlight w:val="yellow"/>
              </w:rPr>
              <w:t>15/03/2025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00710" w14:textId="77777777" w:rsidR="00D75A04" w:rsidRPr="00091375" w:rsidRDefault="00D75A04" w:rsidP="008762B6">
            <w:pPr>
              <w:pStyle w:val="rowtabella0"/>
              <w:jc w:val="center"/>
              <w:rPr>
                <w:color w:val="002060"/>
                <w:highlight w:val="yellow"/>
              </w:rPr>
            </w:pPr>
            <w:r w:rsidRPr="00091375">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ED33" w14:textId="77777777" w:rsidR="00D75A04" w:rsidRPr="00091375" w:rsidRDefault="00D75A04" w:rsidP="008762B6">
            <w:pPr>
              <w:pStyle w:val="rowtabella0"/>
              <w:rPr>
                <w:color w:val="002060"/>
                <w:highlight w:val="yellow"/>
              </w:rPr>
            </w:pPr>
            <w:r w:rsidRPr="00091375">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5EB9" w14:textId="77777777" w:rsidR="00D75A04" w:rsidRPr="00091375" w:rsidRDefault="00D75A04" w:rsidP="008762B6">
            <w:pPr>
              <w:pStyle w:val="rowtabella0"/>
              <w:rPr>
                <w:color w:val="002060"/>
                <w:highlight w:val="yellow"/>
              </w:rPr>
            </w:pPr>
            <w:r w:rsidRPr="00091375">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9A497" w14:textId="7C051A3D" w:rsidR="00D75A04" w:rsidRPr="007A0E23" w:rsidRDefault="00D75A04" w:rsidP="008762B6">
            <w:pPr>
              <w:pStyle w:val="rowtabella0"/>
              <w:rPr>
                <w:color w:val="002060"/>
              </w:rPr>
            </w:pPr>
            <w:r w:rsidRPr="007A0E23">
              <w:rPr>
                <w:color w:val="002060"/>
              </w:rPr>
              <w:t>1</w:t>
            </w:r>
            <w:r w:rsidR="00091375">
              <w:rPr>
                <w:color w:val="002060"/>
              </w:rPr>
              <w:t>6</w:t>
            </w:r>
            <w:r w:rsidRPr="007A0E23">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2D57" w14:textId="77777777" w:rsidR="00D75A04" w:rsidRPr="007A0E23" w:rsidRDefault="00D75A04" w:rsidP="008762B6">
            <w:pPr>
              <w:pStyle w:val="rowtabella0"/>
              <w:jc w:val="center"/>
              <w:rPr>
                <w:color w:val="002060"/>
              </w:rPr>
            </w:pPr>
            <w:r w:rsidRPr="0009137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43F71" w14:textId="77777777" w:rsidR="00D75A04" w:rsidRPr="007A0E23" w:rsidRDefault="00D75A04" w:rsidP="008762B6">
            <w:pPr>
              <w:pStyle w:val="rowtabella0"/>
              <w:jc w:val="center"/>
              <w:rPr>
                <w:color w:val="002060"/>
              </w:rPr>
            </w:pPr>
            <w:r w:rsidRPr="007A0E23">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2ADEA" w14:textId="77777777" w:rsidR="00D75A04" w:rsidRPr="007A0E23" w:rsidRDefault="00D75A04" w:rsidP="008762B6">
            <w:pPr>
              <w:rPr>
                <w:color w:val="002060"/>
              </w:rPr>
            </w:pPr>
          </w:p>
        </w:tc>
      </w:tr>
    </w:tbl>
    <w:p w14:paraId="4867AADF" w14:textId="77777777" w:rsidR="00D75A04" w:rsidRPr="007A0E23" w:rsidRDefault="00D75A04" w:rsidP="00D75A04">
      <w:pPr>
        <w:pStyle w:val="breakline"/>
        <w:rPr>
          <w:rFonts w:eastAsiaTheme="minorEastAsia"/>
          <w:color w:val="002060"/>
        </w:rPr>
      </w:pPr>
    </w:p>
    <w:p w14:paraId="4C12FC96" w14:textId="77777777" w:rsidR="00D75A04" w:rsidRPr="007A0E23" w:rsidRDefault="00D75A04" w:rsidP="00D75A04">
      <w:pPr>
        <w:pStyle w:val="breakline"/>
        <w:rPr>
          <w:color w:val="002060"/>
        </w:rPr>
      </w:pPr>
    </w:p>
    <w:p w14:paraId="0F70DC97" w14:textId="77777777" w:rsidR="00D75A04" w:rsidRPr="007A0E23" w:rsidRDefault="00D75A04" w:rsidP="00D75A04">
      <w:pPr>
        <w:pStyle w:val="titoloprinc0"/>
        <w:rPr>
          <w:color w:val="002060"/>
        </w:rPr>
      </w:pPr>
      <w:r w:rsidRPr="007A0E23">
        <w:rPr>
          <w:color w:val="002060"/>
        </w:rPr>
        <w:t>RISULTATI</w:t>
      </w:r>
    </w:p>
    <w:p w14:paraId="77CB3504" w14:textId="77777777" w:rsidR="00D75A04" w:rsidRPr="007A0E23" w:rsidRDefault="00D75A04" w:rsidP="00D75A04">
      <w:pPr>
        <w:pStyle w:val="breakline"/>
        <w:rPr>
          <w:color w:val="002060"/>
        </w:rPr>
      </w:pPr>
    </w:p>
    <w:p w14:paraId="49BDC214" w14:textId="77777777" w:rsidR="00D75A04" w:rsidRPr="007A0E23" w:rsidRDefault="00D75A04" w:rsidP="00D75A04">
      <w:pPr>
        <w:pStyle w:val="sottotitolocampionato10"/>
        <w:rPr>
          <w:color w:val="002060"/>
        </w:rPr>
      </w:pPr>
      <w:r w:rsidRPr="007A0E23">
        <w:rPr>
          <w:color w:val="002060"/>
        </w:rPr>
        <w:t>RISULTATI UFFICIALI GARE DEL 08/03/2025</w:t>
      </w:r>
    </w:p>
    <w:p w14:paraId="1731A108" w14:textId="77777777" w:rsidR="00091375" w:rsidRPr="00091375" w:rsidRDefault="00091375" w:rsidP="00091375">
      <w:pPr>
        <w:pStyle w:val="sottotitolocampionato20"/>
        <w:spacing w:before="0" w:beforeAutospacing="0" w:after="0" w:afterAutospacing="0"/>
        <w:rPr>
          <w:rFonts w:ascii="Arial" w:hAnsi="Arial" w:cs="Arial"/>
          <w:color w:val="002060"/>
          <w:sz w:val="20"/>
          <w:szCs w:val="20"/>
        </w:rPr>
      </w:pPr>
      <w:r w:rsidRPr="00091375">
        <w:rPr>
          <w:rFonts w:ascii="Arial" w:hAnsi="Arial" w:cs="Arial"/>
          <w:color w:val="002060"/>
          <w:sz w:val="20"/>
          <w:szCs w:val="20"/>
        </w:rPr>
        <w:t>Si trascrivono qui di seguito i risultati ufficiali delle gare disputate</w:t>
      </w:r>
    </w:p>
    <w:p w14:paraId="07767684" w14:textId="77777777" w:rsidR="00D75A04" w:rsidRPr="007A0E23" w:rsidRDefault="00D75A04" w:rsidP="00D75A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75A04" w:rsidRPr="007A0E23" w14:paraId="6CDC149F"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2585C907"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D6843" w14:textId="77777777" w:rsidR="00D75A04" w:rsidRPr="007A0E23" w:rsidRDefault="00D75A04" w:rsidP="008762B6">
                  <w:pPr>
                    <w:pStyle w:val="headertabella0"/>
                    <w:rPr>
                      <w:color w:val="002060"/>
                    </w:rPr>
                  </w:pPr>
                  <w:r w:rsidRPr="007A0E23">
                    <w:rPr>
                      <w:color w:val="002060"/>
                    </w:rPr>
                    <w:t>GIRONE G - 4 Giornata - A</w:t>
                  </w:r>
                </w:p>
              </w:tc>
            </w:tr>
            <w:tr w:rsidR="00D75A04" w:rsidRPr="007A0E23" w14:paraId="5B9CC292"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7DE098" w14:textId="77777777" w:rsidR="00D75A04" w:rsidRPr="007A0E23" w:rsidRDefault="00D75A04" w:rsidP="008762B6">
                  <w:pPr>
                    <w:pStyle w:val="rowtabella0"/>
                    <w:rPr>
                      <w:color w:val="002060"/>
                    </w:rPr>
                  </w:pPr>
                  <w:r w:rsidRPr="007A0E2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DF2E6" w14:textId="77777777" w:rsidR="00D75A04" w:rsidRPr="007A0E23" w:rsidRDefault="00D75A04" w:rsidP="008762B6">
                  <w:pPr>
                    <w:pStyle w:val="rowtabella0"/>
                    <w:rPr>
                      <w:color w:val="002060"/>
                    </w:rPr>
                  </w:pPr>
                  <w:r w:rsidRPr="007A0E23">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C2691" w14:textId="77777777" w:rsidR="00D75A04" w:rsidRPr="007A0E23" w:rsidRDefault="00D75A04" w:rsidP="008762B6">
                  <w:pPr>
                    <w:pStyle w:val="rowtabella0"/>
                    <w:jc w:val="center"/>
                    <w:rPr>
                      <w:color w:val="002060"/>
                    </w:rPr>
                  </w:pPr>
                  <w:r w:rsidRPr="007A0E23">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04750" w14:textId="77777777" w:rsidR="00D75A04" w:rsidRPr="007A0E23" w:rsidRDefault="00D75A04" w:rsidP="008762B6">
                  <w:pPr>
                    <w:pStyle w:val="rowtabella0"/>
                    <w:jc w:val="center"/>
                    <w:rPr>
                      <w:color w:val="002060"/>
                    </w:rPr>
                  </w:pPr>
                  <w:r w:rsidRPr="007A0E23">
                    <w:rPr>
                      <w:color w:val="002060"/>
                    </w:rPr>
                    <w:t> </w:t>
                  </w:r>
                </w:p>
              </w:tc>
            </w:tr>
            <w:tr w:rsidR="00D75A04" w:rsidRPr="007A0E23" w14:paraId="3B104670"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E13448" w14:textId="77777777" w:rsidR="00D75A04" w:rsidRPr="007A0E23" w:rsidRDefault="00D75A04" w:rsidP="008762B6">
                  <w:pPr>
                    <w:pStyle w:val="rowtabella0"/>
                    <w:rPr>
                      <w:color w:val="002060"/>
                    </w:rPr>
                  </w:pPr>
                  <w:r w:rsidRPr="007A0E23">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F6E73" w14:textId="77777777" w:rsidR="00D75A04" w:rsidRPr="007A0E23" w:rsidRDefault="00D75A04" w:rsidP="008762B6">
                  <w:pPr>
                    <w:pStyle w:val="rowtabella0"/>
                    <w:rPr>
                      <w:color w:val="002060"/>
                    </w:rPr>
                  </w:pPr>
                  <w:r w:rsidRPr="007A0E23">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CDF68" w14:textId="77777777" w:rsidR="00D75A04" w:rsidRPr="007A0E23" w:rsidRDefault="00D75A04" w:rsidP="008762B6">
                  <w:pPr>
                    <w:pStyle w:val="rowtabella0"/>
                    <w:jc w:val="center"/>
                    <w:rPr>
                      <w:color w:val="002060"/>
                    </w:rPr>
                  </w:pPr>
                  <w:r w:rsidRPr="007A0E23">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38A60" w14:textId="77777777" w:rsidR="00D75A04" w:rsidRPr="007A0E23" w:rsidRDefault="00D75A04" w:rsidP="008762B6">
                  <w:pPr>
                    <w:pStyle w:val="rowtabella0"/>
                    <w:jc w:val="center"/>
                    <w:rPr>
                      <w:color w:val="002060"/>
                    </w:rPr>
                  </w:pPr>
                  <w:r w:rsidRPr="007A0E23">
                    <w:rPr>
                      <w:color w:val="002060"/>
                    </w:rPr>
                    <w:t> </w:t>
                  </w:r>
                </w:p>
              </w:tc>
            </w:tr>
          </w:tbl>
          <w:p w14:paraId="7A6B0E0D" w14:textId="77777777" w:rsidR="00D75A04" w:rsidRPr="007A0E23" w:rsidRDefault="00D75A04" w:rsidP="008762B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3FBD8B8E"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700FB" w14:textId="77777777" w:rsidR="00D75A04" w:rsidRPr="007A0E23" w:rsidRDefault="00D75A04" w:rsidP="008762B6">
                  <w:pPr>
                    <w:pStyle w:val="headertabella0"/>
                    <w:rPr>
                      <w:color w:val="002060"/>
                    </w:rPr>
                  </w:pPr>
                  <w:r w:rsidRPr="007A0E23">
                    <w:rPr>
                      <w:color w:val="002060"/>
                    </w:rPr>
                    <w:t>GIRONE SA - 4 Giornata - A</w:t>
                  </w:r>
                </w:p>
              </w:tc>
            </w:tr>
            <w:tr w:rsidR="00D75A04" w:rsidRPr="007A0E23" w14:paraId="73540171"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9F8F7D" w14:textId="77777777" w:rsidR="00D75A04" w:rsidRPr="007A0E23" w:rsidRDefault="00D75A04" w:rsidP="008762B6">
                  <w:pPr>
                    <w:pStyle w:val="rowtabella0"/>
                    <w:rPr>
                      <w:color w:val="002060"/>
                    </w:rPr>
                  </w:pPr>
                  <w:r w:rsidRPr="007A0E23">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0A480" w14:textId="77777777" w:rsidR="00D75A04" w:rsidRPr="007A0E23" w:rsidRDefault="00D75A04" w:rsidP="008762B6">
                  <w:pPr>
                    <w:pStyle w:val="rowtabella0"/>
                    <w:rPr>
                      <w:color w:val="002060"/>
                    </w:rPr>
                  </w:pPr>
                  <w:r w:rsidRPr="007A0E23">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3802A" w14:textId="77777777" w:rsidR="00D75A04" w:rsidRPr="007A0E23" w:rsidRDefault="00D75A04" w:rsidP="008762B6">
                  <w:pPr>
                    <w:pStyle w:val="rowtabella0"/>
                    <w:jc w:val="center"/>
                    <w:rPr>
                      <w:color w:val="002060"/>
                    </w:rPr>
                  </w:pPr>
                  <w:r w:rsidRPr="007A0E23">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8B7E7" w14:textId="77777777" w:rsidR="00D75A04" w:rsidRPr="007A0E23" w:rsidRDefault="00D75A04" w:rsidP="008762B6">
                  <w:pPr>
                    <w:pStyle w:val="rowtabella0"/>
                    <w:jc w:val="center"/>
                    <w:rPr>
                      <w:color w:val="002060"/>
                    </w:rPr>
                  </w:pPr>
                  <w:r w:rsidRPr="007A0E23">
                    <w:rPr>
                      <w:color w:val="002060"/>
                    </w:rPr>
                    <w:t> </w:t>
                  </w:r>
                </w:p>
              </w:tc>
            </w:tr>
            <w:tr w:rsidR="00D75A04" w:rsidRPr="007A0E23" w14:paraId="70B4F5BA"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C834DF" w14:textId="77777777" w:rsidR="00D75A04" w:rsidRPr="007A0E23" w:rsidRDefault="00D75A04" w:rsidP="008762B6">
                  <w:pPr>
                    <w:pStyle w:val="rowtabella0"/>
                    <w:rPr>
                      <w:color w:val="002060"/>
                    </w:rPr>
                  </w:pPr>
                  <w:r w:rsidRPr="007A0E23">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153B6" w14:textId="77777777" w:rsidR="00D75A04" w:rsidRPr="007A0E23" w:rsidRDefault="00D75A04" w:rsidP="008762B6">
                  <w:pPr>
                    <w:pStyle w:val="rowtabella0"/>
                    <w:rPr>
                      <w:color w:val="002060"/>
                    </w:rPr>
                  </w:pPr>
                  <w:r w:rsidRPr="007A0E23">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53AF8" w14:textId="77777777" w:rsidR="00D75A04" w:rsidRPr="007A0E23" w:rsidRDefault="00D75A04" w:rsidP="008762B6">
                  <w:pPr>
                    <w:pStyle w:val="rowtabella0"/>
                    <w:jc w:val="center"/>
                    <w:rPr>
                      <w:color w:val="002060"/>
                    </w:rPr>
                  </w:pPr>
                  <w:r w:rsidRPr="007A0E23">
                    <w:rPr>
                      <w:color w:val="002060"/>
                    </w:rPr>
                    <w:t>6 - 10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40B5D" w14:textId="77777777" w:rsidR="00D75A04" w:rsidRPr="007A0E23" w:rsidRDefault="00D75A04" w:rsidP="008762B6">
                  <w:pPr>
                    <w:pStyle w:val="rowtabella0"/>
                    <w:jc w:val="center"/>
                    <w:rPr>
                      <w:color w:val="002060"/>
                    </w:rPr>
                  </w:pPr>
                  <w:r w:rsidRPr="007A0E23">
                    <w:rPr>
                      <w:color w:val="002060"/>
                    </w:rPr>
                    <w:t> </w:t>
                  </w:r>
                </w:p>
              </w:tc>
            </w:tr>
          </w:tbl>
          <w:p w14:paraId="6943E604" w14:textId="77777777" w:rsidR="00D75A04" w:rsidRPr="007A0E23" w:rsidRDefault="00D75A04" w:rsidP="008762B6">
            <w:pPr>
              <w:rPr>
                <w:color w:val="002060"/>
              </w:rPr>
            </w:pPr>
          </w:p>
        </w:tc>
      </w:tr>
    </w:tbl>
    <w:p w14:paraId="52100A8D" w14:textId="77777777" w:rsidR="00D75A04" w:rsidRPr="007A0E23" w:rsidRDefault="00D75A04" w:rsidP="00D75A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75A04" w:rsidRPr="007A0E23" w14:paraId="2E76C18B"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3F35AE61"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1A78D" w14:textId="77777777" w:rsidR="00D75A04" w:rsidRPr="007A0E23" w:rsidRDefault="00D75A04" w:rsidP="008762B6">
                  <w:pPr>
                    <w:pStyle w:val="headertabella0"/>
                    <w:rPr>
                      <w:color w:val="002060"/>
                    </w:rPr>
                  </w:pPr>
                  <w:r w:rsidRPr="007A0E23">
                    <w:rPr>
                      <w:color w:val="002060"/>
                    </w:rPr>
                    <w:t>GIRONE SB - 4 Giornata - A</w:t>
                  </w:r>
                </w:p>
              </w:tc>
            </w:tr>
            <w:tr w:rsidR="00D75A04" w:rsidRPr="007A0E23" w14:paraId="1B31746F"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6F9722" w14:textId="77777777" w:rsidR="00D75A04" w:rsidRPr="007A0E23" w:rsidRDefault="00D75A04" w:rsidP="008762B6">
                  <w:pPr>
                    <w:pStyle w:val="rowtabella0"/>
                    <w:rPr>
                      <w:color w:val="002060"/>
                    </w:rPr>
                  </w:pPr>
                  <w:r w:rsidRPr="007A0E23">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5A94D" w14:textId="77777777" w:rsidR="00D75A04" w:rsidRPr="007A0E23" w:rsidRDefault="00D75A04" w:rsidP="008762B6">
                  <w:pPr>
                    <w:pStyle w:val="rowtabella0"/>
                    <w:rPr>
                      <w:color w:val="002060"/>
                    </w:rPr>
                  </w:pPr>
                  <w:r w:rsidRPr="007A0E23">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CC06C" w14:textId="77777777" w:rsidR="00D75A04" w:rsidRPr="007A0E23" w:rsidRDefault="00D75A04" w:rsidP="008762B6">
                  <w:pPr>
                    <w:pStyle w:val="rowtabella0"/>
                    <w:jc w:val="center"/>
                    <w:rPr>
                      <w:color w:val="002060"/>
                    </w:rPr>
                  </w:pPr>
                  <w:r w:rsidRPr="007A0E23">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EB3B7" w14:textId="77777777" w:rsidR="00D75A04" w:rsidRPr="007A0E23" w:rsidRDefault="00D75A04" w:rsidP="008762B6">
                  <w:pPr>
                    <w:pStyle w:val="rowtabella0"/>
                    <w:jc w:val="center"/>
                    <w:rPr>
                      <w:color w:val="002060"/>
                    </w:rPr>
                  </w:pPr>
                  <w:r w:rsidRPr="007A0E23">
                    <w:rPr>
                      <w:color w:val="002060"/>
                    </w:rPr>
                    <w:t> </w:t>
                  </w:r>
                </w:p>
              </w:tc>
            </w:tr>
            <w:tr w:rsidR="00D75A04" w:rsidRPr="007A0E23" w14:paraId="45AA0673"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4C9107" w14:textId="77777777" w:rsidR="00D75A04" w:rsidRPr="007A0E23" w:rsidRDefault="00D75A04" w:rsidP="008762B6">
                  <w:pPr>
                    <w:pStyle w:val="rowtabella0"/>
                    <w:rPr>
                      <w:color w:val="002060"/>
                    </w:rPr>
                  </w:pPr>
                  <w:r w:rsidRPr="007A0E23">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4970E" w14:textId="77777777" w:rsidR="00D75A04" w:rsidRPr="007A0E23" w:rsidRDefault="00D75A04" w:rsidP="008762B6">
                  <w:pPr>
                    <w:pStyle w:val="rowtabella0"/>
                    <w:rPr>
                      <w:color w:val="002060"/>
                    </w:rPr>
                  </w:pPr>
                  <w:r w:rsidRPr="007A0E23">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03C1F0" w14:textId="77777777" w:rsidR="00D75A04" w:rsidRPr="007A0E23" w:rsidRDefault="00D75A04" w:rsidP="008762B6">
                  <w:pPr>
                    <w:pStyle w:val="rowtabella0"/>
                    <w:jc w:val="center"/>
                    <w:rPr>
                      <w:color w:val="002060"/>
                    </w:rPr>
                  </w:pPr>
                  <w:r w:rsidRPr="007A0E23">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3E376" w14:textId="77777777" w:rsidR="00D75A04" w:rsidRPr="007A0E23" w:rsidRDefault="00D75A04" w:rsidP="008762B6">
                  <w:pPr>
                    <w:pStyle w:val="rowtabella0"/>
                    <w:jc w:val="center"/>
                    <w:rPr>
                      <w:color w:val="002060"/>
                    </w:rPr>
                  </w:pPr>
                  <w:r w:rsidRPr="007A0E23">
                    <w:rPr>
                      <w:color w:val="002060"/>
                    </w:rPr>
                    <w:t> </w:t>
                  </w:r>
                </w:p>
              </w:tc>
            </w:tr>
            <w:tr w:rsidR="00D75A04" w:rsidRPr="007A0E23" w14:paraId="1FE32D26"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26C648CA" w14:textId="77777777" w:rsidR="00D75A04" w:rsidRPr="007A0E23" w:rsidRDefault="00D75A04" w:rsidP="008762B6">
                  <w:pPr>
                    <w:pStyle w:val="rowtabella0"/>
                    <w:rPr>
                      <w:color w:val="002060"/>
                    </w:rPr>
                  </w:pPr>
                  <w:r w:rsidRPr="007A0E23">
                    <w:rPr>
                      <w:color w:val="002060"/>
                    </w:rPr>
                    <w:t>(1) - disputata il 09/03/2025</w:t>
                  </w:r>
                </w:p>
              </w:tc>
            </w:tr>
          </w:tbl>
          <w:p w14:paraId="6947D462" w14:textId="77777777" w:rsidR="00D75A04" w:rsidRPr="007A0E23" w:rsidRDefault="00D75A04" w:rsidP="008762B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69802126"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B9BAE" w14:textId="77777777" w:rsidR="00D75A04" w:rsidRPr="007A0E23" w:rsidRDefault="00D75A04" w:rsidP="008762B6">
                  <w:pPr>
                    <w:pStyle w:val="headertabella0"/>
                    <w:rPr>
                      <w:color w:val="002060"/>
                    </w:rPr>
                  </w:pPr>
                  <w:r w:rsidRPr="007A0E23">
                    <w:rPr>
                      <w:color w:val="002060"/>
                    </w:rPr>
                    <w:t>GIRONE SC - 4 Giornata - A</w:t>
                  </w:r>
                </w:p>
              </w:tc>
            </w:tr>
            <w:tr w:rsidR="00D75A04" w:rsidRPr="007A0E23" w14:paraId="28281969"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849ED2" w14:textId="77777777" w:rsidR="00D75A04" w:rsidRPr="007A0E23" w:rsidRDefault="00D75A04" w:rsidP="008762B6">
                  <w:pPr>
                    <w:pStyle w:val="rowtabella0"/>
                    <w:rPr>
                      <w:color w:val="002060"/>
                    </w:rPr>
                  </w:pPr>
                  <w:r w:rsidRPr="007A0E23">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DCD55" w14:textId="77777777" w:rsidR="00D75A04" w:rsidRPr="007A0E23" w:rsidRDefault="00D75A04" w:rsidP="008762B6">
                  <w:pPr>
                    <w:pStyle w:val="rowtabella0"/>
                    <w:rPr>
                      <w:color w:val="002060"/>
                    </w:rPr>
                  </w:pPr>
                  <w:r w:rsidRPr="007A0E23">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B1737" w14:textId="77777777" w:rsidR="00D75A04" w:rsidRPr="007A0E23" w:rsidRDefault="00D75A04" w:rsidP="008762B6">
                  <w:pPr>
                    <w:pStyle w:val="rowtabella0"/>
                    <w:jc w:val="center"/>
                    <w:rPr>
                      <w:color w:val="002060"/>
                    </w:rPr>
                  </w:pPr>
                  <w:r w:rsidRPr="007A0E23">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64A95" w14:textId="77777777" w:rsidR="00D75A04" w:rsidRPr="007A0E23" w:rsidRDefault="00D75A04" w:rsidP="008762B6">
                  <w:pPr>
                    <w:pStyle w:val="rowtabella0"/>
                    <w:jc w:val="center"/>
                    <w:rPr>
                      <w:color w:val="002060"/>
                    </w:rPr>
                  </w:pPr>
                  <w:r w:rsidRPr="007A0E23">
                    <w:rPr>
                      <w:color w:val="002060"/>
                    </w:rPr>
                    <w:t> </w:t>
                  </w:r>
                </w:p>
              </w:tc>
            </w:tr>
            <w:tr w:rsidR="00D75A04" w:rsidRPr="007A0E23" w14:paraId="6B178B8D"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639E79" w14:textId="77777777" w:rsidR="00D75A04" w:rsidRPr="007A0E23" w:rsidRDefault="00D75A04" w:rsidP="008762B6">
                  <w:pPr>
                    <w:pStyle w:val="rowtabella0"/>
                    <w:rPr>
                      <w:color w:val="002060"/>
                    </w:rPr>
                  </w:pPr>
                  <w:proofErr w:type="gramStart"/>
                  <w:r w:rsidRPr="007A0E23">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34CD0" w14:textId="77777777" w:rsidR="00D75A04" w:rsidRPr="007A0E23" w:rsidRDefault="00D75A04" w:rsidP="008762B6">
                  <w:pPr>
                    <w:pStyle w:val="rowtabella0"/>
                    <w:rPr>
                      <w:color w:val="002060"/>
                    </w:rPr>
                  </w:pPr>
                  <w:r w:rsidRPr="007A0E23">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6C4FE" w14:textId="77777777" w:rsidR="00D75A04" w:rsidRPr="007A0E23" w:rsidRDefault="00D75A04" w:rsidP="008762B6">
                  <w:pPr>
                    <w:pStyle w:val="rowtabella0"/>
                    <w:jc w:val="center"/>
                    <w:rPr>
                      <w:color w:val="002060"/>
                    </w:rPr>
                  </w:pPr>
                  <w:r w:rsidRPr="007A0E23">
                    <w:rPr>
                      <w:color w:val="002060"/>
                    </w:rPr>
                    <w:t>6 - 8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020D0" w14:textId="77777777" w:rsidR="00D75A04" w:rsidRPr="007A0E23" w:rsidRDefault="00D75A04" w:rsidP="008762B6">
                  <w:pPr>
                    <w:pStyle w:val="rowtabella0"/>
                    <w:jc w:val="center"/>
                    <w:rPr>
                      <w:color w:val="002060"/>
                    </w:rPr>
                  </w:pPr>
                  <w:r w:rsidRPr="007A0E23">
                    <w:rPr>
                      <w:color w:val="002060"/>
                    </w:rPr>
                    <w:t> </w:t>
                  </w:r>
                </w:p>
              </w:tc>
            </w:tr>
          </w:tbl>
          <w:p w14:paraId="01517EB6" w14:textId="77777777" w:rsidR="00D75A04" w:rsidRPr="007A0E23" w:rsidRDefault="00D75A04" w:rsidP="008762B6">
            <w:pPr>
              <w:rPr>
                <w:color w:val="002060"/>
              </w:rPr>
            </w:pPr>
          </w:p>
        </w:tc>
      </w:tr>
    </w:tbl>
    <w:p w14:paraId="1CEBB888" w14:textId="77777777" w:rsidR="00D75A04" w:rsidRPr="007A0E23" w:rsidRDefault="00D75A04" w:rsidP="00D75A04">
      <w:pPr>
        <w:pStyle w:val="breakline"/>
        <w:rPr>
          <w:rFonts w:eastAsiaTheme="minorEastAsia"/>
          <w:color w:val="002060"/>
        </w:rPr>
      </w:pPr>
    </w:p>
    <w:p w14:paraId="1A12FFE1" w14:textId="77777777" w:rsidR="00D75A04" w:rsidRPr="007A0E23" w:rsidRDefault="00D75A04" w:rsidP="00D75A04">
      <w:pPr>
        <w:pStyle w:val="breakline"/>
        <w:rPr>
          <w:color w:val="002060"/>
        </w:rPr>
      </w:pPr>
    </w:p>
    <w:p w14:paraId="65EF1AFD" w14:textId="77777777" w:rsidR="00D75A04" w:rsidRPr="007A0E23" w:rsidRDefault="00D75A04" w:rsidP="00D75A04">
      <w:pPr>
        <w:pStyle w:val="titoloprinc0"/>
        <w:rPr>
          <w:color w:val="002060"/>
        </w:rPr>
      </w:pPr>
      <w:r w:rsidRPr="007A0E23">
        <w:rPr>
          <w:color w:val="002060"/>
        </w:rPr>
        <w:t>GIUDICE SPORTIVO</w:t>
      </w:r>
    </w:p>
    <w:p w14:paraId="20EB3F9B" w14:textId="77777777" w:rsidR="00D75A04" w:rsidRPr="007A0E23" w:rsidRDefault="00D75A04" w:rsidP="00D75A04">
      <w:pPr>
        <w:pStyle w:val="diffida"/>
        <w:rPr>
          <w:color w:val="002060"/>
        </w:rPr>
      </w:pPr>
      <w:r w:rsidRPr="007A0E23">
        <w:rPr>
          <w:color w:val="002060"/>
        </w:rPr>
        <w:t>Il Giudice Sportivo Avv. Agnese Lazzaretti, con l'assistenza del Segretario Angelo Castellana, nella seduta del 12/03/2025, ha adottato le decisioni che di seguito integralmente si riportano:</w:t>
      </w:r>
    </w:p>
    <w:p w14:paraId="7BF3D773" w14:textId="77777777" w:rsidR="00D75A04" w:rsidRPr="007A0E23" w:rsidRDefault="00D75A04" w:rsidP="00D75A04">
      <w:pPr>
        <w:pStyle w:val="titolo10"/>
        <w:rPr>
          <w:color w:val="002060"/>
        </w:rPr>
      </w:pPr>
      <w:r w:rsidRPr="007A0E23">
        <w:rPr>
          <w:color w:val="002060"/>
        </w:rPr>
        <w:t xml:space="preserve">GARE DEL 8/ 3/2025 </w:t>
      </w:r>
    </w:p>
    <w:p w14:paraId="549D552E" w14:textId="77777777" w:rsidR="00D75A04" w:rsidRPr="007A0E23" w:rsidRDefault="00D75A04" w:rsidP="00D75A04">
      <w:pPr>
        <w:pStyle w:val="titolo7a"/>
        <w:rPr>
          <w:color w:val="002060"/>
        </w:rPr>
      </w:pPr>
      <w:r w:rsidRPr="007A0E23">
        <w:rPr>
          <w:color w:val="002060"/>
        </w:rPr>
        <w:t xml:space="preserve">PROVVEDIMENTI DISCIPLINARI </w:t>
      </w:r>
    </w:p>
    <w:p w14:paraId="32D9B009"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64431971" w14:textId="77777777" w:rsidR="00D75A04" w:rsidRPr="007A0E23" w:rsidRDefault="00D75A04" w:rsidP="00D75A04">
      <w:pPr>
        <w:pStyle w:val="titolo30"/>
        <w:rPr>
          <w:color w:val="002060"/>
        </w:rPr>
      </w:pPr>
      <w:r w:rsidRPr="007A0E23">
        <w:rPr>
          <w:color w:val="002060"/>
        </w:rPr>
        <w:t xml:space="preserve">DIRIGENTI </w:t>
      </w:r>
    </w:p>
    <w:p w14:paraId="7D33EB86" w14:textId="77777777" w:rsidR="00D75A04" w:rsidRPr="007A0E23" w:rsidRDefault="00D75A04" w:rsidP="00D75A04">
      <w:pPr>
        <w:pStyle w:val="titolo20"/>
        <w:rPr>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2618FA0" w14:textId="77777777" w:rsidTr="008762B6">
        <w:tc>
          <w:tcPr>
            <w:tcW w:w="2200" w:type="dxa"/>
            <w:tcMar>
              <w:top w:w="20" w:type="dxa"/>
              <w:left w:w="20" w:type="dxa"/>
              <w:bottom w:w="20" w:type="dxa"/>
              <w:right w:w="20" w:type="dxa"/>
            </w:tcMar>
            <w:vAlign w:val="center"/>
            <w:hideMark/>
          </w:tcPr>
          <w:p w14:paraId="4BDF6DF6" w14:textId="77777777" w:rsidR="00D75A04" w:rsidRPr="007A0E23" w:rsidRDefault="00D75A04" w:rsidP="008762B6">
            <w:pPr>
              <w:pStyle w:val="movimento"/>
              <w:rPr>
                <w:color w:val="002060"/>
              </w:rPr>
            </w:pPr>
            <w:r w:rsidRPr="007A0E23">
              <w:rPr>
                <w:color w:val="002060"/>
              </w:rPr>
              <w:t>INNAMORATI GIULIANO</w:t>
            </w:r>
          </w:p>
        </w:tc>
        <w:tc>
          <w:tcPr>
            <w:tcW w:w="2200" w:type="dxa"/>
            <w:tcMar>
              <w:top w:w="20" w:type="dxa"/>
              <w:left w:w="20" w:type="dxa"/>
              <w:bottom w:w="20" w:type="dxa"/>
              <w:right w:w="20" w:type="dxa"/>
            </w:tcMar>
            <w:vAlign w:val="center"/>
            <w:hideMark/>
          </w:tcPr>
          <w:p w14:paraId="558A60FD" w14:textId="77777777" w:rsidR="00D75A04" w:rsidRPr="007A0E23" w:rsidRDefault="00D75A04" w:rsidP="008762B6">
            <w:pPr>
              <w:pStyle w:val="movimento2"/>
              <w:rPr>
                <w:color w:val="002060"/>
              </w:rPr>
            </w:pPr>
            <w:r w:rsidRPr="007A0E23">
              <w:rPr>
                <w:color w:val="002060"/>
              </w:rPr>
              <w:t xml:space="preserve">(TRE TORRI A.S.D.) </w:t>
            </w:r>
          </w:p>
        </w:tc>
        <w:tc>
          <w:tcPr>
            <w:tcW w:w="800" w:type="dxa"/>
            <w:tcMar>
              <w:top w:w="20" w:type="dxa"/>
              <w:left w:w="20" w:type="dxa"/>
              <w:bottom w:w="20" w:type="dxa"/>
              <w:right w:w="20" w:type="dxa"/>
            </w:tcMar>
            <w:vAlign w:val="center"/>
            <w:hideMark/>
          </w:tcPr>
          <w:p w14:paraId="38B7B5F5"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ACC4EFE"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AFF620F" w14:textId="77777777" w:rsidR="00D75A04" w:rsidRPr="007A0E23" w:rsidRDefault="00D75A04" w:rsidP="008762B6">
            <w:pPr>
              <w:pStyle w:val="movimento2"/>
              <w:rPr>
                <w:color w:val="002060"/>
              </w:rPr>
            </w:pPr>
            <w:r w:rsidRPr="007A0E23">
              <w:rPr>
                <w:color w:val="002060"/>
              </w:rPr>
              <w:t> </w:t>
            </w:r>
          </w:p>
        </w:tc>
      </w:tr>
    </w:tbl>
    <w:p w14:paraId="73CFAD1C" w14:textId="77777777" w:rsidR="00D75A04" w:rsidRPr="007A0E23" w:rsidRDefault="00D75A04" w:rsidP="00D75A04">
      <w:pPr>
        <w:pStyle w:val="titolo30"/>
        <w:rPr>
          <w:rFonts w:eastAsiaTheme="minorEastAsia"/>
          <w:color w:val="002060"/>
        </w:rPr>
      </w:pPr>
      <w:r w:rsidRPr="007A0E23">
        <w:rPr>
          <w:color w:val="002060"/>
        </w:rPr>
        <w:lastRenderedPageBreak/>
        <w:t xml:space="preserve">CALCIATORI NON ESPULSI </w:t>
      </w:r>
    </w:p>
    <w:p w14:paraId="01311007" w14:textId="77777777" w:rsidR="00D75A04" w:rsidRPr="007A0E23" w:rsidRDefault="00D75A04" w:rsidP="00D75A04">
      <w:pPr>
        <w:pStyle w:val="titolo20"/>
        <w:rPr>
          <w:color w:val="002060"/>
        </w:rPr>
      </w:pPr>
      <w:r w:rsidRPr="007A0E2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25FFD980" w14:textId="77777777" w:rsidTr="008762B6">
        <w:tc>
          <w:tcPr>
            <w:tcW w:w="2200" w:type="dxa"/>
            <w:tcMar>
              <w:top w:w="20" w:type="dxa"/>
              <w:left w:w="20" w:type="dxa"/>
              <w:bottom w:w="20" w:type="dxa"/>
              <w:right w:w="20" w:type="dxa"/>
            </w:tcMar>
            <w:vAlign w:val="center"/>
            <w:hideMark/>
          </w:tcPr>
          <w:p w14:paraId="52408288" w14:textId="77777777" w:rsidR="00D75A04" w:rsidRPr="007A0E23" w:rsidRDefault="00D75A04" w:rsidP="008762B6">
            <w:pPr>
              <w:pStyle w:val="movimento"/>
              <w:rPr>
                <w:color w:val="002060"/>
              </w:rPr>
            </w:pPr>
            <w:r w:rsidRPr="007A0E23">
              <w:rPr>
                <w:color w:val="002060"/>
              </w:rPr>
              <w:t>CANNELLA TOMMASO</w:t>
            </w:r>
          </w:p>
        </w:tc>
        <w:tc>
          <w:tcPr>
            <w:tcW w:w="2200" w:type="dxa"/>
            <w:tcMar>
              <w:top w:w="20" w:type="dxa"/>
              <w:left w:w="20" w:type="dxa"/>
              <w:bottom w:w="20" w:type="dxa"/>
              <w:right w:w="20" w:type="dxa"/>
            </w:tcMar>
            <w:vAlign w:val="center"/>
            <w:hideMark/>
          </w:tcPr>
          <w:p w14:paraId="0FDC78C5" w14:textId="77777777" w:rsidR="00D75A04" w:rsidRPr="007A0E23" w:rsidRDefault="00D75A04" w:rsidP="008762B6">
            <w:pPr>
              <w:pStyle w:val="movimento2"/>
              <w:rPr>
                <w:color w:val="002060"/>
              </w:rPr>
            </w:pPr>
            <w:r w:rsidRPr="007A0E23">
              <w:rPr>
                <w:color w:val="002060"/>
              </w:rPr>
              <w:t xml:space="preserve">(FUTSAL VIRE GEOSISTEM ASD) </w:t>
            </w:r>
          </w:p>
        </w:tc>
        <w:tc>
          <w:tcPr>
            <w:tcW w:w="800" w:type="dxa"/>
            <w:tcMar>
              <w:top w:w="20" w:type="dxa"/>
              <w:left w:w="20" w:type="dxa"/>
              <w:bottom w:w="20" w:type="dxa"/>
              <w:right w:w="20" w:type="dxa"/>
            </w:tcMar>
            <w:vAlign w:val="center"/>
            <w:hideMark/>
          </w:tcPr>
          <w:p w14:paraId="1811E8F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2225B6B" w14:textId="77777777" w:rsidR="00D75A04" w:rsidRPr="007A0E23" w:rsidRDefault="00D75A04" w:rsidP="008762B6">
            <w:pPr>
              <w:pStyle w:val="movimento"/>
              <w:rPr>
                <w:color w:val="002060"/>
              </w:rPr>
            </w:pPr>
            <w:r w:rsidRPr="007A0E23">
              <w:rPr>
                <w:color w:val="002060"/>
              </w:rPr>
              <w:t>PINTO SAVERIO</w:t>
            </w:r>
          </w:p>
        </w:tc>
        <w:tc>
          <w:tcPr>
            <w:tcW w:w="2200" w:type="dxa"/>
            <w:tcMar>
              <w:top w:w="20" w:type="dxa"/>
              <w:left w:w="20" w:type="dxa"/>
              <w:bottom w:w="20" w:type="dxa"/>
              <w:right w:w="20" w:type="dxa"/>
            </w:tcMar>
            <w:vAlign w:val="center"/>
            <w:hideMark/>
          </w:tcPr>
          <w:p w14:paraId="7B19C0A1" w14:textId="77777777" w:rsidR="00D75A04" w:rsidRPr="007A0E23" w:rsidRDefault="00D75A04" w:rsidP="008762B6">
            <w:pPr>
              <w:pStyle w:val="movimento2"/>
              <w:rPr>
                <w:color w:val="002060"/>
              </w:rPr>
            </w:pPr>
            <w:r w:rsidRPr="007A0E23">
              <w:rPr>
                <w:color w:val="002060"/>
              </w:rPr>
              <w:t xml:space="preserve">(FUTSAL VIRE GEOSISTEM ASD) </w:t>
            </w:r>
          </w:p>
        </w:tc>
      </w:tr>
    </w:tbl>
    <w:p w14:paraId="6347DB64" w14:textId="77777777" w:rsidR="00D75A04" w:rsidRPr="007A0E23" w:rsidRDefault="00D75A04" w:rsidP="00D75A04">
      <w:pPr>
        <w:pStyle w:val="titolo20"/>
        <w:rPr>
          <w:rFonts w:eastAsiaTheme="minorEastAsia"/>
          <w:color w:val="002060"/>
        </w:rPr>
      </w:pPr>
      <w:r w:rsidRPr="007A0E2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7052A581" w14:textId="77777777" w:rsidTr="008762B6">
        <w:tc>
          <w:tcPr>
            <w:tcW w:w="2200" w:type="dxa"/>
            <w:tcMar>
              <w:top w:w="20" w:type="dxa"/>
              <w:left w:w="20" w:type="dxa"/>
              <w:bottom w:w="20" w:type="dxa"/>
              <w:right w:w="20" w:type="dxa"/>
            </w:tcMar>
            <w:vAlign w:val="center"/>
            <w:hideMark/>
          </w:tcPr>
          <w:p w14:paraId="56B867A4" w14:textId="77777777" w:rsidR="00D75A04" w:rsidRPr="007A0E23" w:rsidRDefault="00D75A04" w:rsidP="008762B6">
            <w:pPr>
              <w:pStyle w:val="movimento"/>
              <w:rPr>
                <w:color w:val="002060"/>
              </w:rPr>
            </w:pPr>
            <w:r w:rsidRPr="007A0E23">
              <w:rPr>
                <w:color w:val="002060"/>
              </w:rPr>
              <w:t>COZZOLINO JOSEPH</w:t>
            </w:r>
          </w:p>
        </w:tc>
        <w:tc>
          <w:tcPr>
            <w:tcW w:w="2200" w:type="dxa"/>
            <w:tcMar>
              <w:top w:w="20" w:type="dxa"/>
              <w:left w:w="20" w:type="dxa"/>
              <w:bottom w:w="20" w:type="dxa"/>
              <w:right w:w="20" w:type="dxa"/>
            </w:tcMar>
            <w:vAlign w:val="center"/>
            <w:hideMark/>
          </w:tcPr>
          <w:p w14:paraId="7B6CD006" w14:textId="77777777" w:rsidR="00D75A04" w:rsidRPr="007A0E23" w:rsidRDefault="00D75A04" w:rsidP="008762B6">
            <w:pPr>
              <w:pStyle w:val="movimento2"/>
              <w:rPr>
                <w:color w:val="002060"/>
              </w:rPr>
            </w:pPr>
            <w:r w:rsidRPr="007A0E23">
              <w:rPr>
                <w:color w:val="002060"/>
              </w:rPr>
              <w:t xml:space="preserve">(ACLI AUDAX MONTECOSARO C5) </w:t>
            </w:r>
          </w:p>
        </w:tc>
        <w:tc>
          <w:tcPr>
            <w:tcW w:w="800" w:type="dxa"/>
            <w:tcMar>
              <w:top w:w="20" w:type="dxa"/>
              <w:left w:w="20" w:type="dxa"/>
              <w:bottom w:w="20" w:type="dxa"/>
              <w:right w:w="20" w:type="dxa"/>
            </w:tcMar>
            <w:vAlign w:val="center"/>
            <w:hideMark/>
          </w:tcPr>
          <w:p w14:paraId="1875610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A182447" w14:textId="77777777" w:rsidR="00D75A04" w:rsidRPr="007A0E23" w:rsidRDefault="00D75A04" w:rsidP="008762B6">
            <w:pPr>
              <w:pStyle w:val="movimento"/>
              <w:rPr>
                <w:color w:val="002060"/>
              </w:rPr>
            </w:pPr>
            <w:r w:rsidRPr="007A0E23">
              <w:rPr>
                <w:color w:val="002060"/>
              </w:rPr>
              <w:t>VECCIA GIACOMO</w:t>
            </w:r>
          </w:p>
        </w:tc>
        <w:tc>
          <w:tcPr>
            <w:tcW w:w="2200" w:type="dxa"/>
            <w:tcMar>
              <w:top w:w="20" w:type="dxa"/>
              <w:left w:w="20" w:type="dxa"/>
              <w:bottom w:w="20" w:type="dxa"/>
              <w:right w:w="20" w:type="dxa"/>
            </w:tcMar>
            <w:vAlign w:val="center"/>
            <w:hideMark/>
          </w:tcPr>
          <w:p w14:paraId="3B34B6B9" w14:textId="77777777" w:rsidR="00D75A04" w:rsidRPr="007A0E23" w:rsidRDefault="00D75A04" w:rsidP="008762B6">
            <w:pPr>
              <w:pStyle w:val="movimento2"/>
              <w:rPr>
                <w:color w:val="002060"/>
              </w:rPr>
            </w:pPr>
            <w:r w:rsidRPr="007A0E23">
              <w:rPr>
                <w:color w:val="002060"/>
              </w:rPr>
              <w:t xml:space="preserve">(VERBENA C5 ANCONA) </w:t>
            </w:r>
          </w:p>
        </w:tc>
      </w:tr>
    </w:tbl>
    <w:p w14:paraId="2DA43EF3" w14:textId="77777777" w:rsidR="00D75A04" w:rsidRPr="007A0E23" w:rsidRDefault="00D75A04" w:rsidP="00D75A04">
      <w:pPr>
        <w:pStyle w:val="titolo20"/>
        <w:rPr>
          <w:rFonts w:eastAsiaTheme="minorEastAsia"/>
          <w:color w:val="002060"/>
        </w:rPr>
      </w:pPr>
      <w:r w:rsidRPr="007A0E2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FED613B" w14:textId="77777777" w:rsidTr="008762B6">
        <w:tc>
          <w:tcPr>
            <w:tcW w:w="2200" w:type="dxa"/>
            <w:tcMar>
              <w:top w:w="20" w:type="dxa"/>
              <w:left w:w="20" w:type="dxa"/>
              <w:bottom w:w="20" w:type="dxa"/>
              <w:right w:w="20" w:type="dxa"/>
            </w:tcMar>
            <w:vAlign w:val="center"/>
            <w:hideMark/>
          </w:tcPr>
          <w:p w14:paraId="110FB823" w14:textId="77777777" w:rsidR="00D75A04" w:rsidRPr="007A0E23" w:rsidRDefault="00D75A04" w:rsidP="008762B6">
            <w:pPr>
              <w:pStyle w:val="movimento"/>
              <w:rPr>
                <w:color w:val="002060"/>
              </w:rPr>
            </w:pPr>
            <w:r w:rsidRPr="007A0E23">
              <w:rPr>
                <w:color w:val="002060"/>
              </w:rPr>
              <w:t>DE ANGELIS EDOARDO</w:t>
            </w:r>
          </w:p>
        </w:tc>
        <w:tc>
          <w:tcPr>
            <w:tcW w:w="2200" w:type="dxa"/>
            <w:tcMar>
              <w:top w:w="20" w:type="dxa"/>
              <w:left w:w="20" w:type="dxa"/>
              <w:bottom w:w="20" w:type="dxa"/>
              <w:right w:w="20" w:type="dxa"/>
            </w:tcMar>
            <w:vAlign w:val="center"/>
            <w:hideMark/>
          </w:tcPr>
          <w:p w14:paraId="2317D19C" w14:textId="77777777" w:rsidR="00D75A04" w:rsidRPr="007A0E23" w:rsidRDefault="00D75A04" w:rsidP="008762B6">
            <w:pPr>
              <w:pStyle w:val="movimento2"/>
              <w:rPr>
                <w:color w:val="002060"/>
              </w:rPr>
            </w:pPr>
            <w:r w:rsidRPr="007A0E23">
              <w:rPr>
                <w:color w:val="002060"/>
              </w:rPr>
              <w:t xml:space="preserve">(TRE TORRI A.S.D.) </w:t>
            </w:r>
          </w:p>
        </w:tc>
        <w:tc>
          <w:tcPr>
            <w:tcW w:w="800" w:type="dxa"/>
            <w:tcMar>
              <w:top w:w="20" w:type="dxa"/>
              <w:left w:w="20" w:type="dxa"/>
              <w:bottom w:w="20" w:type="dxa"/>
              <w:right w:w="20" w:type="dxa"/>
            </w:tcMar>
            <w:vAlign w:val="center"/>
            <w:hideMark/>
          </w:tcPr>
          <w:p w14:paraId="63D11EAB"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8926D85"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4807AA1" w14:textId="77777777" w:rsidR="00D75A04" w:rsidRPr="007A0E23" w:rsidRDefault="00D75A04" w:rsidP="008762B6">
            <w:pPr>
              <w:pStyle w:val="movimento2"/>
              <w:rPr>
                <w:color w:val="002060"/>
              </w:rPr>
            </w:pPr>
            <w:r w:rsidRPr="007A0E23">
              <w:rPr>
                <w:color w:val="002060"/>
              </w:rPr>
              <w:t> </w:t>
            </w:r>
          </w:p>
        </w:tc>
      </w:tr>
    </w:tbl>
    <w:p w14:paraId="30B8001B" w14:textId="77777777" w:rsidR="00D75A04" w:rsidRPr="007A0E23" w:rsidRDefault="00D75A04" w:rsidP="00D75A04">
      <w:pPr>
        <w:pStyle w:val="titolo20"/>
        <w:rPr>
          <w:rFonts w:eastAsiaTheme="minorEastAsia"/>
          <w:color w:val="002060"/>
        </w:rPr>
      </w:pPr>
      <w:r w:rsidRPr="007A0E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F0AD1D7" w14:textId="77777777" w:rsidTr="008762B6">
        <w:tc>
          <w:tcPr>
            <w:tcW w:w="2200" w:type="dxa"/>
            <w:tcMar>
              <w:top w:w="20" w:type="dxa"/>
              <w:left w:w="20" w:type="dxa"/>
              <w:bottom w:w="20" w:type="dxa"/>
              <w:right w:w="20" w:type="dxa"/>
            </w:tcMar>
            <w:vAlign w:val="center"/>
            <w:hideMark/>
          </w:tcPr>
          <w:p w14:paraId="1DE8E653" w14:textId="77777777" w:rsidR="00D75A04" w:rsidRPr="007A0E23" w:rsidRDefault="00D75A04" w:rsidP="008762B6">
            <w:pPr>
              <w:pStyle w:val="movimento"/>
              <w:rPr>
                <w:color w:val="002060"/>
              </w:rPr>
            </w:pPr>
            <w:r w:rsidRPr="007A0E23">
              <w:rPr>
                <w:color w:val="002060"/>
              </w:rPr>
              <w:t>ARAMINI RICCARDO</w:t>
            </w:r>
          </w:p>
        </w:tc>
        <w:tc>
          <w:tcPr>
            <w:tcW w:w="2200" w:type="dxa"/>
            <w:tcMar>
              <w:top w:w="20" w:type="dxa"/>
              <w:left w:w="20" w:type="dxa"/>
              <w:bottom w:w="20" w:type="dxa"/>
              <w:right w:w="20" w:type="dxa"/>
            </w:tcMar>
            <w:vAlign w:val="center"/>
            <w:hideMark/>
          </w:tcPr>
          <w:p w14:paraId="0AD8C1D1" w14:textId="77777777" w:rsidR="00D75A04" w:rsidRPr="007A0E23" w:rsidRDefault="00D75A04" w:rsidP="008762B6">
            <w:pPr>
              <w:pStyle w:val="movimento2"/>
              <w:rPr>
                <w:color w:val="002060"/>
              </w:rPr>
            </w:pPr>
            <w:r w:rsidRPr="007A0E23">
              <w:rPr>
                <w:color w:val="002060"/>
              </w:rPr>
              <w:t xml:space="preserve">(FERMANA FUTSAL 2022) </w:t>
            </w:r>
          </w:p>
        </w:tc>
        <w:tc>
          <w:tcPr>
            <w:tcW w:w="800" w:type="dxa"/>
            <w:tcMar>
              <w:top w:w="20" w:type="dxa"/>
              <w:left w:w="20" w:type="dxa"/>
              <w:bottom w:w="20" w:type="dxa"/>
              <w:right w:w="20" w:type="dxa"/>
            </w:tcMar>
            <w:vAlign w:val="center"/>
            <w:hideMark/>
          </w:tcPr>
          <w:p w14:paraId="3890233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0CA439AC" w14:textId="77777777" w:rsidR="00D75A04" w:rsidRPr="007A0E23" w:rsidRDefault="00D75A04" w:rsidP="008762B6">
            <w:pPr>
              <w:pStyle w:val="movimento"/>
              <w:rPr>
                <w:color w:val="002060"/>
              </w:rPr>
            </w:pPr>
            <w:r w:rsidRPr="007A0E23">
              <w:rPr>
                <w:color w:val="002060"/>
              </w:rPr>
              <w:t>SEDANI GIACOMO</w:t>
            </w:r>
          </w:p>
        </w:tc>
        <w:tc>
          <w:tcPr>
            <w:tcW w:w="2200" w:type="dxa"/>
            <w:tcMar>
              <w:top w:w="20" w:type="dxa"/>
              <w:left w:w="20" w:type="dxa"/>
              <w:bottom w:w="20" w:type="dxa"/>
              <w:right w:w="20" w:type="dxa"/>
            </w:tcMar>
            <w:vAlign w:val="center"/>
            <w:hideMark/>
          </w:tcPr>
          <w:p w14:paraId="1345278C" w14:textId="77777777" w:rsidR="00D75A04" w:rsidRPr="007A0E23" w:rsidRDefault="00D75A04" w:rsidP="008762B6">
            <w:pPr>
              <w:pStyle w:val="movimento2"/>
              <w:rPr>
                <w:color w:val="002060"/>
              </w:rPr>
            </w:pPr>
            <w:r w:rsidRPr="007A0E23">
              <w:rPr>
                <w:color w:val="002060"/>
              </w:rPr>
              <w:t xml:space="preserve">(POL.CAGLI SPORT ASSOCIATI) </w:t>
            </w:r>
          </w:p>
        </w:tc>
      </w:tr>
    </w:tbl>
    <w:p w14:paraId="3D2116D9" w14:textId="77777777" w:rsidR="00D75A04" w:rsidRPr="007A0E23" w:rsidRDefault="00D75A04" w:rsidP="00D75A04">
      <w:pPr>
        <w:pStyle w:val="titolo20"/>
        <w:rPr>
          <w:rFonts w:eastAsiaTheme="minorEastAsia"/>
          <w:color w:val="002060"/>
        </w:rPr>
      </w:pPr>
      <w:r w:rsidRPr="007A0E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1DC5FF27" w14:textId="77777777" w:rsidTr="008762B6">
        <w:tc>
          <w:tcPr>
            <w:tcW w:w="2200" w:type="dxa"/>
            <w:tcMar>
              <w:top w:w="20" w:type="dxa"/>
              <w:left w:w="20" w:type="dxa"/>
              <w:bottom w:w="20" w:type="dxa"/>
              <w:right w:w="20" w:type="dxa"/>
            </w:tcMar>
            <w:vAlign w:val="center"/>
            <w:hideMark/>
          </w:tcPr>
          <w:p w14:paraId="39765255" w14:textId="77777777" w:rsidR="00D75A04" w:rsidRPr="007A0E23" w:rsidRDefault="00D75A04" w:rsidP="008762B6">
            <w:pPr>
              <w:pStyle w:val="movimento"/>
              <w:rPr>
                <w:color w:val="002060"/>
              </w:rPr>
            </w:pPr>
            <w:r w:rsidRPr="007A0E23">
              <w:rPr>
                <w:color w:val="002060"/>
              </w:rPr>
              <w:t>DEL GIOVANE CHRISTIAN</w:t>
            </w:r>
          </w:p>
        </w:tc>
        <w:tc>
          <w:tcPr>
            <w:tcW w:w="2200" w:type="dxa"/>
            <w:tcMar>
              <w:top w:w="20" w:type="dxa"/>
              <w:left w:w="20" w:type="dxa"/>
              <w:bottom w:w="20" w:type="dxa"/>
              <w:right w:w="20" w:type="dxa"/>
            </w:tcMar>
            <w:vAlign w:val="center"/>
            <w:hideMark/>
          </w:tcPr>
          <w:p w14:paraId="0B415602" w14:textId="77777777" w:rsidR="00D75A04" w:rsidRPr="007A0E23" w:rsidRDefault="00D75A04" w:rsidP="008762B6">
            <w:pPr>
              <w:pStyle w:val="movimento2"/>
              <w:rPr>
                <w:color w:val="002060"/>
              </w:rPr>
            </w:pPr>
            <w:r w:rsidRPr="007A0E23">
              <w:rPr>
                <w:color w:val="002060"/>
              </w:rPr>
              <w:t xml:space="preserve">(BORGOROSSO TOLENTINO) </w:t>
            </w:r>
          </w:p>
        </w:tc>
        <w:tc>
          <w:tcPr>
            <w:tcW w:w="800" w:type="dxa"/>
            <w:tcMar>
              <w:top w:w="20" w:type="dxa"/>
              <w:left w:w="20" w:type="dxa"/>
              <w:bottom w:w="20" w:type="dxa"/>
              <w:right w:w="20" w:type="dxa"/>
            </w:tcMar>
            <w:vAlign w:val="center"/>
            <w:hideMark/>
          </w:tcPr>
          <w:p w14:paraId="648D3702"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8842EFB" w14:textId="77777777" w:rsidR="00D75A04" w:rsidRPr="007A0E23" w:rsidRDefault="00D75A04" w:rsidP="008762B6">
            <w:pPr>
              <w:pStyle w:val="movimento"/>
              <w:rPr>
                <w:color w:val="002060"/>
              </w:rPr>
            </w:pPr>
            <w:r w:rsidRPr="007A0E23">
              <w:rPr>
                <w:color w:val="002060"/>
              </w:rPr>
              <w:t>DI GIROLAMO RICCARDO</w:t>
            </w:r>
          </w:p>
        </w:tc>
        <w:tc>
          <w:tcPr>
            <w:tcW w:w="2200" w:type="dxa"/>
            <w:tcMar>
              <w:top w:w="20" w:type="dxa"/>
              <w:left w:w="20" w:type="dxa"/>
              <w:bottom w:w="20" w:type="dxa"/>
              <w:right w:w="20" w:type="dxa"/>
            </w:tcMar>
            <w:vAlign w:val="center"/>
            <w:hideMark/>
          </w:tcPr>
          <w:p w14:paraId="220B1233" w14:textId="77777777" w:rsidR="00D75A04" w:rsidRPr="007A0E23" w:rsidRDefault="00D75A04" w:rsidP="008762B6">
            <w:pPr>
              <w:pStyle w:val="movimento2"/>
              <w:rPr>
                <w:color w:val="002060"/>
              </w:rPr>
            </w:pPr>
            <w:r w:rsidRPr="007A0E23">
              <w:rPr>
                <w:color w:val="002060"/>
              </w:rPr>
              <w:t xml:space="preserve">(FERMANA FUTSAL 2022) </w:t>
            </w:r>
          </w:p>
        </w:tc>
      </w:tr>
      <w:tr w:rsidR="00D75A04" w:rsidRPr="007A0E23" w14:paraId="1C465EE0" w14:textId="77777777" w:rsidTr="008762B6">
        <w:tc>
          <w:tcPr>
            <w:tcW w:w="2200" w:type="dxa"/>
            <w:tcMar>
              <w:top w:w="20" w:type="dxa"/>
              <w:left w:w="20" w:type="dxa"/>
              <w:bottom w:w="20" w:type="dxa"/>
              <w:right w:w="20" w:type="dxa"/>
            </w:tcMar>
            <w:vAlign w:val="center"/>
            <w:hideMark/>
          </w:tcPr>
          <w:p w14:paraId="4FDA3FBA" w14:textId="77777777" w:rsidR="00D75A04" w:rsidRPr="007A0E23" w:rsidRDefault="00D75A04" w:rsidP="008762B6">
            <w:pPr>
              <w:pStyle w:val="movimento"/>
              <w:rPr>
                <w:color w:val="002060"/>
              </w:rPr>
            </w:pPr>
            <w:r w:rsidRPr="007A0E23">
              <w:rPr>
                <w:color w:val="002060"/>
              </w:rPr>
              <w:t>FRONTINO FABIO GAETANO</w:t>
            </w:r>
          </w:p>
        </w:tc>
        <w:tc>
          <w:tcPr>
            <w:tcW w:w="2200" w:type="dxa"/>
            <w:tcMar>
              <w:top w:w="20" w:type="dxa"/>
              <w:left w:w="20" w:type="dxa"/>
              <w:bottom w:w="20" w:type="dxa"/>
              <w:right w:w="20" w:type="dxa"/>
            </w:tcMar>
            <w:vAlign w:val="center"/>
            <w:hideMark/>
          </w:tcPr>
          <w:p w14:paraId="02CBA422" w14:textId="77777777" w:rsidR="00D75A04" w:rsidRPr="007A0E23" w:rsidRDefault="00D75A04" w:rsidP="008762B6">
            <w:pPr>
              <w:pStyle w:val="movimento2"/>
              <w:rPr>
                <w:color w:val="002060"/>
              </w:rPr>
            </w:pPr>
            <w:r w:rsidRPr="007A0E23">
              <w:rPr>
                <w:color w:val="002060"/>
              </w:rPr>
              <w:t xml:space="preserve">(ITALSERVICE C5) </w:t>
            </w:r>
          </w:p>
        </w:tc>
        <w:tc>
          <w:tcPr>
            <w:tcW w:w="800" w:type="dxa"/>
            <w:tcMar>
              <w:top w:w="20" w:type="dxa"/>
              <w:left w:w="20" w:type="dxa"/>
              <w:bottom w:w="20" w:type="dxa"/>
              <w:right w:w="20" w:type="dxa"/>
            </w:tcMar>
            <w:vAlign w:val="center"/>
            <w:hideMark/>
          </w:tcPr>
          <w:p w14:paraId="59644C7F"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7D77B0E"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098AD8B" w14:textId="77777777" w:rsidR="00D75A04" w:rsidRPr="007A0E23" w:rsidRDefault="00D75A04" w:rsidP="008762B6">
            <w:pPr>
              <w:pStyle w:val="movimento2"/>
              <w:rPr>
                <w:color w:val="002060"/>
              </w:rPr>
            </w:pPr>
            <w:r w:rsidRPr="007A0E23">
              <w:rPr>
                <w:color w:val="002060"/>
              </w:rPr>
              <w:t> </w:t>
            </w:r>
          </w:p>
        </w:tc>
      </w:tr>
    </w:tbl>
    <w:p w14:paraId="52B285C0" w14:textId="77777777" w:rsidR="00D75A04" w:rsidRPr="007A0E23" w:rsidRDefault="00D75A04" w:rsidP="00D75A04">
      <w:pPr>
        <w:pStyle w:val="titolo20"/>
        <w:rPr>
          <w:rFonts w:eastAsiaTheme="minorEastAsia"/>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B6C0F10" w14:textId="77777777" w:rsidTr="008762B6">
        <w:tc>
          <w:tcPr>
            <w:tcW w:w="2200" w:type="dxa"/>
            <w:tcMar>
              <w:top w:w="20" w:type="dxa"/>
              <w:left w:w="20" w:type="dxa"/>
              <w:bottom w:w="20" w:type="dxa"/>
              <w:right w:w="20" w:type="dxa"/>
            </w:tcMar>
            <w:vAlign w:val="center"/>
            <w:hideMark/>
          </w:tcPr>
          <w:p w14:paraId="25C1F071" w14:textId="77777777" w:rsidR="00D75A04" w:rsidRPr="007A0E23" w:rsidRDefault="00D75A04" w:rsidP="008762B6">
            <w:pPr>
              <w:pStyle w:val="movimento"/>
              <w:rPr>
                <w:color w:val="002060"/>
              </w:rPr>
            </w:pPr>
            <w:r w:rsidRPr="007A0E23">
              <w:rPr>
                <w:color w:val="002060"/>
              </w:rPr>
              <w:t>MARANESI NICOLAS</w:t>
            </w:r>
          </w:p>
        </w:tc>
        <w:tc>
          <w:tcPr>
            <w:tcW w:w="2200" w:type="dxa"/>
            <w:tcMar>
              <w:top w:w="20" w:type="dxa"/>
              <w:left w:w="20" w:type="dxa"/>
              <w:bottom w:w="20" w:type="dxa"/>
              <w:right w:w="20" w:type="dxa"/>
            </w:tcMar>
            <w:vAlign w:val="center"/>
            <w:hideMark/>
          </w:tcPr>
          <w:p w14:paraId="1C31E2CA" w14:textId="77777777" w:rsidR="00D75A04" w:rsidRPr="007A0E23" w:rsidRDefault="00D75A04" w:rsidP="008762B6">
            <w:pPr>
              <w:pStyle w:val="movimento2"/>
              <w:rPr>
                <w:color w:val="002060"/>
              </w:rPr>
            </w:pPr>
            <w:r w:rsidRPr="007A0E23">
              <w:rPr>
                <w:color w:val="002060"/>
              </w:rPr>
              <w:t>(</w:t>
            </w:r>
            <w:proofErr w:type="gramStart"/>
            <w:r w:rsidRPr="007A0E23">
              <w:rPr>
                <w:color w:val="002060"/>
              </w:rPr>
              <w:t>U.MANDOLESI</w:t>
            </w:r>
            <w:proofErr w:type="gramEnd"/>
            <w:r w:rsidRPr="007A0E23">
              <w:rPr>
                <w:color w:val="002060"/>
              </w:rPr>
              <w:t xml:space="preserve">) </w:t>
            </w:r>
          </w:p>
        </w:tc>
        <w:tc>
          <w:tcPr>
            <w:tcW w:w="800" w:type="dxa"/>
            <w:tcMar>
              <w:top w:w="20" w:type="dxa"/>
              <w:left w:w="20" w:type="dxa"/>
              <w:bottom w:w="20" w:type="dxa"/>
              <w:right w:w="20" w:type="dxa"/>
            </w:tcMar>
            <w:vAlign w:val="center"/>
            <w:hideMark/>
          </w:tcPr>
          <w:p w14:paraId="40D61AA7"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0C94624" w14:textId="77777777" w:rsidR="00D75A04" w:rsidRPr="007A0E23" w:rsidRDefault="00D75A04" w:rsidP="008762B6">
            <w:pPr>
              <w:pStyle w:val="movimento"/>
              <w:rPr>
                <w:color w:val="002060"/>
              </w:rPr>
            </w:pPr>
            <w:r w:rsidRPr="007A0E23">
              <w:rPr>
                <w:color w:val="002060"/>
              </w:rPr>
              <w:t>COACCI THOMAS</w:t>
            </w:r>
          </w:p>
        </w:tc>
        <w:tc>
          <w:tcPr>
            <w:tcW w:w="2200" w:type="dxa"/>
            <w:tcMar>
              <w:top w:w="20" w:type="dxa"/>
              <w:left w:w="20" w:type="dxa"/>
              <w:bottom w:w="20" w:type="dxa"/>
              <w:right w:w="20" w:type="dxa"/>
            </w:tcMar>
            <w:vAlign w:val="center"/>
            <w:hideMark/>
          </w:tcPr>
          <w:p w14:paraId="7494CC3C" w14:textId="77777777" w:rsidR="00D75A04" w:rsidRPr="007A0E23" w:rsidRDefault="00D75A04" w:rsidP="008762B6">
            <w:pPr>
              <w:pStyle w:val="movimento2"/>
              <w:rPr>
                <w:color w:val="002060"/>
              </w:rPr>
            </w:pPr>
            <w:r w:rsidRPr="007A0E23">
              <w:rPr>
                <w:color w:val="002060"/>
              </w:rPr>
              <w:t xml:space="preserve">(VERBENA C5 ANCONA) </w:t>
            </w:r>
          </w:p>
        </w:tc>
      </w:tr>
    </w:tbl>
    <w:p w14:paraId="4B8A96A1" w14:textId="77777777" w:rsidR="00D75A04" w:rsidRPr="007A0E23" w:rsidRDefault="00D75A04" w:rsidP="00D75A04">
      <w:pPr>
        <w:pStyle w:val="titolo10"/>
        <w:rPr>
          <w:rFonts w:eastAsiaTheme="minorEastAsia"/>
          <w:color w:val="002060"/>
        </w:rPr>
      </w:pPr>
      <w:r w:rsidRPr="007A0E23">
        <w:rPr>
          <w:color w:val="002060"/>
        </w:rPr>
        <w:t xml:space="preserve">GARE DEL 9/ 3/2025 </w:t>
      </w:r>
    </w:p>
    <w:p w14:paraId="1EC172B6" w14:textId="77777777" w:rsidR="00D75A04" w:rsidRPr="007A0E23" w:rsidRDefault="00D75A04" w:rsidP="00D75A04">
      <w:pPr>
        <w:pStyle w:val="titolo7a"/>
        <w:rPr>
          <w:color w:val="002060"/>
        </w:rPr>
      </w:pPr>
      <w:r w:rsidRPr="007A0E23">
        <w:rPr>
          <w:color w:val="002060"/>
        </w:rPr>
        <w:t xml:space="preserve">PROVVEDIMENTI DISCIPLINARI </w:t>
      </w:r>
    </w:p>
    <w:p w14:paraId="7E5A69E2"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6D9D0506" w14:textId="77777777" w:rsidR="00D75A04" w:rsidRPr="007A0E23" w:rsidRDefault="00D75A04" w:rsidP="00D75A04">
      <w:pPr>
        <w:pStyle w:val="titolo30"/>
        <w:rPr>
          <w:color w:val="002060"/>
        </w:rPr>
      </w:pPr>
      <w:r w:rsidRPr="007A0E23">
        <w:rPr>
          <w:color w:val="002060"/>
        </w:rPr>
        <w:t xml:space="preserve">CALCIATORI NON ESPULSI </w:t>
      </w:r>
    </w:p>
    <w:p w14:paraId="3BD6B62F" w14:textId="77777777" w:rsidR="00D75A04" w:rsidRPr="007A0E23" w:rsidRDefault="00D75A04" w:rsidP="00D75A04">
      <w:pPr>
        <w:pStyle w:val="titolo20"/>
        <w:rPr>
          <w:color w:val="002060"/>
        </w:rPr>
      </w:pPr>
      <w:r w:rsidRPr="007A0E2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DCED140" w14:textId="77777777" w:rsidTr="008762B6">
        <w:tc>
          <w:tcPr>
            <w:tcW w:w="2200" w:type="dxa"/>
            <w:tcMar>
              <w:top w:w="20" w:type="dxa"/>
              <w:left w:w="20" w:type="dxa"/>
              <w:bottom w:w="20" w:type="dxa"/>
              <w:right w:w="20" w:type="dxa"/>
            </w:tcMar>
            <w:vAlign w:val="center"/>
            <w:hideMark/>
          </w:tcPr>
          <w:p w14:paraId="3717FE6B" w14:textId="77777777" w:rsidR="00D75A04" w:rsidRPr="007A0E23" w:rsidRDefault="00D75A04" w:rsidP="008762B6">
            <w:pPr>
              <w:pStyle w:val="movimento"/>
              <w:rPr>
                <w:color w:val="002060"/>
              </w:rPr>
            </w:pPr>
            <w:r w:rsidRPr="007A0E23">
              <w:rPr>
                <w:color w:val="002060"/>
              </w:rPr>
              <w:t>ALWAN ABDEL KAREEM</w:t>
            </w:r>
          </w:p>
        </w:tc>
        <w:tc>
          <w:tcPr>
            <w:tcW w:w="2200" w:type="dxa"/>
            <w:tcMar>
              <w:top w:w="20" w:type="dxa"/>
              <w:left w:w="20" w:type="dxa"/>
              <w:bottom w:w="20" w:type="dxa"/>
              <w:right w:w="20" w:type="dxa"/>
            </w:tcMar>
            <w:vAlign w:val="center"/>
            <w:hideMark/>
          </w:tcPr>
          <w:p w14:paraId="2E882471" w14:textId="77777777" w:rsidR="00D75A04" w:rsidRPr="007A0E23" w:rsidRDefault="00D75A04" w:rsidP="008762B6">
            <w:pPr>
              <w:pStyle w:val="movimento2"/>
              <w:rPr>
                <w:color w:val="002060"/>
              </w:rPr>
            </w:pPr>
            <w:r w:rsidRPr="007A0E23">
              <w:rPr>
                <w:color w:val="002060"/>
              </w:rPr>
              <w:t xml:space="preserve">(REAL FABRIANO) </w:t>
            </w:r>
          </w:p>
        </w:tc>
        <w:tc>
          <w:tcPr>
            <w:tcW w:w="800" w:type="dxa"/>
            <w:tcMar>
              <w:top w:w="20" w:type="dxa"/>
              <w:left w:w="20" w:type="dxa"/>
              <w:bottom w:w="20" w:type="dxa"/>
              <w:right w:w="20" w:type="dxa"/>
            </w:tcMar>
            <w:vAlign w:val="center"/>
            <w:hideMark/>
          </w:tcPr>
          <w:p w14:paraId="37EAC729"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4E74E0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8A85B98" w14:textId="77777777" w:rsidR="00D75A04" w:rsidRPr="007A0E23" w:rsidRDefault="00D75A04" w:rsidP="008762B6">
            <w:pPr>
              <w:pStyle w:val="movimento2"/>
              <w:rPr>
                <w:color w:val="002060"/>
              </w:rPr>
            </w:pPr>
            <w:r w:rsidRPr="007A0E23">
              <w:rPr>
                <w:color w:val="002060"/>
              </w:rPr>
              <w:t> </w:t>
            </w:r>
          </w:p>
        </w:tc>
      </w:tr>
    </w:tbl>
    <w:p w14:paraId="323E67FB" w14:textId="77777777" w:rsidR="00D75A04" w:rsidRPr="007A0E23" w:rsidRDefault="00D75A04" w:rsidP="00D75A04">
      <w:pPr>
        <w:pStyle w:val="titolo20"/>
        <w:rPr>
          <w:rFonts w:eastAsiaTheme="minorEastAsia"/>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35693FCA" w14:textId="77777777" w:rsidTr="008762B6">
        <w:tc>
          <w:tcPr>
            <w:tcW w:w="2200" w:type="dxa"/>
            <w:tcMar>
              <w:top w:w="20" w:type="dxa"/>
              <w:left w:w="20" w:type="dxa"/>
              <w:bottom w:w="20" w:type="dxa"/>
              <w:right w:w="20" w:type="dxa"/>
            </w:tcMar>
            <w:vAlign w:val="center"/>
            <w:hideMark/>
          </w:tcPr>
          <w:p w14:paraId="1F27D909" w14:textId="77777777" w:rsidR="00D75A04" w:rsidRPr="007A0E23" w:rsidRDefault="00D75A04" w:rsidP="008762B6">
            <w:pPr>
              <w:pStyle w:val="movimento"/>
              <w:rPr>
                <w:color w:val="002060"/>
              </w:rPr>
            </w:pPr>
            <w:r w:rsidRPr="007A0E23">
              <w:rPr>
                <w:color w:val="002060"/>
              </w:rPr>
              <w:t>SALERNO LORENZO</w:t>
            </w:r>
          </w:p>
        </w:tc>
        <w:tc>
          <w:tcPr>
            <w:tcW w:w="2200" w:type="dxa"/>
            <w:tcMar>
              <w:top w:w="20" w:type="dxa"/>
              <w:left w:w="20" w:type="dxa"/>
              <w:bottom w:w="20" w:type="dxa"/>
              <w:right w:w="20" w:type="dxa"/>
            </w:tcMar>
            <w:vAlign w:val="center"/>
            <w:hideMark/>
          </w:tcPr>
          <w:p w14:paraId="56BDE15F" w14:textId="77777777" w:rsidR="00D75A04" w:rsidRPr="007A0E23" w:rsidRDefault="00D75A04" w:rsidP="008762B6">
            <w:pPr>
              <w:pStyle w:val="movimento2"/>
              <w:rPr>
                <w:color w:val="002060"/>
              </w:rPr>
            </w:pPr>
            <w:r w:rsidRPr="007A0E23">
              <w:rPr>
                <w:color w:val="002060"/>
              </w:rPr>
              <w:t xml:space="preserve">(CANTINE RIUNITE CSI) </w:t>
            </w:r>
          </w:p>
        </w:tc>
        <w:tc>
          <w:tcPr>
            <w:tcW w:w="800" w:type="dxa"/>
            <w:tcMar>
              <w:top w:w="20" w:type="dxa"/>
              <w:left w:w="20" w:type="dxa"/>
              <w:bottom w:w="20" w:type="dxa"/>
              <w:right w:w="20" w:type="dxa"/>
            </w:tcMar>
            <w:vAlign w:val="center"/>
            <w:hideMark/>
          </w:tcPr>
          <w:p w14:paraId="4D7BCEB4"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1B5BD63"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42F4B51" w14:textId="77777777" w:rsidR="00D75A04" w:rsidRPr="007A0E23" w:rsidRDefault="00D75A04" w:rsidP="008762B6">
            <w:pPr>
              <w:pStyle w:val="movimento2"/>
              <w:rPr>
                <w:color w:val="002060"/>
              </w:rPr>
            </w:pPr>
            <w:r w:rsidRPr="007A0E23">
              <w:rPr>
                <w:color w:val="002060"/>
              </w:rPr>
              <w:t> </w:t>
            </w:r>
          </w:p>
        </w:tc>
      </w:tr>
    </w:tbl>
    <w:p w14:paraId="21C0E84C" w14:textId="77777777" w:rsidR="00D75A04" w:rsidRDefault="00D75A04" w:rsidP="00D75A04">
      <w:pPr>
        <w:pStyle w:val="breakline"/>
        <w:rPr>
          <w:color w:val="002060"/>
        </w:rPr>
      </w:pPr>
    </w:p>
    <w:p w14:paraId="009C8321" w14:textId="77777777" w:rsidR="00D75A04" w:rsidRPr="0099234A" w:rsidRDefault="00D75A04" w:rsidP="00D75A04">
      <w:pPr>
        <w:jc w:val="center"/>
        <w:rPr>
          <w:rFonts w:ascii="Arial" w:hAnsi="Arial" w:cs="Arial"/>
          <w:noProof/>
          <w:color w:val="002060"/>
          <w:sz w:val="22"/>
          <w:szCs w:val="22"/>
        </w:rPr>
      </w:pPr>
      <w:r w:rsidRPr="0099234A">
        <w:rPr>
          <w:rFonts w:ascii="Arial" w:hAnsi="Arial" w:cs="Arial"/>
          <w:noProof/>
          <w:color w:val="002060"/>
          <w:sz w:val="22"/>
          <w:szCs w:val="22"/>
        </w:rPr>
        <w:t>F.to IL SEGRETARIO                                   F.to IL GIUDICE SPORTIVO</w:t>
      </w:r>
    </w:p>
    <w:p w14:paraId="0F5F4276" w14:textId="77777777" w:rsidR="00D75A04" w:rsidRPr="0099234A" w:rsidRDefault="00D75A04" w:rsidP="00D75A04">
      <w:pPr>
        <w:pStyle w:val="Corpodeltesto2"/>
        <w:spacing w:after="0" w:line="240" w:lineRule="auto"/>
        <w:jc w:val="both"/>
        <w:rPr>
          <w:rFonts w:ascii="Arial" w:hAnsi="Arial" w:cs="Arial"/>
          <w:b/>
          <w:color w:val="002060"/>
          <w:sz w:val="22"/>
          <w:szCs w:val="22"/>
        </w:rPr>
      </w:pPr>
      <w:r w:rsidRPr="0099234A">
        <w:rPr>
          <w:rFonts w:ascii="Arial" w:hAnsi="Arial" w:cs="Arial"/>
          <w:noProof/>
          <w:color w:val="002060"/>
          <w:sz w:val="22"/>
          <w:szCs w:val="22"/>
        </w:rPr>
        <w:t xml:space="preserve">                         Angelo Castellana        </w:t>
      </w:r>
      <w:r w:rsidRPr="0099234A">
        <w:rPr>
          <w:rFonts w:ascii="Arial" w:hAnsi="Arial" w:cs="Arial"/>
          <w:noProof/>
          <w:color w:val="002060"/>
          <w:sz w:val="22"/>
          <w:szCs w:val="22"/>
        </w:rPr>
        <w:tab/>
        <w:t xml:space="preserve">                                Agnese Lazzaretti</w:t>
      </w:r>
    </w:p>
    <w:p w14:paraId="5485688E" w14:textId="77777777" w:rsidR="00D75A04" w:rsidRPr="007A0E23" w:rsidRDefault="00D75A04" w:rsidP="00D75A04">
      <w:pPr>
        <w:pStyle w:val="breakline"/>
        <w:rPr>
          <w:rFonts w:eastAsiaTheme="minorEastAsia"/>
          <w:color w:val="002060"/>
        </w:rPr>
      </w:pPr>
    </w:p>
    <w:p w14:paraId="1D090410" w14:textId="77777777" w:rsidR="00D75A04" w:rsidRPr="007A0E23" w:rsidRDefault="00D75A04" w:rsidP="00D75A04">
      <w:pPr>
        <w:pStyle w:val="titoloprinc0"/>
        <w:rPr>
          <w:color w:val="002060"/>
        </w:rPr>
      </w:pPr>
      <w:r w:rsidRPr="007A0E23">
        <w:rPr>
          <w:color w:val="002060"/>
        </w:rPr>
        <w:t>CLASSIFICA</w:t>
      </w:r>
    </w:p>
    <w:p w14:paraId="7DEDAE54" w14:textId="77777777" w:rsidR="00D75A04" w:rsidRPr="007A0E23" w:rsidRDefault="00D75A04" w:rsidP="00D75A04">
      <w:pPr>
        <w:pStyle w:val="breakline"/>
        <w:rPr>
          <w:color w:val="002060"/>
        </w:rPr>
      </w:pPr>
    </w:p>
    <w:p w14:paraId="2245C886" w14:textId="77777777" w:rsidR="00D75A04" w:rsidRPr="007A0E23" w:rsidRDefault="00D75A04" w:rsidP="00D75A04">
      <w:pPr>
        <w:pStyle w:val="breakline"/>
        <w:rPr>
          <w:color w:val="002060"/>
        </w:rPr>
      </w:pPr>
    </w:p>
    <w:p w14:paraId="6A2A87D5" w14:textId="77777777" w:rsidR="00D75A04" w:rsidRPr="007A0E23" w:rsidRDefault="00D75A04" w:rsidP="00D75A04">
      <w:pPr>
        <w:pStyle w:val="sottotitolocampionato10"/>
        <w:rPr>
          <w:color w:val="002060"/>
        </w:rPr>
      </w:pPr>
      <w:r w:rsidRPr="007A0E2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7FB8A95D"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9D755"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6D9BB"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BAC87"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6AFD3"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42A5E"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9FD2A"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203C2"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7041A"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53AB4"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9DC64" w14:textId="77777777" w:rsidR="00D75A04" w:rsidRPr="007A0E23" w:rsidRDefault="00D75A04" w:rsidP="008762B6">
            <w:pPr>
              <w:pStyle w:val="headertabella0"/>
              <w:rPr>
                <w:color w:val="002060"/>
              </w:rPr>
            </w:pPr>
            <w:r w:rsidRPr="007A0E23">
              <w:rPr>
                <w:color w:val="002060"/>
              </w:rPr>
              <w:t>PE</w:t>
            </w:r>
          </w:p>
        </w:tc>
      </w:tr>
      <w:tr w:rsidR="00D75A04" w:rsidRPr="007A0E23" w14:paraId="067DB9FB"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464819" w14:textId="77777777" w:rsidR="00D75A04" w:rsidRPr="007A0E23" w:rsidRDefault="00D75A04" w:rsidP="008762B6">
            <w:pPr>
              <w:pStyle w:val="rowtabella0"/>
              <w:rPr>
                <w:color w:val="002060"/>
              </w:rPr>
            </w:pPr>
            <w:r w:rsidRPr="007A0E2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D5E7"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2CB31"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138E"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D1910"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32A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E570D"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E84A2"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1EE2"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48A62" w14:textId="77777777" w:rsidR="00D75A04" w:rsidRPr="007A0E23" w:rsidRDefault="00D75A04" w:rsidP="008762B6">
            <w:pPr>
              <w:pStyle w:val="rowtabella0"/>
              <w:jc w:val="center"/>
              <w:rPr>
                <w:color w:val="002060"/>
              </w:rPr>
            </w:pPr>
            <w:r w:rsidRPr="007A0E23">
              <w:rPr>
                <w:color w:val="002060"/>
              </w:rPr>
              <w:t>0</w:t>
            </w:r>
          </w:p>
        </w:tc>
      </w:tr>
      <w:tr w:rsidR="00D75A04" w:rsidRPr="007A0E23" w14:paraId="03210D3D"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486A3" w14:textId="77777777" w:rsidR="00D75A04" w:rsidRPr="007A0E23" w:rsidRDefault="00D75A04" w:rsidP="008762B6">
            <w:pPr>
              <w:pStyle w:val="rowtabella0"/>
              <w:rPr>
                <w:color w:val="002060"/>
              </w:rPr>
            </w:pPr>
            <w:r w:rsidRPr="007A0E2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DD462"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9A425"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AF28A"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5C78"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3343F"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827C2"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1345"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1715"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5261" w14:textId="77777777" w:rsidR="00D75A04" w:rsidRPr="007A0E23" w:rsidRDefault="00D75A04" w:rsidP="008762B6">
            <w:pPr>
              <w:pStyle w:val="rowtabella0"/>
              <w:jc w:val="center"/>
              <w:rPr>
                <w:color w:val="002060"/>
              </w:rPr>
            </w:pPr>
            <w:r w:rsidRPr="007A0E23">
              <w:rPr>
                <w:color w:val="002060"/>
              </w:rPr>
              <w:t>0</w:t>
            </w:r>
          </w:p>
        </w:tc>
      </w:tr>
      <w:tr w:rsidR="00D75A04" w:rsidRPr="007A0E23" w14:paraId="2D5BA77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0580E7" w14:textId="77777777" w:rsidR="00D75A04" w:rsidRPr="007A0E23" w:rsidRDefault="00D75A04" w:rsidP="008762B6">
            <w:pPr>
              <w:pStyle w:val="rowtabella0"/>
              <w:rPr>
                <w:color w:val="002060"/>
              </w:rPr>
            </w:pPr>
            <w:r w:rsidRPr="007A0E2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EEA0C"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ADD1"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A1481"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149CA"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8BBAC"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A7E6"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A0A67"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E082E"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CA2BA" w14:textId="77777777" w:rsidR="00D75A04" w:rsidRPr="007A0E23" w:rsidRDefault="00D75A04" w:rsidP="008762B6">
            <w:pPr>
              <w:pStyle w:val="rowtabella0"/>
              <w:jc w:val="center"/>
              <w:rPr>
                <w:color w:val="002060"/>
              </w:rPr>
            </w:pPr>
            <w:r w:rsidRPr="007A0E23">
              <w:rPr>
                <w:color w:val="002060"/>
              </w:rPr>
              <w:t>0</w:t>
            </w:r>
          </w:p>
        </w:tc>
      </w:tr>
      <w:tr w:rsidR="00D75A04" w:rsidRPr="007A0E23" w14:paraId="1D011978"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5523C" w14:textId="77777777" w:rsidR="00D75A04" w:rsidRPr="007A0E23" w:rsidRDefault="00D75A04" w:rsidP="008762B6">
            <w:pPr>
              <w:pStyle w:val="rowtabella0"/>
              <w:rPr>
                <w:color w:val="002060"/>
              </w:rPr>
            </w:pPr>
            <w:r w:rsidRPr="007A0E2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089E3"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84E3"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4AD83"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6B82"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629E0"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536F"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ABA17"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EC5C"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3D65" w14:textId="77777777" w:rsidR="00D75A04" w:rsidRPr="007A0E23" w:rsidRDefault="00D75A04" w:rsidP="008762B6">
            <w:pPr>
              <w:pStyle w:val="rowtabella0"/>
              <w:jc w:val="center"/>
              <w:rPr>
                <w:color w:val="002060"/>
              </w:rPr>
            </w:pPr>
            <w:r w:rsidRPr="007A0E23">
              <w:rPr>
                <w:color w:val="002060"/>
              </w:rPr>
              <w:t>0</w:t>
            </w:r>
          </w:p>
        </w:tc>
      </w:tr>
      <w:tr w:rsidR="00D75A04" w:rsidRPr="007A0E23" w14:paraId="71DA47B5"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AD8E6" w14:textId="77777777" w:rsidR="00D75A04" w:rsidRPr="007A0E23" w:rsidRDefault="00D75A04" w:rsidP="008762B6">
            <w:pPr>
              <w:pStyle w:val="rowtabella0"/>
              <w:rPr>
                <w:color w:val="002060"/>
              </w:rPr>
            </w:pPr>
            <w:r w:rsidRPr="007A0E2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D442"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EC69D"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385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B7FFA"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59A8"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78F1"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99981"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2CFB2"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68D5F" w14:textId="77777777" w:rsidR="00D75A04" w:rsidRPr="007A0E23" w:rsidRDefault="00D75A04" w:rsidP="008762B6">
            <w:pPr>
              <w:pStyle w:val="rowtabella0"/>
              <w:jc w:val="center"/>
              <w:rPr>
                <w:color w:val="002060"/>
              </w:rPr>
            </w:pPr>
            <w:r w:rsidRPr="007A0E23">
              <w:rPr>
                <w:color w:val="002060"/>
              </w:rPr>
              <w:t>0</w:t>
            </w:r>
          </w:p>
        </w:tc>
      </w:tr>
    </w:tbl>
    <w:p w14:paraId="5DFDCE8F" w14:textId="77777777" w:rsidR="00D75A04" w:rsidRPr="007A0E23" w:rsidRDefault="00D75A04" w:rsidP="00D75A04">
      <w:pPr>
        <w:pStyle w:val="breakline"/>
        <w:rPr>
          <w:rFonts w:eastAsiaTheme="minorEastAsia"/>
          <w:color w:val="002060"/>
        </w:rPr>
      </w:pPr>
    </w:p>
    <w:p w14:paraId="6CEA1BB0" w14:textId="77777777" w:rsidR="00D75A04" w:rsidRPr="007A0E23" w:rsidRDefault="00D75A04" w:rsidP="00D75A04">
      <w:pPr>
        <w:pStyle w:val="breakline"/>
        <w:rPr>
          <w:color w:val="002060"/>
        </w:rPr>
      </w:pPr>
    </w:p>
    <w:p w14:paraId="6C3523AC" w14:textId="77777777" w:rsidR="00D75A04" w:rsidRPr="007A0E23" w:rsidRDefault="00D75A04" w:rsidP="00D75A04">
      <w:pPr>
        <w:pStyle w:val="sottotitolocampionato10"/>
        <w:rPr>
          <w:color w:val="002060"/>
        </w:rPr>
      </w:pPr>
      <w:r w:rsidRPr="007A0E2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4EAB74A7"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67DB0"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09AB0"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B0BEE"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599EE"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F0BAB"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F482F"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0FB3B"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2DD34"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CD468"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D5C52" w14:textId="77777777" w:rsidR="00D75A04" w:rsidRPr="007A0E23" w:rsidRDefault="00D75A04" w:rsidP="008762B6">
            <w:pPr>
              <w:pStyle w:val="headertabella0"/>
              <w:rPr>
                <w:color w:val="002060"/>
              </w:rPr>
            </w:pPr>
            <w:r w:rsidRPr="007A0E23">
              <w:rPr>
                <w:color w:val="002060"/>
              </w:rPr>
              <w:t>PE</w:t>
            </w:r>
          </w:p>
        </w:tc>
      </w:tr>
      <w:tr w:rsidR="00D75A04" w:rsidRPr="007A0E23" w14:paraId="5E1FA437"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A713B8" w14:textId="77777777" w:rsidR="00D75A04" w:rsidRPr="007A0E23" w:rsidRDefault="00D75A04" w:rsidP="008762B6">
            <w:pPr>
              <w:pStyle w:val="rowtabella0"/>
              <w:rPr>
                <w:color w:val="002060"/>
              </w:rPr>
            </w:pPr>
            <w:r w:rsidRPr="007A0E23">
              <w:rPr>
                <w:color w:val="002060"/>
              </w:rPr>
              <w:lastRenderedPageBreak/>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46A4"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08C0"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F7B4C"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A12B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A784"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03809"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9D3E"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238C"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8B66" w14:textId="77777777" w:rsidR="00D75A04" w:rsidRPr="007A0E23" w:rsidRDefault="00D75A04" w:rsidP="008762B6">
            <w:pPr>
              <w:pStyle w:val="rowtabella0"/>
              <w:jc w:val="center"/>
              <w:rPr>
                <w:color w:val="002060"/>
              </w:rPr>
            </w:pPr>
            <w:r w:rsidRPr="007A0E23">
              <w:rPr>
                <w:color w:val="002060"/>
              </w:rPr>
              <w:t>0</w:t>
            </w:r>
          </w:p>
        </w:tc>
      </w:tr>
      <w:tr w:rsidR="00D75A04" w:rsidRPr="007A0E23" w14:paraId="7D2B019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BBBDA" w14:textId="77777777" w:rsidR="00D75A04" w:rsidRPr="007A0E23" w:rsidRDefault="00D75A04" w:rsidP="008762B6">
            <w:pPr>
              <w:pStyle w:val="rowtabella0"/>
              <w:rPr>
                <w:color w:val="002060"/>
              </w:rPr>
            </w:pPr>
            <w:r w:rsidRPr="007A0E2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8D49"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3035B"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4B218"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1C4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EC24"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E496"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E4195"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CAF8"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5DC5" w14:textId="77777777" w:rsidR="00D75A04" w:rsidRPr="007A0E23" w:rsidRDefault="00D75A04" w:rsidP="008762B6">
            <w:pPr>
              <w:pStyle w:val="rowtabella0"/>
              <w:jc w:val="center"/>
              <w:rPr>
                <w:color w:val="002060"/>
              </w:rPr>
            </w:pPr>
            <w:r w:rsidRPr="007A0E23">
              <w:rPr>
                <w:color w:val="002060"/>
              </w:rPr>
              <w:t>0</w:t>
            </w:r>
          </w:p>
        </w:tc>
      </w:tr>
      <w:tr w:rsidR="00D75A04" w:rsidRPr="007A0E23" w14:paraId="03EE246A"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8F271" w14:textId="77777777" w:rsidR="00D75A04" w:rsidRPr="007A0E23" w:rsidRDefault="00D75A04" w:rsidP="008762B6">
            <w:pPr>
              <w:pStyle w:val="rowtabella0"/>
              <w:rPr>
                <w:color w:val="002060"/>
              </w:rPr>
            </w:pPr>
            <w:r w:rsidRPr="007A0E2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CB2C"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FCAD"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3A56"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C5A4"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6060F"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5359"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7EBC"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C073"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C08F" w14:textId="77777777" w:rsidR="00D75A04" w:rsidRPr="007A0E23" w:rsidRDefault="00D75A04" w:rsidP="008762B6">
            <w:pPr>
              <w:pStyle w:val="rowtabella0"/>
              <w:jc w:val="center"/>
              <w:rPr>
                <w:color w:val="002060"/>
              </w:rPr>
            </w:pPr>
            <w:r w:rsidRPr="007A0E23">
              <w:rPr>
                <w:color w:val="002060"/>
              </w:rPr>
              <w:t>0</w:t>
            </w:r>
          </w:p>
        </w:tc>
      </w:tr>
      <w:tr w:rsidR="00D75A04" w:rsidRPr="007A0E23" w14:paraId="4CF0060A"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7B0BA" w14:textId="77777777" w:rsidR="00D75A04" w:rsidRPr="007A0E23" w:rsidRDefault="00D75A04" w:rsidP="008762B6">
            <w:pPr>
              <w:pStyle w:val="rowtabella0"/>
              <w:rPr>
                <w:color w:val="002060"/>
              </w:rPr>
            </w:pPr>
            <w:r w:rsidRPr="007A0E2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3AE94"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49E5"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9FD8"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9108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52C5"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34008"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C6566"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AC282"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4E7DF" w14:textId="77777777" w:rsidR="00D75A04" w:rsidRPr="007A0E23" w:rsidRDefault="00D75A04" w:rsidP="008762B6">
            <w:pPr>
              <w:pStyle w:val="rowtabella0"/>
              <w:jc w:val="center"/>
              <w:rPr>
                <w:color w:val="002060"/>
              </w:rPr>
            </w:pPr>
            <w:r w:rsidRPr="007A0E23">
              <w:rPr>
                <w:color w:val="002060"/>
              </w:rPr>
              <w:t>0</w:t>
            </w:r>
          </w:p>
        </w:tc>
      </w:tr>
      <w:tr w:rsidR="00D75A04" w:rsidRPr="007A0E23" w14:paraId="5723F9C6"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249808" w14:textId="77777777" w:rsidR="00D75A04" w:rsidRPr="007A0E23" w:rsidRDefault="00D75A04" w:rsidP="008762B6">
            <w:pPr>
              <w:pStyle w:val="rowtabella0"/>
              <w:rPr>
                <w:color w:val="002060"/>
              </w:rPr>
            </w:pPr>
            <w:r w:rsidRPr="007A0E2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9420D"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7A9B6"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A5C6"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2841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DE4C"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6BEF5"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A36E" w14:textId="77777777" w:rsidR="00D75A04" w:rsidRPr="007A0E23" w:rsidRDefault="00D75A04" w:rsidP="008762B6">
            <w:pPr>
              <w:pStyle w:val="rowtabella0"/>
              <w:jc w:val="center"/>
              <w:rPr>
                <w:color w:val="002060"/>
              </w:rPr>
            </w:pPr>
            <w:r w:rsidRPr="007A0E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987D"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D1F9" w14:textId="77777777" w:rsidR="00D75A04" w:rsidRPr="007A0E23" w:rsidRDefault="00D75A04" w:rsidP="008762B6">
            <w:pPr>
              <w:pStyle w:val="rowtabella0"/>
              <w:jc w:val="center"/>
              <w:rPr>
                <w:color w:val="002060"/>
              </w:rPr>
            </w:pPr>
            <w:r w:rsidRPr="007A0E23">
              <w:rPr>
                <w:color w:val="002060"/>
              </w:rPr>
              <w:t>0</w:t>
            </w:r>
          </w:p>
        </w:tc>
      </w:tr>
    </w:tbl>
    <w:p w14:paraId="1A32033D" w14:textId="77777777" w:rsidR="00D75A04" w:rsidRPr="007A0E23" w:rsidRDefault="00D75A04" w:rsidP="00D75A04">
      <w:pPr>
        <w:pStyle w:val="breakline"/>
        <w:rPr>
          <w:rFonts w:eastAsiaTheme="minorEastAsia"/>
          <w:color w:val="002060"/>
        </w:rPr>
      </w:pPr>
    </w:p>
    <w:p w14:paraId="0BB2FAA1" w14:textId="77777777" w:rsidR="00D75A04" w:rsidRPr="007A0E23" w:rsidRDefault="00D75A04" w:rsidP="00D75A04">
      <w:pPr>
        <w:pStyle w:val="breakline"/>
        <w:rPr>
          <w:color w:val="002060"/>
        </w:rPr>
      </w:pPr>
    </w:p>
    <w:p w14:paraId="6C45A031" w14:textId="77777777" w:rsidR="00D75A04" w:rsidRPr="007A0E23" w:rsidRDefault="00D75A04" w:rsidP="00D75A04">
      <w:pPr>
        <w:pStyle w:val="sottotitolocampionato10"/>
        <w:rPr>
          <w:color w:val="002060"/>
        </w:rPr>
      </w:pPr>
      <w:r w:rsidRPr="007A0E2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740EBB1E"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F705C"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65D4D"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631AF"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CD0D4"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42F15"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EF8D7"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D437E"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339F4"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2FED1"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63BBE" w14:textId="77777777" w:rsidR="00D75A04" w:rsidRPr="007A0E23" w:rsidRDefault="00D75A04" w:rsidP="008762B6">
            <w:pPr>
              <w:pStyle w:val="headertabella0"/>
              <w:rPr>
                <w:color w:val="002060"/>
              </w:rPr>
            </w:pPr>
            <w:r w:rsidRPr="007A0E23">
              <w:rPr>
                <w:color w:val="002060"/>
              </w:rPr>
              <w:t>PE</w:t>
            </w:r>
          </w:p>
        </w:tc>
      </w:tr>
      <w:tr w:rsidR="00D75A04" w:rsidRPr="007A0E23" w14:paraId="412320CA"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2D5898" w14:textId="77777777" w:rsidR="00D75A04" w:rsidRPr="007A0E23" w:rsidRDefault="00D75A04" w:rsidP="008762B6">
            <w:pPr>
              <w:pStyle w:val="rowtabella0"/>
              <w:rPr>
                <w:color w:val="002060"/>
                <w:lang w:val="es-ES"/>
              </w:rPr>
            </w:pPr>
            <w:r w:rsidRPr="007A0E2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CB23D"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7ABF"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7A7C8"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9EEB"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492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53D3"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AD04"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54F10"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0622" w14:textId="77777777" w:rsidR="00D75A04" w:rsidRPr="007A0E23" w:rsidRDefault="00D75A04" w:rsidP="008762B6">
            <w:pPr>
              <w:pStyle w:val="rowtabella0"/>
              <w:jc w:val="center"/>
              <w:rPr>
                <w:color w:val="002060"/>
              </w:rPr>
            </w:pPr>
            <w:r w:rsidRPr="007A0E23">
              <w:rPr>
                <w:color w:val="002060"/>
              </w:rPr>
              <w:t>0</w:t>
            </w:r>
          </w:p>
        </w:tc>
      </w:tr>
      <w:tr w:rsidR="00D75A04" w:rsidRPr="007A0E23" w14:paraId="478C2C82"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DC86F" w14:textId="77777777" w:rsidR="00D75A04" w:rsidRPr="007A0E23" w:rsidRDefault="00D75A04" w:rsidP="008762B6">
            <w:pPr>
              <w:pStyle w:val="rowtabella0"/>
              <w:rPr>
                <w:color w:val="002060"/>
              </w:rPr>
            </w:pPr>
            <w:r w:rsidRPr="007A0E2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4F79"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8A640"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EE886"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B3F8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04E78"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2F54"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8C46"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1C57"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51751" w14:textId="77777777" w:rsidR="00D75A04" w:rsidRPr="007A0E23" w:rsidRDefault="00D75A04" w:rsidP="008762B6">
            <w:pPr>
              <w:pStyle w:val="rowtabella0"/>
              <w:jc w:val="center"/>
              <w:rPr>
                <w:color w:val="002060"/>
              </w:rPr>
            </w:pPr>
            <w:r w:rsidRPr="007A0E23">
              <w:rPr>
                <w:color w:val="002060"/>
              </w:rPr>
              <w:t>0</w:t>
            </w:r>
          </w:p>
        </w:tc>
      </w:tr>
      <w:tr w:rsidR="00D75A04" w:rsidRPr="007A0E23" w14:paraId="3106061D"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445E6" w14:textId="77777777" w:rsidR="00D75A04" w:rsidRPr="007A0E23" w:rsidRDefault="00D75A04" w:rsidP="008762B6">
            <w:pPr>
              <w:pStyle w:val="rowtabella0"/>
              <w:rPr>
                <w:color w:val="002060"/>
              </w:rPr>
            </w:pPr>
            <w:r w:rsidRPr="007A0E2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A7E1E"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1E83"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06AB8"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AFA99"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8CD5"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3ABA2"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C4131" w14:textId="77777777" w:rsidR="00D75A04" w:rsidRPr="007A0E23" w:rsidRDefault="00D75A04" w:rsidP="008762B6">
            <w:pPr>
              <w:pStyle w:val="rowtabella0"/>
              <w:jc w:val="center"/>
              <w:rPr>
                <w:color w:val="002060"/>
              </w:rPr>
            </w:pPr>
            <w:r w:rsidRPr="007A0E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B863"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81A8" w14:textId="77777777" w:rsidR="00D75A04" w:rsidRPr="007A0E23" w:rsidRDefault="00D75A04" w:rsidP="008762B6">
            <w:pPr>
              <w:pStyle w:val="rowtabella0"/>
              <w:jc w:val="center"/>
              <w:rPr>
                <w:color w:val="002060"/>
              </w:rPr>
            </w:pPr>
            <w:r w:rsidRPr="007A0E23">
              <w:rPr>
                <w:color w:val="002060"/>
              </w:rPr>
              <w:t>0</w:t>
            </w:r>
          </w:p>
        </w:tc>
      </w:tr>
      <w:tr w:rsidR="00D75A04" w:rsidRPr="007A0E23" w14:paraId="3999A985"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55895" w14:textId="77777777" w:rsidR="00D75A04" w:rsidRPr="007A0E23" w:rsidRDefault="00D75A04" w:rsidP="008762B6">
            <w:pPr>
              <w:pStyle w:val="rowtabella0"/>
              <w:rPr>
                <w:color w:val="002060"/>
              </w:rPr>
            </w:pPr>
            <w:r w:rsidRPr="007A0E2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21FF"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13A0"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8864"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71EB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7F9D"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618E"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7546"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05D2"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C522F" w14:textId="77777777" w:rsidR="00D75A04" w:rsidRPr="007A0E23" w:rsidRDefault="00D75A04" w:rsidP="008762B6">
            <w:pPr>
              <w:pStyle w:val="rowtabella0"/>
              <w:jc w:val="center"/>
              <w:rPr>
                <w:color w:val="002060"/>
              </w:rPr>
            </w:pPr>
            <w:r w:rsidRPr="007A0E23">
              <w:rPr>
                <w:color w:val="002060"/>
              </w:rPr>
              <w:t>0</w:t>
            </w:r>
          </w:p>
        </w:tc>
      </w:tr>
      <w:tr w:rsidR="00D75A04" w:rsidRPr="007A0E23" w14:paraId="62C1D1B2"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0921FD" w14:textId="77777777" w:rsidR="00D75A04" w:rsidRPr="007A0E23" w:rsidRDefault="00D75A04" w:rsidP="008762B6">
            <w:pPr>
              <w:pStyle w:val="rowtabella0"/>
              <w:rPr>
                <w:color w:val="002060"/>
              </w:rPr>
            </w:pPr>
            <w:r w:rsidRPr="007A0E2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9DC7A"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BE792"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FAF2B"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FEA5F"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F31F9"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D1A36"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37405"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9499"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F6E92" w14:textId="77777777" w:rsidR="00D75A04" w:rsidRPr="007A0E23" w:rsidRDefault="00D75A04" w:rsidP="008762B6">
            <w:pPr>
              <w:pStyle w:val="rowtabella0"/>
              <w:jc w:val="center"/>
              <w:rPr>
                <w:color w:val="002060"/>
              </w:rPr>
            </w:pPr>
            <w:r w:rsidRPr="007A0E23">
              <w:rPr>
                <w:color w:val="002060"/>
              </w:rPr>
              <w:t>0</w:t>
            </w:r>
          </w:p>
        </w:tc>
      </w:tr>
    </w:tbl>
    <w:p w14:paraId="409680D7" w14:textId="77777777" w:rsidR="00D75A04" w:rsidRPr="007A0E23" w:rsidRDefault="00D75A04" w:rsidP="00D75A04">
      <w:pPr>
        <w:pStyle w:val="breakline"/>
        <w:rPr>
          <w:rFonts w:eastAsiaTheme="minorEastAsia"/>
          <w:color w:val="002060"/>
        </w:rPr>
      </w:pPr>
    </w:p>
    <w:p w14:paraId="68D99683" w14:textId="77777777" w:rsidR="00D75A04" w:rsidRPr="007A0E23" w:rsidRDefault="00D75A04" w:rsidP="00D75A04">
      <w:pPr>
        <w:pStyle w:val="breakline"/>
        <w:rPr>
          <w:color w:val="002060"/>
        </w:rPr>
      </w:pPr>
    </w:p>
    <w:p w14:paraId="7E701AB2" w14:textId="77777777" w:rsidR="00D75A04" w:rsidRPr="007A0E23" w:rsidRDefault="00D75A04" w:rsidP="00D75A04">
      <w:pPr>
        <w:pStyle w:val="sottotitolocampionato10"/>
        <w:rPr>
          <w:color w:val="002060"/>
        </w:rPr>
      </w:pPr>
      <w:r w:rsidRPr="007A0E2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3011CC25"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D0937"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741D8"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5E485"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C8F1D"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B52B5"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0B74E"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50519"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18126"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46C50"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C2D46" w14:textId="77777777" w:rsidR="00D75A04" w:rsidRPr="007A0E23" w:rsidRDefault="00D75A04" w:rsidP="008762B6">
            <w:pPr>
              <w:pStyle w:val="headertabella0"/>
              <w:rPr>
                <w:color w:val="002060"/>
              </w:rPr>
            </w:pPr>
            <w:r w:rsidRPr="007A0E23">
              <w:rPr>
                <w:color w:val="002060"/>
              </w:rPr>
              <w:t>PE</w:t>
            </w:r>
          </w:p>
        </w:tc>
      </w:tr>
      <w:tr w:rsidR="00D75A04" w:rsidRPr="007A0E23" w14:paraId="3FD43965"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D168B4" w14:textId="77777777" w:rsidR="00D75A04" w:rsidRPr="007A0E23" w:rsidRDefault="00D75A04" w:rsidP="008762B6">
            <w:pPr>
              <w:pStyle w:val="rowtabella0"/>
              <w:rPr>
                <w:color w:val="002060"/>
              </w:rPr>
            </w:pPr>
            <w:r w:rsidRPr="007A0E23">
              <w:rPr>
                <w:color w:val="002060"/>
              </w:rPr>
              <w:t xml:space="preserve">A.S.D. </w:t>
            </w:r>
            <w:proofErr w:type="gramStart"/>
            <w:r w:rsidRPr="007A0E2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A33F"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8A44"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63F80"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EE17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BCB59"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4F59D"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719B"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644F6"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082BB" w14:textId="77777777" w:rsidR="00D75A04" w:rsidRPr="007A0E23" w:rsidRDefault="00D75A04" w:rsidP="008762B6">
            <w:pPr>
              <w:pStyle w:val="rowtabella0"/>
              <w:jc w:val="center"/>
              <w:rPr>
                <w:color w:val="002060"/>
              </w:rPr>
            </w:pPr>
            <w:r w:rsidRPr="007A0E23">
              <w:rPr>
                <w:color w:val="002060"/>
              </w:rPr>
              <w:t>0</w:t>
            </w:r>
          </w:p>
        </w:tc>
      </w:tr>
      <w:tr w:rsidR="00D75A04" w:rsidRPr="007A0E23" w14:paraId="3078C4C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A9C07" w14:textId="77777777" w:rsidR="00D75A04" w:rsidRPr="007A0E23" w:rsidRDefault="00D75A04" w:rsidP="008762B6">
            <w:pPr>
              <w:pStyle w:val="rowtabella0"/>
              <w:rPr>
                <w:color w:val="002060"/>
              </w:rPr>
            </w:pPr>
            <w:r w:rsidRPr="007A0E2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08531"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A209"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0937"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4391"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018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129A"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875F"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E10CA"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707F3" w14:textId="77777777" w:rsidR="00D75A04" w:rsidRPr="007A0E23" w:rsidRDefault="00D75A04" w:rsidP="008762B6">
            <w:pPr>
              <w:pStyle w:val="rowtabella0"/>
              <w:jc w:val="center"/>
              <w:rPr>
                <w:color w:val="002060"/>
              </w:rPr>
            </w:pPr>
            <w:r w:rsidRPr="007A0E23">
              <w:rPr>
                <w:color w:val="002060"/>
              </w:rPr>
              <w:t>0</w:t>
            </w:r>
          </w:p>
        </w:tc>
      </w:tr>
      <w:tr w:rsidR="00D75A04" w:rsidRPr="007A0E23" w14:paraId="604E067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1D56B" w14:textId="77777777" w:rsidR="00D75A04" w:rsidRPr="007A0E23" w:rsidRDefault="00D75A04" w:rsidP="008762B6">
            <w:pPr>
              <w:pStyle w:val="rowtabella0"/>
              <w:rPr>
                <w:color w:val="002060"/>
              </w:rPr>
            </w:pPr>
            <w:r w:rsidRPr="007A0E2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53C84"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7B35"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65F44"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AAB1"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E1866"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AE191"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295B"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4BF2"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D4C1F" w14:textId="77777777" w:rsidR="00D75A04" w:rsidRPr="007A0E23" w:rsidRDefault="00D75A04" w:rsidP="008762B6">
            <w:pPr>
              <w:pStyle w:val="rowtabella0"/>
              <w:jc w:val="center"/>
              <w:rPr>
                <w:color w:val="002060"/>
              </w:rPr>
            </w:pPr>
            <w:r w:rsidRPr="007A0E23">
              <w:rPr>
                <w:color w:val="002060"/>
              </w:rPr>
              <w:t>0</w:t>
            </w:r>
          </w:p>
        </w:tc>
      </w:tr>
      <w:tr w:rsidR="00D75A04" w:rsidRPr="007A0E23" w14:paraId="7DD39EA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C09AF" w14:textId="77777777" w:rsidR="00D75A04" w:rsidRPr="007A0E23" w:rsidRDefault="00D75A04" w:rsidP="008762B6">
            <w:pPr>
              <w:pStyle w:val="rowtabella0"/>
              <w:rPr>
                <w:color w:val="002060"/>
              </w:rPr>
            </w:pPr>
            <w:r w:rsidRPr="007A0E2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465B"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3EB59"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8A73"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44CE"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06363"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8A8E"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4F44"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6A9E9"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1310E" w14:textId="77777777" w:rsidR="00D75A04" w:rsidRPr="007A0E23" w:rsidRDefault="00D75A04" w:rsidP="008762B6">
            <w:pPr>
              <w:pStyle w:val="rowtabella0"/>
              <w:jc w:val="center"/>
              <w:rPr>
                <w:color w:val="002060"/>
              </w:rPr>
            </w:pPr>
            <w:r w:rsidRPr="007A0E23">
              <w:rPr>
                <w:color w:val="002060"/>
              </w:rPr>
              <w:t>0</w:t>
            </w:r>
          </w:p>
        </w:tc>
      </w:tr>
      <w:tr w:rsidR="00D75A04" w:rsidRPr="007A0E23" w14:paraId="492FBF0F"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7A7231" w14:textId="77777777" w:rsidR="00D75A04" w:rsidRPr="007A0E23" w:rsidRDefault="00D75A04" w:rsidP="008762B6">
            <w:pPr>
              <w:pStyle w:val="rowtabella0"/>
              <w:rPr>
                <w:color w:val="002060"/>
              </w:rPr>
            </w:pPr>
            <w:r w:rsidRPr="007A0E23">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8FA8"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C8F1"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A623"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455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C08D"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AAE0"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9426B"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5E40E"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B71E" w14:textId="77777777" w:rsidR="00D75A04" w:rsidRPr="007A0E23" w:rsidRDefault="00D75A04" w:rsidP="008762B6">
            <w:pPr>
              <w:pStyle w:val="rowtabella0"/>
              <w:jc w:val="center"/>
              <w:rPr>
                <w:color w:val="002060"/>
              </w:rPr>
            </w:pPr>
            <w:r w:rsidRPr="007A0E23">
              <w:rPr>
                <w:color w:val="002060"/>
              </w:rPr>
              <w:t>0</w:t>
            </w:r>
          </w:p>
        </w:tc>
      </w:tr>
    </w:tbl>
    <w:p w14:paraId="47C16F07" w14:textId="77777777" w:rsidR="00D75A04" w:rsidRDefault="00D75A04" w:rsidP="00D75A04">
      <w:pPr>
        <w:pStyle w:val="breakline"/>
        <w:rPr>
          <w:color w:val="002060"/>
        </w:rPr>
      </w:pPr>
    </w:p>
    <w:p w14:paraId="62CD2B72" w14:textId="77777777" w:rsidR="00D75A04" w:rsidRPr="007A0E23" w:rsidRDefault="00D75A04" w:rsidP="00D75A04">
      <w:pPr>
        <w:pStyle w:val="titoloprinc0"/>
        <w:rPr>
          <w:color w:val="002060"/>
        </w:rPr>
      </w:pPr>
      <w:r w:rsidRPr="007A0E23">
        <w:rPr>
          <w:color w:val="002060"/>
        </w:rPr>
        <w:t>PROGRAMMA GARE</w:t>
      </w:r>
    </w:p>
    <w:p w14:paraId="74088E53" w14:textId="77777777" w:rsidR="00D75A04" w:rsidRDefault="00D75A04" w:rsidP="00D75A04">
      <w:pPr>
        <w:pStyle w:val="breakline"/>
        <w:rPr>
          <w:color w:val="002060"/>
        </w:rPr>
      </w:pPr>
    </w:p>
    <w:p w14:paraId="07490529" w14:textId="77777777" w:rsidR="00D75A04" w:rsidRPr="00A86BA3" w:rsidRDefault="00D75A04" w:rsidP="00D75A04">
      <w:pPr>
        <w:pStyle w:val="sottotitolocampionato10"/>
        <w:rPr>
          <w:color w:val="002060"/>
        </w:rPr>
      </w:pPr>
      <w:r w:rsidRPr="00A86BA3">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83"/>
        <w:gridCol w:w="1549"/>
        <w:gridCol w:w="1549"/>
      </w:tblGrid>
      <w:tr w:rsidR="00D75A04" w:rsidRPr="00A86BA3" w14:paraId="2038DBD1"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7A4E1"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CFAF2"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3DA06"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FF64B"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8541E"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FD792"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DB942"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40FD3DEF"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55954D" w14:textId="77777777" w:rsidR="00D75A04" w:rsidRPr="00A86BA3" w:rsidRDefault="00D75A04" w:rsidP="008762B6">
            <w:pPr>
              <w:pStyle w:val="rowtabella0"/>
              <w:rPr>
                <w:color w:val="002060"/>
              </w:rPr>
            </w:pPr>
            <w:r w:rsidRPr="00A86BA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D838A" w14:textId="77777777" w:rsidR="00D75A04" w:rsidRPr="00A86BA3" w:rsidRDefault="00D75A04" w:rsidP="008762B6">
            <w:pPr>
              <w:pStyle w:val="rowtabella0"/>
              <w:rPr>
                <w:color w:val="002060"/>
              </w:rPr>
            </w:pPr>
            <w:r w:rsidRPr="00A86BA3">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C136E" w14:textId="77777777" w:rsidR="00D75A04" w:rsidRPr="00A86BA3" w:rsidRDefault="00D75A04" w:rsidP="008762B6">
            <w:pPr>
              <w:pStyle w:val="rowtabella0"/>
              <w:jc w:val="center"/>
              <w:rPr>
                <w:color w:val="002060"/>
              </w:rPr>
            </w:pPr>
            <w:r w:rsidRPr="00A86B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25C0C" w14:textId="77777777" w:rsidR="00D75A04" w:rsidRPr="00A86BA3" w:rsidRDefault="00D75A04" w:rsidP="008762B6">
            <w:pPr>
              <w:pStyle w:val="rowtabella0"/>
              <w:rPr>
                <w:color w:val="002060"/>
              </w:rPr>
            </w:pPr>
            <w:r w:rsidRPr="00A86BA3">
              <w:rPr>
                <w:color w:val="002060"/>
              </w:rPr>
              <w:t>15/03/2025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20037" w14:textId="77777777" w:rsidR="00D75A04" w:rsidRPr="00A86BA3" w:rsidRDefault="00D75A04" w:rsidP="008762B6">
            <w:pPr>
              <w:pStyle w:val="rowtabella0"/>
              <w:rPr>
                <w:color w:val="002060"/>
              </w:rPr>
            </w:pPr>
            <w:r w:rsidRPr="00A86BA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F1F3D" w14:textId="77777777" w:rsidR="00D75A04" w:rsidRPr="00A86BA3" w:rsidRDefault="00D75A04" w:rsidP="008762B6">
            <w:pPr>
              <w:pStyle w:val="rowtabella0"/>
              <w:rPr>
                <w:color w:val="002060"/>
              </w:rPr>
            </w:pPr>
            <w:r w:rsidRPr="00A86BA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E3828" w14:textId="77777777" w:rsidR="00D75A04" w:rsidRPr="00A86BA3" w:rsidRDefault="00D75A04" w:rsidP="008762B6">
            <w:pPr>
              <w:pStyle w:val="rowtabella0"/>
              <w:rPr>
                <w:color w:val="002060"/>
              </w:rPr>
            </w:pPr>
            <w:r w:rsidRPr="00A86BA3">
              <w:rPr>
                <w:color w:val="002060"/>
              </w:rPr>
              <w:t>VIA MADRE TERESA DI CALCUTTA</w:t>
            </w:r>
          </w:p>
        </w:tc>
      </w:tr>
      <w:tr w:rsidR="00D75A04" w:rsidRPr="00A86BA3" w14:paraId="79CBD193"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DC6C6" w14:textId="77777777" w:rsidR="00D75A04" w:rsidRPr="00A86BA3" w:rsidRDefault="00D75A04" w:rsidP="008762B6">
            <w:pPr>
              <w:pStyle w:val="rowtabella0"/>
              <w:rPr>
                <w:color w:val="002060"/>
              </w:rPr>
            </w:pPr>
            <w:r w:rsidRPr="00A86BA3">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F88AD" w14:textId="77777777" w:rsidR="00D75A04" w:rsidRPr="00A86BA3" w:rsidRDefault="00D75A04" w:rsidP="008762B6">
            <w:pPr>
              <w:pStyle w:val="rowtabella0"/>
              <w:rPr>
                <w:color w:val="002060"/>
              </w:rPr>
            </w:pPr>
            <w:r w:rsidRPr="00A86BA3">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B1A29"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74B0B" w14:textId="77777777" w:rsidR="00D75A04" w:rsidRPr="00A86BA3" w:rsidRDefault="00D75A04" w:rsidP="008762B6">
            <w:pPr>
              <w:pStyle w:val="rowtabella0"/>
              <w:rPr>
                <w:color w:val="002060"/>
              </w:rPr>
            </w:pPr>
            <w:r w:rsidRPr="00A86BA3">
              <w:rPr>
                <w:color w:val="002060"/>
              </w:rPr>
              <w:t>15/03/2025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6CF05" w14:textId="77777777" w:rsidR="00D75A04" w:rsidRPr="00A86BA3" w:rsidRDefault="00D75A04" w:rsidP="008762B6">
            <w:pPr>
              <w:pStyle w:val="rowtabella0"/>
              <w:rPr>
                <w:color w:val="002060"/>
              </w:rPr>
            </w:pPr>
            <w:r w:rsidRPr="00A86BA3">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0CD7C" w14:textId="77777777" w:rsidR="00D75A04" w:rsidRPr="00A86BA3" w:rsidRDefault="00D75A04" w:rsidP="008762B6">
            <w:pPr>
              <w:pStyle w:val="rowtabella0"/>
              <w:rPr>
                <w:color w:val="002060"/>
              </w:rPr>
            </w:pPr>
            <w:r w:rsidRPr="00A86BA3">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7B948" w14:textId="77777777" w:rsidR="00D75A04" w:rsidRPr="00A86BA3" w:rsidRDefault="00D75A04" w:rsidP="008762B6">
            <w:pPr>
              <w:pStyle w:val="rowtabella0"/>
              <w:rPr>
                <w:color w:val="002060"/>
              </w:rPr>
            </w:pPr>
            <w:r w:rsidRPr="00A86BA3">
              <w:rPr>
                <w:color w:val="002060"/>
              </w:rPr>
              <w:t>VIA SALVO D'ACQUISTO</w:t>
            </w:r>
          </w:p>
        </w:tc>
      </w:tr>
    </w:tbl>
    <w:p w14:paraId="1B33ED1D" w14:textId="77777777" w:rsidR="00D75A04" w:rsidRPr="00A86BA3" w:rsidRDefault="00D75A04" w:rsidP="00D75A04">
      <w:pPr>
        <w:pStyle w:val="breakline"/>
        <w:rPr>
          <w:rFonts w:eastAsiaTheme="minorEastAsia"/>
          <w:color w:val="002060"/>
        </w:rPr>
      </w:pPr>
    </w:p>
    <w:p w14:paraId="321C3CFD" w14:textId="77777777" w:rsidR="00D75A04" w:rsidRPr="00A86BA3" w:rsidRDefault="00D75A04" w:rsidP="00D75A04">
      <w:pPr>
        <w:pStyle w:val="breakline"/>
        <w:rPr>
          <w:color w:val="002060"/>
        </w:rPr>
      </w:pPr>
    </w:p>
    <w:p w14:paraId="005C8C62" w14:textId="77777777" w:rsidR="00D75A04" w:rsidRPr="00A86BA3" w:rsidRDefault="00D75A04" w:rsidP="00D75A04">
      <w:pPr>
        <w:pStyle w:val="breakline"/>
        <w:rPr>
          <w:color w:val="002060"/>
        </w:rPr>
      </w:pPr>
    </w:p>
    <w:p w14:paraId="7982303D" w14:textId="77777777" w:rsidR="00D75A04" w:rsidRPr="00A86BA3" w:rsidRDefault="00D75A04" w:rsidP="00D75A04">
      <w:pPr>
        <w:pStyle w:val="sottotitolocampionato10"/>
        <w:rPr>
          <w:color w:val="002060"/>
        </w:rPr>
      </w:pPr>
      <w:r w:rsidRPr="00A86BA3">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1"/>
        <w:gridCol w:w="385"/>
        <w:gridCol w:w="898"/>
        <w:gridCol w:w="1198"/>
        <w:gridCol w:w="1545"/>
        <w:gridCol w:w="1545"/>
      </w:tblGrid>
      <w:tr w:rsidR="00D75A04" w:rsidRPr="00A86BA3" w14:paraId="0FDA9190"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18D8C"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FFF9D"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DF603"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3B1FA"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F71F9"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45976"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8F561"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3C2CCE35"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0EF696" w14:textId="77777777" w:rsidR="00D75A04" w:rsidRPr="00A86BA3" w:rsidRDefault="00D75A04" w:rsidP="008762B6">
            <w:pPr>
              <w:pStyle w:val="rowtabella0"/>
              <w:rPr>
                <w:color w:val="002060"/>
              </w:rPr>
            </w:pPr>
            <w:r w:rsidRPr="00A86BA3">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6B7F4" w14:textId="77777777" w:rsidR="00D75A04" w:rsidRPr="00A86BA3" w:rsidRDefault="00D75A04" w:rsidP="008762B6">
            <w:pPr>
              <w:pStyle w:val="rowtabella0"/>
              <w:rPr>
                <w:color w:val="002060"/>
              </w:rPr>
            </w:pPr>
            <w:r w:rsidRPr="00A86BA3">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BCEDA" w14:textId="77777777" w:rsidR="00D75A04" w:rsidRPr="00A86BA3" w:rsidRDefault="00D75A04" w:rsidP="008762B6">
            <w:pPr>
              <w:pStyle w:val="rowtabella0"/>
              <w:jc w:val="center"/>
              <w:rPr>
                <w:color w:val="002060"/>
              </w:rPr>
            </w:pPr>
            <w:r w:rsidRPr="00A86B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B586A" w14:textId="77777777" w:rsidR="00D75A04" w:rsidRPr="00A86BA3" w:rsidRDefault="00D75A04" w:rsidP="008762B6">
            <w:pPr>
              <w:pStyle w:val="rowtabella0"/>
              <w:rPr>
                <w:color w:val="002060"/>
              </w:rPr>
            </w:pPr>
            <w:r w:rsidRPr="00A86BA3">
              <w:rPr>
                <w:color w:val="002060"/>
              </w:rPr>
              <w:t>15/03/2025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B9E78" w14:textId="77777777" w:rsidR="00D75A04" w:rsidRPr="00A86BA3" w:rsidRDefault="00D75A04" w:rsidP="008762B6">
            <w:pPr>
              <w:pStyle w:val="rowtabella0"/>
              <w:rPr>
                <w:color w:val="002060"/>
              </w:rPr>
            </w:pPr>
            <w:r w:rsidRPr="00A86BA3">
              <w:rPr>
                <w:color w:val="002060"/>
              </w:rPr>
              <w:t xml:space="preserve">5442 TENSOSTRUTTURA </w:t>
            </w:r>
            <w:proofErr w:type="gramStart"/>
            <w:r w:rsidRPr="00A86BA3">
              <w:rPr>
                <w:color w:val="002060"/>
              </w:rPr>
              <w:t>B.GO</w:t>
            </w:r>
            <w:proofErr w:type="gramEnd"/>
            <w:r w:rsidRPr="00A86BA3">
              <w:rPr>
                <w:color w:val="002060"/>
              </w:rPr>
              <w:t xml:space="preserve"> S.MARIA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B31C3" w14:textId="77777777" w:rsidR="00D75A04" w:rsidRPr="00A86BA3" w:rsidRDefault="00D75A04" w:rsidP="008762B6">
            <w:pPr>
              <w:pStyle w:val="rowtabella0"/>
              <w:rPr>
                <w:color w:val="002060"/>
              </w:rPr>
            </w:pPr>
            <w:r w:rsidRPr="00A86BA3">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113AE" w14:textId="77777777" w:rsidR="00D75A04" w:rsidRPr="00A86BA3" w:rsidRDefault="00D75A04" w:rsidP="008762B6">
            <w:pPr>
              <w:pStyle w:val="rowtabella0"/>
              <w:rPr>
                <w:color w:val="002060"/>
              </w:rPr>
            </w:pPr>
            <w:r w:rsidRPr="00A86BA3">
              <w:rPr>
                <w:color w:val="002060"/>
              </w:rPr>
              <w:t xml:space="preserve">STRADA DEL FOGLIA - </w:t>
            </w:r>
            <w:proofErr w:type="gramStart"/>
            <w:r w:rsidRPr="00A86BA3">
              <w:rPr>
                <w:color w:val="002060"/>
              </w:rPr>
              <w:t>B.GO</w:t>
            </w:r>
            <w:proofErr w:type="gramEnd"/>
            <w:r w:rsidRPr="00A86BA3">
              <w:rPr>
                <w:color w:val="002060"/>
              </w:rPr>
              <w:t xml:space="preserve"> S.MAR</w:t>
            </w:r>
          </w:p>
        </w:tc>
      </w:tr>
      <w:tr w:rsidR="00D75A04" w:rsidRPr="00A86BA3" w14:paraId="785E1484"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EF927C" w14:textId="77777777" w:rsidR="00D75A04" w:rsidRPr="00A86BA3" w:rsidRDefault="00D75A04" w:rsidP="008762B6">
            <w:pPr>
              <w:pStyle w:val="rowtabella0"/>
              <w:rPr>
                <w:color w:val="002060"/>
              </w:rPr>
            </w:pPr>
            <w:r w:rsidRPr="00A86BA3">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3609D" w14:textId="77777777" w:rsidR="00D75A04" w:rsidRPr="00A86BA3" w:rsidRDefault="00D75A04" w:rsidP="008762B6">
            <w:pPr>
              <w:pStyle w:val="rowtabella0"/>
              <w:rPr>
                <w:color w:val="002060"/>
              </w:rPr>
            </w:pPr>
            <w:r w:rsidRPr="00A86BA3">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E1809"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D0989" w14:textId="77777777" w:rsidR="00D75A04" w:rsidRPr="00A86BA3" w:rsidRDefault="00D75A04" w:rsidP="008762B6">
            <w:pPr>
              <w:pStyle w:val="rowtabella0"/>
              <w:rPr>
                <w:color w:val="002060"/>
              </w:rPr>
            </w:pPr>
            <w:r w:rsidRPr="00A86BA3">
              <w:rPr>
                <w:color w:val="002060"/>
              </w:rPr>
              <w:t>16/03/2025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36E56" w14:textId="77777777" w:rsidR="00D75A04" w:rsidRPr="00A86BA3" w:rsidRDefault="00D75A04" w:rsidP="008762B6">
            <w:pPr>
              <w:pStyle w:val="rowtabella0"/>
              <w:rPr>
                <w:color w:val="002060"/>
              </w:rPr>
            </w:pPr>
            <w:r w:rsidRPr="00A86BA3">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CC177" w14:textId="77777777" w:rsidR="00D75A04" w:rsidRPr="00A86BA3" w:rsidRDefault="00D75A04" w:rsidP="008762B6">
            <w:pPr>
              <w:pStyle w:val="rowtabella0"/>
              <w:rPr>
                <w:color w:val="002060"/>
              </w:rPr>
            </w:pPr>
            <w:r w:rsidRPr="00A86BA3">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6E578" w14:textId="77777777" w:rsidR="00D75A04" w:rsidRPr="00A86BA3" w:rsidRDefault="00D75A04" w:rsidP="008762B6">
            <w:pPr>
              <w:pStyle w:val="rowtabella0"/>
              <w:rPr>
                <w:color w:val="002060"/>
              </w:rPr>
            </w:pPr>
            <w:r w:rsidRPr="00A86BA3">
              <w:rPr>
                <w:color w:val="002060"/>
              </w:rPr>
              <w:t>VIA FALCONARA</w:t>
            </w:r>
          </w:p>
        </w:tc>
      </w:tr>
    </w:tbl>
    <w:p w14:paraId="4C4609AF" w14:textId="77777777" w:rsidR="00D75A04" w:rsidRPr="00A86BA3" w:rsidRDefault="00D75A04" w:rsidP="00D75A04">
      <w:pPr>
        <w:pStyle w:val="breakline"/>
        <w:rPr>
          <w:rFonts w:eastAsiaTheme="minorEastAsia"/>
          <w:color w:val="002060"/>
        </w:rPr>
      </w:pPr>
    </w:p>
    <w:p w14:paraId="35EE509F" w14:textId="77777777" w:rsidR="00D75A04" w:rsidRPr="00A86BA3" w:rsidRDefault="00D75A04" w:rsidP="00D75A04">
      <w:pPr>
        <w:pStyle w:val="breakline"/>
        <w:rPr>
          <w:color w:val="002060"/>
        </w:rPr>
      </w:pPr>
    </w:p>
    <w:p w14:paraId="1297B9A2" w14:textId="77777777" w:rsidR="00D75A04" w:rsidRPr="00A86BA3" w:rsidRDefault="00D75A04" w:rsidP="00D75A04">
      <w:pPr>
        <w:pStyle w:val="breakline"/>
        <w:rPr>
          <w:color w:val="002060"/>
        </w:rPr>
      </w:pPr>
    </w:p>
    <w:p w14:paraId="61B93578" w14:textId="77777777" w:rsidR="00D75A04" w:rsidRPr="00A86BA3" w:rsidRDefault="00D75A04" w:rsidP="00D75A04">
      <w:pPr>
        <w:pStyle w:val="sottotitolocampionato10"/>
        <w:rPr>
          <w:color w:val="002060"/>
        </w:rPr>
      </w:pPr>
      <w:r w:rsidRPr="00A86BA3">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2"/>
        <w:gridCol w:w="1554"/>
      </w:tblGrid>
      <w:tr w:rsidR="00D75A04" w:rsidRPr="00A86BA3" w14:paraId="02F8BDC6"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53096"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5A4DD"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278DD"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3BA88"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7E42D"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95410"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AA8C1"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245E82D3"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94F740" w14:textId="77777777" w:rsidR="00D75A04" w:rsidRPr="00A86BA3" w:rsidRDefault="00D75A04" w:rsidP="008762B6">
            <w:pPr>
              <w:pStyle w:val="rowtabella0"/>
              <w:rPr>
                <w:color w:val="002060"/>
              </w:rPr>
            </w:pPr>
            <w:r w:rsidRPr="00A86BA3">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E0D12" w14:textId="77777777" w:rsidR="00D75A04" w:rsidRPr="00A86BA3" w:rsidRDefault="00D75A04" w:rsidP="008762B6">
            <w:pPr>
              <w:pStyle w:val="rowtabella0"/>
              <w:rPr>
                <w:color w:val="002060"/>
              </w:rPr>
            </w:pPr>
            <w:r w:rsidRPr="00A86BA3">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84C93" w14:textId="77777777" w:rsidR="00D75A04" w:rsidRPr="00A86BA3" w:rsidRDefault="00D75A04" w:rsidP="008762B6">
            <w:pPr>
              <w:pStyle w:val="rowtabella0"/>
              <w:jc w:val="center"/>
              <w:rPr>
                <w:color w:val="002060"/>
              </w:rPr>
            </w:pPr>
            <w:r w:rsidRPr="00A86B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E5F7F" w14:textId="77777777" w:rsidR="00D75A04" w:rsidRPr="00A86BA3" w:rsidRDefault="00D75A04" w:rsidP="008762B6">
            <w:pPr>
              <w:pStyle w:val="rowtabella0"/>
              <w:rPr>
                <w:color w:val="002060"/>
              </w:rPr>
            </w:pPr>
            <w:r w:rsidRPr="00A86BA3">
              <w:rPr>
                <w:color w:val="002060"/>
              </w:rPr>
              <w:t>16/03/2025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25889" w14:textId="77777777" w:rsidR="00D75A04" w:rsidRPr="00A86BA3" w:rsidRDefault="00D75A04" w:rsidP="008762B6">
            <w:pPr>
              <w:pStyle w:val="rowtabella0"/>
              <w:rPr>
                <w:color w:val="002060"/>
              </w:rPr>
            </w:pPr>
            <w:r w:rsidRPr="00A86BA3">
              <w:rPr>
                <w:color w:val="002060"/>
              </w:rPr>
              <w:t>5299 CENTRO SP. POL. "</w:t>
            </w:r>
            <w:proofErr w:type="gramStart"/>
            <w:r w:rsidRPr="00A86BA3">
              <w:rPr>
                <w:color w:val="002060"/>
              </w:rPr>
              <w:t>R.GATTARI</w:t>
            </w:r>
            <w:proofErr w:type="gramEnd"/>
            <w:r w:rsidRPr="00A86BA3">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B71F6" w14:textId="77777777" w:rsidR="00D75A04" w:rsidRPr="00A86BA3" w:rsidRDefault="00D75A04" w:rsidP="008762B6">
            <w:pPr>
              <w:pStyle w:val="rowtabella0"/>
              <w:rPr>
                <w:color w:val="002060"/>
              </w:rPr>
            </w:pPr>
            <w:r w:rsidRPr="00A86BA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FBD51" w14:textId="77777777" w:rsidR="00D75A04" w:rsidRPr="00A86BA3" w:rsidRDefault="00D75A04" w:rsidP="008762B6">
            <w:pPr>
              <w:pStyle w:val="rowtabella0"/>
              <w:rPr>
                <w:color w:val="002060"/>
              </w:rPr>
            </w:pPr>
            <w:r w:rsidRPr="00A86BA3">
              <w:rPr>
                <w:color w:val="002060"/>
              </w:rPr>
              <w:t>VIA TAGLIAMENTO</w:t>
            </w:r>
          </w:p>
        </w:tc>
      </w:tr>
      <w:tr w:rsidR="00D75A04" w:rsidRPr="00A86BA3" w14:paraId="1E2088B6"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CDAD8B" w14:textId="77777777" w:rsidR="00D75A04" w:rsidRPr="00A86BA3" w:rsidRDefault="00D75A04" w:rsidP="008762B6">
            <w:pPr>
              <w:pStyle w:val="rowtabella0"/>
              <w:rPr>
                <w:color w:val="002060"/>
              </w:rPr>
            </w:pPr>
            <w:r w:rsidRPr="00A86BA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7A5FB" w14:textId="77777777" w:rsidR="00D75A04" w:rsidRPr="00A86BA3" w:rsidRDefault="00D75A04" w:rsidP="008762B6">
            <w:pPr>
              <w:pStyle w:val="rowtabella0"/>
              <w:rPr>
                <w:color w:val="002060"/>
              </w:rPr>
            </w:pPr>
            <w:r w:rsidRPr="00A86BA3">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76B06"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17AAD" w14:textId="77777777" w:rsidR="00D75A04" w:rsidRPr="00A86BA3" w:rsidRDefault="00D75A04" w:rsidP="008762B6">
            <w:pPr>
              <w:pStyle w:val="rowtabella0"/>
              <w:rPr>
                <w:color w:val="002060"/>
              </w:rPr>
            </w:pPr>
            <w:r w:rsidRPr="00A86BA3">
              <w:rPr>
                <w:color w:val="002060"/>
              </w:rPr>
              <w:t>16/03/2025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C3337" w14:textId="77777777" w:rsidR="00D75A04" w:rsidRPr="00A86BA3" w:rsidRDefault="00D75A04" w:rsidP="008762B6">
            <w:pPr>
              <w:pStyle w:val="rowtabella0"/>
              <w:rPr>
                <w:color w:val="002060"/>
              </w:rPr>
            </w:pPr>
            <w:r w:rsidRPr="00A86BA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57BE7" w14:textId="77777777" w:rsidR="00D75A04" w:rsidRPr="00A86BA3" w:rsidRDefault="00D75A04" w:rsidP="008762B6">
            <w:pPr>
              <w:pStyle w:val="rowtabella0"/>
              <w:rPr>
                <w:color w:val="002060"/>
              </w:rPr>
            </w:pPr>
            <w:r w:rsidRPr="00A86BA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F2C3A" w14:textId="77777777" w:rsidR="00D75A04" w:rsidRPr="00A86BA3" w:rsidRDefault="00D75A04" w:rsidP="008762B6">
            <w:pPr>
              <w:pStyle w:val="rowtabella0"/>
              <w:rPr>
                <w:color w:val="002060"/>
              </w:rPr>
            </w:pPr>
            <w:r w:rsidRPr="00A86BA3">
              <w:rPr>
                <w:color w:val="002060"/>
              </w:rPr>
              <w:t>VIA VESCOVARA, 7</w:t>
            </w:r>
          </w:p>
        </w:tc>
      </w:tr>
    </w:tbl>
    <w:p w14:paraId="61296736" w14:textId="77777777" w:rsidR="00D75A04" w:rsidRPr="00A86BA3" w:rsidRDefault="00D75A04" w:rsidP="00D75A04">
      <w:pPr>
        <w:pStyle w:val="breakline"/>
        <w:rPr>
          <w:rFonts w:eastAsiaTheme="minorEastAsia"/>
          <w:color w:val="002060"/>
        </w:rPr>
      </w:pPr>
    </w:p>
    <w:p w14:paraId="0C696C32" w14:textId="77777777" w:rsidR="00D75A04" w:rsidRPr="00A86BA3" w:rsidRDefault="00D75A04" w:rsidP="00D75A04">
      <w:pPr>
        <w:pStyle w:val="breakline"/>
        <w:rPr>
          <w:color w:val="002060"/>
        </w:rPr>
      </w:pPr>
    </w:p>
    <w:p w14:paraId="43686B04" w14:textId="77777777" w:rsidR="00D75A04" w:rsidRPr="00A86BA3" w:rsidRDefault="00D75A04" w:rsidP="00D75A04">
      <w:pPr>
        <w:pStyle w:val="breakline"/>
        <w:rPr>
          <w:color w:val="002060"/>
        </w:rPr>
      </w:pPr>
    </w:p>
    <w:p w14:paraId="17DE62C7" w14:textId="77777777" w:rsidR="00D75A04" w:rsidRPr="00A86BA3" w:rsidRDefault="00D75A04" w:rsidP="00D75A04">
      <w:pPr>
        <w:pStyle w:val="sottotitolocampionato10"/>
        <w:rPr>
          <w:color w:val="002060"/>
        </w:rPr>
      </w:pPr>
      <w:r w:rsidRPr="00A86BA3">
        <w:rPr>
          <w:color w:val="002060"/>
        </w:rPr>
        <w:t>GIRONE SC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3"/>
        <w:gridCol w:w="385"/>
        <w:gridCol w:w="898"/>
        <w:gridCol w:w="1175"/>
        <w:gridCol w:w="1545"/>
        <w:gridCol w:w="1570"/>
      </w:tblGrid>
      <w:tr w:rsidR="00D75A04" w:rsidRPr="00A86BA3" w14:paraId="27372910"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03C77"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C88B5"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55BAD"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AC01C"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8B7DA"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2238C"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AADB8"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0D6D7499"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2F0DA7" w14:textId="77777777" w:rsidR="00D75A04" w:rsidRPr="00A86BA3" w:rsidRDefault="00D75A04" w:rsidP="008762B6">
            <w:pPr>
              <w:pStyle w:val="rowtabella0"/>
              <w:rPr>
                <w:color w:val="002060"/>
              </w:rPr>
            </w:pPr>
            <w:r w:rsidRPr="00A86BA3">
              <w:rPr>
                <w:color w:val="002060"/>
              </w:rPr>
              <w:t>FUTSAL VIRE GEOSISTEM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B740B" w14:textId="77777777" w:rsidR="00D75A04" w:rsidRPr="00A86BA3" w:rsidRDefault="00D75A04" w:rsidP="008762B6">
            <w:pPr>
              <w:pStyle w:val="rowtabella0"/>
              <w:rPr>
                <w:color w:val="002060"/>
              </w:rPr>
            </w:pPr>
            <w:r w:rsidRPr="00A86BA3">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FA291" w14:textId="77777777" w:rsidR="00D75A04" w:rsidRPr="00A86BA3" w:rsidRDefault="00D75A04" w:rsidP="008762B6">
            <w:pPr>
              <w:pStyle w:val="rowtabella0"/>
              <w:jc w:val="center"/>
              <w:rPr>
                <w:color w:val="002060"/>
              </w:rPr>
            </w:pPr>
            <w:r w:rsidRPr="00A86B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C3C9C" w14:textId="77777777" w:rsidR="00D75A04" w:rsidRPr="00A86BA3" w:rsidRDefault="00D75A04" w:rsidP="008762B6">
            <w:pPr>
              <w:pStyle w:val="rowtabella0"/>
              <w:rPr>
                <w:color w:val="002060"/>
              </w:rPr>
            </w:pPr>
            <w:r w:rsidRPr="00A86BA3">
              <w:rPr>
                <w:color w:val="002060"/>
              </w:rPr>
              <w:t>15/03/2025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E25C3" w14:textId="77777777" w:rsidR="00D75A04" w:rsidRPr="00A86BA3" w:rsidRDefault="00D75A04" w:rsidP="008762B6">
            <w:pPr>
              <w:pStyle w:val="rowtabella0"/>
              <w:rPr>
                <w:color w:val="002060"/>
              </w:rPr>
            </w:pPr>
            <w:r w:rsidRPr="00A86BA3">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B591E" w14:textId="77777777" w:rsidR="00D75A04" w:rsidRPr="00A86BA3" w:rsidRDefault="00D75A04" w:rsidP="008762B6">
            <w:pPr>
              <w:pStyle w:val="rowtabella0"/>
              <w:rPr>
                <w:color w:val="002060"/>
              </w:rPr>
            </w:pPr>
            <w:r w:rsidRPr="00A86BA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6C556" w14:textId="77777777" w:rsidR="00D75A04" w:rsidRPr="00A86BA3" w:rsidRDefault="00D75A04" w:rsidP="008762B6">
            <w:pPr>
              <w:pStyle w:val="rowtabella0"/>
              <w:rPr>
                <w:color w:val="002060"/>
              </w:rPr>
            </w:pPr>
            <w:r w:rsidRPr="00A86BA3">
              <w:rPr>
                <w:color w:val="002060"/>
              </w:rPr>
              <w:t xml:space="preserve">LOC.MONTEROCCO VIA </w:t>
            </w:r>
            <w:proofErr w:type="gramStart"/>
            <w:r w:rsidRPr="00A86BA3">
              <w:rPr>
                <w:color w:val="002060"/>
              </w:rPr>
              <w:t>A.MANCINI</w:t>
            </w:r>
            <w:proofErr w:type="gramEnd"/>
          </w:p>
        </w:tc>
      </w:tr>
      <w:tr w:rsidR="00D75A04" w:rsidRPr="00A86BA3" w14:paraId="7F8CA8B6"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1ECAE7" w14:textId="77777777" w:rsidR="00D75A04" w:rsidRPr="00A86BA3" w:rsidRDefault="00D75A04" w:rsidP="008762B6">
            <w:pPr>
              <w:pStyle w:val="rowtabella0"/>
              <w:rPr>
                <w:color w:val="002060"/>
              </w:rPr>
            </w:pPr>
            <w:r w:rsidRPr="00A86BA3">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AD809" w14:textId="77777777" w:rsidR="00D75A04" w:rsidRPr="00A86BA3" w:rsidRDefault="00D75A04" w:rsidP="008762B6">
            <w:pPr>
              <w:pStyle w:val="rowtabella0"/>
              <w:rPr>
                <w:color w:val="002060"/>
              </w:rPr>
            </w:pPr>
            <w:r w:rsidRPr="00A86BA3">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E9C1F"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83CB6" w14:textId="77777777" w:rsidR="00D75A04" w:rsidRPr="00A86BA3" w:rsidRDefault="00D75A04" w:rsidP="008762B6">
            <w:pPr>
              <w:pStyle w:val="rowtabella0"/>
              <w:rPr>
                <w:color w:val="002060"/>
              </w:rPr>
            </w:pPr>
            <w:r w:rsidRPr="00A86BA3">
              <w:rPr>
                <w:color w:val="002060"/>
              </w:rPr>
              <w:t>15/03/2025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DD7B9" w14:textId="77777777" w:rsidR="00D75A04" w:rsidRPr="00A86BA3" w:rsidRDefault="00D75A04" w:rsidP="008762B6">
            <w:pPr>
              <w:pStyle w:val="rowtabella0"/>
              <w:rPr>
                <w:color w:val="002060"/>
              </w:rPr>
            </w:pPr>
            <w:r w:rsidRPr="00A86BA3">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9CA97" w14:textId="77777777" w:rsidR="00D75A04" w:rsidRPr="00A86BA3" w:rsidRDefault="00D75A04" w:rsidP="008762B6">
            <w:pPr>
              <w:pStyle w:val="rowtabella0"/>
              <w:rPr>
                <w:color w:val="002060"/>
              </w:rPr>
            </w:pPr>
            <w:r w:rsidRPr="00A86BA3">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E02C2" w14:textId="77777777" w:rsidR="00D75A04" w:rsidRPr="00A86BA3" w:rsidRDefault="00D75A04" w:rsidP="008762B6">
            <w:pPr>
              <w:pStyle w:val="rowtabella0"/>
              <w:rPr>
                <w:color w:val="002060"/>
              </w:rPr>
            </w:pPr>
            <w:r w:rsidRPr="00A86BA3">
              <w:rPr>
                <w:color w:val="002060"/>
              </w:rPr>
              <w:t>VIA LUDOVICO SCARFIOTTI</w:t>
            </w:r>
          </w:p>
        </w:tc>
      </w:tr>
    </w:tbl>
    <w:p w14:paraId="52313EF5" w14:textId="77777777" w:rsidR="00D75A04" w:rsidRPr="007A0E23" w:rsidRDefault="00D75A04" w:rsidP="00D75A04">
      <w:pPr>
        <w:pStyle w:val="breakline"/>
        <w:rPr>
          <w:rFonts w:eastAsiaTheme="minorEastAsia"/>
          <w:color w:val="002060"/>
        </w:rPr>
      </w:pPr>
    </w:p>
    <w:p w14:paraId="46492C1F" w14:textId="77777777" w:rsidR="00D75A04" w:rsidRPr="007A0E23" w:rsidRDefault="00D75A04" w:rsidP="00D75A04">
      <w:pPr>
        <w:pStyle w:val="breakline"/>
        <w:rPr>
          <w:color w:val="002060"/>
        </w:rPr>
      </w:pPr>
    </w:p>
    <w:p w14:paraId="002E896B" w14:textId="77777777" w:rsidR="00D75A04" w:rsidRPr="007A0E23" w:rsidRDefault="00D75A04" w:rsidP="00D75A04">
      <w:pPr>
        <w:pStyle w:val="titolocampionato0"/>
        <w:shd w:val="clear" w:color="auto" w:fill="CCCCCC"/>
        <w:spacing w:before="80" w:after="40"/>
        <w:rPr>
          <w:color w:val="002060"/>
        </w:rPr>
      </w:pPr>
      <w:r w:rsidRPr="007A0E23">
        <w:rPr>
          <w:color w:val="002060"/>
        </w:rPr>
        <w:lastRenderedPageBreak/>
        <w:t>UNDER 17 C5 REGIONALI MASCHILI</w:t>
      </w:r>
    </w:p>
    <w:p w14:paraId="145A6D6B" w14:textId="77777777" w:rsidR="00D75A04" w:rsidRPr="00E15E32" w:rsidRDefault="00D75A04" w:rsidP="00D75A04">
      <w:pPr>
        <w:pStyle w:val="TITOLOPRINC"/>
        <w:spacing w:before="0" w:beforeAutospacing="0" w:after="0" w:afterAutospacing="0"/>
        <w:rPr>
          <w:color w:val="002060"/>
        </w:rPr>
      </w:pPr>
      <w:r>
        <w:rPr>
          <w:color w:val="002060"/>
        </w:rPr>
        <w:t>FASE FINALE</w:t>
      </w:r>
    </w:p>
    <w:p w14:paraId="6C246767" w14:textId="77777777" w:rsidR="00D75A04" w:rsidRPr="00954ABB" w:rsidRDefault="00D75A04" w:rsidP="00D75A04">
      <w:pPr>
        <w:pStyle w:val="LndNormale1"/>
        <w:rPr>
          <w:color w:val="002060"/>
        </w:rPr>
      </w:pPr>
    </w:p>
    <w:p w14:paraId="4B9FD834" w14:textId="77777777" w:rsidR="00D75A04" w:rsidRPr="00954ABB" w:rsidRDefault="00D75A04" w:rsidP="00D75A04">
      <w:pPr>
        <w:pStyle w:val="LndNormale1"/>
        <w:rPr>
          <w:b/>
          <w:i/>
          <w:color w:val="002060"/>
        </w:rPr>
      </w:pPr>
      <w:r w:rsidRPr="00954ABB">
        <w:rPr>
          <w:b/>
          <w:bCs/>
          <w:i/>
          <w:iCs/>
          <w:color w:val="002060"/>
        </w:rPr>
        <w:t>Spareggi di qualificazione per gli Ottavi di Finale</w:t>
      </w:r>
      <w:r>
        <w:rPr>
          <w:b/>
          <w:bCs/>
          <w:i/>
          <w:iCs/>
          <w:color w:val="002060"/>
        </w:rPr>
        <w:t xml:space="preserve"> </w:t>
      </w:r>
    </w:p>
    <w:p w14:paraId="4E36239F" w14:textId="77777777" w:rsidR="00D75A04" w:rsidRPr="00FA4D1D" w:rsidRDefault="00D75A04" w:rsidP="00D75A04">
      <w:pPr>
        <w:pStyle w:val="Corpodeltesto21"/>
        <w:rPr>
          <w:rFonts w:ascii="Arial" w:hAnsi="Arial" w:cs="Arial"/>
          <w:color w:val="002060"/>
          <w:sz w:val="22"/>
          <w:highlight w:val="yellow"/>
        </w:rPr>
      </w:pPr>
    </w:p>
    <w:p w14:paraId="0E0177B6" w14:textId="77777777" w:rsidR="00D75A04" w:rsidRPr="00316CA8" w:rsidRDefault="00D75A04" w:rsidP="00D75A04">
      <w:pPr>
        <w:pStyle w:val="Corpodeltesto21"/>
        <w:rPr>
          <w:rFonts w:ascii="Arial" w:hAnsi="Arial" w:cs="Arial"/>
          <w:color w:val="002060"/>
          <w:sz w:val="22"/>
        </w:rPr>
      </w:pPr>
      <w:r w:rsidRPr="00316CA8">
        <w:rPr>
          <w:rFonts w:ascii="Arial" w:hAnsi="Arial" w:cs="Arial"/>
          <w:color w:val="002060"/>
          <w:sz w:val="22"/>
        </w:rPr>
        <w:t>- 4^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1^ classificata girone “Silver B”</w:t>
      </w:r>
      <w:r>
        <w:rPr>
          <w:rFonts w:ascii="Arial" w:hAnsi="Arial" w:cs="Arial"/>
          <w:color w:val="002060"/>
          <w:sz w:val="22"/>
        </w:rPr>
        <w:tab/>
        <w:t>= 1</w:t>
      </w:r>
    </w:p>
    <w:p w14:paraId="695A38A3" w14:textId="77777777" w:rsidR="00D75A04" w:rsidRPr="008559A6" w:rsidRDefault="00D75A04" w:rsidP="00D75A04">
      <w:pPr>
        <w:pStyle w:val="Corpodeltesto21"/>
        <w:rPr>
          <w:rFonts w:ascii="Arial" w:hAnsi="Arial" w:cs="Arial"/>
          <w:b/>
          <w:bCs/>
          <w:color w:val="002060"/>
          <w:sz w:val="22"/>
          <w:lang w:val="es-ES"/>
        </w:rPr>
      </w:pPr>
      <w:r w:rsidRPr="008559A6">
        <w:rPr>
          <w:rFonts w:ascii="Arial" w:hAnsi="Arial" w:cs="Arial"/>
          <w:b/>
          <w:bCs/>
          <w:color w:val="002060"/>
          <w:sz w:val="22"/>
          <w:lang w:val="es-ES"/>
        </w:rPr>
        <w:t>BULDOG T.N.T. LUCREZIA – REAL EAGLES VIRTUS PAGLIA</w:t>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t>1-5</w:t>
      </w:r>
      <w:r>
        <w:rPr>
          <w:rFonts w:ascii="Arial" w:hAnsi="Arial" w:cs="Arial"/>
          <w:b/>
          <w:bCs/>
          <w:color w:val="002060"/>
          <w:sz w:val="22"/>
          <w:lang w:val="es-ES"/>
        </w:rPr>
        <w:tab/>
        <w:t>5-5</w:t>
      </w:r>
    </w:p>
    <w:p w14:paraId="453BB5E8" w14:textId="77777777" w:rsidR="00D75A04" w:rsidRPr="008559A6" w:rsidRDefault="00D75A04" w:rsidP="00D75A04">
      <w:pPr>
        <w:pStyle w:val="Corpodeltesto21"/>
        <w:rPr>
          <w:rFonts w:ascii="Arial" w:hAnsi="Arial" w:cs="Arial"/>
          <w:color w:val="002060"/>
          <w:sz w:val="22"/>
          <w:lang w:val="es-ES"/>
        </w:rPr>
      </w:pPr>
      <w:r w:rsidRPr="008559A6">
        <w:rPr>
          <w:rFonts w:ascii="Arial" w:hAnsi="Arial" w:cs="Arial"/>
          <w:color w:val="002060"/>
          <w:sz w:val="22"/>
          <w:lang w:val="es-ES"/>
        </w:rPr>
        <w:t xml:space="preserve"> </w:t>
      </w:r>
    </w:p>
    <w:p w14:paraId="1EBE6651" w14:textId="77777777" w:rsidR="00D75A04" w:rsidRPr="00316CA8" w:rsidRDefault="00D75A04" w:rsidP="00D75A04">
      <w:pPr>
        <w:pStyle w:val="Corpodeltesto21"/>
        <w:rPr>
          <w:rFonts w:ascii="Arial" w:hAnsi="Arial" w:cs="Arial"/>
          <w:color w:val="002060"/>
          <w:sz w:val="22"/>
        </w:rPr>
      </w:pPr>
      <w:r w:rsidRPr="00316CA8">
        <w:rPr>
          <w:rFonts w:ascii="Arial" w:hAnsi="Arial" w:cs="Arial"/>
          <w:color w:val="002060"/>
          <w:sz w:val="22"/>
        </w:rPr>
        <w:t xml:space="preserve">- 4^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 xml:space="preserve">1^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2</w:t>
      </w:r>
    </w:p>
    <w:p w14:paraId="0967ED86" w14:textId="77777777" w:rsidR="00D75A04" w:rsidRPr="008559A6" w:rsidRDefault="00D75A04" w:rsidP="00D75A04">
      <w:pPr>
        <w:pStyle w:val="Corpodeltesto21"/>
        <w:rPr>
          <w:rFonts w:ascii="Arial" w:hAnsi="Arial" w:cs="Arial"/>
          <w:b/>
          <w:bCs/>
          <w:color w:val="002060"/>
          <w:sz w:val="22"/>
        </w:rPr>
      </w:pPr>
      <w:r w:rsidRPr="008559A6">
        <w:rPr>
          <w:rFonts w:ascii="Arial" w:hAnsi="Arial" w:cs="Arial"/>
          <w:b/>
          <w:bCs/>
          <w:color w:val="002060"/>
          <w:sz w:val="22"/>
        </w:rPr>
        <w:t>FIGHT BULLS CORRIDONIA – 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1-5</w:t>
      </w:r>
      <w:r>
        <w:rPr>
          <w:rFonts w:ascii="Arial" w:hAnsi="Arial" w:cs="Arial"/>
          <w:b/>
          <w:bCs/>
          <w:color w:val="002060"/>
          <w:sz w:val="22"/>
        </w:rPr>
        <w:tab/>
        <w:t>1-1</w:t>
      </w:r>
    </w:p>
    <w:p w14:paraId="730FD4B7" w14:textId="77777777" w:rsidR="00D75A04" w:rsidRDefault="00D75A04" w:rsidP="00D75A04">
      <w:pPr>
        <w:pStyle w:val="Corpodeltesto21"/>
        <w:rPr>
          <w:rFonts w:ascii="Arial" w:hAnsi="Arial" w:cs="Arial"/>
          <w:color w:val="002060"/>
          <w:sz w:val="22"/>
        </w:rPr>
      </w:pPr>
    </w:p>
    <w:p w14:paraId="416062AC" w14:textId="77777777" w:rsidR="00D75A04" w:rsidRPr="00316CA8" w:rsidRDefault="00D75A04" w:rsidP="00D75A04">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classificata girone “Silver B”</w:t>
      </w:r>
      <w:r>
        <w:rPr>
          <w:rFonts w:ascii="Arial" w:hAnsi="Arial" w:cs="Arial"/>
          <w:color w:val="002060"/>
          <w:sz w:val="22"/>
        </w:rPr>
        <w:tab/>
        <w:t>= 3</w:t>
      </w:r>
    </w:p>
    <w:p w14:paraId="29B6336F" w14:textId="77777777" w:rsidR="00D75A04" w:rsidRPr="008559A6" w:rsidRDefault="00D75A04" w:rsidP="00D75A04">
      <w:pPr>
        <w:pStyle w:val="Corpodeltesto21"/>
        <w:rPr>
          <w:rFonts w:ascii="Arial" w:hAnsi="Arial" w:cs="Arial"/>
          <w:b/>
          <w:bCs/>
          <w:color w:val="002060"/>
          <w:sz w:val="22"/>
        </w:rPr>
      </w:pPr>
      <w:r w:rsidRPr="008559A6">
        <w:rPr>
          <w:rFonts w:ascii="Arial" w:hAnsi="Arial" w:cs="Arial"/>
          <w:b/>
          <w:bCs/>
          <w:color w:val="002060"/>
          <w:sz w:val="22"/>
        </w:rPr>
        <w:t>C.U.S. ANCONA – ACLI AUDAX MONTECOSARO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3-3</w:t>
      </w:r>
    </w:p>
    <w:p w14:paraId="4DDFDFB9" w14:textId="77777777" w:rsidR="00D75A04" w:rsidRDefault="00D75A04" w:rsidP="00D75A04">
      <w:pPr>
        <w:pStyle w:val="Corpodeltesto21"/>
        <w:rPr>
          <w:rFonts w:ascii="Arial" w:hAnsi="Arial" w:cs="Arial"/>
          <w:color w:val="002060"/>
          <w:sz w:val="22"/>
        </w:rPr>
      </w:pPr>
    </w:p>
    <w:p w14:paraId="2096911A" w14:textId="77777777" w:rsidR="00D75A04" w:rsidRPr="00316CA8" w:rsidRDefault="00D75A04" w:rsidP="00D75A04">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xml:space="preserve">^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xml:space="preserve">^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4</w:t>
      </w:r>
    </w:p>
    <w:p w14:paraId="4B496491" w14:textId="77777777" w:rsidR="00D75A04" w:rsidRPr="008559A6" w:rsidRDefault="00D75A04" w:rsidP="00D75A04">
      <w:pPr>
        <w:pStyle w:val="Corpodeltesto21"/>
        <w:rPr>
          <w:rFonts w:ascii="Arial" w:hAnsi="Arial" w:cs="Arial"/>
          <w:b/>
          <w:bCs/>
          <w:color w:val="002060"/>
          <w:sz w:val="22"/>
        </w:rPr>
      </w:pPr>
      <w:r w:rsidRPr="008559A6">
        <w:rPr>
          <w:rFonts w:ascii="Arial" w:hAnsi="Arial" w:cs="Arial"/>
          <w:b/>
          <w:bCs/>
          <w:color w:val="002060"/>
          <w:sz w:val="22"/>
        </w:rPr>
        <w:t>MONTELUPONE CALCIO A 5 – 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0-4</w:t>
      </w:r>
    </w:p>
    <w:p w14:paraId="59A3EB83" w14:textId="77777777" w:rsidR="00D75A04" w:rsidRPr="008559A6" w:rsidRDefault="00D75A04" w:rsidP="00D75A04">
      <w:pPr>
        <w:pStyle w:val="Corpodeltesto21"/>
        <w:rPr>
          <w:rFonts w:ascii="Arial" w:hAnsi="Arial" w:cs="Arial"/>
          <w:color w:val="002060"/>
          <w:sz w:val="22"/>
        </w:rPr>
      </w:pPr>
    </w:p>
    <w:p w14:paraId="008EDC75" w14:textId="77777777" w:rsidR="00D75A04" w:rsidRDefault="00D75A04" w:rsidP="00D75A04">
      <w:pPr>
        <w:pStyle w:val="Corpodeltesto21"/>
        <w:rPr>
          <w:rFonts w:ascii="Arial" w:hAnsi="Arial" w:cs="Arial"/>
          <w:color w:val="002060"/>
          <w:sz w:val="22"/>
        </w:rPr>
      </w:pPr>
    </w:p>
    <w:p w14:paraId="03AC1C25" w14:textId="77777777" w:rsidR="00D75A04" w:rsidRPr="00E762DC" w:rsidRDefault="00D75A04" w:rsidP="00D75A04">
      <w:pPr>
        <w:pStyle w:val="LndNormale1"/>
        <w:rPr>
          <w:b/>
          <w:i/>
          <w:color w:val="002060"/>
        </w:rPr>
      </w:pPr>
      <w:r>
        <w:rPr>
          <w:b/>
          <w:i/>
          <w:color w:val="002060"/>
        </w:rPr>
        <w:t>Ottavi</w:t>
      </w:r>
      <w:r w:rsidRPr="00E762DC">
        <w:rPr>
          <w:b/>
          <w:i/>
          <w:color w:val="002060"/>
        </w:rPr>
        <w:t xml:space="preserve"> di Finale (gara unica </w:t>
      </w:r>
      <w:r>
        <w:rPr>
          <w:b/>
          <w:i/>
          <w:color w:val="002060"/>
        </w:rPr>
        <w:t>15</w:t>
      </w:r>
      <w:r w:rsidRPr="00E762DC">
        <w:rPr>
          <w:b/>
          <w:i/>
          <w:color w:val="002060"/>
        </w:rPr>
        <w:t>/0</w:t>
      </w:r>
      <w:r>
        <w:rPr>
          <w:b/>
          <w:i/>
          <w:color w:val="002060"/>
        </w:rPr>
        <w:t>3</w:t>
      </w:r>
      <w:r w:rsidRPr="00E762DC">
        <w:rPr>
          <w:b/>
          <w:i/>
          <w:color w:val="002060"/>
        </w:rPr>
        <w:t>/202</w:t>
      </w:r>
      <w:r>
        <w:rPr>
          <w:b/>
          <w:i/>
          <w:color w:val="002060"/>
        </w:rPr>
        <w:t>5</w:t>
      </w:r>
      <w:r w:rsidRPr="00E762DC">
        <w:rPr>
          <w:b/>
          <w:i/>
          <w:color w:val="002060"/>
        </w:rPr>
        <w:t>)</w:t>
      </w:r>
    </w:p>
    <w:p w14:paraId="7CC06E49" w14:textId="77777777" w:rsidR="00D75A04" w:rsidRPr="00E762DC" w:rsidRDefault="00D75A04" w:rsidP="00D75A04">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8</w:t>
      </w:r>
      <w:r w:rsidRPr="00E762DC">
        <w:rPr>
          <w:rFonts w:ascii="Arial" w:hAnsi="Arial" w:cs="Arial"/>
          <w:color w:val="002060"/>
          <w:sz w:val="22"/>
        </w:rPr>
        <w:t xml:space="preserve"> squadr</w:t>
      </w:r>
      <w:r>
        <w:rPr>
          <w:rFonts w:ascii="Arial" w:hAnsi="Arial" w:cs="Arial"/>
          <w:color w:val="002060"/>
          <w:sz w:val="22"/>
        </w:rPr>
        <w:t xml:space="preserve">e del girone “Gold” classificatesi dal terzo al decimo posto e le 2 squadre vincenti gli spareggi dei gironi “Silver” </w:t>
      </w:r>
      <w:r w:rsidRPr="00E762DC">
        <w:rPr>
          <w:rFonts w:ascii="Arial" w:hAnsi="Arial" w:cs="Arial"/>
          <w:color w:val="002060"/>
          <w:sz w:val="22"/>
        </w:rPr>
        <w:t xml:space="preserve">disputeranno </w:t>
      </w:r>
      <w:r>
        <w:rPr>
          <w:rFonts w:ascii="Arial" w:hAnsi="Arial" w:cs="Arial"/>
          <w:color w:val="002060"/>
          <w:sz w:val="22"/>
        </w:rPr>
        <w:t>gli Ottavi di Finale</w:t>
      </w:r>
      <w:r w:rsidRPr="00E762DC">
        <w:rPr>
          <w:rFonts w:ascii="Arial" w:hAnsi="Arial" w:cs="Arial"/>
          <w:color w:val="002060"/>
          <w:sz w:val="22"/>
        </w:rPr>
        <w:t xml:space="preserve"> in gara unica </w:t>
      </w:r>
      <w:r>
        <w:rPr>
          <w:rFonts w:ascii="Arial" w:hAnsi="Arial" w:cs="Arial"/>
          <w:color w:val="002060"/>
          <w:sz w:val="22"/>
        </w:rPr>
        <w:t>in casa della squadra meglio classificata al termine della seconda fase</w:t>
      </w:r>
      <w:r w:rsidRPr="00E762DC">
        <w:rPr>
          <w:rFonts w:ascii="Arial" w:hAnsi="Arial" w:cs="Arial"/>
          <w:color w:val="002060"/>
          <w:sz w:val="22"/>
        </w:rPr>
        <w:t>:</w:t>
      </w:r>
    </w:p>
    <w:p w14:paraId="7D53F0B7" w14:textId="77777777" w:rsidR="00D75A04" w:rsidRPr="00E762DC" w:rsidRDefault="00D75A04" w:rsidP="00D75A04">
      <w:pPr>
        <w:pStyle w:val="Corpodeltesto21"/>
        <w:rPr>
          <w:rFonts w:ascii="Arial" w:hAnsi="Arial" w:cs="Arial"/>
          <w:color w:val="002060"/>
          <w:sz w:val="22"/>
        </w:rPr>
      </w:pPr>
    </w:p>
    <w:p w14:paraId="1846A9B9" w14:textId="77777777" w:rsidR="00D75A04" w:rsidRPr="00E762DC" w:rsidRDefault="00D75A04" w:rsidP="00D75A04">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69E9E0D1" w14:textId="77777777" w:rsidR="00D75A04" w:rsidRPr="00DC771A" w:rsidRDefault="00D75A04" w:rsidP="00D75A04">
      <w:pPr>
        <w:pStyle w:val="Corpodeltesto21"/>
        <w:rPr>
          <w:rFonts w:ascii="Arial" w:hAnsi="Arial" w:cs="Arial"/>
          <w:b/>
          <w:bCs/>
          <w:color w:val="002060"/>
          <w:sz w:val="22"/>
        </w:rPr>
      </w:pPr>
      <w:r>
        <w:rPr>
          <w:rFonts w:ascii="Arial" w:hAnsi="Arial" w:cs="Arial"/>
          <w:b/>
          <w:bCs/>
          <w:color w:val="002060"/>
          <w:sz w:val="22"/>
        </w:rPr>
        <w:t>AMICI DEL CENTROSOCIO SP.</w:t>
      </w:r>
      <w:r w:rsidRPr="00DC771A">
        <w:rPr>
          <w:rFonts w:ascii="Arial" w:hAnsi="Arial" w:cs="Arial"/>
          <w:b/>
          <w:bCs/>
          <w:color w:val="002060"/>
          <w:sz w:val="22"/>
        </w:rPr>
        <w:t xml:space="preserve"> – C.U.S. ANCONA</w:t>
      </w:r>
    </w:p>
    <w:p w14:paraId="4C629E1F" w14:textId="77777777" w:rsidR="00D75A04" w:rsidRDefault="00D75A04" w:rsidP="00D75A04">
      <w:pPr>
        <w:pStyle w:val="Corpodeltesto21"/>
        <w:rPr>
          <w:rFonts w:ascii="Arial" w:hAnsi="Arial" w:cs="Arial"/>
          <w:color w:val="002060"/>
          <w:sz w:val="22"/>
        </w:rPr>
      </w:pPr>
    </w:p>
    <w:p w14:paraId="7E58F030" w14:textId="77777777" w:rsidR="00D75A04" w:rsidRPr="00E762DC" w:rsidRDefault="00D75A04" w:rsidP="00D75A04">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B</w:t>
      </w:r>
    </w:p>
    <w:p w14:paraId="350354FA" w14:textId="77777777" w:rsidR="00D75A04" w:rsidRPr="002D5D47" w:rsidRDefault="00D75A04" w:rsidP="00D75A04">
      <w:pPr>
        <w:pStyle w:val="Corpodeltesto21"/>
        <w:rPr>
          <w:rFonts w:ascii="Arial" w:hAnsi="Arial" w:cs="Arial"/>
          <w:b/>
          <w:bCs/>
          <w:color w:val="002060"/>
          <w:sz w:val="22"/>
        </w:rPr>
      </w:pPr>
      <w:r>
        <w:rPr>
          <w:rFonts w:ascii="Arial" w:hAnsi="Arial" w:cs="Arial"/>
          <w:b/>
          <w:bCs/>
          <w:color w:val="002060"/>
          <w:sz w:val="22"/>
        </w:rPr>
        <w:t>ACLI MANTOVANI CALCIO A 5</w:t>
      </w:r>
      <w:r w:rsidRPr="002D5D47">
        <w:rPr>
          <w:rFonts w:ascii="Arial" w:hAnsi="Arial" w:cs="Arial"/>
          <w:b/>
          <w:bCs/>
          <w:color w:val="002060"/>
          <w:sz w:val="22"/>
        </w:rPr>
        <w:t xml:space="preserve">– </w:t>
      </w:r>
      <w:r>
        <w:rPr>
          <w:rFonts w:ascii="Arial" w:hAnsi="Arial" w:cs="Arial"/>
          <w:b/>
          <w:bCs/>
          <w:color w:val="002060"/>
          <w:sz w:val="22"/>
        </w:rPr>
        <w:t>OSIMO FIVE</w:t>
      </w:r>
    </w:p>
    <w:p w14:paraId="5BDFD841" w14:textId="77777777" w:rsidR="00D75A04" w:rsidRDefault="00D75A04" w:rsidP="00D75A04">
      <w:pPr>
        <w:pStyle w:val="Corpodeltesto21"/>
        <w:rPr>
          <w:rFonts w:ascii="Arial" w:hAnsi="Arial" w:cs="Arial"/>
          <w:color w:val="002060"/>
          <w:sz w:val="22"/>
        </w:rPr>
      </w:pPr>
    </w:p>
    <w:p w14:paraId="357822DC" w14:textId="77777777" w:rsidR="00D75A04" w:rsidRPr="00E762DC" w:rsidRDefault="00D75A04" w:rsidP="00D75A04">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C</w:t>
      </w:r>
    </w:p>
    <w:p w14:paraId="5CDE2551" w14:textId="77777777" w:rsidR="00D75A04" w:rsidRPr="00FA3FB7" w:rsidRDefault="00D75A04" w:rsidP="00D75A04">
      <w:pPr>
        <w:pStyle w:val="Corpodeltesto21"/>
        <w:rPr>
          <w:rFonts w:ascii="Arial" w:hAnsi="Arial" w:cs="Arial"/>
          <w:b/>
          <w:bCs/>
          <w:color w:val="002060"/>
          <w:sz w:val="22"/>
          <w:lang w:val="en-US"/>
        </w:rPr>
      </w:pPr>
      <w:r w:rsidRPr="00FA3FB7">
        <w:rPr>
          <w:rFonts w:ascii="Arial" w:hAnsi="Arial" w:cs="Arial"/>
          <w:b/>
          <w:bCs/>
          <w:color w:val="002060"/>
          <w:sz w:val="22"/>
          <w:lang w:val="en-US"/>
        </w:rPr>
        <w:t>REAL SAN GIORGIO – REAL EAGLES VIRTUS PAGLIA</w:t>
      </w:r>
    </w:p>
    <w:p w14:paraId="514A74A2" w14:textId="77777777" w:rsidR="00D75A04" w:rsidRPr="00FA3FB7" w:rsidRDefault="00D75A04" w:rsidP="00D75A04">
      <w:pPr>
        <w:pStyle w:val="Corpodeltesto21"/>
        <w:rPr>
          <w:rFonts w:ascii="Arial" w:hAnsi="Arial" w:cs="Arial"/>
          <w:color w:val="002060"/>
          <w:sz w:val="22"/>
          <w:lang w:val="en-US"/>
        </w:rPr>
      </w:pPr>
    </w:p>
    <w:p w14:paraId="30694D62" w14:textId="77777777" w:rsidR="00D75A04" w:rsidRPr="00E762DC" w:rsidRDefault="00D75A04" w:rsidP="00D75A04">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D</w:t>
      </w:r>
    </w:p>
    <w:p w14:paraId="52CA7CF8" w14:textId="77777777" w:rsidR="00D75A04" w:rsidRPr="002D5D47" w:rsidRDefault="00D75A04" w:rsidP="00D75A04">
      <w:pPr>
        <w:pStyle w:val="Corpodeltesto21"/>
        <w:rPr>
          <w:rFonts w:ascii="Arial" w:hAnsi="Arial" w:cs="Arial"/>
          <w:b/>
          <w:bCs/>
          <w:color w:val="002060"/>
          <w:sz w:val="22"/>
        </w:rPr>
      </w:pPr>
      <w:r>
        <w:rPr>
          <w:rFonts w:ascii="Arial" w:hAnsi="Arial" w:cs="Arial"/>
          <w:b/>
          <w:bCs/>
          <w:color w:val="002060"/>
          <w:sz w:val="22"/>
        </w:rPr>
        <w:t>FUTSAL VIRE GEOSISTEM ASD</w:t>
      </w:r>
      <w:r w:rsidRPr="002D5D47">
        <w:rPr>
          <w:rFonts w:ascii="Arial" w:hAnsi="Arial" w:cs="Arial"/>
          <w:b/>
          <w:bCs/>
          <w:color w:val="002060"/>
          <w:sz w:val="22"/>
        </w:rPr>
        <w:t xml:space="preserve"> – </w:t>
      </w:r>
      <w:r>
        <w:rPr>
          <w:rFonts w:ascii="Arial" w:hAnsi="Arial" w:cs="Arial"/>
          <w:b/>
          <w:bCs/>
          <w:color w:val="002060"/>
          <w:sz w:val="22"/>
        </w:rPr>
        <w:t>U.S. FORTUNA FANO</w:t>
      </w:r>
    </w:p>
    <w:p w14:paraId="3D29242A" w14:textId="77777777" w:rsidR="00D75A04" w:rsidRDefault="00D75A04" w:rsidP="00D75A04">
      <w:pPr>
        <w:pStyle w:val="Corpodeltesto21"/>
        <w:rPr>
          <w:rFonts w:ascii="Arial" w:hAnsi="Arial" w:cs="Arial"/>
          <w:color w:val="002060"/>
          <w:sz w:val="22"/>
        </w:rPr>
      </w:pPr>
    </w:p>
    <w:p w14:paraId="6E5D3293" w14:textId="77777777" w:rsidR="00D75A04" w:rsidRPr="00E762DC" w:rsidRDefault="00D75A04" w:rsidP="00D75A04">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10^ classificata Girone “Gold”</w:t>
      </w:r>
      <w:r>
        <w:rPr>
          <w:rFonts w:ascii="Arial" w:hAnsi="Arial" w:cs="Arial"/>
          <w:color w:val="002060"/>
          <w:sz w:val="22"/>
        </w:rPr>
        <w:tab/>
        <w:t>= E</w:t>
      </w:r>
    </w:p>
    <w:p w14:paraId="086A3102" w14:textId="77777777" w:rsidR="00D75A04" w:rsidRPr="00FA3FB7" w:rsidRDefault="00D75A04" w:rsidP="00D75A04">
      <w:pPr>
        <w:pStyle w:val="Corpodeltesto21"/>
        <w:rPr>
          <w:rFonts w:ascii="Arial" w:hAnsi="Arial" w:cs="Arial"/>
          <w:b/>
          <w:bCs/>
          <w:color w:val="002060"/>
          <w:sz w:val="22"/>
        </w:rPr>
      </w:pPr>
      <w:r w:rsidRPr="00FA3FB7">
        <w:rPr>
          <w:rFonts w:ascii="Arial" w:hAnsi="Arial" w:cs="Arial"/>
          <w:b/>
          <w:bCs/>
          <w:color w:val="002060"/>
          <w:sz w:val="22"/>
        </w:rPr>
        <w:t>JESINA S.R.L. – NUOVA JUVENTINA FFC</w:t>
      </w:r>
    </w:p>
    <w:p w14:paraId="6CE6DA16" w14:textId="77777777" w:rsidR="00D75A04" w:rsidRDefault="00D75A04" w:rsidP="00D75A04">
      <w:pPr>
        <w:pStyle w:val="Corpodeltesto21"/>
        <w:rPr>
          <w:rFonts w:ascii="Arial" w:hAnsi="Arial" w:cs="Arial"/>
          <w:color w:val="002060"/>
          <w:sz w:val="22"/>
        </w:rPr>
      </w:pPr>
      <w:r>
        <w:rPr>
          <w:rFonts w:ascii="Arial" w:hAnsi="Arial" w:cs="Arial"/>
          <w:color w:val="002060"/>
          <w:sz w:val="22"/>
        </w:rPr>
        <w:t xml:space="preserve"> </w:t>
      </w:r>
    </w:p>
    <w:p w14:paraId="6F497F51" w14:textId="77777777" w:rsidR="00D75A04" w:rsidRPr="00E762DC" w:rsidRDefault="00D75A04" w:rsidP="00D75A04">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t>= F</w:t>
      </w:r>
    </w:p>
    <w:p w14:paraId="71A6340B" w14:textId="77777777" w:rsidR="00D75A04" w:rsidRPr="00FA3FB7" w:rsidRDefault="00D75A04" w:rsidP="00D75A04">
      <w:pPr>
        <w:pStyle w:val="Corpodeltesto21"/>
        <w:rPr>
          <w:rFonts w:ascii="Arial" w:hAnsi="Arial" w:cs="Arial"/>
          <w:b/>
          <w:bCs/>
          <w:color w:val="002060"/>
          <w:sz w:val="22"/>
        </w:rPr>
      </w:pPr>
      <w:r w:rsidRPr="00FA3FB7">
        <w:rPr>
          <w:rFonts w:ascii="Arial" w:hAnsi="Arial" w:cs="Arial"/>
          <w:b/>
          <w:bCs/>
          <w:color w:val="002060"/>
          <w:sz w:val="22"/>
        </w:rPr>
        <w:t>C.U.S. MACERATA CALCIO A 5 – CANTINE RIUNITE CSI</w:t>
      </w:r>
    </w:p>
    <w:p w14:paraId="10278050" w14:textId="77777777" w:rsidR="00D75A04" w:rsidRPr="00E762DC" w:rsidRDefault="00D75A04" w:rsidP="00D75A04">
      <w:pPr>
        <w:pStyle w:val="Corpodeltesto21"/>
        <w:rPr>
          <w:rFonts w:ascii="Arial" w:hAnsi="Arial" w:cs="Arial"/>
          <w:color w:val="002060"/>
          <w:sz w:val="22"/>
        </w:rPr>
      </w:pPr>
    </w:p>
    <w:p w14:paraId="56722958" w14:textId="77777777" w:rsidR="00D75A04" w:rsidRPr="00FF270F" w:rsidRDefault="00D75A04" w:rsidP="00D75A04">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74A8FC38" w14:textId="77777777" w:rsidR="00D75A04" w:rsidRPr="00FF270F" w:rsidRDefault="00D75A04" w:rsidP="00D75A04">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11E0D5BA" w14:textId="77777777" w:rsidR="00D75A04" w:rsidRPr="001E6A72" w:rsidRDefault="00D75A04" w:rsidP="00D75A04">
      <w:pPr>
        <w:pStyle w:val="Corpodeltesto21"/>
        <w:rPr>
          <w:rFonts w:ascii="Arial" w:hAnsi="Arial" w:cs="Arial"/>
          <w:color w:val="002060"/>
          <w:sz w:val="22"/>
        </w:rPr>
      </w:pPr>
    </w:p>
    <w:p w14:paraId="7973EAE7" w14:textId="77777777" w:rsidR="00D75A04" w:rsidRPr="004F0082" w:rsidRDefault="00D75A04" w:rsidP="00D75A04">
      <w:pPr>
        <w:pStyle w:val="LndNormale1"/>
        <w:rPr>
          <w:b/>
          <w:i/>
          <w:color w:val="002060"/>
        </w:rPr>
      </w:pPr>
      <w:r w:rsidRPr="004F0082">
        <w:rPr>
          <w:b/>
          <w:i/>
          <w:color w:val="002060"/>
        </w:rPr>
        <w:t>Quarti di Finale (gara unica 29/03/2025)</w:t>
      </w:r>
    </w:p>
    <w:p w14:paraId="6F0791CE" w14:textId="77777777" w:rsidR="00D75A04" w:rsidRPr="004F0082" w:rsidRDefault="00D75A04" w:rsidP="00D75A04">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2</w:t>
      </w:r>
      <w:r w:rsidRPr="004F0082">
        <w:rPr>
          <w:rFonts w:ascii="Arial" w:hAnsi="Arial" w:cs="Arial"/>
          <w:color w:val="002060"/>
          <w:sz w:val="22"/>
        </w:rPr>
        <w:t xml:space="preserve"> squadre qualificate del girone “Gold”</w:t>
      </w:r>
      <w:r>
        <w:rPr>
          <w:rFonts w:ascii="Arial" w:hAnsi="Arial" w:cs="Arial"/>
          <w:color w:val="002060"/>
          <w:sz w:val="22"/>
        </w:rPr>
        <w:t xml:space="preserve"> (1^ e 2^ classificata)</w:t>
      </w:r>
      <w:r w:rsidRPr="004F0082">
        <w:rPr>
          <w:rFonts w:ascii="Arial" w:hAnsi="Arial" w:cs="Arial"/>
          <w:color w:val="002060"/>
          <w:sz w:val="22"/>
        </w:rPr>
        <w:t xml:space="preserve"> e le </w:t>
      </w:r>
      <w:r>
        <w:rPr>
          <w:rFonts w:ascii="Arial" w:hAnsi="Arial" w:cs="Arial"/>
          <w:color w:val="002060"/>
          <w:sz w:val="22"/>
        </w:rPr>
        <w:t>6</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10718FA3" w14:textId="77777777" w:rsidR="00D75A04" w:rsidRPr="004F0082" w:rsidRDefault="00D75A04" w:rsidP="00D75A04">
      <w:pPr>
        <w:pStyle w:val="Corpodeltesto21"/>
        <w:rPr>
          <w:rFonts w:ascii="Arial" w:hAnsi="Arial" w:cs="Arial"/>
          <w:color w:val="002060"/>
          <w:sz w:val="22"/>
        </w:rPr>
      </w:pPr>
    </w:p>
    <w:p w14:paraId="6FA0272B" w14:textId="77777777" w:rsidR="00D75A04" w:rsidRPr="004F0082" w:rsidRDefault="00D75A04" w:rsidP="00D75A04">
      <w:pPr>
        <w:pStyle w:val="Corpodeltesto21"/>
        <w:rPr>
          <w:rFonts w:ascii="Arial" w:hAnsi="Arial" w:cs="Arial"/>
          <w:color w:val="002060"/>
          <w:sz w:val="22"/>
        </w:rPr>
      </w:pPr>
      <w:r w:rsidRPr="004F0082">
        <w:rPr>
          <w:rFonts w:ascii="Arial" w:hAnsi="Arial" w:cs="Arial"/>
          <w:color w:val="002060"/>
          <w:sz w:val="22"/>
        </w:rPr>
        <w:lastRenderedPageBreak/>
        <w:t>- 1^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F</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6E0B9D58" w14:textId="77777777" w:rsidR="00D75A04" w:rsidRPr="004F0082" w:rsidRDefault="00D75A04" w:rsidP="00D75A04">
      <w:pPr>
        <w:pStyle w:val="Corpodeltesto21"/>
        <w:rPr>
          <w:rFonts w:ascii="Arial" w:hAnsi="Arial" w:cs="Arial"/>
          <w:color w:val="002060"/>
          <w:sz w:val="22"/>
        </w:rPr>
      </w:pPr>
      <w:r w:rsidRPr="004F0082">
        <w:rPr>
          <w:rFonts w:ascii="Arial" w:hAnsi="Arial" w:cs="Arial"/>
          <w:color w:val="002060"/>
          <w:sz w:val="22"/>
        </w:rPr>
        <w:t>- 2^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E</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4EA03B91" w14:textId="77777777" w:rsidR="00D75A04" w:rsidRPr="004F0082" w:rsidRDefault="00D75A04" w:rsidP="00D75A04">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A</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741A1A97" w14:textId="77777777" w:rsidR="00D75A04" w:rsidRPr="004F0082" w:rsidRDefault="00D75A04" w:rsidP="00D75A04">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B</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287B08CB" w14:textId="77777777" w:rsidR="00D75A04" w:rsidRPr="004F0082" w:rsidRDefault="00D75A04" w:rsidP="00D75A04">
      <w:pPr>
        <w:pStyle w:val="Corpodeltesto21"/>
        <w:rPr>
          <w:rFonts w:ascii="Arial" w:hAnsi="Arial" w:cs="Arial"/>
          <w:color w:val="002060"/>
          <w:sz w:val="22"/>
        </w:rPr>
      </w:pPr>
    </w:p>
    <w:p w14:paraId="130D29FE" w14:textId="77777777" w:rsidR="00D75A04" w:rsidRPr="004F0082" w:rsidRDefault="00D75A04" w:rsidP="00D75A04">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7B10AB5E" w14:textId="77777777" w:rsidR="00D75A04" w:rsidRPr="004F0082" w:rsidRDefault="00D75A04" w:rsidP="00D75A04">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498B3AE5" w14:textId="77777777" w:rsidR="00D75A04" w:rsidRPr="00FA4D1D" w:rsidRDefault="00D75A04" w:rsidP="00D75A04">
      <w:pPr>
        <w:pStyle w:val="Corpodeltesto21"/>
        <w:rPr>
          <w:color w:val="002060"/>
          <w:szCs w:val="22"/>
          <w:highlight w:val="yellow"/>
        </w:rPr>
      </w:pPr>
    </w:p>
    <w:p w14:paraId="7D5F45DE" w14:textId="77777777" w:rsidR="00D75A04" w:rsidRPr="00E762DC" w:rsidRDefault="00D75A04" w:rsidP="00D75A04">
      <w:pPr>
        <w:pStyle w:val="LndNormale1"/>
        <w:rPr>
          <w:b/>
          <w:i/>
          <w:color w:val="002060"/>
        </w:rPr>
      </w:pPr>
      <w:r>
        <w:rPr>
          <w:b/>
          <w:i/>
          <w:color w:val="002060"/>
        </w:rPr>
        <w:t>Semifinali (gara di andata 05/04/2025 –  gara di ritorno 12/04/2025)</w:t>
      </w:r>
    </w:p>
    <w:p w14:paraId="4B085E51" w14:textId="77777777" w:rsidR="00D75A04" w:rsidRPr="001E6A72" w:rsidRDefault="00D75A04" w:rsidP="00D75A04">
      <w:pPr>
        <w:pStyle w:val="Corpodeltesto21"/>
        <w:rPr>
          <w:rFonts w:ascii="Arial" w:hAnsi="Arial" w:cs="Arial"/>
          <w:color w:val="002060"/>
          <w:sz w:val="22"/>
        </w:rPr>
      </w:pPr>
      <w:r w:rsidRPr="004F0082">
        <w:rPr>
          <w:rFonts w:ascii="Arial" w:hAnsi="Arial" w:cs="Arial"/>
          <w:color w:val="002060"/>
          <w:sz w:val="22"/>
        </w:rPr>
        <w:t xml:space="preserve">Le 4 squadre qualificate disputeranno Semifinali in </w:t>
      </w:r>
      <w:r w:rsidRPr="001E6A72">
        <w:rPr>
          <w:rFonts w:ascii="Arial" w:hAnsi="Arial" w:cs="Arial"/>
          <w:color w:val="002060"/>
          <w:sz w:val="22"/>
        </w:rPr>
        <w:t>disputeranno gare di andata e ritorno ad eliminazione diretta.</w:t>
      </w:r>
    </w:p>
    <w:p w14:paraId="1B172F42" w14:textId="77777777" w:rsidR="00D75A04" w:rsidRPr="004F0082" w:rsidRDefault="00D75A04" w:rsidP="00D75A04">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637CA4AE" w14:textId="77777777" w:rsidR="00D75A04" w:rsidRPr="004F0082" w:rsidRDefault="00D75A04" w:rsidP="00D75A04">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P</w:t>
      </w:r>
      <w:r w:rsidRPr="004F0082">
        <w:rPr>
          <w:rFonts w:ascii="Arial" w:hAnsi="Arial" w:cs="Arial"/>
          <w:color w:val="002060"/>
          <w:sz w:val="22"/>
        </w:rPr>
        <w:t xml:space="preserve"> </w:t>
      </w:r>
      <w:r w:rsidRPr="004F0082">
        <w:rPr>
          <w:rFonts w:ascii="Arial" w:hAnsi="Arial" w:cs="Arial"/>
          <w:color w:val="002060"/>
          <w:sz w:val="22"/>
        </w:rPr>
        <w:tab/>
      </w:r>
      <w:r w:rsidRPr="004F0082">
        <w:rPr>
          <w:rFonts w:ascii="Arial" w:hAnsi="Arial" w:cs="Arial"/>
          <w:color w:val="002060"/>
          <w:sz w:val="22"/>
        </w:rPr>
        <w:tab/>
        <w:t xml:space="preserve">- </w:t>
      </w:r>
      <w:r w:rsidRPr="004F0082">
        <w:rPr>
          <w:rFonts w:ascii="Arial" w:hAnsi="Arial" w:cs="Arial"/>
          <w:color w:val="002060"/>
          <w:sz w:val="22"/>
        </w:rPr>
        <w:tab/>
        <w:t>vincente</w:t>
      </w:r>
      <w:r>
        <w:rPr>
          <w:rFonts w:ascii="Arial" w:hAnsi="Arial" w:cs="Arial"/>
          <w:color w:val="002060"/>
          <w:sz w:val="22"/>
        </w:rPr>
        <w:t xml:space="preserve"> S</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3FC69FC5" w14:textId="77777777" w:rsidR="00D75A04" w:rsidRDefault="00D75A04" w:rsidP="00D75A04">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Q</w:t>
      </w:r>
      <w:r w:rsidRPr="004F0082">
        <w:rPr>
          <w:rFonts w:ascii="Arial" w:hAnsi="Arial" w:cs="Arial"/>
          <w:color w:val="002060"/>
          <w:sz w:val="22"/>
        </w:rPr>
        <w:tab/>
      </w:r>
      <w:r w:rsidRPr="004F0082">
        <w:rPr>
          <w:rFonts w:ascii="Arial" w:hAnsi="Arial" w:cs="Arial"/>
          <w:color w:val="002060"/>
          <w:sz w:val="22"/>
        </w:rPr>
        <w:tab/>
        <w:t>-</w:t>
      </w:r>
      <w:r w:rsidRPr="004F0082">
        <w:rPr>
          <w:rFonts w:ascii="Arial" w:hAnsi="Arial" w:cs="Arial"/>
          <w:color w:val="002060"/>
          <w:sz w:val="22"/>
        </w:rPr>
        <w:tab/>
        <w:t xml:space="preserve">vincente </w:t>
      </w:r>
      <w:r>
        <w:rPr>
          <w:rFonts w:ascii="Arial" w:hAnsi="Arial" w:cs="Arial"/>
          <w:color w:val="002060"/>
          <w:sz w:val="22"/>
        </w:rPr>
        <w:t>R</w:t>
      </w:r>
    </w:p>
    <w:p w14:paraId="41EC2C5F" w14:textId="77777777" w:rsidR="00D75A04" w:rsidRPr="004F0082" w:rsidRDefault="00D75A04" w:rsidP="00D75A04">
      <w:pPr>
        <w:pStyle w:val="Corpodeltesto21"/>
        <w:rPr>
          <w:rFonts w:ascii="Arial" w:hAnsi="Arial" w:cs="Arial"/>
          <w:color w:val="002060"/>
          <w:sz w:val="22"/>
        </w:rPr>
      </w:pPr>
      <w:r>
        <w:rPr>
          <w:rFonts w:ascii="Arial" w:hAnsi="Arial" w:cs="Arial"/>
          <w:color w:val="002060"/>
          <w:sz w:val="22"/>
        </w:rPr>
        <w:t xml:space="preserve">Giocherà in casa la gara di ritorno </w:t>
      </w:r>
      <w:proofErr w:type="gramStart"/>
      <w:r>
        <w:rPr>
          <w:rFonts w:ascii="Arial" w:hAnsi="Arial" w:cs="Arial"/>
          <w:color w:val="002060"/>
          <w:sz w:val="22"/>
        </w:rPr>
        <w:t>la squadre</w:t>
      </w:r>
      <w:proofErr w:type="gramEnd"/>
      <w:r>
        <w:rPr>
          <w:rFonts w:ascii="Arial" w:hAnsi="Arial" w:cs="Arial"/>
          <w:color w:val="002060"/>
          <w:sz w:val="22"/>
        </w:rPr>
        <w:t xml:space="preserve"> </w:t>
      </w:r>
      <w:r w:rsidRPr="00740FA2">
        <w:rPr>
          <w:rFonts w:ascii="Arial" w:hAnsi="Arial" w:cs="Arial"/>
          <w:color w:val="002060"/>
          <w:sz w:val="22"/>
          <w:u w:val="single"/>
        </w:rPr>
        <w:t>meglio classificata</w:t>
      </w:r>
      <w:r>
        <w:rPr>
          <w:rFonts w:ascii="Arial" w:hAnsi="Arial" w:cs="Arial"/>
          <w:color w:val="002060"/>
          <w:sz w:val="22"/>
        </w:rPr>
        <w:t xml:space="preserve"> al termine della seconda fase.</w:t>
      </w:r>
    </w:p>
    <w:p w14:paraId="1C6F1041" w14:textId="77777777" w:rsidR="00D75A04" w:rsidRPr="004F0082" w:rsidRDefault="00D75A04" w:rsidP="00D75A04">
      <w:pPr>
        <w:pStyle w:val="Corpodeltesto21"/>
        <w:rPr>
          <w:color w:val="002060"/>
          <w:szCs w:val="22"/>
        </w:rPr>
      </w:pPr>
    </w:p>
    <w:p w14:paraId="6BCF5BFC" w14:textId="77777777" w:rsidR="00D75A04" w:rsidRPr="001E6A72" w:rsidRDefault="00D75A04" w:rsidP="00D75A04">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D08D29A" w14:textId="77777777" w:rsidR="00D75A04" w:rsidRPr="004F0082" w:rsidRDefault="00D75A04" w:rsidP="00D75A04">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Pr="004F0082">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che gioca in casa</w:t>
      </w:r>
      <w:r w:rsidRPr="004F0082">
        <w:rPr>
          <w:rFonts w:ascii="Arial" w:hAnsi="Arial" w:cs="Arial"/>
          <w:color w:val="002060"/>
          <w:sz w:val="22"/>
        </w:rPr>
        <w:t>.</w:t>
      </w:r>
    </w:p>
    <w:p w14:paraId="268421C2" w14:textId="77777777" w:rsidR="00D75A04" w:rsidRPr="004F0082" w:rsidRDefault="00D75A04" w:rsidP="00D75A04">
      <w:pPr>
        <w:pStyle w:val="Corpodeltesto21"/>
        <w:rPr>
          <w:rFonts w:ascii="Arial" w:hAnsi="Arial" w:cs="Arial"/>
          <w:color w:val="002060"/>
          <w:sz w:val="22"/>
        </w:rPr>
      </w:pPr>
    </w:p>
    <w:p w14:paraId="360FD1B7" w14:textId="77777777" w:rsidR="00D75A04" w:rsidRPr="004F0082" w:rsidRDefault="00D75A04" w:rsidP="00D75A04">
      <w:pPr>
        <w:pStyle w:val="Corpodeltesto21"/>
        <w:rPr>
          <w:rFonts w:ascii="Arial" w:hAnsi="Arial" w:cs="Arial"/>
          <w:b/>
          <w:bCs/>
          <w:i/>
          <w:iCs/>
          <w:color w:val="002060"/>
          <w:sz w:val="22"/>
          <w:szCs w:val="22"/>
        </w:rPr>
      </w:pPr>
      <w:r w:rsidRPr="004F0082">
        <w:rPr>
          <w:rFonts w:ascii="Arial" w:hAnsi="Arial" w:cs="Arial"/>
          <w:b/>
          <w:bCs/>
          <w:i/>
          <w:iCs/>
          <w:color w:val="002060"/>
          <w:sz w:val="22"/>
          <w:szCs w:val="22"/>
        </w:rPr>
        <w:t>Finale (</w:t>
      </w:r>
      <w:r>
        <w:rPr>
          <w:rFonts w:ascii="Arial" w:hAnsi="Arial" w:cs="Arial"/>
          <w:b/>
          <w:bCs/>
          <w:i/>
          <w:iCs/>
          <w:color w:val="002060"/>
          <w:sz w:val="22"/>
          <w:szCs w:val="22"/>
        </w:rPr>
        <w:t>03</w:t>
      </w:r>
      <w:r w:rsidRPr="004F0082">
        <w:rPr>
          <w:rFonts w:ascii="Arial" w:hAnsi="Arial" w:cs="Arial"/>
          <w:b/>
          <w:bCs/>
          <w:i/>
          <w:iCs/>
          <w:color w:val="002060"/>
          <w:sz w:val="22"/>
          <w:szCs w:val="22"/>
        </w:rPr>
        <w:t>/0</w:t>
      </w:r>
      <w:r>
        <w:rPr>
          <w:rFonts w:ascii="Arial" w:hAnsi="Arial" w:cs="Arial"/>
          <w:b/>
          <w:bCs/>
          <w:i/>
          <w:iCs/>
          <w:color w:val="002060"/>
          <w:sz w:val="22"/>
          <w:szCs w:val="22"/>
        </w:rPr>
        <w:t>5</w:t>
      </w:r>
      <w:r w:rsidRPr="004F0082">
        <w:rPr>
          <w:rFonts w:ascii="Arial" w:hAnsi="Arial" w:cs="Arial"/>
          <w:b/>
          <w:bCs/>
          <w:i/>
          <w:iCs/>
          <w:color w:val="002060"/>
          <w:sz w:val="22"/>
          <w:szCs w:val="22"/>
        </w:rPr>
        <w:t>/202</w:t>
      </w:r>
      <w:r>
        <w:rPr>
          <w:rFonts w:ascii="Arial" w:hAnsi="Arial" w:cs="Arial"/>
          <w:b/>
          <w:bCs/>
          <w:i/>
          <w:iCs/>
          <w:color w:val="002060"/>
          <w:sz w:val="22"/>
          <w:szCs w:val="22"/>
        </w:rPr>
        <w:t>5</w:t>
      </w:r>
      <w:r w:rsidRPr="004F0082">
        <w:rPr>
          <w:rFonts w:ascii="Arial" w:hAnsi="Arial" w:cs="Arial"/>
          <w:b/>
          <w:bCs/>
          <w:i/>
          <w:iCs/>
          <w:color w:val="002060"/>
          <w:sz w:val="22"/>
          <w:szCs w:val="22"/>
        </w:rPr>
        <w:t>)</w:t>
      </w:r>
    </w:p>
    <w:p w14:paraId="17ED22D7" w14:textId="77777777" w:rsidR="00D75A04" w:rsidRPr="004F0082" w:rsidRDefault="00D75A04" w:rsidP="00D75A04">
      <w:pPr>
        <w:pStyle w:val="Corpodeltesto21"/>
        <w:rPr>
          <w:rFonts w:ascii="Arial" w:hAnsi="Arial" w:cs="Arial"/>
          <w:color w:val="002060"/>
          <w:sz w:val="22"/>
        </w:rPr>
      </w:pPr>
      <w:r w:rsidRPr="004F0082">
        <w:rPr>
          <w:rFonts w:ascii="Arial" w:hAnsi="Arial" w:cs="Arial"/>
          <w:color w:val="002060"/>
          <w:sz w:val="22"/>
        </w:rPr>
        <w:t>Le 2 squadre qualificate disputeranno la Finale in gara unica in casa della squadra meglio piazzata al termine della seconda fase.</w:t>
      </w:r>
    </w:p>
    <w:p w14:paraId="7F5E3EE9" w14:textId="77777777" w:rsidR="00D75A04" w:rsidRPr="004F0082" w:rsidRDefault="00D75A04" w:rsidP="00D75A04">
      <w:pPr>
        <w:pStyle w:val="Corpodeltesto21"/>
        <w:rPr>
          <w:rFonts w:ascii="Arial" w:hAnsi="Arial" w:cs="Arial"/>
          <w:b/>
          <w:bCs/>
          <w:i/>
          <w:iCs/>
          <w:color w:val="002060"/>
          <w:sz w:val="22"/>
          <w:szCs w:val="22"/>
        </w:rPr>
      </w:pPr>
    </w:p>
    <w:p w14:paraId="5DA0624F" w14:textId="77777777" w:rsidR="00D75A04" w:rsidRDefault="00D75A04" w:rsidP="00D75A04">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CE85FAA" w14:textId="77777777" w:rsidR="00D75A04" w:rsidRDefault="00D75A04" w:rsidP="00D75A04">
      <w:pPr>
        <w:pStyle w:val="Corpodeltesto21"/>
        <w:rPr>
          <w:color w:val="002060"/>
          <w:szCs w:val="22"/>
        </w:rPr>
      </w:pPr>
    </w:p>
    <w:p w14:paraId="29AAFD56" w14:textId="77777777" w:rsidR="00D75A04" w:rsidRPr="00FD14DB" w:rsidRDefault="00D75A04" w:rsidP="00D75A04">
      <w:pPr>
        <w:pStyle w:val="titoloprinc0"/>
        <w:rPr>
          <w:color w:val="002060"/>
        </w:rPr>
      </w:pPr>
      <w:r w:rsidRPr="00FD14DB">
        <w:rPr>
          <w:color w:val="002060"/>
        </w:rPr>
        <w:t>ANAGRAFICA/INDIRIZZARIO/VARIAZIONI CALENDARIO</w:t>
      </w:r>
    </w:p>
    <w:p w14:paraId="1FC59A65" w14:textId="77777777" w:rsidR="00D75A04" w:rsidRPr="00E156FC" w:rsidRDefault="00D75A04" w:rsidP="00D75A04">
      <w:pPr>
        <w:pStyle w:val="titoloprinc0"/>
        <w:jc w:val="both"/>
        <w:rPr>
          <w:b w:val="0"/>
          <w:bCs w:val="0"/>
          <w:color w:val="002060"/>
          <w:sz w:val="22"/>
          <w:szCs w:val="22"/>
        </w:rPr>
      </w:pPr>
    </w:p>
    <w:p w14:paraId="7AC0D979" w14:textId="77777777" w:rsidR="00D75A04" w:rsidRPr="004A2DE5" w:rsidRDefault="00D75A04" w:rsidP="00D75A04">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REAL SAN GIORGIO</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w:t>
      </w:r>
      <w:r>
        <w:rPr>
          <w:b w:val="0"/>
          <w:bCs w:val="0"/>
          <w:color w:val="002060"/>
          <w:sz w:val="22"/>
          <w:szCs w:val="22"/>
        </w:rPr>
        <w:t>la</w:t>
      </w:r>
      <w:r w:rsidRPr="00E156FC">
        <w:rPr>
          <w:b w:val="0"/>
          <w:bCs w:val="0"/>
          <w:color w:val="002060"/>
          <w:sz w:val="22"/>
          <w:szCs w:val="22"/>
        </w:rPr>
        <w:t xml:space="preserve"> </w:t>
      </w:r>
      <w:r>
        <w:rPr>
          <w:color w:val="002060"/>
          <w:sz w:val="22"/>
          <w:szCs w:val="22"/>
        </w:rPr>
        <w:t>DOMENICA</w:t>
      </w:r>
      <w:r w:rsidRPr="00E156FC">
        <w:rPr>
          <w:color w:val="002060"/>
          <w:sz w:val="22"/>
          <w:szCs w:val="22"/>
        </w:rPr>
        <w:t xml:space="preserve"> </w:t>
      </w:r>
      <w:r w:rsidRPr="00E156FC">
        <w:rPr>
          <w:b w:val="0"/>
          <w:bCs w:val="0"/>
          <w:color w:val="002060"/>
          <w:sz w:val="22"/>
          <w:szCs w:val="22"/>
        </w:rPr>
        <w:t xml:space="preserve">alle </w:t>
      </w:r>
      <w:r w:rsidRPr="00E156FC">
        <w:rPr>
          <w:color w:val="002060"/>
          <w:sz w:val="22"/>
          <w:szCs w:val="22"/>
        </w:rPr>
        <w:t xml:space="preserve">ore </w:t>
      </w:r>
      <w:r>
        <w:rPr>
          <w:color w:val="002060"/>
          <w:sz w:val="22"/>
          <w:szCs w:val="22"/>
        </w:rPr>
        <w:t>18</w:t>
      </w:r>
      <w:r w:rsidRPr="00E156FC">
        <w:rPr>
          <w:color w:val="002060"/>
          <w:sz w:val="22"/>
          <w:szCs w:val="22"/>
        </w:rPr>
        <w:t>:</w:t>
      </w:r>
      <w:r>
        <w:rPr>
          <w:color w:val="002060"/>
          <w:sz w:val="22"/>
          <w:szCs w:val="22"/>
        </w:rPr>
        <w:t>0</w:t>
      </w:r>
      <w:r w:rsidRPr="00E156FC">
        <w:rPr>
          <w:color w:val="002060"/>
          <w:sz w:val="22"/>
          <w:szCs w:val="22"/>
        </w:rPr>
        <w:t>0</w:t>
      </w:r>
      <w:r w:rsidRPr="00E156FC">
        <w:rPr>
          <w:b w:val="0"/>
          <w:bCs w:val="0"/>
          <w:color w:val="002060"/>
          <w:sz w:val="22"/>
          <w:szCs w:val="22"/>
        </w:rPr>
        <w:t xml:space="preserve">, </w:t>
      </w:r>
      <w:r>
        <w:rPr>
          <w:b w:val="0"/>
          <w:bCs w:val="0"/>
          <w:color w:val="002060"/>
          <w:sz w:val="22"/>
          <w:szCs w:val="22"/>
        </w:rPr>
        <w:t>stesso campo.</w:t>
      </w:r>
    </w:p>
    <w:p w14:paraId="5363ED6B" w14:textId="77777777" w:rsidR="00D75A04" w:rsidRPr="004F0082" w:rsidRDefault="00D75A04" w:rsidP="00D75A04">
      <w:pPr>
        <w:pStyle w:val="Corpodeltesto21"/>
        <w:rPr>
          <w:color w:val="002060"/>
          <w:szCs w:val="22"/>
        </w:rPr>
      </w:pPr>
    </w:p>
    <w:p w14:paraId="3B980274" w14:textId="77777777" w:rsidR="00D75A04" w:rsidRPr="007A0E23" w:rsidRDefault="00D75A04" w:rsidP="00D75A04">
      <w:pPr>
        <w:pStyle w:val="titoloprinc0"/>
        <w:rPr>
          <w:color w:val="002060"/>
        </w:rPr>
      </w:pPr>
      <w:r w:rsidRPr="007A0E23">
        <w:rPr>
          <w:color w:val="002060"/>
        </w:rPr>
        <w:t>VARIAZIONI AL PROGRAMMA GARE</w:t>
      </w:r>
    </w:p>
    <w:p w14:paraId="51A2FB26" w14:textId="77777777" w:rsidR="00D75A04" w:rsidRPr="007A0E23" w:rsidRDefault="00D75A04" w:rsidP="00D75A04">
      <w:pPr>
        <w:pStyle w:val="breakline"/>
        <w:rPr>
          <w:color w:val="002060"/>
        </w:rPr>
      </w:pPr>
    </w:p>
    <w:p w14:paraId="7489C6EE" w14:textId="77777777" w:rsidR="00D75A04" w:rsidRPr="007A0E23" w:rsidRDefault="00D75A04" w:rsidP="00D75A04">
      <w:pPr>
        <w:pStyle w:val="breakline"/>
        <w:rPr>
          <w:color w:val="002060"/>
        </w:rPr>
      </w:pPr>
    </w:p>
    <w:p w14:paraId="6994DEB3" w14:textId="77777777" w:rsidR="00D75A04" w:rsidRPr="007A0E23" w:rsidRDefault="00D75A04" w:rsidP="00D75A04">
      <w:pPr>
        <w:pStyle w:val="sottotitolocampionato10"/>
        <w:rPr>
          <w:color w:val="002060"/>
        </w:rPr>
      </w:pPr>
      <w:r w:rsidRPr="007A0E23">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75A04" w:rsidRPr="007A0E23" w14:paraId="54E0F48C" w14:textId="77777777" w:rsidTr="008762B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068D3" w14:textId="77777777" w:rsidR="00D75A04" w:rsidRPr="007A0E23" w:rsidRDefault="00D75A04" w:rsidP="008762B6">
            <w:pPr>
              <w:pStyle w:val="headertabella0"/>
              <w:rPr>
                <w:color w:val="002060"/>
              </w:rPr>
            </w:pPr>
            <w:r w:rsidRPr="007A0E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21A6D" w14:textId="77777777" w:rsidR="00D75A04" w:rsidRPr="007A0E23" w:rsidRDefault="00D75A04" w:rsidP="008762B6">
            <w:pPr>
              <w:pStyle w:val="headertabella0"/>
              <w:rPr>
                <w:color w:val="002060"/>
              </w:rPr>
            </w:pPr>
            <w:r w:rsidRPr="007A0E23">
              <w:rPr>
                <w:color w:val="002060"/>
              </w:rPr>
              <w:t xml:space="preserve">N° </w:t>
            </w:r>
            <w:proofErr w:type="spellStart"/>
            <w:r w:rsidRPr="007A0E23">
              <w:rPr>
                <w:color w:val="002060"/>
              </w:rPr>
              <w:t>Gior</w:t>
            </w:r>
            <w:proofErr w:type="spellEnd"/>
            <w:r w:rsidRPr="007A0E2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CB524" w14:textId="77777777" w:rsidR="00D75A04" w:rsidRPr="007A0E23" w:rsidRDefault="00D75A04" w:rsidP="008762B6">
            <w:pPr>
              <w:pStyle w:val="headertabella0"/>
              <w:rPr>
                <w:color w:val="002060"/>
              </w:rPr>
            </w:pPr>
            <w:r w:rsidRPr="007A0E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E1558" w14:textId="77777777" w:rsidR="00D75A04" w:rsidRPr="007A0E23" w:rsidRDefault="00D75A04" w:rsidP="008762B6">
            <w:pPr>
              <w:pStyle w:val="headertabella0"/>
              <w:rPr>
                <w:color w:val="002060"/>
              </w:rPr>
            </w:pPr>
            <w:r w:rsidRPr="007A0E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5C70F" w14:textId="77777777" w:rsidR="00D75A04" w:rsidRPr="007A0E23" w:rsidRDefault="00D75A04" w:rsidP="008762B6">
            <w:pPr>
              <w:pStyle w:val="headertabella0"/>
              <w:rPr>
                <w:color w:val="002060"/>
              </w:rPr>
            </w:pPr>
            <w:r w:rsidRPr="007A0E23">
              <w:rPr>
                <w:color w:val="002060"/>
              </w:rPr>
              <w:t xml:space="preserve">Data </w:t>
            </w:r>
            <w:proofErr w:type="spellStart"/>
            <w:r w:rsidRPr="007A0E23">
              <w:rPr>
                <w:color w:val="002060"/>
              </w:rPr>
              <w:t>Orig</w:t>
            </w:r>
            <w:proofErr w:type="spellEnd"/>
            <w:r w:rsidRPr="007A0E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2481D" w14:textId="77777777" w:rsidR="00D75A04" w:rsidRPr="007A0E23" w:rsidRDefault="00D75A04" w:rsidP="008762B6">
            <w:pPr>
              <w:pStyle w:val="headertabella0"/>
              <w:rPr>
                <w:color w:val="002060"/>
              </w:rPr>
            </w:pPr>
            <w:r w:rsidRPr="007A0E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56D2E" w14:textId="77777777" w:rsidR="00D75A04" w:rsidRPr="007A0E23" w:rsidRDefault="00D75A04" w:rsidP="008762B6">
            <w:pPr>
              <w:pStyle w:val="headertabella0"/>
              <w:rPr>
                <w:color w:val="002060"/>
              </w:rPr>
            </w:pPr>
            <w:r w:rsidRPr="007A0E23">
              <w:rPr>
                <w:color w:val="002060"/>
              </w:rPr>
              <w:t xml:space="preserve">Ora </w:t>
            </w:r>
            <w:proofErr w:type="spellStart"/>
            <w:r w:rsidRPr="007A0E23">
              <w:rPr>
                <w:color w:val="002060"/>
              </w:rPr>
              <w:t>Orig</w:t>
            </w:r>
            <w:proofErr w:type="spellEnd"/>
            <w:r w:rsidRPr="007A0E2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A663C" w14:textId="77777777" w:rsidR="00D75A04" w:rsidRPr="007A0E23" w:rsidRDefault="00D75A04" w:rsidP="008762B6">
            <w:pPr>
              <w:pStyle w:val="headertabella0"/>
              <w:rPr>
                <w:color w:val="002060"/>
              </w:rPr>
            </w:pPr>
            <w:r w:rsidRPr="007A0E23">
              <w:rPr>
                <w:color w:val="002060"/>
              </w:rPr>
              <w:t>Impianto</w:t>
            </w:r>
          </w:p>
        </w:tc>
      </w:tr>
      <w:tr w:rsidR="00D75A04" w:rsidRPr="007A0E23" w14:paraId="6B643005" w14:textId="77777777" w:rsidTr="008762B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27626" w14:textId="77777777" w:rsidR="00D75A04" w:rsidRPr="00091375" w:rsidRDefault="00D75A04" w:rsidP="008762B6">
            <w:pPr>
              <w:pStyle w:val="rowtabella0"/>
              <w:rPr>
                <w:color w:val="002060"/>
                <w:highlight w:val="yellow"/>
              </w:rPr>
            </w:pPr>
            <w:r w:rsidRPr="00091375">
              <w:rPr>
                <w:color w:val="002060"/>
                <w:highlight w:val="yellow"/>
              </w:rPr>
              <w:t>15/03/2025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8119" w14:textId="77777777" w:rsidR="00D75A04" w:rsidRPr="00091375" w:rsidRDefault="00D75A04" w:rsidP="008762B6">
            <w:pPr>
              <w:pStyle w:val="rowtabella0"/>
              <w:jc w:val="center"/>
              <w:rPr>
                <w:color w:val="002060"/>
                <w:highlight w:val="yellow"/>
              </w:rPr>
            </w:pPr>
            <w:r w:rsidRPr="00091375">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6823" w14:textId="77777777" w:rsidR="00D75A04" w:rsidRPr="00091375" w:rsidRDefault="00D75A04" w:rsidP="008762B6">
            <w:pPr>
              <w:pStyle w:val="rowtabella0"/>
              <w:rPr>
                <w:color w:val="002060"/>
                <w:highlight w:val="yellow"/>
              </w:rPr>
            </w:pPr>
            <w:r w:rsidRPr="00091375">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BC833" w14:textId="77777777" w:rsidR="00D75A04" w:rsidRPr="00091375" w:rsidRDefault="00D75A04" w:rsidP="008762B6">
            <w:pPr>
              <w:pStyle w:val="rowtabella0"/>
              <w:rPr>
                <w:color w:val="002060"/>
                <w:highlight w:val="yellow"/>
              </w:rPr>
            </w:pPr>
            <w:r w:rsidRPr="00091375">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C434A" w14:textId="77777777" w:rsidR="00D75A04" w:rsidRPr="007A0E23" w:rsidRDefault="00D75A04" w:rsidP="008762B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43E7" w14:textId="77777777" w:rsidR="00D75A04" w:rsidRPr="007A0E23" w:rsidRDefault="00D75A04" w:rsidP="008762B6">
            <w:pPr>
              <w:pStyle w:val="rowtabella0"/>
              <w:jc w:val="center"/>
              <w:rPr>
                <w:color w:val="002060"/>
              </w:rPr>
            </w:pPr>
            <w:r w:rsidRPr="0009137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BC79" w14:textId="77777777" w:rsidR="00D75A04" w:rsidRPr="007A0E23" w:rsidRDefault="00D75A04" w:rsidP="008762B6">
            <w:pPr>
              <w:pStyle w:val="rowtabella0"/>
              <w:jc w:val="center"/>
              <w:rPr>
                <w:color w:val="002060"/>
              </w:rPr>
            </w:pPr>
            <w:r w:rsidRPr="007A0E23">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59B5" w14:textId="77777777" w:rsidR="00D75A04" w:rsidRPr="007A0E23" w:rsidRDefault="00D75A04" w:rsidP="008762B6">
            <w:pPr>
              <w:rPr>
                <w:color w:val="002060"/>
              </w:rPr>
            </w:pPr>
          </w:p>
        </w:tc>
      </w:tr>
    </w:tbl>
    <w:p w14:paraId="7D9323A7" w14:textId="77777777" w:rsidR="00D75A04" w:rsidRPr="007A0E23" w:rsidRDefault="00D75A04" w:rsidP="00D75A04">
      <w:pPr>
        <w:pStyle w:val="breakline"/>
        <w:rPr>
          <w:rFonts w:eastAsiaTheme="minorEastAsia"/>
          <w:color w:val="002060"/>
        </w:rPr>
      </w:pPr>
    </w:p>
    <w:p w14:paraId="10CBB6FB" w14:textId="77777777" w:rsidR="00D75A04" w:rsidRPr="007A0E23" w:rsidRDefault="00D75A04" w:rsidP="00D75A04">
      <w:pPr>
        <w:pStyle w:val="breakline"/>
        <w:rPr>
          <w:color w:val="002060"/>
        </w:rPr>
      </w:pPr>
    </w:p>
    <w:p w14:paraId="723771A7" w14:textId="77777777" w:rsidR="00D75A04" w:rsidRPr="007A0E23" w:rsidRDefault="00D75A04" w:rsidP="00D75A04">
      <w:pPr>
        <w:pStyle w:val="breakline"/>
        <w:rPr>
          <w:color w:val="002060"/>
        </w:rPr>
      </w:pPr>
    </w:p>
    <w:p w14:paraId="541015E4" w14:textId="77777777" w:rsidR="00D75A04" w:rsidRPr="007A0E23" w:rsidRDefault="00D75A04" w:rsidP="00D75A04">
      <w:pPr>
        <w:pStyle w:val="titoloprinc0"/>
        <w:rPr>
          <w:color w:val="002060"/>
        </w:rPr>
      </w:pPr>
      <w:r w:rsidRPr="007A0E23">
        <w:rPr>
          <w:color w:val="002060"/>
        </w:rPr>
        <w:t>GIUDICE SPORTIVO</w:t>
      </w:r>
    </w:p>
    <w:p w14:paraId="0824C058" w14:textId="77777777" w:rsidR="00D75A04" w:rsidRPr="007A0E23" w:rsidRDefault="00D75A04" w:rsidP="00D75A04">
      <w:pPr>
        <w:pStyle w:val="diffida"/>
        <w:rPr>
          <w:color w:val="002060"/>
        </w:rPr>
      </w:pPr>
      <w:r w:rsidRPr="007A0E23">
        <w:rPr>
          <w:color w:val="002060"/>
        </w:rPr>
        <w:t>Il Giudice Sportivo Avv. Agnese Lazzaretti, con l'assistenza del Segretario Angelo Castellana, nella seduta del 12/03/2025, ha adottato le decisioni che di seguito integralmente si riportano:</w:t>
      </w:r>
    </w:p>
    <w:p w14:paraId="04F3B4C2" w14:textId="77777777" w:rsidR="00D75A04" w:rsidRPr="007A0E23" w:rsidRDefault="00D75A04" w:rsidP="00D75A04">
      <w:pPr>
        <w:pStyle w:val="titolo10"/>
        <w:rPr>
          <w:color w:val="002060"/>
        </w:rPr>
      </w:pPr>
      <w:r w:rsidRPr="007A0E23">
        <w:rPr>
          <w:color w:val="002060"/>
        </w:rPr>
        <w:lastRenderedPageBreak/>
        <w:t xml:space="preserve">GARE DEL 8/ 3/2025 </w:t>
      </w:r>
    </w:p>
    <w:p w14:paraId="146A2037" w14:textId="77777777" w:rsidR="00D75A04" w:rsidRPr="007A0E23" w:rsidRDefault="00D75A04" w:rsidP="00D75A04">
      <w:pPr>
        <w:pStyle w:val="titolo7a"/>
        <w:rPr>
          <w:color w:val="002060"/>
        </w:rPr>
      </w:pPr>
      <w:r w:rsidRPr="007A0E23">
        <w:rPr>
          <w:color w:val="002060"/>
        </w:rPr>
        <w:t xml:space="preserve">PROVVEDIMENTI DISCIPLINARI </w:t>
      </w:r>
    </w:p>
    <w:p w14:paraId="46629820"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4F72DBAA" w14:textId="77777777" w:rsidR="00D75A04" w:rsidRPr="007A0E23" w:rsidRDefault="00D75A04" w:rsidP="00D75A04">
      <w:pPr>
        <w:pStyle w:val="titolo30"/>
        <w:rPr>
          <w:color w:val="002060"/>
        </w:rPr>
      </w:pPr>
      <w:r w:rsidRPr="007A0E23">
        <w:rPr>
          <w:color w:val="002060"/>
        </w:rPr>
        <w:t xml:space="preserve">CALCIATORI NON ESPULSI </w:t>
      </w:r>
    </w:p>
    <w:p w14:paraId="0461F303" w14:textId="77777777" w:rsidR="00D75A04" w:rsidRPr="007A0E23" w:rsidRDefault="00D75A04" w:rsidP="00D75A04">
      <w:pPr>
        <w:pStyle w:val="titolo20"/>
        <w:rPr>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00244E8" w14:textId="77777777" w:rsidTr="008762B6">
        <w:tc>
          <w:tcPr>
            <w:tcW w:w="2200" w:type="dxa"/>
            <w:tcMar>
              <w:top w:w="20" w:type="dxa"/>
              <w:left w:w="20" w:type="dxa"/>
              <w:bottom w:w="20" w:type="dxa"/>
              <w:right w:w="20" w:type="dxa"/>
            </w:tcMar>
            <w:vAlign w:val="center"/>
            <w:hideMark/>
          </w:tcPr>
          <w:p w14:paraId="3CB45CEF" w14:textId="77777777" w:rsidR="00D75A04" w:rsidRPr="007A0E23" w:rsidRDefault="00D75A04" w:rsidP="008762B6">
            <w:pPr>
              <w:pStyle w:val="movimento"/>
              <w:rPr>
                <w:color w:val="002060"/>
              </w:rPr>
            </w:pPr>
            <w:r w:rsidRPr="007A0E23">
              <w:rPr>
                <w:color w:val="002060"/>
              </w:rPr>
              <w:t>GASHI LEONIS</w:t>
            </w:r>
          </w:p>
        </w:tc>
        <w:tc>
          <w:tcPr>
            <w:tcW w:w="2200" w:type="dxa"/>
            <w:tcMar>
              <w:top w:w="20" w:type="dxa"/>
              <w:left w:w="20" w:type="dxa"/>
              <w:bottom w:w="20" w:type="dxa"/>
              <w:right w:w="20" w:type="dxa"/>
            </w:tcMar>
            <w:vAlign w:val="center"/>
            <w:hideMark/>
          </w:tcPr>
          <w:p w14:paraId="6E5E020E" w14:textId="77777777" w:rsidR="00D75A04" w:rsidRPr="007A0E23" w:rsidRDefault="00D75A04" w:rsidP="008762B6">
            <w:pPr>
              <w:pStyle w:val="movimento2"/>
              <w:rPr>
                <w:color w:val="002060"/>
              </w:rPr>
            </w:pPr>
            <w:r w:rsidRPr="007A0E23">
              <w:rPr>
                <w:color w:val="002060"/>
              </w:rPr>
              <w:t xml:space="preserve">(CANTINE RIUNITE CSI) </w:t>
            </w:r>
          </w:p>
        </w:tc>
        <w:tc>
          <w:tcPr>
            <w:tcW w:w="800" w:type="dxa"/>
            <w:tcMar>
              <w:top w:w="20" w:type="dxa"/>
              <w:left w:w="20" w:type="dxa"/>
              <w:bottom w:w="20" w:type="dxa"/>
              <w:right w:w="20" w:type="dxa"/>
            </w:tcMar>
            <w:vAlign w:val="center"/>
            <w:hideMark/>
          </w:tcPr>
          <w:p w14:paraId="2781CCFF"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9A21A7E"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ADF3508" w14:textId="77777777" w:rsidR="00D75A04" w:rsidRPr="007A0E23" w:rsidRDefault="00D75A04" w:rsidP="008762B6">
            <w:pPr>
              <w:pStyle w:val="movimento2"/>
              <w:rPr>
                <w:color w:val="002060"/>
              </w:rPr>
            </w:pPr>
            <w:r w:rsidRPr="007A0E23">
              <w:rPr>
                <w:color w:val="002060"/>
              </w:rPr>
              <w:t> </w:t>
            </w:r>
          </w:p>
        </w:tc>
      </w:tr>
    </w:tbl>
    <w:p w14:paraId="721A3951" w14:textId="77777777" w:rsidR="00D75A04" w:rsidRDefault="00D75A04" w:rsidP="00D75A04">
      <w:pPr>
        <w:pStyle w:val="breakline"/>
        <w:rPr>
          <w:color w:val="002060"/>
        </w:rPr>
      </w:pPr>
    </w:p>
    <w:p w14:paraId="7315CBBD" w14:textId="77777777" w:rsidR="00D75A04" w:rsidRPr="0099234A" w:rsidRDefault="00D75A04" w:rsidP="00D75A04">
      <w:pPr>
        <w:jc w:val="center"/>
        <w:rPr>
          <w:rFonts w:ascii="Arial" w:hAnsi="Arial" w:cs="Arial"/>
          <w:noProof/>
          <w:color w:val="002060"/>
          <w:sz w:val="22"/>
          <w:szCs w:val="22"/>
        </w:rPr>
      </w:pPr>
      <w:r w:rsidRPr="0099234A">
        <w:rPr>
          <w:rFonts w:ascii="Arial" w:hAnsi="Arial" w:cs="Arial"/>
          <w:noProof/>
          <w:color w:val="002060"/>
          <w:sz w:val="22"/>
          <w:szCs w:val="22"/>
        </w:rPr>
        <w:t>F.to IL SEGRETARIO                                   F.to IL GIUDICE SPORTIVO</w:t>
      </w:r>
    </w:p>
    <w:p w14:paraId="26360E45" w14:textId="77777777" w:rsidR="00D75A04" w:rsidRPr="0099234A" w:rsidRDefault="00D75A04" w:rsidP="00D75A04">
      <w:pPr>
        <w:pStyle w:val="Corpodeltesto2"/>
        <w:spacing w:after="0" w:line="240" w:lineRule="auto"/>
        <w:jc w:val="both"/>
        <w:rPr>
          <w:rFonts w:ascii="Arial" w:hAnsi="Arial" w:cs="Arial"/>
          <w:b/>
          <w:color w:val="002060"/>
          <w:sz w:val="22"/>
          <w:szCs w:val="22"/>
        </w:rPr>
      </w:pPr>
      <w:r w:rsidRPr="0099234A">
        <w:rPr>
          <w:rFonts w:ascii="Arial" w:hAnsi="Arial" w:cs="Arial"/>
          <w:noProof/>
          <w:color w:val="002060"/>
          <w:sz w:val="22"/>
          <w:szCs w:val="22"/>
        </w:rPr>
        <w:t xml:space="preserve">                         Angelo Castellana        </w:t>
      </w:r>
      <w:r w:rsidRPr="0099234A">
        <w:rPr>
          <w:rFonts w:ascii="Arial" w:hAnsi="Arial" w:cs="Arial"/>
          <w:noProof/>
          <w:color w:val="002060"/>
          <w:sz w:val="22"/>
          <w:szCs w:val="22"/>
        </w:rPr>
        <w:tab/>
        <w:t xml:space="preserve">                                Agnese Lazzaretti</w:t>
      </w:r>
    </w:p>
    <w:p w14:paraId="02CE233E" w14:textId="77777777" w:rsidR="00D75A04" w:rsidRPr="007A0E23" w:rsidRDefault="00D75A04" w:rsidP="00D75A04">
      <w:pPr>
        <w:pStyle w:val="breakline"/>
        <w:rPr>
          <w:rFonts w:eastAsiaTheme="minorEastAsia"/>
          <w:color w:val="002060"/>
        </w:rPr>
      </w:pPr>
    </w:p>
    <w:p w14:paraId="392AC183" w14:textId="77777777" w:rsidR="00D75A04" w:rsidRPr="007A0E23" w:rsidRDefault="00D75A04" w:rsidP="00D75A04">
      <w:pPr>
        <w:pStyle w:val="titoloprinc0"/>
        <w:rPr>
          <w:color w:val="002060"/>
        </w:rPr>
      </w:pPr>
      <w:r w:rsidRPr="007A0E23">
        <w:rPr>
          <w:color w:val="002060"/>
        </w:rPr>
        <w:t>PROGRAMMA GARE</w:t>
      </w:r>
    </w:p>
    <w:p w14:paraId="384E9D14" w14:textId="77777777" w:rsidR="00D75A04" w:rsidRDefault="00D75A04" w:rsidP="00D75A04">
      <w:pPr>
        <w:pStyle w:val="breakline"/>
        <w:rPr>
          <w:color w:val="002060"/>
        </w:rPr>
      </w:pPr>
    </w:p>
    <w:p w14:paraId="3AECD49E" w14:textId="77777777" w:rsidR="00D75A04" w:rsidRPr="00A86BA3" w:rsidRDefault="00D75A04" w:rsidP="00D75A04">
      <w:pPr>
        <w:pStyle w:val="sottotitolocampionato10"/>
        <w:rPr>
          <w:color w:val="002060"/>
        </w:rPr>
      </w:pPr>
      <w:r w:rsidRPr="00A86BA3">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6"/>
        <w:gridCol w:w="385"/>
        <w:gridCol w:w="898"/>
        <w:gridCol w:w="1182"/>
        <w:gridCol w:w="1546"/>
        <w:gridCol w:w="1570"/>
      </w:tblGrid>
      <w:tr w:rsidR="00D75A04" w:rsidRPr="00A86BA3" w14:paraId="1ADD42CD"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58EC3"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28EC1"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B59A1"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A5552"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810D8"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AF114"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F7876"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045CDC7F"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87695" w14:textId="77777777" w:rsidR="00D75A04" w:rsidRPr="00A86BA3" w:rsidRDefault="00D75A04" w:rsidP="008762B6">
            <w:pPr>
              <w:pStyle w:val="rowtabella0"/>
              <w:rPr>
                <w:color w:val="002060"/>
              </w:rPr>
            </w:pPr>
            <w:r w:rsidRPr="00A86BA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A103E" w14:textId="77777777" w:rsidR="00D75A04" w:rsidRPr="00A86BA3" w:rsidRDefault="00D75A04" w:rsidP="008762B6">
            <w:pPr>
              <w:pStyle w:val="rowtabella0"/>
              <w:rPr>
                <w:color w:val="002060"/>
              </w:rPr>
            </w:pPr>
            <w:r w:rsidRPr="00A86BA3">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DD364" w14:textId="77777777" w:rsidR="00D75A04" w:rsidRPr="00A86BA3" w:rsidRDefault="00D75A04" w:rsidP="008762B6">
            <w:pPr>
              <w:pStyle w:val="rowtabella0"/>
              <w:jc w:val="center"/>
              <w:rPr>
                <w:color w:val="002060"/>
              </w:rPr>
            </w:pPr>
            <w:r w:rsidRPr="00A86B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39E5C" w14:textId="77777777" w:rsidR="00D75A04" w:rsidRPr="00A86BA3" w:rsidRDefault="00D75A04" w:rsidP="008762B6">
            <w:pPr>
              <w:pStyle w:val="rowtabella0"/>
              <w:rPr>
                <w:color w:val="002060"/>
              </w:rPr>
            </w:pPr>
            <w:r w:rsidRPr="00A86BA3">
              <w:rPr>
                <w:color w:val="002060"/>
              </w:rPr>
              <w:t>15/03/2025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F1326" w14:textId="77777777" w:rsidR="00D75A04" w:rsidRPr="00A86BA3" w:rsidRDefault="00D75A04" w:rsidP="008762B6">
            <w:pPr>
              <w:pStyle w:val="rowtabella0"/>
              <w:rPr>
                <w:color w:val="002060"/>
              </w:rPr>
            </w:pPr>
            <w:r w:rsidRPr="00A86BA3">
              <w:rPr>
                <w:color w:val="002060"/>
              </w:rPr>
              <w:t xml:space="preserve">5429 PAL.COM. </w:t>
            </w:r>
            <w:proofErr w:type="gramStart"/>
            <w:r w:rsidRPr="00A86BA3">
              <w:rPr>
                <w:color w:val="002060"/>
              </w:rPr>
              <w:t>S.MICHELE</w:t>
            </w:r>
            <w:proofErr w:type="gramEnd"/>
            <w:r w:rsidRPr="00A86BA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E8FF0" w14:textId="77777777" w:rsidR="00D75A04" w:rsidRPr="00A86BA3" w:rsidRDefault="00D75A04" w:rsidP="008762B6">
            <w:pPr>
              <w:pStyle w:val="rowtabella0"/>
              <w:rPr>
                <w:color w:val="002060"/>
              </w:rPr>
            </w:pPr>
            <w:r w:rsidRPr="00A86BA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4E332" w14:textId="77777777" w:rsidR="00D75A04" w:rsidRPr="00A86BA3" w:rsidRDefault="00D75A04" w:rsidP="008762B6">
            <w:pPr>
              <w:pStyle w:val="rowtabella0"/>
              <w:rPr>
                <w:color w:val="002060"/>
              </w:rPr>
            </w:pPr>
            <w:r w:rsidRPr="00A86BA3">
              <w:rPr>
                <w:color w:val="002060"/>
              </w:rPr>
              <w:t>VIA LORETO</w:t>
            </w:r>
          </w:p>
        </w:tc>
      </w:tr>
      <w:tr w:rsidR="00D75A04" w:rsidRPr="00A86BA3" w14:paraId="7B22A291"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8393C1" w14:textId="77777777" w:rsidR="00D75A04" w:rsidRPr="00A86BA3" w:rsidRDefault="00D75A04" w:rsidP="008762B6">
            <w:pPr>
              <w:pStyle w:val="rowtabella0"/>
              <w:rPr>
                <w:color w:val="002060"/>
              </w:rPr>
            </w:pPr>
            <w:r w:rsidRPr="00A86BA3">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C845FA" w14:textId="77777777" w:rsidR="00D75A04" w:rsidRPr="00A86BA3" w:rsidRDefault="00D75A04" w:rsidP="008762B6">
            <w:pPr>
              <w:pStyle w:val="rowtabella0"/>
              <w:rPr>
                <w:color w:val="002060"/>
              </w:rPr>
            </w:pPr>
            <w:r w:rsidRPr="00A86BA3">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317331"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1D03CE" w14:textId="77777777" w:rsidR="00D75A04" w:rsidRPr="00A86BA3" w:rsidRDefault="00D75A04" w:rsidP="008762B6">
            <w:pPr>
              <w:pStyle w:val="rowtabella0"/>
              <w:rPr>
                <w:color w:val="002060"/>
              </w:rPr>
            </w:pPr>
            <w:r w:rsidRPr="00A86BA3">
              <w:rPr>
                <w:color w:val="002060"/>
              </w:rPr>
              <w:t>15/03/2025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27C9FB" w14:textId="77777777" w:rsidR="00D75A04" w:rsidRPr="00A86BA3" w:rsidRDefault="00D75A04" w:rsidP="008762B6">
            <w:pPr>
              <w:pStyle w:val="rowtabella0"/>
              <w:rPr>
                <w:color w:val="002060"/>
              </w:rPr>
            </w:pPr>
            <w:r w:rsidRPr="00A86BA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C7B59" w14:textId="77777777" w:rsidR="00D75A04" w:rsidRPr="00A86BA3" w:rsidRDefault="00D75A04" w:rsidP="008762B6">
            <w:pPr>
              <w:pStyle w:val="rowtabella0"/>
              <w:rPr>
                <w:color w:val="002060"/>
              </w:rPr>
            </w:pPr>
            <w:r w:rsidRPr="00A86BA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94E504" w14:textId="77777777" w:rsidR="00D75A04" w:rsidRPr="00A86BA3" w:rsidRDefault="00D75A04" w:rsidP="008762B6">
            <w:pPr>
              <w:pStyle w:val="rowtabella0"/>
              <w:rPr>
                <w:color w:val="002060"/>
              </w:rPr>
            </w:pPr>
            <w:r w:rsidRPr="00A86BA3">
              <w:rPr>
                <w:color w:val="002060"/>
              </w:rPr>
              <w:t>VIA DEI TESSITORI</w:t>
            </w:r>
          </w:p>
        </w:tc>
      </w:tr>
      <w:tr w:rsidR="00D75A04" w:rsidRPr="00A86BA3" w14:paraId="66471D86"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385E4" w14:textId="77777777" w:rsidR="00D75A04" w:rsidRPr="00A86BA3" w:rsidRDefault="00D75A04" w:rsidP="008762B6">
            <w:pPr>
              <w:pStyle w:val="rowtabella0"/>
              <w:rPr>
                <w:color w:val="002060"/>
              </w:rPr>
            </w:pPr>
            <w:r w:rsidRPr="00A86BA3">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F4675A" w14:textId="77777777" w:rsidR="00D75A04" w:rsidRPr="00A86BA3" w:rsidRDefault="00D75A04" w:rsidP="008762B6">
            <w:pPr>
              <w:pStyle w:val="rowtabella0"/>
              <w:rPr>
                <w:color w:val="002060"/>
              </w:rPr>
            </w:pPr>
            <w:r w:rsidRPr="00A86BA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2DB458"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6C8D34" w14:textId="77777777" w:rsidR="00D75A04" w:rsidRPr="00A86BA3" w:rsidRDefault="00D75A04" w:rsidP="008762B6">
            <w:pPr>
              <w:pStyle w:val="rowtabella0"/>
              <w:rPr>
                <w:color w:val="002060"/>
              </w:rPr>
            </w:pPr>
            <w:r w:rsidRPr="00A86BA3">
              <w:rPr>
                <w:color w:val="002060"/>
              </w:rPr>
              <w:t>16/03/2025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71D9D5" w14:textId="77777777" w:rsidR="00D75A04" w:rsidRPr="00A86BA3" w:rsidRDefault="00D75A04" w:rsidP="008762B6">
            <w:pPr>
              <w:pStyle w:val="rowtabella0"/>
              <w:rPr>
                <w:color w:val="002060"/>
              </w:rPr>
            </w:pPr>
            <w:r w:rsidRPr="00A86BA3">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BEA754" w14:textId="77777777" w:rsidR="00D75A04" w:rsidRPr="00A86BA3" w:rsidRDefault="00D75A04" w:rsidP="008762B6">
            <w:pPr>
              <w:pStyle w:val="rowtabella0"/>
              <w:rPr>
                <w:color w:val="002060"/>
              </w:rPr>
            </w:pPr>
            <w:r w:rsidRPr="00A86B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263189" w14:textId="77777777" w:rsidR="00D75A04" w:rsidRPr="00A86BA3" w:rsidRDefault="00D75A04" w:rsidP="008762B6">
            <w:pPr>
              <w:pStyle w:val="rowtabella0"/>
              <w:rPr>
                <w:color w:val="002060"/>
              </w:rPr>
            </w:pPr>
            <w:r w:rsidRPr="00A86BA3">
              <w:rPr>
                <w:color w:val="002060"/>
              </w:rPr>
              <w:t>VIA MADRE TERESA DI CALCUTTA</w:t>
            </w:r>
          </w:p>
        </w:tc>
      </w:tr>
      <w:tr w:rsidR="00D75A04" w:rsidRPr="00A86BA3" w14:paraId="35A20AA1"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4485D4" w14:textId="77777777" w:rsidR="00D75A04" w:rsidRPr="00A86BA3" w:rsidRDefault="00D75A04" w:rsidP="008762B6">
            <w:pPr>
              <w:pStyle w:val="rowtabella0"/>
              <w:rPr>
                <w:color w:val="002060"/>
              </w:rPr>
            </w:pPr>
            <w:r w:rsidRPr="00A86BA3">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CF0249" w14:textId="77777777" w:rsidR="00D75A04" w:rsidRPr="00A86BA3" w:rsidRDefault="00D75A04" w:rsidP="008762B6">
            <w:pPr>
              <w:pStyle w:val="rowtabella0"/>
              <w:rPr>
                <w:color w:val="002060"/>
              </w:rPr>
            </w:pPr>
            <w:r w:rsidRPr="00A86BA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97966B"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724FEE" w14:textId="77777777" w:rsidR="00D75A04" w:rsidRPr="00A86BA3" w:rsidRDefault="00D75A04" w:rsidP="008762B6">
            <w:pPr>
              <w:pStyle w:val="rowtabella0"/>
              <w:rPr>
                <w:color w:val="002060"/>
              </w:rPr>
            </w:pPr>
            <w:r w:rsidRPr="00A86BA3">
              <w:rPr>
                <w:color w:val="002060"/>
              </w:rPr>
              <w:t>16/03/2025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7114C3" w14:textId="77777777" w:rsidR="00D75A04" w:rsidRPr="00A86BA3" w:rsidRDefault="00D75A04" w:rsidP="008762B6">
            <w:pPr>
              <w:pStyle w:val="rowtabella0"/>
              <w:rPr>
                <w:color w:val="002060"/>
              </w:rPr>
            </w:pPr>
            <w:r w:rsidRPr="00A86BA3">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363243" w14:textId="77777777" w:rsidR="00D75A04" w:rsidRPr="00A86BA3" w:rsidRDefault="00D75A04" w:rsidP="008762B6">
            <w:pPr>
              <w:pStyle w:val="rowtabella0"/>
              <w:rPr>
                <w:color w:val="002060"/>
              </w:rPr>
            </w:pPr>
            <w:r w:rsidRPr="00A86BA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321BD" w14:textId="77777777" w:rsidR="00D75A04" w:rsidRPr="00A86BA3" w:rsidRDefault="00D75A04" w:rsidP="008762B6">
            <w:pPr>
              <w:pStyle w:val="rowtabella0"/>
              <w:rPr>
                <w:color w:val="002060"/>
              </w:rPr>
            </w:pPr>
            <w:r w:rsidRPr="00A86BA3">
              <w:rPr>
                <w:color w:val="002060"/>
              </w:rPr>
              <w:t>VIA FRATELLI CERVI</w:t>
            </w:r>
          </w:p>
        </w:tc>
      </w:tr>
      <w:tr w:rsidR="00D75A04" w:rsidRPr="00A86BA3" w14:paraId="259BC350"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7E9A75" w14:textId="77777777" w:rsidR="00D75A04" w:rsidRPr="00A86BA3" w:rsidRDefault="00D75A04" w:rsidP="008762B6">
            <w:pPr>
              <w:pStyle w:val="rowtabella0"/>
              <w:rPr>
                <w:color w:val="002060"/>
              </w:rPr>
            </w:pPr>
            <w:r w:rsidRPr="00A86BA3">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F8376C" w14:textId="77777777" w:rsidR="00D75A04" w:rsidRPr="00A86BA3" w:rsidRDefault="00D75A04" w:rsidP="008762B6">
            <w:pPr>
              <w:pStyle w:val="rowtabella0"/>
              <w:rPr>
                <w:color w:val="002060"/>
              </w:rPr>
            </w:pPr>
            <w:r w:rsidRPr="00A86BA3">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72F78F"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90142B" w14:textId="77777777" w:rsidR="00D75A04" w:rsidRPr="00A86BA3" w:rsidRDefault="00D75A04" w:rsidP="008762B6">
            <w:pPr>
              <w:pStyle w:val="rowtabella0"/>
              <w:rPr>
                <w:color w:val="002060"/>
              </w:rPr>
            </w:pPr>
            <w:r w:rsidRPr="00A86BA3">
              <w:rPr>
                <w:color w:val="002060"/>
              </w:rPr>
              <w:t>16/03/2025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62B320" w14:textId="77777777" w:rsidR="00D75A04" w:rsidRPr="00A86BA3" w:rsidRDefault="00D75A04" w:rsidP="008762B6">
            <w:pPr>
              <w:pStyle w:val="rowtabella0"/>
              <w:rPr>
                <w:color w:val="002060"/>
              </w:rPr>
            </w:pPr>
            <w:r w:rsidRPr="00A86BA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7EB60F" w14:textId="77777777" w:rsidR="00D75A04" w:rsidRPr="00A86BA3" w:rsidRDefault="00D75A04" w:rsidP="008762B6">
            <w:pPr>
              <w:pStyle w:val="rowtabella0"/>
              <w:rPr>
                <w:color w:val="002060"/>
              </w:rPr>
            </w:pPr>
            <w:r w:rsidRPr="00A86BA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1B125A" w14:textId="77777777" w:rsidR="00D75A04" w:rsidRPr="00A86BA3" w:rsidRDefault="00D75A04" w:rsidP="008762B6">
            <w:pPr>
              <w:pStyle w:val="rowtabella0"/>
              <w:rPr>
                <w:color w:val="002060"/>
              </w:rPr>
            </w:pPr>
            <w:r w:rsidRPr="00A86BA3">
              <w:rPr>
                <w:color w:val="002060"/>
              </w:rPr>
              <w:t xml:space="preserve">LOC.MONTEROCCO VIA </w:t>
            </w:r>
            <w:proofErr w:type="gramStart"/>
            <w:r w:rsidRPr="00A86BA3">
              <w:rPr>
                <w:color w:val="002060"/>
              </w:rPr>
              <w:t>A.MANCINI</w:t>
            </w:r>
            <w:proofErr w:type="gramEnd"/>
          </w:p>
        </w:tc>
      </w:tr>
      <w:tr w:rsidR="00D75A04" w:rsidRPr="00A86BA3" w14:paraId="23A17D6F"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A0ABE0" w14:textId="77777777" w:rsidR="00D75A04" w:rsidRPr="00A86BA3" w:rsidRDefault="00D75A04" w:rsidP="008762B6">
            <w:pPr>
              <w:pStyle w:val="rowtabella0"/>
              <w:rPr>
                <w:color w:val="002060"/>
              </w:rPr>
            </w:pPr>
            <w:r w:rsidRPr="00A86BA3">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EAC15" w14:textId="77777777" w:rsidR="00D75A04" w:rsidRPr="00A86BA3" w:rsidRDefault="00D75A04" w:rsidP="008762B6">
            <w:pPr>
              <w:pStyle w:val="rowtabella0"/>
              <w:rPr>
                <w:color w:val="002060"/>
              </w:rPr>
            </w:pPr>
            <w:r w:rsidRPr="00A86BA3">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C7732"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5A3A4" w14:textId="77777777" w:rsidR="00D75A04" w:rsidRPr="00A86BA3" w:rsidRDefault="00D75A04" w:rsidP="008762B6">
            <w:pPr>
              <w:pStyle w:val="rowtabella0"/>
              <w:rPr>
                <w:color w:val="002060"/>
              </w:rPr>
            </w:pPr>
            <w:r w:rsidRPr="00A86BA3">
              <w:rPr>
                <w:color w:val="002060"/>
              </w:rPr>
              <w:t>16/03/2025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38253" w14:textId="77777777" w:rsidR="00D75A04" w:rsidRPr="00A86BA3" w:rsidRDefault="00D75A04" w:rsidP="008762B6">
            <w:pPr>
              <w:pStyle w:val="rowtabella0"/>
              <w:rPr>
                <w:color w:val="002060"/>
              </w:rPr>
            </w:pPr>
            <w:r w:rsidRPr="00A86BA3">
              <w:rPr>
                <w:color w:val="002060"/>
              </w:rPr>
              <w:t xml:space="preserve">5623 PALESTRA </w:t>
            </w:r>
            <w:proofErr w:type="gramStart"/>
            <w:r w:rsidRPr="00A86BA3">
              <w:rPr>
                <w:color w:val="002060"/>
              </w:rPr>
              <w:t>SC.MEDIA</w:t>
            </w:r>
            <w:proofErr w:type="gramEnd"/>
            <w:r w:rsidRPr="00A86BA3">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B8963" w14:textId="77777777" w:rsidR="00D75A04" w:rsidRPr="00A86BA3" w:rsidRDefault="00D75A04" w:rsidP="008762B6">
            <w:pPr>
              <w:pStyle w:val="rowtabella0"/>
              <w:rPr>
                <w:color w:val="002060"/>
              </w:rPr>
            </w:pPr>
            <w:r w:rsidRPr="00A86BA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26FA2" w14:textId="77777777" w:rsidR="00D75A04" w:rsidRPr="00A86BA3" w:rsidRDefault="00D75A04" w:rsidP="008762B6">
            <w:pPr>
              <w:pStyle w:val="rowtabella0"/>
              <w:rPr>
                <w:color w:val="002060"/>
              </w:rPr>
            </w:pPr>
            <w:r w:rsidRPr="00A86BA3">
              <w:rPr>
                <w:color w:val="002060"/>
              </w:rPr>
              <w:t>VIA PIRANDELLO</w:t>
            </w:r>
          </w:p>
        </w:tc>
      </w:tr>
    </w:tbl>
    <w:p w14:paraId="0555CE2A" w14:textId="77777777" w:rsidR="00D75A04" w:rsidRDefault="00D75A04" w:rsidP="00D75A04">
      <w:pPr>
        <w:pStyle w:val="breakline"/>
        <w:rPr>
          <w:color w:val="002060"/>
        </w:rPr>
      </w:pPr>
    </w:p>
    <w:p w14:paraId="44978C35" w14:textId="77777777" w:rsidR="00091375" w:rsidRPr="007A0E23" w:rsidRDefault="00091375" w:rsidP="00D75A04">
      <w:pPr>
        <w:pStyle w:val="breakline"/>
        <w:rPr>
          <w:color w:val="002060"/>
        </w:rPr>
      </w:pPr>
    </w:p>
    <w:p w14:paraId="47D2D5A2" w14:textId="77777777" w:rsidR="00D75A04" w:rsidRPr="007A0E23" w:rsidRDefault="00D75A04" w:rsidP="00D75A04">
      <w:pPr>
        <w:pStyle w:val="titolocampionato0"/>
        <w:shd w:val="clear" w:color="auto" w:fill="CCCCCC"/>
        <w:spacing w:before="80" w:after="40"/>
        <w:rPr>
          <w:color w:val="002060"/>
        </w:rPr>
      </w:pPr>
      <w:r w:rsidRPr="007A0E23">
        <w:rPr>
          <w:color w:val="002060"/>
        </w:rPr>
        <w:t>UNDER 15 C5 REGIONALI MASCHILI</w:t>
      </w:r>
    </w:p>
    <w:p w14:paraId="7E5A806A" w14:textId="77777777" w:rsidR="00D75A04" w:rsidRPr="007A0E23" w:rsidRDefault="00D75A04" w:rsidP="00D75A04">
      <w:pPr>
        <w:pStyle w:val="titoloprinc0"/>
        <w:rPr>
          <w:color w:val="002060"/>
        </w:rPr>
      </w:pPr>
      <w:r w:rsidRPr="007A0E23">
        <w:rPr>
          <w:color w:val="002060"/>
        </w:rPr>
        <w:t>VARIAZIONI AL PROGRAMMA GARE</w:t>
      </w:r>
    </w:p>
    <w:p w14:paraId="70FD572B" w14:textId="77777777" w:rsidR="00D75A04" w:rsidRPr="007A0E23" w:rsidRDefault="00D75A04" w:rsidP="00D75A04">
      <w:pPr>
        <w:pStyle w:val="breakline"/>
        <w:rPr>
          <w:color w:val="002060"/>
        </w:rPr>
      </w:pPr>
    </w:p>
    <w:p w14:paraId="420605C8" w14:textId="77777777" w:rsidR="00D75A04" w:rsidRPr="007A0E23" w:rsidRDefault="00D75A04" w:rsidP="00D75A04">
      <w:pPr>
        <w:pStyle w:val="breakline"/>
        <w:rPr>
          <w:color w:val="002060"/>
        </w:rPr>
      </w:pPr>
    </w:p>
    <w:p w14:paraId="1CDAFB7E" w14:textId="77777777" w:rsidR="00D75A04" w:rsidRPr="007A0E23" w:rsidRDefault="00D75A04" w:rsidP="00D75A04">
      <w:pPr>
        <w:pStyle w:val="sottotitolocampionato10"/>
        <w:rPr>
          <w:color w:val="002060"/>
        </w:rPr>
      </w:pPr>
      <w:r w:rsidRPr="007A0E2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D75A04" w:rsidRPr="007A0E23" w14:paraId="245783D6" w14:textId="77777777" w:rsidTr="00091375">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ED363" w14:textId="77777777" w:rsidR="00D75A04" w:rsidRPr="007A0E23" w:rsidRDefault="00D75A04" w:rsidP="008762B6">
            <w:pPr>
              <w:pStyle w:val="headertabella0"/>
              <w:rPr>
                <w:color w:val="002060"/>
              </w:rPr>
            </w:pPr>
            <w:r w:rsidRPr="007A0E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042CC" w14:textId="77777777" w:rsidR="00D75A04" w:rsidRPr="007A0E23" w:rsidRDefault="00D75A04" w:rsidP="008762B6">
            <w:pPr>
              <w:pStyle w:val="headertabella0"/>
              <w:rPr>
                <w:color w:val="002060"/>
              </w:rPr>
            </w:pPr>
            <w:r w:rsidRPr="007A0E23">
              <w:rPr>
                <w:color w:val="002060"/>
              </w:rPr>
              <w:t xml:space="preserve">N° </w:t>
            </w:r>
            <w:proofErr w:type="spellStart"/>
            <w:r w:rsidRPr="007A0E23">
              <w:rPr>
                <w:color w:val="002060"/>
              </w:rPr>
              <w:t>Gior</w:t>
            </w:r>
            <w:proofErr w:type="spellEnd"/>
            <w:r w:rsidRPr="007A0E23">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F710A" w14:textId="77777777" w:rsidR="00D75A04" w:rsidRPr="007A0E23" w:rsidRDefault="00D75A04" w:rsidP="008762B6">
            <w:pPr>
              <w:pStyle w:val="headertabella0"/>
              <w:rPr>
                <w:color w:val="002060"/>
              </w:rPr>
            </w:pPr>
            <w:r w:rsidRPr="007A0E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059CF" w14:textId="77777777" w:rsidR="00D75A04" w:rsidRPr="007A0E23" w:rsidRDefault="00D75A04" w:rsidP="008762B6">
            <w:pPr>
              <w:pStyle w:val="headertabella0"/>
              <w:rPr>
                <w:color w:val="002060"/>
              </w:rPr>
            </w:pPr>
            <w:r w:rsidRPr="007A0E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2377D" w14:textId="77777777" w:rsidR="00D75A04" w:rsidRPr="007A0E23" w:rsidRDefault="00D75A04" w:rsidP="008762B6">
            <w:pPr>
              <w:pStyle w:val="headertabella0"/>
              <w:rPr>
                <w:color w:val="002060"/>
              </w:rPr>
            </w:pPr>
            <w:r w:rsidRPr="007A0E23">
              <w:rPr>
                <w:color w:val="002060"/>
              </w:rPr>
              <w:t xml:space="preserve">Data </w:t>
            </w:r>
            <w:proofErr w:type="spellStart"/>
            <w:r w:rsidRPr="007A0E23">
              <w:rPr>
                <w:color w:val="002060"/>
              </w:rPr>
              <w:t>Orig</w:t>
            </w:r>
            <w:proofErr w:type="spellEnd"/>
            <w:r w:rsidRPr="007A0E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76F5C" w14:textId="77777777" w:rsidR="00D75A04" w:rsidRPr="007A0E23" w:rsidRDefault="00D75A04" w:rsidP="008762B6">
            <w:pPr>
              <w:pStyle w:val="headertabella0"/>
              <w:rPr>
                <w:color w:val="002060"/>
              </w:rPr>
            </w:pPr>
            <w:r w:rsidRPr="007A0E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7D1B3" w14:textId="77777777" w:rsidR="00D75A04" w:rsidRPr="007A0E23" w:rsidRDefault="00D75A04" w:rsidP="008762B6">
            <w:pPr>
              <w:pStyle w:val="headertabella0"/>
              <w:rPr>
                <w:color w:val="002060"/>
              </w:rPr>
            </w:pPr>
            <w:r w:rsidRPr="007A0E23">
              <w:rPr>
                <w:color w:val="002060"/>
              </w:rPr>
              <w:t xml:space="preserve">Ora </w:t>
            </w:r>
            <w:proofErr w:type="spellStart"/>
            <w:r w:rsidRPr="007A0E23">
              <w:rPr>
                <w:color w:val="002060"/>
              </w:rPr>
              <w:t>Orig</w:t>
            </w:r>
            <w:proofErr w:type="spellEnd"/>
            <w:r w:rsidRPr="007A0E2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47920" w14:textId="77777777" w:rsidR="00D75A04" w:rsidRPr="007A0E23" w:rsidRDefault="00D75A04" w:rsidP="008762B6">
            <w:pPr>
              <w:pStyle w:val="headertabella0"/>
              <w:rPr>
                <w:color w:val="002060"/>
              </w:rPr>
            </w:pPr>
            <w:r w:rsidRPr="007A0E23">
              <w:rPr>
                <w:color w:val="002060"/>
              </w:rPr>
              <w:t>Impianto</w:t>
            </w:r>
          </w:p>
        </w:tc>
      </w:tr>
      <w:tr w:rsidR="00D75A04" w:rsidRPr="007A0E23" w14:paraId="289A58C8" w14:textId="77777777" w:rsidTr="0009137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7FF5" w14:textId="77777777" w:rsidR="00D75A04" w:rsidRPr="00091375" w:rsidRDefault="00D75A04" w:rsidP="008762B6">
            <w:pPr>
              <w:pStyle w:val="rowtabella0"/>
              <w:rPr>
                <w:color w:val="002060"/>
                <w:highlight w:val="yellow"/>
              </w:rPr>
            </w:pPr>
            <w:r w:rsidRPr="00091375">
              <w:rPr>
                <w:color w:val="002060"/>
                <w:highlight w:val="yellow"/>
              </w:rPr>
              <w:t>15/03/2025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C455" w14:textId="77777777" w:rsidR="00D75A04" w:rsidRPr="00091375" w:rsidRDefault="00D75A04" w:rsidP="008762B6">
            <w:pPr>
              <w:pStyle w:val="rowtabella0"/>
              <w:jc w:val="center"/>
              <w:rPr>
                <w:color w:val="002060"/>
                <w:highlight w:val="yellow"/>
              </w:rPr>
            </w:pPr>
            <w:r w:rsidRPr="00091375">
              <w:rPr>
                <w:color w:val="002060"/>
                <w:highlight w:val="yellow"/>
              </w:rPr>
              <w:t>5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9AAF" w14:textId="77777777" w:rsidR="00D75A04" w:rsidRPr="00091375" w:rsidRDefault="00D75A04" w:rsidP="008762B6">
            <w:pPr>
              <w:pStyle w:val="rowtabella0"/>
              <w:rPr>
                <w:color w:val="002060"/>
                <w:highlight w:val="yellow"/>
              </w:rPr>
            </w:pPr>
            <w:r w:rsidRPr="00091375">
              <w:rPr>
                <w:color w:val="002060"/>
                <w:highlight w:val="yellow"/>
              </w:rPr>
              <w:t>FABRIANO CERRETO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3969" w14:textId="77777777" w:rsidR="00D75A04" w:rsidRPr="00091375" w:rsidRDefault="00D75A04" w:rsidP="008762B6">
            <w:pPr>
              <w:pStyle w:val="rowtabella0"/>
              <w:rPr>
                <w:color w:val="002060"/>
                <w:highlight w:val="yellow"/>
              </w:rPr>
            </w:pPr>
            <w:r w:rsidRPr="00091375">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46B81" w14:textId="72994897" w:rsidR="00D75A04" w:rsidRPr="007A0E23" w:rsidRDefault="00D75A04" w:rsidP="008762B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FF2B" w14:textId="77777777" w:rsidR="00D75A04" w:rsidRPr="007A0E23" w:rsidRDefault="00D75A04" w:rsidP="008762B6">
            <w:pPr>
              <w:pStyle w:val="rowtabella0"/>
              <w:jc w:val="center"/>
              <w:rPr>
                <w:color w:val="002060"/>
              </w:rPr>
            </w:pPr>
            <w:r w:rsidRPr="00091375">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5DD28" w14:textId="77777777" w:rsidR="00D75A04" w:rsidRPr="007A0E23" w:rsidRDefault="00D75A04" w:rsidP="008762B6">
            <w:pPr>
              <w:pStyle w:val="rowtabella0"/>
              <w:jc w:val="center"/>
              <w:rPr>
                <w:color w:val="002060"/>
              </w:rPr>
            </w:pPr>
            <w:r w:rsidRPr="007A0E2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1F46B" w14:textId="77777777" w:rsidR="00D75A04" w:rsidRPr="007A0E23" w:rsidRDefault="00D75A04" w:rsidP="008762B6">
            <w:pPr>
              <w:rPr>
                <w:color w:val="002060"/>
              </w:rPr>
            </w:pPr>
          </w:p>
        </w:tc>
      </w:tr>
    </w:tbl>
    <w:p w14:paraId="4B6DA700" w14:textId="77777777" w:rsidR="00D75A04" w:rsidRPr="007A0E23" w:rsidRDefault="00D75A04" w:rsidP="00D75A04">
      <w:pPr>
        <w:pStyle w:val="breakline"/>
        <w:rPr>
          <w:rFonts w:eastAsiaTheme="minorEastAsia"/>
          <w:color w:val="002060"/>
        </w:rPr>
      </w:pPr>
    </w:p>
    <w:p w14:paraId="48AC9061" w14:textId="77777777" w:rsidR="00D75A04" w:rsidRPr="007A0E23" w:rsidRDefault="00D75A04" w:rsidP="00D75A04">
      <w:pPr>
        <w:pStyle w:val="breakline"/>
        <w:rPr>
          <w:color w:val="002060"/>
        </w:rPr>
      </w:pPr>
    </w:p>
    <w:p w14:paraId="1F2BA9DD" w14:textId="77777777" w:rsidR="00D75A04" w:rsidRPr="007A0E23" w:rsidRDefault="00D75A04" w:rsidP="00D75A04">
      <w:pPr>
        <w:pStyle w:val="sottotitolocampionato10"/>
        <w:rPr>
          <w:color w:val="002060"/>
        </w:rPr>
      </w:pPr>
      <w:r w:rsidRPr="007A0E23">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75A04" w:rsidRPr="007A0E23" w14:paraId="130966F8" w14:textId="77777777" w:rsidTr="0009137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047D8" w14:textId="77777777" w:rsidR="00D75A04" w:rsidRPr="007A0E23" w:rsidRDefault="00D75A04" w:rsidP="008762B6">
            <w:pPr>
              <w:pStyle w:val="headertabella0"/>
              <w:rPr>
                <w:color w:val="002060"/>
              </w:rPr>
            </w:pPr>
            <w:r w:rsidRPr="007A0E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10B07" w14:textId="77777777" w:rsidR="00D75A04" w:rsidRPr="007A0E23" w:rsidRDefault="00D75A04" w:rsidP="008762B6">
            <w:pPr>
              <w:pStyle w:val="headertabella0"/>
              <w:rPr>
                <w:color w:val="002060"/>
              </w:rPr>
            </w:pPr>
            <w:r w:rsidRPr="007A0E23">
              <w:rPr>
                <w:color w:val="002060"/>
              </w:rPr>
              <w:t xml:space="preserve">N° </w:t>
            </w:r>
            <w:proofErr w:type="spellStart"/>
            <w:r w:rsidRPr="007A0E23">
              <w:rPr>
                <w:color w:val="002060"/>
              </w:rPr>
              <w:t>Gior</w:t>
            </w:r>
            <w:proofErr w:type="spellEnd"/>
            <w:r w:rsidRPr="007A0E2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0D20E" w14:textId="77777777" w:rsidR="00D75A04" w:rsidRPr="007A0E23" w:rsidRDefault="00D75A04" w:rsidP="008762B6">
            <w:pPr>
              <w:pStyle w:val="headertabella0"/>
              <w:rPr>
                <w:color w:val="002060"/>
              </w:rPr>
            </w:pPr>
            <w:r w:rsidRPr="007A0E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713A4" w14:textId="77777777" w:rsidR="00D75A04" w:rsidRPr="007A0E23" w:rsidRDefault="00D75A04" w:rsidP="008762B6">
            <w:pPr>
              <w:pStyle w:val="headertabella0"/>
              <w:rPr>
                <w:color w:val="002060"/>
              </w:rPr>
            </w:pPr>
            <w:r w:rsidRPr="007A0E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94907" w14:textId="77777777" w:rsidR="00D75A04" w:rsidRPr="007A0E23" w:rsidRDefault="00D75A04" w:rsidP="008762B6">
            <w:pPr>
              <w:pStyle w:val="headertabella0"/>
              <w:rPr>
                <w:color w:val="002060"/>
              </w:rPr>
            </w:pPr>
            <w:r w:rsidRPr="007A0E23">
              <w:rPr>
                <w:color w:val="002060"/>
              </w:rPr>
              <w:t xml:space="preserve">Data </w:t>
            </w:r>
            <w:proofErr w:type="spellStart"/>
            <w:r w:rsidRPr="007A0E23">
              <w:rPr>
                <w:color w:val="002060"/>
              </w:rPr>
              <w:t>Orig</w:t>
            </w:r>
            <w:proofErr w:type="spellEnd"/>
            <w:r w:rsidRPr="007A0E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37234" w14:textId="77777777" w:rsidR="00D75A04" w:rsidRPr="007A0E23" w:rsidRDefault="00D75A04" w:rsidP="008762B6">
            <w:pPr>
              <w:pStyle w:val="headertabella0"/>
              <w:rPr>
                <w:color w:val="002060"/>
              </w:rPr>
            </w:pPr>
            <w:r w:rsidRPr="007A0E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0F482" w14:textId="77777777" w:rsidR="00D75A04" w:rsidRPr="007A0E23" w:rsidRDefault="00D75A04" w:rsidP="008762B6">
            <w:pPr>
              <w:pStyle w:val="headertabella0"/>
              <w:rPr>
                <w:color w:val="002060"/>
              </w:rPr>
            </w:pPr>
            <w:r w:rsidRPr="007A0E23">
              <w:rPr>
                <w:color w:val="002060"/>
              </w:rPr>
              <w:t xml:space="preserve">Ora </w:t>
            </w:r>
            <w:proofErr w:type="spellStart"/>
            <w:r w:rsidRPr="007A0E23">
              <w:rPr>
                <w:color w:val="002060"/>
              </w:rPr>
              <w:t>Orig</w:t>
            </w:r>
            <w:proofErr w:type="spellEnd"/>
            <w:r w:rsidRPr="007A0E2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0DADE" w14:textId="77777777" w:rsidR="00D75A04" w:rsidRPr="007A0E23" w:rsidRDefault="00D75A04" w:rsidP="008762B6">
            <w:pPr>
              <w:pStyle w:val="headertabella0"/>
              <w:rPr>
                <w:color w:val="002060"/>
              </w:rPr>
            </w:pPr>
            <w:r w:rsidRPr="007A0E23">
              <w:rPr>
                <w:color w:val="002060"/>
              </w:rPr>
              <w:t>Impianto</w:t>
            </w:r>
          </w:p>
        </w:tc>
      </w:tr>
      <w:tr w:rsidR="00D75A04" w:rsidRPr="007A0E23" w14:paraId="06E5D210" w14:textId="77777777" w:rsidTr="000913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431A" w14:textId="77777777" w:rsidR="00D75A04" w:rsidRPr="00091375" w:rsidRDefault="00D75A04" w:rsidP="008762B6">
            <w:pPr>
              <w:pStyle w:val="rowtabella0"/>
              <w:rPr>
                <w:color w:val="002060"/>
                <w:highlight w:val="yellow"/>
              </w:rPr>
            </w:pPr>
            <w:r w:rsidRPr="00091375">
              <w:rPr>
                <w:color w:val="002060"/>
                <w:highlight w:val="yellow"/>
              </w:rPr>
              <w:t>15/03/2025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F756" w14:textId="77777777" w:rsidR="00D75A04" w:rsidRPr="00091375" w:rsidRDefault="00D75A04" w:rsidP="008762B6">
            <w:pPr>
              <w:pStyle w:val="rowtabella0"/>
              <w:jc w:val="center"/>
              <w:rPr>
                <w:color w:val="002060"/>
                <w:highlight w:val="yellow"/>
              </w:rPr>
            </w:pPr>
            <w:r w:rsidRPr="00091375">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F959A" w14:textId="77777777" w:rsidR="00D75A04" w:rsidRPr="00091375" w:rsidRDefault="00D75A04" w:rsidP="008762B6">
            <w:pPr>
              <w:pStyle w:val="rowtabella0"/>
              <w:rPr>
                <w:color w:val="002060"/>
                <w:highlight w:val="yellow"/>
              </w:rPr>
            </w:pPr>
            <w:r w:rsidRPr="00091375">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1C6D" w14:textId="77777777" w:rsidR="00D75A04" w:rsidRPr="00091375" w:rsidRDefault="00D75A04" w:rsidP="008762B6">
            <w:pPr>
              <w:pStyle w:val="rowtabella0"/>
              <w:rPr>
                <w:color w:val="002060"/>
                <w:highlight w:val="yellow"/>
              </w:rPr>
            </w:pPr>
            <w:r w:rsidRPr="00091375">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E2F28" w14:textId="6A204238" w:rsidR="00D75A04" w:rsidRPr="007A0E23" w:rsidRDefault="00D75A04" w:rsidP="008762B6">
            <w:pPr>
              <w:pStyle w:val="rowtabella0"/>
              <w:rPr>
                <w:color w:val="002060"/>
              </w:rPr>
            </w:pPr>
            <w:r w:rsidRPr="007A0E23">
              <w:rPr>
                <w:color w:val="002060"/>
              </w:rPr>
              <w:t>1</w:t>
            </w:r>
            <w:r w:rsidR="00091375">
              <w:rPr>
                <w:color w:val="002060"/>
              </w:rPr>
              <w:t>6</w:t>
            </w:r>
            <w:r w:rsidRPr="007A0E23">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D5CA" w14:textId="77777777" w:rsidR="00D75A04" w:rsidRPr="007A0E23" w:rsidRDefault="00D75A04" w:rsidP="008762B6">
            <w:pPr>
              <w:pStyle w:val="rowtabella0"/>
              <w:jc w:val="center"/>
              <w:rPr>
                <w:color w:val="002060"/>
              </w:rPr>
            </w:pPr>
            <w:r w:rsidRPr="00091375">
              <w:rPr>
                <w:color w:val="002060"/>
                <w:highlight w:val="yellow"/>
              </w:rPr>
              <w:t>16:45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926E" w14:textId="77777777" w:rsidR="00D75A04" w:rsidRPr="007A0E23" w:rsidRDefault="00D75A04" w:rsidP="008762B6">
            <w:pPr>
              <w:pStyle w:val="rowtabella0"/>
              <w:jc w:val="center"/>
              <w:rPr>
                <w:color w:val="002060"/>
              </w:rPr>
            </w:pPr>
            <w:r w:rsidRPr="007A0E2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5CF4" w14:textId="77777777" w:rsidR="00D75A04" w:rsidRPr="007A0E23" w:rsidRDefault="00D75A04" w:rsidP="008762B6">
            <w:pPr>
              <w:rPr>
                <w:color w:val="002060"/>
              </w:rPr>
            </w:pPr>
          </w:p>
        </w:tc>
      </w:tr>
    </w:tbl>
    <w:p w14:paraId="13C920F4" w14:textId="77777777" w:rsidR="00D75A04" w:rsidRPr="007A0E23" w:rsidRDefault="00D75A04" w:rsidP="00D75A04">
      <w:pPr>
        <w:pStyle w:val="breakline"/>
        <w:rPr>
          <w:rFonts w:eastAsiaTheme="minorEastAsia"/>
          <w:color w:val="002060"/>
        </w:rPr>
      </w:pPr>
    </w:p>
    <w:p w14:paraId="2601DD3A" w14:textId="77777777" w:rsidR="00D75A04" w:rsidRPr="007A0E23" w:rsidRDefault="00D75A04" w:rsidP="00D75A04">
      <w:pPr>
        <w:pStyle w:val="breakline"/>
        <w:rPr>
          <w:color w:val="002060"/>
        </w:rPr>
      </w:pPr>
    </w:p>
    <w:p w14:paraId="3090B078" w14:textId="77777777" w:rsidR="00D75A04" w:rsidRPr="007A0E23" w:rsidRDefault="00D75A04" w:rsidP="00D75A04">
      <w:pPr>
        <w:pStyle w:val="titoloprinc0"/>
        <w:rPr>
          <w:color w:val="002060"/>
        </w:rPr>
      </w:pPr>
      <w:r w:rsidRPr="007A0E23">
        <w:rPr>
          <w:color w:val="002060"/>
        </w:rPr>
        <w:t>RISULTATI</w:t>
      </w:r>
    </w:p>
    <w:p w14:paraId="39CEC07D" w14:textId="77777777" w:rsidR="00D75A04" w:rsidRPr="007A0E23" w:rsidRDefault="00D75A04" w:rsidP="00D75A04">
      <w:pPr>
        <w:pStyle w:val="breakline"/>
        <w:rPr>
          <w:color w:val="002060"/>
        </w:rPr>
      </w:pPr>
    </w:p>
    <w:p w14:paraId="4BBB4D88" w14:textId="77777777" w:rsidR="00D75A04" w:rsidRPr="007A0E23" w:rsidRDefault="00D75A04" w:rsidP="00D75A04">
      <w:pPr>
        <w:pStyle w:val="sottotitolocampionato10"/>
        <w:rPr>
          <w:color w:val="002060"/>
        </w:rPr>
      </w:pPr>
      <w:r w:rsidRPr="007A0E23">
        <w:rPr>
          <w:color w:val="002060"/>
        </w:rPr>
        <w:t>RISULTATI UFFICIALI GARE DEL 09/03/2025</w:t>
      </w:r>
    </w:p>
    <w:p w14:paraId="33A7E4D8" w14:textId="77777777" w:rsidR="00091375" w:rsidRPr="00091375" w:rsidRDefault="00091375" w:rsidP="00091375">
      <w:pPr>
        <w:pStyle w:val="sottotitolocampionato20"/>
        <w:spacing w:before="0" w:beforeAutospacing="0" w:after="0" w:afterAutospacing="0"/>
        <w:rPr>
          <w:rFonts w:ascii="Arial" w:hAnsi="Arial" w:cs="Arial"/>
          <w:color w:val="002060"/>
          <w:sz w:val="20"/>
          <w:szCs w:val="20"/>
        </w:rPr>
      </w:pPr>
      <w:r w:rsidRPr="00091375">
        <w:rPr>
          <w:rFonts w:ascii="Arial" w:hAnsi="Arial" w:cs="Arial"/>
          <w:color w:val="002060"/>
          <w:sz w:val="20"/>
          <w:szCs w:val="20"/>
        </w:rPr>
        <w:t>Si trascrivono qui di seguito i risultati ufficiali delle gare disputate</w:t>
      </w:r>
    </w:p>
    <w:p w14:paraId="16462163" w14:textId="77777777" w:rsidR="00D75A04" w:rsidRPr="007A0E23" w:rsidRDefault="00D75A04" w:rsidP="00D75A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75A04" w:rsidRPr="007A0E23" w14:paraId="01E52BA3"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70E0C0AE"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BA11E" w14:textId="77777777" w:rsidR="00D75A04" w:rsidRPr="007A0E23" w:rsidRDefault="00D75A04" w:rsidP="008762B6">
                  <w:pPr>
                    <w:pStyle w:val="headertabella0"/>
                    <w:rPr>
                      <w:color w:val="002060"/>
                    </w:rPr>
                  </w:pPr>
                  <w:r w:rsidRPr="007A0E23">
                    <w:rPr>
                      <w:color w:val="002060"/>
                    </w:rPr>
                    <w:t>GIRONE G - 4 Giornata - A</w:t>
                  </w:r>
                </w:p>
              </w:tc>
            </w:tr>
            <w:tr w:rsidR="00D75A04" w:rsidRPr="007A0E23" w14:paraId="3741EA5D"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4CC9AB" w14:textId="77777777" w:rsidR="00D75A04" w:rsidRPr="007A0E23" w:rsidRDefault="00D75A04" w:rsidP="008762B6">
                  <w:pPr>
                    <w:pStyle w:val="rowtabella0"/>
                    <w:rPr>
                      <w:color w:val="002060"/>
                    </w:rPr>
                  </w:pPr>
                  <w:r w:rsidRPr="007A0E23">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1AC12" w14:textId="77777777" w:rsidR="00D75A04" w:rsidRPr="007A0E23" w:rsidRDefault="00D75A04" w:rsidP="008762B6">
                  <w:pPr>
                    <w:pStyle w:val="rowtabella0"/>
                    <w:rPr>
                      <w:color w:val="002060"/>
                    </w:rPr>
                  </w:pPr>
                  <w:r w:rsidRPr="007A0E23">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2E743" w14:textId="77777777" w:rsidR="00D75A04" w:rsidRPr="007A0E23" w:rsidRDefault="00D75A04" w:rsidP="008762B6">
                  <w:pPr>
                    <w:pStyle w:val="rowtabella0"/>
                    <w:jc w:val="center"/>
                    <w:rPr>
                      <w:color w:val="002060"/>
                    </w:rPr>
                  </w:pPr>
                  <w:r w:rsidRPr="007A0E23">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EBC13" w14:textId="77777777" w:rsidR="00D75A04" w:rsidRPr="007A0E23" w:rsidRDefault="00D75A04" w:rsidP="008762B6">
                  <w:pPr>
                    <w:pStyle w:val="rowtabella0"/>
                    <w:jc w:val="center"/>
                    <w:rPr>
                      <w:color w:val="002060"/>
                    </w:rPr>
                  </w:pPr>
                  <w:r w:rsidRPr="007A0E23">
                    <w:rPr>
                      <w:color w:val="002060"/>
                    </w:rPr>
                    <w:t> </w:t>
                  </w:r>
                </w:p>
              </w:tc>
            </w:tr>
            <w:tr w:rsidR="00D75A04" w:rsidRPr="007A0E23" w14:paraId="614BA63D"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C8B3DE" w14:textId="77777777" w:rsidR="00D75A04" w:rsidRPr="007A0E23" w:rsidRDefault="00D75A04" w:rsidP="008762B6">
                  <w:pPr>
                    <w:pStyle w:val="rowtabella0"/>
                    <w:rPr>
                      <w:color w:val="002060"/>
                    </w:rPr>
                  </w:pPr>
                  <w:r w:rsidRPr="007A0E23">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A953CC" w14:textId="77777777" w:rsidR="00D75A04" w:rsidRPr="007A0E23" w:rsidRDefault="00D75A04" w:rsidP="008762B6">
                  <w:pPr>
                    <w:pStyle w:val="rowtabella0"/>
                    <w:rPr>
                      <w:color w:val="002060"/>
                    </w:rPr>
                  </w:pPr>
                  <w:r w:rsidRPr="007A0E23">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006E3C" w14:textId="77777777" w:rsidR="00D75A04" w:rsidRPr="007A0E23" w:rsidRDefault="00D75A04" w:rsidP="008762B6">
                  <w:pPr>
                    <w:pStyle w:val="rowtabella0"/>
                    <w:jc w:val="center"/>
                    <w:rPr>
                      <w:color w:val="002060"/>
                    </w:rPr>
                  </w:pPr>
                  <w:r w:rsidRPr="007A0E23">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91C552" w14:textId="77777777" w:rsidR="00D75A04" w:rsidRPr="007A0E23" w:rsidRDefault="00D75A04" w:rsidP="008762B6">
                  <w:pPr>
                    <w:pStyle w:val="rowtabella0"/>
                    <w:jc w:val="center"/>
                    <w:rPr>
                      <w:color w:val="002060"/>
                    </w:rPr>
                  </w:pPr>
                  <w:r w:rsidRPr="007A0E23">
                    <w:rPr>
                      <w:color w:val="002060"/>
                    </w:rPr>
                    <w:t> </w:t>
                  </w:r>
                </w:p>
              </w:tc>
            </w:tr>
            <w:tr w:rsidR="00D75A04" w:rsidRPr="007A0E23" w14:paraId="62D43C04"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356EFE" w14:textId="77777777" w:rsidR="00D75A04" w:rsidRPr="007A0E23" w:rsidRDefault="00D75A04" w:rsidP="008762B6">
                  <w:pPr>
                    <w:pStyle w:val="rowtabella0"/>
                    <w:rPr>
                      <w:color w:val="002060"/>
                    </w:rPr>
                  </w:pPr>
                  <w:r w:rsidRPr="007A0E23">
                    <w:rPr>
                      <w:color w:val="002060"/>
                    </w:rPr>
                    <w:t>(1) 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FD147" w14:textId="77777777" w:rsidR="00D75A04" w:rsidRPr="007A0E23" w:rsidRDefault="00D75A04" w:rsidP="008762B6">
                  <w:pPr>
                    <w:pStyle w:val="rowtabella0"/>
                    <w:rPr>
                      <w:color w:val="002060"/>
                    </w:rPr>
                  </w:pPr>
                  <w:r w:rsidRPr="007A0E23">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C63D0" w14:textId="77777777" w:rsidR="00D75A04" w:rsidRPr="007A0E23" w:rsidRDefault="00D75A04" w:rsidP="008762B6">
                  <w:pPr>
                    <w:pStyle w:val="rowtabella0"/>
                    <w:jc w:val="center"/>
                    <w:rPr>
                      <w:color w:val="002060"/>
                    </w:rPr>
                  </w:pPr>
                  <w:r w:rsidRPr="007A0E23">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E064C" w14:textId="77777777" w:rsidR="00D75A04" w:rsidRPr="007A0E23" w:rsidRDefault="00D75A04" w:rsidP="008762B6">
                  <w:pPr>
                    <w:pStyle w:val="rowtabella0"/>
                    <w:jc w:val="center"/>
                    <w:rPr>
                      <w:color w:val="002060"/>
                    </w:rPr>
                  </w:pPr>
                  <w:r w:rsidRPr="007A0E23">
                    <w:rPr>
                      <w:color w:val="002060"/>
                    </w:rPr>
                    <w:t> </w:t>
                  </w:r>
                </w:p>
              </w:tc>
            </w:tr>
            <w:tr w:rsidR="00D75A04" w:rsidRPr="007A0E23" w14:paraId="7FA1FC60"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030F5E51" w14:textId="77777777" w:rsidR="00D75A04" w:rsidRPr="007A0E23" w:rsidRDefault="00D75A04" w:rsidP="008762B6">
                  <w:pPr>
                    <w:pStyle w:val="rowtabella0"/>
                    <w:rPr>
                      <w:color w:val="002060"/>
                    </w:rPr>
                  </w:pPr>
                  <w:r w:rsidRPr="007A0E23">
                    <w:rPr>
                      <w:color w:val="002060"/>
                    </w:rPr>
                    <w:lastRenderedPageBreak/>
                    <w:t>(1) - disputata il 11/03/2025</w:t>
                  </w:r>
                </w:p>
              </w:tc>
            </w:tr>
          </w:tbl>
          <w:p w14:paraId="045BDC80" w14:textId="77777777" w:rsidR="00D75A04" w:rsidRPr="007A0E23" w:rsidRDefault="00D75A04" w:rsidP="008762B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14ACEAFE"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6DB03" w14:textId="77777777" w:rsidR="00D75A04" w:rsidRPr="007A0E23" w:rsidRDefault="00D75A04" w:rsidP="008762B6">
                  <w:pPr>
                    <w:pStyle w:val="headertabella0"/>
                    <w:rPr>
                      <w:color w:val="002060"/>
                    </w:rPr>
                  </w:pPr>
                  <w:r w:rsidRPr="007A0E23">
                    <w:rPr>
                      <w:color w:val="002060"/>
                    </w:rPr>
                    <w:lastRenderedPageBreak/>
                    <w:t>GIRONE SA - 4 Giornata - A</w:t>
                  </w:r>
                </w:p>
              </w:tc>
            </w:tr>
            <w:tr w:rsidR="00D75A04" w:rsidRPr="007A0E23" w14:paraId="34F4F78A"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BFD123" w14:textId="77777777" w:rsidR="00D75A04" w:rsidRPr="007A0E23" w:rsidRDefault="00D75A04" w:rsidP="008762B6">
                  <w:pPr>
                    <w:pStyle w:val="rowtabella0"/>
                    <w:rPr>
                      <w:color w:val="002060"/>
                    </w:rPr>
                  </w:pPr>
                  <w:r w:rsidRPr="007A0E23">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714C5" w14:textId="77777777" w:rsidR="00D75A04" w:rsidRPr="007A0E23" w:rsidRDefault="00D75A04" w:rsidP="008762B6">
                  <w:pPr>
                    <w:pStyle w:val="rowtabella0"/>
                    <w:rPr>
                      <w:color w:val="002060"/>
                    </w:rPr>
                  </w:pPr>
                  <w:r w:rsidRPr="007A0E23">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47001" w14:textId="77777777" w:rsidR="00D75A04" w:rsidRPr="007A0E23" w:rsidRDefault="00D75A04" w:rsidP="008762B6">
                  <w:pPr>
                    <w:pStyle w:val="rowtabella0"/>
                    <w:jc w:val="center"/>
                    <w:rPr>
                      <w:color w:val="002060"/>
                    </w:rPr>
                  </w:pPr>
                  <w:r w:rsidRPr="007A0E23">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9B72D" w14:textId="77777777" w:rsidR="00D75A04" w:rsidRPr="007A0E23" w:rsidRDefault="00D75A04" w:rsidP="008762B6">
                  <w:pPr>
                    <w:pStyle w:val="rowtabella0"/>
                    <w:jc w:val="center"/>
                    <w:rPr>
                      <w:color w:val="002060"/>
                    </w:rPr>
                  </w:pPr>
                  <w:r w:rsidRPr="007A0E23">
                    <w:rPr>
                      <w:color w:val="002060"/>
                    </w:rPr>
                    <w:t> </w:t>
                  </w:r>
                </w:p>
              </w:tc>
            </w:tr>
            <w:tr w:rsidR="00D75A04" w:rsidRPr="007A0E23" w14:paraId="3D8F87F7"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C939D5" w14:textId="77777777" w:rsidR="00D75A04" w:rsidRPr="007A0E23" w:rsidRDefault="00D75A04" w:rsidP="008762B6">
                  <w:pPr>
                    <w:pStyle w:val="rowtabella0"/>
                    <w:rPr>
                      <w:color w:val="002060"/>
                    </w:rPr>
                  </w:pPr>
                  <w:r w:rsidRPr="007A0E23">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BC6BE9" w14:textId="77777777" w:rsidR="00D75A04" w:rsidRPr="007A0E23" w:rsidRDefault="00D75A04" w:rsidP="008762B6">
                  <w:pPr>
                    <w:pStyle w:val="rowtabella0"/>
                    <w:rPr>
                      <w:color w:val="002060"/>
                    </w:rPr>
                  </w:pPr>
                  <w:r w:rsidRPr="007A0E23">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8480B8" w14:textId="77777777" w:rsidR="00D75A04" w:rsidRPr="007A0E23" w:rsidRDefault="00D75A04" w:rsidP="008762B6">
                  <w:pPr>
                    <w:pStyle w:val="rowtabella0"/>
                    <w:jc w:val="center"/>
                    <w:rPr>
                      <w:color w:val="002060"/>
                    </w:rPr>
                  </w:pPr>
                  <w:r w:rsidRPr="007A0E23">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4AD9B9" w14:textId="77777777" w:rsidR="00D75A04" w:rsidRPr="007A0E23" w:rsidRDefault="00D75A04" w:rsidP="008762B6">
                  <w:pPr>
                    <w:pStyle w:val="rowtabella0"/>
                    <w:jc w:val="center"/>
                    <w:rPr>
                      <w:color w:val="002060"/>
                    </w:rPr>
                  </w:pPr>
                  <w:r w:rsidRPr="007A0E23">
                    <w:rPr>
                      <w:color w:val="002060"/>
                    </w:rPr>
                    <w:t> </w:t>
                  </w:r>
                </w:p>
              </w:tc>
            </w:tr>
            <w:tr w:rsidR="00D75A04" w:rsidRPr="007A0E23" w14:paraId="69DB6E41"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5FEEF0" w14:textId="77777777" w:rsidR="00D75A04" w:rsidRPr="007A0E23" w:rsidRDefault="00D75A04" w:rsidP="008762B6">
                  <w:pPr>
                    <w:pStyle w:val="rowtabella0"/>
                    <w:rPr>
                      <w:color w:val="002060"/>
                    </w:rPr>
                  </w:pPr>
                  <w:r w:rsidRPr="007A0E23">
                    <w:rPr>
                      <w:color w:val="002060"/>
                    </w:rPr>
                    <w:t xml:space="preserve">ITALSERVICE C5 </w:t>
                  </w:r>
                  <w:proofErr w:type="gramStart"/>
                  <w:r w:rsidRPr="007A0E23">
                    <w:rPr>
                      <w:color w:val="002060"/>
                    </w:rPr>
                    <w:t>SQ.B</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E4FB7" w14:textId="77777777" w:rsidR="00D75A04" w:rsidRPr="007A0E23" w:rsidRDefault="00D75A04" w:rsidP="008762B6">
                  <w:pPr>
                    <w:pStyle w:val="rowtabella0"/>
                    <w:rPr>
                      <w:color w:val="002060"/>
                    </w:rPr>
                  </w:pPr>
                  <w:r w:rsidRPr="007A0E23">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51A36" w14:textId="77777777" w:rsidR="00D75A04" w:rsidRPr="007A0E23" w:rsidRDefault="00D75A04" w:rsidP="008762B6">
                  <w:pPr>
                    <w:pStyle w:val="rowtabella0"/>
                    <w:jc w:val="center"/>
                    <w:rPr>
                      <w:color w:val="002060"/>
                    </w:rPr>
                  </w:pPr>
                  <w:r w:rsidRPr="007A0E23">
                    <w:rPr>
                      <w:color w:val="002060"/>
                    </w:rPr>
                    <w:t>12 - 2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B77B0" w14:textId="77777777" w:rsidR="00D75A04" w:rsidRPr="007A0E23" w:rsidRDefault="00D75A04" w:rsidP="008762B6">
                  <w:pPr>
                    <w:pStyle w:val="rowtabella0"/>
                    <w:jc w:val="center"/>
                    <w:rPr>
                      <w:color w:val="002060"/>
                    </w:rPr>
                  </w:pPr>
                  <w:r w:rsidRPr="007A0E23">
                    <w:rPr>
                      <w:color w:val="002060"/>
                    </w:rPr>
                    <w:t> </w:t>
                  </w:r>
                </w:p>
              </w:tc>
            </w:tr>
          </w:tbl>
          <w:p w14:paraId="2221B338" w14:textId="77777777" w:rsidR="00D75A04" w:rsidRPr="007A0E23" w:rsidRDefault="00D75A04" w:rsidP="008762B6">
            <w:pPr>
              <w:rPr>
                <w:color w:val="002060"/>
              </w:rPr>
            </w:pPr>
          </w:p>
        </w:tc>
      </w:tr>
    </w:tbl>
    <w:p w14:paraId="4FC7B9D8" w14:textId="77777777" w:rsidR="00D75A04" w:rsidRPr="007A0E23" w:rsidRDefault="00D75A04" w:rsidP="00D75A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75A04" w:rsidRPr="007A0E23" w14:paraId="20E86243"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52CA8F60"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18510" w14:textId="77777777" w:rsidR="00D75A04" w:rsidRPr="007A0E23" w:rsidRDefault="00D75A04" w:rsidP="008762B6">
                  <w:pPr>
                    <w:pStyle w:val="headertabella0"/>
                    <w:rPr>
                      <w:color w:val="002060"/>
                    </w:rPr>
                  </w:pPr>
                  <w:r w:rsidRPr="007A0E23">
                    <w:rPr>
                      <w:color w:val="002060"/>
                    </w:rPr>
                    <w:t>GIRONE SB - 4 Giornata - A</w:t>
                  </w:r>
                </w:p>
              </w:tc>
            </w:tr>
            <w:tr w:rsidR="00D75A04" w:rsidRPr="007A0E23" w14:paraId="2ED61234"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EB4A8A" w14:textId="77777777" w:rsidR="00D75A04" w:rsidRPr="007A0E23" w:rsidRDefault="00D75A04" w:rsidP="008762B6">
                  <w:pPr>
                    <w:pStyle w:val="rowtabella0"/>
                    <w:rPr>
                      <w:color w:val="002060"/>
                    </w:rPr>
                  </w:pPr>
                  <w:r w:rsidRPr="007A0E23">
                    <w:rPr>
                      <w:color w:val="002060"/>
                    </w:rPr>
                    <w:t xml:space="preserve">(1) AUDAX 1970 </w:t>
                  </w:r>
                  <w:proofErr w:type="gramStart"/>
                  <w:r w:rsidRPr="007A0E23">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762DB" w14:textId="77777777" w:rsidR="00D75A04" w:rsidRPr="007A0E23" w:rsidRDefault="00D75A04" w:rsidP="008762B6">
                  <w:pPr>
                    <w:pStyle w:val="rowtabella0"/>
                    <w:rPr>
                      <w:color w:val="002060"/>
                    </w:rPr>
                  </w:pPr>
                  <w:r w:rsidRPr="007A0E23">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8336B" w14:textId="77777777" w:rsidR="00D75A04" w:rsidRPr="007A0E23" w:rsidRDefault="00D75A04" w:rsidP="008762B6">
                  <w:pPr>
                    <w:pStyle w:val="rowtabella0"/>
                    <w:jc w:val="center"/>
                    <w:rPr>
                      <w:color w:val="002060"/>
                    </w:rPr>
                  </w:pPr>
                  <w:r w:rsidRPr="007A0E23">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94AC3" w14:textId="77777777" w:rsidR="00D75A04" w:rsidRPr="007A0E23" w:rsidRDefault="00D75A04" w:rsidP="008762B6">
                  <w:pPr>
                    <w:pStyle w:val="rowtabella0"/>
                    <w:jc w:val="center"/>
                    <w:rPr>
                      <w:color w:val="002060"/>
                    </w:rPr>
                  </w:pPr>
                  <w:r w:rsidRPr="007A0E23">
                    <w:rPr>
                      <w:color w:val="002060"/>
                    </w:rPr>
                    <w:t> </w:t>
                  </w:r>
                </w:p>
              </w:tc>
            </w:tr>
            <w:tr w:rsidR="00D75A04" w:rsidRPr="007A0E23" w14:paraId="42C63B3A"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8515ED" w14:textId="77777777" w:rsidR="00D75A04" w:rsidRPr="007A0E23" w:rsidRDefault="00D75A04" w:rsidP="008762B6">
                  <w:pPr>
                    <w:pStyle w:val="rowtabella0"/>
                    <w:rPr>
                      <w:color w:val="002060"/>
                    </w:rPr>
                  </w:pPr>
                  <w:r w:rsidRPr="007A0E23">
                    <w:rPr>
                      <w:color w:val="002060"/>
                    </w:rPr>
                    <w:t>(1) SPORTFLY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A7186A" w14:textId="77777777" w:rsidR="00D75A04" w:rsidRPr="007A0E23" w:rsidRDefault="00D75A04" w:rsidP="008762B6">
                  <w:pPr>
                    <w:pStyle w:val="rowtabella0"/>
                    <w:rPr>
                      <w:color w:val="002060"/>
                    </w:rPr>
                  </w:pPr>
                  <w:r w:rsidRPr="007A0E23">
                    <w:rPr>
                      <w:color w:val="002060"/>
                    </w:rPr>
                    <w:t xml:space="preserve">- CALCIO A 5 CORINALDO </w:t>
                  </w:r>
                  <w:proofErr w:type="gramStart"/>
                  <w:r w:rsidRPr="007A0E23">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6062E3" w14:textId="77777777" w:rsidR="00D75A04" w:rsidRPr="007A0E23" w:rsidRDefault="00D75A04" w:rsidP="008762B6">
                  <w:pPr>
                    <w:pStyle w:val="rowtabella0"/>
                    <w:jc w:val="center"/>
                    <w:rPr>
                      <w:color w:val="002060"/>
                    </w:rPr>
                  </w:pPr>
                  <w:r w:rsidRPr="007A0E23">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BE8A23" w14:textId="77777777" w:rsidR="00D75A04" w:rsidRPr="007A0E23" w:rsidRDefault="00D75A04" w:rsidP="008762B6">
                  <w:pPr>
                    <w:pStyle w:val="rowtabella0"/>
                    <w:jc w:val="center"/>
                    <w:rPr>
                      <w:color w:val="002060"/>
                    </w:rPr>
                  </w:pPr>
                  <w:r w:rsidRPr="007A0E23">
                    <w:rPr>
                      <w:color w:val="002060"/>
                    </w:rPr>
                    <w:t> </w:t>
                  </w:r>
                </w:p>
              </w:tc>
            </w:tr>
            <w:tr w:rsidR="00D75A04" w:rsidRPr="007A0E23" w14:paraId="27FFAC7F"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B0A18" w14:textId="77777777" w:rsidR="00D75A04" w:rsidRPr="007A0E23" w:rsidRDefault="00D75A04" w:rsidP="008762B6">
                  <w:pPr>
                    <w:pStyle w:val="rowtabella0"/>
                    <w:rPr>
                      <w:color w:val="002060"/>
                    </w:rPr>
                  </w:pPr>
                  <w:r w:rsidRPr="007A0E23">
                    <w:rPr>
                      <w:color w:val="002060"/>
                    </w:rPr>
                    <w:t>(1)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F1561" w14:textId="77777777" w:rsidR="00D75A04" w:rsidRPr="007A0E23" w:rsidRDefault="00D75A04" w:rsidP="008762B6">
                  <w:pPr>
                    <w:pStyle w:val="rowtabella0"/>
                    <w:rPr>
                      <w:color w:val="002060"/>
                    </w:rPr>
                  </w:pPr>
                  <w:r w:rsidRPr="007A0E23">
                    <w:rPr>
                      <w:color w:val="002060"/>
                    </w:rPr>
                    <w:t>- ITALSERVICE C5 SQ.C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42234" w14:textId="77777777" w:rsidR="00D75A04" w:rsidRPr="007A0E23" w:rsidRDefault="00D75A04" w:rsidP="008762B6">
                  <w:pPr>
                    <w:pStyle w:val="rowtabella0"/>
                    <w:jc w:val="center"/>
                    <w:rPr>
                      <w:color w:val="002060"/>
                    </w:rPr>
                  </w:pPr>
                  <w:r w:rsidRPr="007A0E2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0D107" w14:textId="77777777" w:rsidR="00D75A04" w:rsidRPr="007A0E23" w:rsidRDefault="00D75A04" w:rsidP="008762B6">
                  <w:pPr>
                    <w:pStyle w:val="rowtabella0"/>
                    <w:jc w:val="center"/>
                    <w:rPr>
                      <w:color w:val="002060"/>
                    </w:rPr>
                  </w:pPr>
                  <w:r w:rsidRPr="007A0E23">
                    <w:rPr>
                      <w:color w:val="002060"/>
                    </w:rPr>
                    <w:t> </w:t>
                  </w:r>
                </w:p>
              </w:tc>
            </w:tr>
            <w:tr w:rsidR="00D75A04" w:rsidRPr="007A0E23" w14:paraId="2C1E3191"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16894B65" w14:textId="77777777" w:rsidR="00D75A04" w:rsidRPr="007A0E23" w:rsidRDefault="00D75A04" w:rsidP="008762B6">
                  <w:pPr>
                    <w:pStyle w:val="rowtabella0"/>
                    <w:rPr>
                      <w:color w:val="002060"/>
                    </w:rPr>
                  </w:pPr>
                  <w:r w:rsidRPr="007A0E23">
                    <w:rPr>
                      <w:color w:val="002060"/>
                    </w:rPr>
                    <w:t>(1) - disputata il 08/03/2025</w:t>
                  </w:r>
                </w:p>
              </w:tc>
            </w:tr>
          </w:tbl>
          <w:p w14:paraId="1D605348" w14:textId="77777777" w:rsidR="00D75A04" w:rsidRPr="007A0E23" w:rsidRDefault="00D75A04" w:rsidP="008762B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0BB8FA4B"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7AF33" w14:textId="77777777" w:rsidR="00D75A04" w:rsidRPr="007A0E23" w:rsidRDefault="00D75A04" w:rsidP="008762B6">
                  <w:pPr>
                    <w:pStyle w:val="headertabella0"/>
                    <w:rPr>
                      <w:color w:val="002060"/>
                    </w:rPr>
                  </w:pPr>
                  <w:r w:rsidRPr="007A0E23">
                    <w:rPr>
                      <w:color w:val="002060"/>
                    </w:rPr>
                    <w:t>GIRONE SC - 4 Giornata - A</w:t>
                  </w:r>
                </w:p>
              </w:tc>
            </w:tr>
            <w:tr w:rsidR="00D75A04" w:rsidRPr="007A0E23" w14:paraId="314D91D8"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66BCA7" w14:textId="77777777" w:rsidR="00D75A04" w:rsidRPr="007A0E23" w:rsidRDefault="00D75A04" w:rsidP="008762B6">
                  <w:pPr>
                    <w:pStyle w:val="rowtabella0"/>
                    <w:rPr>
                      <w:color w:val="002060"/>
                    </w:rPr>
                  </w:pPr>
                  <w:r w:rsidRPr="007A0E23">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02F5B" w14:textId="77777777" w:rsidR="00D75A04" w:rsidRPr="007A0E23" w:rsidRDefault="00D75A04" w:rsidP="008762B6">
                  <w:pPr>
                    <w:pStyle w:val="rowtabella0"/>
                    <w:rPr>
                      <w:color w:val="002060"/>
                    </w:rPr>
                  </w:pPr>
                  <w:r w:rsidRPr="007A0E23">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583FB" w14:textId="77777777" w:rsidR="00D75A04" w:rsidRPr="007A0E23" w:rsidRDefault="00D75A04" w:rsidP="008762B6">
                  <w:pPr>
                    <w:pStyle w:val="rowtabella0"/>
                    <w:jc w:val="center"/>
                    <w:rPr>
                      <w:color w:val="002060"/>
                    </w:rPr>
                  </w:pPr>
                  <w:r w:rsidRPr="007A0E23">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530CA" w14:textId="77777777" w:rsidR="00D75A04" w:rsidRPr="007A0E23" w:rsidRDefault="00D75A04" w:rsidP="008762B6">
                  <w:pPr>
                    <w:pStyle w:val="rowtabella0"/>
                    <w:jc w:val="center"/>
                    <w:rPr>
                      <w:color w:val="002060"/>
                    </w:rPr>
                  </w:pPr>
                  <w:r w:rsidRPr="007A0E23">
                    <w:rPr>
                      <w:color w:val="002060"/>
                    </w:rPr>
                    <w:t> </w:t>
                  </w:r>
                </w:p>
              </w:tc>
            </w:tr>
            <w:tr w:rsidR="00D75A04" w:rsidRPr="007A0E23" w14:paraId="2F108E80"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E0EADB" w14:textId="77777777" w:rsidR="00D75A04" w:rsidRPr="007A0E23" w:rsidRDefault="00D75A04" w:rsidP="008762B6">
                  <w:pPr>
                    <w:pStyle w:val="rowtabella0"/>
                    <w:rPr>
                      <w:color w:val="002060"/>
                    </w:rPr>
                  </w:pPr>
                  <w:r w:rsidRPr="007A0E23">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9E8FCD" w14:textId="77777777" w:rsidR="00D75A04" w:rsidRPr="007A0E23" w:rsidRDefault="00D75A04" w:rsidP="008762B6">
                  <w:pPr>
                    <w:pStyle w:val="rowtabella0"/>
                    <w:rPr>
                      <w:color w:val="002060"/>
                    </w:rPr>
                  </w:pPr>
                  <w:r w:rsidRPr="007A0E23">
                    <w:rPr>
                      <w:color w:val="002060"/>
                    </w:rPr>
                    <w:t>- AMICI DEL CENTROSOCIOSQ.C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FF86D0" w14:textId="77777777" w:rsidR="00D75A04" w:rsidRPr="007A0E23" w:rsidRDefault="00D75A04" w:rsidP="008762B6">
                  <w:pPr>
                    <w:pStyle w:val="rowtabella0"/>
                    <w:jc w:val="center"/>
                    <w:rPr>
                      <w:color w:val="002060"/>
                    </w:rPr>
                  </w:pPr>
                  <w:r w:rsidRPr="007A0E23">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E39D26" w14:textId="77777777" w:rsidR="00D75A04" w:rsidRPr="007A0E23" w:rsidRDefault="00D75A04" w:rsidP="008762B6">
                  <w:pPr>
                    <w:pStyle w:val="rowtabella0"/>
                    <w:jc w:val="center"/>
                    <w:rPr>
                      <w:color w:val="002060"/>
                    </w:rPr>
                  </w:pPr>
                  <w:r w:rsidRPr="007A0E23">
                    <w:rPr>
                      <w:color w:val="002060"/>
                    </w:rPr>
                    <w:t> </w:t>
                  </w:r>
                </w:p>
              </w:tc>
            </w:tr>
            <w:tr w:rsidR="00D75A04" w:rsidRPr="007A0E23" w14:paraId="59434F6E"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379A38" w14:textId="77777777" w:rsidR="00D75A04" w:rsidRPr="007A0E23" w:rsidRDefault="00D75A04" w:rsidP="008762B6">
                  <w:pPr>
                    <w:pStyle w:val="rowtabella0"/>
                    <w:rPr>
                      <w:color w:val="002060"/>
                    </w:rPr>
                  </w:pPr>
                  <w:r w:rsidRPr="007A0E23">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242864" w14:textId="77777777" w:rsidR="00D75A04" w:rsidRPr="007A0E23" w:rsidRDefault="00D75A04" w:rsidP="008762B6">
                  <w:pPr>
                    <w:pStyle w:val="rowtabella0"/>
                    <w:rPr>
                      <w:color w:val="002060"/>
                    </w:rPr>
                  </w:pPr>
                  <w:r w:rsidRPr="007A0E23">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2E5A32" w14:textId="77777777" w:rsidR="00D75A04" w:rsidRPr="007A0E23" w:rsidRDefault="00D75A04" w:rsidP="008762B6">
                  <w:pPr>
                    <w:pStyle w:val="rowtabella0"/>
                    <w:jc w:val="center"/>
                    <w:rPr>
                      <w:color w:val="002060"/>
                    </w:rPr>
                  </w:pPr>
                  <w:r w:rsidRPr="007A0E23">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71025" w14:textId="77777777" w:rsidR="00D75A04" w:rsidRPr="007A0E23" w:rsidRDefault="00D75A04" w:rsidP="008762B6">
                  <w:pPr>
                    <w:pStyle w:val="rowtabella0"/>
                    <w:jc w:val="center"/>
                    <w:rPr>
                      <w:color w:val="002060"/>
                    </w:rPr>
                  </w:pPr>
                  <w:r w:rsidRPr="007A0E23">
                    <w:rPr>
                      <w:color w:val="002060"/>
                    </w:rPr>
                    <w:t> </w:t>
                  </w:r>
                </w:p>
              </w:tc>
            </w:tr>
            <w:tr w:rsidR="00D75A04" w:rsidRPr="007A0E23" w14:paraId="08A5E640"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064B0FB2" w14:textId="77777777" w:rsidR="00D75A04" w:rsidRPr="007A0E23" w:rsidRDefault="00D75A04" w:rsidP="008762B6">
                  <w:pPr>
                    <w:pStyle w:val="rowtabella0"/>
                    <w:rPr>
                      <w:color w:val="002060"/>
                    </w:rPr>
                  </w:pPr>
                  <w:r w:rsidRPr="007A0E23">
                    <w:rPr>
                      <w:color w:val="002060"/>
                    </w:rPr>
                    <w:t>(1) - disputata il 08/03/2025</w:t>
                  </w:r>
                </w:p>
              </w:tc>
            </w:tr>
          </w:tbl>
          <w:p w14:paraId="5F7EDCC5" w14:textId="77777777" w:rsidR="00D75A04" w:rsidRPr="007A0E23" w:rsidRDefault="00D75A04" w:rsidP="008762B6">
            <w:pPr>
              <w:rPr>
                <w:color w:val="002060"/>
              </w:rPr>
            </w:pPr>
          </w:p>
        </w:tc>
      </w:tr>
    </w:tbl>
    <w:p w14:paraId="0E0E5F03" w14:textId="77777777" w:rsidR="00D75A04" w:rsidRPr="007A0E23" w:rsidRDefault="00D75A04" w:rsidP="00D75A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75A04" w:rsidRPr="007A0E23" w14:paraId="6F543A27"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6A438279"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FB22E" w14:textId="77777777" w:rsidR="00D75A04" w:rsidRPr="007A0E23" w:rsidRDefault="00D75A04" w:rsidP="008762B6">
                  <w:pPr>
                    <w:pStyle w:val="headertabella0"/>
                    <w:rPr>
                      <w:color w:val="002060"/>
                    </w:rPr>
                  </w:pPr>
                  <w:r w:rsidRPr="007A0E23">
                    <w:rPr>
                      <w:color w:val="002060"/>
                    </w:rPr>
                    <w:t>GIRONE SD - 4 Giornata - A</w:t>
                  </w:r>
                </w:p>
              </w:tc>
            </w:tr>
            <w:tr w:rsidR="00D75A04" w:rsidRPr="007A0E23" w14:paraId="7597B92A"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F14E26" w14:textId="77777777" w:rsidR="00D75A04" w:rsidRPr="007A0E23" w:rsidRDefault="00D75A04" w:rsidP="008762B6">
                  <w:pPr>
                    <w:pStyle w:val="rowtabella0"/>
                    <w:rPr>
                      <w:color w:val="002060"/>
                    </w:rPr>
                  </w:pPr>
                  <w:r w:rsidRPr="007A0E23">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FDAC0" w14:textId="77777777" w:rsidR="00D75A04" w:rsidRPr="007A0E23" w:rsidRDefault="00D75A04" w:rsidP="008762B6">
                  <w:pPr>
                    <w:pStyle w:val="rowtabella0"/>
                    <w:rPr>
                      <w:color w:val="002060"/>
                    </w:rPr>
                  </w:pPr>
                  <w:r w:rsidRPr="007A0E23">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7D483" w14:textId="77777777" w:rsidR="00D75A04" w:rsidRPr="007A0E23" w:rsidRDefault="00D75A04" w:rsidP="008762B6">
                  <w:pPr>
                    <w:pStyle w:val="rowtabella0"/>
                    <w:jc w:val="center"/>
                    <w:rPr>
                      <w:color w:val="002060"/>
                    </w:rPr>
                  </w:pPr>
                  <w:r w:rsidRPr="007A0E23">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07A7D" w14:textId="77777777" w:rsidR="00D75A04" w:rsidRPr="007A0E23" w:rsidRDefault="00D75A04" w:rsidP="008762B6">
                  <w:pPr>
                    <w:pStyle w:val="rowtabella0"/>
                    <w:jc w:val="center"/>
                    <w:rPr>
                      <w:color w:val="002060"/>
                    </w:rPr>
                  </w:pPr>
                  <w:r w:rsidRPr="007A0E23">
                    <w:rPr>
                      <w:color w:val="002060"/>
                    </w:rPr>
                    <w:t> </w:t>
                  </w:r>
                </w:p>
              </w:tc>
            </w:tr>
            <w:tr w:rsidR="00D75A04" w:rsidRPr="007A0E23" w14:paraId="4BF1A012" w14:textId="77777777" w:rsidTr="008762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A78375" w14:textId="77777777" w:rsidR="00D75A04" w:rsidRPr="007A0E23" w:rsidRDefault="00D75A04" w:rsidP="008762B6">
                  <w:pPr>
                    <w:pStyle w:val="rowtabella0"/>
                    <w:rPr>
                      <w:color w:val="002060"/>
                    </w:rPr>
                  </w:pPr>
                  <w:r w:rsidRPr="007A0E23">
                    <w:rPr>
                      <w:color w:val="002060"/>
                    </w:rPr>
                    <w:t>(1) 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6AFB71" w14:textId="77777777" w:rsidR="00D75A04" w:rsidRPr="007A0E23" w:rsidRDefault="00D75A04" w:rsidP="008762B6">
                  <w:pPr>
                    <w:pStyle w:val="rowtabella0"/>
                    <w:rPr>
                      <w:color w:val="002060"/>
                    </w:rPr>
                  </w:pPr>
                  <w:r w:rsidRPr="007A0E23">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3CF304" w14:textId="77777777" w:rsidR="00D75A04" w:rsidRPr="007A0E23" w:rsidRDefault="00D75A04" w:rsidP="008762B6">
                  <w:pPr>
                    <w:pStyle w:val="rowtabella0"/>
                    <w:jc w:val="center"/>
                    <w:rPr>
                      <w:color w:val="002060"/>
                    </w:rPr>
                  </w:pPr>
                  <w:r w:rsidRPr="007A0E23">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43DFE8" w14:textId="77777777" w:rsidR="00D75A04" w:rsidRPr="007A0E23" w:rsidRDefault="00D75A04" w:rsidP="008762B6">
                  <w:pPr>
                    <w:pStyle w:val="rowtabella0"/>
                    <w:jc w:val="center"/>
                    <w:rPr>
                      <w:color w:val="002060"/>
                    </w:rPr>
                  </w:pPr>
                  <w:r w:rsidRPr="007A0E23">
                    <w:rPr>
                      <w:color w:val="002060"/>
                    </w:rPr>
                    <w:t> </w:t>
                  </w:r>
                </w:p>
              </w:tc>
            </w:tr>
            <w:tr w:rsidR="00D75A04" w:rsidRPr="007A0E23" w14:paraId="0ADB3A04"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96B5BF" w14:textId="77777777" w:rsidR="00D75A04" w:rsidRPr="007A0E23" w:rsidRDefault="00D75A04" w:rsidP="008762B6">
                  <w:pPr>
                    <w:pStyle w:val="rowtabella0"/>
                    <w:rPr>
                      <w:color w:val="002060"/>
                    </w:rPr>
                  </w:pPr>
                  <w:r w:rsidRPr="007A0E23">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726BF" w14:textId="77777777" w:rsidR="00D75A04" w:rsidRPr="007A0E23" w:rsidRDefault="00D75A04" w:rsidP="008762B6">
                  <w:pPr>
                    <w:pStyle w:val="rowtabella0"/>
                    <w:rPr>
                      <w:color w:val="002060"/>
                    </w:rPr>
                  </w:pPr>
                  <w:r w:rsidRPr="007A0E23">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6365E" w14:textId="77777777" w:rsidR="00D75A04" w:rsidRPr="007A0E23" w:rsidRDefault="00D75A04" w:rsidP="008762B6">
                  <w:pPr>
                    <w:pStyle w:val="rowtabella0"/>
                    <w:jc w:val="center"/>
                    <w:rPr>
                      <w:color w:val="002060"/>
                    </w:rPr>
                  </w:pPr>
                  <w:r w:rsidRPr="007A0E23">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08AD8" w14:textId="77777777" w:rsidR="00D75A04" w:rsidRPr="007A0E23" w:rsidRDefault="00D75A04" w:rsidP="008762B6">
                  <w:pPr>
                    <w:pStyle w:val="rowtabella0"/>
                    <w:jc w:val="center"/>
                    <w:rPr>
                      <w:color w:val="002060"/>
                    </w:rPr>
                  </w:pPr>
                  <w:r w:rsidRPr="007A0E23">
                    <w:rPr>
                      <w:color w:val="002060"/>
                    </w:rPr>
                    <w:t> </w:t>
                  </w:r>
                </w:p>
              </w:tc>
            </w:tr>
            <w:tr w:rsidR="00D75A04" w:rsidRPr="007A0E23" w14:paraId="111F8107"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174D721D" w14:textId="77777777" w:rsidR="00D75A04" w:rsidRPr="007A0E23" w:rsidRDefault="00D75A04" w:rsidP="008762B6">
                  <w:pPr>
                    <w:pStyle w:val="rowtabella0"/>
                    <w:rPr>
                      <w:color w:val="002060"/>
                    </w:rPr>
                  </w:pPr>
                  <w:r w:rsidRPr="007A0E23">
                    <w:rPr>
                      <w:color w:val="002060"/>
                    </w:rPr>
                    <w:t>(1) - disputata il 08/03/2025</w:t>
                  </w:r>
                </w:p>
              </w:tc>
            </w:tr>
          </w:tbl>
          <w:p w14:paraId="00A5AFC1" w14:textId="77777777" w:rsidR="00D75A04" w:rsidRPr="007A0E23" w:rsidRDefault="00D75A04" w:rsidP="008762B6">
            <w:pPr>
              <w:rPr>
                <w:color w:val="002060"/>
              </w:rPr>
            </w:pPr>
          </w:p>
        </w:tc>
      </w:tr>
    </w:tbl>
    <w:p w14:paraId="0D47EF78" w14:textId="77777777" w:rsidR="00D75A04" w:rsidRPr="007A0E23" w:rsidRDefault="00D75A04" w:rsidP="00D75A04">
      <w:pPr>
        <w:pStyle w:val="breakline"/>
        <w:rPr>
          <w:rFonts w:eastAsiaTheme="minorEastAsia"/>
          <w:color w:val="002060"/>
        </w:rPr>
      </w:pPr>
    </w:p>
    <w:p w14:paraId="1BBA9301" w14:textId="77777777" w:rsidR="00D75A04" w:rsidRPr="007A0E23" w:rsidRDefault="00D75A04" w:rsidP="00D75A04">
      <w:pPr>
        <w:pStyle w:val="breakline"/>
        <w:rPr>
          <w:color w:val="002060"/>
        </w:rPr>
      </w:pPr>
    </w:p>
    <w:p w14:paraId="5FA660FB" w14:textId="77777777" w:rsidR="00D75A04" w:rsidRPr="007A0E23" w:rsidRDefault="00D75A04" w:rsidP="00D75A04">
      <w:pPr>
        <w:pStyle w:val="titoloprinc0"/>
        <w:rPr>
          <w:color w:val="002060"/>
        </w:rPr>
      </w:pPr>
      <w:r w:rsidRPr="007A0E23">
        <w:rPr>
          <w:color w:val="002060"/>
        </w:rPr>
        <w:t>GIUDICE SPORTIVO</w:t>
      </w:r>
    </w:p>
    <w:p w14:paraId="0CE3724D" w14:textId="77777777" w:rsidR="00D75A04" w:rsidRPr="007A0E23" w:rsidRDefault="00D75A04" w:rsidP="00D75A04">
      <w:pPr>
        <w:pStyle w:val="diffida"/>
        <w:rPr>
          <w:color w:val="002060"/>
        </w:rPr>
      </w:pPr>
      <w:r w:rsidRPr="007A0E23">
        <w:rPr>
          <w:color w:val="002060"/>
        </w:rPr>
        <w:t>Il Giudice Sportivo Avv. Agnese Lazzaretti, con l'assistenza del Segretario Angelo Castellana, nella seduta del 12/03/2025, ha adottato le decisioni che di seguito integralmente si riportano:</w:t>
      </w:r>
    </w:p>
    <w:p w14:paraId="0CA4A3C8" w14:textId="77777777" w:rsidR="00D75A04" w:rsidRPr="007A0E23" w:rsidRDefault="00D75A04" w:rsidP="00D75A04">
      <w:pPr>
        <w:pStyle w:val="titolo10"/>
        <w:rPr>
          <w:color w:val="002060"/>
        </w:rPr>
      </w:pPr>
      <w:r w:rsidRPr="007A0E23">
        <w:rPr>
          <w:color w:val="002060"/>
        </w:rPr>
        <w:t xml:space="preserve">GARE DEL 8/ 3/2025 </w:t>
      </w:r>
    </w:p>
    <w:p w14:paraId="232BDECA" w14:textId="77777777" w:rsidR="00D75A04" w:rsidRPr="007A0E23" w:rsidRDefault="00D75A04" w:rsidP="00D75A04">
      <w:pPr>
        <w:pStyle w:val="titolo60"/>
        <w:rPr>
          <w:color w:val="002060"/>
        </w:rPr>
      </w:pPr>
      <w:r w:rsidRPr="007A0E23">
        <w:rPr>
          <w:color w:val="002060"/>
        </w:rPr>
        <w:t xml:space="preserve">DECISIONI DEL GIUDICE SPORTIVO </w:t>
      </w:r>
    </w:p>
    <w:p w14:paraId="650EA886" w14:textId="77777777" w:rsidR="00D75A04" w:rsidRPr="007A0E23" w:rsidRDefault="00D75A04" w:rsidP="00D75A04">
      <w:pPr>
        <w:pStyle w:val="diffida"/>
        <w:spacing w:before="80" w:beforeAutospacing="0" w:after="40" w:afterAutospacing="0"/>
        <w:jc w:val="left"/>
        <w:rPr>
          <w:color w:val="002060"/>
        </w:rPr>
      </w:pPr>
      <w:r w:rsidRPr="007A0E23">
        <w:rPr>
          <w:color w:val="002060"/>
        </w:rPr>
        <w:t xml:space="preserve">gara del 8/ 3/2025 SANGIORGIO - FIGHT BULLS CORRIDONIA </w:t>
      </w:r>
      <w:r w:rsidRPr="007A0E23">
        <w:rPr>
          <w:color w:val="002060"/>
        </w:rPr>
        <w:br/>
        <w:t xml:space="preserve">Il Giudice Sportivo, dopo aver esaminato il referto arbitrale relativo alla gara, nel quale era presente un provvedimento disciplinare di espulsione nei confronti del giocatore n. 3 Sig. </w:t>
      </w:r>
      <w:proofErr w:type="spellStart"/>
      <w:r w:rsidRPr="007A0E23">
        <w:rPr>
          <w:color w:val="002060"/>
        </w:rPr>
        <w:t>Mecozzi</w:t>
      </w:r>
      <w:proofErr w:type="spellEnd"/>
      <w:r w:rsidRPr="007A0E23">
        <w:rPr>
          <w:color w:val="002060"/>
        </w:rPr>
        <w:t xml:space="preserve"> Sebastian della società Sangiorgio e, avendo riscontrato, da un controllo del sistema informatico nonché dalle successive verifiche presso l'Ufficio tesseramenti, che il suddetto giocatore risulta non tesserato per la predetta Società sportiva, DELIBERA - di assegnare gara persa alla Società Sangiorgio omologando il risultato: Sangiorgio 0 - </w:t>
      </w:r>
      <w:proofErr w:type="spellStart"/>
      <w:r w:rsidRPr="007A0E23">
        <w:rPr>
          <w:color w:val="002060"/>
        </w:rPr>
        <w:t>Fight</w:t>
      </w:r>
      <w:proofErr w:type="spellEnd"/>
      <w:r w:rsidRPr="007A0E23">
        <w:rPr>
          <w:color w:val="002060"/>
        </w:rPr>
        <w:t xml:space="preserve"> Bulls Corridonia 6; - di inibire fino al 26/03/2025 il dirigente accompagnatore sig. </w:t>
      </w:r>
    </w:p>
    <w:p w14:paraId="7E63FEE8" w14:textId="77777777" w:rsidR="00D75A04" w:rsidRPr="007A0E23" w:rsidRDefault="00D75A04" w:rsidP="00D75A04">
      <w:pPr>
        <w:pStyle w:val="diffida"/>
        <w:spacing w:before="80" w:beforeAutospacing="0" w:after="40" w:afterAutospacing="0"/>
        <w:jc w:val="left"/>
        <w:rPr>
          <w:color w:val="002060"/>
        </w:rPr>
      </w:pPr>
      <w:r w:rsidRPr="007A0E23">
        <w:rPr>
          <w:color w:val="002060"/>
        </w:rPr>
        <w:t xml:space="preserve">Ciuti Fabrizio. </w:t>
      </w:r>
    </w:p>
    <w:p w14:paraId="5D370F81" w14:textId="77777777" w:rsidR="00D75A04" w:rsidRPr="007A0E23" w:rsidRDefault="00D75A04" w:rsidP="00D75A04">
      <w:pPr>
        <w:pStyle w:val="titolo7a"/>
        <w:rPr>
          <w:color w:val="002060"/>
        </w:rPr>
      </w:pPr>
      <w:r w:rsidRPr="007A0E23">
        <w:rPr>
          <w:color w:val="002060"/>
        </w:rPr>
        <w:t xml:space="preserve">PROVVEDIMENTI DISCIPLINARI </w:t>
      </w:r>
    </w:p>
    <w:p w14:paraId="245AA035"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43C0CAA6" w14:textId="77777777" w:rsidR="00D75A04" w:rsidRPr="007A0E23" w:rsidRDefault="00D75A04" w:rsidP="00D75A04">
      <w:pPr>
        <w:pStyle w:val="titolo30"/>
        <w:rPr>
          <w:color w:val="002060"/>
        </w:rPr>
      </w:pPr>
      <w:r w:rsidRPr="007A0E23">
        <w:rPr>
          <w:color w:val="002060"/>
        </w:rPr>
        <w:t xml:space="preserve">SOCIETA' </w:t>
      </w:r>
    </w:p>
    <w:p w14:paraId="562B2163" w14:textId="77777777" w:rsidR="00D75A04" w:rsidRPr="007A0E23" w:rsidRDefault="00D75A04" w:rsidP="00D75A04">
      <w:pPr>
        <w:pStyle w:val="titolo20"/>
        <w:rPr>
          <w:color w:val="002060"/>
        </w:rPr>
      </w:pPr>
      <w:r w:rsidRPr="007A0E23">
        <w:rPr>
          <w:color w:val="002060"/>
        </w:rPr>
        <w:t xml:space="preserve">PERDITA DELLA GARA: </w:t>
      </w:r>
    </w:p>
    <w:p w14:paraId="4FACC00F" w14:textId="77777777" w:rsidR="00D75A04" w:rsidRPr="007A0E23" w:rsidRDefault="00D75A04" w:rsidP="00D75A04">
      <w:pPr>
        <w:pStyle w:val="diffida"/>
        <w:spacing w:before="80" w:beforeAutospacing="0" w:after="40" w:afterAutospacing="0"/>
        <w:jc w:val="left"/>
        <w:rPr>
          <w:color w:val="002060"/>
        </w:rPr>
      </w:pPr>
      <w:r w:rsidRPr="007A0E23">
        <w:rPr>
          <w:color w:val="002060"/>
        </w:rPr>
        <w:t xml:space="preserve">SANGIORGIO </w:t>
      </w:r>
      <w:r w:rsidRPr="007A0E23">
        <w:rPr>
          <w:color w:val="002060"/>
        </w:rPr>
        <w:br/>
        <w:t xml:space="preserve">V. Delibera </w:t>
      </w:r>
    </w:p>
    <w:p w14:paraId="3150EB46" w14:textId="77777777" w:rsidR="00D75A04" w:rsidRPr="007A0E23" w:rsidRDefault="00D75A04" w:rsidP="00D75A04">
      <w:pPr>
        <w:pStyle w:val="titolo30"/>
        <w:rPr>
          <w:color w:val="002060"/>
        </w:rPr>
      </w:pPr>
      <w:r w:rsidRPr="007A0E23">
        <w:rPr>
          <w:color w:val="002060"/>
        </w:rPr>
        <w:t xml:space="preserve">DIRIGENTI </w:t>
      </w:r>
    </w:p>
    <w:p w14:paraId="085E9E85" w14:textId="77777777" w:rsidR="00D75A04" w:rsidRPr="007A0E23" w:rsidRDefault="00D75A04" w:rsidP="00D75A04">
      <w:pPr>
        <w:pStyle w:val="titolo20"/>
        <w:rPr>
          <w:color w:val="002060"/>
        </w:rPr>
      </w:pPr>
      <w:r w:rsidRPr="007A0E23">
        <w:rPr>
          <w:color w:val="002060"/>
        </w:rPr>
        <w:t xml:space="preserve">INIBIZIONE A TEMPO OPPURE SQUALIFICA A GARE: FINO AL 26/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3651F406" w14:textId="77777777" w:rsidTr="008762B6">
        <w:tc>
          <w:tcPr>
            <w:tcW w:w="2200" w:type="dxa"/>
            <w:tcMar>
              <w:top w:w="20" w:type="dxa"/>
              <w:left w:w="20" w:type="dxa"/>
              <w:bottom w:w="20" w:type="dxa"/>
              <w:right w:w="20" w:type="dxa"/>
            </w:tcMar>
            <w:vAlign w:val="center"/>
            <w:hideMark/>
          </w:tcPr>
          <w:p w14:paraId="30F40FBC" w14:textId="77777777" w:rsidR="00D75A04" w:rsidRPr="007A0E23" w:rsidRDefault="00D75A04" w:rsidP="008762B6">
            <w:pPr>
              <w:pStyle w:val="movimento"/>
              <w:rPr>
                <w:color w:val="002060"/>
              </w:rPr>
            </w:pPr>
            <w:r w:rsidRPr="007A0E23">
              <w:rPr>
                <w:color w:val="002060"/>
              </w:rPr>
              <w:t>CIUTI FABRIZIO</w:t>
            </w:r>
          </w:p>
        </w:tc>
        <w:tc>
          <w:tcPr>
            <w:tcW w:w="2200" w:type="dxa"/>
            <w:tcMar>
              <w:top w:w="20" w:type="dxa"/>
              <w:left w:w="20" w:type="dxa"/>
              <w:bottom w:w="20" w:type="dxa"/>
              <w:right w:w="20" w:type="dxa"/>
            </w:tcMar>
            <w:vAlign w:val="center"/>
            <w:hideMark/>
          </w:tcPr>
          <w:p w14:paraId="1E0C7AB6" w14:textId="77777777" w:rsidR="00D75A04" w:rsidRPr="007A0E23" w:rsidRDefault="00D75A04" w:rsidP="008762B6">
            <w:pPr>
              <w:pStyle w:val="movimento2"/>
              <w:rPr>
                <w:color w:val="002060"/>
              </w:rPr>
            </w:pPr>
            <w:r w:rsidRPr="007A0E23">
              <w:rPr>
                <w:color w:val="002060"/>
              </w:rPr>
              <w:t xml:space="preserve">(SANGIORGIO) </w:t>
            </w:r>
          </w:p>
        </w:tc>
        <w:tc>
          <w:tcPr>
            <w:tcW w:w="800" w:type="dxa"/>
            <w:tcMar>
              <w:top w:w="20" w:type="dxa"/>
              <w:left w:w="20" w:type="dxa"/>
              <w:bottom w:w="20" w:type="dxa"/>
              <w:right w:w="20" w:type="dxa"/>
            </w:tcMar>
            <w:vAlign w:val="center"/>
            <w:hideMark/>
          </w:tcPr>
          <w:p w14:paraId="5FCC62AB"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EF2300F"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C2A858A" w14:textId="77777777" w:rsidR="00D75A04" w:rsidRPr="007A0E23" w:rsidRDefault="00D75A04" w:rsidP="008762B6">
            <w:pPr>
              <w:pStyle w:val="movimento2"/>
              <w:rPr>
                <w:color w:val="002060"/>
              </w:rPr>
            </w:pPr>
            <w:r w:rsidRPr="007A0E23">
              <w:rPr>
                <w:color w:val="002060"/>
              </w:rPr>
              <w:t> </w:t>
            </w:r>
          </w:p>
        </w:tc>
      </w:tr>
    </w:tbl>
    <w:p w14:paraId="010B4B72" w14:textId="77777777" w:rsidR="00D75A04" w:rsidRPr="007A0E23" w:rsidRDefault="00D75A04" w:rsidP="00D75A04">
      <w:pPr>
        <w:pStyle w:val="diffida"/>
        <w:spacing w:before="80" w:beforeAutospacing="0" w:after="40" w:afterAutospacing="0"/>
        <w:jc w:val="left"/>
        <w:rPr>
          <w:rFonts w:eastAsiaTheme="minorEastAsia"/>
          <w:color w:val="002060"/>
        </w:rPr>
      </w:pPr>
      <w:r w:rsidRPr="007A0E23">
        <w:rPr>
          <w:color w:val="002060"/>
        </w:rPr>
        <w:t xml:space="preserve">V. Delibera. </w:t>
      </w:r>
    </w:p>
    <w:p w14:paraId="295A0FE9" w14:textId="77777777" w:rsidR="00D75A04" w:rsidRPr="007A0E23" w:rsidRDefault="00D75A04" w:rsidP="00D75A04">
      <w:pPr>
        <w:pStyle w:val="titolo30"/>
        <w:rPr>
          <w:color w:val="002060"/>
        </w:rPr>
      </w:pPr>
      <w:r w:rsidRPr="007A0E23">
        <w:rPr>
          <w:color w:val="002060"/>
        </w:rPr>
        <w:t xml:space="preserve">CALCIATORI NON ESPULSI </w:t>
      </w:r>
    </w:p>
    <w:p w14:paraId="7F2119A9" w14:textId="77777777" w:rsidR="00D75A04" w:rsidRPr="007A0E23" w:rsidRDefault="00D75A04" w:rsidP="00D75A04">
      <w:pPr>
        <w:pStyle w:val="titolo20"/>
        <w:rPr>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48F0FFB4" w14:textId="77777777" w:rsidTr="008762B6">
        <w:tc>
          <w:tcPr>
            <w:tcW w:w="2200" w:type="dxa"/>
            <w:tcMar>
              <w:top w:w="20" w:type="dxa"/>
              <w:left w:w="20" w:type="dxa"/>
              <w:bottom w:w="20" w:type="dxa"/>
              <w:right w:w="20" w:type="dxa"/>
            </w:tcMar>
            <w:vAlign w:val="center"/>
            <w:hideMark/>
          </w:tcPr>
          <w:p w14:paraId="33E260B1" w14:textId="77777777" w:rsidR="00D75A04" w:rsidRPr="007A0E23" w:rsidRDefault="00D75A04" w:rsidP="008762B6">
            <w:pPr>
              <w:pStyle w:val="movimento"/>
              <w:rPr>
                <w:color w:val="002060"/>
              </w:rPr>
            </w:pPr>
            <w:r w:rsidRPr="007A0E23">
              <w:rPr>
                <w:color w:val="002060"/>
              </w:rPr>
              <w:t>DORINZI RAFFAELE</w:t>
            </w:r>
          </w:p>
        </w:tc>
        <w:tc>
          <w:tcPr>
            <w:tcW w:w="2200" w:type="dxa"/>
            <w:tcMar>
              <w:top w:w="20" w:type="dxa"/>
              <w:left w:w="20" w:type="dxa"/>
              <w:bottom w:w="20" w:type="dxa"/>
              <w:right w:w="20" w:type="dxa"/>
            </w:tcMar>
            <w:vAlign w:val="center"/>
            <w:hideMark/>
          </w:tcPr>
          <w:p w14:paraId="0EA444F0" w14:textId="77777777" w:rsidR="00D75A04" w:rsidRPr="007A0E23" w:rsidRDefault="00D75A04" w:rsidP="008762B6">
            <w:pPr>
              <w:pStyle w:val="movimento2"/>
              <w:rPr>
                <w:color w:val="002060"/>
              </w:rPr>
            </w:pPr>
            <w:r w:rsidRPr="007A0E23">
              <w:rPr>
                <w:color w:val="002060"/>
              </w:rPr>
              <w:t xml:space="preserve">(ASCOLI CALCIO A 5) </w:t>
            </w:r>
          </w:p>
        </w:tc>
        <w:tc>
          <w:tcPr>
            <w:tcW w:w="800" w:type="dxa"/>
            <w:tcMar>
              <w:top w:w="20" w:type="dxa"/>
              <w:left w:w="20" w:type="dxa"/>
              <w:bottom w:w="20" w:type="dxa"/>
              <w:right w:w="20" w:type="dxa"/>
            </w:tcMar>
            <w:vAlign w:val="center"/>
            <w:hideMark/>
          </w:tcPr>
          <w:p w14:paraId="4EF56E79"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89BF625" w14:textId="77777777" w:rsidR="00D75A04" w:rsidRPr="007A0E23" w:rsidRDefault="00D75A04" w:rsidP="008762B6">
            <w:pPr>
              <w:pStyle w:val="movimento"/>
              <w:rPr>
                <w:color w:val="002060"/>
              </w:rPr>
            </w:pPr>
            <w:r w:rsidRPr="007A0E23">
              <w:rPr>
                <w:color w:val="002060"/>
              </w:rPr>
              <w:t>ANTINORI ALEX</w:t>
            </w:r>
          </w:p>
        </w:tc>
        <w:tc>
          <w:tcPr>
            <w:tcW w:w="2200" w:type="dxa"/>
            <w:tcMar>
              <w:top w:w="20" w:type="dxa"/>
              <w:left w:w="20" w:type="dxa"/>
              <w:bottom w:w="20" w:type="dxa"/>
              <w:right w:w="20" w:type="dxa"/>
            </w:tcMar>
            <w:vAlign w:val="center"/>
            <w:hideMark/>
          </w:tcPr>
          <w:p w14:paraId="523EA948" w14:textId="77777777" w:rsidR="00D75A04" w:rsidRPr="007A0E23" w:rsidRDefault="00D75A04" w:rsidP="008762B6">
            <w:pPr>
              <w:pStyle w:val="movimento2"/>
              <w:rPr>
                <w:color w:val="002060"/>
              </w:rPr>
            </w:pPr>
            <w:r w:rsidRPr="007A0E23">
              <w:rPr>
                <w:color w:val="002060"/>
              </w:rPr>
              <w:t xml:space="preserve">(CERRETO D ESI C5 A.S.D.) </w:t>
            </w:r>
          </w:p>
        </w:tc>
      </w:tr>
      <w:tr w:rsidR="00D75A04" w:rsidRPr="007A0E23" w14:paraId="651A0625" w14:textId="77777777" w:rsidTr="008762B6">
        <w:tc>
          <w:tcPr>
            <w:tcW w:w="2200" w:type="dxa"/>
            <w:tcMar>
              <w:top w:w="20" w:type="dxa"/>
              <w:left w:w="20" w:type="dxa"/>
              <w:bottom w:w="20" w:type="dxa"/>
              <w:right w:w="20" w:type="dxa"/>
            </w:tcMar>
            <w:vAlign w:val="center"/>
            <w:hideMark/>
          </w:tcPr>
          <w:p w14:paraId="608E8058" w14:textId="77777777" w:rsidR="00D75A04" w:rsidRPr="007A0E23" w:rsidRDefault="00D75A04" w:rsidP="008762B6">
            <w:pPr>
              <w:pStyle w:val="movimento"/>
              <w:rPr>
                <w:color w:val="002060"/>
              </w:rPr>
            </w:pPr>
            <w:r w:rsidRPr="007A0E23">
              <w:rPr>
                <w:color w:val="002060"/>
              </w:rPr>
              <w:t>SAGRETTI SIMONE</w:t>
            </w:r>
          </w:p>
        </w:tc>
        <w:tc>
          <w:tcPr>
            <w:tcW w:w="2200" w:type="dxa"/>
            <w:tcMar>
              <w:top w:w="20" w:type="dxa"/>
              <w:left w:w="20" w:type="dxa"/>
              <w:bottom w:w="20" w:type="dxa"/>
              <w:right w:w="20" w:type="dxa"/>
            </w:tcMar>
            <w:vAlign w:val="center"/>
            <w:hideMark/>
          </w:tcPr>
          <w:p w14:paraId="55DE95A5" w14:textId="77777777" w:rsidR="00D75A04" w:rsidRPr="007A0E23" w:rsidRDefault="00D75A04" w:rsidP="008762B6">
            <w:pPr>
              <w:pStyle w:val="movimento2"/>
              <w:rPr>
                <w:color w:val="002060"/>
              </w:rPr>
            </w:pPr>
            <w:r w:rsidRPr="007A0E23">
              <w:rPr>
                <w:color w:val="002060"/>
              </w:rPr>
              <w:t xml:space="preserve">(FIGHT BULLS CORRIDONIA) </w:t>
            </w:r>
          </w:p>
        </w:tc>
        <w:tc>
          <w:tcPr>
            <w:tcW w:w="800" w:type="dxa"/>
            <w:tcMar>
              <w:top w:w="20" w:type="dxa"/>
              <w:left w:w="20" w:type="dxa"/>
              <w:bottom w:w="20" w:type="dxa"/>
              <w:right w:w="20" w:type="dxa"/>
            </w:tcMar>
            <w:vAlign w:val="center"/>
            <w:hideMark/>
          </w:tcPr>
          <w:p w14:paraId="571FC77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932EE1F" w14:textId="77777777" w:rsidR="00D75A04" w:rsidRPr="007A0E23" w:rsidRDefault="00D75A04" w:rsidP="008762B6">
            <w:pPr>
              <w:pStyle w:val="movimento"/>
              <w:rPr>
                <w:color w:val="002060"/>
              </w:rPr>
            </w:pPr>
            <w:r w:rsidRPr="007A0E23">
              <w:rPr>
                <w:color w:val="002060"/>
              </w:rPr>
              <w:t>BUSCHI VALERIO</w:t>
            </w:r>
          </w:p>
        </w:tc>
        <w:tc>
          <w:tcPr>
            <w:tcW w:w="2200" w:type="dxa"/>
            <w:tcMar>
              <w:top w:w="20" w:type="dxa"/>
              <w:left w:w="20" w:type="dxa"/>
              <w:bottom w:w="20" w:type="dxa"/>
              <w:right w:w="20" w:type="dxa"/>
            </w:tcMar>
            <w:vAlign w:val="center"/>
            <w:hideMark/>
          </w:tcPr>
          <w:p w14:paraId="31E624AE" w14:textId="77777777" w:rsidR="00D75A04" w:rsidRPr="007A0E23" w:rsidRDefault="00D75A04" w:rsidP="008762B6">
            <w:pPr>
              <w:pStyle w:val="movimento2"/>
              <w:rPr>
                <w:color w:val="002060"/>
              </w:rPr>
            </w:pPr>
            <w:r w:rsidRPr="007A0E23">
              <w:rPr>
                <w:color w:val="002060"/>
              </w:rPr>
              <w:t xml:space="preserve">(RECANATI CALCIO A 5) </w:t>
            </w:r>
          </w:p>
        </w:tc>
      </w:tr>
      <w:tr w:rsidR="00D75A04" w:rsidRPr="007A0E23" w14:paraId="457E9CE4" w14:textId="77777777" w:rsidTr="008762B6">
        <w:tc>
          <w:tcPr>
            <w:tcW w:w="2200" w:type="dxa"/>
            <w:tcMar>
              <w:top w:w="20" w:type="dxa"/>
              <w:left w:w="20" w:type="dxa"/>
              <w:bottom w:w="20" w:type="dxa"/>
              <w:right w:w="20" w:type="dxa"/>
            </w:tcMar>
            <w:vAlign w:val="center"/>
            <w:hideMark/>
          </w:tcPr>
          <w:p w14:paraId="326A989A" w14:textId="77777777" w:rsidR="00D75A04" w:rsidRPr="007A0E23" w:rsidRDefault="00D75A04" w:rsidP="008762B6">
            <w:pPr>
              <w:pStyle w:val="movimento"/>
              <w:rPr>
                <w:color w:val="002060"/>
              </w:rPr>
            </w:pPr>
            <w:r w:rsidRPr="007A0E23">
              <w:rPr>
                <w:color w:val="002060"/>
              </w:rPr>
              <w:t>MARCOZZI SAMUELE</w:t>
            </w:r>
          </w:p>
        </w:tc>
        <w:tc>
          <w:tcPr>
            <w:tcW w:w="2200" w:type="dxa"/>
            <w:tcMar>
              <w:top w:w="20" w:type="dxa"/>
              <w:left w:w="20" w:type="dxa"/>
              <w:bottom w:w="20" w:type="dxa"/>
              <w:right w:w="20" w:type="dxa"/>
            </w:tcMar>
            <w:vAlign w:val="center"/>
            <w:hideMark/>
          </w:tcPr>
          <w:p w14:paraId="3E6D19A5" w14:textId="77777777" w:rsidR="00D75A04" w:rsidRPr="007A0E23" w:rsidRDefault="00D75A04" w:rsidP="008762B6">
            <w:pPr>
              <w:pStyle w:val="movimento2"/>
              <w:rPr>
                <w:color w:val="002060"/>
              </w:rPr>
            </w:pPr>
            <w:r w:rsidRPr="007A0E23">
              <w:rPr>
                <w:color w:val="002060"/>
              </w:rPr>
              <w:t xml:space="preserve">(SANGIORGIO) </w:t>
            </w:r>
          </w:p>
        </w:tc>
        <w:tc>
          <w:tcPr>
            <w:tcW w:w="800" w:type="dxa"/>
            <w:tcMar>
              <w:top w:w="20" w:type="dxa"/>
              <w:left w:w="20" w:type="dxa"/>
              <w:bottom w:w="20" w:type="dxa"/>
              <w:right w:w="20" w:type="dxa"/>
            </w:tcMar>
            <w:vAlign w:val="center"/>
            <w:hideMark/>
          </w:tcPr>
          <w:p w14:paraId="7A7DB6A4"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3D49A67"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4E343FC1" w14:textId="77777777" w:rsidR="00D75A04" w:rsidRPr="007A0E23" w:rsidRDefault="00D75A04" w:rsidP="008762B6">
            <w:pPr>
              <w:pStyle w:val="movimento2"/>
              <w:rPr>
                <w:color w:val="002060"/>
              </w:rPr>
            </w:pPr>
            <w:r w:rsidRPr="007A0E23">
              <w:rPr>
                <w:color w:val="002060"/>
              </w:rPr>
              <w:t> </w:t>
            </w:r>
          </w:p>
        </w:tc>
      </w:tr>
    </w:tbl>
    <w:p w14:paraId="25559F23" w14:textId="77777777" w:rsidR="00D75A04" w:rsidRPr="007A0E23" w:rsidRDefault="00D75A04" w:rsidP="00D75A04">
      <w:pPr>
        <w:pStyle w:val="titolo10"/>
        <w:rPr>
          <w:rFonts w:eastAsiaTheme="minorEastAsia"/>
          <w:color w:val="002060"/>
        </w:rPr>
      </w:pPr>
      <w:r w:rsidRPr="007A0E23">
        <w:rPr>
          <w:color w:val="002060"/>
        </w:rPr>
        <w:t xml:space="preserve">GARE DEL 9/ 3/2025 </w:t>
      </w:r>
    </w:p>
    <w:p w14:paraId="60C6C00E" w14:textId="77777777" w:rsidR="00D75A04" w:rsidRPr="007A0E23" w:rsidRDefault="00D75A04" w:rsidP="00D75A04">
      <w:pPr>
        <w:pStyle w:val="titolo7a"/>
        <w:rPr>
          <w:color w:val="002060"/>
        </w:rPr>
      </w:pPr>
      <w:r w:rsidRPr="007A0E23">
        <w:rPr>
          <w:color w:val="002060"/>
        </w:rPr>
        <w:lastRenderedPageBreak/>
        <w:t xml:space="preserve">PROVVEDIMENTI DISCIPLINARI </w:t>
      </w:r>
    </w:p>
    <w:p w14:paraId="43C2B7B8"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200EF77F" w14:textId="77777777" w:rsidR="00D75A04" w:rsidRPr="007A0E23" w:rsidRDefault="00D75A04" w:rsidP="00D75A04">
      <w:pPr>
        <w:pStyle w:val="titolo30"/>
        <w:rPr>
          <w:color w:val="002060"/>
        </w:rPr>
      </w:pPr>
      <w:r w:rsidRPr="007A0E23">
        <w:rPr>
          <w:color w:val="002060"/>
        </w:rPr>
        <w:t xml:space="preserve">SOCIETA' </w:t>
      </w:r>
    </w:p>
    <w:p w14:paraId="79397AF5" w14:textId="77777777" w:rsidR="00D75A04" w:rsidRPr="007A0E23" w:rsidRDefault="00D75A04" w:rsidP="00D75A04">
      <w:pPr>
        <w:pStyle w:val="titolo20"/>
        <w:rPr>
          <w:color w:val="002060"/>
        </w:rPr>
      </w:pPr>
      <w:r w:rsidRPr="007A0E23">
        <w:rPr>
          <w:color w:val="002060"/>
        </w:rPr>
        <w:t xml:space="preserve">AMMENDA </w:t>
      </w:r>
    </w:p>
    <w:p w14:paraId="2D2EEF35" w14:textId="77777777" w:rsidR="00D75A04" w:rsidRPr="007A0E23" w:rsidRDefault="00D75A04" w:rsidP="00D75A04">
      <w:pPr>
        <w:pStyle w:val="diffida"/>
        <w:spacing w:before="80" w:beforeAutospacing="0" w:after="40" w:afterAutospacing="0"/>
        <w:jc w:val="left"/>
        <w:rPr>
          <w:color w:val="002060"/>
        </w:rPr>
      </w:pPr>
      <w:r w:rsidRPr="007A0E23">
        <w:rPr>
          <w:color w:val="002060"/>
        </w:rPr>
        <w:t xml:space="preserve">Euro 50,00 TRE TORRI A.S.D. </w:t>
      </w:r>
      <w:r w:rsidRPr="007A0E23">
        <w:rPr>
          <w:color w:val="002060"/>
        </w:rPr>
        <w:br/>
        <w:t xml:space="preserve">Per aver un proprio tifoso offeso l'arbitro a fine gara. </w:t>
      </w:r>
    </w:p>
    <w:p w14:paraId="7C9B94CC" w14:textId="77777777" w:rsidR="00D75A04" w:rsidRPr="007A0E23" w:rsidRDefault="00D75A04" w:rsidP="00D75A04">
      <w:pPr>
        <w:pStyle w:val="titolo30"/>
        <w:rPr>
          <w:color w:val="002060"/>
        </w:rPr>
      </w:pPr>
      <w:r w:rsidRPr="007A0E23">
        <w:rPr>
          <w:color w:val="002060"/>
        </w:rPr>
        <w:t xml:space="preserve">DIRIGENTI </w:t>
      </w:r>
    </w:p>
    <w:p w14:paraId="77A8606D" w14:textId="77777777" w:rsidR="00D75A04" w:rsidRPr="007A0E23" w:rsidRDefault="00D75A04" w:rsidP="00D75A04">
      <w:pPr>
        <w:pStyle w:val="titolo20"/>
        <w:rPr>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38532818" w14:textId="77777777" w:rsidTr="008762B6">
        <w:tc>
          <w:tcPr>
            <w:tcW w:w="2200" w:type="dxa"/>
            <w:tcMar>
              <w:top w:w="20" w:type="dxa"/>
              <w:left w:w="20" w:type="dxa"/>
              <w:bottom w:w="20" w:type="dxa"/>
              <w:right w:w="20" w:type="dxa"/>
            </w:tcMar>
            <w:vAlign w:val="center"/>
            <w:hideMark/>
          </w:tcPr>
          <w:p w14:paraId="11881B6E" w14:textId="77777777" w:rsidR="00D75A04" w:rsidRPr="007A0E23" w:rsidRDefault="00D75A04" w:rsidP="008762B6">
            <w:pPr>
              <w:pStyle w:val="movimento"/>
              <w:rPr>
                <w:color w:val="002060"/>
              </w:rPr>
            </w:pPr>
            <w:r w:rsidRPr="007A0E23">
              <w:rPr>
                <w:color w:val="002060"/>
              </w:rPr>
              <w:t>BAJRAMI NADIR</w:t>
            </w:r>
          </w:p>
        </w:tc>
        <w:tc>
          <w:tcPr>
            <w:tcW w:w="2200" w:type="dxa"/>
            <w:tcMar>
              <w:top w:w="20" w:type="dxa"/>
              <w:left w:w="20" w:type="dxa"/>
              <w:bottom w:w="20" w:type="dxa"/>
              <w:right w:w="20" w:type="dxa"/>
            </w:tcMar>
            <w:vAlign w:val="center"/>
            <w:hideMark/>
          </w:tcPr>
          <w:p w14:paraId="2D90F8BE" w14:textId="77777777" w:rsidR="00D75A04" w:rsidRPr="007A0E23" w:rsidRDefault="00D75A04" w:rsidP="008762B6">
            <w:pPr>
              <w:pStyle w:val="movimento2"/>
              <w:rPr>
                <w:color w:val="002060"/>
              </w:rPr>
            </w:pPr>
            <w:r w:rsidRPr="007A0E23">
              <w:rPr>
                <w:color w:val="002060"/>
              </w:rPr>
              <w:t xml:space="preserve">(C.U.S. MACERATA CALCIO A5) </w:t>
            </w:r>
          </w:p>
        </w:tc>
        <w:tc>
          <w:tcPr>
            <w:tcW w:w="800" w:type="dxa"/>
            <w:tcMar>
              <w:top w:w="20" w:type="dxa"/>
              <w:left w:w="20" w:type="dxa"/>
              <w:bottom w:w="20" w:type="dxa"/>
              <w:right w:w="20" w:type="dxa"/>
            </w:tcMar>
            <w:vAlign w:val="center"/>
            <w:hideMark/>
          </w:tcPr>
          <w:p w14:paraId="2DA36A3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12D931E"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C71E460" w14:textId="77777777" w:rsidR="00D75A04" w:rsidRPr="007A0E23" w:rsidRDefault="00D75A04" w:rsidP="008762B6">
            <w:pPr>
              <w:pStyle w:val="movimento2"/>
              <w:rPr>
                <w:color w:val="002060"/>
              </w:rPr>
            </w:pPr>
            <w:r w:rsidRPr="007A0E23">
              <w:rPr>
                <w:color w:val="002060"/>
              </w:rPr>
              <w:t> </w:t>
            </w:r>
          </w:p>
        </w:tc>
      </w:tr>
    </w:tbl>
    <w:p w14:paraId="6935E5E0" w14:textId="77777777" w:rsidR="00D75A04" w:rsidRPr="007A0E23" w:rsidRDefault="00D75A04" w:rsidP="00D75A04">
      <w:pPr>
        <w:pStyle w:val="titolo30"/>
        <w:rPr>
          <w:rFonts w:eastAsiaTheme="minorEastAsia"/>
          <w:color w:val="002060"/>
        </w:rPr>
      </w:pPr>
      <w:r w:rsidRPr="007A0E23">
        <w:rPr>
          <w:color w:val="002060"/>
        </w:rPr>
        <w:t xml:space="preserve">CALCIATORI ESPULSI </w:t>
      </w:r>
    </w:p>
    <w:p w14:paraId="53C0B550" w14:textId="77777777" w:rsidR="00D75A04" w:rsidRPr="007A0E23" w:rsidRDefault="00D75A04" w:rsidP="00D75A04">
      <w:pPr>
        <w:pStyle w:val="titolo20"/>
        <w:rPr>
          <w:color w:val="002060"/>
        </w:rPr>
      </w:pPr>
      <w:r w:rsidRPr="007A0E2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5496D6F" w14:textId="77777777" w:rsidTr="008762B6">
        <w:tc>
          <w:tcPr>
            <w:tcW w:w="2200" w:type="dxa"/>
            <w:tcMar>
              <w:top w:w="20" w:type="dxa"/>
              <w:left w:w="20" w:type="dxa"/>
              <w:bottom w:w="20" w:type="dxa"/>
              <w:right w:w="20" w:type="dxa"/>
            </w:tcMar>
            <w:vAlign w:val="center"/>
            <w:hideMark/>
          </w:tcPr>
          <w:p w14:paraId="22F8B055" w14:textId="77777777" w:rsidR="00D75A04" w:rsidRPr="007A0E23" w:rsidRDefault="00D75A04" w:rsidP="008762B6">
            <w:pPr>
              <w:pStyle w:val="movimento"/>
              <w:rPr>
                <w:color w:val="002060"/>
              </w:rPr>
            </w:pPr>
            <w:r w:rsidRPr="007A0E23">
              <w:rPr>
                <w:color w:val="002060"/>
              </w:rPr>
              <w:t>AWAIS MUHAMMAD</w:t>
            </w:r>
          </w:p>
        </w:tc>
        <w:tc>
          <w:tcPr>
            <w:tcW w:w="2200" w:type="dxa"/>
            <w:tcMar>
              <w:top w:w="20" w:type="dxa"/>
              <w:left w:w="20" w:type="dxa"/>
              <w:bottom w:w="20" w:type="dxa"/>
              <w:right w:w="20" w:type="dxa"/>
            </w:tcMar>
            <w:vAlign w:val="center"/>
            <w:hideMark/>
          </w:tcPr>
          <w:p w14:paraId="3991606E" w14:textId="77777777" w:rsidR="00D75A04" w:rsidRPr="007A0E23" w:rsidRDefault="00D75A04" w:rsidP="008762B6">
            <w:pPr>
              <w:pStyle w:val="movimento2"/>
              <w:rPr>
                <w:color w:val="002060"/>
              </w:rPr>
            </w:pPr>
            <w:r w:rsidRPr="007A0E23">
              <w:rPr>
                <w:color w:val="002060"/>
              </w:rPr>
              <w:t xml:space="preserve">(TRE TORRI A.S.D.) </w:t>
            </w:r>
          </w:p>
        </w:tc>
        <w:tc>
          <w:tcPr>
            <w:tcW w:w="800" w:type="dxa"/>
            <w:tcMar>
              <w:top w:w="20" w:type="dxa"/>
              <w:left w:w="20" w:type="dxa"/>
              <w:bottom w:w="20" w:type="dxa"/>
              <w:right w:w="20" w:type="dxa"/>
            </w:tcMar>
            <w:vAlign w:val="center"/>
            <w:hideMark/>
          </w:tcPr>
          <w:p w14:paraId="192D349B"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647CD36" w14:textId="77777777" w:rsidR="00D75A04" w:rsidRPr="007A0E23" w:rsidRDefault="00D75A04" w:rsidP="008762B6">
            <w:pPr>
              <w:pStyle w:val="movimento"/>
              <w:rPr>
                <w:color w:val="002060"/>
              </w:rPr>
            </w:pPr>
            <w:r w:rsidRPr="007A0E23">
              <w:rPr>
                <w:color w:val="002060"/>
              </w:rPr>
              <w:t>VALENZUELA MARKELALESSANDR</w:t>
            </w:r>
          </w:p>
        </w:tc>
        <w:tc>
          <w:tcPr>
            <w:tcW w:w="2200" w:type="dxa"/>
            <w:tcMar>
              <w:top w:w="20" w:type="dxa"/>
              <w:left w:w="20" w:type="dxa"/>
              <w:bottom w:w="20" w:type="dxa"/>
              <w:right w:w="20" w:type="dxa"/>
            </w:tcMar>
            <w:vAlign w:val="center"/>
            <w:hideMark/>
          </w:tcPr>
          <w:p w14:paraId="3B988595" w14:textId="77777777" w:rsidR="00D75A04" w:rsidRPr="007A0E23" w:rsidRDefault="00D75A04" w:rsidP="008762B6">
            <w:pPr>
              <w:pStyle w:val="movimento2"/>
              <w:rPr>
                <w:color w:val="002060"/>
              </w:rPr>
            </w:pPr>
            <w:r w:rsidRPr="007A0E23">
              <w:rPr>
                <w:color w:val="002060"/>
              </w:rPr>
              <w:t xml:space="preserve">(TRE TORRI A.S.D.) </w:t>
            </w:r>
          </w:p>
        </w:tc>
      </w:tr>
    </w:tbl>
    <w:p w14:paraId="4CF82007" w14:textId="77777777" w:rsidR="00D75A04" w:rsidRPr="007A0E23" w:rsidRDefault="00D75A04" w:rsidP="00D75A04">
      <w:pPr>
        <w:pStyle w:val="titolo30"/>
        <w:rPr>
          <w:rFonts w:eastAsiaTheme="minorEastAsia"/>
          <w:color w:val="002060"/>
        </w:rPr>
      </w:pPr>
      <w:r w:rsidRPr="007A0E23">
        <w:rPr>
          <w:color w:val="002060"/>
        </w:rPr>
        <w:t xml:space="preserve">CALCIATORI NON ESPULSI </w:t>
      </w:r>
    </w:p>
    <w:p w14:paraId="65F18B2D" w14:textId="77777777" w:rsidR="00D75A04" w:rsidRPr="007A0E23" w:rsidRDefault="00D75A04" w:rsidP="00D75A04">
      <w:pPr>
        <w:pStyle w:val="titolo20"/>
        <w:rPr>
          <w:color w:val="002060"/>
        </w:rPr>
      </w:pPr>
      <w:r w:rsidRPr="007A0E2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7D458BCB" w14:textId="77777777" w:rsidTr="008762B6">
        <w:tc>
          <w:tcPr>
            <w:tcW w:w="2200" w:type="dxa"/>
            <w:tcMar>
              <w:top w:w="20" w:type="dxa"/>
              <w:left w:w="20" w:type="dxa"/>
              <w:bottom w:w="20" w:type="dxa"/>
              <w:right w:w="20" w:type="dxa"/>
            </w:tcMar>
            <w:vAlign w:val="center"/>
            <w:hideMark/>
          </w:tcPr>
          <w:p w14:paraId="7E7526FE" w14:textId="77777777" w:rsidR="00D75A04" w:rsidRPr="007A0E23" w:rsidRDefault="00D75A04" w:rsidP="008762B6">
            <w:pPr>
              <w:pStyle w:val="movimento"/>
              <w:rPr>
                <w:color w:val="002060"/>
              </w:rPr>
            </w:pPr>
            <w:r w:rsidRPr="007A0E23">
              <w:rPr>
                <w:color w:val="002060"/>
              </w:rPr>
              <w:t>ANGIONI MICHELE</w:t>
            </w:r>
          </w:p>
        </w:tc>
        <w:tc>
          <w:tcPr>
            <w:tcW w:w="2200" w:type="dxa"/>
            <w:tcMar>
              <w:top w:w="20" w:type="dxa"/>
              <w:left w:w="20" w:type="dxa"/>
              <w:bottom w:w="20" w:type="dxa"/>
              <w:right w:w="20" w:type="dxa"/>
            </w:tcMar>
            <w:vAlign w:val="center"/>
            <w:hideMark/>
          </w:tcPr>
          <w:p w14:paraId="6F65E2D2" w14:textId="77777777" w:rsidR="00D75A04" w:rsidRPr="007A0E23" w:rsidRDefault="00D75A04" w:rsidP="008762B6">
            <w:pPr>
              <w:pStyle w:val="movimento2"/>
              <w:rPr>
                <w:color w:val="002060"/>
              </w:rPr>
            </w:pPr>
            <w:r w:rsidRPr="007A0E23">
              <w:rPr>
                <w:color w:val="002060"/>
              </w:rPr>
              <w:t xml:space="preserve">(FFJ CALCIO A 5) </w:t>
            </w:r>
          </w:p>
        </w:tc>
        <w:tc>
          <w:tcPr>
            <w:tcW w:w="800" w:type="dxa"/>
            <w:tcMar>
              <w:top w:w="20" w:type="dxa"/>
              <w:left w:w="20" w:type="dxa"/>
              <w:bottom w:w="20" w:type="dxa"/>
              <w:right w:w="20" w:type="dxa"/>
            </w:tcMar>
            <w:vAlign w:val="center"/>
            <w:hideMark/>
          </w:tcPr>
          <w:p w14:paraId="32BB789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D0D2A44"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5D1B5981" w14:textId="77777777" w:rsidR="00D75A04" w:rsidRPr="007A0E23" w:rsidRDefault="00D75A04" w:rsidP="008762B6">
            <w:pPr>
              <w:pStyle w:val="movimento2"/>
              <w:rPr>
                <w:color w:val="002060"/>
              </w:rPr>
            </w:pPr>
            <w:r w:rsidRPr="007A0E23">
              <w:rPr>
                <w:color w:val="002060"/>
              </w:rPr>
              <w:t> </w:t>
            </w:r>
          </w:p>
        </w:tc>
      </w:tr>
    </w:tbl>
    <w:p w14:paraId="7010D418" w14:textId="77777777" w:rsidR="00D75A04" w:rsidRPr="007A0E23" w:rsidRDefault="00D75A04" w:rsidP="00D75A04">
      <w:pPr>
        <w:pStyle w:val="titolo20"/>
        <w:rPr>
          <w:rFonts w:eastAsiaTheme="minorEastAsia"/>
          <w:color w:val="002060"/>
        </w:rPr>
      </w:pPr>
      <w:r w:rsidRPr="007A0E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60DFABD4" w14:textId="77777777" w:rsidTr="008762B6">
        <w:tc>
          <w:tcPr>
            <w:tcW w:w="2200" w:type="dxa"/>
            <w:tcMar>
              <w:top w:w="20" w:type="dxa"/>
              <w:left w:w="20" w:type="dxa"/>
              <w:bottom w:w="20" w:type="dxa"/>
              <w:right w:w="20" w:type="dxa"/>
            </w:tcMar>
            <w:vAlign w:val="center"/>
            <w:hideMark/>
          </w:tcPr>
          <w:p w14:paraId="50A5858B" w14:textId="77777777" w:rsidR="00D75A04" w:rsidRPr="007A0E23" w:rsidRDefault="00D75A04" w:rsidP="008762B6">
            <w:pPr>
              <w:pStyle w:val="movimento"/>
              <w:rPr>
                <w:color w:val="002060"/>
              </w:rPr>
            </w:pPr>
            <w:r w:rsidRPr="007A0E23">
              <w:rPr>
                <w:color w:val="002060"/>
              </w:rPr>
              <w:t>STRADA PIETRO</w:t>
            </w:r>
          </w:p>
        </w:tc>
        <w:tc>
          <w:tcPr>
            <w:tcW w:w="2200" w:type="dxa"/>
            <w:tcMar>
              <w:top w:w="20" w:type="dxa"/>
              <w:left w:w="20" w:type="dxa"/>
              <w:bottom w:w="20" w:type="dxa"/>
              <w:right w:w="20" w:type="dxa"/>
            </w:tcMar>
            <w:vAlign w:val="center"/>
            <w:hideMark/>
          </w:tcPr>
          <w:p w14:paraId="790103D4" w14:textId="77777777" w:rsidR="00D75A04" w:rsidRPr="007A0E23" w:rsidRDefault="00D75A04" w:rsidP="008762B6">
            <w:pPr>
              <w:pStyle w:val="movimento2"/>
              <w:rPr>
                <w:color w:val="002060"/>
              </w:rPr>
            </w:pPr>
            <w:r w:rsidRPr="007A0E23">
              <w:rPr>
                <w:color w:val="002060"/>
              </w:rPr>
              <w:t xml:space="preserve">(C.U.S. MACERATA CALCIO A5) </w:t>
            </w:r>
          </w:p>
        </w:tc>
        <w:tc>
          <w:tcPr>
            <w:tcW w:w="800" w:type="dxa"/>
            <w:tcMar>
              <w:top w:w="20" w:type="dxa"/>
              <w:left w:w="20" w:type="dxa"/>
              <w:bottom w:w="20" w:type="dxa"/>
              <w:right w:w="20" w:type="dxa"/>
            </w:tcMar>
            <w:vAlign w:val="center"/>
            <w:hideMark/>
          </w:tcPr>
          <w:p w14:paraId="36FCD028"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BCA56FD" w14:textId="77777777" w:rsidR="00D75A04" w:rsidRPr="007A0E23" w:rsidRDefault="00D75A04" w:rsidP="008762B6">
            <w:pPr>
              <w:pStyle w:val="movimento"/>
              <w:rPr>
                <w:color w:val="002060"/>
              </w:rPr>
            </w:pPr>
            <w:r w:rsidRPr="007A0E23">
              <w:rPr>
                <w:color w:val="002060"/>
              </w:rPr>
              <w:t>MEMEDAJ SUAD</w:t>
            </w:r>
          </w:p>
        </w:tc>
        <w:tc>
          <w:tcPr>
            <w:tcW w:w="2200" w:type="dxa"/>
            <w:tcMar>
              <w:top w:w="20" w:type="dxa"/>
              <w:left w:w="20" w:type="dxa"/>
              <w:bottom w:w="20" w:type="dxa"/>
              <w:right w:w="20" w:type="dxa"/>
            </w:tcMar>
            <w:vAlign w:val="center"/>
            <w:hideMark/>
          </w:tcPr>
          <w:p w14:paraId="3C77F430" w14:textId="77777777" w:rsidR="00D75A04" w:rsidRPr="007A0E23" w:rsidRDefault="00D75A04" w:rsidP="008762B6">
            <w:pPr>
              <w:pStyle w:val="movimento2"/>
              <w:rPr>
                <w:color w:val="002060"/>
              </w:rPr>
            </w:pPr>
            <w:r w:rsidRPr="007A0E23">
              <w:rPr>
                <w:color w:val="002060"/>
              </w:rPr>
              <w:t xml:space="preserve">(TRE TORRI A.S.D.) </w:t>
            </w:r>
          </w:p>
        </w:tc>
      </w:tr>
    </w:tbl>
    <w:p w14:paraId="7FCFCE69" w14:textId="77777777" w:rsidR="00D75A04" w:rsidRPr="007A0E23" w:rsidRDefault="00D75A04" w:rsidP="00D75A04">
      <w:pPr>
        <w:pStyle w:val="titolo20"/>
        <w:rPr>
          <w:rFonts w:eastAsiaTheme="minorEastAsia"/>
          <w:color w:val="002060"/>
        </w:rPr>
      </w:pPr>
      <w:r w:rsidRPr="007A0E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5FB03C22" w14:textId="77777777" w:rsidTr="008762B6">
        <w:tc>
          <w:tcPr>
            <w:tcW w:w="2200" w:type="dxa"/>
            <w:tcMar>
              <w:top w:w="20" w:type="dxa"/>
              <w:left w:w="20" w:type="dxa"/>
              <w:bottom w:w="20" w:type="dxa"/>
              <w:right w:w="20" w:type="dxa"/>
            </w:tcMar>
            <w:vAlign w:val="center"/>
            <w:hideMark/>
          </w:tcPr>
          <w:p w14:paraId="622E8FA6" w14:textId="77777777" w:rsidR="00D75A04" w:rsidRPr="007A0E23" w:rsidRDefault="00D75A04" w:rsidP="008762B6">
            <w:pPr>
              <w:pStyle w:val="movimento"/>
              <w:rPr>
                <w:color w:val="002060"/>
              </w:rPr>
            </w:pPr>
            <w:r w:rsidRPr="007A0E23">
              <w:rPr>
                <w:color w:val="002060"/>
              </w:rPr>
              <w:t>LAKRAFI ILIAS</w:t>
            </w:r>
          </w:p>
        </w:tc>
        <w:tc>
          <w:tcPr>
            <w:tcW w:w="2200" w:type="dxa"/>
            <w:tcMar>
              <w:top w:w="20" w:type="dxa"/>
              <w:left w:w="20" w:type="dxa"/>
              <w:bottom w:w="20" w:type="dxa"/>
              <w:right w:w="20" w:type="dxa"/>
            </w:tcMar>
            <w:vAlign w:val="center"/>
            <w:hideMark/>
          </w:tcPr>
          <w:p w14:paraId="2F49B6BC" w14:textId="77777777" w:rsidR="00D75A04" w:rsidRPr="007A0E23" w:rsidRDefault="00D75A04" w:rsidP="008762B6">
            <w:pPr>
              <w:pStyle w:val="movimento2"/>
              <w:rPr>
                <w:color w:val="002060"/>
              </w:rPr>
            </w:pPr>
            <w:r w:rsidRPr="007A0E23">
              <w:rPr>
                <w:color w:val="002060"/>
              </w:rPr>
              <w:t xml:space="preserve">(FABRIANO CERRETO) </w:t>
            </w:r>
          </w:p>
        </w:tc>
        <w:tc>
          <w:tcPr>
            <w:tcW w:w="800" w:type="dxa"/>
            <w:tcMar>
              <w:top w:w="20" w:type="dxa"/>
              <w:left w:w="20" w:type="dxa"/>
              <w:bottom w:w="20" w:type="dxa"/>
              <w:right w:w="20" w:type="dxa"/>
            </w:tcMar>
            <w:vAlign w:val="center"/>
            <w:hideMark/>
          </w:tcPr>
          <w:p w14:paraId="39F4258F"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6651C1ED" w14:textId="77777777" w:rsidR="00D75A04" w:rsidRPr="007A0E23" w:rsidRDefault="00D75A04" w:rsidP="008762B6">
            <w:pPr>
              <w:pStyle w:val="movimento"/>
              <w:rPr>
                <w:color w:val="002060"/>
              </w:rPr>
            </w:pPr>
            <w:r w:rsidRPr="007A0E23">
              <w:rPr>
                <w:color w:val="002060"/>
              </w:rPr>
              <w:t>FAGGIANI ENEA</w:t>
            </w:r>
          </w:p>
        </w:tc>
        <w:tc>
          <w:tcPr>
            <w:tcW w:w="2200" w:type="dxa"/>
            <w:tcMar>
              <w:top w:w="20" w:type="dxa"/>
              <w:left w:w="20" w:type="dxa"/>
              <w:bottom w:w="20" w:type="dxa"/>
              <w:right w:w="20" w:type="dxa"/>
            </w:tcMar>
            <w:vAlign w:val="center"/>
            <w:hideMark/>
          </w:tcPr>
          <w:p w14:paraId="69899F46" w14:textId="77777777" w:rsidR="00D75A04" w:rsidRPr="007A0E23" w:rsidRDefault="00D75A04" w:rsidP="008762B6">
            <w:pPr>
              <w:pStyle w:val="movimento2"/>
              <w:rPr>
                <w:color w:val="002060"/>
              </w:rPr>
            </w:pPr>
            <w:r w:rsidRPr="007A0E23">
              <w:rPr>
                <w:color w:val="002060"/>
              </w:rPr>
              <w:t xml:space="preserve">(POL.CAGLI SPORT ASSOCIATI) </w:t>
            </w:r>
          </w:p>
        </w:tc>
      </w:tr>
    </w:tbl>
    <w:p w14:paraId="06FFE049" w14:textId="77777777" w:rsidR="00D75A04" w:rsidRPr="007A0E23" w:rsidRDefault="00D75A04" w:rsidP="00D75A04">
      <w:pPr>
        <w:pStyle w:val="titolo20"/>
        <w:rPr>
          <w:rFonts w:eastAsiaTheme="minorEastAsia"/>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30F15B5A" w14:textId="77777777" w:rsidTr="008762B6">
        <w:tc>
          <w:tcPr>
            <w:tcW w:w="2200" w:type="dxa"/>
            <w:tcMar>
              <w:top w:w="20" w:type="dxa"/>
              <w:left w:w="20" w:type="dxa"/>
              <w:bottom w:w="20" w:type="dxa"/>
              <w:right w:w="20" w:type="dxa"/>
            </w:tcMar>
            <w:vAlign w:val="center"/>
            <w:hideMark/>
          </w:tcPr>
          <w:p w14:paraId="214C14A2" w14:textId="77777777" w:rsidR="00D75A04" w:rsidRPr="007A0E23" w:rsidRDefault="00D75A04" w:rsidP="008762B6">
            <w:pPr>
              <w:pStyle w:val="movimento"/>
              <w:rPr>
                <w:color w:val="002060"/>
              </w:rPr>
            </w:pPr>
            <w:r w:rsidRPr="007A0E23">
              <w:rPr>
                <w:color w:val="002060"/>
              </w:rPr>
              <w:t>BAIONI RICCARDO</w:t>
            </w:r>
          </w:p>
        </w:tc>
        <w:tc>
          <w:tcPr>
            <w:tcW w:w="2200" w:type="dxa"/>
            <w:tcMar>
              <w:top w:w="20" w:type="dxa"/>
              <w:left w:w="20" w:type="dxa"/>
              <w:bottom w:w="20" w:type="dxa"/>
              <w:right w:w="20" w:type="dxa"/>
            </w:tcMar>
            <w:vAlign w:val="center"/>
            <w:hideMark/>
          </w:tcPr>
          <w:p w14:paraId="7EC04298" w14:textId="77777777" w:rsidR="00D75A04" w:rsidRPr="007A0E23" w:rsidRDefault="00D75A04" w:rsidP="008762B6">
            <w:pPr>
              <w:pStyle w:val="movimento2"/>
              <w:rPr>
                <w:color w:val="002060"/>
              </w:rPr>
            </w:pPr>
            <w:r w:rsidRPr="007A0E23">
              <w:rPr>
                <w:color w:val="002060"/>
              </w:rPr>
              <w:t xml:space="preserve">(AMICI DEL CENTROSOCIO SP.) </w:t>
            </w:r>
          </w:p>
        </w:tc>
        <w:tc>
          <w:tcPr>
            <w:tcW w:w="800" w:type="dxa"/>
            <w:tcMar>
              <w:top w:w="20" w:type="dxa"/>
              <w:left w:w="20" w:type="dxa"/>
              <w:bottom w:w="20" w:type="dxa"/>
              <w:right w:w="20" w:type="dxa"/>
            </w:tcMar>
            <w:vAlign w:val="center"/>
            <w:hideMark/>
          </w:tcPr>
          <w:p w14:paraId="30C7C6D1"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7B2314AB" w14:textId="77777777" w:rsidR="00D75A04" w:rsidRPr="007A0E23" w:rsidRDefault="00D75A04" w:rsidP="008762B6">
            <w:pPr>
              <w:pStyle w:val="movimento"/>
              <w:rPr>
                <w:color w:val="002060"/>
              </w:rPr>
            </w:pPr>
            <w:r w:rsidRPr="007A0E23">
              <w:rPr>
                <w:color w:val="002060"/>
              </w:rPr>
              <w:t>MEI PIETRO</w:t>
            </w:r>
          </w:p>
        </w:tc>
        <w:tc>
          <w:tcPr>
            <w:tcW w:w="2200" w:type="dxa"/>
            <w:tcMar>
              <w:top w:w="20" w:type="dxa"/>
              <w:left w:w="20" w:type="dxa"/>
              <w:bottom w:w="20" w:type="dxa"/>
              <w:right w:w="20" w:type="dxa"/>
            </w:tcMar>
            <w:vAlign w:val="center"/>
            <w:hideMark/>
          </w:tcPr>
          <w:p w14:paraId="0BDCCEAC" w14:textId="77777777" w:rsidR="00D75A04" w:rsidRPr="007A0E23" w:rsidRDefault="00D75A04" w:rsidP="008762B6">
            <w:pPr>
              <w:pStyle w:val="movimento2"/>
              <w:rPr>
                <w:color w:val="002060"/>
              </w:rPr>
            </w:pPr>
            <w:r w:rsidRPr="007A0E23">
              <w:rPr>
                <w:color w:val="002060"/>
              </w:rPr>
              <w:t xml:space="preserve">(FFJ CALCIO A 5) </w:t>
            </w:r>
          </w:p>
        </w:tc>
      </w:tr>
      <w:tr w:rsidR="00D75A04" w:rsidRPr="007A0E23" w14:paraId="2B7BCEC0" w14:textId="77777777" w:rsidTr="008762B6">
        <w:tc>
          <w:tcPr>
            <w:tcW w:w="2200" w:type="dxa"/>
            <w:tcMar>
              <w:top w:w="20" w:type="dxa"/>
              <w:left w:w="20" w:type="dxa"/>
              <w:bottom w:w="20" w:type="dxa"/>
              <w:right w:w="20" w:type="dxa"/>
            </w:tcMar>
            <w:vAlign w:val="center"/>
            <w:hideMark/>
          </w:tcPr>
          <w:p w14:paraId="364A4E62" w14:textId="77777777" w:rsidR="00D75A04" w:rsidRPr="007A0E23" w:rsidRDefault="00D75A04" w:rsidP="008762B6">
            <w:pPr>
              <w:pStyle w:val="movimento"/>
              <w:rPr>
                <w:color w:val="002060"/>
              </w:rPr>
            </w:pPr>
            <w:r w:rsidRPr="007A0E23">
              <w:rPr>
                <w:color w:val="002060"/>
              </w:rPr>
              <w:t>URLONI ANDREA</w:t>
            </w:r>
          </w:p>
        </w:tc>
        <w:tc>
          <w:tcPr>
            <w:tcW w:w="2200" w:type="dxa"/>
            <w:tcMar>
              <w:top w:w="20" w:type="dxa"/>
              <w:left w:w="20" w:type="dxa"/>
              <w:bottom w:w="20" w:type="dxa"/>
              <w:right w:w="20" w:type="dxa"/>
            </w:tcMar>
            <w:vAlign w:val="center"/>
            <w:hideMark/>
          </w:tcPr>
          <w:p w14:paraId="5BADD267" w14:textId="77777777" w:rsidR="00D75A04" w:rsidRPr="007A0E23" w:rsidRDefault="00D75A04" w:rsidP="008762B6">
            <w:pPr>
              <w:pStyle w:val="movimento2"/>
              <w:rPr>
                <w:color w:val="002060"/>
              </w:rPr>
            </w:pPr>
            <w:r w:rsidRPr="007A0E23">
              <w:rPr>
                <w:color w:val="002060"/>
              </w:rPr>
              <w:t xml:space="preserve">(ITALSERVICE C5) </w:t>
            </w:r>
          </w:p>
        </w:tc>
        <w:tc>
          <w:tcPr>
            <w:tcW w:w="800" w:type="dxa"/>
            <w:tcMar>
              <w:top w:w="20" w:type="dxa"/>
              <w:left w:w="20" w:type="dxa"/>
              <w:bottom w:w="20" w:type="dxa"/>
              <w:right w:w="20" w:type="dxa"/>
            </w:tcMar>
            <w:vAlign w:val="center"/>
            <w:hideMark/>
          </w:tcPr>
          <w:p w14:paraId="366D9A3A"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25C2709F" w14:textId="77777777" w:rsidR="00D75A04" w:rsidRPr="007A0E23" w:rsidRDefault="00D75A04" w:rsidP="008762B6">
            <w:pPr>
              <w:pStyle w:val="movimento"/>
              <w:rPr>
                <w:color w:val="002060"/>
              </w:rPr>
            </w:pPr>
            <w:r w:rsidRPr="007A0E23">
              <w:rPr>
                <w:color w:val="002060"/>
              </w:rPr>
              <w:t>CARBONI MATTEO</w:t>
            </w:r>
          </w:p>
        </w:tc>
        <w:tc>
          <w:tcPr>
            <w:tcW w:w="2200" w:type="dxa"/>
            <w:tcMar>
              <w:top w:w="20" w:type="dxa"/>
              <w:left w:w="20" w:type="dxa"/>
              <w:bottom w:w="20" w:type="dxa"/>
              <w:right w:w="20" w:type="dxa"/>
            </w:tcMar>
            <w:vAlign w:val="center"/>
            <w:hideMark/>
          </w:tcPr>
          <w:p w14:paraId="2F675D87" w14:textId="77777777" w:rsidR="00D75A04" w:rsidRPr="007A0E23" w:rsidRDefault="00D75A04" w:rsidP="008762B6">
            <w:pPr>
              <w:pStyle w:val="movimento2"/>
              <w:rPr>
                <w:color w:val="002060"/>
              </w:rPr>
            </w:pPr>
            <w:r w:rsidRPr="007A0E23">
              <w:rPr>
                <w:color w:val="002060"/>
              </w:rPr>
              <w:t xml:space="preserve">(SPORTING GROTTAMMARE) </w:t>
            </w:r>
          </w:p>
        </w:tc>
      </w:tr>
    </w:tbl>
    <w:p w14:paraId="47B752E6" w14:textId="77777777" w:rsidR="00D75A04" w:rsidRDefault="00D75A04" w:rsidP="00D75A04">
      <w:pPr>
        <w:pStyle w:val="breakline"/>
        <w:rPr>
          <w:color w:val="002060"/>
        </w:rPr>
      </w:pPr>
    </w:p>
    <w:p w14:paraId="5EF40F67" w14:textId="77777777" w:rsidR="00D75A04" w:rsidRPr="0099234A" w:rsidRDefault="00D75A04" w:rsidP="00D75A04">
      <w:pPr>
        <w:jc w:val="center"/>
        <w:rPr>
          <w:rFonts w:ascii="Arial" w:hAnsi="Arial" w:cs="Arial"/>
          <w:noProof/>
          <w:color w:val="002060"/>
          <w:sz w:val="22"/>
          <w:szCs w:val="22"/>
        </w:rPr>
      </w:pPr>
      <w:r w:rsidRPr="0099234A">
        <w:rPr>
          <w:rFonts w:ascii="Arial" w:hAnsi="Arial" w:cs="Arial"/>
          <w:noProof/>
          <w:color w:val="002060"/>
          <w:sz w:val="22"/>
          <w:szCs w:val="22"/>
        </w:rPr>
        <w:t>F.to IL SEGRETARIO                                   F.to IL GIUDICE SPORTIVO</w:t>
      </w:r>
    </w:p>
    <w:p w14:paraId="53FFD80E" w14:textId="77777777" w:rsidR="00D75A04" w:rsidRPr="0099234A" w:rsidRDefault="00D75A04" w:rsidP="00D75A04">
      <w:pPr>
        <w:pStyle w:val="Corpodeltesto2"/>
        <w:spacing w:after="0" w:line="240" w:lineRule="auto"/>
        <w:jc w:val="both"/>
        <w:rPr>
          <w:rFonts w:ascii="Arial" w:hAnsi="Arial" w:cs="Arial"/>
          <w:b/>
          <w:color w:val="002060"/>
          <w:sz w:val="22"/>
          <w:szCs w:val="22"/>
        </w:rPr>
      </w:pPr>
      <w:r w:rsidRPr="0099234A">
        <w:rPr>
          <w:rFonts w:ascii="Arial" w:hAnsi="Arial" w:cs="Arial"/>
          <w:noProof/>
          <w:color w:val="002060"/>
          <w:sz w:val="22"/>
          <w:szCs w:val="22"/>
        </w:rPr>
        <w:t xml:space="preserve">                         Angelo Castellana        </w:t>
      </w:r>
      <w:r w:rsidRPr="0099234A">
        <w:rPr>
          <w:rFonts w:ascii="Arial" w:hAnsi="Arial" w:cs="Arial"/>
          <w:noProof/>
          <w:color w:val="002060"/>
          <w:sz w:val="22"/>
          <w:szCs w:val="22"/>
        </w:rPr>
        <w:tab/>
        <w:t xml:space="preserve">                                Agnese Lazzaretti</w:t>
      </w:r>
    </w:p>
    <w:p w14:paraId="191071AC" w14:textId="77777777" w:rsidR="00D75A04" w:rsidRPr="007A0E23" w:rsidRDefault="00D75A04" w:rsidP="00D75A04">
      <w:pPr>
        <w:pStyle w:val="breakline"/>
        <w:rPr>
          <w:rFonts w:eastAsiaTheme="minorEastAsia"/>
          <w:color w:val="002060"/>
        </w:rPr>
      </w:pPr>
    </w:p>
    <w:p w14:paraId="26E58C22" w14:textId="77777777" w:rsidR="00D75A04" w:rsidRPr="007A0E23" w:rsidRDefault="00D75A04" w:rsidP="00D75A04">
      <w:pPr>
        <w:pStyle w:val="titoloprinc0"/>
        <w:rPr>
          <w:color w:val="002060"/>
        </w:rPr>
      </w:pPr>
      <w:r w:rsidRPr="007A0E23">
        <w:rPr>
          <w:color w:val="002060"/>
        </w:rPr>
        <w:t>CLASSIFICA</w:t>
      </w:r>
    </w:p>
    <w:p w14:paraId="4F3DB41D" w14:textId="77777777" w:rsidR="00D75A04" w:rsidRPr="007A0E23" w:rsidRDefault="00D75A04" w:rsidP="00D75A04">
      <w:pPr>
        <w:pStyle w:val="breakline"/>
        <w:rPr>
          <w:color w:val="002060"/>
        </w:rPr>
      </w:pPr>
    </w:p>
    <w:p w14:paraId="0D33AC7B" w14:textId="77777777" w:rsidR="00D75A04" w:rsidRPr="007A0E23" w:rsidRDefault="00D75A04" w:rsidP="00D75A04">
      <w:pPr>
        <w:pStyle w:val="breakline"/>
        <w:rPr>
          <w:color w:val="002060"/>
        </w:rPr>
      </w:pPr>
    </w:p>
    <w:p w14:paraId="126CAC66" w14:textId="77777777" w:rsidR="00D75A04" w:rsidRPr="007A0E23" w:rsidRDefault="00D75A04" w:rsidP="00D75A04">
      <w:pPr>
        <w:pStyle w:val="sottotitolocampionato10"/>
        <w:rPr>
          <w:color w:val="002060"/>
        </w:rPr>
      </w:pPr>
      <w:r w:rsidRPr="007A0E2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0ABF2D44"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E83FE"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A974B"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AE100"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6A526"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A8F14"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FB7DF"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DDC66"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D0E98"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5B961"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5A81D" w14:textId="77777777" w:rsidR="00D75A04" w:rsidRPr="007A0E23" w:rsidRDefault="00D75A04" w:rsidP="008762B6">
            <w:pPr>
              <w:pStyle w:val="headertabella0"/>
              <w:rPr>
                <w:color w:val="002060"/>
              </w:rPr>
            </w:pPr>
            <w:r w:rsidRPr="007A0E23">
              <w:rPr>
                <w:color w:val="002060"/>
              </w:rPr>
              <w:t>PE</w:t>
            </w:r>
          </w:p>
        </w:tc>
      </w:tr>
      <w:tr w:rsidR="00D75A04" w:rsidRPr="007A0E23" w14:paraId="749931EC"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383D2D" w14:textId="77777777" w:rsidR="00D75A04" w:rsidRPr="007A0E23" w:rsidRDefault="00D75A04" w:rsidP="008762B6">
            <w:pPr>
              <w:pStyle w:val="rowtabella0"/>
              <w:rPr>
                <w:color w:val="002060"/>
              </w:rPr>
            </w:pPr>
            <w:r w:rsidRPr="007A0E2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FDF61"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98BFE"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5D93"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EA31F"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CA7B"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8B1F2" w14:textId="77777777" w:rsidR="00D75A04" w:rsidRPr="007A0E23" w:rsidRDefault="00D75A04" w:rsidP="008762B6">
            <w:pPr>
              <w:pStyle w:val="rowtabella0"/>
              <w:jc w:val="center"/>
              <w:rPr>
                <w:color w:val="002060"/>
              </w:rPr>
            </w:pPr>
            <w:r w:rsidRPr="007A0E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3B8C"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C5143" w14:textId="77777777" w:rsidR="00D75A04" w:rsidRPr="007A0E23" w:rsidRDefault="00D75A04" w:rsidP="008762B6">
            <w:pPr>
              <w:pStyle w:val="rowtabella0"/>
              <w:jc w:val="center"/>
              <w:rPr>
                <w:color w:val="002060"/>
              </w:rPr>
            </w:pPr>
            <w:r w:rsidRPr="007A0E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5B4B" w14:textId="77777777" w:rsidR="00D75A04" w:rsidRPr="007A0E23" w:rsidRDefault="00D75A04" w:rsidP="008762B6">
            <w:pPr>
              <w:pStyle w:val="rowtabella0"/>
              <w:jc w:val="center"/>
              <w:rPr>
                <w:color w:val="002060"/>
              </w:rPr>
            </w:pPr>
            <w:r w:rsidRPr="007A0E23">
              <w:rPr>
                <w:color w:val="002060"/>
              </w:rPr>
              <w:t>0</w:t>
            </w:r>
          </w:p>
        </w:tc>
      </w:tr>
      <w:tr w:rsidR="00D75A04" w:rsidRPr="007A0E23" w14:paraId="3BBEFDE6"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D173B" w14:textId="77777777" w:rsidR="00D75A04" w:rsidRPr="007A0E23" w:rsidRDefault="00D75A04" w:rsidP="008762B6">
            <w:pPr>
              <w:pStyle w:val="rowtabella0"/>
              <w:rPr>
                <w:color w:val="002060"/>
              </w:rPr>
            </w:pPr>
            <w:r w:rsidRPr="007A0E2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0CDF"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AA11"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42CF5"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AA96"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38CC"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D124" w14:textId="77777777" w:rsidR="00D75A04" w:rsidRPr="007A0E23" w:rsidRDefault="00D75A04" w:rsidP="008762B6">
            <w:pPr>
              <w:pStyle w:val="rowtabella0"/>
              <w:jc w:val="center"/>
              <w:rPr>
                <w:color w:val="002060"/>
              </w:rPr>
            </w:pPr>
            <w:r w:rsidRPr="007A0E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FC2F"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9A6D"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80B1C" w14:textId="77777777" w:rsidR="00D75A04" w:rsidRPr="007A0E23" w:rsidRDefault="00D75A04" w:rsidP="008762B6">
            <w:pPr>
              <w:pStyle w:val="rowtabella0"/>
              <w:jc w:val="center"/>
              <w:rPr>
                <w:color w:val="002060"/>
              </w:rPr>
            </w:pPr>
            <w:r w:rsidRPr="007A0E23">
              <w:rPr>
                <w:color w:val="002060"/>
              </w:rPr>
              <w:t>0</w:t>
            </w:r>
          </w:p>
        </w:tc>
      </w:tr>
      <w:tr w:rsidR="00D75A04" w:rsidRPr="007A0E23" w14:paraId="3DD81D43"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F3A65" w14:textId="77777777" w:rsidR="00D75A04" w:rsidRPr="007A0E23" w:rsidRDefault="00D75A04" w:rsidP="008762B6">
            <w:pPr>
              <w:pStyle w:val="rowtabella0"/>
              <w:rPr>
                <w:color w:val="002060"/>
              </w:rPr>
            </w:pPr>
            <w:r w:rsidRPr="007A0E2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065D"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F72D"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4792"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19E28"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3082"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ACC1B"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522B1"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B5F2"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0CFFF" w14:textId="77777777" w:rsidR="00D75A04" w:rsidRPr="007A0E23" w:rsidRDefault="00D75A04" w:rsidP="008762B6">
            <w:pPr>
              <w:pStyle w:val="rowtabella0"/>
              <w:jc w:val="center"/>
              <w:rPr>
                <w:color w:val="002060"/>
              </w:rPr>
            </w:pPr>
            <w:r w:rsidRPr="007A0E23">
              <w:rPr>
                <w:color w:val="002060"/>
              </w:rPr>
              <w:t>0</w:t>
            </w:r>
          </w:p>
        </w:tc>
      </w:tr>
      <w:tr w:rsidR="00D75A04" w:rsidRPr="007A0E23" w14:paraId="0491E254"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772F3" w14:textId="77777777" w:rsidR="00D75A04" w:rsidRPr="007A0E23" w:rsidRDefault="00D75A04" w:rsidP="008762B6">
            <w:pPr>
              <w:pStyle w:val="rowtabella0"/>
              <w:rPr>
                <w:color w:val="002060"/>
              </w:rPr>
            </w:pPr>
            <w:r w:rsidRPr="007A0E2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A56D"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41592"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6D1E"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BAAB"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FF062"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5DDA1"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45768"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1C88"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48AE" w14:textId="77777777" w:rsidR="00D75A04" w:rsidRPr="007A0E23" w:rsidRDefault="00D75A04" w:rsidP="008762B6">
            <w:pPr>
              <w:pStyle w:val="rowtabella0"/>
              <w:jc w:val="center"/>
              <w:rPr>
                <w:color w:val="002060"/>
              </w:rPr>
            </w:pPr>
            <w:r w:rsidRPr="007A0E23">
              <w:rPr>
                <w:color w:val="002060"/>
              </w:rPr>
              <w:t>0</w:t>
            </w:r>
          </w:p>
        </w:tc>
      </w:tr>
      <w:tr w:rsidR="00D75A04" w:rsidRPr="007A0E23" w14:paraId="625BBC2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45CF2" w14:textId="77777777" w:rsidR="00D75A04" w:rsidRPr="007A0E23" w:rsidRDefault="00D75A04" w:rsidP="008762B6">
            <w:pPr>
              <w:pStyle w:val="rowtabella0"/>
              <w:rPr>
                <w:color w:val="002060"/>
              </w:rPr>
            </w:pPr>
            <w:r w:rsidRPr="007A0E2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A51B"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0B395"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2C7F"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0E6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7E06"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7D66"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CAE5C" w14:textId="77777777" w:rsidR="00D75A04" w:rsidRPr="007A0E23" w:rsidRDefault="00D75A04" w:rsidP="008762B6">
            <w:pPr>
              <w:pStyle w:val="rowtabella0"/>
              <w:jc w:val="center"/>
              <w:rPr>
                <w:color w:val="002060"/>
              </w:rPr>
            </w:pPr>
            <w:r w:rsidRPr="007A0E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E65F" w14:textId="77777777" w:rsidR="00D75A04" w:rsidRPr="007A0E23" w:rsidRDefault="00D75A04" w:rsidP="008762B6">
            <w:pPr>
              <w:pStyle w:val="rowtabella0"/>
              <w:jc w:val="center"/>
              <w:rPr>
                <w:color w:val="002060"/>
              </w:rPr>
            </w:pPr>
            <w:r w:rsidRPr="007A0E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BA88" w14:textId="77777777" w:rsidR="00D75A04" w:rsidRPr="007A0E23" w:rsidRDefault="00D75A04" w:rsidP="008762B6">
            <w:pPr>
              <w:pStyle w:val="rowtabella0"/>
              <w:jc w:val="center"/>
              <w:rPr>
                <w:color w:val="002060"/>
              </w:rPr>
            </w:pPr>
            <w:r w:rsidRPr="007A0E23">
              <w:rPr>
                <w:color w:val="002060"/>
              </w:rPr>
              <w:t>0</w:t>
            </w:r>
          </w:p>
        </w:tc>
      </w:tr>
      <w:tr w:rsidR="00D75A04" w:rsidRPr="007A0E23" w14:paraId="480C60D7"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4E590B" w14:textId="77777777" w:rsidR="00D75A04" w:rsidRPr="007A0E23" w:rsidRDefault="00D75A04" w:rsidP="008762B6">
            <w:pPr>
              <w:pStyle w:val="rowtabella0"/>
              <w:rPr>
                <w:color w:val="002060"/>
              </w:rPr>
            </w:pPr>
            <w:r w:rsidRPr="007A0E2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E744"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07AD"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47F3"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EF6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DA47"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99AE"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716A" w14:textId="77777777" w:rsidR="00D75A04" w:rsidRPr="007A0E23" w:rsidRDefault="00D75A04" w:rsidP="008762B6">
            <w:pPr>
              <w:pStyle w:val="rowtabella0"/>
              <w:jc w:val="center"/>
              <w:rPr>
                <w:color w:val="002060"/>
              </w:rPr>
            </w:pPr>
            <w:r w:rsidRPr="007A0E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DB1B" w14:textId="77777777" w:rsidR="00D75A04" w:rsidRPr="007A0E23" w:rsidRDefault="00D75A04" w:rsidP="008762B6">
            <w:pPr>
              <w:pStyle w:val="rowtabella0"/>
              <w:jc w:val="center"/>
              <w:rPr>
                <w:color w:val="002060"/>
              </w:rPr>
            </w:pPr>
            <w:r w:rsidRPr="007A0E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6E5B" w14:textId="77777777" w:rsidR="00D75A04" w:rsidRPr="007A0E23" w:rsidRDefault="00D75A04" w:rsidP="008762B6">
            <w:pPr>
              <w:pStyle w:val="rowtabella0"/>
              <w:jc w:val="center"/>
              <w:rPr>
                <w:color w:val="002060"/>
              </w:rPr>
            </w:pPr>
            <w:r w:rsidRPr="007A0E23">
              <w:rPr>
                <w:color w:val="002060"/>
              </w:rPr>
              <w:t>0</w:t>
            </w:r>
          </w:p>
        </w:tc>
      </w:tr>
    </w:tbl>
    <w:p w14:paraId="1DEBF265" w14:textId="77777777" w:rsidR="00D75A04" w:rsidRPr="007A0E23" w:rsidRDefault="00D75A04" w:rsidP="00D75A04">
      <w:pPr>
        <w:pStyle w:val="breakline"/>
        <w:rPr>
          <w:rFonts w:eastAsiaTheme="minorEastAsia"/>
          <w:color w:val="002060"/>
        </w:rPr>
      </w:pPr>
    </w:p>
    <w:p w14:paraId="7FBEE1CE" w14:textId="77777777" w:rsidR="00D75A04" w:rsidRPr="007A0E23" w:rsidRDefault="00D75A04" w:rsidP="00D75A04">
      <w:pPr>
        <w:pStyle w:val="breakline"/>
        <w:rPr>
          <w:color w:val="002060"/>
        </w:rPr>
      </w:pPr>
    </w:p>
    <w:p w14:paraId="58E9A939" w14:textId="77777777" w:rsidR="00D75A04" w:rsidRPr="007A0E23" w:rsidRDefault="00D75A04" w:rsidP="00D75A04">
      <w:pPr>
        <w:pStyle w:val="sottotitolocampionato10"/>
        <w:rPr>
          <w:color w:val="002060"/>
        </w:rPr>
      </w:pPr>
      <w:r w:rsidRPr="007A0E2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10909F85"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DE69F"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51F5B"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0A55F"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51A02"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3992B"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7C351"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CB2D8"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6000D"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CEF08"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AC691" w14:textId="77777777" w:rsidR="00D75A04" w:rsidRPr="007A0E23" w:rsidRDefault="00D75A04" w:rsidP="008762B6">
            <w:pPr>
              <w:pStyle w:val="headertabella0"/>
              <w:rPr>
                <w:color w:val="002060"/>
              </w:rPr>
            </w:pPr>
            <w:r w:rsidRPr="007A0E23">
              <w:rPr>
                <w:color w:val="002060"/>
              </w:rPr>
              <w:t>PE</w:t>
            </w:r>
          </w:p>
        </w:tc>
      </w:tr>
      <w:tr w:rsidR="00D75A04" w:rsidRPr="007A0E23" w14:paraId="7DD22F26"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4458A8" w14:textId="77777777" w:rsidR="00D75A04" w:rsidRPr="007A0E23" w:rsidRDefault="00D75A04" w:rsidP="008762B6">
            <w:pPr>
              <w:pStyle w:val="rowtabella0"/>
              <w:rPr>
                <w:color w:val="002060"/>
              </w:rPr>
            </w:pPr>
            <w:r w:rsidRPr="007A0E2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E65F"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78CF8"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80AB8"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FBC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C1D6"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0AFB"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09A9"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875D"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2D500" w14:textId="77777777" w:rsidR="00D75A04" w:rsidRPr="007A0E23" w:rsidRDefault="00D75A04" w:rsidP="008762B6">
            <w:pPr>
              <w:pStyle w:val="rowtabella0"/>
              <w:jc w:val="center"/>
              <w:rPr>
                <w:color w:val="002060"/>
              </w:rPr>
            </w:pPr>
            <w:r w:rsidRPr="007A0E23">
              <w:rPr>
                <w:color w:val="002060"/>
              </w:rPr>
              <w:t>0</w:t>
            </w:r>
          </w:p>
        </w:tc>
      </w:tr>
      <w:tr w:rsidR="00D75A04" w:rsidRPr="007A0E23" w14:paraId="69BEE4E1"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7AFF5" w14:textId="77777777" w:rsidR="00D75A04" w:rsidRPr="007A0E23" w:rsidRDefault="00D75A04" w:rsidP="008762B6">
            <w:pPr>
              <w:pStyle w:val="rowtabella0"/>
              <w:rPr>
                <w:color w:val="002060"/>
              </w:rPr>
            </w:pPr>
            <w:r w:rsidRPr="007A0E2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F3E4"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39E9"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C6F72"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C2D0D"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90DE3"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67FDA"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A57E"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7757"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10A8" w14:textId="77777777" w:rsidR="00D75A04" w:rsidRPr="007A0E23" w:rsidRDefault="00D75A04" w:rsidP="008762B6">
            <w:pPr>
              <w:pStyle w:val="rowtabella0"/>
              <w:jc w:val="center"/>
              <w:rPr>
                <w:color w:val="002060"/>
              </w:rPr>
            </w:pPr>
            <w:r w:rsidRPr="007A0E23">
              <w:rPr>
                <w:color w:val="002060"/>
              </w:rPr>
              <w:t>0</w:t>
            </w:r>
          </w:p>
        </w:tc>
      </w:tr>
      <w:tr w:rsidR="00D75A04" w:rsidRPr="007A0E23" w14:paraId="34F203D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F82A6" w14:textId="77777777" w:rsidR="00D75A04" w:rsidRPr="007A0E23" w:rsidRDefault="00D75A04" w:rsidP="008762B6">
            <w:pPr>
              <w:pStyle w:val="rowtabella0"/>
              <w:rPr>
                <w:color w:val="002060"/>
              </w:rPr>
            </w:pPr>
            <w:r w:rsidRPr="007A0E23">
              <w:rPr>
                <w:color w:val="002060"/>
              </w:rPr>
              <w:lastRenderedPageBreak/>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FE41"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0FA7"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663D"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139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1809C"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BFD4"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1C15"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12F7"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5768E" w14:textId="77777777" w:rsidR="00D75A04" w:rsidRPr="007A0E23" w:rsidRDefault="00D75A04" w:rsidP="008762B6">
            <w:pPr>
              <w:pStyle w:val="rowtabella0"/>
              <w:jc w:val="center"/>
              <w:rPr>
                <w:color w:val="002060"/>
              </w:rPr>
            </w:pPr>
            <w:r w:rsidRPr="007A0E23">
              <w:rPr>
                <w:color w:val="002060"/>
              </w:rPr>
              <w:t>0</w:t>
            </w:r>
          </w:p>
        </w:tc>
      </w:tr>
      <w:tr w:rsidR="00D75A04" w:rsidRPr="007A0E23" w14:paraId="6B4D82D2"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A62A4" w14:textId="77777777" w:rsidR="00D75A04" w:rsidRPr="007A0E23" w:rsidRDefault="00D75A04" w:rsidP="008762B6">
            <w:pPr>
              <w:pStyle w:val="rowtabella0"/>
              <w:rPr>
                <w:color w:val="002060"/>
              </w:rPr>
            </w:pPr>
            <w:r w:rsidRPr="007A0E2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6FA0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DCB1"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C5476"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E466"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6D300"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9ECF"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560D"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E4F3"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708E7" w14:textId="77777777" w:rsidR="00D75A04" w:rsidRPr="007A0E23" w:rsidRDefault="00D75A04" w:rsidP="008762B6">
            <w:pPr>
              <w:pStyle w:val="rowtabella0"/>
              <w:jc w:val="center"/>
              <w:rPr>
                <w:color w:val="002060"/>
              </w:rPr>
            </w:pPr>
            <w:r w:rsidRPr="007A0E23">
              <w:rPr>
                <w:color w:val="002060"/>
              </w:rPr>
              <w:t>0</w:t>
            </w:r>
          </w:p>
        </w:tc>
      </w:tr>
      <w:tr w:rsidR="00D75A04" w:rsidRPr="007A0E23" w14:paraId="55D901EB"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0AAA0" w14:textId="77777777" w:rsidR="00D75A04" w:rsidRPr="007A0E23" w:rsidRDefault="00D75A04" w:rsidP="008762B6">
            <w:pPr>
              <w:pStyle w:val="rowtabella0"/>
              <w:rPr>
                <w:color w:val="002060"/>
              </w:rPr>
            </w:pPr>
            <w:proofErr w:type="spellStart"/>
            <w:proofErr w:type="gramStart"/>
            <w:r w:rsidRPr="007A0E23">
              <w:rPr>
                <w:color w:val="002060"/>
              </w:rPr>
              <w:t>sq.B</w:t>
            </w:r>
            <w:proofErr w:type="spellEnd"/>
            <w:proofErr w:type="gramEnd"/>
            <w:r w:rsidRPr="007A0E23">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E8B2E"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0906"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168D"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044D"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D915"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F609"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9766"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25FB"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9E6D2" w14:textId="77777777" w:rsidR="00D75A04" w:rsidRPr="007A0E23" w:rsidRDefault="00D75A04" w:rsidP="008762B6">
            <w:pPr>
              <w:pStyle w:val="rowtabella0"/>
              <w:jc w:val="center"/>
              <w:rPr>
                <w:color w:val="002060"/>
              </w:rPr>
            </w:pPr>
            <w:r w:rsidRPr="007A0E23">
              <w:rPr>
                <w:color w:val="002060"/>
              </w:rPr>
              <w:t>0</w:t>
            </w:r>
          </w:p>
        </w:tc>
      </w:tr>
      <w:tr w:rsidR="00D75A04" w:rsidRPr="007A0E23" w14:paraId="5141D9AB"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2B897D" w14:textId="77777777" w:rsidR="00D75A04" w:rsidRPr="007A0E23" w:rsidRDefault="00D75A04" w:rsidP="008762B6">
            <w:pPr>
              <w:pStyle w:val="rowtabella0"/>
              <w:rPr>
                <w:color w:val="002060"/>
              </w:rPr>
            </w:pPr>
            <w:proofErr w:type="spellStart"/>
            <w:proofErr w:type="gramStart"/>
            <w:r w:rsidRPr="007A0E23">
              <w:rPr>
                <w:color w:val="002060"/>
              </w:rPr>
              <w:t>sq.B</w:t>
            </w:r>
            <w:proofErr w:type="spellEnd"/>
            <w:proofErr w:type="gramEnd"/>
            <w:r w:rsidRPr="007A0E23">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3036"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48379"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4A813"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C90D"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E3FF"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733E"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207E9"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64F30"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9A3C" w14:textId="77777777" w:rsidR="00D75A04" w:rsidRPr="007A0E23" w:rsidRDefault="00D75A04" w:rsidP="008762B6">
            <w:pPr>
              <w:pStyle w:val="rowtabella0"/>
              <w:jc w:val="center"/>
              <w:rPr>
                <w:color w:val="002060"/>
              </w:rPr>
            </w:pPr>
            <w:r w:rsidRPr="007A0E23">
              <w:rPr>
                <w:color w:val="002060"/>
              </w:rPr>
              <w:t>0</w:t>
            </w:r>
          </w:p>
        </w:tc>
      </w:tr>
    </w:tbl>
    <w:p w14:paraId="66486849" w14:textId="77777777" w:rsidR="00D75A04" w:rsidRPr="007A0E23" w:rsidRDefault="00D75A04" w:rsidP="00D75A04">
      <w:pPr>
        <w:pStyle w:val="breakline"/>
        <w:rPr>
          <w:rFonts w:eastAsiaTheme="minorEastAsia"/>
          <w:color w:val="002060"/>
        </w:rPr>
      </w:pPr>
    </w:p>
    <w:p w14:paraId="02D59955" w14:textId="77777777" w:rsidR="00D75A04" w:rsidRPr="007A0E23" w:rsidRDefault="00D75A04" w:rsidP="00D75A04">
      <w:pPr>
        <w:pStyle w:val="breakline"/>
        <w:rPr>
          <w:color w:val="002060"/>
        </w:rPr>
      </w:pPr>
    </w:p>
    <w:p w14:paraId="5767F911" w14:textId="77777777" w:rsidR="00D75A04" w:rsidRPr="007A0E23" w:rsidRDefault="00D75A04" w:rsidP="00D75A04">
      <w:pPr>
        <w:pStyle w:val="sottotitolocampionato10"/>
        <w:rPr>
          <w:color w:val="002060"/>
        </w:rPr>
      </w:pPr>
      <w:r w:rsidRPr="007A0E2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577EC86C"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ADAF1"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E3141"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4856B"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F4EE9"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30FD7"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3AB16"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727C3"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D233C"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D5B89"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D6D16" w14:textId="77777777" w:rsidR="00D75A04" w:rsidRPr="007A0E23" w:rsidRDefault="00D75A04" w:rsidP="008762B6">
            <w:pPr>
              <w:pStyle w:val="headertabella0"/>
              <w:rPr>
                <w:color w:val="002060"/>
              </w:rPr>
            </w:pPr>
            <w:r w:rsidRPr="007A0E23">
              <w:rPr>
                <w:color w:val="002060"/>
              </w:rPr>
              <w:t>PE</w:t>
            </w:r>
          </w:p>
        </w:tc>
      </w:tr>
      <w:tr w:rsidR="00D75A04" w:rsidRPr="007A0E23" w14:paraId="2641FEA4"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DBB27F" w14:textId="77777777" w:rsidR="00D75A04" w:rsidRPr="007A0E23" w:rsidRDefault="00D75A04" w:rsidP="008762B6">
            <w:pPr>
              <w:pStyle w:val="rowtabella0"/>
              <w:rPr>
                <w:color w:val="002060"/>
              </w:rPr>
            </w:pPr>
            <w:r w:rsidRPr="007A0E23">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951E"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477B6"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17CD4"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804B"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AEB1"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67014" w14:textId="77777777" w:rsidR="00D75A04" w:rsidRPr="007A0E23" w:rsidRDefault="00D75A04" w:rsidP="008762B6">
            <w:pPr>
              <w:pStyle w:val="rowtabella0"/>
              <w:jc w:val="center"/>
              <w:rPr>
                <w:color w:val="002060"/>
              </w:rPr>
            </w:pPr>
            <w:r w:rsidRPr="007A0E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7673"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E2AF" w14:textId="77777777" w:rsidR="00D75A04" w:rsidRPr="007A0E23" w:rsidRDefault="00D75A04" w:rsidP="008762B6">
            <w:pPr>
              <w:pStyle w:val="rowtabella0"/>
              <w:jc w:val="center"/>
              <w:rPr>
                <w:color w:val="002060"/>
              </w:rPr>
            </w:pPr>
            <w:r w:rsidRPr="007A0E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234D" w14:textId="77777777" w:rsidR="00D75A04" w:rsidRPr="007A0E23" w:rsidRDefault="00D75A04" w:rsidP="008762B6">
            <w:pPr>
              <w:pStyle w:val="rowtabella0"/>
              <w:jc w:val="center"/>
              <w:rPr>
                <w:color w:val="002060"/>
              </w:rPr>
            </w:pPr>
            <w:r w:rsidRPr="007A0E23">
              <w:rPr>
                <w:color w:val="002060"/>
              </w:rPr>
              <w:t>0</w:t>
            </w:r>
          </w:p>
        </w:tc>
      </w:tr>
      <w:tr w:rsidR="00D75A04" w:rsidRPr="007A0E23" w14:paraId="7D5839E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29FDC" w14:textId="77777777" w:rsidR="00D75A04" w:rsidRPr="007A0E23" w:rsidRDefault="00D75A04" w:rsidP="008762B6">
            <w:pPr>
              <w:pStyle w:val="rowtabella0"/>
              <w:rPr>
                <w:color w:val="002060"/>
              </w:rPr>
            </w:pPr>
            <w:r w:rsidRPr="007A0E23">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A34C"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4756C"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8FC4"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42C0"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6CA3"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2551F"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7109"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539E5"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AE93" w14:textId="77777777" w:rsidR="00D75A04" w:rsidRPr="007A0E23" w:rsidRDefault="00D75A04" w:rsidP="008762B6">
            <w:pPr>
              <w:pStyle w:val="rowtabella0"/>
              <w:jc w:val="center"/>
              <w:rPr>
                <w:color w:val="002060"/>
              </w:rPr>
            </w:pPr>
            <w:r w:rsidRPr="007A0E23">
              <w:rPr>
                <w:color w:val="002060"/>
              </w:rPr>
              <w:t>0</w:t>
            </w:r>
          </w:p>
        </w:tc>
      </w:tr>
      <w:tr w:rsidR="00D75A04" w:rsidRPr="007A0E23" w14:paraId="1B2D87AF"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35B51" w14:textId="77777777" w:rsidR="00D75A04" w:rsidRPr="007A0E23" w:rsidRDefault="00D75A04" w:rsidP="008762B6">
            <w:pPr>
              <w:pStyle w:val="rowtabella0"/>
              <w:rPr>
                <w:color w:val="002060"/>
                <w:lang w:val="es-ES"/>
              </w:rPr>
            </w:pPr>
            <w:r w:rsidRPr="007A0E2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1601"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00D91"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280D"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534A"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0C30"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39CB"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40EF7"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EFAFE"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8CE9" w14:textId="77777777" w:rsidR="00D75A04" w:rsidRPr="007A0E23" w:rsidRDefault="00D75A04" w:rsidP="008762B6">
            <w:pPr>
              <w:pStyle w:val="rowtabella0"/>
              <w:jc w:val="center"/>
              <w:rPr>
                <w:color w:val="002060"/>
              </w:rPr>
            </w:pPr>
            <w:r w:rsidRPr="007A0E23">
              <w:rPr>
                <w:color w:val="002060"/>
              </w:rPr>
              <w:t>0</w:t>
            </w:r>
          </w:p>
        </w:tc>
      </w:tr>
      <w:tr w:rsidR="00D75A04" w:rsidRPr="007A0E23" w14:paraId="1C71F4A7"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B1187" w14:textId="77777777" w:rsidR="00D75A04" w:rsidRPr="007A0E23" w:rsidRDefault="00D75A04" w:rsidP="008762B6">
            <w:pPr>
              <w:pStyle w:val="rowtabella0"/>
              <w:rPr>
                <w:color w:val="002060"/>
              </w:rPr>
            </w:pPr>
            <w:r w:rsidRPr="007A0E2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3BE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3C704"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CF14"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F7F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FC45"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0B890"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2973"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4295E" w14:textId="77777777" w:rsidR="00D75A04" w:rsidRPr="007A0E23" w:rsidRDefault="00D75A04" w:rsidP="008762B6">
            <w:pPr>
              <w:pStyle w:val="rowtabella0"/>
              <w:jc w:val="center"/>
              <w:rPr>
                <w:color w:val="002060"/>
              </w:rPr>
            </w:pPr>
            <w:r w:rsidRPr="007A0E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0072" w14:textId="77777777" w:rsidR="00D75A04" w:rsidRPr="007A0E23" w:rsidRDefault="00D75A04" w:rsidP="008762B6">
            <w:pPr>
              <w:pStyle w:val="rowtabella0"/>
              <w:jc w:val="center"/>
              <w:rPr>
                <w:color w:val="002060"/>
              </w:rPr>
            </w:pPr>
            <w:r w:rsidRPr="007A0E23">
              <w:rPr>
                <w:color w:val="002060"/>
              </w:rPr>
              <w:t>0</w:t>
            </w:r>
          </w:p>
        </w:tc>
      </w:tr>
      <w:tr w:rsidR="00D75A04" w:rsidRPr="007A0E23" w14:paraId="3F8973A1"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358F9" w14:textId="77777777" w:rsidR="00D75A04" w:rsidRPr="007A0E23" w:rsidRDefault="00D75A04" w:rsidP="008762B6">
            <w:pPr>
              <w:pStyle w:val="rowtabella0"/>
              <w:rPr>
                <w:color w:val="002060"/>
              </w:rPr>
            </w:pPr>
            <w:proofErr w:type="spellStart"/>
            <w:proofErr w:type="gramStart"/>
            <w:r w:rsidRPr="007A0E23">
              <w:rPr>
                <w:color w:val="002060"/>
              </w:rPr>
              <w:t>sq.B</w:t>
            </w:r>
            <w:proofErr w:type="spellEnd"/>
            <w:proofErr w:type="gramEnd"/>
            <w:r w:rsidRPr="007A0E23">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2C0A"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B3E79"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85C55"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B0171"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340B7"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7F33"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B5BF"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B41B7"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507CF" w14:textId="77777777" w:rsidR="00D75A04" w:rsidRPr="007A0E23" w:rsidRDefault="00D75A04" w:rsidP="008762B6">
            <w:pPr>
              <w:pStyle w:val="rowtabella0"/>
              <w:jc w:val="center"/>
              <w:rPr>
                <w:color w:val="002060"/>
              </w:rPr>
            </w:pPr>
            <w:r w:rsidRPr="007A0E23">
              <w:rPr>
                <w:color w:val="002060"/>
              </w:rPr>
              <w:t>0</w:t>
            </w:r>
          </w:p>
        </w:tc>
      </w:tr>
      <w:tr w:rsidR="00D75A04" w:rsidRPr="007A0E23" w14:paraId="6B66AD8F"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25C2C1" w14:textId="77777777" w:rsidR="00D75A04" w:rsidRPr="007A0E23" w:rsidRDefault="00D75A04" w:rsidP="008762B6">
            <w:pPr>
              <w:pStyle w:val="rowtabella0"/>
              <w:rPr>
                <w:color w:val="002060"/>
              </w:rPr>
            </w:pPr>
            <w:proofErr w:type="spellStart"/>
            <w:r w:rsidRPr="007A0E23">
              <w:rPr>
                <w:color w:val="002060"/>
              </w:rPr>
              <w:t>sq.C</w:t>
            </w:r>
            <w:proofErr w:type="spellEnd"/>
            <w:r w:rsidRPr="007A0E23">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22B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37BF"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9618"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EC5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76DE"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BD647"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81B0A"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1FC9"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0AA1" w14:textId="77777777" w:rsidR="00D75A04" w:rsidRPr="007A0E23" w:rsidRDefault="00D75A04" w:rsidP="008762B6">
            <w:pPr>
              <w:pStyle w:val="rowtabella0"/>
              <w:jc w:val="center"/>
              <w:rPr>
                <w:color w:val="002060"/>
              </w:rPr>
            </w:pPr>
            <w:r w:rsidRPr="007A0E23">
              <w:rPr>
                <w:color w:val="002060"/>
              </w:rPr>
              <w:t>0</w:t>
            </w:r>
          </w:p>
        </w:tc>
      </w:tr>
    </w:tbl>
    <w:p w14:paraId="5D1D3671" w14:textId="77777777" w:rsidR="00D75A04" w:rsidRPr="007A0E23" w:rsidRDefault="00D75A04" w:rsidP="00D75A04">
      <w:pPr>
        <w:pStyle w:val="breakline"/>
        <w:rPr>
          <w:rFonts w:eastAsiaTheme="minorEastAsia"/>
          <w:color w:val="002060"/>
        </w:rPr>
      </w:pPr>
    </w:p>
    <w:p w14:paraId="44BE71AE" w14:textId="77777777" w:rsidR="00D75A04" w:rsidRPr="007A0E23" w:rsidRDefault="00D75A04" w:rsidP="00D75A04">
      <w:pPr>
        <w:pStyle w:val="breakline"/>
        <w:rPr>
          <w:color w:val="002060"/>
        </w:rPr>
      </w:pPr>
    </w:p>
    <w:p w14:paraId="591BF7E0" w14:textId="77777777" w:rsidR="00D75A04" w:rsidRPr="007A0E23" w:rsidRDefault="00D75A04" w:rsidP="00D75A04">
      <w:pPr>
        <w:pStyle w:val="sottotitolocampionato10"/>
        <w:rPr>
          <w:color w:val="002060"/>
        </w:rPr>
      </w:pPr>
      <w:r w:rsidRPr="007A0E2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3DB0F83B"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13A26"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07B40"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52FF9"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E489C"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46AC0"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03F09"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F1CB3"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CF68A"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ADB1B"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485E2" w14:textId="77777777" w:rsidR="00D75A04" w:rsidRPr="007A0E23" w:rsidRDefault="00D75A04" w:rsidP="008762B6">
            <w:pPr>
              <w:pStyle w:val="headertabella0"/>
              <w:rPr>
                <w:color w:val="002060"/>
              </w:rPr>
            </w:pPr>
            <w:r w:rsidRPr="007A0E23">
              <w:rPr>
                <w:color w:val="002060"/>
              </w:rPr>
              <w:t>PE</w:t>
            </w:r>
          </w:p>
        </w:tc>
      </w:tr>
      <w:tr w:rsidR="00D75A04" w:rsidRPr="007A0E23" w14:paraId="55BC5B95"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2FD410" w14:textId="77777777" w:rsidR="00D75A04" w:rsidRPr="007A0E23" w:rsidRDefault="00D75A04" w:rsidP="008762B6">
            <w:pPr>
              <w:pStyle w:val="rowtabella0"/>
              <w:rPr>
                <w:color w:val="002060"/>
              </w:rPr>
            </w:pPr>
            <w:r w:rsidRPr="007A0E2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417A"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D318"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9F72B"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EFF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25557"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0A653" w14:textId="77777777" w:rsidR="00D75A04" w:rsidRPr="007A0E23" w:rsidRDefault="00D75A04" w:rsidP="008762B6">
            <w:pPr>
              <w:pStyle w:val="rowtabella0"/>
              <w:jc w:val="center"/>
              <w:rPr>
                <w:color w:val="002060"/>
              </w:rPr>
            </w:pPr>
            <w:r w:rsidRPr="007A0E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98F14"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AC55" w14:textId="77777777" w:rsidR="00D75A04" w:rsidRPr="007A0E23" w:rsidRDefault="00D75A04" w:rsidP="008762B6">
            <w:pPr>
              <w:pStyle w:val="rowtabella0"/>
              <w:jc w:val="center"/>
              <w:rPr>
                <w:color w:val="002060"/>
              </w:rPr>
            </w:pPr>
            <w:r w:rsidRPr="007A0E2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A3051" w14:textId="77777777" w:rsidR="00D75A04" w:rsidRPr="007A0E23" w:rsidRDefault="00D75A04" w:rsidP="008762B6">
            <w:pPr>
              <w:pStyle w:val="rowtabella0"/>
              <w:jc w:val="center"/>
              <w:rPr>
                <w:color w:val="002060"/>
              </w:rPr>
            </w:pPr>
            <w:r w:rsidRPr="007A0E23">
              <w:rPr>
                <w:color w:val="002060"/>
              </w:rPr>
              <w:t>0</w:t>
            </w:r>
          </w:p>
        </w:tc>
      </w:tr>
      <w:tr w:rsidR="00D75A04" w:rsidRPr="007A0E23" w14:paraId="517F765D"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239E6" w14:textId="77777777" w:rsidR="00D75A04" w:rsidRPr="007A0E23" w:rsidRDefault="00D75A04" w:rsidP="008762B6">
            <w:pPr>
              <w:pStyle w:val="rowtabella0"/>
              <w:rPr>
                <w:color w:val="002060"/>
              </w:rPr>
            </w:pPr>
            <w:r w:rsidRPr="007A0E23">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3ED11"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8E13"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5421"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5F1C"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6AF62"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FFE5"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BE00" w14:textId="77777777" w:rsidR="00D75A04" w:rsidRPr="007A0E23" w:rsidRDefault="00D75A04" w:rsidP="008762B6">
            <w:pPr>
              <w:pStyle w:val="rowtabella0"/>
              <w:jc w:val="center"/>
              <w:rPr>
                <w:color w:val="002060"/>
              </w:rPr>
            </w:pPr>
            <w:r w:rsidRPr="007A0E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8B641"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4B48F" w14:textId="77777777" w:rsidR="00D75A04" w:rsidRPr="007A0E23" w:rsidRDefault="00D75A04" w:rsidP="008762B6">
            <w:pPr>
              <w:pStyle w:val="rowtabella0"/>
              <w:jc w:val="center"/>
              <w:rPr>
                <w:color w:val="002060"/>
              </w:rPr>
            </w:pPr>
            <w:r w:rsidRPr="007A0E23">
              <w:rPr>
                <w:color w:val="002060"/>
              </w:rPr>
              <w:t>0</w:t>
            </w:r>
          </w:p>
        </w:tc>
      </w:tr>
      <w:tr w:rsidR="00D75A04" w:rsidRPr="007A0E23" w14:paraId="0F4C4A56"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CB244" w14:textId="77777777" w:rsidR="00D75A04" w:rsidRPr="007A0E23" w:rsidRDefault="00D75A04" w:rsidP="008762B6">
            <w:pPr>
              <w:pStyle w:val="rowtabella0"/>
              <w:rPr>
                <w:color w:val="002060"/>
              </w:rPr>
            </w:pPr>
            <w:r w:rsidRPr="007A0E2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A470"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05FA"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FE84"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1FEB8"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C0D8"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FCCE"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389D"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6A758"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994F" w14:textId="77777777" w:rsidR="00D75A04" w:rsidRPr="007A0E23" w:rsidRDefault="00D75A04" w:rsidP="008762B6">
            <w:pPr>
              <w:pStyle w:val="rowtabella0"/>
              <w:jc w:val="center"/>
              <w:rPr>
                <w:color w:val="002060"/>
              </w:rPr>
            </w:pPr>
            <w:r w:rsidRPr="007A0E23">
              <w:rPr>
                <w:color w:val="002060"/>
              </w:rPr>
              <w:t>0</w:t>
            </w:r>
          </w:p>
        </w:tc>
      </w:tr>
      <w:tr w:rsidR="00D75A04" w:rsidRPr="007A0E23" w14:paraId="4006B866"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C8886" w14:textId="77777777" w:rsidR="00D75A04" w:rsidRPr="007A0E23" w:rsidRDefault="00D75A04" w:rsidP="008762B6">
            <w:pPr>
              <w:pStyle w:val="rowtabella0"/>
              <w:rPr>
                <w:color w:val="002060"/>
              </w:rPr>
            </w:pPr>
            <w:r w:rsidRPr="007A0E2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E813A"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7459"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C51D9"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D1AA"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4CD0"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8A2C" w14:textId="77777777" w:rsidR="00D75A04" w:rsidRPr="007A0E23" w:rsidRDefault="00D75A04" w:rsidP="008762B6">
            <w:pPr>
              <w:pStyle w:val="rowtabella0"/>
              <w:jc w:val="center"/>
              <w:rPr>
                <w:color w:val="002060"/>
              </w:rPr>
            </w:pPr>
            <w:r w:rsidRPr="007A0E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8A62F"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C17A4"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BBC2" w14:textId="77777777" w:rsidR="00D75A04" w:rsidRPr="007A0E23" w:rsidRDefault="00D75A04" w:rsidP="008762B6">
            <w:pPr>
              <w:pStyle w:val="rowtabella0"/>
              <w:jc w:val="center"/>
              <w:rPr>
                <w:color w:val="002060"/>
              </w:rPr>
            </w:pPr>
            <w:r w:rsidRPr="007A0E23">
              <w:rPr>
                <w:color w:val="002060"/>
              </w:rPr>
              <w:t>0</w:t>
            </w:r>
          </w:p>
        </w:tc>
      </w:tr>
      <w:tr w:rsidR="00D75A04" w:rsidRPr="007A0E23" w14:paraId="56744019"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D005D" w14:textId="77777777" w:rsidR="00D75A04" w:rsidRPr="007A0E23" w:rsidRDefault="00D75A04" w:rsidP="008762B6">
            <w:pPr>
              <w:pStyle w:val="rowtabella0"/>
              <w:rPr>
                <w:color w:val="002060"/>
              </w:rPr>
            </w:pPr>
            <w:r w:rsidRPr="007A0E23">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3CB6D"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CDB2"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E8E0"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B099"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86A4"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3019"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05ED" w14:textId="77777777" w:rsidR="00D75A04" w:rsidRPr="007A0E23" w:rsidRDefault="00D75A04" w:rsidP="008762B6">
            <w:pPr>
              <w:pStyle w:val="rowtabella0"/>
              <w:jc w:val="center"/>
              <w:rPr>
                <w:color w:val="002060"/>
              </w:rPr>
            </w:pPr>
            <w:r w:rsidRPr="007A0E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1C95" w14:textId="77777777" w:rsidR="00D75A04" w:rsidRPr="007A0E23" w:rsidRDefault="00D75A04" w:rsidP="008762B6">
            <w:pPr>
              <w:pStyle w:val="rowtabella0"/>
              <w:jc w:val="center"/>
              <w:rPr>
                <w:color w:val="002060"/>
              </w:rPr>
            </w:pPr>
            <w:r w:rsidRPr="007A0E2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3E8B" w14:textId="77777777" w:rsidR="00D75A04" w:rsidRPr="007A0E23" w:rsidRDefault="00D75A04" w:rsidP="008762B6">
            <w:pPr>
              <w:pStyle w:val="rowtabella0"/>
              <w:jc w:val="center"/>
              <w:rPr>
                <w:color w:val="002060"/>
              </w:rPr>
            </w:pPr>
            <w:r w:rsidRPr="007A0E23">
              <w:rPr>
                <w:color w:val="002060"/>
              </w:rPr>
              <w:t>0</w:t>
            </w:r>
          </w:p>
        </w:tc>
      </w:tr>
      <w:tr w:rsidR="00D75A04" w:rsidRPr="007A0E23" w14:paraId="4877DE48"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CBE49C" w14:textId="77777777" w:rsidR="00D75A04" w:rsidRPr="007A0E23" w:rsidRDefault="00D75A04" w:rsidP="008762B6">
            <w:pPr>
              <w:pStyle w:val="rowtabella0"/>
              <w:rPr>
                <w:color w:val="002060"/>
              </w:rPr>
            </w:pPr>
            <w:proofErr w:type="spellStart"/>
            <w:r w:rsidRPr="007A0E23">
              <w:rPr>
                <w:color w:val="002060"/>
              </w:rPr>
              <w:t>sq.C</w:t>
            </w:r>
            <w:proofErr w:type="spellEnd"/>
            <w:r w:rsidRPr="007A0E23">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133B"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A11E"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B7D7"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98F0"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EAC2"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FD776"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B28B"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4ED1"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9D58" w14:textId="77777777" w:rsidR="00D75A04" w:rsidRPr="007A0E23" w:rsidRDefault="00D75A04" w:rsidP="008762B6">
            <w:pPr>
              <w:pStyle w:val="rowtabella0"/>
              <w:jc w:val="center"/>
              <w:rPr>
                <w:color w:val="002060"/>
              </w:rPr>
            </w:pPr>
            <w:r w:rsidRPr="007A0E23">
              <w:rPr>
                <w:color w:val="002060"/>
              </w:rPr>
              <w:t>0</w:t>
            </w:r>
          </w:p>
        </w:tc>
      </w:tr>
    </w:tbl>
    <w:p w14:paraId="39975B88" w14:textId="77777777" w:rsidR="00D75A04" w:rsidRPr="007A0E23" w:rsidRDefault="00D75A04" w:rsidP="00D75A04">
      <w:pPr>
        <w:pStyle w:val="breakline"/>
        <w:rPr>
          <w:rFonts w:eastAsiaTheme="minorEastAsia"/>
          <w:color w:val="002060"/>
        </w:rPr>
      </w:pPr>
    </w:p>
    <w:p w14:paraId="7E9F460C" w14:textId="77777777" w:rsidR="00D75A04" w:rsidRPr="007A0E23" w:rsidRDefault="00D75A04" w:rsidP="00D75A04">
      <w:pPr>
        <w:pStyle w:val="breakline"/>
        <w:rPr>
          <w:color w:val="002060"/>
        </w:rPr>
      </w:pPr>
    </w:p>
    <w:p w14:paraId="3F4F2BCD" w14:textId="77777777" w:rsidR="00D75A04" w:rsidRPr="007A0E23" w:rsidRDefault="00D75A04" w:rsidP="00D75A04">
      <w:pPr>
        <w:pStyle w:val="sottotitolocampionato10"/>
        <w:rPr>
          <w:color w:val="002060"/>
        </w:rPr>
      </w:pPr>
      <w:r w:rsidRPr="007A0E23">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7A0E23" w14:paraId="03A3D8AD"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0319C" w14:textId="77777777" w:rsidR="00D75A04" w:rsidRPr="007A0E23" w:rsidRDefault="00D75A04" w:rsidP="008762B6">
            <w:pPr>
              <w:pStyle w:val="headertabella0"/>
              <w:rPr>
                <w:color w:val="002060"/>
              </w:rPr>
            </w:pPr>
            <w:r w:rsidRPr="007A0E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C1B38" w14:textId="77777777" w:rsidR="00D75A04" w:rsidRPr="007A0E23" w:rsidRDefault="00D75A04" w:rsidP="008762B6">
            <w:pPr>
              <w:pStyle w:val="headertabella0"/>
              <w:rPr>
                <w:color w:val="002060"/>
              </w:rPr>
            </w:pPr>
            <w:r w:rsidRPr="007A0E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CFC40" w14:textId="77777777" w:rsidR="00D75A04" w:rsidRPr="007A0E23" w:rsidRDefault="00D75A04" w:rsidP="008762B6">
            <w:pPr>
              <w:pStyle w:val="headertabella0"/>
              <w:rPr>
                <w:color w:val="002060"/>
              </w:rPr>
            </w:pPr>
            <w:r w:rsidRPr="007A0E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5F2F9" w14:textId="77777777" w:rsidR="00D75A04" w:rsidRPr="007A0E23" w:rsidRDefault="00D75A04" w:rsidP="008762B6">
            <w:pPr>
              <w:pStyle w:val="headertabella0"/>
              <w:rPr>
                <w:color w:val="002060"/>
              </w:rPr>
            </w:pPr>
            <w:r w:rsidRPr="007A0E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71E7C" w14:textId="77777777" w:rsidR="00D75A04" w:rsidRPr="007A0E23" w:rsidRDefault="00D75A04" w:rsidP="008762B6">
            <w:pPr>
              <w:pStyle w:val="headertabella0"/>
              <w:rPr>
                <w:color w:val="002060"/>
              </w:rPr>
            </w:pPr>
            <w:r w:rsidRPr="007A0E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967B1" w14:textId="77777777" w:rsidR="00D75A04" w:rsidRPr="007A0E23" w:rsidRDefault="00D75A04" w:rsidP="008762B6">
            <w:pPr>
              <w:pStyle w:val="headertabella0"/>
              <w:rPr>
                <w:color w:val="002060"/>
              </w:rPr>
            </w:pPr>
            <w:r w:rsidRPr="007A0E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BD9AE" w14:textId="77777777" w:rsidR="00D75A04" w:rsidRPr="007A0E23" w:rsidRDefault="00D75A04" w:rsidP="008762B6">
            <w:pPr>
              <w:pStyle w:val="headertabella0"/>
              <w:rPr>
                <w:color w:val="002060"/>
              </w:rPr>
            </w:pPr>
            <w:r w:rsidRPr="007A0E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A9CA9" w14:textId="77777777" w:rsidR="00D75A04" w:rsidRPr="007A0E23" w:rsidRDefault="00D75A04" w:rsidP="008762B6">
            <w:pPr>
              <w:pStyle w:val="headertabella0"/>
              <w:rPr>
                <w:color w:val="002060"/>
              </w:rPr>
            </w:pPr>
            <w:r w:rsidRPr="007A0E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8DEEE" w14:textId="77777777" w:rsidR="00D75A04" w:rsidRPr="007A0E23" w:rsidRDefault="00D75A04" w:rsidP="008762B6">
            <w:pPr>
              <w:pStyle w:val="headertabella0"/>
              <w:rPr>
                <w:color w:val="002060"/>
              </w:rPr>
            </w:pPr>
            <w:r w:rsidRPr="007A0E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D1AA3" w14:textId="77777777" w:rsidR="00D75A04" w:rsidRPr="007A0E23" w:rsidRDefault="00D75A04" w:rsidP="008762B6">
            <w:pPr>
              <w:pStyle w:val="headertabella0"/>
              <w:rPr>
                <w:color w:val="002060"/>
              </w:rPr>
            </w:pPr>
            <w:r w:rsidRPr="007A0E23">
              <w:rPr>
                <w:color w:val="002060"/>
              </w:rPr>
              <w:t>PE</w:t>
            </w:r>
          </w:p>
        </w:tc>
      </w:tr>
      <w:tr w:rsidR="00D75A04" w:rsidRPr="007A0E23" w14:paraId="415E086B" w14:textId="77777777" w:rsidTr="008762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BC292F" w14:textId="77777777" w:rsidR="00D75A04" w:rsidRPr="007A0E23" w:rsidRDefault="00D75A04" w:rsidP="008762B6">
            <w:pPr>
              <w:pStyle w:val="rowtabella0"/>
              <w:rPr>
                <w:color w:val="002060"/>
              </w:rPr>
            </w:pPr>
            <w:r w:rsidRPr="007A0E2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BCBA"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FE70"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0AD8"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D98F"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1BAA"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24FF"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151E"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DE881" w14:textId="77777777" w:rsidR="00D75A04" w:rsidRPr="007A0E23" w:rsidRDefault="00D75A04" w:rsidP="008762B6">
            <w:pPr>
              <w:pStyle w:val="rowtabella0"/>
              <w:jc w:val="center"/>
              <w:rPr>
                <w:color w:val="002060"/>
              </w:rPr>
            </w:pPr>
            <w:r w:rsidRPr="007A0E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D7715" w14:textId="77777777" w:rsidR="00D75A04" w:rsidRPr="007A0E23" w:rsidRDefault="00D75A04" w:rsidP="008762B6">
            <w:pPr>
              <w:pStyle w:val="rowtabella0"/>
              <w:jc w:val="center"/>
              <w:rPr>
                <w:color w:val="002060"/>
              </w:rPr>
            </w:pPr>
            <w:r w:rsidRPr="007A0E23">
              <w:rPr>
                <w:color w:val="002060"/>
              </w:rPr>
              <w:t>0</w:t>
            </w:r>
          </w:p>
        </w:tc>
      </w:tr>
      <w:tr w:rsidR="00D75A04" w:rsidRPr="007A0E23" w14:paraId="30728F1E"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5B5A8" w14:textId="77777777" w:rsidR="00D75A04" w:rsidRPr="007A0E23" w:rsidRDefault="00D75A04" w:rsidP="008762B6">
            <w:pPr>
              <w:pStyle w:val="rowtabella0"/>
              <w:rPr>
                <w:color w:val="002060"/>
              </w:rPr>
            </w:pPr>
            <w:r w:rsidRPr="007A0E23">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6BE20"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8D87E"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6582D"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A0AB"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DB6A8"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3282" w14:textId="77777777" w:rsidR="00D75A04" w:rsidRPr="007A0E23" w:rsidRDefault="00D75A04" w:rsidP="008762B6">
            <w:pPr>
              <w:pStyle w:val="rowtabella0"/>
              <w:jc w:val="center"/>
              <w:rPr>
                <w:color w:val="002060"/>
              </w:rPr>
            </w:pPr>
            <w:r w:rsidRPr="007A0E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7938"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4AF0" w14:textId="77777777" w:rsidR="00D75A04" w:rsidRPr="007A0E23" w:rsidRDefault="00D75A04" w:rsidP="008762B6">
            <w:pPr>
              <w:pStyle w:val="rowtabella0"/>
              <w:jc w:val="center"/>
              <w:rPr>
                <w:color w:val="002060"/>
              </w:rPr>
            </w:pPr>
            <w:r w:rsidRPr="007A0E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9AC1" w14:textId="77777777" w:rsidR="00D75A04" w:rsidRPr="007A0E23" w:rsidRDefault="00D75A04" w:rsidP="008762B6">
            <w:pPr>
              <w:pStyle w:val="rowtabella0"/>
              <w:jc w:val="center"/>
              <w:rPr>
                <w:color w:val="002060"/>
              </w:rPr>
            </w:pPr>
            <w:r w:rsidRPr="007A0E23">
              <w:rPr>
                <w:color w:val="002060"/>
              </w:rPr>
              <w:t>0</w:t>
            </w:r>
          </w:p>
        </w:tc>
      </w:tr>
      <w:tr w:rsidR="00D75A04" w:rsidRPr="007A0E23" w14:paraId="3A566804"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943CC" w14:textId="77777777" w:rsidR="00D75A04" w:rsidRPr="007A0E23" w:rsidRDefault="00D75A04" w:rsidP="008762B6">
            <w:pPr>
              <w:pStyle w:val="rowtabella0"/>
              <w:rPr>
                <w:color w:val="002060"/>
              </w:rPr>
            </w:pPr>
            <w:r w:rsidRPr="007A0E2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AB10A" w14:textId="77777777" w:rsidR="00D75A04" w:rsidRPr="007A0E23" w:rsidRDefault="00D75A04" w:rsidP="008762B6">
            <w:pPr>
              <w:pStyle w:val="rowtabella0"/>
              <w:jc w:val="center"/>
              <w:rPr>
                <w:color w:val="002060"/>
              </w:rPr>
            </w:pPr>
            <w:r w:rsidRPr="007A0E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6B4DB"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28CD"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0209"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EAA4"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411C"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BD77"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6674" w14:textId="77777777" w:rsidR="00D75A04" w:rsidRPr="007A0E23" w:rsidRDefault="00D75A04" w:rsidP="008762B6">
            <w:pPr>
              <w:pStyle w:val="rowtabella0"/>
              <w:jc w:val="center"/>
              <w:rPr>
                <w:color w:val="002060"/>
              </w:rPr>
            </w:pPr>
            <w:r w:rsidRPr="007A0E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6361" w14:textId="77777777" w:rsidR="00D75A04" w:rsidRPr="007A0E23" w:rsidRDefault="00D75A04" w:rsidP="008762B6">
            <w:pPr>
              <w:pStyle w:val="rowtabella0"/>
              <w:jc w:val="center"/>
              <w:rPr>
                <w:color w:val="002060"/>
              </w:rPr>
            </w:pPr>
            <w:r w:rsidRPr="007A0E23">
              <w:rPr>
                <w:color w:val="002060"/>
              </w:rPr>
              <w:t>0</w:t>
            </w:r>
          </w:p>
        </w:tc>
      </w:tr>
      <w:tr w:rsidR="00D75A04" w:rsidRPr="007A0E23" w14:paraId="03E7A942"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12AE3" w14:textId="77777777" w:rsidR="00D75A04" w:rsidRPr="007A0E23" w:rsidRDefault="00D75A04" w:rsidP="008762B6">
            <w:pPr>
              <w:pStyle w:val="rowtabella0"/>
              <w:rPr>
                <w:color w:val="002060"/>
              </w:rPr>
            </w:pPr>
            <w:r w:rsidRPr="007A0E2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FA3E" w14:textId="77777777" w:rsidR="00D75A04" w:rsidRPr="007A0E23" w:rsidRDefault="00D75A04" w:rsidP="008762B6">
            <w:pPr>
              <w:pStyle w:val="rowtabella0"/>
              <w:jc w:val="center"/>
              <w:rPr>
                <w:color w:val="002060"/>
              </w:rPr>
            </w:pPr>
            <w:r w:rsidRPr="007A0E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AE3B6"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E5FA8"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A61F"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B0EE" w14:textId="77777777" w:rsidR="00D75A04" w:rsidRPr="007A0E23" w:rsidRDefault="00D75A04" w:rsidP="008762B6">
            <w:pPr>
              <w:pStyle w:val="rowtabella0"/>
              <w:jc w:val="center"/>
              <w:rPr>
                <w:color w:val="002060"/>
              </w:rPr>
            </w:pPr>
            <w:r w:rsidRPr="007A0E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60BF"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D4165" w14:textId="77777777" w:rsidR="00D75A04" w:rsidRPr="007A0E23" w:rsidRDefault="00D75A04" w:rsidP="008762B6">
            <w:pPr>
              <w:pStyle w:val="rowtabella0"/>
              <w:jc w:val="center"/>
              <w:rPr>
                <w:color w:val="002060"/>
              </w:rPr>
            </w:pPr>
            <w:r w:rsidRPr="007A0E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C0DE"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E430" w14:textId="77777777" w:rsidR="00D75A04" w:rsidRPr="007A0E23" w:rsidRDefault="00D75A04" w:rsidP="008762B6">
            <w:pPr>
              <w:pStyle w:val="rowtabella0"/>
              <w:jc w:val="center"/>
              <w:rPr>
                <w:color w:val="002060"/>
              </w:rPr>
            </w:pPr>
            <w:r w:rsidRPr="007A0E23">
              <w:rPr>
                <w:color w:val="002060"/>
              </w:rPr>
              <w:t>0</w:t>
            </w:r>
          </w:p>
        </w:tc>
      </w:tr>
      <w:tr w:rsidR="00D75A04" w:rsidRPr="007A0E23" w14:paraId="100354CA"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4F5B5" w14:textId="77777777" w:rsidR="00D75A04" w:rsidRPr="007A0E23" w:rsidRDefault="00D75A04" w:rsidP="008762B6">
            <w:pPr>
              <w:pStyle w:val="rowtabella0"/>
              <w:rPr>
                <w:color w:val="002060"/>
              </w:rPr>
            </w:pPr>
            <w:r w:rsidRPr="007A0E2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30B73"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B2DCB"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97B2" w14:textId="77777777" w:rsidR="00D75A04" w:rsidRPr="007A0E23" w:rsidRDefault="00D75A04" w:rsidP="008762B6">
            <w:pPr>
              <w:pStyle w:val="rowtabella0"/>
              <w:jc w:val="center"/>
              <w:rPr>
                <w:color w:val="002060"/>
              </w:rPr>
            </w:pPr>
            <w:r w:rsidRPr="007A0E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03E10"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9C0B5" w14:textId="77777777" w:rsidR="00D75A04" w:rsidRPr="007A0E23" w:rsidRDefault="00D75A04" w:rsidP="008762B6">
            <w:pPr>
              <w:pStyle w:val="rowtabella0"/>
              <w:jc w:val="center"/>
              <w:rPr>
                <w:color w:val="002060"/>
              </w:rPr>
            </w:pPr>
            <w:r w:rsidRPr="007A0E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B1E0" w14:textId="77777777" w:rsidR="00D75A04" w:rsidRPr="007A0E23" w:rsidRDefault="00D75A04" w:rsidP="008762B6">
            <w:pPr>
              <w:pStyle w:val="rowtabella0"/>
              <w:jc w:val="center"/>
              <w:rPr>
                <w:color w:val="002060"/>
              </w:rPr>
            </w:pPr>
            <w:r w:rsidRPr="007A0E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EBB36" w14:textId="77777777" w:rsidR="00D75A04" w:rsidRPr="007A0E23" w:rsidRDefault="00D75A04" w:rsidP="008762B6">
            <w:pPr>
              <w:pStyle w:val="rowtabella0"/>
              <w:jc w:val="center"/>
              <w:rPr>
                <w:color w:val="002060"/>
              </w:rPr>
            </w:pPr>
            <w:r w:rsidRPr="007A0E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E27A" w14:textId="77777777" w:rsidR="00D75A04" w:rsidRPr="007A0E23" w:rsidRDefault="00D75A04" w:rsidP="008762B6">
            <w:pPr>
              <w:pStyle w:val="rowtabella0"/>
              <w:jc w:val="center"/>
              <w:rPr>
                <w:color w:val="002060"/>
              </w:rPr>
            </w:pPr>
            <w:r w:rsidRPr="007A0E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56AE" w14:textId="77777777" w:rsidR="00D75A04" w:rsidRPr="007A0E23" w:rsidRDefault="00D75A04" w:rsidP="008762B6">
            <w:pPr>
              <w:pStyle w:val="rowtabella0"/>
              <w:jc w:val="center"/>
              <w:rPr>
                <w:color w:val="002060"/>
              </w:rPr>
            </w:pPr>
            <w:r w:rsidRPr="007A0E23">
              <w:rPr>
                <w:color w:val="002060"/>
              </w:rPr>
              <w:t>0</w:t>
            </w:r>
          </w:p>
        </w:tc>
      </w:tr>
      <w:tr w:rsidR="00D75A04" w:rsidRPr="007A0E23" w14:paraId="354A2C8B"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D87B5C" w14:textId="77777777" w:rsidR="00D75A04" w:rsidRPr="007A0E23" w:rsidRDefault="00D75A04" w:rsidP="008762B6">
            <w:pPr>
              <w:pStyle w:val="rowtabella0"/>
              <w:rPr>
                <w:color w:val="002060"/>
              </w:rPr>
            </w:pPr>
            <w:r w:rsidRPr="007A0E2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1582F"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BBF1"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0796"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C2B5" w14:textId="77777777" w:rsidR="00D75A04" w:rsidRPr="007A0E23" w:rsidRDefault="00D75A04" w:rsidP="008762B6">
            <w:pPr>
              <w:pStyle w:val="rowtabella0"/>
              <w:jc w:val="center"/>
              <w:rPr>
                <w:color w:val="002060"/>
              </w:rPr>
            </w:pPr>
            <w:r w:rsidRPr="007A0E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82F4"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A562" w14:textId="77777777" w:rsidR="00D75A04" w:rsidRPr="007A0E23" w:rsidRDefault="00D75A04" w:rsidP="008762B6">
            <w:pPr>
              <w:pStyle w:val="rowtabella0"/>
              <w:jc w:val="center"/>
              <w:rPr>
                <w:color w:val="002060"/>
              </w:rPr>
            </w:pPr>
            <w:r w:rsidRPr="007A0E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D52CE" w14:textId="77777777" w:rsidR="00D75A04" w:rsidRPr="007A0E23" w:rsidRDefault="00D75A04" w:rsidP="008762B6">
            <w:pPr>
              <w:pStyle w:val="rowtabella0"/>
              <w:jc w:val="center"/>
              <w:rPr>
                <w:color w:val="002060"/>
              </w:rPr>
            </w:pPr>
            <w:r w:rsidRPr="007A0E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7722" w14:textId="77777777" w:rsidR="00D75A04" w:rsidRPr="007A0E23" w:rsidRDefault="00D75A04" w:rsidP="008762B6">
            <w:pPr>
              <w:pStyle w:val="rowtabella0"/>
              <w:jc w:val="center"/>
              <w:rPr>
                <w:color w:val="002060"/>
              </w:rPr>
            </w:pPr>
            <w:r w:rsidRPr="007A0E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4C70" w14:textId="77777777" w:rsidR="00D75A04" w:rsidRPr="007A0E23" w:rsidRDefault="00D75A04" w:rsidP="008762B6">
            <w:pPr>
              <w:pStyle w:val="rowtabella0"/>
              <w:jc w:val="center"/>
              <w:rPr>
                <w:color w:val="002060"/>
              </w:rPr>
            </w:pPr>
            <w:r w:rsidRPr="007A0E23">
              <w:rPr>
                <w:color w:val="002060"/>
              </w:rPr>
              <w:t>0</w:t>
            </w:r>
          </w:p>
        </w:tc>
      </w:tr>
    </w:tbl>
    <w:p w14:paraId="799BB1C0" w14:textId="77777777" w:rsidR="00D75A04" w:rsidRDefault="00D75A04" w:rsidP="00D75A04">
      <w:pPr>
        <w:pStyle w:val="breakline"/>
        <w:rPr>
          <w:color w:val="002060"/>
        </w:rPr>
      </w:pPr>
    </w:p>
    <w:p w14:paraId="64FF0A1C" w14:textId="77777777" w:rsidR="00D75A04" w:rsidRPr="007A0E23" w:rsidRDefault="00D75A04" w:rsidP="00D75A04">
      <w:pPr>
        <w:pStyle w:val="titoloprinc0"/>
        <w:rPr>
          <w:color w:val="002060"/>
        </w:rPr>
      </w:pPr>
      <w:r w:rsidRPr="007A0E23">
        <w:rPr>
          <w:color w:val="002060"/>
        </w:rPr>
        <w:t>PROGRAMMA GARE</w:t>
      </w:r>
    </w:p>
    <w:p w14:paraId="2733BBA6" w14:textId="77777777" w:rsidR="00D75A04" w:rsidRDefault="00D75A04" w:rsidP="00D75A04">
      <w:pPr>
        <w:pStyle w:val="breakline"/>
        <w:rPr>
          <w:color w:val="002060"/>
        </w:rPr>
      </w:pPr>
    </w:p>
    <w:p w14:paraId="06B2A33A" w14:textId="77777777" w:rsidR="00D75A04" w:rsidRPr="00A86BA3" w:rsidRDefault="00D75A04" w:rsidP="00D75A04">
      <w:pPr>
        <w:pStyle w:val="sottotitolocampionato10"/>
        <w:rPr>
          <w:color w:val="002060"/>
        </w:rPr>
      </w:pPr>
      <w:r w:rsidRPr="00A86BA3">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75A04" w:rsidRPr="00A86BA3" w14:paraId="275072AB"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CAC55"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BFE8F"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1B14E"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BD2C2"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112A6"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550A8"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41B84"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3A134468"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4BCA2F" w14:textId="77777777" w:rsidR="00D75A04" w:rsidRPr="00A86BA3" w:rsidRDefault="00D75A04" w:rsidP="008762B6">
            <w:pPr>
              <w:pStyle w:val="rowtabella0"/>
              <w:rPr>
                <w:color w:val="002060"/>
              </w:rPr>
            </w:pPr>
            <w:r w:rsidRPr="00A86BA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85286" w14:textId="77777777" w:rsidR="00D75A04" w:rsidRPr="00A86BA3" w:rsidRDefault="00D75A04" w:rsidP="008762B6">
            <w:pPr>
              <w:pStyle w:val="rowtabella0"/>
              <w:rPr>
                <w:color w:val="002060"/>
              </w:rPr>
            </w:pPr>
            <w:r w:rsidRPr="00A86BA3">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2DCA2" w14:textId="77777777" w:rsidR="00D75A04" w:rsidRPr="00A86BA3" w:rsidRDefault="00D75A04" w:rsidP="008762B6">
            <w:pPr>
              <w:pStyle w:val="rowtabella0"/>
              <w:jc w:val="center"/>
              <w:rPr>
                <w:color w:val="002060"/>
              </w:rPr>
            </w:pPr>
            <w:r w:rsidRPr="00A86B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719BA" w14:textId="77777777" w:rsidR="00D75A04" w:rsidRPr="00A86BA3" w:rsidRDefault="00D75A04" w:rsidP="008762B6">
            <w:pPr>
              <w:pStyle w:val="rowtabella0"/>
              <w:rPr>
                <w:color w:val="002060"/>
              </w:rPr>
            </w:pPr>
            <w:r w:rsidRPr="00A86BA3">
              <w:rPr>
                <w:color w:val="002060"/>
              </w:rPr>
              <w:t>16/03/2025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2DD79" w14:textId="77777777" w:rsidR="00D75A04" w:rsidRPr="00A86BA3" w:rsidRDefault="00D75A04" w:rsidP="008762B6">
            <w:pPr>
              <w:pStyle w:val="rowtabella0"/>
              <w:rPr>
                <w:color w:val="002060"/>
              </w:rPr>
            </w:pPr>
            <w:r w:rsidRPr="00A86BA3">
              <w:rPr>
                <w:color w:val="002060"/>
              </w:rPr>
              <w:t xml:space="preserve">5429 PAL.COM. </w:t>
            </w:r>
            <w:proofErr w:type="gramStart"/>
            <w:r w:rsidRPr="00A86BA3">
              <w:rPr>
                <w:color w:val="002060"/>
              </w:rPr>
              <w:t>S.MICHELE</w:t>
            </w:r>
            <w:proofErr w:type="gramEnd"/>
            <w:r w:rsidRPr="00A86BA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729D3" w14:textId="77777777" w:rsidR="00D75A04" w:rsidRPr="00A86BA3" w:rsidRDefault="00D75A04" w:rsidP="008762B6">
            <w:pPr>
              <w:pStyle w:val="rowtabella0"/>
              <w:rPr>
                <w:color w:val="002060"/>
              </w:rPr>
            </w:pPr>
            <w:r w:rsidRPr="00A86BA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C4657" w14:textId="77777777" w:rsidR="00D75A04" w:rsidRPr="00A86BA3" w:rsidRDefault="00D75A04" w:rsidP="008762B6">
            <w:pPr>
              <w:pStyle w:val="rowtabella0"/>
              <w:rPr>
                <w:color w:val="002060"/>
              </w:rPr>
            </w:pPr>
            <w:r w:rsidRPr="00A86BA3">
              <w:rPr>
                <w:color w:val="002060"/>
              </w:rPr>
              <w:t>VIA LORETO</w:t>
            </w:r>
          </w:p>
        </w:tc>
      </w:tr>
      <w:tr w:rsidR="00D75A04" w:rsidRPr="00A86BA3" w14:paraId="5066FC4C"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342A98" w14:textId="77777777" w:rsidR="00D75A04" w:rsidRPr="00A86BA3" w:rsidRDefault="00D75A04" w:rsidP="008762B6">
            <w:pPr>
              <w:pStyle w:val="rowtabella0"/>
              <w:rPr>
                <w:color w:val="002060"/>
              </w:rPr>
            </w:pPr>
            <w:r w:rsidRPr="00A86BA3">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52B068" w14:textId="77777777" w:rsidR="00D75A04" w:rsidRPr="00A86BA3" w:rsidRDefault="00D75A04" w:rsidP="008762B6">
            <w:pPr>
              <w:pStyle w:val="rowtabella0"/>
              <w:rPr>
                <w:color w:val="002060"/>
              </w:rPr>
            </w:pPr>
            <w:r w:rsidRPr="00A86BA3">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465F8C"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CC4890" w14:textId="77777777" w:rsidR="00D75A04" w:rsidRPr="00A86BA3" w:rsidRDefault="00D75A04" w:rsidP="008762B6">
            <w:pPr>
              <w:pStyle w:val="rowtabella0"/>
              <w:rPr>
                <w:color w:val="002060"/>
              </w:rPr>
            </w:pPr>
            <w:r w:rsidRPr="00A86BA3">
              <w:rPr>
                <w:color w:val="002060"/>
              </w:rPr>
              <w:t>16/03/2025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0899D2" w14:textId="77777777" w:rsidR="00D75A04" w:rsidRPr="00A86BA3" w:rsidRDefault="00D75A04" w:rsidP="008762B6">
            <w:pPr>
              <w:pStyle w:val="rowtabella0"/>
              <w:rPr>
                <w:color w:val="002060"/>
              </w:rPr>
            </w:pPr>
            <w:r w:rsidRPr="00A86BA3">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020182" w14:textId="77777777" w:rsidR="00D75A04" w:rsidRPr="00A86BA3" w:rsidRDefault="00D75A04" w:rsidP="008762B6">
            <w:pPr>
              <w:pStyle w:val="rowtabella0"/>
              <w:rPr>
                <w:color w:val="002060"/>
              </w:rPr>
            </w:pPr>
            <w:r w:rsidRPr="00A86BA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008124" w14:textId="77777777" w:rsidR="00D75A04" w:rsidRPr="00A86BA3" w:rsidRDefault="00D75A04" w:rsidP="008762B6">
            <w:pPr>
              <w:pStyle w:val="rowtabella0"/>
              <w:rPr>
                <w:color w:val="002060"/>
              </w:rPr>
            </w:pPr>
            <w:r w:rsidRPr="00A86BA3">
              <w:rPr>
                <w:color w:val="002060"/>
              </w:rPr>
              <w:t>VIA SAN SERGIO FZ. GROTTACCIA</w:t>
            </w:r>
          </w:p>
        </w:tc>
      </w:tr>
      <w:tr w:rsidR="00D75A04" w:rsidRPr="00A86BA3" w14:paraId="7F01CC88"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E9CE9F" w14:textId="77777777" w:rsidR="00D75A04" w:rsidRPr="00A86BA3" w:rsidRDefault="00D75A04" w:rsidP="008762B6">
            <w:pPr>
              <w:pStyle w:val="rowtabella0"/>
              <w:rPr>
                <w:color w:val="002060"/>
              </w:rPr>
            </w:pPr>
            <w:r w:rsidRPr="00A86BA3">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A86987" w14:textId="77777777" w:rsidR="00D75A04" w:rsidRPr="00A86BA3" w:rsidRDefault="00D75A04" w:rsidP="008762B6">
            <w:pPr>
              <w:pStyle w:val="rowtabella0"/>
              <w:rPr>
                <w:color w:val="002060"/>
              </w:rPr>
            </w:pPr>
            <w:r w:rsidRPr="00A86BA3">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529A0"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AA0D6" w14:textId="77777777" w:rsidR="00D75A04" w:rsidRPr="00A86BA3" w:rsidRDefault="00D75A04" w:rsidP="008762B6">
            <w:pPr>
              <w:pStyle w:val="rowtabella0"/>
              <w:rPr>
                <w:color w:val="002060"/>
              </w:rPr>
            </w:pPr>
            <w:r w:rsidRPr="00A86BA3">
              <w:rPr>
                <w:color w:val="002060"/>
              </w:rPr>
              <w:t>16/03/2025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9170B" w14:textId="77777777" w:rsidR="00D75A04" w:rsidRPr="00A86BA3" w:rsidRDefault="00D75A04" w:rsidP="008762B6">
            <w:pPr>
              <w:pStyle w:val="rowtabella0"/>
              <w:rPr>
                <w:color w:val="002060"/>
              </w:rPr>
            </w:pPr>
            <w:r w:rsidRPr="00A86BA3">
              <w:rPr>
                <w:color w:val="002060"/>
              </w:rPr>
              <w:t xml:space="preserve">5454 </w:t>
            </w:r>
            <w:proofErr w:type="gramStart"/>
            <w:r w:rsidRPr="00A86BA3">
              <w:rPr>
                <w:color w:val="002060"/>
              </w:rPr>
              <w:t>C.COPERTO</w:t>
            </w:r>
            <w:proofErr w:type="gramEnd"/>
            <w:r w:rsidRPr="00A86BA3">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5F104" w14:textId="77777777" w:rsidR="00D75A04" w:rsidRPr="00A86BA3" w:rsidRDefault="00D75A04" w:rsidP="008762B6">
            <w:pPr>
              <w:pStyle w:val="rowtabella0"/>
              <w:rPr>
                <w:color w:val="002060"/>
              </w:rPr>
            </w:pPr>
            <w:r w:rsidRPr="00A86BA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ABEF23" w14:textId="77777777" w:rsidR="00D75A04" w:rsidRPr="00A86BA3" w:rsidRDefault="00D75A04" w:rsidP="008762B6">
            <w:pPr>
              <w:pStyle w:val="rowtabella0"/>
              <w:rPr>
                <w:color w:val="002060"/>
              </w:rPr>
            </w:pPr>
            <w:r w:rsidRPr="00A86BA3">
              <w:rPr>
                <w:color w:val="002060"/>
              </w:rPr>
              <w:t>VIA VILLA TOMBARI</w:t>
            </w:r>
          </w:p>
        </w:tc>
      </w:tr>
    </w:tbl>
    <w:p w14:paraId="03106DCD" w14:textId="77777777" w:rsidR="00D75A04" w:rsidRPr="00A86BA3" w:rsidRDefault="00D75A04" w:rsidP="00D75A04">
      <w:pPr>
        <w:pStyle w:val="breakline"/>
        <w:rPr>
          <w:rFonts w:eastAsiaTheme="minorEastAsia"/>
          <w:color w:val="002060"/>
        </w:rPr>
      </w:pPr>
    </w:p>
    <w:p w14:paraId="285116A2" w14:textId="77777777" w:rsidR="00D75A04" w:rsidRPr="00A86BA3" w:rsidRDefault="00D75A04" w:rsidP="00D75A04">
      <w:pPr>
        <w:pStyle w:val="breakline"/>
        <w:rPr>
          <w:color w:val="002060"/>
        </w:rPr>
      </w:pPr>
    </w:p>
    <w:p w14:paraId="49DE116E" w14:textId="77777777" w:rsidR="00D75A04" w:rsidRPr="00A86BA3" w:rsidRDefault="00D75A04" w:rsidP="00D75A04">
      <w:pPr>
        <w:pStyle w:val="breakline"/>
        <w:rPr>
          <w:color w:val="002060"/>
        </w:rPr>
      </w:pPr>
    </w:p>
    <w:p w14:paraId="674F8BDD" w14:textId="77777777" w:rsidR="00D75A04" w:rsidRPr="00A86BA3" w:rsidRDefault="00D75A04" w:rsidP="00D75A04">
      <w:pPr>
        <w:pStyle w:val="sottotitolocampionato10"/>
        <w:rPr>
          <w:color w:val="002060"/>
        </w:rPr>
      </w:pPr>
      <w:r w:rsidRPr="00A86BA3">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6"/>
        <w:gridCol w:w="385"/>
        <w:gridCol w:w="898"/>
        <w:gridCol w:w="1176"/>
        <w:gridCol w:w="1548"/>
        <w:gridCol w:w="1547"/>
      </w:tblGrid>
      <w:tr w:rsidR="00D75A04" w:rsidRPr="00A86BA3" w14:paraId="650182D8"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5947E"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EA599"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3DA49"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A1E74"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F0C66"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B911A"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A6995"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581FE4CB"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059348" w14:textId="77777777" w:rsidR="00D75A04" w:rsidRPr="00A86BA3" w:rsidRDefault="00D75A04" w:rsidP="008762B6">
            <w:pPr>
              <w:pStyle w:val="rowtabella0"/>
              <w:rPr>
                <w:color w:val="002060"/>
              </w:rPr>
            </w:pPr>
            <w:r w:rsidRPr="00A86BA3">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FD978" w14:textId="77777777" w:rsidR="00D75A04" w:rsidRPr="00A86BA3" w:rsidRDefault="00D75A04" w:rsidP="008762B6">
            <w:pPr>
              <w:pStyle w:val="rowtabella0"/>
              <w:rPr>
                <w:color w:val="002060"/>
              </w:rPr>
            </w:pPr>
            <w:r w:rsidRPr="00A86BA3">
              <w:rPr>
                <w:color w:val="002060"/>
              </w:rPr>
              <w:t xml:space="preserve">ITALSERVICE C5 </w:t>
            </w:r>
            <w:proofErr w:type="gramStart"/>
            <w:r w:rsidRPr="00A86BA3">
              <w:rPr>
                <w:color w:val="002060"/>
              </w:rP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69FCA" w14:textId="77777777" w:rsidR="00D75A04" w:rsidRPr="00A86BA3" w:rsidRDefault="00D75A04" w:rsidP="008762B6">
            <w:pPr>
              <w:pStyle w:val="rowtabella0"/>
              <w:jc w:val="center"/>
              <w:rPr>
                <w:color w:val="002060"/>
              </w:rPr>
            </w:pPr>
            <w:r w:rsidRPr="00A86B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DD085C" w14:textId="77777777" w:rsidR="00D75A04" w:rsidRPr="00A86BA3" w:rsidRDefault="00D75A04" w:rsidP="008762B6">
            <w:pPr>
              <w:pStyle w:val="rowtabella0"/>
              <w:rPr>
                <w:color w:val="002060"/>
              </w:rPr>
            </w:pPr>
            <w:r w:rsidRPr="00A86BA3">
              <w:rPr>
                <w:color w:val="002060"/>
              </w:rPr>
              <w:t>15/03/2025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6948C" w14:textId="77777777" w:rsidR="00D75A04" w:rsidRPr="00A86BA3" w:rsidRDefault="00D75A04" w:rsidP="008762B6">
            <w:pPr>
              <w:pStyle w:val="rowtabella0"/>
              <w:rPr>
                <w:color w:val="002060"/>
              </w:rPr>
            </w:pPr>
            <w:r w:rsidRPr="00A86BA3">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DCAFA" w14:textId="77777777" w:rsidR="00D75A04" w:rsidRPr="00A86BA3" w:rsidRDefault="00D75A04" w:rsidP="008762B6">
            <w:pPr>
              <w:pStyle w:val="rowtabella0"/>
              <w:rPr>
                <w:color w:val="002060"/>
              </w:rPr>
            </w:pPr>
            <w:r w:rsidRPr="00A86BA3">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0A613" w14:textId="77777777" w:rsidR="00D75A04" w:rsidRPr="00A86BA3" w:rsidRDefault="00D75A04" w:rsidP="008762B6">
            <w:pPr>
              <w:pStyle w:val="rowtabella0"/>
              <w:rPr>
                <w:color w:val="002060"/>
              </w:rPr>
            </w:pPr>
            <w:r w:rsidRPr="00A86BA3">
              <w:rPr>
                <w:color w:val="002060"/>
              </w:rPr>
              <w:t>VIA BRAMANTE</w:t>
            </w:r>
          </w:p>
        </w:tc>
      </w:tr>
      <w:tr w:rsidR="00D75A04" w:rsidRPr="00A86BA3" w14:paraId="1F7EB954"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991AEF" w14:textId="77777777" w:rsidR="00D75A04" w:rsidRPr="00A86BA3" w:rsidRDefault="00D75A04" w:rsidP="008762B6">
            <w:pPr>
              <w:pStyle w:val="rowtabella0"/>
              <w:rPr>
                <w:color w:val="002060"/>
              </w:rPr>
            </w:pPr>
            <w:r w:rsidRPr="00A86BA3">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AB1ED6" w14:textId="77777777" w:rsidR="00D75A04" w:rsidRPr="00A86BA3" w:rsidRDefault="00D75A04" w:rsidP="008762B6">
            <w:pPr>
              <w:pStyle w:val="rowtabella0"/>
              <w:rPr>
                <w:color w:val="002060"/>
              </w:rPr>
            </w:pPr>
            <w:r w:rsidRPr="00A86BA3">
              <w:rPr>
                <w:color w:val="002060"/>
              </w:rPr>
              <w:t>AMICI DEL CENTROSOCIOSQ.B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CAD3AE"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278F2F" w14:textId="77777777" w:rsidR="00D75A04" w:rsidRPr="00A86BA3" w:rsidRDefault="00D75A04" w:rsidP="008762B6">
            <w:pPr>
              <w:pStyle w:val="rowtabella0"/>
              <w:rPr>
                <w:color w:val="002060"/>
              </w:rPr>
            </w:pPr>
            <w:r w:rsidRPr="00A86BA3">
              <w:rPr>
                <w:color w:val="002060"/>
              </w:rPr>
              <w:t>15/03/2025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ACB0CD" w14:textId="77777777" w:rsidR="00D75A04" w:rsidRPr="00A86BA3" w:rsidRDefault="00D75A04" w:rsidP="008762B6">
            <w:pPr>
              <w:pStyle w:val="rowtabella0"/>
              <w:rPr>
                <w:color w:val="002060"/>
              </w:rPr>
            </w:pPr>
            <w:r w:rsidRPr="00A86BA3">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078130" w14:textId="77777777" w:rsidR="00D75A04" w:rsidRPr="00A86BA3" w:rsidRDefault="00D75A04" w:rsidP="008762B6">
            <w:pPr>
              <w:pStyle w:val="rowtabella0"/>
              <w:rPr>
                <w:color w:val="002060"/>
              </w:rPr>
            </w:pPr>
            <w:r w:rsidRPr="00A86BA3">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F3EAAC" w14:textId="77777777" w:rsidR="00D75A04" w:rsidRPr="00A86BA3" w:rsidRDefault="00D75A04" w:rsidP="008762B6">
            <w:pPr>
              <w:pStyle w:val="rowtabella0"/>
              <w:rPr>
                <w:color w:val="002060"/>
              </w:rPr>
            </w:pPr>
            <w:r w:rsidRPr="00A86BA3">
              <w:rPr>
                <w:color w:val="002060"/>
              </w:rPr>
              <w:t>VIA DEI LECCI-TAVERNELLE</w:t>
            </w:r>
          </w:p>
        </w:tc>
      </w:tr>
      <w:tr w:rsidR="00D75A04" w:rsidRPr="00A86BA3" w14:paraId="372DE073"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98941F" w14:textId="77777777" w:rsidR="00D75A04" w:rsidRPr="00A86BA3" w:rsidRDefault="00D75A04" w:rsidP="008762B6">
            <w:pPr>
              <w:pStyle w:val="rowtabella0"/>
              <w:rPr>
                <w:color w:val="002060"/>
              </w:rPr>
            </w:pPr>
            <w:r w:rsidRPr="00A86BA3">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7437B" w14:textId="77777777" w:rsidR="00D75A04" w:rsidRPr="00A86BA3" w:rsidRDefault="00D75A04" w:rsidP="008762B6">
            <w:pPr>
              <w:pStyle w:val="rowtabella0"/>
              <w:rPr>
                <w:color w:val="002060"/>
              </w:rPr>
            </w:pPr>
            <w:r w:rsidRPr="00A86BA3">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46D79"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87FBD" w14:textId="77777777" w:rsidR="00D75A04" w:rsidRPr="00A86BA3" w:rsidRDefault="00D75A04" w:rsidP="008762B6">
            <w:pPr>
              <w:pStyle w:val="rowtabella0"/>
              <w:rPr>
                <w:color w:val="002060"/>
              </w:rPr>
            </w:pPr>
            <w:r w:rsidRPr="00A86BA3">
              <w:rPr>
                <w:color w:val="002060"/>
              </w:rPr>
              <w:t>16/03/2025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96C1F" w14:textId="77777777" w:rsidR="00D75A04" w:rsidRPr="00A86BA3" w:rsidRDefault="00D75A04" w:rsidP="008762B6">
            <w:pPr>
              <w:pStyle w:val="rowtabella0"/>
              <w:rPr>
                <w:color w:val="002060"/>
              </w:rPr>
            </w:pPr>
            <w:r w:rsidRPr="00A86BA3">
              <w:rPr>
                <w:color w:val="002060"/>
              </w:rPr>
              <w:t>5492 PALESTRA C5 DI BARCHI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5C1D8" w14:textId="77777777" w:rsidR="00D75A04" w:rsidRPr="00A86BA3" w:rsidRDefault="00D75A04" w:rsidP="008762B6">
            <w:pPr>
              <w:pStyle w:val="rowtabella0"/>
              <w:rPr>
                <w:color w:val="002060"/>
              </w:rPr>
            </w:pPr>
            <w:r w:rsidRPr="00A86BA3">
              <w:rPr>
                <w:color w:val="002060"/>
              </w:rPr>
              <w:t>TERRE ROVERESCHE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A5A79" w14:textId="77777777" w:rsidR="00D75A04" w:rsidRPr="00A86BA3" w:rsidRDefault="00D75A04" w:rsidP="008762B6">
            <w:pPr>
              <w:pStyle w:val="rowtabella0"/>
              <w:rPr>
                <w:color w:val="002060"/>
              </w:rPr>
            </w:pPr>
            <w:r w:rsidRPr="00A86BA3">
              <w:rPr>
                <w:color w:val="002060"/>
              </w:rPr>
              <w:t>VIA MADONNA DI RAFANETO</w:t>
            </w:r>
          </w:p>
        </w:tc>
      </w:tr>
    </w:tbl>
    <w:p w14:paraId="7608656E" w14:textId="77777777" w:rsidR="00D75A04" w:rsidRPr="00A86BA3" w:rsidRDefault="00D75A04" w:rsidP="00D75A04">
      <w:pPr>
        <w:pStyle w:val="breakline"/>
        <w:rPr>
          <w:rFonts w:eastAsiaTheme="minorEastAsia"/>
          <w:color w:val="002060"/>
        </w:rPr>
      </w:pPr>
    </w:p>
    <w:p w14:paraId="3B281C01" w14:textId="77777777" w:rsidR="00D75A04" w:rsidRPr="00A86BA3" w:rsidRDefault="00D75A04" w:rsidP="00D75A04">
      <w:pPr>
        <w:pStyle w:val="breakline"/>
        <w:rPr>
          <w:color w:val="002060"/>
        </w:rPr>
      </w:pPr>
    </w:p>
    <w:p w14:paraId="0CC733B3" w14:textId="77777777" w:rsidR="00D75A04" w:rsidRPr="00A86BA3" w:rsidRDefault="00D75A04" w:rsidP="00D75A04">
      <w:pPr>
        <w:pStyle w:val="breakline"/>
        <w:rPr>
          <w:color w:val="002060"/>
        </w:rPr>
      </w:pPr>
    </w:p>
    <w:p w14:paraId="51170BA1" w14:textId="77777777" w:rsidR="00D75A04" w:rsidRPr="00A86BA3" w:rsidRDefault="00D75A04" w:rsidP="00D75A04">
      <w:pPr>
        <w:pStyle w:val="sottotitolocampionato10"/>
        <w:rPr>
          <w:color w:val="002060"/>
        </w:rPr>
      </w:pPr>
      <w:r w:rsidRPr="00A86BA3">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D75A04" w:rsidRPr="00A86BA3" w14:paraId="3EFC1380"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602C4"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50CE4"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C720D"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033C9"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FA8C5"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A660F"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A14C8"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257F7A96"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84DCFB" w14:textId="77777777" w:rsidR="00D75A04" w:rsidRPr="00A86BA3" w:rsidRDefault="00D75A04" w:rsidP="008762B6">
            <w:pPr>
              <w:pStyle w:val="rowtabella0"/>
              <w:rPr>
                <w:color w:val="002060"/>
              </w:rPr>
            </w:pPr>
            <w:r w:rsidRPr="00A86BA3">
              <w:rPr>
                <w:color w:val="002060"/>
              </w:rPr>
              <w:lastRenderedPageBreak/>
              <w:t>ITALSERVICE C5 SQ.C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E6DF6" w14:textId="77777777" w:rsidR="00D75A04" w:rsidRPr="00A86BA3" w:rsidRDefault="00D75A04" w:rsidP="008762B6">
            <w:pPr>
              <w:pStyle w:val="rowtabella0"/>
              <w:rPr>
                <w:color w:val="002060"/>
              </w:rPr>
            </w:pPr>
            <w:r w:rsidRPr="00A86BA3">
              <w:rPr>
                <w:color w:val="002060"/>
              </w:rPr>
              <w:t>SPORTFLY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D5BF7" w14:textId="77777777" w:rsidR="00D75A04" w:rsidRPr="00A86BA3" w:rsidRDefault="00D75A04" w:rsidP="008762B6">
            <w:pPr>
              <w:pStyle w:val="rowtabella0"/>
              <w:jc w:val="center"/>
              <w:rPr>
                <w:color w:val="002060"/>
              </w:rPr>
            </w:pPr>
            <w:r w:rsidRPr="00A86B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6E1E9F" w14:textId="77777777" w:rsidR="00D75A04" w:rsidRPr="00A86BA3" w:rsidRDefault="00D75A04" w:rsidP="008762B6">
            <w:pPr>
              <w:pStyle w:val="rowtabella0"/>
              <w:rPr>
                <w:color w:val="002060"/>
              </w:rPr>
            </w:pPr>
            <w:r w:rsidRPr="00A86BA3">
              <w:rPr>
                <w:color w:val="002060"/>
              </w:rPr>
              <w:t>15/03/2025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99866" w14:textId="77777777" w:rsidR="00D75A04" w:rsidRPr="00A86BA3" w:rsidRDefault="00D75A04" w:rsidP="008762B6">
            <w:pPr>
              <w:pStyle w:val="rowtabella0"/>
              <w:rPr>
                <w:color w:val="002060"/>
              </w:rPr>
            </w:pPr>
            <w:r w:rsidRPr="00A86BA3">
              <w:rPr>
                <w:color w:val="002060"/>
              </w:rPr>
              <w:t xml:space="preserve">5454 </w:t>
            </w:r>
            <w:proofErr w:type="gramStart"/>
            <w:r w:rsidRPr="00A86BA3">
              <w:rPr>
                <w:color w:val="002060"/>
              </w:rPr>
              <w:t>C.COPERTO</w:t>
            </w:r>
            <w:proofErr w:type="gramEnd"/>
            <w:r w:rsidRPr="00A86BA3">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84457" w14:textId="77777777" w:rsidR="00D75A04" w:rsidRPr="00A86BA3" w:rsidRDefault="00D75A04" w:rsidP="008762B6">
            <w:pPr>
              <w:pStyle w:val="rowtabella0"/>
              <w:rPr>
                <w:color w:val="002060"/>
              </w:rPr>
            </w:pPr>
            <w:r w:rsidRPr="00A86BA3">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29BCB" w14:textId="77777777" w:rsidR="00D75A04" w:rsidRPr="00A86BA3" w:rsidRDefault="00D75A04" w:rsidP="008762B6">
            <w:pPr>
              <w:pStyle w:val="rowtabella0"/>
              <w:rPr>
                <w:color w:val="002060"/>
              </w:rPr>
            </w:pPr>
            <w:r w:rsidRPr="00A86BA3">
              <w:rPr>
                <w:color w:val="002060"/>
              </w:rPr>
              <w:t>VIA VILLA TOMBARI</w:t>
            </w:r>
          </w:p>
        </w:tc>
      </w:tr>
      <w:tr w:rsidR="00D75A04" w:rsidRPr="00A86BA3" w14:paraId="74E04AE9"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8E9D0B" w14:textId="77777777" w:rsidR="00D75A04" w:rsidRPr="00A86BA3" w:rsidRDefault="00D75A04" w:rsidP="008762B6">
            <w:pPr>
              <w:pStyle w:val="rowtabella0"/>
              <w:rPr>
                <w:color w:val="002060"/>
              </w:rPr>
            </w:pPr>
            <w:r w:rsidRPr="00A86BA3">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2B6C96" w14:textId="77777777" w:rsidR="00D75A04" w:rsidRPr="00A86BA3" w:rsidRDefault="00D75A04" w:rsidP="008762B6">
            <w:pPr>
              <w:pStyle w:val="rowtabella0"/>
              <w:rPr>
                <w:color w:val="002060"/>
              </w:rPr>
            </w:pPr>
            <w:r w:rsidRPr="00A86BA3">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F19C2B"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010A1F" w14:textId="77777777" w:rsidR="00D75A04" w:rsidRPr="00A86BA3" w:rsidRDefault="00D75A04" w:rsidP="008762B6">
            <w:pPr>
              <w:pStyle w:val="rowtabella0"/>
              <w:rPr>
                <w:color w:val="002060"/>
              </w:rPr>
            </w:pPr>
            <w:r w:rsidRPr="00A86BA3">
              <w:rPr>
                <w:color w:val="002060"/>
              </w:rPr>
              <w:t>16/03/2025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EDFB56" w14:textId="77777777" w:rsidR="00D75A04" w:rsidRPr="00A86BA3" w:rsidRDefault="00D75A04" w:rsidP="008762B6">
            <w:pPr>
              <w:pStyle w:val="rowtabella0"/>
              <w:rPr>
                <w:color w:val="002060"/>
              </w:rPr>
            </w:pPr>
            <w:r w:rsidRPr="00A86BA3">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CFF54C" w14:textId="77777777" w:rsidR="00D75A04" w:rsidRPr="00A86BA3" w:rsidRDefault="00D75A04" w:rsidP="008762B6">
            <w:pPr>
              <w:pStyle w:val="rowtabella0"/>
              <w:rPr>
                <w:color w:val="002060"/>
              </w:rPr>
            </w:pPr>
            <w:r w:rsidRPr="00A86B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24364" w14:textId="77777777" w:rsidR="00D75A04" w:rsidRPr="00A86BA3" w:rsidRDefault="00D75A04" w:rsidP="008762B6">
            <w:pPr>
              <w:pStyle w:val="rowtabella0"/>
              <w:rPr>
                <w:color w:val="002060"/>
              </w:rPr>
            </w:pPr>
            <w:r w:rsidRPr="00A86BA3">
              <w:rPr>
                <w:color w:val="002060"/>
              </w:rPr>
              <w:t>VIA MADRE TERESA DI CALCUTTA</w:t>
            </w:r>
          </w:p>
        </w:tc>
      </w:tr>
      <w:tr w:rsidR="00D75A04" w:rsidRPr="00A86BA3" w14:paraId="413B925C"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A6C8F3" w14:textId="77777777" w:rsidR="00D75A04" w:rsidRPr="00A86BA3" w:rsidRDefault="00D75A04" w:rsidP="008762B6">
            <w:pPr>
              <w:pStyle w:val="rowtabella0"/>
              <w:rPr>
                <w:color w:val="002060"/>
              </w:rPr>
            </w:pPr>
            <w:r w:rsidRPr="00A86BA3">
              <w:rPr>
                <w:color w:val="002060"/>
              </w:rPr>
              <w:t xml:space="preserve">CALCIO A 5 CORINALDO </w:t>
            </w:r>
            <w:proofErr w:type="gramStart"/>
            <w:r w:rsidRPr="00A86BA3">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7F94E" w14:textId="77777777" w:rsidR="00D75A04" w:rsidRPr="00A86BA3" w:rsidRDefault="00D75A04" w:rsidP="008762B6">
            <w:pPr>
              <w:pStyle w:val="rowtabella0"/>
              <w:rPr>
                <w:color w:val="002060"/>
              </w:rPr>
            </w:pPr>
            <w:r w:rsidRPr="00A86BA3">
              <w:rPr>
                <w:color w:val="002060"/>
              </w:rPr>
              <w:t xml:space="preserve">AUDAX 1970 </w:t>
            </w:r>
            <w:proofErr w:type="gramStart"/>
            <w:r w:rsidRPr="00A86BA3">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3F5D0"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9E330" w14:textId="77777777" w:rsidR="00D75A04" w:rsidRPr="00A86BA3" w:rsidRDefault="00D75A04" w:rsidP="008762B6">
            <w:pPr>
              <w:pStyle w:val="rowtabella0"/>
              <w:rPr>
                <w:color w:val="002060"/>
              </w:rPr>
            </w:pPr>
            <w:r w:rsidRPr="00A86BA3">
              <w:rPr>
                <w:color w:val="002060"/>
              </w:rPr>
              <w:t>16/03/2025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D6BE0" w14:textId="77777777" w:rsidR="00D75A04" w:rsidRPr="00A86BA3" w:rsidRDefault="00D75A04" w:rsidP="008762B6">
            <w:pPr>
              <w:pStyle w:val="rowtabella0"/>
              <w:rPr>
                <w:color w:val="002060"/>
              </w:rPr>
            </w:pPr>
            <w:r w:rsidRPr="00A86BA3">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03622" w14:textId="77777777" w:rsidR="00D75A04" w:rsidRPr="00A86BA3" w:rsidRDefault="00D75A04" w:rsidP="008762B6">
            <w:pPr>
              <w:pStyle w:val="rowtabella0"/>
              <w:rPr>
                <w:color w:val="002060"/>
              </w:rPr>
            </w:pPr>
            <w:r w:rsidRPr="00A86BA3">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99450" w14:textId="77777777" w:rsidR="00D75A04" w:rsidRPr="00A86BA3" w:rsidRDefault="00D75A04" w:rsidP="008762B6">
            <w:pPr>
              <w:pStyle w:val="rowtabella0"/>
              <w:rPr>
                <w:color w:val="002060"/>
              </w:rPr>
            </w:pPr>
            <w:r w:rsidRPr="00A86BA3">
              <w:rPr>
                <w:color w:val="002060"/>
              </w:rPr>
              <w:t>STR.DEL BURELLO LOC.VAL NEVOLA</w:t>
            </w:r>
          </w:p>
        </w:tc>
      </w:tr>
    </w:tbl>
    <w:p w14:paraId="256AB056" w14:textId="77777777" w:rsidR="00D75A04" w:rsidRPr="00A86BA3" w:rsidRDefault="00D75A04" w:rsidP="00D75A04">
      <w:pPr>
        <w:pStyle w:val="breakline"/>
        <w:rPr>
          <w:rFonts w:eastAsiaTheme="minorEastAsia"/>
          <w:color w:val="002060"/>
        </w:rPr>
      </w:pPr>
    </w:p>
    <w:p w14:paraId="08FB8FB7" w14:textId="77777777" w:rsidR="00D75A04" w:rsidRPr="00A86BA3" w:rsidRDefault="00D75A04" w:rsidP="00D75A04">
      <w:pPr>
        <w:pStyle w:val="breakline"/>
        <w:rPr>
          <w:color w:val="002060"/>
        </w:rPr>
      </w:pPr>
    </w:p>
    <w:p w14:paraId="35C502FF" w14:textId="77777777" w:rsidR="00D75A04" w:rsidRPr="00A86BA3" w:rsidRDefault="00D75A04" w:rsidP="00D75A04">
      <w:pPr>
        <w:pStyle w:val="breakline"/>
        <w:rPr>
          <w:color w:val="002060"/>
        </w:rPr>
      </w:pPr>
    </w:p>
    <w:p w14:paraId="6210CE38" w14:textId="77777777" w:rsidR="00D75A04" w:rsidRPr="00A86BA3" w:rsidRDefault="00D75A04" w:rsidP="00D75A04">
      <w:pPr>
        <w:pStyle w:val="sottotitolocampionato10"/>
        <w:rPr>
          <w:color w:val="002060"/>
        </w:rPr>
      </w:pPr>
      <w:r w:rsidRPr="00A86BA3">
        <w:rPr>
          <w:color w:val="002060"/>
        </w:rPr>
        <w:t>GIRONE SC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09"/>
        <w:gridCol w:w="385"/>
        <w:gridCol w:w="898"/>
        <w:gridCol w:w="1176"/>
        <w:gridCol w:w="1547"/>
        <w:gridCol w:w="1547"/>
      </w:tblGrid>
      <w:tr w:rsidR="00D75A04" w:rsidRPr="00A86BA3" w14:paraId="31FFED0B"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43587"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64732"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62A20"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AC2C0"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E1146"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975E2"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C3593"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54F028D4"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359204" w14:textId="77777777" w:rsidR="00D75A04" w:rsidRPr="00A86BA3" w:rsidRDefault="00D75A04" w:rsidP="008762B6">
            <w:pPr>
              <w:pStyle w:val="rowtabella0"/>
              <w:rPr>
                <w:color w:val="002060"/>
              </w:rPr>
            </w:pPr>
            <w:r w:rsidRPr="00A86BA3">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F872F" w14:textId="77777777" w:rsidR="00D75A04" w:rsidRPr="00A86BA3" w:rsidRDefault="00D75A04" w:rsidP="008762B6">
            <w:pPr>
              <w:pStyle w:val="rowtabella0"/>
              <w:rPr>
                <w:color w:val="002060"/>
              </w:rPr>
            </w:pPr>
            <w:r w:rsidRPr="00A86BA3">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1E6D8" w14:textId="77777777" w:rsidR="00D75A04" w:rsidRPr="00A86BA3" w:rsidRDefault="00D75A04" w:rsidP="008762B6">
            <w:pPr>
              <w:pStyle w:val="rowtabella0"/>
              <w:jc w:val="center"/>
              <w:rPr>
                <w:color w:val="002060"/>
              </w:rPr>
            </w:pPr>
            <w:r w:rsidRPr="00A86B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1E554" w14:textId="77777777" w:rsidR="00D75A04" w:rsidRPr="00A86BA3" w:rsidRDefault="00D75A04" w:rsidP="008762B6">
            <w:pPr>
              <w:pStyle w:val="rowtabella0"/>
              <w:rPr>
                <w:color w:val="002060"/>
              </w:rPr>
            </w:pPr>
            <w:r w:rsidRPr="00A86BA3">
              <w:rPr>
                <w:color w:val="002060"/>
              </w:rPr>
              <w:t>15/03/2025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7A0D4" w14:textId="77777777" w:rsidR="00D75A04" w:rsidRPr="00A86BA3" w:rsidRDefault="00D75A04" w:rsidP="008762B6">
            <w:pPr>
              <w:pStyle w:val="rowtabella0"/>
              <w:rPr>
                <w:color w:val="002060"/>
              </w:rPr>
            </w:pPr>
            <w:r w:rsidRPr="00A86BA3">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1D2A4" w14:textId="77777777" w:rsidR="00D75A04" w:rsidRPr="00A86BA3" w:rsidRDefault="00D75A04" w:rsidP="008762B6">
            <w:pPr>
              <w:pStyle w:val="rowtabella0"/>
              <w:rPr>
                <w:color w:val="002060"/>
              </w:rPr>
            </w:pPr>
            <w:r w:rsidRPr="00A86BA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A8729" w14:textId="77777777" w:rsidR="00D75A04" w:rsidRPr="00A86BA3" w:rsidRDefault="00D75A04" w:rsidP="008762B6">
            <w:pPr>
              <w:pStyle w:val="rowtabella0"/>
              <w:rPr>
                <w:color w:val="002060"/>
              </w:rPr>
            </w:pPr>
            <w:r w:rsidRPr="00A86BA3">
              <w:rPr>
                <w:color w:val="002060"/>
              </w:rPr>
              <w:t>VIA BRUNO BUOZZI</w:t>
            </w:r>
          </w:p>
        </w:tc>
      </w:tr>
      <w:tr w:rsidR="00D75A04" w:rsidRPr="00A86BA3" w14:paraId="351E4604"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5B3BB0" w14:textId="77777777" w:rsidR="00D75A04" w:rsidRPr="00A86BA3" w:rsidRDefault="00D75A04" w:rsidP="008762B6">
            <w:pPr>
              <w:pStyle w:val="rowtabella0"/>
              <w:rPr>
                <w:color w:val="002060"/>
              </w:rPr>
            </w:pPr>
            <w:r w:rsidRPr="00A86BA3">
              <w:rPr>
                <w:color w:val="002060"/>
              </w:rPr>
              <w:t>AMICI DEL CENTROSOCIOSQ.C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0D8D46" w14:textId="77777777" w:rsidR="00D75A04" w:rsidRPr="00A86BA3" w:rsidRDefault="00D75A04" w:rsidP="008762B6">
            <w:pPr>
              <w:pStyle w:val="rowtabella0"/>
              <w:rPr>
                <w:color w:val="002060"/>
              </w:rPr>
            </w:pPr>
            <w:r w:rsidRPr="00A86BA3">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F1BB6D"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B02E51" w14:textId="77777777" w:rsidR="00D75A04" w:rsidRPr="00A86BA3" w:rsidRDefault="00D75A04" w:rsidP="008762B6">
            <w:pPr>
              <w:pStyle w:val="rowtabella0"/>
              <w:rPr>
                <w:color w:val="002060"/>
              </w:rPr>
            </w:pPr>
            <w:r w:rsidRPr="00A86BA3">
              <w:rPr>
                <w:color w:val="002060"/>
              </w:rPr>
              <w:t>16/03/2025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EDE4F0" w14:textId="77777777" w:rsidR="00D75A04" w:rsidRPr="00A86BA3" w:rsidRDefault="00D75A04" w:rsidP="008762B6">
            <w:pPr>
              <w:pStyle w:val="rowtabella0"/>
              <w:rPr>
                <w:color w:val="002060"/>
              </w:rPr>
            </w:pPr>
            <w:r w:rsidRPr="00A86BA3">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4D3C9" w14:textId="77777777" w:rsidR="00D75A04" w:rsidRPr="00A86BA3" w:rsidRDefault="00D75A04" w:rsidP="008762B6">
            <w:pPr>
              <w:pStyle w:val="rowtabella0"/>
              <w:rPr>
                <w:color w:val="002060"/>
              </w:rPr>
            </w:pPr>
            <w:r w:rsidRPr="00A86BA3">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ED7E97" w14:textId="77777777" w:rsidR="00D75A04" w:rsidRPr="00A86BA3" w:rsidRDefault="00D75A04" w:rsidP="008762B6">
            <w:pPr>
              <w:pStyle w:val="rowtabella0"/>
              <w:rPr>
                <w:color w:val="002060"/>
              </w:rPr>
            </w:pPr>
            <w:r w:rsidRPr="00A86BA3">
              <w:rPr>
                <w:color w:val="002060"/>
              </w:rPr>
              <w:t>VIA AMATO</w:t>
            </w:r>
          </w:p>
        </w:tc>
      </w:tr>
      <w:tr w:rsidR="00D75A04" w:rsidRPr="00A86BA3" w14:paraId="2A4D6B85"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70D527" w14:textId="77777777" w:rsidR="00D75A04" w:rsidRPr="00A86BA3" w:rsidRDefault="00D75A04" w:rsidP="008762B6">
            <w:pPr>
              <w:pStyle w:val="rowtabella0"/>
              <w:rPr>
                <w:color w:val="002060"/>
              </w:rPr>
            </w:pPr>
            <w:r w:rsidRPr="00A86BA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E20DF" w14:textId="77777777" w:rsidR="00D75A04" w:rsidRPr="00A86BA3" w:rsidRDefault="00D75A04" w:rsidP="008762B6">
            <w:pPr>
              <w:pStyle w:val="rowtabella0"/>
              <w:rPr>
                <w:color w:val="002060"/>
              </w:rPr>
            </w:pPr>
            <w:r w:rsidRPr="00A86BA3">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FCD7A"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A7938" w14:textId="77777777" w:rsidR="00D75A04" w:rsidRPr="00A86BA3" w:rsidRDefault="00D75A04" w:rsidP="008762B6">
            <w:pPr>
              <w:pStyle w:val="rowtabella0"/>
              <w:rPr>
                <w:color w:val="002060"/>
              </w:rPr>
            </w:pPr>
            <w:r w:rsidRPr="00A86BA3">
              <w:rPr>
                <w:color w:val="002060"/>
              </w:rPr>
              <w:t>16/03/2025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92028" w14:textId="77777777" w:rsidR="00D75A04" w:rsidRPr="00A86BA3" w:rsidRDefault="00D75A04" w:rsidP="008762B6">
            <w:pPr>
              <w:pStyle w:val="rowtabella0"/>
              <w:rPr>
                <w:color w:val="002060"/>
              </w:rPr>
            </w:pPr>
            <w:r w:rsidRPr="00A86BA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34499" w14:textId="77777777" w:rsidR="00D75A04" w:rsidRPr="00A86BA3" w:rsidRDefault="00D75A04" w:rsidP="008762B6">
            <w:pPr>
              <w:pStyle w:val="rowtabella0"/>
              <w:rPr>
                <w:color w:val="002060"/>
              </w:rPr>
            </w:pPr>
            <w:r w:rsidRPr="00A86BA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B5F8D" w14:textId="77777777" w:rsidR="00D75A04" w:rsidRPr="00A86BA3" w:rsidRDefault="00D75A04" w:rsidP="008762B6">
            <w:pPr>
              <w:pStyle w:val="rowtabella0"/>
              <w:rPr>
                <w:color w:val="002060"/>
              </w:rPr>
            </w:pPr>
            <w:r w:rsidRPr="00A86BA3">
              <w:rPr>
                <w:color w:val="002060"/>
              </w:rPr>
              <w:t>VIA VESCOVARA, 7</w:t>
            </w:r>
          </w:p>
        </w:tc>
      </w:tr>
    </w:tbl>
    <w:p w14:paraId="77228D74" w14:textId="77777777" w:rsidR="00D75A04" w:rsidRPr="00A86BA3" w:rsidRDefault="00D75A04" w:rsidP="00D75A04">
      <w:pPr>
        <w:pStyle w:val="breakline"/>
        <w:rPr>
          <w:rFonts w:eastAsiaTheme="minorEastAsia"/>
          <w:color w:val="002060"/>
        </w:rPr>
      </w:pPr>
    </w:p>
    <w:p w14:paraId="03998791" w14:textId="77777777" w:rsidR="00D75A04" w:rsidRPr="00A86BA3" w:rsidRDefault="00D75A04" w:rsidP="00D75A04">
      <w:pPr>
        <w:pStyle w:val="breakline"/>
        <w:rPr>
          <w:color w:val="002060"/>
        </w:rPr>
      </w:pPr>
    </w:p>
    <w:p w14:paraId="33F272DC" w14:textId="77777777" w:rsidR="00D75A04" w:rsidRPr="00A86BA3" w:rsidRDefault="00D75A04" w:rsidP="00D75A04">
      <w:pPr>
        <w:pStyle w:val="breakline"/>
        <w:rPr>
          <w:color w:val="002060"/>
        </w:rPr>
      </w:pPr>
    </w:p>
    <w:p w14:paraId="772D29B3" w14:textId="77777777" w:rsidR="00D75A04" w:rsidRPr="00A86BA3" w:rsidRDefault="00D75A04" w:rsidP="00D75A04">
      <w:pPr>
        <w:pStyle w:val="sottotitolocampionato10"/>
        <w:rPr>
          <w:color w:val="002060"/>
        </w:rPr>
      </w:pPr>
      <w:r w:rsidRPr="00A86BA3">
        <w:rPr>
          <w:color w:val="002060"/>
        </w:rPr>
        <w:t>GIRONE SD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D75A04" w:rsidRPr="00A86BA3" w14:paraId="57E220B8"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5B8AF"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AC067"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41D6A"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937DB"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0D048"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34096"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17995"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56191475"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0E19A6" w14:textId="77777777" w:rsidR="00D75A04" w:rsidRPr="00A86BA3" w:rsidRDefault="00D75A04" w:rsidP="008762B6">
            <w:pPr>
              <w:pStyle w:val="rowtabella0"/>
              <w:rPr>
                <w:color w:val="002060"/>
              </w:rPr>
            </w:pPr>
            <w:r w:rsidRPr="00A86BA3">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AB0DF" w14:textId="77777777" w:rsidR="00D75A04" w:rsidRPr="00A86BA3" w:rsidRDefault="00D75A04" w:rsidP="008762B6">
            <w:pPr>
              <w:pStyle w:val="rowtabella0"/>
              <w:rPr>
                <w:color w:val="002060"/>
              </w:rPr>
            </w:pPr>
            <w:r w:rsidRPr="00A86BA3">
              <w:rPr>
                <w:color w:val="002060"/>
              </w:rPr>
              <w:t>SANGIORGIO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0445C" w14:textId="77777777" w:rsidR="00D75A04" w:rsidRPr="00A86BA3" w:rsidRDefault="00D75A04" w:rsidP="008762B6">
            <w:pPr>
              <w:pStyle w:val="rowtabella0"/>
              <w:jc w:val="center"/>
              <w:rPr>
                <w:color w:val="002060"/>
              </w:rPr>
            </w:pPr>
            <w:r w:rsidRPr="00A86B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B6619" w14:textId="77777777" w:rsidR="00D75A04" w:rsidRPr="00A86BA3" w:rsidRDefault="00D75A04" w:rsidP="008762B6">
            <w:pPr>
              <w:pStyle w:val="rowtabella0"/>
              <w:rPr>
                <w:color w:val="002060"/>
              </w:rPr>
            </w:pPr>
            <w:r w:rsidRPr="00A86BA3">
              <w:rPr>
                <w:color w:val="002060"/>
              </w:rPr>
              <w:t>15/03/2025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89D69" w14:textId="77777777" w:rsidR="00D75A04" w:rsidRPr="00A86BA3" w:rsidRDefault="00D75A04" w:rsidP="008762B6">
            <w:pPr>
              <w:pStyle w:val="rowtabella0"/>
              <w:rPr>
                <w:color w:val="002060"/>
              </w:rPr>
            </w:pPr>
            <w:r w:rsidRPr="00A86BA3">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B6DD4" w14:textId="77777777" w:rsidR="00D75A04" w:rsidRPr="00A86BA3" w:rsidRDefault="00D75A04" w:rsidP="008762B6">
            <w:pPr>
              <w:pStyle w:val="rowtabella0"/>
              <w:rPr>
                <w:color w:val="002060"/>
              </w:rPr>
            </w:pPr>
            <w:r w:rsidRPr="00A86BA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1500F" w14:textId="77777777" w:rsidR="00D75A04" w:rsidRPr="00A86BA3" w:rsidRDefault="00D75A04" w:rsidP="008762B6">
            <w:pPr>
              <w:pStyle w:val="rowtabella0"/>
              <w:rPr>
                <w:color w:val="002060"/>
              </w:rPr>
            </w:pPr>
            <w:r w:rsidRPr="00A86BA3">
              <w:rPr>
                <w:color w:val="002060"/>
              </w:rPr>
              <w:t>VIA DELLA REPUBBLICA</w:t>
            </w:r>
          </w:p>
        </w:tc>
      </w:tr>
      <w:tr w:rsidR="00D75A04" w:rsidRPr="00A86BA3" w14:paraId="1F10CE6B" w14:textId="77777777" w:rsidTr="008762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32B183" w14:textId="77777777" w:rsidR="00D75A04" w:rsidRPr="00A86BA3" w:rsidRDefault="00D75A04" w:rsidP="008762B6">
            <w:pPr>
              <w:pStyle w:val="rowtabella0"/>
              <w:rPr>
                <w:color w:val="002060"/>
              </w:rPr>
            </w:pPr>
            <w:r w:rsidRPr="00A86BA3">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D09C60" w14:textId="77777777" w:rsidR="00D75A04" w:rsidRPr="00A86BA3" w:rsidRDefault="00D75A04" w:rsidP="008762B6">
            <w:pPr>
              <w:pStyle w:val="rowtabella0"/>
              <w:rPr>
                <w:color w:val="002060"/>
              </w:rPr>
            </w:pPr>
            <w:r w:rsidRPr="00A86BA3">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0BC1AE"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11E989" w14:textId="77777777" w:rsidR="00D75A04" w:rsidRPr="00A86BA3" w:rsidRDefault="00D75A04" w:rsidP="008762B6">
            <w:pPr>
              <w:pStyle w:val="rowtabella0"/>
              <w:rPr>
                <w:color w:val="002060"/>
              </w:rPr>
            </w:pPr>
            <w:r w:rsidRPr="00A86BA3">
              <w:rPr>
                <w:color w:val="002060"/>
              </w:rPr>
              <w:t>15/03/2025 16:45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38F586" w14:textId="77777777" w:rsidR="00D75A04" w:rsidRPr="00A86BA3" w:rsidRDefault="00D75A04" w:rsidP="008762B6">
            <w:pPr>
              <w:pStyle w:val="rowtabella0"/>
              <w:rPr>
                <w:color w:val="002060"/>
              </w:rPr>
            </w:pPr>
            <w:r w:rsidRPr="00A86BA3">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FFDD4" w14:textId="77777777" w:rsidR="00D75A04" w:rsidRPr="00A86BA3" w:rsidRDefault="00D75A04" w:rsidP="008762B6">
            <w:pPr>
              <w:pStyle w:val="rowtabella0"/>
              <w:rPr>
                <w:color w:val="002060"/>
              </w:rPr>
            </w:pPr>
            <w:r w:rsidRPr="00A86BA3">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99A49" w14:textId="77777777" w:rsidR="00D75A04" w:rsidRPr="00A86BA3" w:rsidRDefault="00D75A04" w:rsidP="008762B6">
            <w:pPr>
              <w:pStyle w:val="rowtabella0"/>
              <w:rPr>
                <w:color w:val="002060"/>
              </w:rPr>
            </w:pPr>
            <w:r w:rsidRPr="00A86BA3">
              <w:rPr>
                <w:color w:val="002060"/>
              </w:rPr>
              <w:t>VIA PERTINI</w:t>
            </w:r>
          </w:p>
        </w:tc>
      </w:tr>
      <w:tr w:rsidR="00D75A04" w:rsidRPr="00A86BA3" w14:paraId="25F4EF4E"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CBA7ED" w14:textId="77777777" w:rsidR="00D75A04" w:rsidRPr="00A86BA3" w:rsidRDefault="00D75A04" w:rsidP="008762B6">
            <w:pPr>
              <w:pStyle w:val="rowtabella0"/>
              <w:rPr>
                <w:color w:val="002060"/>
              </w:rPr>
            </w:pPr>
            <w:r w:rsidRPr="00A86BA3">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60CC2" w14:textId="77777777" w:rsidR="00D75A04" w:rsidRPr="00A86BA3" w:rsidRDefault="00D75A04" w:rsidP="008762B6">
            <w:pPr>
              <w:pStyle w:val="rowtabella0"/>
              <w:rPr>
                <w:color w:val="002060"/>
              </w:rPr>
            </w:pPr>
            <w:r w:rsidRPr="00A86BA3">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44A44" w14:textId="77777777" w:rsidR="00D75A04" w:rsidRPr="00A86BA3" w:rsidRDefault="00D75A04" w:rsidP="008762B6">
            <w:pPr>
              <w:pStyle w:val="rowtabella0"/>
              <w:jc w:val="center"/>
              <w:rPr>
                <w:color w:val="002060"/>
              </w:rPr>
            </w:pPr>
            <w:r w:rsidRPr="00A86B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1D9BC" w14:textId="77777777" w:rsidR="00D75A04" w:rsidRPr="00A86BA3" w:rsidRDefault="00D75A04" w:rsidP="008762B6">
            <w:pPr>
              <w:pStyle w:val="rowtabella0"/>
              <w:rPr>
                <w:color w:val="002060"/>
              </w:rPr>
            </w:pPr>
            <w:r w:rsidRPr="00A86BA3">
              <w:rPr>
                <w:color w:val="002060"/>
              </w:rPr>
              <w:t>16/03/2025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AE2A0" w14:textId="77777777" w:rsidR="00D75A04" w:rsidRPr="00A86BA3" w:rsidRDefault="00D75A04" w:rsidP="008762B6">
            <w:pPr>
              <w:pStyle w:val="rowtabella0"/>
              <w:rPr>
                <w:color w:val="002060"/>
              </w:rPr>
            </w:pPr>
            <w:r w:rsidRPr="00A86BA3">
              <w:rPr>
                <w:color w:val="002060"/>
              </w:rPr>
              <w:t xml:space="preserve">5295 TENSOSTRUTTURA VIA </w:t>
            </w:r>
            <w:proofErr w:type="gramStart"/>
            <w:r w:rsidRPr="00A86BA3">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51274" w14:textId="77777777" w:rsidR="00D75A04" w:rsidRPr="00A86BA3" w:rsidRDefault="00D75A04" w:rsidP="008762B6">
            <w:pPr>
              <w:pStyle w:val="rowtabella0"/>
              <w:rPr>
                <w:color w:val="002060"/>
              </w:rPr>
            </w:pPr>
            <w:r w:rsidRPr="00A86BA3">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1CF93" w14:textId="77777777" w:rsidR="00D75A04" w:rsidRPr="00A86BA3" w:rsidRDefault="00D75A04" w:rsidP="008762B6">
            <w:pPr>
              <w:pStyle w:val="rowtabella0"/>
              <w:rPr>
                <w:color w:val="002060"/>
              </w:rPr>
            </w:pPr>
            <w:r w:rsidRPr="00A86BA3">
              <w:rPr>
                <w:color w:val="002060"/>
              </w:rPr>
              <w:t xml:space="preserve">VIA </w:t>
            </w:r>
            <w:proofErr w:type="gramStart"/>
            <w:r w:rsidRPr="00A86BA3">
              <w:rPr>
                <w:color w:val="002060"/>
              </w:rPr>
              <w:t>E.MATTEI</w:t>
            </w:r>
            <w:proofErr w:type="gramEnd"/>
          </w:p>
        </w:tc>
      </w:tr>
    </w:tbl>
    <w:p w14:paraId="408D3FF4" w14:textId="77777777" w:rsidR="00D75A04" w:rsidRPr="007A0E23" w:rsidRDefault="00D75A04" w:rsidP="00D75A04">
      <w:pPr>
        <w:pStyle w:val="breakline"/>
        <w:rPr>
          <w:rFonts w:eastAsiaTheme="minorEastAsia"/>
          <w:color w:val="002060"/>
        </w:rPr>
      </w:pPr>
    </w:p>
    <w:p w14:paraId="05DB4B76" w14:textId="77777777" w:rsidR="00D75A04" w:rsidRDefault="00D75A04" w:rsidP="00D75A04">
      <w:pPr>
        <w:pStyle w:val="breakline"/>
        <w:rPr>
          <w:color w:val="002060"/>
        </w:rPr>
      </w:pPr>
    </w:p>
    <w:p w14:paraId="48EA9CD9" w14:textId="77777777" w:rsidR="00D75A04" w:rsidRPr="007A0E23" w:rsidRDefault="00D75A04" w:rsidP="00D75A04">
      <w:pPr>
        <w:pStyle w:val="titolocampionato0"/>
        <w:shd w:val="clear" w:color="auto" w:fill="CCCCCC"/>
        <w:spacing w:before="80" w:after="40"/>
        <w:rPr>
          <w:color w:val="002060"/>
        </w:rPr>
      </w:pPr>
      <w:r w:rsidRPr="007A0E23">
        <w:rPr>
          <w:color w:val="002060"/>
        </w:rPr>
        <w:t>CALCIO A 5 UNDER 15 FEM. REG.</w:t>
      </w:r>
    </w:p>
    <w:p w14:paraId="6B900666" w14:textId="77777777" w:rsidR="00D75A04" w:rsidRPr="007A0E23" w:rsidRDefault="00D75A04" w:rsidP="00D75A04">
      <w:pPr>
        <w:pStyle w:val="titoloprinc0"/>
        <w:rPr>
          <w:color w:val="002060"/>
        </w:rPr>
      </w:pPr>
      <w:r w:rsidRPr="007A0E23">
        <w:rPr>
          <w:color w:val="002060"/>
        </w:rPr>
        <w:t>RISULTATI</w:t>
      </w:r>
    </w:p>
    <w:p w14:paraId="0F526188" w14:textId="77777777" w:rsidR="00D75A04" w:rsidRPr="007A0E23" w:rsidRDefault="00D75A04" w:rsidP="00D75A04">
      <w:pPr>
        <w:pStyle w:val="breakline"/>
        <w:rPr>
          <w:color w:val="002060"/>
        </w:rPr>
      </w:pPr>
    </w:p>
    <w:p w14:paraId="6674563A" w14:textId="77777777" w:rsidR="00D75A04" w:rsidRPr="007A0E23" w:rsidRDefault="00D75A04" w:rsidP="00D75A04">
      <w:pPr>
        <w:pStyle w:val="sottotitolocampionato10"/>
        <w:rPr>
          <w:color w:val="002060"/>
        </w:rPr>
      </w:pPr>
      <w:r w:rsidRPr="007A0E23">
        <w:rPr>
          <w:color w:val="002060"/>
        </w:rPr>
        <w:t>RISULTATI UFFICIALI GARE DEL 09/03/2025</w:t>
      </w:r>
    </w:p>
    <w:p w14:paraId="7117D969" w14:textId="77777777" w:rsidR="00091375" w:rsidRPr="00091375" w:rsidRDefault="00091375" w:rsidP="00091375">
      <w:pPr>
        <w:pStyle w:val="sottotitolocampionato20"/>
        <w:spacing w:before="0" w:beforeAutospacing="0" w:after="0" w:afterAutospacing="0"/>
        <w:rPr>
          <w:rFonts w:ascii="Arial" w:hAnsi="Arial" w:cs="Arial"/>
          <w:color w:val="002060"/>
          <w:sz w:val="20"/>
          <w:szCs w:val="20"/>
        </w:rPr>
      </w:pPr>
      <w:r w:rsidRPr="00091375">
        <w:rPr>
          <w:rFonts w:ascii="Arial" w:hAnsi="Arial" w:cs="Arial"/>
          <w:color w:val="002060"/>
          <w:sz w:val="20"/>
          <w:szCs w:val="20"/>
        </w:rPr>
        <w:t>Si trascrivono qui di seguito i risultati ufficiali delle gare disputate</w:t>
      </w:r>
    </w:p>
    <w:p w14:paraId="252EAEFB" w14:textId="77777777" w:rsidR="00D75A04" w:rsidRPr="007A0E23" w:rsidRDefault="00D75A04" w:rsidP="00D75A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75A04" w:rsidRPr="007A0E23" w14:paraId="4EE51521" w14:textId="77777777" w:rsidTr="008762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5A04" w:rsidRPr="007A0E23" w14:paraId="6FEDE19B" w14:textId="77777777" w:rsidTr="008762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B90C7" w14:textId="77777777" w:rsidR="00D75A04" w:rsidRPr="007A0E23" w:rsidRDefault="00D75A04" w:rsidP="008762B6">
                  <w:pPr>
                    <w:pStyle w:val="headertabella0"/>
                    <w:rPr>
                      <w:color w:val="002060"/>
                    </w:rPr>
                  </w:pPr>
                  <w:r w:rsidRPr="007A0E23">
                    <w:rPr>
                      <w:color w:val="002060"/>
                    </w:rPr>
                    <w:t>GIRONE A - 3 Giornata - A</w:t>
                  </w:r>
                </w:p>
              </w:tc>
            </w:tr>
            <w:tr w:rsidR="00D75A04" w:rsidRPr="007A0E23" w14:paraId="258AD39A" w14:textId="77777777" w:rsidTr="008762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F4E3CF" w14:textId="77777777" w:rsidR="00D75A04" w:rsidRPr="007A0E23" w:rsidRDefault="00D75A04" w:rsidP="008762B6">
                  <w:pPr>
                    <w:pStyle w:val="rowtabella0"/>
                    <w:rPr>
                      <w:color w:val="002060"/>
                    </w:rPr>
                  </w:pPr>
                  <w:r w:rsidRPr="007A0E23">
                    <w:rPr>
                      <w:color w:val="002060"/>
                    </w:rPr>
                    <w:t>MONTELUPONESE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43047" w14:textId="77777777" w:rsidR="00D75A04" w:rsidRPr="007A0E23" w:rsidRDefault="00D75A04" w:rsidP="008762B6">
                  <w:pPr>
                    <w:pStyle w:val="rowtabella0"/>
                    <w:rPr>
                      <w:color w:val="002060"/>
                    </w:rPr>
                  </w:pPr>
                  <w:r w:rsidRPr="007A0E23">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CD07C" w14:textId="77777777" w:rsidR="00D75A04" w:rsidRPr="007A0E23" w:rsidRDefault="00D75A04" w:rsidP="008762B6">
                  <w:pPr>
                    <w:pStyle w:val="rowtabella0"/>
                    <w:jc w:val="center"/>
                    <w:rPr>
                      <w:color w:val="002060"/>
                    </w:rPr>
                  </w:pPr>
                  <w:r w:rsidRPr="007A0E23">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703D4" w14:textId="77777777" w:rsidR="00D75A04" w:rsidRPr="007A0E23" w:rsidRDefault="00D75A04" w:rsidP="008762B6">
                  <w:pPr>
                    <w:pStyle w:val="rowtabella0"/>
                    <w:jc w:val="center"/>
                    <w:rPr>
                      <w:color w:val="002060"/>
                    </w:rPr>
                  </w:pPr>
                  <w:r w:rsidRPr="007A0E23">
                    <w:rPr>
                      <w:color w:val="002060"/>
                    </w:rPr>
                    <w:t> </w:t>
                  </w:r>
                </w:p>
              </w:tc>
            </w:tr>
            <w:tr w:rsidR="00D75A04" w:rsidRPr="007A0E23" w14:paraId="78C2E69B" w14:textId="77777777" w:rsidTr="008762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E490E3" w14:textId="77777777" w:rsidR="00D75A04" w:rsidRPr="007A0E23" w:rsidRDefault="00D75A04" w:rsidP="008762B6">
                  <w:pPr>
                    <w:pStyle w:val="rowtabella0"/>
                    <w:rPr>
                      <w:color w:val="002060"/>
                    </w:rPr>
                  </w:pPr>
                  <w:r w:rsidRPr="007A0E23">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73B6B" w14:textId="77777777" w:rsidR="00D75A04" w:rsidRPr="007A0E23" w:rsidRDefault="00D75A04" w:rsidP="008762B6">
                  <w:pPr>
                    <w:pStyle w:val="rowtabella0"/>
                    <w:rPr>
                      <w:color w:val="002060"/>
                    </w:rPr>
                  </w:pPr>
                  <w:r w:rsidRPr="007A0E23">
                    <w:rPr>
                      <w:color w:val="002060"/>
                    </w:rPr>
                    <w:t xml:space="preserve">- </w:t>
                  </w:r>
                  <w:proofErr w:type="gramStart"/>
                  <w:r w:rsidRPr="007A0E23">
                    <w:rPr>
                      <w:color w:val="002060"/>
                    </w:rPr>
                    <w:t>CITTA</w:t>
                  </w:r>
                  <w:proofErr w:type="gramEnd"/>
                  <w:r w:rsidRPr="007A0E23">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F4160" w14:textId="77777777" w:rsidR="00D75A04" w:rsidRPr="007A0E23" w:rsidRDefault="00D75A04" w:rsidP="008762B6">
                  <w:pPr>
                    <w:pStyle w:val="rowtabella0"/>
                    <w:jc w:val="center"/>
                    <w:rPr>
                      <w:color w:val="002060"/>
                    </w:rPr>
                  </w:pPr>
                  <w:r w:rsidRPr="007A0E23">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BE0FC" w14:textId="77777777" w:rsidR="00D75A04" w:rsidRPr="007A0E23" w:rsidRDefault="00D75A04" w:rsidP="008762B6">
                  <w:pPr>
                    <w:pStyle w:val="rowtabella0"/>
                    <w:jc w:val="center"/>
                    <w:rPr>
                      <w:color w:val="002060"/>
                    </w:rPr>
                  </w:pPr>
                  <w:r w:rsidRPr="007A0E23">
                    <w:rPr>
                      <w:color w:val="002060"/>
                    </w:rPr>
                    <w:t> </w:t>
                  </w:r>
                </w:p>
              </w:tc>
            </w:tr>
            <w:tr w:rsidR="00D75A04" w:rsidRPr="007A0E23" w14:paraId="243ED7FF" w14:textId="77777777" w:rsidTr="008762B6">
              <w:tc>
                <w:tcPr>
                  <w:tcW w:w="4700" w:type="dxa"/>
                  <w:gridSpan w:val="4"/>
                  <w:tcBorders>
                    <w:top w:val="nil"/>
                    <w:left w:val="nil"/>
                    <w:bottom w:val="nil"/>
                    <w:right w:val="nil"/>
                  </w:tcBorders>
                  <w:tcMar>
                    <w:top w:w="20" w:type="dxa"/>
                    <w:left w:w="20" w:type="dxa"/>
                    <w:bottom w:w="20" w:type="dxa"/>
                    <w:right w:w="20" w:type="dxa"/>
                  </w:tcMar>
                  <w:vAlign w:val="center"/>
                  <w:hideMark/>
                </w:tcPr>
                <w:p w14:paraId="6815B7F3" w14:textId="77777777" w:rsidR="00D75A04" w:rsidRPr="007A0E23" w:rsidRDefault="00D75A04" w:rsidP="008762B6">
                  <w:pPr>
                    <w:pStyle w:val="rowtabella0"/>
                    <w:rPr>
                      <w:color w:val="002060"/>
                    </w:rPr>
                  </w:pPr>
                  <w:r w:rsidRPr="007A0E23">
                    <w:rPr>
                      <w:color w:val="002060"/>
                    </w:rPr>
                    <w:t>(1) - disputata il 08/03/2025</w:t>
                  </w:r>
                </w:p>
              </w:tc>
            </w:tr>
          </w:tbl>
          <w:p w14:paraId="19F108A3" w14:textId="77777777" w:rsidR="00D75A04" w:rsidRPr="007A0E23" w:rsidRDefault="00D75A04" w:rsidP="008762B6">
            <w:pPr>
              <w:rPr>
                <w:color w:val="002060"/>
              </w:rPr>
            </w:pPr>
          </w:p>
        </w:tc>
      </w:tr>
    </w:tbl>
    <w:p w14:paraId="45686A81" w14:textId="77777777" w:rsidR="00D75A04" w:rsidRPr="007A0E23" w:rsidRDefault="00D75A04" w:rsidP="00D75A04">
      <w:pPr>
        <w:pStyle w:val="breakline"/>
        <w:rPr>
          <w:rFonts w:eastAsiaTheme="minorEastAsia"/>
          <w:color w:val="002060"/>
        </w:rPr>
      </w:pPr>
    </w:p>
    <w:p w14:paraId="51CAB6B2" w14:textId="77777777" w:rsidR="00D75A04" w:rsidRPr="007A0E23" w:rsidRDefault="00D75A04" w:rsidP="00D75A04">
      <w:pPr>
        <w:pStyle w:val="breakline"/>
        <w:rPr>
          <w:color w:val="002060"/>
        </w:rPr>
      </w:pPr>
    </w:p>
    <w:p w14:paraId="68CFB0B7" w14:textId="77777777" w:rsidR="00D75A04" w:rsidRPr="007A0E23" w:rsidRDefault="00D75A04" w:rsidP="00D75A04">
      <w:pPr>
        <w:pStyle w:val="titoloprinc0"/>
        <w:rPr>
          <w:color w:val="002060"/>
        </w:rPr>
      </w:pPr>
      <w:r w:rsidRPr="007A0E23">
        <w:rPr>
          <w:color w:val="002060"/>
        </w:rPr>
        <w:t>GIUDICE SPORTIVO</w:t>
      </w:r>
    </w:p>
    <w:p w14:paraId="02BB4576" w14:textId="77777777" w:rsidR="00D75A04" w:rsidRPr="007A0E23" w:rsidRDefault="00D75A04" w:rsidP="00D75A04">
      <w:pPr>
        <w:pStyle w:val="diffida"/>
        <w:rPr>
          <w:color w:val="002060"/>
        </w:rPr>
      </w:pPr>
      <w:r w:rsidRPr="007A0E23">
        <w:rPr>
          <w:color w:val="002060"/>
        </w:rPr>
        <w:t>Il Giudice Sportivo Avv. Agnese Lazzaretti, con l'assistenza del Segretario Angelo Castellana, nella seduta del 12/03/2025, ha adottato le decisioni che di seguito integralmente si riportano:</w:t>
      </w:r>
    </w:p>
    <w:p w14:paraId="65645F56" w14:textId="77777777" w:rsidR="00D75A04" w:rsidRPr="007A0E23" w:rsidRDefault="00D75A04" w:rsidP="00D75A04">
      <w:pPr>
        <w:pStyle w:val="titolo10"/>
        <w:rPr>
          <w:color w:val="002060"/>
        </w:rPr>
      </w:pPr>
      <w:r w:rsidRPr="007A0E23">
        <w:rPr>
          <w:color w:val="002060"/>
        </w:rPr>
        <w:t xml:space="preserve">GARE DEL 8/ 3/2025 </w:t>
      </w:r>
    </w:p>
    <w:p w14:paraId="56AA4B2C" w14:textId="77777777" w:rsidR="00D75A04" w:rsidRPr="007A0E23" w:rsidRDefault="00D75A04" w:rsidP="00D75A04">
      <w:pPr>
        <w:pStyle w:val="titolo7a"/>
        <w:rPr>
          <w:color w:val="002060"/>
        </w:rPr>
      </w:pPr>
      <w:r w:rsidRPr="007A0E23">
        <w:rPr>
          <w:color w:val="002060"/>
        </w:rPr>
        <w:t xml:space="preserve">PROVVEDIMENTI DISCIPLINARI </w:t>
      </w:r>
    </w:p>
    <w:p w14:paraId="5E12BB29" w14:textId="77777777" w:rsidR="00D75A04" w:rsidRPr="007A0E23" w:rsidRDefault="00D75A04" w:rsidP="00D75A04">
      <w:pPr>
        <w:pStyle w:val="titolo7b0"/>
        <w:rPr>
          <w:color w:val="002060"/>
        </w:rPr>
      </w:pPr>
      <w:r w:rsidRPr="007A0E23">
        <w:rPr>
          <w:color w:val="002060"/>
        </w:rPr>
        <w:t xml:space="preserve">In base alle risultanze degli atti ufficiali sono state deliberate le seguenti sanzioni disciplinari. </w:t>
      </w:r>
    </w:p>
    <w:p w14:paraId="0FA30E7B" w14:textId="77777777" w:rsidR="00D75A04" w:rsidRPr="007A0E23" w:rsidRDefault="00D75A04" w:rsidP="00D75A04">
      <w:pPr>
        <w:pStyle w:val="titolo30"/>
        <w:rPr>
          <w:color w:val="002060"/>
        </w:rPr>
      </w:pPr>
      <w:r w:rsidRPr="007A0E23">
        <w:rPr>
          <w:color w:val="002060"/>
        </w:rPr>
        <w:t xml:space="preserve">SOCIETA' </w:t>
      </w:r>
    </w:p>
    <w:p w14:paraId="7D6F3E73" w14:textId="77777777" w:rsidR="00D75A04" w:rsidRPr="007A0E23" w:rsidRDefault="00D75A04" w:rsidP="00D75A04">
      <w:pPr>
        <w:pStyle w:val="titolo20"/>
        <w:rPr>
          <w:color w:val="002060"/>
        </w:rPr>
      </w:pPr>
      <w:r w:rsidRPr="007A0E23">
        <w:rPr>
          <w:color w:val="002060"/>
        </w:rPr>
        <w:t xml:space="preserve">AMMENDA </w:t>
      </w:r>
    </w:p>
    <w:p w14:paraId="2FBBC3B4" w14:textId="77777777" w:rsidR="00D75A04" w:rsidRPr="007A0E23" w:rsidRDefault="00D75A04" w:rsidP="00D75A04">
      <w:pPr>
        <w:pStyle w:val="diffida"/>
        <w:spacing w:before="80" w:beforeAutospacing="0" w:after="40" w:afterAutospacing="0"/>
        <w:jc w:val="left"/>
        <w:rPr>
          <w:color w:val="002060"/>
        </w:rPr>
      </w:pPr>
      <w:r w:rsidRPr="007A0E23">
        <w:rPr>
          <w:color w:val="002060"/>
        </w:rPr>
        <w:lastRenderedPageBreak/>
        <w:t xml:space="preserve">Euro 50,00 POLISPORTIVA BOCA S.E.M. </w:t>
      </w:r>
      <w:r w:rsidRPr="007A0E23">
        <w:rPr>
          <w:color w:val="002060"/>
        </w:rPr>
        <w:br/>
        <w:t xml:space="preserve">Per aver permesso ad un proprio sostenitore di sostare nelle vicinanze del terreno di gioco al fine di dare disposizioni tecniche alla squadra. </w:t>
      </w:r>
    </w:p>
    <w:p w14:paraId="514FA908" w14:textId="77777777" w:rsidR="00D75A04" w:rsidRPr="007A0E23" w:rsidRDefault="00D75A04" w:rsidP="00D75A04">
      <w:pPr>
        <w:pStyle w:val="titolo30"/>
        <w:rPr>
          <w:color w:val="002060"/>
        </w:rPr>
      </w:pPr>
      <w:r w:rsidRPr="007A0E23">
        <w:rPr>
          <w:color w:val="002060"/>
        </w:rPr>
        <w:t xml:space="preserve">ALLENATORI </w:t>
      </w:r>
    </w:p>
    <w:p w14:paraId="78146D2C" w14:textId="77777777" w:rsidR="00D75A04" w:rsidRPr="007A0E23" w:rsidRDefault="00D75A04" w:rsidP="00D75A04">
      <w:pPr>
        <w:pStyle w:val="titolo20"/>
        <w:rPr>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012761D9" w14:textId="77777777" w:rsidTr="008762B6">
        <w:tc>
          <w:tcPr>
            <w:tcW w:w="2200" w:type="dxa"/>
            <w:tcMar>
              <w:top w:w="20" w:type="dxa"/>
              <w:left w:w="20" w:type="dxa"/>
              <w:bottom w:w="20" w:type="dxa"/>
              <w:right w:w="20" w:type="dxa"/>
            </w:tcMar>
            <w:vAlign w:val="center"/>
            <w:hideMark/>
          </w:tcPr>
          <w:p w14:paraId="42AD25F3" w14:textId="77777777" w:rsidR="00D75A04" w:rsidRPr="007A0E23" w:rsidRDefault="00D75A04" w:rsidP="008762B6">
            <w:pPr>
              <w:pStyle w:val="movimento"/>
              <w:rPr>
                <w:color w:val="002060"/>
              </w:rPr>
            </w:pPr>
            <w:r w:rsidRPr="007A0E23">
              <w:rPr>
                <w:color w:val="002060"/>
              </w:rPr>
              <w:t>DE ROSA ANGELA</w:t>
            </w:r>
          </w:p>
        </w:tc>
        <w:tc>
          <w:tcPr>
            <w:tcW w:w="2200" w:type="dxa"/>
            <w:tcMar>
              <w:top w:w="20" w:type="dxa"/>
              <w:left w:w="20" w:type="dxa"/>
              <w:bottom w:w="20" w:type="dxa"/>
              <w:right w:w="20" w:type="dxa"/>
            </w:tcMar>
            <w:vAlign w:val="center"/>
            <w:hideMark/>
          </w:tcPr>
          <w:p w14:paraId="0795A396" w14:textId="77777777" w:rsidR="00D75A04" w:rsidRPr="007A0E23" w:rsidRDefault="00D75A04" w:rsidP="008762B6">
            <w:pPr>
              <w:pStyle w:val="movimento2"/>
              <w:rPr>
                <w:color w:val="002060"/>
              </w:rPr>
            </w:pPr>
            <w:r w:rsidRPr="007A0E23">
              <w:rPr>
                <w:color w:val="002060"/>
              </w:rPr>
              <w:t>(</w:t>
            </w:r>
            <w:proofErr w:type="gramStart"/>
            <w:r w:rsidRPr="007A0E23">
              <w:rPr>
                <w:color w:val="002060"/>
              </w:rPr>
              <w:t>CITTA</w:t>
            </w:r>
            <w:proofErr w:type="gramEnd"/>
            <w:r w:rsidRPr="007A0E23">
              <w:rPr>
                <w:color w:val="002060"/>
              </w:rPr>
              <w:t xml:space="preserve"> DI FALCONARA) </w:t>
            </w:r>
          </w:p>
        </w:tc>
        <w:tc>
          <w:tcPr>
            <w:tcW w:w="800" w:type="dxa"/>
            <w:tcMar>
              <w:top w:w="20" w:type="dxa"/>
              <w:left w:w="20" w:type="dxa"/>
              <w:bottom w:w="20" w:type="dxa"/>
              <w:right w:w="20" w:type="dxa"/>
            </w:tcMar>
            <w:vAlign w:val="center"/>
            <w:hideMark/>
          </w:tcPr>
          <w:p w14:paraId="12B16FD6"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C1C1D04"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1D91E5BE" w14:textId="77777777" w:rsidR="00D75A04" w:rsidRPr="007A0E23" w:rsidRDefault="00D75A04" w:rsidP="008762B6">
            <w:pPr>
              <w:pStyle w:val="movimento2"/>
              <w:rPr>
                <w:color w:val="002060"/>
              </w:rPr>
            </w:pPr>
            <w:r w:rsidRPr="007A0E23">
              <w:rPr>
                <w:color w:val="002060"/>
              </w:rPr>
              <w:t> </w:t>
            </w:r>
          </w:p>
        </w:tc>
      </w:tr>
    </w:tbl>
    <w:p w14:paraId="5EE181AB" w14:textId="77777777" w:rsidR="00D75A04" w:rsidRPr="007A0E23" w:rsidRDefault="00D75A04" w:rsidP="00D75A04">
      <w:pPr>
        <w:pStyle w:val="titolo30"/>
        <w:rPr>
          <w:rFonts w:eastAsiaTheme="minorEastAsia"/>
          <w:color w:val="002060"/>
        </w:rPr>
      </w:pPr>
      <w:r w:rsidRPr="007A0E23">
        <w:rPr>
          <w:color w:val="002060"/>
        </w:rPr>
        <w:t xml:space="preserve">CALCIATORI NON ESPULSI </w:t>
      </w:r>
    </w:p>
    <w:p w14:paraId="0C387409" w14:textId="77777777" w:rsidR="00D75A04" w:rsidRPr="007A0E23" w:rsidRDefault="00D75A04" w:rsidP="00D75A04">
      <w:pPr>
        <w:pStyle w:val="titolo20"/>
        <w:rPr>
          <w:color w:val="002060"/>
        </w:rPr>
      </w:pPr>
      <w:r w:rsidRPr="007A0E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5A04" w:rsidRPr="007A0E23" w14:paraId="30F33F4A" w14:textId="77777777" w:rsidTr="008762B6">
        <w:tc>
          <w:tcPr>
            <w:tcW w:w="2200" w:type="dxa"/>
            <w:tcMar>
              <w:top w:w="20" w:type="dxa"/>
              <w:left w:w="20" w:type="dxa"/>
              <w:bottom w:w="20" w:type="dxa"/>
              <w:right w:w="20" w:type="dxa"/>
            </w:tcMar>
            <w:vAlign w:val="center"/>
            <w:hideMark/>
          </w:tcPr>
          <w:p w14:paraId="6CC84652" w14:textId="77777777" w:rsidR="00D75A04" w:rsidRPr="007A0E23" w:rsidRDefault="00D75A04" w:rsidP="008762B6">
            <w:pPr>
              <w:pStyle w:val="movimento"/>
              <w:rPr>
                <w:color w:val="002060"/>
              </w:rPr>
            </w:pPr>
            <w:r w:rsidRPr="007A0E23">
              <w:rPr>
                <w:color w:val="002060"/>
              </w:rPr>
              <w:t>GREGORI LUCIA</w:t>
            </w:r>
          </w:p>
        </w:tc>
        <w:tc>
          <w:tcPr>
            <w:tcW w:w="2200" w:type="dxa"/>
            <w:tcMar>
              <w:top w:w="20" w:type="dxa"/>
              <w:left w:w="20" w:type="dxa"/>
              <w:bottom w:w="20" w:type="dxa"/>
              <w:right w:w="20" w:type="dxa"/>
            </w:tcMar>
            <w:vAlign w:val="center"/>
            <w:hideMark/>
          </w:tcPr>
          <w:p w14:paraId="5A3EBBD0" w14:textId="77777777" w:rsidR="00D75A04" w:rsidRPr="007A0E23" w:rsidRDefault="00D75A04" w:rsidP="008762B6">
            <w:pPr>
              <w:pStyle w:val="movimento2"/>
              <w:rPr>
                <w:color w:val="002060"/>
              </w:rPr>
            </w:pPr>
            <w:r w:rsidRPr="007A0E23">
              <w:rPr>
                <w:color w:val="002060"/>
              </w:rPr>
              <w:t>(</w:t>
            </w:r>
            <w:proofErr w:type="gramStart"/>
            <w:r w:rsidRPr="007A0E23">
              <w:rPr>
                <w:color w:val="002060"/>
              </w:rPr>
              <w:t>CITTA</w:t>
            </w:r>
            <w:proofErr w:type="gramEnd"/>
            <w:r w:rsidRPr="007A0E23">
              <w:rPr>
                <w:color w:val="002060"/>
              </w:rPr>
              <w:t xml:space="preserve"> DI FALCONARA) </w:t>
            </w:r>
          </w:p>
        </w:tc>
        <w:tc>
          <w:tcPr>
            <w:tcW w:w="800" w:type="dxa"/>
            <w:tcMar>
              <w:top w:w="20" w:type="dxa"/>
              <w:left w:w="20" w:type="dxa"/>
              <w:bottom w:w="20" w:type="dxa"/>
              <w:right w:w="20" w:type="dxa"/>
            </w:tcMar>
            <w:vAlign w:val="center"/>
            <w:hideMark/>
          </w:tcPr>
          <w:p w14:paraId="33B7F680" w14:textId="77777777" w:rsidR="00D75A04" w:rsidRPr="007A0E23" w:rsidRDefault="00D75A04" w:rsidP="008762B6">
            <w:pPr>
              <w:pStyle w:val="movimento"/>
              <w:rPr>
                <w:color w:val="002060"/>
              </w:rPr>
            </w:pPr>
            <w:r w:rsidRPr="007A0E23">
              <w:rPr>
                <w:color w:val="002060"/>
              </w:rPr>
              <w:t> </w:t>
            </w:r>
          </w:p>
        </w:tc>
        <w:tc>
          <w:tcPr>
            <w:tcW w:w="2200" w:type="dxa"/>
            <w:tcMar>
              <w:top w:w="20" w:type="dxa"/>
              <w:left w:w="20" w:type="dxa"/>
              <w:bottom w:w="20" w:type="dxa"/>
              <w:right w:w="20" w:type="dxa"/>
            </w:tcMar>
            <w:vAlign w:val="center"/>
            <w:hideMark/>
          </w:tcPr>
          <w:p w14:paraId="33786178" w14:textId="77777777" w:rsidR="00D75A04" w:rsidRPr="007A0E23" w:rsidRDefault="00D75A04" w:rsidP="008762B6">
            <w:pPr>
              <w:pStyle w:val="movimento"/>
              <w:rPr>
                <w:color w:val="002060"/>
              </w:rPr>
            </w:pPr>
            <w:r w:rsidRPr="007A0E23">
              <w:rPr>
                <w:color w:val="002060"/>
              </w:rPr>
              <w:t>LA FORGIA NICOLE</w:t>
            </w:r>
          </w:p>
        </w:tc>
        <w:tc>
          <w:tcPr>
            <w:tcW w:w="2200" w:type="dxa"/>
            <w:tcMar>
              <w:top w:w="20" w:type="dxa"/>
              <w:left w:w="20" w:type="dxa"/>
              <w:bottom w:w="20" w:type="dxa"/>
              <w:right w:w="20" w:type="dxa"/>
            </w:tcMar>
            <w:vAlign w:val="center"/>
            <w:hideMark/>
          </w:tcPr>
          <w:p w14:paraId="2C4011AF" w14:textId="77777777" w:rsidR="00D75A04" w:rsidRPr="007A0E23" w:rsidRDefault="00D75A04" w:rsidP="008762B6">
            <w:pPr>
              <w:pStyle w:val="movimento2"/>
              <w:rPr>
                <w:color w:val="002060"/>
              </w:rPr>
            </w:pPr>
            <w:r w:rsidRPr="007A0E23">
              <w:rPr>
                <w:color w:val="002060"/>
              </w:rPr>
              <w:t xml:space="preserve">(POLISPORTIVA BOCA S.E.M.) </w:t>
            </w:r>
          </w:p>
        </w:tc>
      </w:tr>
    </w:tbl>
    <w:p w14:paraId="7ECFD61E" w14:textId="77777777" w:rsidR="00D75A04" w:rsidRDefault="00D75A04" w:rsidP="00D75A04">
      <w:pPr>
        <w:pStyle w:val="breakline"/>
        <w:rPr>
          <w:color w:val="002060"/>
        </w:rPr>
      </w:pPr>
    </w:p>
    <w:p w14:paraId="06562DBF" w14:textId="77777777" w:rsidR="00D75A04" w:rsidRPr="0099234A" w:rsidRDefault="00D75A04" w:rsidP="00D75A04">
      <w:pPr>
        <w:jc w:val="center"/>
        <w:rPr>
          <w:rFonts w:ascii="Arial" w:hAnsi="Arial" w:cs="Arial"/>
          <w:noProof/>
          <w:color w:val="002060"/>
          <w:sz w:val="22"/>
          <w:szCs w:val="22"/>
        </w:rPr>
      </w:pPr>
      <w:r w:rsidRPr="0099234A">
        <w:rPr>
          <w:rFonts w:ascii="Arial" w:hAnsi="Arial" w:cs="Arial"/>
          <w:noProof/>
          <w:color w:val="002060"/>
          <w:sz w:val="22"/>
          <w:szCs w:val="22"/>
        </w:rPr>
        <w:t>F.to IL SEGRETARIO                                   F.to IL GIUDICE SPORTIVO</w:t>
      </w:r>
    </w:p>
    <w:p w14:paraId="33259AC8" w14:textId="77777777" w:rsidR="00D75A04" w:rsidRPr="0099234A" w:rsidRDefault="00D75A04" w:rsidP="00D75A04">
      <w:pPr>
        <w:pStyle w:val="Corpodeltesto2"/>
        <w:spacing w:after="0" w:line="240" w:lineRule="auto"/>
        <w:jc w:val="both"/>
        <w:rPr>
          <w:rFonts w:ascii="Arial" w:hAnsi="Arial" w:cs="Arial"/>
          <w:b/>
          <w:color w:val="002060"/>
          <w:sz w:val="22"/>
          <w:szCs w:val="22"/>
        </w:rPr>
      </w:pPr>
      <w:r w:rsidRPr="0099234A">
        <w:rPr>
          <w:rFonts w:ascii="Arial" w:hAnsi="Arial" w:cs="Arial"/>
          <w:noProof/>
          <w:color w:val="002060"/>
          <w:sz w:val="22"/>
          <w:szCs w:val="22"/>
        </w:rPr>
        <w:t xml:space="preserve">                         Angelo Castellana        </w:t>
      </w:r>
      <w:r w:rsidRPr="0099234A">
        <w:rPr>
          <w:rFonts w:ascii="Arial" w:hAnsi="Arial" w:cs="Arial"/>
          <w:noProof/>
          <w:color w:val="002060"/>
          <w:sz w:val="22"/>
          <w:szCs w:val="22"/>
        </w:rPr>
        <w:tab/>
        <w:t xml:space="preserve">                                Agnese Lazzaretti</w:t>
      </w:r>
    </w:p>
    <w:p w14:paraId="44AFAC71" w14:textId="77777777" w:rsidR="00D75A04" w:rsidRDefault="00D75A04" w:rsidP="00D75A04">
      <w:pPr>
        <w:pStyle w:val="breakline"/>
        <w:rPr>
          <w:color w:val="002060"/>
        </w:rPr>
      </w:pPr>
    </w:p>
    <w:p w14:paraId="22775753" w14:textId="77777777" w:rsidR="00D75A04" w:rsidRDefault="00D75A04" w:rsidP="00D75A04">
      <w:pPr>
        <w:pStyle w:val="breakline"/>
        <w:rPr>
          <w:color w:val="002060"/>
        </w:rPr>
      </w:pPr>
    </w:p>
    <w:p w14:paraId="575DD0AF" w14:textId="77777777" w:rsidR="00D75A04" w:rsidRPr="00D56EDE" w:rsidRDefault="00D75A04" w:rsidP="00D75A04">
      <w:pPr>
        <w:pStyle w:val="titoloprinc0"/>
        <w:rPr>
          <w:color w:val="002060"/>
        </w:rPr>
      </w:pPr>
      <w:r w:rsidRPr="00D56EDE">
        <w:rPr>
          <w:color w:val="002060"/>
        </w:rPr>
        <w:t>CLASSIFICA</w:t>
      </w:r>
    </w:p>
    <w:p w14:paraId="451BB8FE" w14:textId="77777777" w:rsidR="00D75A04" w:rsidRPr="00D56EDE" w:rsidRDefault="00D75A04" w:rsidP="00D75A04">
      <w:pPr>
        <w:pStyle w:val="breakline"/>
        <w:rPr>
          <w:color w:val="002060"/>
        </w:rPr>
      </w:pPr>
    </w:p>
    <w:p w14:paraId="5394C5EF" w14:textId="77777777" w:rsidR="00D75A04" w:rsidRPr="00D56EDE" w:rsidRDefault="00D75A04" w:rsidP="00D75A04">
      <w:pPr>
        <w:pStyle w:val="breakline"/>
        <w:rPr>
          <w:color w:val="002060"/>
        </w:rPr>
      </w:pPr>
    </w:p>
    <w:p w14:paraId="0D7A3D9D" w14:textId="77777777" w:rsidR="00D75A04" w:rsidRPr="00D56EDE" w:rsidRDefault="00D75A04" w:rsidP="00D75A04">
      <w:pPr>
        <w:pStyle w:val="sottotitolocampionato10"/>
        <w:rPr>
          <w:color w:val="002060"/>
        </w:rPr>
      </w:pPr>
      <w:r w:rsidRPr="00D56ED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5A04" w:rsidRPr="00D56EDE" w14:paraId="078D332C" w14:textId="77777777" w:rsidTr="008762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A7712" w14:textId="77777777" w:rsidR="00D75A04" w:rsidRPr="00D56EDE" w:rsidRDefault="00D75A04" w:rsidP="008762B6">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6A882" w14:textId="77777777" w:rsidR="00D75A04" w:rsidRPr="00D56EDE" w:rsidRDefault="00D75A04" w:rsidP="008762B6">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B5B32" w14:textId="77777777" w:rsidR="00D75A04" w:rsidRPr="00D56EDE" w:rsidRDefault="00D75A04" w:rsidP="008762B6">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64A15" w14:textId="77777777" w:rsidR="00D75A04" w:rsidRPr="00D56EDE" w:rsidRDefault="00D75A04" w:rsidP="008762B6">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4D4F5" w14:textId="77777777" w:rsidR="00D75A04" w:rsidRPr="00D56EDE" w:rsidRDefault="00D75A04" w:rsidP="008762B6">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A7FDD" w14:textId="77777777" w:rsidR="00D75A04" w:rsidRPr="00D56EDE" w:rsidRDefault="00D75A04" w:rsidP="008762B6">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8185A" w14:textId="77777777" w:rsidR="00D75A04" w:rsidRPr="00D56EDE" w:rsidRDefault="00D75A04" w:rsidP="008762B6">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B1115" w14:textId="77777777" w:rsidR="00D75A04" w:rsidRPr="00D56EDE" w:rsidRDefault="00D75A04" w:rsidP="008762B6">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B2B0C" w14:textId="77777777" w:rsidR="00D75A04" w:rsidRPr="00D56EDE" w:rsidRDefault="00D75A04" w:rsidP="008762B6">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F2BB9" w14:textId="77777777" w:rsidR="00D75A04" w:rsidRPr="00D56EDE" w:rsidRDefault="00D75A04" w:rsidP="008762B6">
            <w:pPr>
              <w:pStyle w:val="headertabella0"/>
              <w:rPr>
                <w:color w:val="002060"/>
              </w:rPr>
            </w:pPr>
            <w:r w:rsidRPr="00D56EDE">
              <w:rPr>
                <w:color w:val="002060"/>
              </w:rPr>
              <w:t>PE</w:t>
            </w:r>
          </w:p>
        </w:tc>
      </w:tr>
      <w:tr w:rsidR="00D75A04" w:rsidRPr="00D56EDE" w14:paraId="43CCB6D8" w14:textId="77777777" w:rsidTr="008762B6">
        <w:tc>
          <w:tcPr>
            <w:tcW w:w="5640" w:type="dxa"/>
            <w:tcBorders>
              <w:top w:val="outset" w:sz="6" w:space="0" w:color="auto"/>
              <w:left w:val="outset" w:sz="6" w:space="0" w:color="auto"/>
              <w:right w:val="nil"/>
            </w:tcBorders>
            <w:tcMar>
              <w:top w:w="20" w:type="dxa"/>
              <w:left w:w="20" w:type="dxa"/>
              <w:bottom w:w="20" w:type="dxa"/>
              <w:right w:w="20" w:type="dxa"/>
            </w:tcMar>
            <w:vAlign w:val="center"/>
          </w:tcPr>
          <w:p w14:paraId="4EF0E617" w14:textId="77777777" w:rsidR="00D75A04" w:rsidRDefault="00D75A04" w:rsidP="008762B6">
            <w:pPr>
              <w:pStyle w:val="rowtabella0"/>
              <w:rPr>
                <w:color w:val="002060"/>
              </w:rPr>
            </w:pPr>
            <w:r>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7E8A9" w14:textId="77777777" w:rsidR="00D75A04" w:rsidRDefault="00D75A04" w:rsidP="008762B6">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548E0" w14:textId="77777777" w:rsidR="00D75A04" w:rsidRDefault="00D75A04" w:rsidP="008762B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99D07" w14:textId="77777777" w:rsidR="00D75A04" w:rsidRDefault="00D75A04" w:rsidP="008762B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A05B6" w14:textId="77777777" w:rsidR="00D75A04" w:rsidRDefault="00D75A04" w:rsidP="008762B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9EDBB" w14:textId="77777777" w:rsidR="00D75A04" w:rsidRDefault="00D75A04" w:rsidP="008762B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21E3C" w14:textId="77777777" w:rsidR="00D75A04" w:rsidRDefault="00D75A04" w:rsidP="008762B6">
            <w:pPr>
              <w:pStyle w:val="rowtabella0"/>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ED4F1" w14:textId="77777777" w:rsidR="00D75A04" w:rsidRDefault="00D75A04" w:rsidP="008762B6">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BDFAB" w14:textId="77777777" w:rsidR="00D75A04" w:rsidRDefault="00D75A04" w:rsidP="008762B6">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06CDB" w14:textId="77777777" w:rsidR="00D75A04" w:rsidRDefault="00D75A04" w:rsidP="008762B6">
            <w:pPr>
              <w:pStyle w:val="rowtabella0"/>
              <w:jc w:val="center"/>
              <w:rPr>
                <w:color w:val="002060"/>
              </w:rPr>
            </w:pPr>
            <w:r>
              <w:rPr>
                <w:color w:val="002060"/>
              </w:rPr>
              <w:t>0</w:t>
            </w:r>
          </w:p>
        </w:tc>
      </w:tr>
      <w:tr w:rsidR="00D75A04" w:rsidRPr="00D56EDE" w14:paraId="2AE2A181" w14:textId="77777777" w:rsidTr="008762B6">
        <w:tc>
          <w:tcPr>
            <w:tcW w:w="5640" w:type="dxa"/>
            <w:tcBorders>
              <w:left w:val="outset" w:sz="6" w:space="0" w:color="auto"/>
              <w:bottom w:val="nil"/>
              <w:right w:val="nil"/>
            </w:tcBorders>
            <w:tcMar>
              <w:top w:w="20" w:type="dxa"/>
              <w:left w:w="20" w:type="dxa"/>
              <w:bottom w:w="20" w:type="dxa"/>
              <w:right w:w="20" w:type="dxa"/>
            </w:tcMar>
            <w:vAlign w:val="center"/>
          </w:tcPr>
          <w:p w14:paraId="1F8F5988" w14:textId="77777777" w:rsidR="00D75A04" w:rsidRPr="00D56EDE" w:rsidRDefault="00D75A04" w:rsidP="008762B6">
            <w:pPr>
              <w:pStyle w:val="rowtabella0"/>
              <w:rPr>
                <w:color w:val="002060"/>
              </w:rPr>
            </w:pPr>
            <w:r>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A80CF" w14:textId="77777777" w:rsidR="00D75A04" w:rsidRPr="00D56EDE" w:rsidRDefault="00D75A04" w:rsidP="008762B6">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C6D33" w14:textId="77777777" w:rsidR="00D75A04" w:rsidRPr="00D56EDE" w:rsidRDefault="00D75A04" w:rsidP="008762B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61BDC" w14:textId="77777777" w:rsidR="00D75A04" w:rsidRPr="00D56EDE" w:rsidRDefault="00D75A04" w:rsidP="008762B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7BB11" w14:textId="77777777" w:rsidR="00D75A04" w:rsidRPr="00D56EDE" w:rsidRDefault="00D75A04" w:rsidP="008762B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01D1E" w14:textId="77777777" w:rsidR="00D75A04" w:rsidRPr="00D56EDE" w:rsidRDefault="00D75A04" w:rsidP="008762B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9EC9A" w14:textId="77777777" w:rsidR="00D75A04" w:rsidRPr="00D56EDE" w:rsidRDefault="00D75A04" w:rsidP="008762B6">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6AE95" w14:textId="77777777" w:rsidR="00D75A04" w:rsidRPr="00D56EDE" w:rsidRDefault="00D75A04" w:rsidP="008762B6">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44D6A" w14:textId="77777777" w:rsidR="00D75A04" w:rsidRPr="00D56EDE" w:rsidRDefault="00D75A04" w:rsidP="008762B6">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AB9B1" w14:textId="77777777" w:rsidR="00D75A04" w:rsidRPr="00D56EDE" w:rsidRDefault="00D75A04" w:rsidP="008762B6">
            <w:pPr>
              <w:pStyle w:val="rowtabella0"/>
              <w:jc w:val="center"/>
              <w:rPr>
                <w:color w:val="002060"/>
              </w:rPr>
            </w:pPr>
            <w:r>
              <w:rPr>
                <w:color w:val="002060"/>
              </w:rPr>
              <w:t>0</w:t>
            </w:r>
          </w:p>
        </w:tc>
      </w:tr>
      <w:tr w:rsidR="00D75A04" w:rsidRPr="00D56EDE" w14:paraId="44D77331" w14:textId="77777777" w:rsidTr="008762B6">
        <w:tc>
          <w:tcPr>
            <w:tcW w:w="5640" w:type="dxa"/>
            <w:tcBorders>
              <w:top w:val="nil"/>
              <w:left w:val="outset" w:sz="6" w:space="0" w:color="auto"/>
              <w:bottom w:val="nil"/>
              <w:right w:val="nil"/>
            </w:tcBorders>
            <w:tcMar>
              <w:top w:w="20" w:type="dxa"/>
              <w:left w:w="20" w:type="dxa"/>
              <w:bottom w:w="20" w:type="dxa"/>
              <w:right w:w="20" w:type="dxa"/>
            </w:tcMar>
            <w:vAlign w:val="center"/>
          </w:tcPr>
          <w:p w14:paraId="535AA269" w14:textId="77777777" w:rsidR="00D75A04" w:rsidRPr="00D56EDE" w:rsidRDefault="00D75A04" w:rsidP="008762B6">
            <w:pPr>
              <w:pStyle w:val="rowtabella0"/>
              <w:rPr>
                <w:color w:val="002060"/>
              </w:rPr>
            </w:pPr>
            <w:r>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57A19" w14:textId="77777777" w:rsidR="00D75A04" w:rsidRPr="00D56EDE" w:rsidRDefault="00D75A04" w:rsidP="008762B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9F6C2" w14:textId="77777777" w:rsidR="00D75A04" w:rsidRPr="00D56EDE" w:rsidRDefault="00D75A04" w:rsidP="008762B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C5CF9" w14:textId="77777777" w:rsidR="00D75A04" w:rsidRPr="00D56EDE" w:rsidRDefault="00D75A04" w:rsidP="008762B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796E6" w14:textId="77777777" w:rsidR="00D75A04" w:rsidRPr="00D56EDE" w:rsidRDefault="00D75A04" w:rsidP="008762B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4B23E" w14:textId="77777777" w:rsidR="00D75A04" w:rsidRPr="00D56EDE" w:rsidRDefault="00D75A04" w:rsidP="008762B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6F9AD" w14:textId="77777777" w:rsidR="00D75A04" w:rsidRPr="00D56EDE" w:rsidRDefault="00D75A04" w:rsidP="008762B6">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50CC7" w14:textId="77777777" w:rsidR="00D75A04" w:rsidRPr="00D56EDE" w:rsidRDefault="00D75A04" w:rsidP="008762B6">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83192" w14:textId="77777777" w:rsidR="00D75A04" w:rsidRPr="00D56EDE" w:rsidRDefault="00D75A04" w:rsidP="008762B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2760D" w14:textId="77777777" w:rsidR="00D75A04" w:rsidRPr="00D56EDE" w:rsidRDefault="00D75A04" w:rsidP="008762B6">
            <w:pPr>
              <w:pStyle w:val="rowtabella0"/>
              <w:jc w:val="center"/>
              <w:rPr>
                <w:color w:val="002060"/>
              </w:rPr>
            </w:pPr>
            <w:r>
              <w:rPr>
                <w:color w:val="002060"/>
              </w:rPr>
              <w:t>0</w:t>
            </w:r>
          </w:p>
        </w:tc>
      </w:tr>
      <w:tr w:rsidR="00D75A04" w:rsidRPr="00D56EDE" w14:paraId="43A52554" w14:textId="77777777" w:rsidTr="008762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6AE790" w14:textId="77777777" w:rsidR="00D75A04" w:rsidRPr="00D56EDE" w:rsidRDefault="00D75A04" w:rsidP="008762B6">
            <w:pPr>
              <w:pStyle w:val="rowtabella0"/>
              <w:rPr>
                <w:color w:val="002060"/>
              </w:rPr>
            </w:pPr>
            <w:r>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231BD" w14:textId="77777777" w:rsidR="00D75A04" w:rsidRPr="00D56EDE" w:rsidRDefault="00D75A04" w:rsidP="008762B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B02DD" w14:textId="77777777" w:rsidR="00D75A04" w:rsidRPr="00D56EDE" w:rsidRDefault="00D75A04" w:rsidP="008762B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9C501" w14:textId="77777777" w:rsidR="00D75A04" w:rsidRPr="00D56EDE" w:rsidRDefault="00D75A04" w:rsidP="008762B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7A6C7" w14:textId="77777777" w:rsidR="00D75A04" w:rsidRPr="00D56EDE" w:rsidRDefault="00D75A04" w:rsidP="008762B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62452" w14:textId="77777777" w:rsidR="00D75A04" w:rsidRPr="00D56EDE" w:rsidRDefault="00D75A04" w:rsidP="008762B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C135C" w14:textId="77777777" w:rsidR="00D75A04" w:rsidRPr="00D56EDE" w:rsidRDefault="00D75A04" w:rsidP="008762B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FABC1" w14:textId="77777777" w:rsidR="00D75A04" w:rsidRPr="00D56EDE" w:rsidRDefault="00D75A04" w:rsidP="008762B6">
            <w:pPr>
              <w:pStyle w:val="rowtabella0"/>
              <w:jc w:val="center"/>
              <w:rPr>
                <w:color w:val="002060"/>
              </w:rPr>
            </w:pPr>
            <w:r>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CE45B" w14:textId="77777777" w:rsidR="00D75A04" w:rsidRPr="00D56EDE" w:rsidRDefault="00D75A04" w:rsidP="008762B6">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13758" w14:textId="77777777" w:rsidR="00D75A04" w:rsidRPr="00D56EDE" w:rsidRDefault="00D75A04" w:rsidP="008762B6">
            <w:pPr>
              <w:pStyle w:val="rowtabella0"/>
              <w:jc w:val="center"/>
              <w:rPr>
                <w:color w:val="002060"/>
              </w:rPr>
            </w:pPr>
            <w:r>
              <w:rPr>
                <w:color w:val="002060"/>
              </w:rPr>
              <w:t>0</w:t>
            </w:r>
          </w:p>
        </w:tc>
      </w:tr>
    </w:tbl>
    <w:p w14:paraId="3195D2BF" w14:textId="77777777" w:rsidR="00D75A04" w:rsidRDefault="00D75A04" w:rsidP="00D75A04">
      <w:pPr>
        <w:pStyle w:val="breakline"/>
        <w:rPr>
          <w:color w:val="002060"/>
        </w:rPr>
      </w:pPr>
    </w:p>
    <w:p w14:paraId="5BC2AAF3" w14:textId="77777777" w:rsidR="00D75A04" w:rsidRDefault="00D75A04" w:rsidP="00D75A04">
      <w:pPr>
        <w:pStyle w:val="breakline"/>
        <w:rPr>
          <w:color w:val="002060"/>
        </w:rPr>
      </w:pPr>
    </w:p>
    <w:p w14:paraId="562503A5" w14:textId="77777777" w:rsidR="00D75A04" w:rsidRPr="007A0E23" w:rsidRDefault="00D75A04" w:rsidP="00D75A04">
      <w:pPr>
        <w:pStyle w:val="titoloprinc0"/>
        <w:rPr>
          <w:color w:val="002060"/>
        </w:rPr>
      </w:pPr>
      <w:r w:rsidRPr="007A0E23">
        <w:rPr>
          <w:color w:val="002060"/>
        </w:rPr>
        <w:t>PROGRAMMA GARE</w:t>
      </w:r>
    </w:p>
    <w:p w14:paraId="6509A2D6" w14:textId="77777777" w:rsidR="00D75A04" w:rsidRDefault="00D75A04" w:rsidP="00D75A04">
      <w:pPr>
        <w:pStyle w:val="breakline"/>
        <w:rPr>
          <w:color w:val="002060"/>
        </w:rPr>
      </w:pPr>
    </w:p>
    <w:p w14:paraId="3DB8DA09" w14:textId="77777777" w:rsidR="00D75A04" w:rsidRPr="00A86BA3" w:rsidRDefault="00D75A04" w:rsidP="00D75A04">
      <w:pPr>
        <w:pStyle w:val="sottotitolocampionato10"/>
        <w:rPr>
          <w:color w:val="002060"/>
        </w:rPr>
      </w:pPr>
      <w:r w:rsidRPr="00A86BA3">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1"/>
        <w:gridCol w:w="385"/>
        <w:gridCol w:w="898"/>
        <w:gridCol w:w="1177"/>
        <w:gridCol w:w="1549"/>
        <w:gridCol w:w="1549"/>
      </w:tblGrid>
      <w:tr w:rsidR="00D75A04" w:rsidRPr="00A86BA3" w14:paraId="6D9F53D3" w14:textId="77777777" w:rsidTr="008762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1737E" w14:textId="77777777" w:rsidR="00D75A04" w:rsidRPr="00A86BA3" w:rsidRDefault="00D75A04" w:rsidP="008762B6">
            <w:pPr>
              <w:pStyle w:val="headertabella0"/>
              <w:rPr>
                <w:color w:val="002060"/>
              </w:rPr>
            </w:pPr>
            <w:r w:rsidRPr="00A86B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89C04" w14:textId="77777777" w:rsidR="00D75A04" w:rsidRPr="00A86BA3" w:rsidRDefault="00D75A04" w:rsidP="008762B6">
            <w:pPr>
              <w:pStyle w:val="headertabella0"/>
              <w:rPr>
                <w:color w:val="002060"/>
              </w:rPr>
            </w:pPr>
            <w:r w:rsidRPr="00A86B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60704" w14:textId="77777777" w:rsidR="00D75A04" w:rsidRPr="00A86BA3" w:rsidRDefault="00D75A04" w:rsidP="008762B6">
            <w:pPr>
              <w:pStyle w:val="headertabella0"/>
              <w:rPr>
                <w:color w:val="002060"/>
              </w:rPr>
            </w:pPr>
            <w:r w:rsidRPr="00A86B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7FBD1" w14:textId="77777777" w:rsidR="00D75A04" w:rsidRPr="00A86BA3" w:rsidRDefault="00D75A04" w:rsidP="008762B6">
            <w:pPr>
              <w:pStyle w:val="headertabella0"/>
              <w:rPr>
                <w:color w:val="002060"/>
              </w:rPr>
            </w:pPr>
            <w:r w:rsidRPr="00A86B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4792F" w14:textId="77777777" w:rsidR="00D75A04" w:rsidRPr="00A86BA3" w:rsidRDefault="00D75A04" w:rsidP="008762B6">
            <w:pPr>
              <w:pStyle w:val="headertabella0"/>
              <w:rPr>
                <w:color w:val="002060"/>
              </w:rPr>
            </w:pPr>
            <w:r w:rsidRPr="00A86B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9EE5D" w14:textId="77777777" w:rsidR="00D75A04" w:rsidRPr="00A86BA3" w:rsidRDefault="00D75A04" w:rsidP="008762B6">
            <w:pPr>
              <w:pStyle w:val="headertabella0"/>
              <w:rPr>
                <w:color w:val="002060"/>
              </w:rPr>
            </w:pPr>
            <w:proofErr w:type="spellStart"/>
            <w:r w:rsidRPr="00A86BA3">
              <w:rPr>
                <w:color w:val="002060"/>
              </w:rPr>
              <w:t>Localita'</w:t>
            </w:r>
            <w:proofErr w:type="spellEnd"/>
            <w:r w:rsidRPr="00A86B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A7460" w14:textId="77777777" w:rsidR="00D75A04" w:rsidRPr="00A86BA3" w:rsidRDefault="00D75A04" w:rsidP="008762B6">
            <w:pPr>
              <w:pStyle w:val="headertabella0"/>
              <w:rPr>
                <w:color w:val="002060"/>
              </w:rPr>
            </w:pPr>
            <w:r w:rsidRPr="00A86BA3">
              <w:rPr>
                <w:color w:val="002060"/>
              </w:rPr>
              <w:t>Indirizzo Impianto</w:t>
            </w:r>
          </w:p>
        </w:tc>
      </w:tr>
      <w:tr w:rsidR="00D75A04" w:rsidRPr="00A86BA3" w14:paraId="3941FA78" w14:textId="77777777" w:rsidTr="008762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FB466" w14:textId="77777777" w:rsidR="00D75A04" w:rsidRPr="00A86BA3" w:rsidRDefault="00D75A04" w:rsidP="008762B6">
            <w:pPr>
              <w:pStyle w:val="rowtabella0"/>
              <w:rPr>
                <w:color w:val="002060"/>
              </w:rPr>
            </w:pPr>
            <w:r w:rsidRPr="00A86BA3">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87284" w14:textId="77777777" w:rsidR="00D75A04" w:rsidRPr="00A86BA3" w:rsidRDefault="00D75A04" w:rsidP="008762B6">
            <w:pPr>
              <w:pStyle w:val="rowtabella0"/>
              <w:rPr>
                <w:color w:val="002060"/>
              </w:rPr>
            </w:pPr>
            <w:r w:rsidRPr="00A86BA3">
              <w:rPr>
                <w:color w:val="002060"/>
              </w:rPr>
              <w:t>MONTELUPONESE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DF40B" w14:textId="77777777" w:rsidR="00D75A04" w:rsidRPr="00A86BA3" w:rsidRDefault="00D75A04" w:rsidP="008762B6">
            <w:pPr>
              <w:pStyle w:val="rowtabella0"/>
              <w:jc w:val="center"/>
              <w:rPr>
                <w:color w:val="002060"/>
              </w:rPr>
            </w:pPr>
            <w:r w:rsidRPr="00A86B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8056A" w14:textId="77777777" w:rsidR="00D75A04" w:rsidRPr="00A86BA3" w:rsidRDefault="00D75A04" w:rsidP="008762B6">
            <w:pPr>
              <w:pStyle w:val="rowtabella0"/>
              <w:rPr>
                <w:color w:val="002060"/>
              </w:rPr>
            </w:pPr>
            <w:r w:rsidRPr="00A86BA3">
              <w:rPr>
                <w:color w:val="002060"/>
              </w:rPr>
              <w:t>15/03/2025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48EEB" w14:textId="77777777" w:rsidR="00D75A04" w:rsidRPr="00A86BA3" w:rsidRDefault="00D75A04" w:rsidP="008762B6">
            <w:pPr>
              <w:pStyle w:val="rowtabella0"/>
              <w:rPr>
                <w:color w:val="002060"/>
              </w:rPr>
            </w:pPr>
            <w:r w:rsidRPr="00A86BA3">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BBE4A" w14:textId="77777777" w:rsidR="00D75A04" w:rsidRPr="00A86BA3" w:rsidRDefault="00D75A04" w:rsidP="008762B6">
            <w:pPr>
              <w:pStyle w:val="rowtabella0"/>
              <w:rPr>
                <w:color w:val="002060"/>
              </w:rPr>
            </w:pPr>
            <w:r w:rsidRPr="00A86BA3">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FEC88" w14:textId="77777777" w:rsidR="00D75A04" w:rsidRPr="00A86BA3" w:rsidRDefault="00D75A04" w:rsidP="008762B6">
            <w:pPr>
              <w:pStyle w:val="rowtabella0"/>
              <w:rPr>
                <w:color w:val="002060"/>
              </w:rPr>
            </w:pPr>
            <w:r w:rsidRPr="00A86BA3">
              <w:rPr>
                <w:color w:val="002060"/>
              </w:rPr>
              <w:t>VIA SAN SERGIO FZ. GROTTACCIA</w:t>
            </w:r>
          </w:p>
        </w:tc>
      </w:tr>
      <w:tr w:rsidR="00D75A04" w:rsidRPr="00A86BA3" w14:paraId="34EC6E3E" w14:textId="77777777" w:rsidTr="008762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329800" w14:textId="77777777" w:rsidR="00D75A04" w:rsidRPr="00A86BA3" w:rsidRDefault="00D75A04" w:rsidP="008762B6">
            <w:pPr>
              <w:pStyle w:val="rowtabella0"/>
              <w:rPr>
                <w:color w:val="002060"/>
              </w:rPr>
            </w:pPr>
            <w:proofErr w:type="gramStart"/>
            <w:r w:rsidRPr="00A86BA3">
              <w:rPr>
                <w:color w:val="002060"/>
              </w:rPr>
              <w:t>CITTA</w:t>
            </w:r>
            <w:proofErr w:type="gramEnd"/>
            <w:r w:rsidRPr="00A86BA3">
              <w:rPr>
                <w:color w:val="002060"/>
              </w:rPr>
              <w:t xml:space="preserve">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DF9A3" w14:textId="77777777" w:rsidR="00D75A04" w:rsidRPr="00A86BA3" w:rsidRDefault="00D75A04" w:rsidP="008762B6">
            <w:pPr>
              <w:pStyle w:val="rowtabella0"/>
              <w:rPr>
                <w:color w:val="002060"/>
              </w:rPr>
            </w:pPr>
            <w:r w:rsidRPr="00A86BA3">
              <w:rPr>
                <w:color w:val="002060"/>
              </w:rPr>
              <w:t>POLISPORTIVA BOCA S.E.M.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EC08D" w14:textId="77777777" w:rsidR="00D75A04" w:rsidRPr="00A86BA3" w:rsidRDefault="00D75A04" w:rsidP="008762B6">
            <w:pPr>
              <w:pStyle w:val="rowtabella0"/>
              <w:jc w:val="center"/>
              <w:rPr>
                <w:color w:val="002060"/>
              </w:rPr>
            </w:pPr>
            <w:r w:rsidRPr="00A86B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DAEFF" w14:textId="77777777" w:rsidR="00D75A04" w:rsidRPr="00A86BA3" w:rsidRDefault="00D75A04" w:rsidP="008762B6">
            <w:pPr>
              <w:pStyle w:val="rowtabella0"/>
              <w:rPr>
                <w:color w:val="002060"/>
              </w:rPr>
            </w:pPr>
            <w:r w:rsidRPr="00A86BA3">
              <w:rPr>
                <w:color w:val="002060"/>
              </w:rPr>
              <w:t>18/03/2025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F5B4F" w14:textId="77777777" w:rsidR="00D75A04" w:rsidRPr="00A86BA3" w:rsidRDefault="00D75A04" w:rsidP="008762B6">
            <w:pPr>
              <w:pStyle w:val="rowtabella0"/>
              <w:rPr>
                <w:color w:val="002060"/>
              </w:rPr>
            </w:pPr>
            <w:r w:rsidRPr="00A86BA3">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5EA41E" w14:textId="77777777" w:rsidR="00D75A04" w:rsidRPr="00A86BA3" w:rsidRDefault="00D75A04" w:rsidP="008762B6">
            <w:pPr>
              <w:pStyle w:val="rowtabella0"/>
              <w:rPr>
                <w:color w:val="002060"/>
              </w:rPr>
            </w:pPr>
            <w:r w:rsidRPr="00A86BA3">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AD223" w14:textId="77777777" w:rsidR="00D75A04" w:rsidRPr="00A86BA3" w:rsidRDefault="00D75A04" w:rsidP="008762B6">
            <w:pPr>
              <w:pStyle w:val="rowtabella0"/>
              <w:rPr>
                <w:color w:val="002060"/>
              </w:rPr>
            </w:pPr>
            <w:r w:rsidRPr="00A86BA3">
              <w:rPr>
                <w:color w:val="002060"/>
              </w:rPr>
              <w:t>VIA DELLO STADIO</w:t>
            </w:r>
          </w:p>
        </w:tc>
      </w:tr>
    </w:tbl>
    <w:p w14:paraId="6D4E1F15" w14:textId="77777777" w:rsidR="00D75A04" w:rsidRPr="007A0E23" w:rsidRDefault="00D75A04" w:rsidP="00D75A04">
      <w:pPr>
        <w:pStyle w:val="breakline"/>
        <w:rPr>
          <w:color w:val="002060"/>
        </w:rPr>
      </w:pPr>
    </w:p>
    <w:p w14:paraId="11CDBF69" w14:textId="77777777" w:rsidR="004A2DE5" w:rsidRDefault="004A2DE5" w:rsidP="00945CA5">
      <w:pPr>
        <w:pStyle w:val="Corpodeltesto21"/>
        <w:rPr>
          <w:rFonts w:ascii="Arial" w:hAnsi="Arial" w:cs="Arial"/>
          <w:b/>
          <w:color w:val="002060"/>
          <w:sz w:val="30"/>
          <w:szCs w:val="30"/>
        </w:rPr>
      </w:pPr>
    </w:p>
    <w:p w14:paraId="7BAA4EA8" w14:textId="77777777" w:rsidR="008D2D0B" w:rsidRPr="00DE1EF7" w:rsidRDefault="008D2D0B" w:rsidP="008D2D0B">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bookmarkEnd w:id="13"/>
    <w:p w14:paraId="4F9882A2" w14:textId="77777777" w:rsidR="008D2D0B" w:rsidRDefault="008D2D0B" w:rsidP="008D2D0B">
      <w:pPr>
        <w:pStyle w:val="LndNormale1"/>
        <w:rPr>
          <w:rFonts w:cs="Arial"/>
          <w:color w:val="002060"/>
        </w:rPr>
      </w:pPr>
    </w:p>
    <w:p w14:paraId="28D86794" w14:textId="7F48160A" w:rsidR="008D2D0B" w:rsidRPr="008D2D0B" w:rsidRDefault="008D2D0B" w:rsidP="008D2D0B">
      <w:pPr>
        <w:pStyle w:val="LndNormale1"/>
        <w:rPr>
          <w:b/>
          <w:color w:val="002060"/>
          <w:sz w:val="28"/>
          <w:szCs w:val="28"/>
        </w:rPr>
      </w:pPr>
      <w:r w:rsidRPr="008D2D0B">
        <w:rPr>
          <w:b/>
          <w:color w:val="002060"/>
          <w:sz w:val="28"/>
          <w:szCs w:val="28"/>
        </w:rPr>
        <w:t xml:space="preserve">CAMPIONATO REGIONALE CALCIO A CINQUE </w:t>
      </w:r>
      <w:r>
        <w:rPr>
          <w:b/>
          <w:color w:val="002060"/>
          <w:sz w:val="28"/>
          <w:szCs w:val="28"/>
        </w:rPr>
        <w:t>UNDER 17</w:t>
      </w:r>
      <w:r w:rsidRPr="008D2D0B">
        <w:rPr>
          <w:b/>
          <w:color w:val="002060"/>
          <w:sz w:val="28"/>
          <w:szCs w:val="28"/>
        </w:rPr>
        <w:t xml:space="preserve">, GIRONE </w:t>
      </w:r>
      <w:r>
        <w:rPr>
          <w:b/>
          <w:color w:val="002060"/>
          <w:sz w:val="28"/>
          <w:szCs w:val="28"/>
        </w:rPr>
        <w:t>“GOLD”</w:t>
      </w:r>
    </w:p>
    <w:p w14:paraId="110A73BB" w14:textId="77777777" w:rsidR="008D2D0B" w:rsidRPr="002F286D" w:rsidRDefault="008D2D0B" w:rsidP="008D2D0B">
      <w:pPr>
        <w:pStyle w:val="LndNormale1"/>
        <w:rPr>
          <w:rFonts w:cs="Arial"/>
          <w:color w:val="002060"/>
          <w:szCs w:val="22"/>
        </w:rPr>
      </w:pPr>
    </w:p>
    <w:p w14:paraId="5906940A" w14:textId="1A364C4F" w:rsidR="008D2D0B" w:rsidRPr="00FC6D72" w:rsidRDefault="008D2D0B" w:rsidP="008D2D0B">
      <w:pPr>
        <w:pStyle w:val="breakline"/>
        <w:jc w:val="both"/>
        <w:rPr>
          <w:rFonts w:ascii="Arial" w:hAnsi="Arial" w:cs="Arial"/>
          <w:b/>
          <w:bCs/>
          <w:color w:val="002060"/>
          <w:sz w:val="22"/>
          <w:szCs w:val="22"/>
        </w:rPr>
      </w:pPr>
      <w:r>
        <w:rPr>
          <w:rFonts w:ascii="Arial" w:hAnsi="Arial" w:cs="Arial"/>
          <w:color w:val="002060"/>
          <w:sz w:val="22"/>
          <w:szCs w:val="22"/>
        </w:rPr>
        <w:t>A seguito della segnalazione della Società interessata</w:t>
      </w:r>
      <w:r w:rsidRPr="002F286D">
        <w:rPr>
          <w:rFonts w:ascii="Arial" w:hAnsi="Arial" w:cs="Arial"/>
          <w:color w:val="002060"/>
          <w:sz w:val="22"/>
          <w:szCs w:val="22"/>
        </w:rPr>
        <w:t>,</w:t>
      </w:r>
      <w:r>
        <w:rPr>
          <w:rFonts w:ascii="Arial" w:hAnsi="Arial" w:cs="Arial"/>
          <w:color w:val="002060"/>
          <w:sz w:val="22"/>
          <w:szCs w:val="22"/>
        </w:rPr>
        <w:t xml:space="preserve"> ricontrollati gli atti in nostro possesso, </w:t>
      </w:r>
      <w:r w:rsidRPr="002F286D">
        <w:rPr>
          <w:rFonts w:ascii="Arial" w:hAnsi="Arial" w:cs="Arial"/>
          <w:color w:val="002060"/>
          <w:sz w:val="22"/>
          <w:szCs w:val="22"/>
        </w:rPr>
        <w:t xml:space="preserve">nel Comunicato Ufficiale n° </w:t>
      </w:r>
      <w:r>
        <w:rPr>
          <w:rFonts w:ascii="Arial" w:hAnsi="Arial" w:cs="Arial"/>
          <w:color w:val="002060"/>
          <w:sz w:val="22"/>
          <w:szCs w:val="22"/>
        </w:rPr>
        <w:t>9</w:t>
      </w:r>
      <w:r>
        <w:rPr>
          <w:rFonts w:ascii="Arial" w:hAnsi="Arial" w:cs="Arial"/>
          <w:color w:val="002060"/>
          <w:sz w:val="22"/>
          <w:szCs w:val="22"/>
        </w:rPr>
        <w:t>4</w:t>
      </w:r>
      <w:r w:rsidRPr="002F286D">
        <w:rPr>
          <w:rFonts w:ascii="Arial" w:hAnsi="Arial" w:cs="Arial"/>
          <w:color w:val="002060"/>
          <w:sz w:val="22"/>
          <w:szCs w:val="22"/>
        </w:rPr>
        <w:t xml:space="preserve"> del </w:t>
      </w:r>
      <w:r>
        <w:rPr>
          <w:rFonts w:ascii="Arial" w:hAnsi="Arial" w:cs="Arial"/>
          <w:color w:val="002060"/>
          <w:sz w:val="22"/>
          <w:szCs w:val="22"/>
        </w:rPr>
        <w:t>10</w:t>
      </w:r>
      <w:r w:rsidRPr="002F286D">
        <w:rPr>
          <w:rFonts w:ascii="Arial" w:hAnsi="Arial" w:cs="Arial"/>
          <w:color w:val="002060"/>
          <w:sz w:val="22"/>
          <w:szCs w:val="22"/>
        </w:rPr>
        <w:t>/</w:t>
      </w:r>
      <w:r>
        <w:rPr>
          <w:rFonts w:ascii="Arial" w:hAnsi="Arial" w:cs="Arial"/>
          <w:color w:val="002060"/>
          <w:sz w:val="22"/>
          <w:szCs w:val="22"/>
        </w:rPr>
        <w:t>03</w:t>
      </w:r>
      <w:r w:rsidRPr="002F286D">
        <w:rPr>
          <w:rFonts w:ascii="Arial" w:hAnsi="Arial" w:cs="Arial"/>
          <w:color w:val="002060"/>
          <w:sz w:val="22"/>
          <w:szCs w:val="22"/>
        </w:rPr>
        <w:t>/202</w:t>
      </w:r>
      <w:r>
        <w:rPr>
          <w:rFonts w:ascii="Arial" w:hAnsi="Arial" w:cs="Arial"/>
          <w:color w:val="002060"/>
          <w:sz w:val="22"/>
          <w:szCs w:val="22"/>
        </w:rPr>
        <w:t>5</w:t>
      </w:r>
      <w:r w:rsidRPr="002F286D">
        <w:rPr>
          <w:rFonts w:ascii="Arial" w:hAnsi="Arial" w:cs="Arial"/>
          <w:color w:val="002060"/>
          <w:sz w:val="22"/>
          <w:szCs w:val="22"/>
        </w:rPr>
        <w:t xml:space="preserve"> è stat</w:t>
      </w:r>
      <w:r>
        <w:rPr>
          <w:rFonts w:ascii="Arial" w:hAnsi="Arial" w:cs="Arial"/>
          <w:color w:val="002060"/>
          <w:sz w:val="22"/>
          <w:szCs w:val="22"/>
        </w:rPr>
        <w:t xml:space="preserve">o erroneamente sanzionato con </w:t>
      </w:r>
      <w:r>
        <w:rPr>
          <w:rFonts w:ascii="Arial" w:hAnsi="Arial" w:cs="Arial"/>
          <w:color w:val="002060"/>
          <w:sz w:val="22"/>
          <w:szCs w:val="22"/>
        </w:rPr>
        <w:t xml:space="preserve">l’ammonizione con diffida (IV </w:t>
      </w:r>
      <w:proofErr w:type="spellStart"/>
      <w:r>
        <w:rPr>
          <w:rFonts w:ascii="Arial" w:hAnsi="Arial" w:cs="Arial"/>
          <w:color w:val="002060"/>
          <w:sz w:val="22"/>
          <w:szCs w:val="22"/>
        </w:rPr>
        <w:t>infr</w:t>
      </w:r>
      <w:proofErr w:type="spellEnd"/>
      <w:r>
        <w:rPr>
          <w:rFonts w:ascii="Arial" w:hAnsi="Arial" w:cs="Arial"/>
          <w:color w:val="002060"/>
          <w:sz w:val="22"/>
          <w:szCs w:val="22"/>
        </w:rPr>
        <w:t>)</w:t>
      </w:r>
      <w:r>
        <w:rPr>
          <w:rFonts w:ascii="Arial" w:hAnsi="Arial" w:cs="Arial"/>
          <w:color w:val="002060"/>
          <w:sz w:val="22"/>
          <w:szCs w:val="22"/>
        </w:rPr>
        <w:t xml:space="preserve"> il calciatore della Società </w:t>
      </w:r>
      <w:r>
        <w:rPr>
          <w:rFonts w:ascii="Arial" w:hAnsi="Arial" w:cs="Arial"/>
          <w:b/>
          <w:bCs/>
          <w:color w:val="002060"/>
          <w:sz w:val="22"/>
          <w:szCs w:val="22"/>
        </w:rPr>
        <w:t>CANTINE RIUNITE CSI</w:t>
      </w:r>
      <w:r>
        <w:rPr>
          <w:rFonts w:ascii="Arial" w:hAnsi="Arial" w:cs="Arial"/>
          <w:b/>
          <w:bCs/>
          <w:color w:val="002060"/>
          <w:sz w:val="22"/>
          <w:szCs w:val="22"/>
        </w:rPr>
        <w:t xml:space="preserve"> </w:t>
      </w:r>
      <w:r>
        <w:rPr>
          <w:rFonts w:ascii="Arial" w:hAnsi="Arial" w:cs="Arial"/>
          <w:color w:val="002060"/>
          <w:sz w:val="22"/>
          <w:szCs w:val="22"/>
        </w:rPr>
        <w:t xml:space="preserve">Sig. </w:t>
      </w:r>
      <w:r>
        <w:rPr>
          <w:rFonts w:ascii="Arial" w:hAnsi="Arial" w:cs="Arial"/>
          <w:b/>
          <w:bCs/>
          <w:color w:val="002060"/>
          <w:sz w:val="22"/>
          <w:szCs w:val="22"/>
        </w:rPr>
        <w:t>GASHI ELVIS</w:t>
      </w:r>
      <w:r>
        <w:rPr>
          <w:rFonts w:ascii="Arial" w:hAnsi="Arial" w:cs="Arial"/>
          <w:color w:val="002060"/>
          <w:sz w:val="22"/>
          <w:szCs w:val="22"/>
        </w:rPr>
        <w:t xml:space="preserve">, </w:t>
      </w:r>
      <w:r w:rsidRPr="002F286D">
        <w:rPr>
          <w:rFonts w:ascii="Arial" w:hAnsi="Arial" w:cs="Arial"/>
          <w:b/>
          <w:bCs/>
          <w:color w:val="002060"/>
          <w:sz w:val="22"/>
          <w:szCs w:val="22"/>
        </w:rPr>
        <w:t>provvedimento disciplinare che deve ritenersi revocato con effetto immediato</w:t>
      </w:r>
      <w:r w:rsidRPr="002F286D">
        <w:rPr>
          <w:rFonts w:ascii="Arial" w:hAnsi="Arial" w:cs="Arial"/>
          <w:color w:val="002060"/>
          <w:sz w:val="22"/>
          <w:szCs w:val="22"/>
        </w:rPr>
        <w:t>; al contempo viene sanzionat</w:t>
      </w:r>
      <w:r>
        <w:rPr>
          <w:rFonts w:ascii="Arial" w:hAnsi="Arial" w:cs="Arial"/>
          <w:color w:val="002060"/>
          <w:sz w:val="22"/>
          <w:szCs w:val="22"/>
        </w:rPr>
        <w:t xml:space="preserve">o con </w:t>
      </w:r>
      <w:r>
        <w:rPr>
          <w:rFonts w:ascii="Arial" w:hAnsi="Arial" w:cs="Arial"/>
          <w:color w:val="002060"/>
          <w:sz w:val="22"/>
          <w:szCs w:val="22"/>
        </w:rPr>
        <w:t>l’ammonizione</w:t>
      </w:r>
      <w:r>
        <w:rPr>
          <w:rFonts w:ascii="Arial" w:hAnsi="Arial" w:cs="Arial"/>
          <w:color w:val="002060"/>
          <w:sz w:val="22"/>
          <w:szCs w:val="22"/>
        </w:rPr>
        <w:t xml:space="preserve"> (</w:t>
      </w:r>
      <w:r>
        <w:rPr>
          <w:rFonts w:ascii="Arial" w:hAnsi="Arial" w:cs="Arial"/>
          <w:color w:val="002060"/>
          <w:sz w:val="22"/>
          <w:szCs w:val="22"/>
        </w:rPr>
        <w:t>I</w:t>
      </w:r>
      <w:r>
        <w:rPr>
          <w:rFonts w:ascii="Arial" w:hAnsi="Arial" w:cs="Arial"/>
          <w:color w:val="002060"/>
          <w:sz w:val="22"/>
          <w:szCs w:val="22"/>
        </w:rPr>
        <w:t xml:space="preserve">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il calciatore della Società </w:t>
      </w:r>
      <w:r>
        <w:rPr>
          <w:rFonts w:ascii="Arial" w:hAnsi="Arial" w:cs="Arial"/>
          <w:b/>
          <w:bCs/>
          <w:color w:val="002060"/>
          <w:sz w:val="22"/>
          <w:szCs w:val="22"/>
        </w:rPr>
        <w:t>CANTINE RIUNITE CSI</w:t>
      </w:r>
      <w:r>
        <w:rPr>
          <w:rFonts w:ascii="Arial" w:hAnsi="Arial" w:cs="Arial"/>
          <w:color w:val="002060"/>
          <w:sz w:val="22"/>
          <w:szCs w:val="22"/>
        </w:rPr>
        <w:t xml:space="preserve"> Sig. </w:t>
      </w:r>
      <w:r>
        <w:rPr>
          <w:rFonts w:ascii="Arial" w:hAnsi="Arial" w:cs="Arial"/>
          <w:b/>
          <w:bCs/>
          <w:color w:val="002060"/>
          <w:sz w:val="22"/>
          <w:szCs w:val="22"/>
        </w:rPr>
        <w:t>GASHI LEONIS</w:t>
      </w:r>
      <w:r>
        <w:rPr>
          <w:rFonts w:ascii="Arial" w:hAnsi="Arial" w:cs="Arial"/>
          <w:color w:val="002060"/>
          <w:sz w:val="22"/>
          <w:szCs w:val="22"/>
        </w:rPr>
        <w:t xml:space="preserve"> </w:t>
      </w:r>
      <w:r w:rsidRPr="001F1E63">
        <w:rPr>
          <w:rFonts w:ascii="Arial" w:hAnsi="Arial" w:cs="Arial"/>
          <w:color w:val="002060"/>
          <w:sz w:val="22"/>
          <w:szCs w:val="22"/>
        </w:rPr>
        <w:t>come</w:t>
      </w:r>
      <w:r w:rsidRPr="002F286D">
        <w:rPr>
          <w:rFonts w:ascii="Arial" w:hAnsi="Arial" w:cs="Arial"/>
          <w:color w:val="002060"/>
          <w:sz w:val="22"/>
          <w:szCs w:val="22"/>
        </w:rPr>
        <w:t xml:space="preserve"> da relativo paragrafo del presente Comunicato Ufficiale.</w:t>
      </w:r>
    </w:p>
    <w:p w14:paraId="06A82544" w14:textId="77777777" w:rsidR="008D2D0B" w:rsidRDefault="008D2D0B" w:rsidP="00945CA5">
      <w:pPr>
        <w:pStyle w:val="Corpodeltesto21"/>
        <w:rPr>
          <w:rFonts w:ascii="Arial" w:hAnsi="Arial" w:cs="Arial"/>
          <w:b/>
          <w:color w:val="002060"/>
          <w:sz w:val="30"/>
          <w:szCs w:val="30"/>
        </w:rPr>
      </w:pPr>
    </w:p>
    <w:p w14:paraId="19066DF4" w14:textId="1A662073"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39BF381A"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sidR="00A82A38">
        <w:rPr>
          <w:rFonts w:ascii="Arial" w:hAnsi="Arial" w:cs="Arial"/>
          <w:b/>
          <w:bCs/>
          <w:color w:val="002060"/>
        </w:rPr>
        <w:t>24</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49E937B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82A38">
        <w:rPr>
          <w:b/>
          <w:color w:val="002060"/>
          <w:u w:val="single"/>
        </w:rPr>
        <w:t>1</w:t>
      </w:r>
      <w:r w:rsidR="00730944">
        <w:rPr>
          <w:b/>
          <w:color w:val="002060"/>
          <w:u w:val="single"/>
        </w:rPr>
        <w:t>2</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10F0F" w14:textId="77777777" w:rsidR="00933078" w:rsidRDefault="00933078">
      <w:r>
        <w:separator/>
      </w:r>
    </w:p>
  </w:endnote>
  <w:endnote w:type="continuationSeparator" w:id="0">
    <w:p w14:paraId="25681D88" w14:textId="77777777" w:rsidR="00933078" w:rsidRDefault="0093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D8D8831"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3209E">
      <w:rPr>
        <w:rStyle w:val="Numeropagina"/>
        <w:rFonts w:ascii="Arial" w:hAnsi="Arial" w:cs="Arial"/>
        <w:color w:val="002060"/>
      </w:rPr>
      <w:t>9</w:t>
    </w:r>
    <w:r w:rsidR="00BB6381">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32B59" w14:textId="77777777" w:rsidR="00933078" w:rsidRDefault="00933078">
      <w:r>
        <w:separator/>
      </w:r>
    </w:p>
  </w:footnote>
  <w:footnote w:type="continuationSeparator" w:id="0">
    <w:p w14:paraId="047D550C" w14:textId="77777777" w:rsidR="00933078" w:rsidRDefault="00933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3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CD"/>
    <w:rsid w:val="00433B7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890"/>
    <w:rsid w:val="004E2C24"/>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42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2F1C"/>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105</TotalTime>
  <Pages>1</Pages>
  <Words>10694</Words>
  <Characters>60962</Characters>
  <Application>Microsoft Office Word</Application>
  <DocSecurity>0</DocSecurity>
  <Lines>508</Lines>
  <Paragraphs>143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71513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2025-03-12T10:54:00Z</cp:lastPrinted>
  <dcterms:created xsi:type="dcterms:W3CDTF">2025-03-10T16:51:00Z</dcterms:created>
  <dcterms:modified xsi:type="dcterms:W3CDTF">2025-03-12T10:54:00Z</dcterms:modified>
</cp:coreProperties>
</file>