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69A065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22523C">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85864">
              <w:rPr>
                <w:rFonts w:ascii="Arial" w:hAnsi="Arial" w:cs="Arial"/>
                <w:color w:val="002060"/>
                <w:sz w:val="40"/>
                <w:szCs w:val="40"/>
              </w:rPr>
              <w:t>0</w:t>
            </w:r>
            <w:r w:rsidR="0022523C">
              <w:rPr>
                <w:rFonts w:ascii="Arial" w:hAnsi="Arial" w:cs="Arial"/>
                <w:color w:val="002060"/>
                <w:sz w:val="40"/>
                <w:szCs w:val="40"/>
              </w:rPr>
              <w:t>4</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6EAF4A2"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32BE3">
          <w:rPr>
            <w:noProof/>
            <w:webHidden/>
          </w:rPr>
          <w:t>1</w:t>
        </w:r>
        <w:r w:rsidR="00AC19D9" w:rsidRPr="00DE1EF7">
          <w:rPr>
            <w:noProof/>
            <w:webHidden/>
          </w:rPr>
          <w:fldChar w:fldCharType="end"/>
        </w:r>
      </w:hyperlink>
    </w:p>
    <w:p w14:paraId="112EDB38" w14:textId="67E82FA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32BE3">
          <w:rPr>
            <w:noProof/>
            <w:webHidden/>
          </w:rPr>
          <w:t>1</w:t>
        </w:r>
        <w:r w:rsidRPr="00DE1EF7">
          <w:rPr>
            <w:noProof/>
            <w:webHidden/>
          </w:rPr>
          <w:fldChar w:fldCharType="end"/>
        </w:r>
      </w:hyperlink>
    </w:p>
    <w:p w14:paraId="4D9CAD43" w14:textId="3D10A2D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32BE3">
          <w:rPr>
            <w:noProof/>
            <w:webHidden/>
          </w:rPr>
          <w:t>1</w:t>
        </w:r>
        <w:r w:rsidRPr="00DE1EF7">
          <w:rPr>
            <w:noProof/>
            <w:webHidden/>
          </w:rPr>
          <w:fldChar w:fldCharType="end"/>
        </w:r>
      </w:hyperlink>
    </w:p>
    <w:p w14:paraId="0EAFCCD8" w14:textId="3B95871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32BE3">
          <w:rPr>
            <w:noProof/>
            <w:webHidden/>
          </w:rPr>
          <w:t>1</w:t>
        </w:r>
        <w:r w:rsidRPr="00DE1EF7">
          <w:rPr>
            <w:noProof/>
            <w:webHidden/>
          </w:rPr>
          <w:fldChar w:fldCharType="end"/>
        </w:r>
      </w:hyperlink>
    </w:p>
    <w:p w14:paraId="0952245B" w14:textId="4A1C05F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32BE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D752D35" w14:textId="77777777" w:rsidR="009476DC" w:rsidRPr="007A018C" w:rsidRDefault="009476DC"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Default="00A60702" w:rsidP="002846DD">
      <w:pPr>
        <w:pStyle w:val="LndNormale1"/>
        <w:rPr>
          <w:color w:val="002060"/>
        </w:rPr>
      </w:pPr>
    </w:p>
    <w:p w14:paraId="23A875C8" w14:textId="661BE19C" w:rsidR="00457C7A" w:rsidRPr="00881DDF" w:rsidRDefault="00457C7A" w:rsidP="00457C7A">
      <w:pPr>
        <w:pStyle w:val="LndNormale1"/>
        <w:rPr>
          <w:b/>
          <w:color w:val="002060"/>
          <w:sz w:val="28"/>
          <w:szCs w:val="28"/>
        </w:rPr>
      </w:pPr>
      <w:r>
        <w:rPr>
          <w:b/>
          <w:color w:val="002060"/>
          <w:sz w:val="28"/>
          <w:szCs w:val="28"/>
        </w:rPr>
        <w:t xml:space="preserve">COMUNICATO UFFICIALE </w:t>
      </w:r>
      <w:r w:rsidRPr="00881DDF">
        <w:rPr>
          <w:b/>
          <w:color w:val="002060"/>
          <w:sz w:val="28"/>
          <w:szCs w:val="28"/>
        </w:rPr>
        <w:t xml:space="preserve">n. </w:t>
      </w:r>
      <w:r>
        <w:rPr>
          <w:b/>
          <w:color w:val="002060"/>
          <w:sz w:val="28"/>
          <w:szCs w:val="28"/>
        </w:rPr>
        <w:t>867</w:t>
      </w:r>
      <w:r w:rsidRPr="00881DDF">
        <w:rPr>
          <w:b/>
          <w:color w:val="002060"/>
          <w:sz w:val="28"/>
          <w:szCs w:val="28"/>
        </w:rPr>
        <w:t xml:space="preserve"> del </w:t>
      </w:r>
      <w:r>
        <w:rPr>
          <w:b/>
          <w:color w:val="002060"/>
          <w:sz w:val="28"/>
          <w:szCs w:val="28"/>
        </w:rPr>
        <w:t>02/04/2025</w:t>
      </w:r>
      <w:r w:rsidRPr="00881DDF">
        <w:rPr>
          <w:b/>
          <w:color w:val="002060"/>
          <w:sz w:val="28"/>
          <w:szCs w:val="28"/>
        </w:rPr>
        <w:t xml:space="preserve"> </w:t>
      </w:r>
      <w:r>
        <w:rPr>
          <w:b/>
          <w:color w:val="002060"/>
          <w:sz w:val="28"/>
          <w:szCs w:val="28"/>
        </w:rPr>
        <w:t>DIVISIONE CALCIO A CINQUE</w:t>
      </w:r>
    </w:p>
    <w:p w14:paraId="10BB4DF4" w14:textId="77777777" w:rsidR="00457C7A" w:rsidRDefault="00457C7A" w:rsidP="00457C7A">
      <w:pPr>
        <w:pStyle w:val="LndNormale1"/>
        <w:rPr>
          <w:color w:val="002060"/>
        </w:rPr>
      </w:pPr>
    </w:p>
    <w:p w14:paraId="7CAA4A60" w14:textId="75EF15EC" w:rsidR="00457C7A" w:rsidRDefault="00457C7A" w:rsidP="00457C7A">
      <w:pPr>
        <w:pStyle w:val="LndNormale1"/>
        <w:rPr>
          <w:color w:val="002060"/>
        </w:rPr>
      </w:pPr>
      <w:r w:rsidRPr="00881DDF">
        <w:rPr>
          <w:color w:val="002060"/>
        </w:rPr>
        <w:t xml:space="preserve">Si trasmette, in allegato, il C.U. n. </w:t>
      </w:r>
      <w:r w:rsidR="00B02B29">
        <w:rPr>
          <w:color w:val="002060"/>
        </w:rPr>
        <w:t>867 della Divisione Calcio a Cinque</w:t>
      </w:r>
      <w:r w:rsidRPr="00881DDF">
        <w:rPr>
          <w:color w:val="002060"/>
        </w:rPr>
        <w:t xml:space="preserve"> inerente </w:t>
      </w:r>
      <w:r w:rsidR="00B02B29">
        <w:rPr>
          <w:color w:val="002060"/>
        </w:rPr>
        <w:t>gli spareggi per la promozione al Campionato Nazionale di Serie B Stagione Sportiva 2025/2026.</w:t>
      </w:r>
    </w:p>
    <w:p w14:paraId="6D81891C" w14:textId="77777777" w:rsidR="00B02B29" w:rsidRDefault="00B02B29" w:rsidP="00457C7A">
      <w:pPr>
        <w:pStyle w:val="LndNormale1"/>
        <w:rPr>
          <w:color w:val="002060"/>
        </w:rPr>
      </w:pPr>
    </w:p>
    <w:p w14:paraId="78C0A46E" w14:textId="77777777" w:rsidR="00457C7A" w:rsidRPr="00881DDF" w:rsidRDefault="00457C7A" w:rsidP="00457C7A">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6" w:name="_Toc186723952"/>
      <w:bookmarkStart w:id="7" w:name="_Hlk187329270"/>
      <w:bookmarkStart w:id="8"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Default="00775244" w:rsidP="008C07EC">
      <w:pPr>
        <w:pStyle w:val="LndNormale1"/>
        <w:rPr>
          <w:color w:val="002060"/>
        </w:rPr>
      </w:pPr>
    </w:p>
    <w:p w14:paraId="11FDC931" w14:textId="77777777" w:rsidR="00435517" w:rsidRDefault="00435517" w:rsidP="008C07EC">
      <w:pPr>
        <w:pStyle w:val="LndNormale1"/>
        <w:rPr>
          <w:color w:val="002060"/>
        </w:rPr>
      </w:pPr>
    </w:p>
    <w:p w14:paraId="0B501A59" w14:textId="77777777" w:rsidR="00435517" w:rsidRPr="00435517" w:rsidRDefault="00435517" w:rsidP="00435517">
      <w:pPr>
        <w:pStyle w:val="LndNormale1"/>
        <w:rPr>
          <w:color w:val="002060"/>
          <w:sz w:val="28"/>
          <w:szCs w:val="28"/>
        </w:rPr>
      </w:pPr>
      <w:r w:rsidRPr="00435517">
        <w:rPr>
          <w:b/>
          <w:color w:val="002060"/>
          <w:sz w:val="28"/>
          <w:szCs w:val="28"/>
        </w:rPr>
        <w:t>AUTORIZZAZIONE EX ART. 34/3 N.O.I.F.</w:t>
      </w:r>
    </w:p>
    <w:p w14:paraId="1B0F8507" w14:textId="77777777" w:rsidR="00435517" w:rsidRPr="00435517" w:rsidRDefault="00435517" w:rsidP="00435517">
      <w:pPr>
        <w:pStyle w:val="LndNormale1"/>
        <w:rPr>
          <w:color w:val="002060"/>
        </w:rPr>
      </w:pPr>
    </w:p>
    <w:p w14:paraId="3D6F15F7" w14:textId="77777777" w:rsidR="00435517" w:rsidRPr="00435517" w:rsidRDefault="00435517" w:rsidP="00435517">
      <w:pPr>
        <w:pStyle w:val="LndNormale1"/>
        <w:rPr>
          <w:color w:val="002060"/>
        </w:rPr>
      </w:pPr>
      <w:r w:rsidRPr="00435517">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69AA75F3" w14:textId="77777777" w:rsidR="00435517" w:rsidRPr="00435517" w:rsidRDefault="00435517" w:rsidP="00435517">
      <w:pPr>
        <w:pStyle w:val="LndNormale1"/>
        <w:rPr>
          <w:b/>
          <w:color w:val="002060"/>
        </w:rPr>
      </w:pPr>
      <w:r w:rsidRPr="00435517">
        <w:rPr>
          <w:b/>
          <w:color w:val="002060"/>
        </w:rPr>
        <w:t xml:space="preserve">ANTONIETTI FILIPPO </w:t>
      </w:r>
      <w:r w:rsidRPr="00435517">
        <w:rPr>
          <w:b/>
          <w:color w:val="002060"/>
        </w:rPr>
        <w:tab/>
        <w:t>nato 20.03.2010</w:t>
      </w:r>
      <w:r w:rsidRPr="00435517">
        <w:rPr>
          <w:b/>
          <w:color w:val="002060"/>
        </w:rPr>
        <w:tab/>
        <w:t>700.235 A.S.D. CALCIO A 5 CORINALDO</w:t>
      </w:r>
    </w:p>
    <w:p w14:paraId="616F7108" w14:textId="77777777" w:rsidR="00435517" w:rsidRDefault="00435517" w:rsidP="008C07EC">
      <w:pPr>
        <w:pStyle w:val="LndNormale1"/>
        <w:rPr>
          <w:color w:val="002060"/>
        </w:rPr>
      </w:pPr>
    </w:p>
    <w:p w14:paraId="283D5FA9" w14:textId="77777777" w:rsidR="0096341C" w:rsidRDefault="0096341C" w:rsidP="008C07EC">
      <w:pPr>
        <w:pStyle w:val="LndNormale1"/>
        <w:rPr>
          <w:color w:val="002060"/>
        </w:rPr>
      </w:pPr>
    </w:p>
    <w:p w14:paraId="54803DD6" w14:textId="77777777" w:rsidR="0096341C" w:rsidRPr="0096341C" w:rsidRDefault="0096341C" w:rsidP="0096341C">
      <w:pPr>
        <w:pStyle w:val="LndNormale1"/>
        <w:rPr>
          <w:b/>
          <w:color w:val="002060"/>
          <w:sz w:val="28"/>
          <w:szCs w:val="28"/>
        </w:rPr>
      </w:pPr>
      <w:r w:rsidRPr="0096341C">
        <w:rPr>
          <w:b/>
          <w:color w:val="002060"/>
          <w:sz w:val="28"/>
          <w:szCs w:val="28"/>
        </w:rPr>
        <w:t>SVINCOLI EX ART. 117 BIS NOIF</w:t>
      </w:r>
    </w:p>
    <w:p w14:paraId="56D11F5F" w14:textId="77777777" w:rsidR="0096341C" w:rsidRPr="0096341C" w:rsidRDefault="0096341C" w:rsidP="0096341C">
      <w:pPr>
        <w:pStyle w:val="LndNormale1"/>
        <w:rPr>
          <w:color w:val="002060"/>
        </w:rPr>
      </w:pPr>
    </w:p>
    <w:p w14:paraId="2FAD572E" w14:textId="77777777" w:rsidR="0096341C" w:rsidRPr="0096341C" w:rsidRDefault="0096341C" w:rsidP="0096341C">
      <w:pPr>
        <w:pStyle w:val="LndNormale1"/>
        <w:rPr>
          <w:b/>
          <w:color w:val="002060"/>
        </w:rPr>
      </w:pPr>
      <w:r w:rsidRPr="0096341C">
        <w:rPr>
          <w:color w:val="002060"/>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6341C">
        <w:rPr>
          <w:b/>
          <w:color w:val="002060"/>
        </w:rPr>
        <w:t>03.04.2025:</w:t>
      </w:r>
    </w:p>
    <w:tbl>
      <w:tblPr>
        <w:tblW w:w="0" w:type="auto"/>
        <w:tblLook w:val="04A0" w:firstRow="1" w:lastRow="0" w:firstColumn="1" w:lastColumn="0" w:noHBand="0" w:noVBand="1"/>
      </w:tblPr>
      <w:tblGrid>
        <w:gridCol w:w="1265"/>
        <w:gridCol w:w="2717"/>
        <w:gridCol w:w="39"/>
        <w:gridCol w:w="1233"/>
        <w:gridCol w:w="40"/>
        <w:gridCol w:w="1142"/>
        <w:gridCol w:w="40"/>
        <w:gridCol w:w="3436"/>
      </w:tblGrid>
      <w:tr w:rsidR="0096341C" w:rsidRPr="0096341C" w14:paraId="5EC21D8E" w14:textId="77777777" w:rsidTr="001022BD">
        <w:tc>
          <w:tcPr>
            <w:tcW w:w="1265" w:type="dxa"/>
            <w:tcBorders>
              <w:top w:val="single" w:sz="4" w:space="0" w:color="auto"/>
              <w:left w:val="single" w:sz="4" w:space="0" w:color="auto"/>
              <w:bottom w:val="single" w:sz="4" w:space="0" w:color="auto"/>
              <w:right w:val="single" w:sz="4" w:space="0" w:color="auto"/>
            </w:tcBorders>
            <w:hideMark/>
          </w:tcPr>
          <w:p w14:paraId="27F6471F" w14:textId="77777777" w:rsidR="0096341C" w:rsidRPr="0096341C" w:rsidRDefault="0096341C" w:rsidP="001022BD">
            <w:pPr>
              <w:pStyle w:val="LndNormale1"/>
              <w:jc w:val="center"/>
              <w:rPr>
                <w:color w:val="002060"/>
              </w:rPr>
            </w:pPr>
            <w:r w:rsidRPr="0096341C">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2E1327B6" w14:textId="77777777" w:rsidR="0096341C" w:rsidRPr="0096341C" w:rsidRDefault="0096341C" w:rsidP="001022BD">
            <w:pPr>
              <w:pStyle w:val="LndNormale1"/>
              <w:jc w:val="center"/>
              <w:rPr>
                <w:color w:val="002060"/>
              </w:rPr>
            </w:pPr>
            <w:r w:rsidRPr="0096341C">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2FE7347B" w14:textId="77777777" w:rsidR="0096341C" w:rsidRPr="0096341C" w:rsidRDefault="0096341C" w:rsidP="001022BD">
            <w:pPr>
              <w:pStyle w:val="LndNormale1"/>
              <w:jc w:val="center"/>
              <w:rPr>
                <w:color w:val="002060"/>
              </w:rPr>
            </w:pPr>
            <w:r w:rsidRPr="0096341C">
              <w:rPr>
                <w:color w:val="002060"/>
              </w:rPr>
              <w:t>Nascita</w:t>
            </w:r>
          </w:p>
        </w:tc>
        <w:tc>
          <w:tcPr>
            <w:tcW w:w="1182" w:type="dxa"/>
            <w:gridSpan w:val="2"/>
            <w:tcBorders>
              <w:top w:val="single" w:sz="4" w:space="0" w:color="auto"/>
              <w:left w:val="single" w:sz="4" w:space="0" w:color="auto"/>
              <w:bottom w:val="single" w:sz="4" w:space="0" w:color="auto"/>
              <w:right w:val="single" w:sz="4" w:space="0" w:color="auto"/>
            </w:tcBorders>
            <w:hideMark/>
          </w:tcPr>
          <w:p w14:paraId="53D51179" w14:textId="77777777" w:rsidR="0096341C" w:rsidRPr="0096341C" w:rsidRDefault="0096341C" w:rsidP="001022BD">
            <w:pPr>
              <w:pStyle w:val="LndNormale1"/>
              <w:jc w:val="center"/>
              <w:rPr>
                <w:color w:val="002060"/>
              </w:rPr>
            </w:pPr>
            <w:r w:rsidRPr="0096341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00C310A" w14:textId="77777777" w:rsidR="0096341C" w:rsidRPr="0096341C" w:rsidRDefault="0096341C" w:rsidP="001022BD">
            <w:pPr>
              <w:pStyle w:val="LndNormale1"/>
              <w:jc w:val="center"/>
              <w:rPr>
                <w:color w:val="002060"/>
              </w:rPr>
            </w:pPr>
            <w:r w:rsidRPr="0096341C">
              <w:rPr>
                <w:color w:val="002060"/>
              </w:rPr>
              <w:t>Società</w:t>
            </w:r>
          </w:p>
        </w:tc>
      </w:tr>
      <w:tr w:rsidR="0096341C" w:rsidRPr="0096341C" w14:paraId="5E42C7AE" w14:textId="77777777" w:rsidTr="001022BD">
        <w:tc>
          <w:tcPr>
            <w:tcW w:w="1265" w:type="dxa"/>
            <w:tcBorders>
              <w:top w:val="single" w:sz="4" w:space="0" w:color="auto"/>
              <w:left w:val="single" w:sz="4" w:space="0" w:color="auto"/>
              <w:bottom w:val="single" w:sz="4" w:space="0" w:color="auto"/>
              <w:right w:val="single" w:sz="4" w:space="0" w:color="auto"/>
            </w:tcBorders>
          </w:tcPr>
          <w:p w14:paraId="57F4B104" w14:textId="77777777" w:rsidR="0096341C" w:rsidRPr="0096341C" w:rsidRDefault="0096341C" w:rsidP="001022BD">
            <w:pPr>
              <w:pStyle w:val="LndNormale1"/>
              <w:jc w:val="left"/>
              <w:textAlignment w:val="baseline"/>
              <w:rPr>
                <w:color w:val="002060"/>
                <w:sz w:val="20"/>
              </w:rPr>
            </w:pPr>
            <w:r w:rsidRPr="0096341C">
              <w:rPr>
                <w:color w:val="002060"/>
                <w:sz w:val="20"/>
              </w:rPr>
              <w:t>1096369</w:t>
            </w:r>
          </w:p>
        </w:tc>
        <w:tc>
          <w:tcPr>
            <w:tcW w:w="2717" w:type="dxa"/>
            <w:tcBorders>
              <w:top w:val="single" w:sz="4" w:space="0" w:color="auto"/>
              <w:left w:val="single" w:sz="4" w:space="0" w:color="auto"/>
              <w:bottom w:val="single" w:sz="4" w:space="0" w:color="auto"/>
              <w:right w:val="single" w:sz="4" w:space="0" w:color="auto"/>
            </w:tcBorders>
          </w:tcPr>
          <w:p w14:paraId="6137DDE3" w14:textId="77777777" w:rsidR="0096341C" w:rsidRPr="0096341C" w:rsidRDefault="0096341C" w:rsidP="001022BD">
            <w:pPr>
              <w:pStyle w:val="LndNormale1"/>
              <w:jc w:val="left"/>
              <w:textAlignment w:val="baseline"/>
              <w:rPr>
                <w:color w:val="002060"/>
                <w:sz w:val="20"/>
              </w:rPr>
            </w:pPr>
            <w:r w:rsidRPr="0096341C">
              <w:rPr>
                <w:color w:val="002060"/>
                <w:sz w:val="20"/>
              </w:rPr>
              <w:t>LUQUE PAULO RENZO</w:t>
            </w:r>
          </w:p>
        </w:tc>
        <w:tc>
          <w:tcPr>
            <w:tcW w:w="1272" w:type="dxa"/>
            <w:gridSpan w:val="2"/>
            <w:tcBorders>
              <w:top w:val="single" w:sz="4" w:space="0" w:color="auto"/>
              <w:left w:val="single" w:sz="4" w:space="0" w:color="auto"/>
              <w:bottom w:val="single" w:sz="4" w:space="0" w:color="auto"/>
              <w:right w:val="single" w:sz="4" w:space="0" w:color="auto"/>
            </w:tcBorders>
          </w:tcPr>
          <w:p w14:paraId="37483BD6" w14:textId="77777777" w:rsidR="0096341C" w:rsidRPr="0096341C" w:rsidRDefault="0096341C" w:rsidP="001022BD">
            <w:pPr>
              <w:pStyle w:val="LndNormale1"/>
              <w:jc w:val="center"/>
              <w:textAlignment w:val="baseline"/>
              <w:rPr>
                <w:color w:val="002060"/>
                <w:sz w:val="20"/>
              </w:rPr>
            </w:pPr>
            <w:r w:rsidRPr="0096341C">
              <w:rPr>
                <w:color w:val="002060"/>
                <w:sz w:val="20"/>
              </w:rPr>
              <w:t>30.01.2000</w:t>
            </w:r>
          </w:p>
        </w:tc>
        <w:tc>
          <w:tcPr>
            <w:tcW w:w="1182" w:type="dxa"/>
            <w:gridSpan w:val="2"/>
            <w:tcBorders>
              <w:top w:val="single" w:sz="4" w:space="0" w:color="auto"/>
              <w:left w:val="single" w:sz="4" w:space="0" w:color="auto"/>
              <w:bottom w:val="single" w:sz="4" w:space="0" w:color="auto"/>
              <w:right w:val="single" w:sz="4" w:space="0" w:color="auto"/>
            </w:tcBorders>
          </w:tcPr>
          <w:p w14:paraId="692C4992" w14:textId="77777777" w:rsidR="0096341C" w:rsidRPr="0096341C" w:rsidRDefault="0096341C" w:rsidP="001022BD">
            <w:pPr>
              <w:pStyle w:val="LndNormale1"/>
              <w:textAlignment w:val="baseline"/>
              <w:rPr>
                <w:color w:val="002060"/>
                <w:sz w:val="20"/>
              </w:rPr>
            </w:pPr>
            <w:r w:rsidRPr="0096341C">
              <w:rPr>
                <w:color w:val="002060"/>
                <w:sz w:val="20"/>
              </w:rPr>
              <w:t>937750</w:t>
            </w:r>
          </w:p>
        </w:tc>
        <w:tc>
          <w:tcPr>
            <w:tcW w:w="3476" w:type="dxa"/>
            <w:gridSpan w:val="2"/>
            <w:tcBorders>
              <w:top w:val="single" w:sz="4" w:space="0" w:color="auto"/>
              <w:left w:val="single" w:sz="4" w:space="0" w:color="auto"/>
              <w:bottom w:val="single" w:sz="4" w:space="0" w:color="auto"/>
              <w:right w:val="single" w:sz="4" w:space="0" w:color="auto"/>
            </w:tcBorders>
          </w:tcPr>
          <w:p w14:paraId="630F5528" w14:textId="77777777" w:rsidR="0096341C" w:rsidRPr="0096341C" w:rsidRDefault="0096341C" w:rsidP="001022BD">
            <w:pPr>
              <w:pStyle w:val="LndNormale1"/>
              <w:jc w:val="left"/>
              <w:textAlignment w:val="baseline"/>
              <w:rPr>
                <w:color w:val="002060"/>
                <w:sz w:val="20"/>
              </w:rPr>
            </w:pPr>
            <w:r w:rsidRPr="0096341C">
              <w:rPr>
                <w:color w:val="002060"/>
                <w:sz w:val="20"/>
              </w:rPr>
              <w:t>VIGOR CASTELFIDARDO-O ASD</w:t>
            </w:r>
          </w:p>
        </w:tc>
      </w:tr>
    </w:tbl>
    <w:p w14:paraId="42F34A7C" w14:textId="77777777" w:rsidR="0096341C" w:rsidRPr="0096341C" w:rsidRDefault="0096341C" w:rsidP="0096341C">
      <w:pPr>
        <w:rPr>
          <w:rFonts w:ascii="Arial" w:hAnsi="Arial" w:cs="Arial"/>
          <w:color w:val="002060"/>
          <w:sz w:val="22"/>
          <w:szCs w:val="22"/>
        </w:rPr>
      </w:pPr>
    </w:p>
    <w:p w14:paraId="0A7D3C95" w14:textId="77777777" w:rsidR="0096341C" w:rsidRPr="0096341C" w:rsidRDefault="0096341C" w:rsidP="0096341C">
      <w:pPr>
        <w:pStyle w:val="LndNormale1"/>
        <w:rPr>
          <w:b/>
          <w:color w:val="002060"/>
        </w:rPr>
      </w:pPr>
      <w:r w:rsidRPr="0096341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6341C">
        <w:rPr>
          <w:b/>
          <w:color w:val="002060"/>
        </w:rPr>
        <w:t>04.04.2025:</w:t>
      </w:r>
    </w:p>
    <w:tbl>
      <w:tblPr>
        <w:tblW w:w="0" w:type="auto"/>
        <w:tblLook w:val="04A0" w:firstRow="1" w:lastRow="0" w:firstColumn="1" w:lastColumn="0" w:noHBand="0" w:noVBand="1"/>
      </w:tblPr>
      <w:tblGrid>
        <w:gridCol w:w="1265"/>
        <w:gridCol w:w="2717"/>
        <w:gridCol w:w="39"/>
        <w:gridCol w:w="1233"/>
        <w:gridCol w:w="40"/>
        <w:gridCol w:w="1142"/>
        <w:gridCol w:w="40"/>
        <w:gridCol w:w="3436"/>
      </w:tblGrid>
      <w:tr w:rsidR="0096341C" w:rsidRPr="0096341C" w14:paraId="41F702FD" w14:textId="77777777" w:rsidTr="001022BD">
        <w:tc>
          <w:tcPr>
            <w:tcW w:w="1265" w:type="dxa"/>
            <w:tcBorders>
              <w:top w:val="single" w:sz="4" w:space="0" w:color="auto"/>
              <w:left w:val="single" w:sz="4" w:space="0" w:color="auto"/>
              <w:bottom w:val="single" w:sz="4" w:space="0" w:color="auto"/>
              <w:right w:val="single" w:sz="4" w:space="0" w:color="auto"/>
            </w:tcBorders>
            <w:hideMark/>
          </w:tcPr>
          <w:p w14:paraId="0189E930" w14:textId="77777777" w:rsidR="0096341C" w:rsidRPr="0096341C" w:rsidRDefault="0096341C" w:rsidP="001022BD">
            <w:pPr>
              <w:pStyle w:val="LndNormale1"/>
              <w:jc w:val="center"/>
              <w:rPr>
                <w:color w:val="002060"/>
              </w:rPr>
            </w:pPr>
            <w:r w:rsidRPr="0096341C">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22C38DBD" w14:textId="77777777" w:rsidR="0096341C" w:rsidRPr="0096341C" w:rsidRDefault="0096341C" w:rsidP="001022BD">
            <w:pPr>
              <w:pStyle w:val="LndNormale1"/>
              <w:jc w:val="center"/>
              <w:rPr>
                <w:color w:val="002060"/>
              </w:rPr>
            </w:pPr>
            <w:r w:rsidRPr="0096341C">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3214116" w14:textId="77777777" w:rsidR="0096341C" w:rsidRPr="0096341C" w:rsidRDefault="0096341C" w:rsidP="001022BD">
            <w:pPr>
              <w:pStyle w:val="LndNormale1"/>
              <w:jc w:val="center"/>
              <w:rPr>
                <w:color w:val="002060"/>
              </w:rPr>
            </w:pPr>
            <w:r w:rsidRPr="0096341C">
              <w:rPr>
                <w:color w:val="002060"/>
              </w:rPr>
              <w:t>Nascita</w:t>
            </w:r>
          </w:p>
        </w:tc>
        <w:tc>
          <w:tcPr>
            <w:tcW w:w="1182" w:type="dxa"/>
            <w:gridSpan w:val="2"/>
            <w:tcBorders>
              <w:top w:val="single" w:sz="4" w:space="0" w:color="auto"/>
              <w:left w:val="single" w:sz="4" w:space="0" w:color="auto"/>
              <w:bottom w:val="single" w:sz="4" w:space="0" w:color="auto"/>
              <w:right w:val="single" w:sz="4" w:space="0" w:color="auto"/>
            </w:tcBorders>
            <w:hideMark/>
          </w:tcPr>
          <w:p w14:paraId="6DCABB86" w14:textId="77777777" w:rsidR="0096341C" w:rsidRPr="0096341C" w:rsidRDefault="0096341C" w:rsidP="001022BD">
            <w:pPr>
              <w:pStyle w:val="LndNormale1"/>
              <w:jc w:val="center"/>
              <w:rPr>
                <w:color w:val="002060"/>
              </w:rPr>
            </w:pPr>
            <w:r w:rsidRPr="0096341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588F3A0" w14:textId="77777777" w:rsidR="0096341C" w:rsidRPr="0096341C" w:rsidRDefault="0096341C" w:rsidP="001022BD">
            <w:pPr>
              <w:pStyle w:val="LndNormale1"/>
              <w:jc w:val="center"/>
              <w:rPr>
                <w:color w:val="002060"/>
              </w:rPr>
            </w:pPr>
            <w:r w:rsidRPr="0096341C">
              <w:rPr>
                <w:color w:val="002060"/>
              </w:rPr>
              <w:t>Società</w:t>
            </w:r>
          </w:p>
        </w:tc>
      </w:tr>
      <w:tr w:rsidR="0096341C" w:rsidRPr="0096341C" w14:paraId="5F4028F0" w14:textId="77777777" w:rsidTr="001022BD">
        <w:tc>
          <w:tcPr>
            <w:tcW w:w="1265" w:type="dxa"/>
            <w:tcBorders>
              <w:top w:val="single" w:sz="4" w:space="0" w:color="auto"/>
              <w:left w:val="single" w:sz="4" w:space="0" w:color="auto"/>
              <w:bottom w:val="single" w:sz="4" w:space="0" w:color="auto"/>
              <w:right w:val="single" w:sz="4" w:space="0" w:color="auto"/>
            </w:tcBorders>
          </w:tcPr>
          <w:p w14:paraId="3C3A70CA" w14:textId="77777777" w:rsidR="0096341C" w:rsidRPr="0096341C" w:rsidRDefault="0096341C" w:rsidP="001022BD">
            <w:pPr>
              <w:pStyle w:val="LndNormale1"/>
              <w:jc w:val="left"/>
              <w:textAlignment w:val="baseline"/>
              <w:rPr>
                <w:color w:val="002060"/>
                <w:sz w:val="20"/>
              </w:rPr>
            </w:pPr>
            <w:r w:rsidRPr="0096341C">
              <w:rPr>
                <w:color w:val="002060"/>
                <w:sz w:val="20"/>
              </w:rPr>
              <w:t>3399800</w:t>
            </w:r>
          </w:p>
        </w:tc>
        <w:tc>
          <w:tcPr>
            <w:tcW w:w="2717" w:type="dxa"/>
            <w:tcBorders>
              <w:top w:val="single" w:sz="4" w:space="0" w:color="auto"/>
              <w:left w:val="single" w:sz="4" w:space="0" w:color="auto"/>
              <w:bottom w:val="single" w:sz="4" w:space="0" w:color="auto"/>
              <w:right w:val="single" w:sz="4" w:space="0" w:color="auto"/>
            </w:tcBorders>
          </w:tcPr>
          <w:p w14:paraId="2905B6CC" w14:textId="77777777" w:rsidR="0096341C" w:rsidRPr="0096341C" w:rsidRDefault="0096341C" w:rsidP="001022BD">
            <w:pPr>
              <w:pStyle w:val="LndNormale1"/>
              <w:jc w:val="left"/>
              <w:textAlignment w:val="baseline"/>
              <w:rPr>
                <w:color w:val="002060"/>
                <w:sz w:val="20"/>
              </w:rPr>
            </w:pPr>
            <w:r w:rsidRPr="0096341C">
              <w:rPr>
                <w:color w:val="002060"/>
                <w:sz w:val="20"/>
              </w:rPr>
              <w:t>CASSETTA ELVINO</w:t>
            </w:r>
          </w:p>
        </w:tc>
        <w:tc>
          <w:tcPr>
            <w:tcW w:w="1272" w:type="dxa"/>
            <w:gridSpan w:val="2"/>
            <w:tcBorders>
              <w:top w:val="single" w:sz="4" w:space="0" w:color="auto"/>
              <w:left w:val="single" w:sz="4" w:space="0" w:color="auto"/>
              <w:bottom w:val="single" w:sz="4" w:space="0" w:color="auto"/>
              <w:right w:val="single" w:sz="4" w:space="0" w:color="auto"/>
            </w:tcBorders>
          </w:tcPr>
          <w:p w14:paraId="5B42798A" w14:textId="77777777" w:rsidR="0096341C" w:rsidRPr="0096341C" w:rsidRDefault="0096341C" w:rsidP="001022BD">
            <w:pPr>
              <w:pStyle w:val="LndNormale1"/>
              <w:jc w:val="center"/>
              <w:textAlignment w:val="baseline"/>
              <w:rPr>
                <w:color w:val="002060"/>
                <w:sz w:val="20"/>
              </w:rPr>
            </w:pPr>
            <w:r w:rsidRPr="0096341C">
              <w:rPr>
                <w:color w:val="002060"/>
                <w:sz w:val="20"/>
              </w:rPr>
              <w:t>04.10.1983</w:t>
            </w:r>
          </w:p>
        </w:tc>
        <w:tc>
          <w:tcPr>
            <w:tcW w:w="1182" w:type="dxa"/>
            <w:gridSpan w:val="2"/>
            <w:tcBorders>
              <w:top w:val="single" w:sz="4" w:space="0" w:color="auto"/>
              <w:left w:val="single" w:sz="4" w:space="0" w:color="auto"/>
              <w:bottom w:val="single" w:sz="4" w:space="0" w:color="auto"/>
              <w:right w:val="single" w:sz="4" w:space="0" w:color="auto"/>
            </w:tcBorders>
          </w:tcPr>
          <w:p w14:paraId="203D7D46" w14:textId="77777777" w:rsidR="0096341C" w:rsidRPr="0096341C" w:rsidRDefault="0096341C" w:rsidP="001022BD">
            <w:pPr>
              <w:pStyle w:val="LndNormale1"/>
              <w:textAlignment w:val="baseline"/>
              <w:rPr>
                <w:color w:val="002060"/>
                <w:sz w:val="20"/>
              </w:rPr>
            </w:pPr>
            <w:r w:rsidRPr="0096341C">
              <w:rPr>
                <w:color w:val="002060"/>
                <w:sz w:val="20"/>
              </w:rPr>
              <w:t>952822</w:t>
            </w:r>
          </w:p>
        </w:tc>
        <w:tc>
          <w:tcPr>
            <w:tcW w:w="3476" w:type="dxa"/>
            <w:gridSpan w:val="2"/>
            <w:tcBorders>
              <w:top w:val="single" w:sz="4" w:space="0" w:color="auto"/>
              <w:left w:val="single" w:sz="4" w:space="0" w:color="auto"/>
              <w:bottom w:val="single" w:sz="4" w:space="0" w:color="auto"/>
              <w:right w:val="single" w:sz="4" w:space="0" w:color="auto"/>
            </w:tcBorders>
          </w:tcPr>
          <w:p w14:paraId="71FBAD9C" w14:textId="77777777" w:rsidR="0096341C" w:rsidRPr="0096341C" w:rsidRDefault="0096341C" w:rsidP="001022BD">
            <w:pPr>
              <w:pStyle w:val="LndNormale1"/>
              <w:jc w:val="left"/>
              <w:textAlignment w:val="baseline"/>
              <w:rPr>
                <w:color w:val="002060"/>
                <w:sz w:val="20"/>
                <w:lang w:val="en-US"/>
              </w:rPr>
            </w:pPr>
            <w:r w:rsidRPr="0096341C">
              <w:rPr>
                <w:color w:val="002060"/>
                <w:sz w:val="20"/>
                <w:lang w:val="en-US"/>
              </w:rPr>
              <w:t>A.S.D. REAL ELPIDIENSE CALCI</w:t>
            </w:r>
          </w:p>
        </w:tc>
      </w:tr>
    </w:tbl>
    <w:p w14:paraId="6953F238" w14:textId="77777777" w:rsidR="0096341C" w:rsidRPr="0096341C" w:rsidRDefault="0096341C" w:rsidP="008C07EC">
      <w:pPr>
        <w:pStyle w:val="LndNormale1"/>
        <w:rPr>
          <w:color w:val="002060"/>
          <w:lang w:val="en-US"/>
        </w:rPr>
      </w:pPr>
    </w:p>
    <w:p w14:paraId="24F2BA8B" w14:textId="77777777" w:rsidR="00E30528" w:rsidRPr="0096341C" w:rsidRDefault="00E30528" w:rsidP="008C07EC">
      <w:pPr>
        <w:pStyle w:val="LndNormale1"/>
        <w:rPr>
          <w:color w:val="002060"/>
          <w:lang w:val="es-ES"/>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bookmarkEnd w:id="6"/>
      <w:bookmarkEnd w:id="7"/>
      <w:bookmarkEnd w:id="8"/>
      <w:r w:rsidRPr="00DE1EF7">
        <w:rPr>
          <w:color w:val="FFFFFF" w:themeColor="background1"/>
        </w:rPr>
        <w:t>NOTIZIE SU ATTIVITA’ AGONISTICA</w:t>
      </w:r>
      <w:bookmarkEnd w:id="9"/>
      <w:bookmarkEnd w:id="10"/>
      <w:bookmarkEnd w:id="11"/>
      <w:bookmarkEnd w:id="12"/>
      <w:bookmarkEnd w:id="13"/>
    </w:p>
    <w:p w14:paraId="43C4AC8D" w14:textId="77777777" w:rsidR="007A018C" w:rsidRPr="00B21CAC" w:rsidRDefault="007A018C" w:rsidP="00D75A04">
      <w:pPr>
        <w:pStyle w:val="breakline"/>
        <w:rPr>
          <w:rFonts w:ascii="Arial" w:hAnsi="Arial" w:cs="Arial"/>
          <w:color w:val="002060"/>
          <w:sz w:val="4"/>
          <w:szCs w:val="4"/>
        </w:rPr>
      </w:pPr>
    </w:p>
    <w:p w14:paraId="0B482E25" w14:textId="77777777" w:rsidR="005377B7" w:rsidRPr="00255A45" w:rsidRDefault="005377B7" w:rsidP="005377B7">
      <w:pPr>
        <w:pStyle w:val="breakline"/>
        <w:rPr>
          <w:color w:val="002060"/>
        </w:rPr>
      </w:pPr>
    </w:p>
    <w:p w14:paraId="6B1EE66B" w14:textId="77777777" w:rsidR="005377B7" w:rsidRPr="00255A45" w:rsidRDefault="005377B7" w:rsidP="005377B7">
      <w:pPr>
        <w:pStyle w:val="titolocampionato0"/>
        <w:shd w:val="clear" w:color="auto" w:fill="CCCCCC"/>
        <w:spacing w:before="80" w:after="40"/>
        <w:rPr>
          <w:color w:val="002060"/>
        </w:rPr>
      </w:pPr>
      <w:r w:rsidRPr="00255A45">
        <w:rPr>
          <w:color w:val="002060"/>
        </w:rPr>
        <w:t>CALCIO A CINQUE SERIE C1</w:t>
      </w:r>
    </w:p>
    <w:p w14:paraId="1B7A7612" w14:textId="77777777" w:rsidR="005377B7" w:rsidRPr="00255A45" w:rsidRDefault="005377B7" w:rsidP="005377B7">
      <w:pPr>
        <w:pStyle w:val="titoloprinc0"/>
        <w:rPr>
          <w:color w:val="002060"/>
        </w:rPr>
      </w:pPr>
      <w:r w:rsidRPr="00255A45">
        <w:rPr>
          <w:color w:val="002060"/>
        </w:rPr>
        <w:t>GIUDICE SPORTIVO</w:t>
      </w:r>
    </w:p>
    <w:p w14:paraId="44104EA8" w14:textId="77777777" w:rsidR="005377B7" w:rsidRPr="00255A45" w:rsidRDefault="005377B7" w:rsidP="005377B7">
      <w:pPr>
        <w:pStyle w:val="diffida"/>
        <w:rPr>
          <w:color w:val="002060"/>
        </w:rPr>
      </w:pPr>
      <w:r w:rsidRPr="00255A45">
        <w:rPr>
          <w:color w:val="002060"/>
        </w:rPr>
        <w:t>Il Giudice Sportivo Avv. Agnese Lazzaretti, con l'assistenza del Segretario Angelo Castellana, nella seduta del 04/04/2025, ha adottato le decisioni che di seguito integralmente si riportano:</w:t>
      </w:r>
    </w:p>
    <w:p w14:paraId="40A64CC3" w14:textId="77777777" w:rsidR="005377B7" w:rsidRPr="00255A45" w:rsidRDefault="005377B7" w:rsidP="005377B7">
      <w:pPr>
        <w:pStyle w:val="titolo10"/>
        <w:rPr>
          <w:color w:val="002060"/>
        </w:rPr>
      </w:pPr>
      <w:r w:rsidRPr="00255A45">
        <w:rPr>
          <w:color w:val="002060"/>
        </w:rPr>
        <w:t xml:space="preserve">GARE DEL 24/ 1/2025 </w:t>
      </w:r>
    </w:p>
    <w:p w14:paraId="46DBA47D" w14:textId="77777777" w:rsidR="005377B7" w:rsidRPr="00255A45" w:rsidRDefault="005377B7" w:rsidP="005377B7">
      <w:pPr>
        <w:pStyle w:val="titolo60"/>
        <w:rPr>
          <w:color w:val="002060"/>
        </w:rPr>
      </w:pPr>
      <w:r w:rsidRPr="00255A45">
        <w:rPr>
          <w:color w:val="002060"/>
        </w:rPr>
        <w:t xml:space="preserve">DECISIONI DEL GIUDICE SPORTIVO </w:t>
      </w:r>
    </w:p>
    <w:p w14:paraId="40CE2EB7" w14:textId="77777777" w:rsidR="005377B7" w:rsidRDefault="005377B7" w:rsidP="005377B7">
      <w:pPr>
        <w:pStyle w:val="diffida"/>
        <w:spacing w:before="80" w:beforeAutospacing="0" w:after="40" w:afterAutospacing="0"/>
        <w:jc w:val="left"/>
        <w:rPr>
          <w:color w:val="002060"/>
        </w:rPr>
      </w:pPr>
      <w:r w:rsidRPr="00255A45">
        <w:rPr>
          <w:color w:val="002060"/>
        </w:rPr>
        <w:t xml:space="preserve">gara del 24/ 1/2025 U.S. FORTUNA FANO - CERRETO D ESI C5 A.S.D. </w:t>
      </w:r>
      <w:r w:rsidRPr="00255A45">
        <w:rPr>
          <w:color w:val="002060"/>
        </w:rPr>
        <w:br/>
        <w:t>Il Giudice Sportivo, rilevato che</w:t>
      </w:r>
    </w:p>
    <w:p w14:paraId="38C449D0" w14:textId="40E303AA" w:rsidR="005377B7" w:rsidRDefault="005377B7" w:rsidP="005377B7">
      <w:pPr>
        <w:pStyle w:val="diffida"/>
        <w:spacing w:before="80" w:beforeAutospacing="0" w:after="40" w:afterAutospacing="0"/>
        <w:jc w:val="left"/>
        <w:rPr>
          <w:color w:val="002060"/>
        </w:rPr>
      </w:pPr>
      <w:r w:rsidRPr="00255A45">
        <w:rPr>
          <w:color w:val="002060"/>
        </w:rPr>
        <w:t>- con la decisione pubblicata nel CU n. 74 del 29.01.2025 relativamente alla gara del 24/ 1/2025 U.S. FORTUNA FANO - CERRETO D ESI C5 A.S.D. codesto Giudice aveva disposto &lt;</w:t>
      </w:r>
      <w:r w:rsidRPr="005377B7">
        <w:rPr>
          <w:color w:val="002060"/>
        </w:rPr>
        <w:t>la TRASMISSIONE  DEGLI ATTI ALLA  PROCURA FEDERALE: perché proceda alle indagini ritenute opportune per identificare, se possibile, i soggetti  che hanno  impedito l’uscita dal terreno di gioco  al secondo arbitro e ai giocatori del Cerreto d’Esi, nonché il tifoso responsabile del lancio dell’oggetto metallico che ha ferito il sig. Cafiero Fabio  al fine di irrogare le opportune sanzioni</w:t>
      </w:r>
      <w:r w:rsidRPr="00255A45">
        <w:rPr>
          <w:color w:val="002060"/>
        </w:rPr>
        <w:t xml:space="preserve">&gt;; </w:t>
      </w:r>
    </w:p>
    <w:p w14:paraId="4236348D" w14:textId="654F8524" w:rsidR="005377B7" w:rsidRDefault="005377B7" w:rsidP="005377B7">
      <w:pPr>
        <w:pStyle w:val="diffida"/>
        <w:spacing w:before="80" w:beforeAutospacing="0" w:after="40" w:afterAutospacing="0"/>
        <w:jc w:val="left"/>
        <w:rPr>
          <w:color w:val="002060"/>
        </w:rPr>
      </w:pPr>
      <w:r>
        <w:rPr>
          <w:color w:val="002060"/>
        </w:rPr>
        <w:t xml:space="preserve">- </w:t>
      </w:r>
      <w:r w:rsidRPr="00255A45">
        <w:rPr>
          <w:color w:val="002060"/>
        </w:rPr>
        <w:t>le indagini effettuate dalla Procura hanno concluso nel senso di ritenere responsabili dell</w:t>
      </w:r>
      <w:r>
        <w:rPr>
          <w:color w:val="002060"/>
        </w:rPr>
        <w:t>’</w:t>
      </w:r>
      <w:r w:rsidRPr="00255A45">
        <w:rPr>
          <w:color w:val="002060"/>
        </w:rPr>
        <w:t>impedimento all</w:t>
      </w:r>
      <w:r>
        <w:rPr>
          <w:color w:val="002060"/>
        </w:rPr>
        <w:t>’</w:t>
      </w:r>
      <w:r w:rsidRPr="00255A45">
        <w:rPr>
          <w:color w:val="002060"/>
        </w:rPr>
        <w:t>uscita del secondo arbitro e della squadra del Cerreto d</w:t>
      </w:r>
      <w:r>
        <w:rPr>
          <w:color w:val="002060"/>
        </w:rPr>
        <w:t>’</w:t>
      </w:r>
      <w:r w:rsidRPr="00255A45">
        <w:rPr>
          <w:color w:val="002060"/>
        </w:rPr>
        <w:t>Esi nonch</w:t>
      </w:r>
      <w:r>
        <w:rPr>
          <w:color w:val="002060"/>
        </w:rPr>
        <w:t>é</w:t>
      </w:r>
      <w:r w:rsidRPr="00255A45">
        <w:rPr>
          <w:color w:val="002060"/>
        </w:rPr>
        <w:t xml:space="preserve"> del lancio dell</w:t>
      </w:r>
      <w:r>
        <w:rPr>
          <w:color w:val="002060"/>
        </w:rPr>
        <w:t>’</w:t>
      </w:r>
      <w:r w:rsidRPr="00255A45">
        <w:rPr>
          <w:color w:val="002060"/>
        </w:rPr>
        <w:t>oggetto metallico che ha attinto i giocator</w:t>
      </w:r>
      <w:r>
        <w:rPr>
          <w:color w:val="002060"/>
        </w:rPr>
        <w:t>i</w:t>
      </w:r>
      <w:r w:rsidRPr="00255A45">
        <w:rPr>
          <w:color w:val="002060"/>
        </w:rPr>
        <w:t xml:space="preserve"> del Fortuna Fano gli stessi tifosi della squadra di casa </w:t>
      </w:r>
    </w:p>
    <w:p w14:paraId="512B9CFF" w14:textId="36B3AAE4" w:rsidR="005377B7" w:rsidRDefault="005377B7" w:rsidP="005377B7">
      <w:pPr>
        <w:pStyle w:val="diffida"/>
        <w:spacing w:before="80" w:beforeAutospacing="0" w:after="40" w:afterAutospacing="0"/>
        <w:jc w:val="center"/>
        <w:rPr>
          <w:color w:val="002060"/>
        </w:rPr>
      </w:pPr>
      <w:r w:rsidRPr="00255A45">
        <w:rPr>
          <w:color w:val="002060"/>
        </w:rPr>
        <w:t>decide</w:t>
      </w:r>
    </w:p>
    <w:p w14:paraId="73422C78" w14:textId="710AE71E" w:rsidR="005377B7" w:rsidRPr="00255A45" w:rsidRDefault="005377B7" w:rsidP="005377B7">
      <w:pPr>
        <w:pStyle w:val="diffida"/>
        <w:spacing w:before="80" w:beforeAutospacing="0" w:after="40" w:afterAutospacing="0"/>
        <w:jc w:val="left"/>
        <w:rPr>
          <w:color w:val="002060"/>
        </w:rPr>
      </w:pPr>
      <w:r>
        <w:rPr>
          <w:color w:val="002060"/>
        </w:rPr>
        <w:t xml:space="preserve">- </w:t>
      </w:r>
      <w:r w:rsidRPr="00255A45">
        <w:rPr>
          <w:color w:val="002060"/>
        </w:rPr>
        <w:t xml:space="preserve">di sanzionare la società </w:t>
      </w:r>
      <w:r>
        <w:rPr>
          <w:color w:val="002060"/>
        </w:rPr>
        <w:t xml:space="preserve">U.S. </w:t>
      </w:r>
      <w:r w:rsidRPr="00255A45">
        <w:rPr>
          <w:color w:val="002060"/>
        </w:rPr>
        <w:t>Fortuna Fano con l</w:t>
      </w:r>
      <w:r>
        <w:rPr>
          <w:color w:val="002060"/>
        </w:rPr>
        <w:t>’</w:t>
      </w:r>
      <w:r w:rsidRPr="00255A45">
        <w:rPr>
          <w:color w:val="002060"/>
        </w:rPr>
        <w:t>ammenda di euro 600,00, ex</w:t>
      </w:r>
      <w:r>
        <w:rPr>
          <w:color w:val="002060"/>
        </w:rPr>
        <w:t xml:space="preserve"> </w:t>
      </w:r>
      <w:r w:rsidRPr="00255A45">
        <w:rPr>
          <w:color w:val="002060"/>
        </w:rPr>
        <w:t>art. 26 co. 4 CGS per i fatti violenti commessi dai propri sostenitori</w:t>
      </w:r>
      <w:r>
        <w:rPr>
          <w:color w:val="002060"/>
        </w:rPr>
        <w:t xml:space="preserve"> </w:t>
      </w:r>
      <w:r w:rsidRPr="00255A45">
        <w:rPr>
          <w:color w:val="002060"/>
        </w:rPr>
        <w:t>all</w:t>
      </w:r>
      <w:r>
        <w:rPr>
          <w:color w:val="002060"/>
        </w:rPr>
        <w:t>’</w:t>
      </w:r>
      <w:r w:rsidRPr="00255A45">
        <w:rPr>
          <w:color w:val="002060"/>
        </w:rPr>
        <w:t>interno dell</w:t>
      </w:r>
      <w:r>
        <w:rPr>
          <w:color w:val="002060"/>
        </w:rPr>
        <w:t>’</w:t>
      </w:r>
      <w:r w:rsidRPr="00255A45">
        <w:rPr>
          <w:color w:val="002060"/>
        </w:rPr>
        <w:t xml:space="preserve">impianto sportivo. </w:t>
      </w:r>
    </w:p>
    <w:p w14:paraId="4CB0E85C" w14:textId="77777777" w:rsidR="005377B7" w:rsidRPr="00255A45" w:rsidRDefault="005377B7" w:rsidP="005377B7">
      <w:pPr>
        <w:pStyle w:val="titolo7a"/>
        <w:rPr>
          <w:color w:val="002060"/>
        </w:rPr>
      </w:pPr>
      <w:r w:rsidRPr="00255A45">
        <w:rPr>
          <w:color w:val="002060"/>
        </w:rPr>
        <w:t xml:space="preserve">PROVVEDIMENTI DISCIPLINARI </w:t>
      </w:r>
    </w:p>
    <w:p w14:paraId="39CEF97F" w14:textId="77777777" w:rsidR="005377B7" w:rsidRPr="00255A45" w:rsidRDefault="005377B7" w:rsidP="005377B7">
      <w:pPr>
        <w:pStyle w:val="titolo7b0"/>
        <w:rPr>
          <w:color w:val="002060"/>
        </w:rPr>
      </w:pPr>
      <w:r w:rsidRPr="00255A45">
        <w:rPr>
          <w:color w:val="002060"/>
        </w:rPr>
        <w:t xml:space="preserve">In base alle risultanze degli atti ufficiali sono state deliberate le seguenti sanzioni disciplinari. </w:t>
      </w:r>
    </w:p>
    <w:p w14:paraId="54466270" w14:textId="77777777" w:rsidR="005377B7" w:rsidRPr="00255A45" w:rsidRDefault="005377B7" w:rsidP="005377B7">
      <w:pPr>
        <w:pStyle w:val="titolo30"/>
        <w:rPr>
          <w:color w:val="002060"/>
        </w:rPr>
      </w:pPr>
      <w:r w:rsidRPr="00255A45">
        <w:rPr>
          <w:color w:val="002060"/>
        </w:rPr>
        <w:t xml:space="preserve">SOCIETA' </w:t>
      </w:r>
    </w:p>
    <w:p w14:paraId="2B3B52B5" w14:textId="77777777" w:rsidR="005377B7" w:rsidRPr="00255A45" w:rsidRDefault="005377B7" w:rsidP="005377B7">
      <w:pPr>
        <w:pStyle w:val="titolo20"/>
        <w:rPr>
          <w:color w:val="002060"/>
        </w:rPr>
      </w:pPr>
      <w:r w:rsidRPr="00255A45">
        <w:rPr>
          <w:color w:val="002060"/>
        </w:rPr>
        <w:t xml:space="preserve">AMMENDA </w:t>
      </w:r>
    </w:p>
    <w:p w14:paraId="1DE0B270" w14:textId="77777777" w:rsidR="005377B7" w:rsidRPr="00255A45" w:rsidRDefault="005377B7" w:rsidP="005377B7">
      <w:pPr>
        <w:pStyle w:val="diffida"/>
        <w:spacing w:before="80" w:beforeAutospacing="0" w:after="40" w:afterAutospacing="0"/>
        <w:jc w:val="left"/>
        <w:rPr>
          <w:color w:val="002060"/>
        </w:rPr>
      </w:pPr>
      <w:r w:rsidRPr="00255A45">
        <w:rPr>
          <w:color w:val="002060"/>
        </w:rPr>
        <w:t xml:space="preserve">Euro 600,00 U.S. FORTUNA FANO </w:t>
      </w:r>
      <w:r w:rsidRPr="00255A45">
        <w:rPr>
          <w:color w:val="002060"/>
        </w:rPr>
        <w:br/>
        <w:t xml:space="preserve">v. delibera. </w:t>
      </w:r>
    </w:p>
    <w:p w14:paraId="502A2D81" w14:textId="77777777" w:rsidR="005377B7" w:rsidRDefault="005377B7" w:rsidP="005377B7">
      <w:pPr>
        <w:pStyle w:val="breakline"/>
        <w:rPr>
          <w:color w:val="002060"/>
        </w:rPr>
      </w:pPr>
    </w:p>
    <w:p w14:paraId="7D209E41" w14:textId="77777777" w:rsidR="005377B7" w:rsidRPr="00775244" w:rsidRDefault="005377B7" w:rsidP="005377B7">
      <w:pPr>
        <w:jc w:val="center"/>
        <w:rPr>
          <w:rFonts w:ascii="Arial" w:hAnsi="Arial" w:cs="Arial"/>
          <w:noProof/>
          <w:color w:val="002060"/>
          <w:sz w:val="22"/>
          <w:szCs w:val="22"/>
        </w:rPr>
      </w:pPr>
      <w:r w:rsidRPr="00775244">
        <w:rPr>
          <w:rFonts w:ascii="Arial" w:hAnsi="Arial" w:cs="Arial"/>
          <w:noProof/>
          <w:color w:val="002060"/>
          <w:sz w:val="22"/>
          <w:szCs w:val="22"/>
        </w:rPr>
        <w:lastRenderedPageBreak/>
        <w:t>F.to IL SEGRETARIO                                   F.to IL GIUDICE SPORTIVO</w:t>
      </w:r>
    </w:p>
    <w:p w14:paraId="67640F22" w14:textId="77777777" w:rsidR="005377B7" w:rsidRPr="00255A45" w:rsidRDefault="005377B7" w:rsidP="005377B7">
      <w:pPr>
        <w:pStyle w:val="breakline"/>
        <w:rPr>
          <w:color w:val="002060"/>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4A57E5F" w14:textId="77777777" w:rsidR="005377B7" w:rsidRDefault="005377B7" w:rsidP="005377B7">
      <w:pPr>
        <w:pStyle w:val="breakline"/>
        <w:rPr>
          <w:color w:val="002060"/>
        </w:rPr>
      </w:pPr>
    </w:p>
    <w:p w14:paraId="2E385206" w14:textId="77777777" w:rsidR="005377B7" w:rsidRPr="00255A45" w:rsidRDefault="005377B7" w:rsidP="005377B7">
      <w:pPr>
        <w:pStyle w:val="breakline"/>
        <w:rPr>
          <w:color w:val="002060"/>
        </w:rPr>
      </w:pPr>
    </w:p>
    <w:p w14:paraId="5BEDAF05" w14:textId="77777777" w:rsidR="005377B7" w:rsidRPr="00255A45" w:rsidRDefault="005377B7" w:rsidP="005377B7">
      <w:pPr>
        <w:pStyle w:val="titolocampionato0"/>
        <w:shd w:val="clear" w:color="auto" w:fill="CCCCCC"/>
        <w:spacing w:before="80" w:after="40"/>
        <w:rPr>
          <w:color w:val="002060"/>
        </w:rPr>
      </w:pPr>
      <w:r w:rsidRPr="00255A45">
        <w:rPr>
          <w:color w:val="002060"/>
        </w:rPr>
        <w:t>UNDER 17 C5 REGIONALI MASCHILI</w:t>
      </w:r>
    </w:p>
    <w:p w14:paraId="4860289C" w14:textId="77777777" w:rsidR="005377B7" w:rsidRPr="00255A45" w:rsidRDefault="005377B7" w:rsidP="005377B7">
      <w:pPr>
        <w:pStyle w:val="titoloprinc0"/>
        <w:rPr>
          <w:color w:val="002060"/>
        </w:rPr>
      </w:pPr>
      <w:r w:rsidRPr="00255A45">
        <w:rPr>
          <w:color w:val="002060"/>
        </w:rPr>
        <w:t>VARIAZIONI AL PROGRAMMA GARE</w:t>
      </w:r>
    </w:p>
    <w:p w14:paraId="2C02C1B0" w14:textId="77777777" w:rsidR="005377B7" w:rsidRPr="00255A45" w:rsidRDefault="005377B7" w:rsidP="005377B7">
      <w:pPr>
        <w:pStyle w:val="breakline"/>
        <w:rPr>
          <w:color w:val="002060"/>
        </w:rPr>
      </w:pPr>
    </w:p>
    <w:p w14:paraId="00CD4EB0" w14:textId="77777777" w:rsidR="005377B7" w:rsidRPr="00255A45" w:rsidRDefault="005377B7" w:rsidP="005377B7">
      <w:pPr>
        <w:pStyle w:val="breakline"/>
        <w:rPr>
          <w:color w:val="002060"/>
        </w:rPr>
      </w:pPr>
    </w:p>
    <w:p w14:paraId="5F506FEE" w14:textId="77777777" w:rsidR="005377B7" w:rsidRPr="00255A45" w:rsidRDefault="005377B7" w:rsidP="005377B7">
      <w:pPr>
        <w:pStyle w:val="sottotitolocampionato10"/>
        <w:rPr>
          <w:color w:val="002060"/>
        </w:rPr>
      </w:pPr>
      <w:r w:rsidRPr="00255A45">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377B7" w:rsidRPr="00255A45" w14:paraId="2D53BB09" w14:textId="77777777" w:rsidTr="001022B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2EDEE" w14:textId="77777777" w:rsidR="005377B7" w:rsidRPr="00255A45" w:rsidRDefault="005377B7" w:rsidP="001022BD">
            <w:pPr>
              <w:pStyle w:val="headertabella0"/>
              <w:rPr>
                <w:color w:val="002060"/>
              </w:rPr>
            </w:pPr>
            <w:r w:rsidRPr="00255A4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E9B0D" w14:textId="77777777" w:rsidR="005377B7" w:rsidRPr="00255A45" w:rsidRDefault="005377B7" w:rsidP="001022BD">
            <w:pPr>
              <w:pStyle w:val="headertabella0"/>
              <w:rPr>
                <w:color w:val="002060"/>
              </w:rPr>
            </w:pPr>
            <w:r w:rsidRPr="00255A45">
              <w:rPr>
                <w:color w:val="002060"/>
              </w:rPr>
              <w:t xml:space="preserve">N° </w:t>
            </w:r>
            <w:proofErr w:type="spellStart"/>
            <w:r w:rsidRPr="00255A45">
              <w:rPr>
                <w:color w:val="002060"/>
              </w:rPr>
              <w:t>Gior</w:t>
            </w:r>
            <w:proofErr w:type="spellEnd"/>
            <w:r w:rsidRPr="00255A4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F2887" w14:textId="77777777" w:rsidR="005377B7" w:rsidRPr="00255A45" w:rsidRDefault="005377B7" w:rsidP="001022BD">
            <w:pPr>
              <w:pStyle w:val="headertabella0"/>
              <w:rPr>
                <w:color w:val="002060"/>
              </w:rPr>
            </w:pPr>
            <w:r w:rsidRPr="00255A4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27E9C" w14:textId="77777777" w:rsidR="005377B7" w:rsidRPr="00255A45" w:rsidRDefault="005377B7" w:rsidP="001022BD">
            <w:pPr>
              <w:pStyle w:val="headertabella0"/>
              <w:rPr>
                <w:color w:val="002060"/>
              </w:rPr>
            </w:pPr>
            <w:r w:rsidRPr="00255A4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01006" w14:textId="77777777" w:rsidR="005377B7" w:rsidRPr="00255A45" w:rsidRDefault="005377B7" w:rsidP="001022BD">
            <w:pPr>
              <w:pStyle w:val="headertabella0"/>
              <w:rPr>
                <w:color w:val="002060"/>
              </w:rPr>
            </w:pPr>
            <w:r w:rsidRPr="00255A45">
              <w:rPr>
                <w:color w:val="002060"/>
              </w:rPr>
              <w:t xml:space="preserve">Data </w:t>
            </w:r>
            <w:proofErr w:type="spellStart"/>
            <w:r w:rsidRPr="00255A45">
              <w:rPr>
                <w:color w:val="002060"/>
              </w:rPr>
              <w:t>Orig</w:t>
            </w:r>
            <w:proofErr w:type="spellEnd"/>
            <w:r w:rsidRPr="00255A4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386E0" w14:textId="77777777" w:rsidR="005377B7" w:rsidRPr="00255A45" w:rsidRDefault="005377B7" w:rsidP="001022BD">
            <w:pPr>
              <w:pStyle w:val="headertabella0"/>
              <w:rPr>
                <w:color w:val="002060"/>
              </w:rPr>
            </w:pPr>
            <w:r w:rsidRPr="00255A4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A3143" w14:textId="77777777" w:rsidR="005377B7" w:rsidRPr="00255A45" w:rsidRDefault="005377B7" w:rsidP="001022BD">
            <w:pPr>
              <w:pStyle w:val="headertabella0"/>
              <w:rPr>
                <w:color w:val="002060"/>
              </w:rPr>
            </w:pPr>
            <w:r w:rsidRPr="00255A45">
              <w:rPr>
                <w:color w:val="002060"/>
              </w:rPr>
              <w:t xml:space="preserve">Ora </w:t>
            </w:r>
            <w:proofErr w:type="spellStart"/>
            <w:r w:rsidRPr="00255A45">
              <w:rPr>
                <w:color w:val="002060"/>
              </w:rPr>
              <w:t>Orig</w:t>
            </w:r>
            <w:proofErr w:type="spellEnd"/>
            <w:r w:rsidRPr="00255A4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0DB24" w14:textId="77777777" w:rsidR="005377B7" w:rsidRPr="00255A45" w:rsidRDefault="005377B7" w:rsidP="001022BD">
            <w:pPr>
              <w:pStyle w:val="headertabella0"/>
              <w:rPr>
                <w:color w:val="002060"/>
              </w:rPr>
            </w:pPr>
            <w:r w:rsidRPr="00255A45">
              <w:rPr>
                <w:color w:val="002060"/>
              </w:rPr>
              <w:t>Impianto</w:t>
            </w:r>
          </w:p>
        </w:tc>
      </w:tr>
      <w:tr w:rsidR="005377B7" w:rsidRPr="00255A45" w14:paraId="2EFB4EA8" w14:textId="77777777" w:rsidTr="001022B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22A3" w14:textId="77777777" w:rsidR="005377B7" w:rsidRPr="00255A45" w:rsidRDefault="005377B7" w:rsidP="001022BD">
            <w:pPr>
              <w:pStyle w:val="rowtabella0"/>
              <w:rPr>
                <w:color w:val="002060"/>
                <w:highlight w:val="yellow"/>
              </w:rPr>
            </w:pPr>
            <w:r w:rsidRPr="00255A45">
              <w:rPr>
                <w:color w:val="002060"/>
                <w:highlight w:val="yellow"/>
              </w:rPr>
              <w:t>08/04/2025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7CEF" w14:textId="77777777" w:rsidR="005377B7" w:rsidRPr="00255A45" w:rsidRDefault="005377B7" w:rsidP="001022BD">
            <w:pPr>
              <w:pStyle w:val="rowtabella0"/>
              <w:jc w:val="center"/>
              <w:rPr>
                <w:color w:val="002060"/>
                <w:highlight w:val="yellow"/>
              </w:rPr>
            </w:pPr>
            <w:r w:rsidRPr="00255A45">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E618" w14:textId="77777777" w:rsidR="005377B7" w:rsidRPr="00255A45" w:rsidRDefault="005377B7" w:rsidP="001022BD">
            <w:pPr>
              <w:pStyle w:val="rowtabella0"/>
              <w:rPr>
                <w:color w:val="002060"/>
                <w:highlight w:val="yellow"/>
              </w:rPr>
            </w:pPr>
            <w:r w:rsidRPr="00255A45">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505F5" w14:textId="77777777" w:rsidR="005377B7" w:rsidRPr="00255A45" w:rsidRDefault="005377B7" w:rsidP="001022BD">
            <w:pPr>
              <w:pStyle w:val="rowtabella0"/>
              <w:rPr>
                <w:color w:val="002060"/>
                <w:highlight w:val="yellow"/>
              </w:rPr>
            </w:pPr>
            <w:r w:rsidRPr="00255A45">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364F" w14:textId="77777777" w:rsidR="005377B7" w:rsidRPr="00255A45" w:rsidRDefault="005377B7" w:rsidP="001022B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A5847" w14:textId="77777777" w:rsidR="005377B7" w:rsidRPr="00255A45" w:rsidRDefault="005377B7" w:rsidP="001022BD">
            <w:pPr>
              <w:pStyle w:val="rowtabella0"/>
              <w:jc w:val="center"/>
              <w:rPr>
                <w:color w:val="002060"/>
                <w:highlight w:val="yellow"/>
              </w:rPr>
            </w:pPr>
            <w:r w:rsidRPr="00255A4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84FF" w14:textId="77777777" w:rsidR="005377B7" w:rsidRPr="00255A45" w:rsidRDefault="005377B7" w:rsidP="001022BD">
            <w:pPr>
              <w:pStyle w:val="rowtabella0"/>
              <w:jc w:val="center"/>
              <w:rPr>
                <w:color w:val="002060"/>
              </w:rPr>
            </w:pPr>
            <w:r w:rsidRPr="00255A45">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DF03" w14:textId="77777777" w:rsidR="005377B7" w:rsidRPr="00255A45" w:rsidRDefault="005377B7" w:rsidP="001022BD">
            <w:pPr>
              <w:rPr>
                <w:color w:val="002060"/>
              </w:rPr>
            </w:pPr>
          </w:p>
        </w:tc>
      </w:tr>
    </w:tbl>
    <w:p w14:paraId="7A055154" w14:textId="77777777" w:rsidR="005377B7" w:rsidRPr="00255A45" w:rsidRDefault="005377B7" w:rsidP="005377B7">
      <w:pPr>
        <w:pStyle w:val="breakline"/>
        <w:rPr>
          <w:rFonts w:eastAsiaTheme="minorEastAsia"/>
          <w:color w:val="002060"/>
        </w:rPr>
      </w:pPr>
    </w:p>
    <w:p w14:paraId="390DFC9A" w14:textId="77777777" w:rsidR="005377B7" w:rsidRPr="00255A45" w:rsidRDefault="005377B7" w:rsidP="005377B7">
      <w:pPr>
        <w:pStyle w:val="breakline"/>
        <w:rPr>
          <w:color w:val="002060"/>
        </w:rPr>
      </w:pPr>
    </w:p>
    <w:p w14:paraId="68A067CD" w14:textId="77777777" w:rsidR="005377B7" w:rsidRPr="00255A45" w:rsidRDefault="005377B7" w:rsidP="005377B7">
      <w:pPr>
        <w:pStyle w:val="titolocampionato0"/>
        <w:shd w:val="clear" w:color="auto" w:fill="CCCCCC"/>
        <w:spacing w:before="80" w:after="40"/>
        <w:rPr>
          <w:color w:val="002060"/>
        </w:rPr>
      </w:pPr>
      <w:r w:rsidRPr="00255A45">
        <w:rPr>
          <w:color w:val="002060"/>
        </w:rPr>
        <w:t>COPPA PRIMAVERA C5 UNDER 16</w:t>
      </w:r>
    </w:p>
    <w:p w14:paraId="6CBB04BA" w14:textId="77777777" w:rsidR="005377B7" w:rsidRPr="00255A45" w:rsidRDefault="005377B7" w:rsidP="005377B7">
      <w:pPr>
        <w:pStyle w:val="titoloprinc0"/>
        <w:rPr>
          <w:color w:val="002060"/>
        </w:rPr>
      </w:pPr>
      <w:r w:rsidRPr="00255A45">
        <w:rPr>
          <w:color w:val="002060"/>
        </w:rPr>
        <w:t>RISULTATI</w:t>
      </w:r>
    </w:p>
    <w:p w14:paraId="5DB14AEE" w14:textId="77777777" w:rsidR="005377B7" w:rsidRPr="00255A45" w:rsidRDefault="005377B7" w:rsidP="005377B7">
      <w:pPr>
        <w:pStyle w:val="breakline"/>
        <w:rPr>
          <w:color w:val="002060"/>
        </w:rPr>
      </w:pPr>
    </w:p>
    <w:p w14:paraId="759473EF" w14:textId="77777777" w:rsidR="005377B7" w:rsidRPr="00255A45" w:rsidRDefault="005377B7" w:rsidP="005377B7">
      <w:pPr>
        <w:pStyle w:val="sottotitolocampionato10"/>
        <w:rPr>
          <w:color w:val="002060"/>
        </w:rPr>
      </w:pPr>
      <w:r w:rsidRPr="00255A45">
        <w:rPr>
          <w:color w:val="002060"/>
        </w:rPr>
        <w:t>RISULTATI UFFICIALI GARE DEL 02/04/2025</w:t>
      </w:r>
    </w:p>
    <w:p w14:paraId="5B30921B" w14:textId="77777777" w:rsidR="005377B7" w:rsidRPr="005377B7" w:rsidRDefault="005377B7" w:rsidP="005377B7">
      <w:pPr>
        <w:pStyle w:val="sottotitolocampionato20"/>
        <w:spacing w:before="0" w:beforeAutospacing="0" w:after="0" w:afterAutospacing="0"/>
        <w:rPr>
          <w:rFonts w:ascii="Arial" w:hAnsi="Arial" w:cs="Arial"/>
          <w:color w:val="002060"/>
          <w:sz w:val="20"/>
          <w:szCs w:val="20"/>
        </w:rPr>
      </w:pPr>
      <w:r w:rsidRPr="005377B7">
        <w:rPr>
          <w:rFonts w:ascii="Arial" w:hAnsi="Arial" w:cs="Arial"/>
          <w:color w:val="002060"/>
          <w:sz w:val="20"/>
          <w:szCs w:val="20"/>
        </w:rPr>
        <w:t>Si trascrivono qui di seguito i risultati ufficiali delle gare disputate</w:t>
      </w:r>
    </w:p>
    <w:p w14:paraId="7162006E" w14:textId="77777777" w:rsidR="005377B7" w:rsidRPr="00255A45" w:rsidRDefault="005377B7" w:rsidP="005377B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77B7" w:rsidRPr="00255A45" w14:paraId="264F2D12" w14:textId="77777777" w:rsidTr="001022B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77B7" w:rsidRPr="00255A45" w14:paraId="321DEBDF" w14:textId="77777777" w:rsidTr="001022B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76802" w14:textId="77777777" w:rsidR="005377B7" w:rsidRPr="00255A45" w:rsidRDefault="005377B7" w:rsidP="001022BD">
                  <w:pPr>
                    <w:pStyle w:val="headertabella0"/>
                    <w:rPr>
                      <w:color w:val="002060"/>
                    </w:rPr>
                  </w:pPr>
                  <w:r w:rsidRPr="00255A45">
                    <w:rPr>
                      <w:color w:val="002060"/>
                    </w:rPr>
                    <w:t>GIRONE A - 1 Giornata - A</w:t>
                  </w:r>
                </w:p>
              </w:tc>
            </w:tr>
            <w:tr w:rsidR="005377B7" w:rsidRPr="00255A45" w14:paraId="0770E49D" w14:textId="77777777" w:rsidTr="001022B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EE8701" w14:textId="77777777" w:rsidR="005377B7" w:rsidRPr="00255A45" w:rsidRDefault="005377B7" w:rsidP="001022BD">
                  <w:pPr>
                    <w:pStyle w:val="rowtabella0"/>
                    <w:rPr>
                      <w:color w:val="002060"/>
                    </w:rPr>
                  </w:pPr>
                  <w:r w:rsidRPr="00255A45">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BE05A9" w14:textId="77777777" w:rsidR="005377B7" w:rsidRPr="00255A45" w:rsidRDefault="005377B7" w:rsidP="001022BD">
                  <w:pPr>
                    <w:pStyle w:val="rowtabella0"/>
                    <w:rPr>
                      <w:color w:val="002060"/>
                    </w:rPr>
                  </w:pPr>
                  <w:r w:rsidRPr="00255A45">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BE522" w14:textId="77777777" w:rsidR="005377B7" w:rsidRPr="00255A45" w:rsidRDefault="005377B7" w:rsidP="001022BD">
                  <w:pPr>
                    <w:pStyle w:val="rowtabella0"/>
                    <w:jc w:val="center"/>
                    <w:rPr>
                      <w:color w:val="002060"/>
                    </w:rPr>
                  </w:pPr>
                  <w:r w:rsidRPr="00255A45">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C220CB" w14:textId="77777777" w:rsidR="005377B7" w:rsidRPr="00255A45" w:rsidRDefault="005377B7" w:rsidP="001022BD">
                  <w:pPr>
                    <w:pStyle w:val="rowtabella0"/>
                    <w:jc w:val="center"/>
                    <w:rPr>
                      <w:color w:val="002060"/>
                    </w:rPr>
                  </w:pPr>
                  <w:r w:rsidRPr="00255A45">
                    <w:rPr>
                      <w:color w:val="002060"/>
                    </w:rPr>
                    <w:t> </w:t>
                  </w:r>
                </w:p>
              </w:tc>
            </w:tr>
          </w:tbl>
          <w:p w14:paraId="10FF1ED9" w14:textId="77777777" w:rsidR="005377B7" w:rsidRPr="00255A45" w:rsidRDefault="005377B7" w:rsidP="001022BD">
            <w:pPr>
              <w:rPr>
                <w:color w:val="002060"/>
              </w:rPr>
            </w:pPr>
          </w:p>
        </w:tc>
      </w:tr>
    </w:tbl>
    <w:p w14:paraId="4680D4E5" w14:textId="77777777" w:rsidR="005377B7" w:rsidRPr="00255A45" w:rsidRDefault="005377B7" w:rsidP="005377B7">
      <w:pPr>
        <w:pStyle w:val="breakline"/>
        <w:rPr>
          <w:rFonts w:eastAsiaTheme="minorEastAsia"/>
          <w:color w:val="002060"/>
        </w:rPr>
      </w:pPr>
    </w:p>
    <w:p w14:paraId="5774285C" w14:textId="77777777" w:rsidR="005377B7" w:rsidRPr="00255A45" w:rsidRDefault="005377B7" w:rsidP="005377B7">
      <w:pPr>
        <w:pStyle w:val="breakline"/>
        <w:rPr>
          <w:color w:val="002060"/>
        </w:rPr>
      </w:pPr>
    </w:p>
    <w:p w14:paraId="1E3D4317" w14:textId="77777777" w:rsidR="005377B7" w:rsidRPr="00255A45" w:rsidRDefault="005377B7" w:rsidP="005377B7">
      <w:pPr>
        <w:pStyle w:val="titoloprinc0"/>
        <w:rPr>
          <w:color w:val="002060"/>
        </w:rPr>
      </w:pPr>
      <w:r w:rsidRPr="00255A45">
        <w:rPr>
          <w:color w:val="002060"/>
        </w:rPr>
        <w:t>CLASSIFICA</w:t>
      </w:r>
    </w:p>
    <w:p w14:paraId="2F4391E3" w14:textId="77777777" w:rsidR="005377B7" w:rsidRPr="00255A45" w:rsidRDefault="005377B7" w:rsidP="005377B7">
      <w:pPr>
        <w:pStyle w:val="breakline"/>
        <w:rPr>
          <w:color w:val="002060"/>
        </w:rPr>
      </w:pPr>
    </w:p>
    <w:p w14:paraId="4E4084B6" w14:textId="77777777" w:rsidR="005377B7" w:rsidRPr="00255A45" w:rsidRDefault="005377B7" w:rsidP="005377B7">
      <w:pPr>
        <w:pStyle w:val="breakline"/>
        <w:rPr>
          <w:color w:val="002060"/>
        </w:rPr>
      </w:pPr>
    </w:p>
    <w:p w14:paraId="1C300C64" w14:textId="77777777" w:rsidR="005377B7" w:rsidRPr="00255A45" w:rsidRDefault="005377B7" w:rsidP="005377B7">
      <w:pPr>
        <w:pStyle w:val="sottotitolocampionato10"/>
        <w:rPr>
          <w:color w:val="002060"/>
        </w:rPr>
      </w:pPr>
      <w:r w:rsidRPr="00255A4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77B7" w:rsidRPr="00255A45" w14:paraId="7D993FB7" w14:textId="77777777" w:rsidTr="001022B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81CBC" w14:textId="77777777" w:rsidR="005377B7" w:rsidRPr="00255A45" w:rsidRDefault="005377B7" w:rsidP="001022BD">
            <w:pPr>
              <w:pStyle w:val="headertabella0"/>
              <w:rPr>
                <w:color w:val="002060"/>
              </w:rPr>
            </w:pPr>
            <w:r w:rsidRPr="00255A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35248" w14:textId="77777777" w:rsidR="005377B7" w:rsidRPr="00255A45" w:rsidRDefault="005377B7" w:rsidP="001022BD">
            <w:pPr>
              <w:pStyle w:val="headertabella0"/>
              <w:rPr>
                <w:color w:val="002060"/>
              </w:rPr>
            </w:pPr>
            <w:r w:rsidRPr="00255A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862E9" w14:textId="77777777" w:rsidR="005377B7" w:rsidRPr="00255A45" w:rsidRDefault="005377B7" w:rsidP="001022BD">
            <w:pPr>
              <w:pStyle w:val="headertabella0"/>
              <w:rPr>
                <w:color w:val="002060"/>
              </w:rPr>
            </w:pPr>
            <w:r w:rsidRPr="00255A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73473" w14:textId="77777777" w:rsidR="005377B7" w:rsidRPr="00255A45" w:rsidRDefault="005377B7" w:rsidP="001022BD">
            <w:pPr>
              <w:pStyle w:val="headertabella0"/>
              <w:rPr>
                <w:color w:val="002060"/>
              </w:rPr>
            </w:pPr>
            <w:r w:rsidRPr="00255A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3F544" w14:textId="77777777" w:rsidR="005377B7" w:rsidRPr="00255A45" w:rsidRDefault="005377B7" w:rsidP="001022BD">
            <w:pPr>
              <w:pStyle w:val="headertabella0"/>
              <w:rPr>
                <w:color w:val="002060"/>
              </w:rPr>
            </w:pPr>
            <w:r w:rsidRPr="00255A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53B93" w14:textId="77777777" w:rsidR="005377B7" w:rsidRPr="00255A45" w:rsidRDefault="005377B7" w:rsidP="001022BD">
            <w:pPr>
              <w:pStyle w:val="headertabella0"/>
              <w:rPr>
                <w:color w:val="002060"/>
              </w:rPr>
            </w:pPr>
            <w:r w:rsidRPr="00255A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B3246" w14:textId="77777777" w:rsidR="005377B7" w:rsidRPr="00255A45" w:rsidRDefault="005377B7" w:rsidP="001022BD">
            <w:pPr>
              <w:pStyle w:val="headertabella0"/>
              <w:rPr>
                <w:color w:val="002060"/>
              </w:rPr>
            </w:pPr>
            <w:r w:rsidRPr="00255A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45FED" w14:textId="77777777" w:rsidR="005377B7" w:rsidRPr="00255A45" w:rsidRDefault="005377B7" w:rsidP="001022BD">
            <w:pPr>
              <w:pStyle w:val="headertabella0"/>
              <w:rPr>
                <w:color w:val="002060"/>
              </w:rPr>
            </w:pPr>
            <w:r w:rsidRPr="00255A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0DF4A" w14:textId="77777777" w:rsidR="005377B7" w:rsidRPr="00255A45" w:rsidRDefault="005377B7" w:rsidP="001022BD">
            <w:pPr>
              <w:pStyle w:val="headertabella0"/>
              <w:rPr>
                <w:color w:val="002060"/>
              </w:rPr>
            </w:pPr>
            <w:r w:rsidRPr="00255A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2EBB5" w14:textId="77777777" w:rsidR="005377B7" w:rsidRPr="00255A45" w:rsidRDefault="005377B7" w:rsidP="001022BD">
            <w:pPr>
              <w:pStyle w:val="headertabella0"/>
              <w:rPr>
                <w:color w:val="002060"/>
              </w:rPr>
            </w:pPr>
            <w:r w:rsidRPr="00255A45">
              <w:rPr>
                <w:color w:val="002060"/>
              </w:rPr>
              <w:t>PE</w:t>
            </w:r>
          </w:p>
        </w:tc>
      </w:tr>
      <w:tr w:rsidR="005377B7" w:rsidRPr="00255A45" w14:paraId="0343F30C" w14:textId="77777777" w:rsidTr="001022B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E3BD3" w14:textId="77777777" w:rsidR="005377B7" w:rsidRPr="00255A45" w:rsidRDefault="005377B7" w:rsidP="001022BD">
            <w:pPr>
              <w:pStyle w:val="rowtabella0"/>
              <w:rPr>
                <w:color w:val="002060"/>
              </w:rPr>
            </w:pPr>
            <w:r w:rsidRPr="00255A4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00AB"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7310"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2FF0"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DF3C"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BA7E"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485E" w14:textId="77777777" w:rsidR="005377B7" w:rsidRPr="00255A45" w:rsidRDefault="005377B7" w:rsidP="001022BD">
            <w:pPr>
              <w:pStyle w:val="rowtabella0"/>
              <w:jc w:val="center"/>
              <w:rPr>
                <w:color w:val="002060"/>
              </w:rPr>
            </w:pPr>
            <w:r w:rsidRPr="00255A4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1AC3"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71CC" w14:textId="77777777" w:rsidR="005377B7" w:rsidRPr="00255A45" w:rsidRDefault="005377B7" w:rsidP="001022BD">
            <w:pPr>
              <w:pStyle w:val="rowtabella0"/>
              <w:jc w:val="center"/>
              <w:rPr>
                <w:color w:val="002060"/>
              </w:rPr>
            </w:pPr>
            <w:r w:rsidRPr="00255A4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7979" w14:textId="77777777" w:rsidR="005377B7" w:rsidRPr="00255A45" w:rsidRDefault="005377B7" w:rsidP="001022BD">
            <w:pPr>
              <w:pStyle w:val="rowtabella0"/>
              <w:jc w:val="center"/>
              <w:rPr>
                <w:color w:val="002060"/>
              </w:rPr>
            </w:pPr>
            <w:r w:rsidRPr="00255A45">
              <w:rPr>
                <w:color w:val="002060"/>
              </w:rPr>
              <w:t>0</w:t>
            </w:r>
          </w:p>
        </w:tc>
      </w:tr>
      <w:tr w:rsidR="005377B7" w:rsidRPr="00255A45" w14:paraId="20974F07"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FCFE6" w14:textId="77777777" w:rsidR="005377B7" w:rsidRPr="00255A45" w:rsidRDefault="005377B7" w:rsidP="001022BD">
            <w:pPr>
              <w:pStyle w:val="rowtabella0"/>
              <w:rPr>
                <w:color w:val="002060"/>
              </w:rPr>
            </w:pPr>
            <w:r w:rsidRPr="00255A4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A1C5"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CCAB"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AE9D"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C857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9FF0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6C43"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3EAC"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41C0"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207E" w14:textId="77777777" w:rsidR="005377B7" w:rsidRPr="00255A45" w:rsidRDefault="005377B7" w:rsidP="001022BD">
            <w:pPr>
              <w:pStyle w:val="rowtabella0"/>
              <w:jc w:val="center"/>
              <w:rPr>
                <w:color w:val="002060"/>
              </w:rPr>
            </w:pPr>
            <w:r w:rsidRPr="00255A45">
              <w:rPr>
                <w:color w:val="002060"/>
              </w:rPr>
              <w:t>0</w:t>
            </w:r>
          </w:p>
        </w:tc>
      </w:tr>
      <w:tr w:rsidR="005377B7" w:rsidRPr="00255A45" w14:paraId="46454AE5"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F7D6F" w14:textId="77777777" w:rsidR="005377B7" w:rsidRPr="00255A45" w:rsidRDefault="005377B7" w:rsidP="001022BD">
            <w:pPr>
              <w:pStyle w:val="rowtabella0"/>
              <w:rPr>
                <w:color w:val="002060"/>
              </w:rPr>
            </w:pPr>
            <w:r w:rsidRPr="00255A4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BE683"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0B99"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EEE2"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2925"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5080"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D1318"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5C56"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EFD7"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BF1C" w14:textId="77777777" w:rsidR="005377B7" w:rsidRPr="00255A45" w:rsidRDefault="005377B7" w:rsidP="001022BD">
            <w:pPr>
              <w:pStyle w:val="rowtabella0"/>
              <w:jc w:val="center"/>
              <w:rPr>
                <w:color w:val="002060"/>
              </w:rPr>
            </w:pPr>
            <w:r w:rsidRPr="00255A45">
              <w:rPr>
                <w:color w:val="002060"/>
              </w:rPr>
              <w:t>0</w:t>
            </w:r>
          </w:p>
        </w:tc>
      </w:tr>
      <w:tr w:rsidR="005377B7" w:rsidRPr="00255A45" w14:paraId="191832A9"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71618" w14:textId="77777777" w:rsidR="005377B7" w:rsidRPr="00255A45" w:rsidRDefault="005377B7" w:rsidP="001022BD">
            <w:pPr>
              <w:pStyle w:val="rowtabella0"/>
              <w:rPr>
                <w:color w:val="002060"/>
              </w:rPr>
            </w:pPr>
            <w:r w:rsidRPr="00255A4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78DEF"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BD00"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852A"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5FC5"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D54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7816"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B5A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1425"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C408" w14:textId="77777777" w:rsidR="005377B7" w:rsidRPr="00255A45" w:rsidRDefault="005377B7" w:rsidP="001022BD">
            <w:pPr>
              <w:pStyle w:val="rowtabella0"/>
              <w:jc w:val="center"/>
              <w:rPr>
                <w:color w:val="002060"/>
              </w:rPr>
            </w:pPr>
            <w:r w:rsidRPr="00255A45">
              <w:rPr>
                <w:color w:val="002060"/>
              </w:rPr>
              <w:t>0</w:t>
            </w:r>
          </w:p>
        </w:tc>
      </w:tr>
      <w:tr w:rsidR="005377B7" w:rsidRPr="00255A45" w14:paraId="54DB740D"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C495F" w14:textId="77777777" w:rsidR="005377B7" w:rsidRPr="00255A45" w:rsidRDefault="005377B7" w:rsidP="001022BD">
            <w:pPr>
              <w:pStyle w:val="rowtabella0"/>
              <w:rPr>
                <w:color w:val="002060"/>
              </w:rPr>
            </w:pPr>
            <w:r w:rsidRPr="00255A45">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7A264"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D136"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DA42"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5076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6DDC"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7088"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E28D"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308F"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C92C" w14:textId="77777777" w:rsidR="005377B7" w:rsidRPr="00255A45" w:rsidRDefault="005377B7" w:rsidP="001022BD">
            <w:pPr>
              <w:pStyle w:val="rowtabella0"/>
              <w:jc w:val="center"/>
              <w:rPr>
                <w:color w:val="002060"/>
              </w:rPr>
            </w:pPr>
            <w:r w:rsidRPr="00255A45">
              <w:rPr>
                <w:color w:val="002060"/>
              </w:rPr>
              <w:t>0</w:t>
            </w:r>
          </w:p>
        </w:tc>
      </w:tr>
      <w:tr w:rsidR="005377B7" w:rsidRPr="00255A45" w14:paraId="24B4AEDF"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FF31D" w14:textId="77777777" w:rsidR="005377B7" w:rsidRPr="00255A45" w:rsidRDefault="005377B7" w:rsidP="001022BD">
            <w:pPr>
              <w:pStyle w:val="rowtabella0"/>
              <w:rPr>
                <w:color w:val="002060"/>
              </w:rPr>
            </w:pPr>
            <w:proofErr w:type="spellStart"/>
            <w:proofErr w:type="gramStart"/>
            <w:r w:rsidRPr="00255A45">
              <w:rPr>
                <w:color w:val="002060"/>
              </w:rPr>
              <w:t>sq</w:t>
            </w:r>
            <w:proofErr w:type="spellEnd"/>
            <w:r w:rsidRPr="00255A45">
              <w:rPr>
                <w:color w:val="002060"/>
              </w:rPr>
              <w:t>..</w:t>
            </w:r>
            <w:proofErr w:type="gramEnd"/>
            <w:r w:rsidRPr="00255A45">
              <w:rPr>
                <w:color w:val="002060"/>
              </w:rPr>
              <w:t xml:space="preserve"> U.S. FORTUNA FANO </w:t>
            </w:r>
            <w:proofErr w:type="gramStart"/>
            <w:r w:rsidRPr="00255A45">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5196"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CE39"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2C4F"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B71A"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4993"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39E2"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576C2"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BA48"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32C6" w14:textId="77777777" w:rsidR="005377B7" w:rsidRPr="00255A45" w:rsidRDefault="005377B7" w:rsidP="001022BD">
            <w:pPr>
              <w:pStyle w:val="rowtabella0"/>
              <w:jc w:val="center"/>
              <w:rPr>
                <w:color w:val="002060"/>
              </w:rPr>
            </w:pPr>
            <w:r w:rsidRPr="00255A45">
              <w:rPr>
                <w:color w:val="002060"/>
              </w:rPr>
              <w:t>0</w:t>
            </w:r>
          </w:p>
        </w:tc>
      </w:tr>
      <w:tr w:rsidR="005377B7" w:rsidRPr="00255A45" w14:paraId="463EBA17"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56BCA" w14:textId="77777777" w:rsidR="005377B7" w:rsidRPr="00255A45" w:rsidRDefault="005377B7" w:rsidP="001022BD">
            <w:pPr>
              <w:pStyle w:val="rowtabella0"/>
              <w:rPr>
                <w:color w:val="002060"/>
              </w:rPr>
            </w:pPr>
            <w:r w:rsidRPr="00255A4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08DC"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D004"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F91A"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3782"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840A2"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487E" w14:textId="77777777" w:rsidR="005377B7" w:rsidRPr="00255A45" w:rsidRDefault="005377B7" w:rsidP="001022BD">
            <w:pPr>
              <w:pStyle w:val="rowtabella0"/>
              <w:jc w:val="center"/>
              <w:rPr>
                <w:color w:val="002060"/>
              </w:rPr>
            </w:pPr>
            <w:r w:rsidRPr="00255A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C1BF"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8A29"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3590" w14:textId="77777777" w:rsidR="005377B7" w:rsidRPr="00255A45" w:rsidRDefault="005377B7" w:rsidP="001022BD">
            <w:pPr>
              <w:pStyle w:val="rowtabella0"/>
              <w:jc w:val="center"/>
              <w:rPr>
                <w:color w:val="002060"/>
              </w:rPr>
            </w:pPr>
            <w:r w:rsidRPr="00255A45">
              <w:rPr>
                <w:color w:val="002060"/>
              </w:rPr>
              <w:t>0</w:t>
            </w:r>
          </w:p>
        </w:tc>
      </w:tr>
      <w:tr w:rsidR="005377B7" w:rsidRPr="00255A45" w14:paraId="446F5F1B"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5E9F5" w14:textId="77777777" w:rsidR="005377B7" w:rsidRPr="00255A45" w:rsidRDefault="005377B7" w:rsidP="001022BD">
            <w:pPr>
              <w:pStyle w:val="rowtabella0"/>
              <w:rPr>
                <w:color w:val="002060"/>
              </w:rPr>
            </w:pPr>
            <w:r w:rsidRPr="00255A4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4189"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DD0A"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B249"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5258"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B9CF"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0AC0"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2557"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6049"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96A7" w14:textId="77777777" w:rsidR="005377B7" w:rsidRPr="00255A45" w:rsidRDefault="005377B7" w:rsidP="001022BD">
            <w:pPr>
              <w:pStyle w:val="rowtabella0"/>
              <w:jc w:val="center"/>
              <w:rPr>
                <w:color w:val="002060"/>
              </w:rPr>
            </w:pPr>
            <w:r w:rsidRPr="00255A45">
              <w:rPr>
                <w:color w:val="002060"/>
              </w:rPr>
              <w:t>0</w:t>
            </w:r>
          </w:p>
        </w:tc>
      </w:tr>
      <w:tr w:rsidR="005377B7" w:rsidRPr="00255A45" w14:paraId="409E2137"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071DC" w14:textId="77777777" w:rsidR="005377B7" w:rsidRPr="00255A45" w:rsidRDefault="005377B7" w:rsidP="001022BD">
            <w:pPr>
              <w:pStyle w:val="rowtabella0"/>
              <w:rPr>
                <w:color w:val="002060"/>
              </w:rPr>
            </w:pPr>
            <w:r w:rsidRPr="00255A4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0A12"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25D6"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5FA7"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6C7F"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3461"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4AF9"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1537"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A1E5"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8989" w14:textId="77777777" w:rsidR="005377B7" w:rsidRPr="00255A45" w:rsidRDefault="005377B7" w:rsidP="001022BD">
            <w:pPr>
              <w:pStyle w:val="rowtabella0"/>
              <w:jc w:val="center"/>
              <w:rPr>
                <w:color w:val="002060"/>
              </w:rPr>
            </w:pPr>
            <w:r w:rsidRPr="00255A45">
              <w:rPr>
                <w:color w:val="002060"/>
              </w:rPr>
              <w:t>0</w:t>
            </w:r>
          </w:p>
        </w:tc>
      </w:tr>
      <w:tr w:rsidR="005377B7" w:rsidRPr="00255A45" w14:paraId="12F71CCC"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D09A9" w14:textId="77777777" w:rsidR="005377B7" w:rsidRPr="00255A45" w:rsidRDefault="005377B7" w:rsidP="001022BD">
            <w:pPr>
              <w:pStyle w:val="rowtabella0"/>
              <w:rPr>
                <w:color w:val="002060"/>
              </w:rPr>
            </w:pPr>
            <w:r w:rsidRPr="00255A4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413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4E0C"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E057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7229"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825C"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D9BE"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00B16" w14:textId="77777777" w:rsidR="005377B7" w:rsidRPr="00255A45" w:rsidRDefault="005377B7" w:rsidP="001022BD">
            <w:pPr>
              <w:pStyle w:val="rowtabella0"/>
              <w:jc w:val="center"/>
              <w:rPr>
                <w:color w:val="002060"/>
              </w:rPr>
            </w:pPr>
            <w:r w:rsidRPr="00255A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4C9E"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2C87" w14:textId="77777777" w:rsidR="005377B7" w:rsidRPr="00255A45" w:rsidRDefault="005377B7" w:rsidP="001022BD">
            <w:pPr>
              <w:pStyle w:val="rowtabella0"/>
              <w:jc w:val="center"/>
              <w:rPr>
                <w:color w:val="002060"/>
              </w:rPr>
            </w:pPr>
            <w:r w:rsidRPr="00255A45">
              <w:rPr>
                <w:color w:val="002060"/>
              </w:rPr>
              <w:t>0</w:t>
            </w:r>
          </w:p>
        </w:tc>
      </w:tr>
      <w:tr w:rsidR="005377B7" w:rsidRPr="00255A45" w14:paraId="19242B77"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88B36" w14:textId="77777777" w:rsidR="005377B7" w:rsidRPr="00255A45" w:rsidRDefault="005377B7" w:rsidP="001022BD">
            <w:pPr>
              <w:pStyle w:val="rowtabella0"/>
              <w:rPr>
                <w:color w:val="002060"/>
              </w:rPr>
            </w:pPr>
            <w:r w:rsidRPr="00255A4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6CF0"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F041"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C8E0"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1C5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A6E1"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B4B7"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CC6A"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C29F"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0583" w14:textId="77777777" w:rsidR="005377B7" w:rsidRPr="00255A45" w:rsidRDefault="005377B7" w:rsidP="001022BD">
            <w:pPr>
              <w:pStyle w:val="rowtabella0"/>
              <w:jc w:val="center"/>
              <w:rPr>
                <w:color w:val="002060"/>
              </w:rPr>
            </w:pPr>
            <w:r w:rsidRPr="00255A45">
              <w:rPr>
                <w:color w:val="002060"/>
              </w:rPr>
              <w:t>0</w:t>
            </w:r>
          </w:p>
        </w:tc>
      </w:tr>
      <w:tr w:rsidR="005377B7" w:rsidRPr="00255A45" w14:paraId="4C92180D"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4228A" w14:textId="77777777" w:rsidR="005377B7" w:rsidRPr="00255A45" w:rsidRDefault="005377B7" w:rsidP="001022BD">
            <w:pPr>
              <w:pStyle w:val="rowtabella0"/>
              <w:rPr>
                <w:color w:val="002060"/>
              </w:rPr>
            </w:pPr>
            <w:r w:rsidRPr="00255A4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C55A"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D088"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CC25"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89703"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1365"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0A92"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46B3"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1BB0"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26E6" w14:textId="77777777" w:rsidR="005377B7" w:rsidRPr="00255A45" w:rsidRDefault="005377B7" w:rsidP="001022BD">
            <w:pPr>
              <w:pStyle w:val="rowtabella0"/>
              <w:jc w:val="center"/>
              <w:rPr>
                <w:color w:val="002060"/>
              </w:rPr>
            </w:pPr>
            <w:r w:rsidRPr="00255A45">
              <w:rPr>
                <w:color w:val="002060"/>
              </w:rPr>
              <w:t>0</w:t>
            </w:r>
          </w:p>
        </w:tc>
      </w:tr>
      <w:tr w:rsidR="005377B7" w:rsidRPr="00255A45" w14:paraId="4C5FEAEE"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1840A" w14:textId="77777777" w:rsidR="005377B7" w:rsidRPr="00255A45" w:rsidRDefault="005377B7" w:rsidP="001022BD">
            <w:pPr>
              <w:pStyle w:val="rowtabella0"/>
              <w:rPr>
                <w:color w:val="002060"/>
              </w:rPr>
            </w:pPr>
            <w:r w:rsidRPr="00255A4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3AE5"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0CB3"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20F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94A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99FA"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B93A"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C2C2"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5A66"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F7A9" w14:textId="77777777" w:rsidR="005377B7" w:rsidRPr="00255A45" w:rsidRDefault="005377B7" w:rsidP="001022BD">
            <w:pPr>
              <w:pStyle w:val="rowtabella0"/>
              <w:jc w:val="center"/>
              <w:rPr>
                <w:color w:val="002060"/>
              </w:rPr>
            </w:pPr>
            <w:r w:rsidRPr="00255A45">
              <w:rPr>
                <w:color w:val="002060"/>
              </w:rPr>
              <w:t>0</w:t>
            </w:r>
          </w:p>
        </w:tc>
      </w:tr>
      <w:tr w:rsidR="005377B7" w:rsidRPr="00255A45" w14:paraId="150547C0"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492D1" w14:textId="77777777" w:rsidR="005377B7" w:rsidRPr="00255A45" w:rsidRDefault="005377B7" w:rsidP="001022BD">
            <w:pPr>
              <w:pStyle w:val="rowtabella0"/>
              <w:rPr>
                <w:color w:val="002060"/>
              </w:rPr>
            </w:pPr>
            <w:r w:rsidRPr="00255A4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1140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EC12"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F54F7"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6D42"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B5B89"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7973"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1315" w14:textId="77777777" w:rsidR="005377B7" w:rsidRPr="00255A45" w:rsidRDefault="005377B7" w:rsidP="001022BD">
            <w:pPr>
              <w:pStyle w:val="rowtabella0"/>
              <w:jc w:val="center"/>
              <w:rPr>
                <w:color w:val="002060"/>
              </w:rPr>
            </w:pPr>
            <w:r w:rsidRPr="00255A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F274" w14:textId="77777777" w:rsidR="005377B7" w:rsidRPr="00255A45" w:rsidRDefault="005377B7" w:rsidP="001022BD">
            <w:pPr>
              <w:pStyle w:val="rowtabella0"/>
              <w:jc w:val="center"/>
              <w:rPr>
                <w:color w:val="002060"/>
              </w:rPr>
            </w:pPr>
            <w:r w:rsidRPr="00255A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4693" w14:textId="77777777" w:rsidR="005377B7" w:rsidRPr="00255A45" w:rsidRDefault="005377B7" w:rsidP="001022BD">
            <w:pPr>
              <w:pStyle w:val="rowtabella0"/>
              <w:jc w:val="center"/>
              <w:rPr>
                <w:color w:val="002060"/>
              </w:rPr>
            </w:pPr>
            <w:r w:rsidRPr="00255A45">
              <w:rPr>
                <w:color w:val="002060"/>
              </w:rPr>
              <w:t>0</w:t>
            </w:r>
          </w:p>
        </w:tc>
      </w:tr>
      <w:tr w:rsidR="005377B7" w:rsidRPr="00255A45" w14:paraId="0E02A77B"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E5C22" w14:textId="77777777" w:rsidR="005377B7" w:rsidRPr="00255A45" w:rsidRDefault="005377B7" w:rsidP="001022BD">
            <w:pPr>
              <w:pStyle w:val="rowtabella0"/>
              <w:rPr>
                <w:color w:val="002060"/>
              </w:rPr>
            </w:pPr>
            <w:r w:rsidRPr="00255A4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12D7E"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E389"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D16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9B6C3"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15DC"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432E"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26A3"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F67C"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C087" w14:textId="77777777" w:rsidR="005377B7" w:rsidRPr="00255A45" w:rsidRDefault="005377B7" w:rsidP="001022BD">
            <w:pPr>
              <w:pStyle w:val="rowtabella0"/>
              <w:jc w:val="center"/>
              <w:rPr>
                <w:color w:val="002060"/>
              </w:rPr>
            </w:pPr>
            <w:r w:rsidRPr="00255A45">
              <w:rPr>
                <w:color w:val="002060"/>
              </w:rPr>
              <w:t>0</w:t>
            </w:r>
          </w:p>
        </w:tc>
      </w:tr>
      <w:tr w:rsidR="005377B7" w:rsidRPr="00255A45" w14:paraId="4B083FD3" w14:textId="77777777" w:rsidTr="001022B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DFC226" w14:textId="77777777" w:rsidR="005377B7" w:rsidRPr="00255A45" w:rsidRDefault="005377B7" w:rsidP="001022BD">
            <w:pPr>
              <w:pStyle w:val="rowtabella0"/>
              <w:rPr>
                <w:color w:val="002060"/>
                <w:lang w:val="es-ES"/>
              </w:rPr>
            </w:pPr>
            <w:r w:rsidRPr="00255A4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7E294"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1924"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3798"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A0EE"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94B7"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0A8B"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B5D12" w14:textId="77777777" w:rsidR="005377B7" w:rsidRPr="00255A45" w:rsidRDefault="005377B7" w:rsidP="001022BD">
            <w:pPr>
              <w:pStyle w:val="rowtabella0"/>
              <w:jc w:val="center"/>
              <w:rPr>
                <w:color w:val="002060"/>
              </w:rPr>
            </w:pPr>
            <w:r w:rsidRPr="00255A4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6EED" w14:textId="77777777" w:rsidR="005377B7" w:rsidRPr="00255A45" w:rsidRDefault="005377B7" w:rsidP="001022BD">
            <w:pPr>
              <w:pStyle w:val="rowtabella0"/>
              <w:jc w:val="center"/>
              <w:rPr>
                <w:color w:val="002060"/>
              </w:rPr>
            </w:pPr>
            <w:r w:rsidRPr="00255A4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6FCF" w14:textId="77777777" w:rsidR="005377B7" w:rsidRPr="00255A45" w:rsidRDefault="005377B7" w:rsidP="001022BD">
            <w:pPr>
              <w:pStyle w:val="rowtabella0"/>
              <w:jc w:val="center"/>
              <w:rPr>
                <w:color w:val="002060"/>
              </w:rPr>
            </w:pPr>
            <w:r w:rsidRPr="00255A45">
              <w:rPr>
                <w:color w:val="002060"/>
              </w:rPr>
              <w:t>0</w:t>
            </w:r>
          </w:p>
        </w:tc>
      </w:tr>
    </w:tbl>
    <w:p w14:paraId="16856396" w14:textId="77777777" w:rsidR="005377B7" w:rsidRPr="00255A45" w:rsidRDefault="005377B7" w:rsidP="005377B7">
      <w:pPr>
        <w:pStyle w:val="breakline"/>
        <w:rPr>
          <w:rFonts w:eastAsiaTheme="minorEastAsia"/>
          <w:color w:val="002060"/>
        </w:rPr>
      </w:pPr>
    </w:p>
    <w:p w14:paraId="164A347B" w14:textId="77777777" w:rsidR="005377B7" w:rsidRPr="00255A45" w:rsidRDefault="005377B7" w:rsidP="005377B7">
      <w:pPr>
        <w:pStyle w:val="breakline"/>
        <w:rPr>
          <w:color w:val="002060"/>
        </w:rPr>
      </w:pPr>
    </w:p>
    <w:p w14:paraId="37CC14FF" w14:textId="77777777" w:rsidR="005377B7" w:rsidRPr="00255A45" w:rsidRDefault="005377B7" w:rsidP="005377B7">
      <w:pPr>
        <w:pStyle w:val="titolocampionato0"/>
        <w:shd w:val="clear" w:color="auto" w:fill="CCCCCC"/>
        <w:spacing w:before="80" w:after="40"/>
        <w:rPr>
          <w:color w:val="002060"/>
        </w:rPr>
      </w:pPr>
      <w:r w:rsidRPr="00255A45">
        <w:rPr>
          <w:color w:val="002060"/>
        </w:rPr>
        <w:t>COPPA PRIMAVERA C5 UNDER 14</w:t>
      </w:r>
    </w:p>
    <w:p w14:paraId="2B4E4AF6" w14:textId="77777777" w:rsidR="005377B7" w:rsidRPr="00255A45" w:rsidRDefault="005377B7" w:rsidP="005377B7">
      <w:pPr>
        <w:pStyle w:val="titoloprinc0"/>
        <w:rPr>
          <w:color w:val="002060"/>
        </w:rPr>
      </w:pPr>
      <w:r w:rsidRPr="00255A45">
        <w:rPr>
          <w:color w:val="002060"/>
        </w:rPr>
        <w:t>RISULTATI</w:t>
      </w:r>
    </w:p>
    <w:p w14:paraId="759E8E6A" w14:textId="77777777" w:rsidR="005377B7" w:rsidRPr="00255A45" w:rsidRDefault="005377B7" w:rsidP="005377B7">
      <w:pPr>
        <w:pStyle w:val="breakline"/>
        <w:rPr>
          <w:color w:val="002060"/>
        </w:rPr>
      </w:pPr>
    </w:p>
    <w:p w14:paraId="5ECA6A8C" w14:textId="77777777" w:rsidR="005377B7" w:rsidRPr="00255A45" w:rsidRDefault="005377B7" w:rsidP="005377B7">
      <w:pPr>
        <w:pStyle w:val="sottotitolocampionato10"/>
        <w:rPr>
          <w:color w:val="002060"/>
        </w:rPr>
      </w:pPr>
      <w:r w:rsidRPr="00255A45">
        <w:rPr>
          <w:color w:val="002060"/>
        </w:rPr>
        <w:t>RISULTATI UFFICIALI GARE DEL 02/04/2025</w:t>
      </w:r>
    </w:p>
    <w:p w14:paraId="16666862" w14:textId="77777777" w:rsidR="005377B7" w:rsidRPr="005377B7" w:rsidRDefault="005377B7" w:rsidP="005377B7">
      <w:pPr>
        <w:pStyle w:val="sottotitolocampionato20"/>
        <w:spacing w:before="0" w:beforeAutospacing="0" w:after="0" w:afterAutospacing="0"/>
        <w:rPr>
          <w:rFonts w:ascii="Arial" w:hAnsi="Arial" w:cs="Arial"/>
          <w:color w:val="002060"/>
          <w:sz w:val="20"/>
          <w:szCs w:val="20"/>
        </w:rPr>
      </w:pPr>
      <w:r w:rsidRPr="005377B7">
        <w:rPr>
          <w:rFonts w:ascii="Arial" w:hAnsi="Arial" w:cs="Arial"/>
          <w:color w:val="002060"/>
          <w:sz w:val="20"/>
          <w:szCs w:val="20"/>
        </w:rPr>
        <w:t>Si trascrivono qui di seguito i risultati ufficiali delle gare disputate</w:t>
      </w:r>
    </w:p>
    <w:p w14:paraId="71BF442D" w14:textId="77777777" w:rsidR="005377B7" w:rsidRPr="00255A45" w:rsidRDefault="005377B7" w:rsidP="005377B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77B7" w:rsidRPr="00255A45" w14:paraId="0E9694A2" w14:textId="77777777" w:rsidTr="001022B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77B7" w:rsidRPr="00255A45" w14:paraId="1DCBB507" w14:textId="77777777" w:rsidTr="001022B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7649D" w14:textId="77777777" w:rsidR="005377B7" w:rsidRPr="00255A45" w:rsidRDefault="005377B7" w:rsidP="001022BD">
                  <w:pPr>
                    <w:pStyle w:val="headertabella0"/>
                    <w:rPr>
                      <w:color w:val="002060"/>
                    </w:rPr>
                  </w:pPr>
                  <w:r w:rsidRPr="00255A45">
                    <w:rPr>
                      <w:color w:val="002060"/>
                    </w:rPr>
                    <w:t>GIRONE A - 1 Giornata - A</w:t>
                  </w:r>
                </w:p>
              </w:tc>
            </w:tr>
            <w:tr w:rsidR="005377B7" w:rsidRPr="00255A45" w14:paraId="6CD36E31" w14:textId="77777777" w:rsidTr="001022B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EC86CA" w14:textId="77777777" w:rsidR="005377B7" w:rsidRPr="00255A45" w:rsidRDefault="005377B7" w:rsidP="001022BD">
                  <w:pPr>
                    <w:pStyle w:val="rowtabella0"/>
                    <w:rPr>
                      <w:color w:val="002060"/>
                    </w:rPr>
                  </w:pPr>
                  <w:r w:rsidRPr="00255A45">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FBC488" w14:textId="77777777" w:rsidR="005377B7" w:rsidRPr="00255A45" w:rsidRDefault="005377B7" w:rsidP="001022BD">
                  <w:pPr>
                    <w:pStyle w:val="rowtabella0"/>
                    <w:rPr>
                      <w:color w:val="002060"/>
                    </w:rPr>
                  </w:pPr>
                  <w:r w:rsidRPr="00255A45">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F6462" w14:textId="77777777" w:rsidR="005377B7" w:rsidRPr="00255A45" w:rsidRDefault="005377B7" w:rsidP="001022BD">
                  <w:pPr>
                    <w:pStyle w:val="rowtabella0"/>
                    <w:jc w:val="center"/>
                    <w:rPr>
                      <w:color w:val="002060"/>
                    </w:rPr>
                  </w:pPr>
                  <w:r w:rsidRPr="00255A45">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AAC851" w14:textId="77777777" w:rsidR="005377B7" w:rsidRPr="00255A45" w:rsidRDefault="005377B7" w:rsidP="001022BD">
                  <w:pPr>
                    <w:pStyle w:val="rowtabella0"/>
                    <w:jc w:val="center"/>
                    <w:rPr>
                      <w:color w:val="002060"/>
                    </w:rPr>
                  </w:pPr>
                  <w:r w:rsidRPr="00255A45">
                    <w:rPr>
                      <w:color w:val="002060"/>
                    </w:rPr>
                    <w:t> </w:t>
                  </w:r>
                </w:p>
              </w:tc>
            </w:tr>
          </w:tbl>
          <w:p w14:paraId="06373270" w14:textId="77777777" w:rsidR="005377B7" w:rsidRPr="00255A45" w:rsidRDefault="005377B7" w:rsidP="001022BD">
            <w:pPr>
              <w:rPr>
                <w:color w:val="002060"/>
              </w:rPr>
            </w:pPr>
          </w:p>
        </w:tc>
      </w:tr>
    </w:tbl>
    <w:p w14:paraId="41D0C931" w14:textId="77777777" w:rsidR="005377B7" w:rsidRPr="00255A45" w:rsidRDefault="005377B7" w:rsidP="005377B7">
      <w:pPr>
        <w:pStyle w:val="breakline"/>
        <w:rPr>
          <w:rFonts w:eastAsiaTheme="minorEastAsia"/>
          <w:color w:val="002060"/>
        </w:rPr>
      </w:pPr>
    </w:p>
    <w:p w14:paraId="01C33B70" w14:textId="77777777" w:rsidR="005377B7" w:rsidRPr="00255A45" w:rsidRDefault="005377B7" w:rsidP="005377B7">
      <w:pPr>
        <w:pStyle w:val="breakline"/>
        <w:rPr>
          <w:color w:val="002060"/>
        </w:rPr>
      </w:pPr>
    </w:p>
    <w:p w14:paraId="39CBFAF9" w14:textId="77777777" w:rsidR="005377B7" w:rsidRPr="00255A45" w:rsidRDefault="005377B7" w:rsidP="005377B7">
      <w:pPr>
        <w:pStyle w:val="titoloprinc0"/>
        <w:rPr>
          <w:color w:val="002060"/>
        </w:rPr>
      </w:pPr>
      <w:r w:rsidRPr="00255A45">
        <w:rPr>
          <w:color w:val="002060"/>
        </w:rPr>
        <w:t>GIUDICE SPORTIVO</w:t>
      </w:r>
    </w:p>
    <w:p w14:paraId="616800A4" w14:textId="77777777" w:rsidR="005377B7" w:rsidRPr="00255A45" w:rsidRDefault="005377B7" w:rsidP="005377B7">
      <w:pPr>
        <w:pStyle w:val="diffida"/>
        <w:rPr>
          <w:color w:val="002060"/>
        </w:rPr>
      </w:pPr>
      <w:r w:rsidRPr="00255A45">
        <w:rPr>
          <w:color w:val="002060"/>
        </w:rPr>
        <w:lastRenderedPageBreak/>
        <w:t>Il Giudice Sportivo Avv. Agnese Lazzaretti, con l'assistenza del Segretario Angelo Castellana, nella seduta del 04/04/2025, ha adottato le decisioni che di seguito integralmente si riportano:</w:t>
      </w:r>
    </w:p>
    <w:p w14:paraId="6DED90C8" w14:textId="77777777" w:rsidR="005377B7" w:rsidRPr="00255A45" w:rsidRDefault="005377B7" w:rsidP="005377B7">
      <w:pPr>
        <w:pStyle w:val="titolo10"/>
        <w:rPr>
          <w:color w:val="002060"/>
        </w:rPr>
      </w:pPr>
      <w:r w:rsidRPr="00255A45">
        <w:rPr>
          <w:color w:val="002060"/>
        </w:rPr>
        <w:t xml:space="preserve">GARE DEL 2/ 4/2025 </w:t>
      </w:r>
    </w:p>
    <w:p w14:paraId="4DD83680" w14:textId="77777777" w:rsidR="005377B7" w:rsidRPr="00255A45" w:rsidRDefault="005377B7" w:rsidP="005377B7">
      <w:pPr>
        <w:pStyle w:val="titolo7a"/>
        <w:rPr>
          <w:color w:val="002060"/>
        </w:rPr>
      </w:pPr>
      <w:r w:rsidRPr="00255A45">
        <w:rPr>
          <w:color w:val="002060"/>
        </w:rPr>
        <w:t xml:space="preserve">PROVVEDIMENTI DISCIPLINARI </w:t>
      </w:r>
    </w:p>
    <w:p w14:paraId="7AAFB16D" w14:textId="77777777" w:rsidR="005377B7" w:rsidRPr="00255A45" w:rsidRDefault="005377B7" w:rsidP="005377B7">
      <w:pPr>
        <w:pStyle w:val="titolo7b0"/>
        <w:rPr>
          <w:color w:val="002060"/>
        </w:rPr>
      </w:pPr>
      <w:r w:rsidRPr="00255A45">
        <w:rPr>
          <w:color w:val="002060"/>
        </w:rPr>
        <w:t xml:space="preserve">In base alle risultanze degli atti ufficiali sono state deliberate le seguenti sanzioni disciplinari. </w:t>
      </w:r>
    </w:p>
    <w:p w14:paraId="41369623" w14:textId="77777777" w:rsidR="005377B7" w:rsidRPr="00255A45" w:rsidRDefault="005377B7" w:rsidP="005377B7">
      <w:pPr>
        <w:pStyle w:val="titolo30"/>
        <w:rPr>
          <w:color w:val="002060"/>
        </w:rPr>
      </w:pPr>
      <w:r w:rsidRPr="00255A45">
        <w:rPr>
          <w:color w:val="002060"/>
        </w:rPr>
        <w:t xml:space="preserve">SOCIETA' </w:t>
      </w:r>
    </w:p>
    <w:p w14:paraId="662A9A26" w14:textId="77777777" w:rsidR="005377B7" w:rsidRPr="00255A45" w:rsidRDefault="005377B7" w:rsidP="005377B7">
      <w:pPr>
        <w:pStyle w:val="titolo20"/>
        <w:rPr>
          <w:color w:val="002060"/>
        </w:rPr>
      </w:pPr>
      <w:r w:rsidRPr="00255A45">
        <w:rPr>
          <w:color w:val="002060"/>
        </w:rPr>
        <w:t xml:space="preserve">AMMENDA </w:t>
      </w:r>
    </w:p>
    <w:p w14:paraId="0B68910E" w14:textId="77777777" w:rsidR="005377B7" w:rsidRPr="00255A45" w:rsidRDefault="005377B7" w:rsidP="005377B7">
      <w:pPr>
        <w:pStyle w:val="diffida"/>
        <w:spacing w:before="80" w:beforeAutospacing="0" w:after="40" w:afterAutospacing="0"/>
        <w:jc w:val="left"/>
        <w:rPr>
          <w:color w:val="002060"/>
        </w:rPr>
      </w:pPr>
      <w:r w:rsidRPr="00255A45">
        <w:rPr>
          <w:color w:val="002060"/>
        </w:rPr>
        <w:t xml:space="preserve">Euro 100,00 POL.CAGLI SPORT ASSOCIATI </w:t>
      </w:r>
      <w:r w:rsidRPr="00255A45">
        <w:rPr>
          <w:color w:val="002060"/>
        </w:rPr>
        <w:br/>
        <w:t xml:space="preserve">Per comportamento offensivo del proprio pubblico nei confronti dei giocatori avversari. </w:t>
      </w:r>
    </w:p>
    <w:p w14:paraId="4591731E" w14:textId="77777777" w:rsidR="005377B7" w:rsidRPr="00255A45" w:rsidRDefault="005377B7" w:rsidP="005377B7">
      <w:pPr>
        <w:pStyle w:val="titolo30"/>
        <w:rPr>
          <w:color w:val="002060"/>
        </w:rPr>
      </w:pPr>
      <w:r w:rsidRPr="00255A45">
        <w:rPr>
          <w:color w:val="002060"/>
        </w:rPr>
        <w:t xml:space="preserve">CALCIATORI NON ESPULSI </w:t>
      </w:r>
    </w:p>
    <w:p w14:paraId="77FA261A" w14:textId="77777777" w:rsidR="005377B7" w:rsidRPr="00255A45" w:rsidRDefault="005377B7" w:rsidP="005377B7">
      <w:pPr>
        <w:pStyle w:val="titolo20"/>
        <w:rPr>
          <w:color w:val="002060"/>
        </w:rPr>
      </w:pPr>
      <w:r w:rsidRPr="00255A4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77B7" w:rsidRPr="00255A45" w14:paraId="1ABF5634" w14:textId="77777777" w:rsidTr="001022BD">
        <w:tc>
          <w:tcPr>
            <w:tcW w:w="2200" w:type="dxa"/>
            <w:tcMar>
              <w:top w:w="20" w:type="dxa"/>
              <w:left w:w="20" w:type="dxa"/>
              <w:bottom w:w="20" w:type="dxa"/>
              <w:right w:w="20" w:type="dxa"/>
            </w:tcMar>
            <w:vAlign w:val="center"/>
            <w:hideMark/>
          </w:tcPr>
          <w:p w14:paraId="5294BC57" w14:textId="77777777" w:rsidR="005377B7" w:rsidRPr="00255A45" w:rsidRDefault="005377B7" w:rsidP="001022BD">
            <w:pPr>
              <w:pStyle w:val="movimento"/>
              <w:rPr>
                <w:color w:val="002060"/>
              </w:rPr>
            </w:pPr>
            <w:r w:rsidRPr="00255A45">
              <w:rPr>
                <w:color w:val="002060"/>
              </w:rPr>
              <w:t>FAGGIANI ENEA</w:t>
            </w:r>
          </w:p>
        </w:tc>
        <w:tc>
          <w:tcPr>
            <w:tcW w:w="2200" w:type="dxa"/>
            <w:tcMar>
              <w:top w:w="20" w:type="dxa"/>
              <w:left w:w="20" w:type="dxa"/>
              <w:bottom w:w="20" w:type="dxa"/>
              <w:right w:w="20" w:type="dxa"/>
            </w:tcMar>
            <w:vAlign w:val="center"/>
            <w:hideMark/>
          </w:tcPr>
          <w:p w14:paraId="2F0A2A0D" w14:textId="77777777" w:rsidR="005377B7" w:rsidRPr="00255A45" w:rsidRDefault="005377B7" w:rsidP="001022BD">
            <w:pPr>
              <w:pStyle w:val="movimento2"/>
              <w:rPr>
                <w:color w:val="002060"/>
              </w:rPr>
            </w:pPr>
            <w:r w:rsidRPr="00255A45">
              <w:rPr>
                <w:color w:val="002060"/>
              </w:rPr>
              <w:t xml:space="preserve">(POL.CAGLI SPORT ASSOCIATI) </w:t>
            </w:r>
          </w:p>
        </w:tc>
        <w:tc>
          <w:tcPr>
            <w:tcW w:w="800" w:type="dxa"/>
            <w:tcMar>
              <w:top w:w="20" w:type="dxa"/>
              <w:left w:w="20" w:type="dxa"/>
              <w:bottom w:w="20" w:type="dxa"/>
              <w:right w:w="20" w:type="dxa"/>
            </w:tcMar>
            <w:vAlign w:val="center"/>
            <w:hideMark/>
          </w:tcPr>
          <w:p w14:paraId="33FC0366" w14:textId="77777777" w:rsidR="005377B7" w:rsidRPr="00255A45" w:rsidRDefault="005377B7" w:rsidP="001022BD">
            <w:pPr>
              <w:pStyle w:val="movimento"/>
              <w:rPr>
                <w:color w:val="002060"/>
              </w:rPr>
            </w:pPr>
            <w:r w:rsidRPr="00255A45">
              <w:rPr>
                <w:color w:val="002060"/>
              </w:rPr>
              <w:t> </w:t>
            </w:r>
          </w:p>
        </w:tc>
        <w:tc>
          <w:tcPr>
            <w:tcW w:w="2200" w:type="dxa"/>
            <w:tcMar>
              <w:top w:w="20" w:type="dxa"/>
              <w:left w:w="20" w:type="dxa"/>
              <w:bottom w:w="20" w:type="dxa"/>
              <w:right w:w="20" w:type="dxa"/>
            </w:tcMar>
            <w:vAlign w:val="center"/>
            <w:hideMark/>
          </w:tcPr>
          <w:p w14:paraId="661B2F40" w14:textId="77777777" w:rsidR="005377B7" w:rsidRPr="00255A45" w:rsidRDefault="005377B7" w:rsidP="001022BD">
            <w:pPr>
              <w:pStyle w:val="movimento"/>
              <w:rPr>
                <w:color w:val="002060"/>
              </w:rPr>
            </w:pPr>
            <w:r w:rsidRPr="00255A45">
              <w:rPr>
                <w:color w:val="002060"/>
              </w:rPr>
              <w:t> </w:t>
            </w:r>
          </w:p>
        </w:tc>
        <w:tc>
          <w:tcPr>
            <w:tcW w:w="2200" w:type="dxa"/>
            <w:tcMar>
              <w:top w:w="20" w:type="dxa"/>
              <w:left w:w="20" w:type="dxa"/>
              <w:bottom w:w="20" w:type="dxa"/>
              <w:right w:w="20" w:type="dxa"/>
            </w:tcMar>
            <w:vAlign w:val="center"/>
            <w:hideMark/>
          </w:tcPr>
          <w:p w14:paraId="3BF0AA3A" w14:textId="77777777" w:rsidR="005377B7" w:rsidRPr="00255A45" w:rsidRDefault="005377B7" w:rsidP="001022BD">
            <w:pPr>
              <w:pStyle w:val="movimento2"/>
              <w:rPr>
                <w:color w:val="002060"/>
              </w:rPr>
            </w:pPr>
            <w:r w:rsidRPr="00255A45">
              <w:rPr>
                <w:color w:val="002060"/>
              </w:rPr>
              <w:t> </w:t>
            </w:r>
          </w:p>
        </w:tc>
      </w:tr>
    </w:tbl>
    <w:p w14:paraId="395AC848" w14:textId="77777777" w:rsidR="005377B7" w:rsidRDefault="005377B7" w:rsidP="005377B7">
      <w:pPr>
        <w:pStyle w:val="breakline"/>
        <w:rPr>
          <w:color w:val="002060"/>
        </w:rPr>
      </w:pPr>
    </w:p>
    <w:p w14:paraId="6AC23F41" w14:textId="77777777" w:rsidR="005377B7" w:rsidRPr="00775244" w:rsidRDefault="005377B7" w:rsidP="005377B7">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9019D4B" w14:textId="77777777" w:rsidR="005377B7" w:rsidRPr="00255A45" w:rsidRDefault="005377B7" w:rsidP="005377B7">
      <w:pPr>
        <w:pStyle w:val="breakline"/>
        <w:rPr>
          <w:rFonts w:eastAsiaTheme="minorEastAsia"/>
          <w:color w:val="002060"/>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DFC29AE" w14:textId="77777777" w:rsidR="005377B7" w:rsidRPr="00255A45" w:rsidRDefault="005377B7" w:rsidP="005377B7">
      <w:pPr>
        <w:pStyle w:val="titoloprinc0"/>
        <w:rPr>
          <w:color w:val="002060"/>
        </w:rPr>
      </w:pPr>
      <w:r w:rsidRPr="00255A45">
        <w:rPr>
          <w:color w:val="002060"/>
        </w:rPr>
        <w:t>CLASSIFICA</w:t>
      </w:r>
    </w:p>
    <w:p w14:paraId="1DD7AD1D" w14:textId="77777777" w:rsidR="005377B7" w:rsidRPr="00255A45" w:rsidRDefault="005377B7" w:rsidP="005377B7">
      <w:pPr>
        <w:pStyle w:val="breakline"/>
        <w:rPr>
          <w:color w:val="002060"/>
        </w:rPr>
      </w:pPr>
    </w:p>
    <w:p w14:paraId="7618EE26" w14:textId="77777777" w:rsidR="005377B7" w:rsidRPr="00255A45" w:rsidRDefault="005377B7" w:rsidP="005377B7">
      <w:pPr>
        <w:pStyle w:val="breakline"/>
        <w:rPr>
          <w:color w:val="002060"/>
        </w:rPr>
      </w:pPr>
    </w:p>
    <w:p w14:paraId="357525FC" w14:textId="77777777" w:rsidR="005377B7" w:rsidRPr="00255A45" w:rsidRDefault="005377B7" w:rsidP="005377B7">
      <w:pPr>
        <w:pStyle w:val="sottotitolocampionato10"/>
        <w:rPr>
          <w:color w:val="002060"/>
        </w:rPr>
      </w:pPr>
      <w:r w:rsidRPr="00255A4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77B7" w:rsidRPr="00255A45" w14:paraId="7B7B0CC1" w14:textId="77777777" w:rsidTr="001022B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F09E3" w14:textId="77777777" w:rsidR="005377B7" w:rsidRPr="00255A45" w:rsidRDefault="005377B7" w:rsidP="001022BD">
            <w:pPr>
              <w:pStyle w:val="headertabella0"/>
              <w:rPr>
                <w:color w:val="002060"/>
              </w:rPr>
            </w:pPr>
            <w:r w:rsidRPr="00255A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B4566" w14:textId="77777777" w:rsidR="005377B7" w:rsidRPr="00255A45" w:rsidRDefault="005377B7" w:rsidP="001022BD">
            <w:pPr>
              <w:pStyle w:val="headertabella0"/>
              <w:rPr>
                <w:color w:val="002060"/>
              </w:rPr>
            </w:pPr>
            <w:r w:rsidRPr="00255A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21E2B" w14:textId="77777777" w:rsidR="005377B7" w:rsidRPr="00255A45" w:rsidRDefault="005377B7" w:rsidP="001022BD">
            <w:pPr>
              <w:pStyle w:val="headertabella0"/>
              <w:rPr>
                <w:color w:val="002060"/>
              </w:rPr>
            </w:pPr>
            <w:r w:rsidRPr="00255A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C0F5E" w14:textId="77777777" w:rsidR="005377B7" w:rsidRPr="00255A45" w:rsidRDefault="005377B7" w:rsidP="001022BD">
            <w:pPr>
              <w:pStyle w:val="headertabella0"/>
              <w:rPr>
                <w:color w:val="002060"/>
              </w:rPr>
            </w:pPr>
            <w:r w:rsidRPr="00255A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66861" w14:textId="77777777" w:rsidR="005377B7" w:rsidRPr="00255A45" w:rsidRDefault="005377B7" w:rsidP="001022BD">
            <w:pPr>
              <w:pStyle w:val="headertabella0"/>
              <w:rPr>
                <w:color w:val="002060"/>
              </w:rPr>
            </w:pPr>
            <w:r w:rsidRPr="00255A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F4C44" w14:textId="77777777" w:rsidR="005377B7" w:rsidRPr="00255A45" w:rsidRDefault="005377B7" w:rsidP="001022BD">
            <w:pPr>
              <w:pStyle w:val="headertabella0"/>
              <w:rPr>
                <w:color w:val="002060"/>
              </w:rPr>
            </w:pPr>
            <w:r w:rsidRPr="00255A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DD6CC" w14:textId="77777777" w:rsidR="005377B7" w:rsidRPr="00255A45" w:rsidRDefault="005377B7" w:rsidP="001022BD">
            <w:pPr>
              <w:pStyle w:val="headertabella0"/>
              <w:rPr>
                <w:color w:val="002060"/>
              </w:rPr>
            </w:pPr>
            <w:r w:rsidRPr="00255A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620F4" w14:textId="77777777" w:rsidR="005377B7" w:rsidRPr="00255A45" w:rsidRDefault="005377B7" w:rsidP="001022BD">
            <w:pPr>
              <w:pStyle w:val="headertabella0"/>
              <w:rPr>
                <w:color w:val="002060"/>
              </w:rPr>
            </w:pPr>
            <w:r w:rsidRPr="00255A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3079" w14:textId="77777777" w:rsidR="005377B7" w:rsidRPr="00255A45" w:rsidRDefault="005377B7" w:rsidP="001022BD">
            <w:pPr>
              <w:pStyle w:val="headertabella0"/>
              <w:rPr>
                <w:color w:val="002060"/>
              </w:rPr>
            </w:pPr>
            <w:r w:rsidRPr="00255A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F40F1" w14:textId="77777777" w:rsidR="005377B7" w:rsidRPr="00255A45" w:rsidRDefault="005377B7" w:rsidP="001022BD">
            <w:pPr>
              <w:pStyle w:val="headertabella0"/>
              <w:rPr>
                <w:color w:val="002060"/>
              </w:rPr>
            </w:pPr>
            <w:r w:rsidRPr="00255A45">
              <w:rPr>
                <w:color w:val="002060"/>
              </w:rPr>
              <w:t>PE</w:t>
            </w:r>
          </w:p>
        </w:tc>
      </w:tr>
      <w:tr w:rsidR="005377B7" w:rsidRPr="00255A45" w14:paraId="33FB94ED" w14:textId="77777777" w:rsidTr="001022B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53297" w14:textId="77777777" w:rsidR="005377B7" w:rsidRPr="00255A45" w:rsidRDefault="005377B7" w:rsidP="001022BD">
            <w:pPr>
              <w:pStyle w:val="rowtabella0"/>
              <w:rPr>
                <w:color w:val="002060"/>
              </w:rPr>
            </w:pPr>
            <w:r w:rsidRPr="00255A4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9110"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3F439"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E747"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6DF4"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F757"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AC4E"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152A"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A43B" w14:textId="77777777" w:rsidR="005377B7" w:rsidRPr="00255A45" w:rsidRDefault="005377B7" w:rsidP="001022BD">
            <w:pPr>
              <w:pStyle w:val="rowtabella0"/>
              <w:jc w:val="center"/>
              <w:rPr>
                <w:color w:val="002060"/>
              </w:rPr>
            </w:pPr>
            <w:r w:rsidRPr="00255A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3936" w14:textId="77777777" w:rsidR="005377B7" w:rsidRPr="00255A45" w:rsidRDefault="005377B7" w:rsidP="001022BD">
            <w:pPr>
              <w:pStyle w:val="rowtabella0"/>
              <w:jc w:val="center"/>
              <w:rPr>
                <w:color w:val="002060"/>
              </w:rPr>
            </w:pPr>
            <w:r w:rsidRPr="00255A45">
              <w:rPr>
                <w:color w:val="002060"/>
              </w:rPr>
              <w:t>0</w:t>
            </w:r>
          </w:p>
        </w:tc>
      </w:tr>
      <w:tr w:rsidR="005377B7" w:rsidRPr="00255A45" w14:paraId="788D9497"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D0670" w14:textId="77777777" w:rsidR="005377B7" w:rsidRPr="00255A45" w:rsidRDefault="005377B7" w:rsidP="001022BD">
            <w:pPr>
              <w:pStyle w:val="rowtabella0"/>
              <w:rPr>
                <w:color w:val="002060"/>
              </w:rPr>
            </w:pPr>
            <w:r w:rsidRPr="00255A4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D553"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9471"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6ADF"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D336"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B587"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EE013" w14:textId="77777777" w:rsidR="005377B7" w:rsidRPr="00255A45" w:rsidRDefault="005377B7" w:rsidP="001022BD">
            <w:pPr>
              <w:pStyle w:val="rowtabella0"/>
              <w:jc w:val="center"/>
              <w:rPr>
                <w:color w:val="002060"/>
              </w:rPr>
            </w:pPr>
            <w:r w:rsidRPr="00255A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FF43"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7652"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FE7C" w14:textId="77777777" w:rsidR="005377B7" w:rsidRPr="00255A45" w:rsidRDefault="005377B7" w:rsidP="001022BD">
            <w:pPr>
              <w:pStyle w:val="rowtabella0"/>
              <w:jc w:val="center"/>
              <w:rPr>
                <w:color w:val="002060"/>
              </w:rPr>
            </w:pPr>
            <w:r w:rsidRPr="00255A45">
              <w:rPr>
                <w:color w:val="002060"/>
              </w:rPr>
              <w:t>0</w:t>
            </w:r>
          </w:p>
        </w:tc>
      </w:tr>
      <w:tr w:rsidR="005377B7" w:rsidRPr="00255A45" w14:paraId="17BEC5E5"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A51E0" w14:textId="77777777" w:rsidR="005377B7" w:rsidRPr="00255A45" w:rsidRDefault="005377B7" w:rsidP="001022BD">
            <w:pPr>
              <w:pStyle w:val="rowtabella0"/>
              <w:rPr>
                <w:color w:val="002060"/>
              </w:rPr>
            </w:pPr>
            <w:r w:rsidRPr="00255A4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E34D"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F484"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22E1"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CAAF"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7736"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3214"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EC7A"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DB8A"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0118" w14:textId="77777777" w:rsidR="005377B7" w:rsidRPr="00255A45" w:rsidRDefault="005377B7" w:rsidP="001022BD">
            <w:pPr>
              <w:pStyle w:val="rowtabella0"/>
              <w:jc w:val="center"/>
              <w:rPr>
                <w:color w:val="002060"/>
              </w:rPr>
            </w:pPr>
            <w:r w:rsidRPr="00255A45">
              <w:rPr>
                <w:color w:val="002060"/>
              </w:rPr>
              <w:t>0</w:t>
            </w:r>
          </w:p>
        </w:tc>
      </w:tr>
      <w:tr w:rsidR="005377B7" w:rsidRPr="00255A45" w14:paraId="7069B32A"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BAA34F" w14:textId="77777777" w:rsidR="005377B7" w:rsidRPr="00255A45" w:rsidRDefault="005377B7" w:rsidP="001022BD">
            <w:pPr>
              <w:pStyle w:val="rowtabella0"/>
              <w:rPr>
                <w:color w:val="002060"/>
              </w:rPr>
            </w:pPr>
            <w:r w:rsidRPr="00255A4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BB41"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973C"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1C4EC"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4968"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F30C"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EC25"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5103"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A673"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52C2" w14:textId="77777777" w:rsidR="005377B7" w:rsidRPr="00255A45" w:rsidRDefault="005377B7" w:rsidP="001022BD">
            <w:pPr>
              <w:pStyle w:val="rowtabella0"/>
              <w:jc w:val="center"/>
              <w:rPr>
                <w:color w:val="002060"/>
              </w:rPr>
            </w:pPr>
            <w:r w:rsidRPr="00255A45">
              <w:rPr>
                <w:color w:val="002060"/>
              </w:rPr>
              <w:t>0</w:t>
            </w:r>
          </w:p>
        </w:tc>
      </w:tr>
      <w:tr w:rsidR="005377B7" w:rsidRPr="00255A45" w14:paraId="4D4F650E"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B5888" w14:textId="77777777" w:rsidR="005377B7" w:rsidRPr="00255A45" w:rsidRDefault="005377B7" w:rsidP="001022BD">
            <w:pPr>
              <w:pStyle w:val="rowtabella0"/>
              <w:rPr>
                <w:color w:val="002060"/>
              </w:rPr>
            </w:pPr>
            <w:r w:rsidRPr="00255A4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2011"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EAAB"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96854"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43FE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1FAC"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CC249"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11DC"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E644"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71CC" w14:textId="77777777" w:rsidR="005377B7" w:rsidRPr="00255A45" w:rsidRDefault="005377B7" w:rsidP="001022BD">
            <w:pPr>
              <w:pStyle w:val="rowtabella0"/>
              <w:jc w:val="center"/>
              <w:rPr>
                <w:color w:val="002060"/>
              </w:rPr>
            </w:pPr>
            <w:r w:rsidRPr="00255A45">
              <w:rPr>
                <w:color w:val="002060"/>
              </w:rPr>
              <w:t>0</w:t>
            </w:r>
          </w:p>
        </w:tc>
      </w:tr>
      <w:tr w:rsidR="005377B7" w:rsidRPr="00255A45" w14:paraId="0FE7DAA0"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4A648" w14:textId="77777777" w:rsidR="005377B7" w:rsidRPr="00255A45" w:rsidRDefault="005377B7" w:rsidP="001022BD">
            <w:pPr>
              <w:pStyle w:val="rowtabella0"/>
              <w:rPr>
                <w:color w:val="002060"/>
              </w:rPr>
            </w:pPr>
            <w:r w:rsidRPr="00255A45">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18BB"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B272"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3AA8F"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32669"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6AB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4095"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53E4"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41C6"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0ACA" w14:textId="77777777" w:rsidR="005377B7" w:rsidRPr="00255A45" w:rsidRDefault="005377B7" w:rsidP="001022BD">
            <w:pPr>
              <w:pStyle w:val="rowtabella0"/>
              <w:jc w:val="center"/>
              <w:rPr>
                <w:color w:val="002060"/>
              </w:rPr>
            </w:pPr>
            <w:r w:rsidRPr="00255A45">
              <w:rPr>
                <w:color w:val="002060"/>
              </w:rPr>
              <w:t>0</w:t>
            </w:r>
          </w:p>
        </w:tc>
      </w:tr>
      <w:tr w:rsidR="005377B7" w:rsidRPr="00255A45" w14:paraId="4F31BA67"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AEDB0" w14:textId="77777777" w:rsidR="005377B7" w:rsidRPr="00255A45" w:rsidRDefault="005377B7" w:rsidP="001022BD">
            <w:pPr>
              <w:pStyle w:val="rowtabella0"/>
              <w:rPr>
                <w:color w:val="002060"/>
              </w:rPr>
            </w:pPr>
            <w:r w:rsidRPr="00255A4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504E"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923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CFBA"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FAC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730FC"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1B53"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1F95"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8E91"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18AF" w14:textId="77777777" w:rsidR="005377B7" w:rsidRPr="00255A45" w:rsidRDefault="005377B7" w:rsidP="001022BD">
            <w:pPr>
              <w:pStyle w:val="rowtabella0"/>
              <w:jc w:val="center"/>
              <w:rPr>
                <w:color w:val="002060"/>
              </w:rPr>
            </w:pPr>
            <w:r w:rsidRPr="00255A45">
              <w:rPr>
                <w:color w:val="002060"/>
              </w:rPr>
              <w:t>0</w:t>
            </w:r>
          </w:p>
        </w:tc>
      </w:tr>
      <w:tr w:rsidR="005377B7" w:rsidRPr="00255A45" w14:paraId="4D2DE2EF"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8F089" w14:textId="77777777" w:rsidR="005377B7" w:rsidRPr="00255A45" w:rsidRDefault="005377B7" w:rsidP="001022BD">
            <w:pPr>
              <w:pStyle w:val="rowtabella0"/>
              <w:rPr>
                <w:color w:val="002060"/>
                <w:lang w:val="es-ES"/>
              </w:rPr>
            </w:pPr>
            <w:r w:rsidRPr="00255A4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9FE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E6A4"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0D7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CA60"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A289"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548F"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D647"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43F3"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992B" w14:textId="77777777" w:rsidR="005377B7" w:rsidRPr="00255A45" w:rsidRDefault="005377B7" w:rsidP="001022BD">
            <w:pPr>
              <w:pStyle w:val="rowtabella0"/>
              <w:jc w:val="center"/>
              <w:rPr>
                <w:color w:val="002060"/>
              </w:rPr>
            </w:pPr>
            <w:r w:rsidRPr="00255A45">
              <w:rPr>
                <w:color w:val="002060"/>
              </w:rPr>
              <w:t>0</w:t>
            </w:r>
          </w:p>
        </w:tc>
      </w:tr>
      <w:tr w:rsidR="005377B7" w:rsidRPr="00255A45" w14:paraId="70132D78"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7BC45" w14:textId="77777777" w:rsidR="005377B7" w:rsidRPr="00255A45" w:rsidRDefault="005377B7" w:rsidP="001022BD">
            <w:pPr>
              <w:pStyle w:val="rowtabella0"/>
              <w:rPr>
                <w:color w:val="002060"/>
              </w:rPr>
            </w:pPr>
            <w:r w:rsidRPr="00255A4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8DEA"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24BF"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8BF4"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DDF1"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3947"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FA49"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A3C7"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DA4A"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3048" w14:textId="77777777" w:rsidR="005377B7" w:rsidRPr="00255A45" w:rsidRDefault="005377B7" w:rsidP="001022BD">
            <w:pPr>
              <w:pStyle w:val="rowtabella0"/>
              <w:jc w:val="center"/>
              <w:rPr>
                <w:color w:val="002060"/>
              </w:rPr>
            </w:pPr>
            <w:r w:rsidRPr="00255A45">
              <w:rPr>
                <w:color w:val="002060"/>
              </w:rPr>
              <w:t>0</w:t>
            </w:r>
          </w:p>
        </w:tc>
      </w:tr>
      <w:tr w:rsidR="005377B7" w:rsidRPr="00255A45" w14:paraId="0AC34D08"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44357" w14:textId="77777777" w:rsidR="005377B7" w:rsidRPr="00255A45" w:rsidRDefault="005377B7" w:rsidP="001022BD">
            <w:pPr>
              <w:pStyle w:val="rowtabella0"/>
              <w:rPr>
                <w:color w:val="002060"/>
              </w:rPr>
            </w:pPr>
            <w:r w:rsidRPr="00255A4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2610"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91C43"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181F"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38AD"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0F67"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B1FF" w14:textId="77777777" w:rsidR="005377B7" w:rsidRPr="00255A45" w:rsidRDefault="005377B7" w:rsidP="001022BD">
            <w:pPr>
              <w:pStyle w:val="rowtabella0"/>
              <w:jc w:val="center"/>
              <w:rPr>
                <w:color w:val="002060"/>
              </w:rPr>
            </w:pPr>
            <w:r w:rsidRPr="00255A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335E"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6BAD"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8D1C" w14:textId="77777777" w:rsidR="005377B7" w:rsidRPr="00255A45" w:rsidRDefault="005377B7" w:rsidP="001022BD">
            <w:pPr>
              <w:pStyle w:val="rowtabella0"/>
              <w:jc w:val="center"/>
              <w:rPr>
                <w:color w:val="002060"/>
              </w:rPr>
            </w:pPr>
            <w:r w:rsidRPr="00255A45">
              <w:rPr>
                <w:color w:val="002060"/>
              </w:rPr>
              <w:t>0</w:t>
            </w:r>
          </w:p>
        </w:tc>
      </w:tr>
      <w:tr w:rsidR="005377B7" w:rsidRPr="00255A45" w14:paraId="64CCF077"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EE7EE" w14:textId="77777777" w:rsidR="005377B7" w:rsidRPr="00255A45" w:rsidRDefault="005377B7" w:rsidP="001022BD">
            <w:pPr>
              <w:pStyle w:val="rowtabella0"/>
              <w:rPr>
                <w:color w:val="002060"/>
              </w:rPr>
            </w:pPr>
            <w:r w:rsidRPr="00255A4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43588"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725C"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EB22"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3FEC"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12AB"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08B9"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4DD4"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D8B15" w14:textId="77777777" w:rsidR="005377B7" w:rsidRPr="00255A45" w:rsidRDefault="005377B7" w:rsidP="001022BD">
            <w:pPr>
              <w:pStyle w:val="rowtabella0"/>
              <w:jc w:val="center"/>
              <w:rPr>
                <w:color w:val="002060"/>
              </w:rPr>
            </w:pPr>
            <w:r w:rsidRPr="00255A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6447" w14:textId="77777777" w:rsidR="005377B7" w:rsidRPr="00255A45" w:rsidRDefault="005377B7" w:rsidP="001022BD">
            <w:pPr>
              <w:pStyle w:val="rowtabella0"/>
              <w:jc w:val="center"/>
              <w:rPr>
                <w:color w:val="002060"/>
              </w:rPr>
            </w:pPr>
            <w:r w:rsidRPr="00255A45">
              <w:rPr>
                <w:color w:val="002060"/>
              </w:rPr>
              <w:t>0</w:t>
            </w:r>
          </w:p>
        </w:tc>
      </w:tr>
      <w:tr w:rsidR="005377B7" w:rsidRPr="00255A45" w14:paraId="2369CB63" w14:textId="77777777" w:rsidTr="001022B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1E058" w14:textId="77777777" w:rsidR="005377B7" w:rsidRPr="00255A45" w:rsidRDefault="005377B7" w:rsidP="001022BD">
            <w:pPr>
              <w:pStyle w:val="rowtabella0"/>
              <w:rPr>
                <w:color w:val="002060"/>
              </w:rPr>
            </w:pPr>
            <w:r w:rsidRPr="00255A4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6504"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0425"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FA65"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F7BE"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0205"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7D64"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3DAC" w14:textId="77777777" w:rsidR="005377B7" w:rsidRPr="00255A45" w:rsidRDefault="005377B7" w:rsidP="001022BD">
            <w:pPr>
              <w:pStyle w:val="rowtabella0"/>
              <w:jc w:val="center"/>
              <w:rPr>
                <w:color w:val="002060"/>
              </w:rPr>
            </w:pPr>
            <w:r w:rsidRPr="00255A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9A8E1" w14:textId="77777777" w:rsidR="005377B7" w:rsidRPr="00255A45" w:rsidRDefault="005377B7" w:rsidP="001022BD">
            <w:pPr>
              <w:pStyle w:val="rowtabella0"/>
              <w:jc w:val="center"/>
              <w:rPr>
                <w:color w:val="002060"/>
              </w:rPr>
            </w:pPr>
            <w:r w:rsidRPr="00255A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9ED3" w14:textId="77777777" w:rsidR="005377B7" w:rsidRPr="00255A45" w:rsidRDefault="005377B7" w:rsidP="001022BD">
            <w:pPr>
              <w:pStyle w:val="rowtabella0"/>
              <w:jc w:val="center"/>
              <w:rPr>
                <w:color w:val="002060"/>
              </w:rPr>
            </w:pPr>
            <w:r w:rsidRPr="00255A45">
              <w:rPr>
                <w:color w:val="002060"/>
              </w:rPr>
              <w:t>0</w:t>
            </w:r>
          </w:p>
        </w:tc>
      </w:tr>
      <w:tr w:rsidR="005377B7" w:rsidRPr="00255A45" w14:paraId="17488A28" w14:textId="77777777" w:rsidTr="001022B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AC5A6D" w14:textId="77777777" w:rsidR="005377B7" w:rsidRPr="00255A45" w:rsidRDefault="005377B7" w:rsidP="001022BD">
            <w:pPr>
              <w:pStyle w:val="rowtabella0"/>
              <w:rPr>
                <w:color w:val="002060"/>
              </w:rPr>
            </w:pPr>
            <w:r w:rsidRPr="00255A4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C9AF"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205B"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11E8B"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B261" w14:textId="77777777" w:rsidR="005377B7" w:rsidRPr="00255A45" w:rsidRDefault="005377B7" w:rsidP="001022BD">
            <w:pPr>
              <w:pStyle w:val="rowtabella0"/>
              <w:jc w:val="center"/>
              <w:rPr>
                <w:color w:val="002060"/>
              </w:rPr>
            </w:pPr>
            <w:r w:rsidRPr="00255A4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250D"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60A1" w14:textId="77777777" w:rsidR="005377B7" w:rsidRPr="00255A45" w:rsidRDefault="005377B7" w:rsidP="001022BD">
            <w:pPr>
              <w:pStyle w:val="rowtabella0"/>
              <w:jc w:val="center"/>
              <w:rPr>
                <w:color w:val="002060"/>
              </w:rPr>
            </w:pPr>
            <w:r w:rsidRPr="00255A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D288" w14:textId="77777777" w:rsidR="005377B7" w:rsidRPr="00255A45" w:rsidRDefault="005377B7" w:rsidP="001022BD">
            <w:pPr>
              <w:pStyle w:val="rowtabella0"/>
              <w:jc w:val="center"/>
              <w:rPr>
                <w:color w:val="002060"/>
              </w:rPr>
            </w:pPr>
            <w:r w:rsidRPr="00255A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A7A3" w14:textId="77777777" w:rsidR="005377B7" w:rsidRPr="00255A45" w:rsidRDefault="005377B7" w:rsidP="001022BD">
            <w:pPr>
              <w:pStyle w:val="rowtabella0"/>
              <w:jc w:val="center"/>
              <w:rPr>
                <w:color w:val="002060"/>
              </w:rPr>
            </w:pPr>
            <w:r w:rsidRPr="00255A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F832" w14:textId="77777777" w:rsidR="005377B7" w:rsidRPr="00255A45" w:rsidRDefault="005377B7" w:rsidP="001022BD">
            <w:pPr>
              <w:pStyle w:val="rowtabella0"/>
              <w:jc w:val="center"/>
              <w:rPr>
                <w:color w:val="002060"/>
              </w:rPr>
            </w:pPr>
            <w:r w:rsidRPr="00255A45">
              <w:rPr>
                <w:color w:val="002060"/>
              </w:rPr>
              <w:t>0</w:t>
            </w:r>
          </w:p>
        </w:tc>
      </w:tr>
    </w:tbl>
    <w:p w14:paraId="54E8DAE6" w14:textId="77777777" w:rsidR="005377B7" w:rsidRPr="00255A45" w:rsidRDefault="005377B7" w:rsidP="005377B7">
      <w:pPr>
        <w:pStyle w:val="breakline"/>
        <w:rPr>
          <w:rFonts w:eastAsiaTheme="minorEastAsia"/>
          <w:color w:val="002060"/>
        </w:rPr>
      </w:pPr>
    </w:p>
    <w:p w14:paraId="04229681" w14:textId="77777777" w:rsidR="005377B7" w:rsidRPr="00255A45" w:rsidRDefault="005377B7" w:rsidP="005377B7">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7E16AC8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6E63B7">
        <w:rPr>
          <w:rFonts w:ascii="Arial" w:hAnsi="Arial" w:cs="Arial"/>
          <w:b/>
          <w:bCs/>
          <w:color w:val="002060"/>
        </w:rPr>
        <w:t>14</w:t>
      </w:r>
      <w:r w:rsidR="003042AC">
        <w:rPr>
          <w:rFonts w:ascii="Arial" w:hAnsi="Arial" w:cs="Arial"/>
          <w:b/>
          <w:bCs/>
          <w:color w:val="002060"/>
        </w:rPr>
        <w:t xml:space="preserve">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lastRenderedPageBreak/>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E8D958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985864">
        <w:rPr>
          <w:b/>
          <w:color w:val="002060"/>
          <w:u w:val="single"/>
        </w:rPr>
        <w:t>0</w:t>
      </w:r>
      <w:r w:rsidR="00E77B15">
        <w:rPr>
          <w:b/>
          <w:color w:val="002060"/>
          <w:u w:val="single"/>
        </w:rPr>
        <w:t>4</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DC0BC" w14:textId="77777777" w:rsidR="0040608D" w:rsidRDefault="0040608D">
      <w:r>
        <w:separator/>
      </w:r>
    </w:p>
  </w:endnote>
  <w:endnote w:type="continuationSeparator" w:id="0">
    <w:p w14:paraId="51F68C3D" w14:textId="77777777" w:rsidR="0040608D" w:rsidRDefault="0040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26FA19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22523C">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B7918" w14:textId="77777777" w:rsidR="0040608D" w:rsidRDefault="0040608D">
      <w:r>
        <w:separator/>
      </w:r>
    </w:p>
  </w:footnote>
  <w:footnote w:type="continuationSeparator" w:id="0">
    <w:p w14:paraId="69AC5188" w14:textId="77777777" w:rsidR="0040608D" w:rsidRDefault="0040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1"/>
  </w:num>
  <w:num w:numId="4" w16cid:durableId="564266614">
    <w:abstractNumId w:val="12"/>
  </w:num>
  <w:num w:numId="5" w16cid:durableId="1249315646">
    <w:abstractNumId w:val="10"/>
  </w:num>
  <w:num w:numId="6" w16cid:durableId="934754267">
    <w:abstractNumId w:val="2"/>
  </w:num>
  <w:num w:numId="7" w16cid:durableId="1125348853">
    <w:abstractNumId w:val="4"/>
  </w:num>
  <w:num w:numId="8" w16cid:durableId="392192102">
    <w:abstractNumId w:val="11"/>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3"/>
  </w:num>
  <w:num w:numId="14" w16cid:durableId="1847743972">
    <w:abstractNumId w:val="6"/>
  </w:num>
  <w:num w:numId="15" w16cid:durableId="159300879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1B3"/>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975"/>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33F"/>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23C"/>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0E8F"/>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BA7"/>
    <w:rsid w:val="00383237"/>
    <w:rsid w:val="003832A3"/>
    <w:rsid w:val="0038357D"/>
    <w:rsid w:val="00383734"/>
    <w:rsid w:val="003838B6"/>
    <w:rsid w:val="00383BC5"/>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608D"/>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9E"/>
    <w:rsid w:val="00433ACD"/>
    <w:rsid w:val="00433B70"/>
    <w:rsid w:val="00433CA0"/>
    <w:rsid w:val="00433FB5"/>
    <w:rsid w:val="0043401B"/>
    <w:rsid w:val="004340EC"/>
    <w:rsid w:val="004341ED"/>
    <w:rsid w:val="0043434A"/>
    <w:rsid w:val="0043469B"/>
    <w:rsid w:val="0043508B"/>
    <w:rsid w:val="00435517"/>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57C7A"/>
    <w:rsid w:val="004605C9"/>
    <w:rsid w:val="0046073B"/>
    <w:rsid w:val="00460790"/>
    <w:rsid w:val="00460CF4"/>
    <w:rsid w:val="00461A21"/>
    <w:rsid w:val="004620EE"/>
    <w:rsid w:val="00462B23"/>
    <w:rsid w:val="0046428F"/>
    <w:rsid w:val="004646D7"/>
    <w:rsid w:val="004648A7"/>
    <w:rsid w:val="00464A0A"/>
    <w:rsid w:val="00464E9F"/>
    <w:rsid w:val="0046594C"/>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5B93"/>
    <w:rsid w:val="00526208"/>
    <w:rsid w:val="0052638A"/>
    <w:rsid w:val="005276FD"/>
    <w:rsid w:val="0053055E"/>
    <w:rsid w:val="0053069C"/>
    <w:rsid w:val="00531882"/>
    <w:rsid w:val="00531B6C"/>
    <w:rsid w:val="00531EE3"/>
    <w:rsid w:val="0053298C"/>
    <w:rsid w:val="00532C2D"/>
    <w:rsid w:val="00533790"/>
    <w:rsid w:val="00535245"/>
    <w:rsid w:val="00535BBD"/>
    <w:rsid w:val="005360F0"/>
    <w:rsid w:val="00536217"/>
    <w:rsid w:val="005377B7"/>
    <w:rsid w:val="00537911"/>
    <w:rsid w:val="00540408"/>
    <w:rsid w:val="005406B8"/>
    <w:rsid w:val="005408D7"/>
    <w:rsid w:val="005410A5"/>
    <w:rsid w:val="00542100"/>
    <w:rsid w:val="00542177"/>
    <w:rsid w:val="00542F0E"/>
    <w:rsid w:val="00543208"/>
    <w:rsid w:val="00544131"/>
    <w:rsid w:val="005441B6"/>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A7DF8"/>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37"/>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029"/>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41C"/>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B60"/>
    <w:rsid w:val="00984CE1"/>
    <w:rsid w:val="00984F8C"/>
    <w:rsid w:val="009854FA"/>
    <w:rsid w:val="00985600"/>
    <w:rsid w:val="00985864"/>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2B29"/>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41"/>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38"/>
    <w:rsid w:val="00C3135E"/>
    <w:rsid w:val="00C316D0"/>
    <w:rsid w:val="00C31AB2"/>
    <w:rsid w:val="00C31C0A"/>
    <w:rsid w:val="00C32520"/>
    <w:rsid w:val="00C32BE3"/>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B0F"/>
    <w:rsid w:val="00CE0C5A"/>
    <w:rsid w:val="00CE11D5"/>
    <w:rsid w:val="00CE15FD"/>
    <w:rsid w:val="00CE189C"/>
    <w:rsid w:val="00CE199C"/>
    <w:rsid w:val="00CE1E1B"/>
    <w:rsid w:val="00CE291A"/>
    <w:rsid w:val="00CE29B4"/>
    <w:rsid w:val="00CE304B"/>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0D67"/>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B15"/>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50</TotalTime>
  <Pages>7</Pages>
  <Words>2094</Words>
  <Characters>11938</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14004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11</cp:revision>
  <cp:lastPrinted>2025-04-02T14:31:00Z</cp:lastPrinted>
  <dcterms:created xsi:type="dcterms:W3CDTF">2025-04-03T12:50:00Z</dcterms:created>
  <dcterms:modified xsi:type="dcterms:W3CDTF">2025-04-04T14:33:00Z</dcterms:modified>
</cp:coreProperties>
</file>