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20C9A9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E275C8">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275C8">
              <w:rPr>
                <w:rFonts w:ascii="Arial" w:hAnsi="Arial" w:cs="Arial"/>
                <w:color w:val="002060"/>
                <w:sz w:val="40"/>
                <w:szCs w:val="40"/>
              </w:rPr>
              <w:t>11</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B2DC99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C5C4B">
          <w:rPr>
            <w:noProof/>
            <w:webHidden/>
          </w:rPr>
          <w:t>1</w:t>
        </w:r>
        <w:r w:rsidR="00AC19D9" w:rsidRPr="00DE1EF7">
          <w:rPr>
            <w:noProof/>
            <w:webHidden/>
          </w:rPr>
          <w:fldChar w:fldCharType="end"/>
        </w:r>
      </w:hyperlink>
    </w:p>
    <w:p w14:paraId="112EDB38" w14:textId="2306269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C5C4B">
          <w:rPr>
            <w:noProof/>
            <w:webHidden/>
          </w:rPr>
          <w:t>1</w:t>
        </w:r>
        <w:r w:rsidRPr="00DE1EF7">
          <w:rPr>
            <w:noProof/>
            <w:webHidden/>
          </w:rPr>
          <w:fldChar w:fldCharType="end"/>
        </w:r>
      </w:hyperlink>
    </w:p>
    <w:p w14:paraId="4D9CAD43" w14:textId="75B6824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C5C4B">
          <w:rPr>
            <w:noProof/>
            <w:webHidden/>
          </w:rPr>
          <w:t>1</w:t>
        </w:r>
        <w:r w:rsidRPr="00DE1EF7">
          <w:rPr>
            <w:noProof/>
            <w:webHidden/>
          </w:rPr>
          <w:fldChar w:fldCharType="end"/>
        </w:r>
      </w:hyperlink>
    </w:p>
    <w:p w14:paraId="0EAFCCD8" w14:textId="76BDCCF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C5C4B">
          <w:rPr>
            <w:noProof/>
            <w:webHidden/>
          </w:rPr>
          <w:t>1</w:t>
        </w:r>
        <w:r w:rsidRPr="00DE1EF7">
          <w:rPr>
            <w:noProof/>
            <w:webHidden/>
          </w:rPr>
          <w:fldChar w:fldCharType="end"/>
        </w:r>
      </w:hyperlink>
    </w:p>
    <w:p w14:paraId="0952245B" w14:textId="7B0C7BED"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C5C4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Default="009476DC"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lastRenderedPageBreak/>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536C3B8D" w14:textId="77777777" w:rsidR="00CC00DD" w:rsidRPr="00C31221" w:rsidRDefault="00CC00DD"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3C4AC8D" w14:textId="77777777" w:rsidR="007A018C" w:rsidRPr="00B21CAC" w:rsidRDefault="007A018C" w:rsidP="00D75A04">
      <w:pPr>
        <w:pStyle w:val="breakline"/>
        <w:rPr>
          <w:rFonts w:ascii="Arial" w:hAnsi="Arial" w:cs="Arial"/>
          <w:color w:val="002060"/>
          <w:sz w:val="4"/>
          <w:szCs w:val="4"/>
        </w:rPr>
      </w:pPr>
    </w:p>
    <w:p w14:paraId="5D74972A" w14:textId="77777777" w:rsidR="00530523" w:rsidRDefault="00530523" w:rsidP="00530523">
      <w:pPr>
        <w:pStyle w:val="breakline"/>
        <w:rPr>
          <w:color w:val="002060"/>
        </w:rPr>
      </w:pPr>
    </w:p>
    <w:p w14:paraId="7D19F18C" w14:textId="77777777" w:rsidR="000D3CBC" w:rsidRPr="000D3CBC" w:rsidRDefault="000D3CBC" w:rsidP="000D3CBC">
      <w:pPr>
        <w:pStyle w:val="titolocampionato0"/>
        <w:shd w:val="clear" w:color="auto" w:fill="CCCCCC"/>
        <w:spacing w:before="80" w:after="40"/>
        <w:rPr>
          <w:color w:val="002060"/>
        </w:rPr>
      </w:pPr>
      <w:r w:rsidRPr="000D3CBC">
        <w:rPr>
          <w:color w:val="002060"/>
        </w:rPr>
        <w:t>CALCIO A CINQUE SERIE D</w:t>
      </w:r>
    </w:p>
    <w:p w14:paraId="67548536" w14:textId="77777777" w:rsidR="000D3CBC" w:rsidRPr="000D3CBC" w:rsidRDefault="000D3CBC" w:rsidP="000D3CBC">
      <w:pPr>
        <w:pStyle w:val="titoloprinc0"/>
        <w:rPr>
          <w:color w:val="002060"/>
        </w:rPr>
      </w:pPr>
      <w:r w:rsidRPr="000D3CBC">
        <w:rPr>
          <w:color w:val="002060"/>
        </w:rPr>
        <w:t>VARIAZIONI AL PROGRAMMA GARE</w:t>
      </w:r>
    </w:p>
    <w:p w14:paraId="3087647A" w14:textId="77777777" w:rsidR="000D3CBC" w:rsidRPr="000D3CBC" w:rsidRDefault="000D3CBC" w:rsidP="000D3CBC">
      <w:pPr>
        <w:pStyle w:val="breakline"/>
        <w:rPr>
          <w:color w:val="002060"/>
        </w:rPr>
      </w:pPr>
    </w:p>
    <w:p w14:paraId="55265976" w14:textId="77777777" w:rsidR="000D3CBC" w:rsidRPr="000D3CBC" w:rsidRDefault="000D3CBC" w:rsidP="000D3CBC">
      <w:pPr>
        <w:pStyle w:val="breakline"/>
        <w:rPr>
          <w:color w:val="002060"/>
        </w:rPr>
      </w:pPr>
    </w:p>
    <w:p w14:paraId="6A271626" w14:textId="77777777" w:rsidR="000D3CBC" w:rsidRPr="000D3CBC" w:rsidRDefault="000D3CBC" w:rsidP="000D3CBC">
      <w:pPr>
        <w:pStyle w:val="sottotitolocampionato10"/>
        <w:rPr>
          <w:color w:val="002060"/>
        </w:rPr>
      </w:pPr>
      <w:r w:rsidRPr="000D3CB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D3CBC" w:rsidRPr="000D3CBC" w14:paraId="0383E102" w14:textId="77777777" w:rsidTr="000D3CB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9ABCF" w14:textId="77777777" w:rsidR="000D3CBC" w:rsidRPr="000D3CBC" w:rsidRDefault="000D3CBC" w:rsidP="00B22E6A">
            <w:pPr>
              <w:pStyle w:val="headertabella0"/>
              <w:rPr>
                <w:color w:val="002060"/>
              </w:rPr>
            </w:pPr>
            <w:r w:rsidRPr="000D3CB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115A4" w14:textId="77777777" w:rsidR="000D3CBC" w:rsidRPr="000D3CBC" w:rsidRDefault="000D3CBC" w:rsidP="00B22E6A">
            <w:pPr>
              <w:pStyle w:val="headertabella0"/>
              <w:rPr>
                <w:color w:val="002060"/>
              </w:rPr>
            </w:pPr>
            <w:r w:rsidRPr="000D3CBC">
              <w:rPr>
                <w:color w:val="002060"/>
              </w:rPr>
              <w:t xml:space="preserve">N° </w:t>
            </w:r>
            <w:proofErr w:type="spellStart"/>
            <w:r w:rsidRPr="000D3CBC">
              <w:rPr>
                <w:color w:val="002060"/>
              </w:rPr>
              <w:t>Gior</w:t>
            </w:r>
            <w:proofErr w:type="spellEnd"/>
            <w:r w:rsidRPr="000D3CB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80E91" w14:textId="77777777" w:rsidR="000D3CBC" w:rsidRPr="000D3CBC" w:rsidRDefault="000D3CBC" w:rsidP="00B22E6A">
            <w:pPr>
              <w:pStyle w:val="headertabella0"/>
              <w:rPr>
                <w:color w:val="002060"/>
              </w:rPr>
            </w:pPr>
            <w:r w:rsidRPr="000D3CB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B049" w14:textId="77777777" w:rsidR="000D3CBC" w:rsidRPr="000D3CBC" w:rsidRDefault="000D3CBC" w:rsidP="00B22E6A">
            <w:pPr>
              <w:pStyle w:val="headertabella0"/>
              <w:rPr>
                <w:color w:val="002060"/>
              </w:rPr>
            </w:pPr>
            <w:r w:rsidRPr="000D3CB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EB1AB" w14:textId="77777777" w:rsidR="000D3CBC" w:rsidRPr="000D3CBC" w:rsidRDefault="000D3CBC" w:rsidP="00B22E6A">
            <w:pPr>
              <w:pStyle w:val="headertabella0"/>
              <w:rPr>
                <w:color w:val="002060"/>
              </w:rPr>
            </w:pPr>
            <w:r w:rsidRPr="000D3CBC">
              <w:rPr>
                <w:color w:val="002060"/>
              </w:rPr>
              <w:t xml:space="preserve">Data </w:t>
            </w:r>
            <w:proofErr w:type="spellStart"/>
            <w:r w:rsidRPr="000D3CBC">
              <w:rPr>
                <w:color w:val="002060"/>
              </w:rPr>
              <w:t>Orig</w:t>
            </w:r>
            <w:proofErr w:type="spellEnd"/>
            <w:r w:rsidRPr="000D3CB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2BC18" w14:textId="77777777" w:rsidR="000D3CBC" w:rsidRPr="000D3CBC" w:rsidRDefault="000D3CBC" w:rsidP="00B22E6A">
            <w:pPr>
              <w:pStyle w:val="headertabella0"/>
              <w:rPr>
                <w:color w:val="002060"/>
              </w:rPr>
            </w:pPr>
            <w:r w:rsidRPr="000D3CB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6CFCA" w14:textId="77777777" w:rsidR="000D3CBC" w:rsidRPr="000D3CBC" w:rsidRDefault="000D3CBC" w:rsidP="00B22E6A">
            <w:pPr>
              <w:pStyle w:val="headertabella0"/>
              <w:rPr>
                <w:color w:val="002060"/>
              </w:rPr>
            </w:pPr>
            <w:r w:rsidRPr="000D3CBC">
              <w:rPr>
                <w:color w:val="002060"/>
              </w:rPr>
              <w:t xml:space="preserve">Ora </w:t>
            </w:r>
            <w:proofErr w:type="spellStart"/>
            <w:r w:rsidRPr="000D3CBC">
              <w:rPr>
                <w:color w:val="002060"/>
              </w:rPr>
              <w:t>Orig</w:t>
            </w:r>
            <w:proofErr w:type="spellEnd"/>
            <w:r w:rsidRPr="000D3CB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E67E1" w14:textId="77777777" w:rsidR="000D3CBC" w:rsidRPr="000D3CBC" w:rsidRDefault="000D3CBC" w:rsidP="00B22E6A">
            <w:pPr>
              <w:pStyle w:val="headertabella0"/>
              <w:rPr>
                <w:color w:val="002060"/>
              </w:rPr>
            </w:pPr>
            <w:r w:rsidRPr="000D3CBC">
              <w:rPr>
                <w:color w:val="002060"/>
              </w:rPr>
              <w:t>Impianto</w:t>
            </w:r>
          </w:p>
        </w:tc>
      </w:tr>
      <w:tr w:rsidR="000D3CBC" w:rsidRPr="000D3CBC" w14:paraId="70063A16" w14:textId="77777777" w:rsidTr="000D3CB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BB07" w14:textId="77777777" w:rsidR="000D3CBC" w:rsidRPr="000D3CBC" w:rsidRDefault="000D3CBC" w:rsidP="00B22E6A">
            <w:pPr>
              <w:pStyle w:val="rowtabella0"/>
              <w:rPr>
                <w:color w:val="002060"/>
                <w:highlight w:val="yellow"/>
              </w:rPr>
            </w:pPr>
            <w:r w:rsidRPr="000D3CBC">
              <w:rPr>
                <w:color w:val="002060"/>
                <w:highlight w:val="yellow"/>
              </w:rPr>
              <w:t>11/04/2025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E950" w14:textId="77777777" w:rsidR="000D3CBC" w:rsidRPr="000D3CBC" w:rsidRDefault="000D3CBC" w:rsidP="00B22E6A">
            <w:pPr>
              <w:pStyle w:val="rowtabella0"/>
              <w:jc w:val="center"/>
              <w:rPr>
                <w:color w:val="002060"/>
                <w:highlight w:val="yellow"/>
              </w:rPr>
            </w:pPr>
            <w:r w:rsidRPr="000D3CBC">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7FF2" w14:textId="77777777" w:rsidR="000D3CBC" w:rsidRPr="000D3CBC" w:rsidRDefault="000D3CBC" w:rsidP="00B22E6A">
            <w:pPr>
              <w:pStyle w:val="rowtabella0"/>
              <w:rPr>
                <w:color w:val="002060"/>
                <w:highlight w:val="yellow"/>
              </w:rPr>
            </w:pPr>
            <w:r w:rsidRPr="000D3CBC">
              <w:rPr>
                <w:color w:val="002060"/>
                <w:highlight w:val="yellow"/>
              </w:rPr>
              <w:t>AVM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579B" w14:textId="77777777" w:rsidR="000D3CBC" w:rsidRPr="000D3CBC" w:rsidRDefault="000D3CBC" w:rsidP="00B22E6A">
            <w:pPr>
              <w:pStyle w:val="rowtabella0"/>
              <w:rPr>
                <w:color w:val="002060"/>
                <w:highlight w:val="yellow"/>
              </w:rPr>
            </w:pPr>
            <w:r w:rsidRPr="000D3CBC">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B658" w14:textId="4FB7D9FF" w:rsidR="000D3CBC" w:rsidRPr="000D3CBC" w:rsidRDefault="000D3CBC" w:rsidP="00B22E6A">
            <w:pPr>
              <w:rPr>
                <w:rFonts w:ascii="Arial" w:hAnsi="Arial" w:cs="Arial"/>
                <w:color w:val="002060"/>
                <w:sz w:val="12"/>
                <w:szCs w:val="12"/>
              </w:rPr>
            </w:pPr>
            <w:r w:rsidRPr="000D3CBC">
              <w:rPr>
                <w:rFonts w:ascii="Arial" w:hAnsi="Arial" w:cs="Arial"/>
                <w:color w:val="002060"/>
                <w:sz w:val="12"/>
                <w:szCs w:val="12"/>
              </w:rPr>
              <w:t>12/04/2025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0A0F" w14:textId="77777777" w:rsidR="000D3CBC" w:rsidRPr="000D3CBC" w:rsidRDefault="000D3CBC" w:rsidP="00B22E6A">
            <w:pPr>
              <w:pStyle w:val="rowtabella0"/>
              <w:jc w:val="center"/>
              <w:rPr>
                <w:color w:val="002060"/>
              </w:rPr>
            </w:pPr>
            <w:r w:rsidRPr="000D3CB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D536" w14:textId="77777777" w:rsidR="000D3CBC" w:rsidRPr="000D3CBC" w:rsidRDefault="000D3CBC" w:rsidP="00B22E6A">
            <w:pPr>
              <w:pStyle w:val="rowtabella0"/>
              <w:jc w:val="center"/>
              <w:rPr>
                <w:color w:val="002060"/>
              </w:rPr>
            </w:pPr>
            <w:r w:rsidRPr="000D3CB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6AE1" w14:textId="77777777" w:rsidR="000D3CBC" w:rsidRPr="000D3CBC" w:rsidRDefault="000D3CBC" w:rsidP="00B22E6A">
            <w:pPr>
              <w:rPr>
                <w:color w:val="002060"/>
              </w:rPr>
            </w:pPr>
          </w:p>
        </w:tc>
      </w:tr>
    </w:tbl>
    <w:p w14:paraId="781DFB89" w14:textId="77777777" w:rsidR="000D3CBC" w:rsidRPr="000D3CBC" w:rsidRDefault="000D3CBC" w:rsidP="000D3CBC">
      <w:pPr>
        <w:pStyle w:val="breakline"/>
        <w:rPr>
          <w:rFonts w:eastAsiaTheme="minorEastAsia"/>
          <w:color w:val="002060"/>
        </w:rPr>
      </w:pPr>
    </w:p>
    <w:p w14:paraId="31479CAC" w14:textId="77777777" w:rsidR="000D3CBC" w:rsidRPr="000D3CBC" w:rsidRDefault="000D3CBC" w:rsidP="000D3CBC">
      <w:pPr>
        <w:pStyle w:val="breakline"/>
        <w:rPr>
          <w:color w:val="002060"/>
        </w:rPr>
      </w:pPr>
    </w:p>
    <w:p w14:paraId="23524D86" w14:textId="77777777" w:rsidR="000D3CBC" w:rsidRPr="000D3CBC" w:rsidRDefault="000D3CBC" w:rsidP="000D3CBC">
      <w:pPr>
        <w:pStyle w:val="sottotitolocampionato10"/>
        <w:rPr>
          <w:color w:val="002060"/>
        </w:rPr>
      </w:pPr>
      <w:r w:rsidRPr="000D3CB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D3CBC" w:rsidRPr="000D3CBC" w14:paraId="7775F291" w14:textId="77777777" w:rsidTr="00B22E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4DBC2" w14:textId="77777777" w:rsidR="000D3CBC" w:rsidRPr="000D3CBC" w:rsidRDefault="000D3CBC" w:rsidP="00B22E6A">
            <w:pPr>
              <w:pStyle w:val="headertabella0"/>
              <w:rPr>
                <w:color w:val="002060"/>
              </w:rPr>
            </w:pPr>
            <w:r w:rsidRPr="000D3CB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F5F4B" w14:textId="77777777" w:rsidR="000D3CBC" w:rsidRPr="000D3CBC" w:rsidRDefault="000D3CBC" w:rsidP="00B22E6A">
            <w:pPr>
              <w:pStyle w:val="headertabella0"/>
              <w:rPr>
                <w:color w:val="002060"/>
              </w:rPr>
            </w:pPr>
            <w:r w:rsidRPr="000D3CBC">
              <w:rPr>
                <w:color w:val="002060"/>
              </w:rPr>
              <w:t xml:space="preserve">N° </w:t>
            </w:r>
            <w:proofErr w:type="spellStart"/>
            <w:r w:rsidRPr="000D3CBC">
              <w:rPr>
                <w:color w:val="002060"/>
              </w:rPr>
              <w:t>Gior</w:t>
            </w:r>
            <w:proofErr w:type="spellEnd"/>
            <w:r w:rsidRPr="000D3CB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79477" w14:textId="77777777" w:rsidR="000D3CBC" w:rsidRPr="000D3CBC" w:rsidRDefault="000D3CBC" w:rsidP="00B22E6A">
            <w:pPr>
              <w:pStyle w:val="headertabella0"/>
              <w:rPr>
                <w:color w:val="002060"/>
              </w:rPr>
            </w:pPr>
            <w:r w:rsidRPr="000D3CB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7795C" w14:textId="77777777" w:rsidR="000D3CBC" w:rsidRPr="000D3CBC" w:rsidRDefault="000D3CBC" w:rsidP="00B22E6A">
            <w:pPr>
              <w:pStyle w:val="headertabella0"/>
              <w:rPr>
                <w:color w:val="002060"/>
              </w:rPr>
            </w:pPr>
            <w:r w:rsidRPr="000D3CB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7C058" w14:textId="77777777" w:rsidR="000D3CBC" w:rsidRPr="000D3CBC" w:rsidRDefault="000D3CBC" w:rsidP="00B22E6A">
            <w:pPr>
              <w:pStyle w:val="headertabella0"/>
              <w:rPr>
                <w:color w:val="002060"/>
              </w:rPr>
            </w:pPr>
            <w:r w:rsidRPr="000D3CBC">
              <w:rPr>
                <w:color w:val="002060"/>
              </w:rPr>
              <w:t xml:space="preserve">Data </w:t>
            </w:r>
            <w:proofErr w:type="spellStart"/>
            <w:r w:rsidRPr="000D3CBC">
              <w:rPr>
                <w:color w:val="002060"/>
              </w:rPr>
              <w:t>Orig</w:t>
            </w:r>
            <w:proofErr w:type="spellEnd"/>
            <w:r w:rsidRPr="000D3CB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AEED2" w14:textId="77777777" w:rsidR="000D3CBC" w:rsidRPr="000D3CBC" w:rsidRDefault="000D3CBC" w:rsidP="00B22E6A">
            <w:pPr>
              <w:pStyle w:val="headertabella0"/>
              <w:rPr>
                <w:color w:val="002060"/>
              </w:rPr>
            </w:pPr>
            <w:r w:rsidRPr="000D3CB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8DC0F" w14:textId="77777777" w:rsidR="000D3CBC" w:rsidRPr="000D3CBC" w:rsidRDefault="000D3CBC" w:rsidP="00B22E6A">
            <w:pPr>
              <w:pStyle w:val="headertabella0"/>
              <w:rPr>
                <w:color w:val="002060"/>
              </w:rPr>
            </w:pPr>
            <w:r w:rsidRPr="000D3CBC">
              <w:rPr>
                <w:color w:val="002060"/>
              </w:rPr>
              <w:t xml:space="preserve">Ora </w:t>
            </w:r>
            <w:proofErr w:type="spellStart"/>
            <w:r w:rsidRPr="000D3CBC">
              <w:rPr>
                <w:color w:val="002060"/>
              </w:rPr>
              <w:t>Orig</w:t>
            </w:r>
            <w:proofErr w:type="spellEnd"/>
            <w:r w:rsidRPr="000D3CB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F0956" w14:textId="77777777" w:rsidR="000D3CBC" w:rsidRPr="000D3CBC" w:rsidRDefault="000D3CBC" w:rsidP="00B22E6A">
            <w:pPr>
              <w:pStyle w:val="headertabella0"/>
              <w:rPr>
                <w:color w:val="002060"/>
              </w:rPr>
            </w:pPr>
            <w:r w:rsidRPr="000D3CBC">
              <w:rPr>
                <w:color w:val="002060"/>
              </w:rPr>
              <w:t>Impianto</w:t>
            </w:r>
          </w:p>
        </w:tc>
      </w:tr>
      <w:tr w:rsidR="000D3CBC" w:rsidRPr="000D3CBC" w14:paraId="3E5B9ACC" w14:textId="77777777" w:rsidTr="00B22E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AC13" w14:textId="77777777" w:rsidR="000D3CBC" w:rsidRPr="000D3CBC" w:rsidRDefault="000D3CBC" w:rsidP="00B22E6A">
            <w:pPr>
              <w:pStyle w:val="rowtabella0"/>
              <w:rPr>
                <w:color w:val="002060"/>
                <w:highlight w:val="yellow"/>
              </w:rPr>
            </w:pPr>
            <w:r w:rsidRPr="000D3CBC">
              <w:rPr>
                <w:color w:val="002060"/>
                <w:highlight w:val="yellow"/>
              </w:rPr>
              <w:t>11/04/2025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1113" w14:textId="77777777" w:rsidR="000D3CBC" w:rsidRPr="000D3CBC" w:rsidRDefault="000D3CBC" w:rsidP="00B22E6A">
            <w:pPr>
              <w:pStyle w:val="rowtabella0"/>
              <w:jc w:val="center"/>
              <w:rPr>
                <w:color w:val="002060"/>
                <w:highlight w:val="yellow"/>
              </w:rPr>
            </w:pPr>
            <w:r w:rsidRPr="000D3CBC">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B3E9" w14:textId="77777777" w:rsidR="000D3CBC" w:rsidRPr="000D3CBC" w:rsidRDefault="000D3CBC" w:rsidP="00B22E6A">
            <w:pPr>
              <w:pStyle w:val="rowtabella0"/>
              <w:rPr>
                <w:color w:val="002060"/>
                <w:highlight w:val="yellow"/>
              </w:rPr>
            </w:pPr>
            <w:r w:rsidRPr="000D3CBC">
              <w:rPr>
                <w:color w:val="002060"/>
                <w:highlight w:val="yellow"/>
              </w:rPr>
              <w:t>C.U.S. CAMERINO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D057" w14:textId="77777777" w:rsidR="000D3CBC" w:rsidRPr="000D3CBC" w:rsidRDefault="000D3CBC" w:rsidP="00B22E6A">
            <w:pPr>
              <w:pStyle w:val="rowtabella0"/>
              <w:rPr>
                <w:color w:val="002060"/>
                <w:highlight w:val="yellow"/>
              </w:rPr>
            </w:pPr>
            <w:r w:rsidRPr="000D3CBC">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A14D" w14:textId="77777777" w:rsidR="000D3CBC" w:rsidRPr="000D3CBC" w:rsidRDefault="000D3CBC" w:rsidP="00B22E6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DF04" w14:textId="77777777" w:rsidR="000D3CBC" w:rsidRPr="000D3CBC" w:rsidRDefault="000D3CBC" w:rsidP="00B22E6A">
            <w:pPr>
              <w:pStyle w:val="rowtabella0"/>
              <w:jc w:val="center"/>
              <w:rPr>
                <w:color w:val="002060"/>
              </w:rPr>
            </w:pPr>
            <w:r w:rsidRPr="000D3CB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6057" w14:textId="77777777" w:rsidR="000D3CBC" w:rsidRPr="000D3CBC" w:rsidRDefault="000D3CBC" w:rsidP="00B22E6A">
            <w:pPr>
              <w:pStyle w:val="rowtabella0"/>
              <w:jc w:val="center"/>
              <w:rPr>
                <w:color w:val="002060"/>
              </w:rPr>
            </w:pPr>
            <w:r w:rsidRPr="000D3CBC">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B2D0" w14:textId="77777777" w:rsidR="000D3CBC" w:rsidRPr="000D3CBC" w:rsidRDefault="000D3CBC" w:rsidP="00B22E6A">
            <w:pPr>
              <w:rPr>
                <w:color w:val="002060"/>
              </w:rPr>
            </w:pPr>
          </w:p>
        </w:tc>
      </w:tr>
    </w:tbl>
    <w:p w14:paraId="71E37CFF" w14:textId="77777777" w:rsidR="00530523" w:rsidRDefault="00530523" w:rsidP="00530523">
      <w:pPr>
        <w:pStyle w:val="breakline"/>
        <w:rPr>
          <w:rFonts w:eastAsiaTheme="minorEastAsia"/>
          <w:color w:val="002060"/>
        </w:rPr>
      </w:pPr>
    </w:p>
    <w:p w14:paraId="49AE68B7" w14:textId="77777777" w:rsidR="000D3CBC" w:rsidRDefault="000D3CBC" w:rsidP="00530523">
      <w:pPr>
        <w:pStyle w:val="breakline"/>
        <w:rPr>
          <w:rFonts w:eastAsiaTheme="minorEastAsia"/>
          <w:color w:val="002060"/>
        </w:rPr>
      </w:pPr>
    </w:p>
    <w:p w14:paraId="3A545A93" w14:textId="114831CC" w:rsidR="000D3CBC" w:rsidRDefault="000D3CBC" w:rsidP="000D3CBC">
      <w:pPr>
        <w:pStyle w:val="titolocampionato0"/>
        <w:shd w:val="clear" w:color="auto" w:fill="CCCCCC"/>
        <w:spacing w:before="80" w:after="40"/>
        <w:rPr>
          <w:color w:val="002060"/>
        </w:rPr>
      </w:pPr>
      <w:r w:rsidRPr="000D0BD2">
        <w:rPr>
          <w:color w:val="002060"/>
        </w:rPr>
        <w:t>UNDER 19 CALCIO A 5 REGIONAL</w:t>
      </w:r>
      <w:r>
        <w:rPr>
          <w:color w:val="002060"/>
        </w:rPr>
        <w:t>E</w:t>
      </w:r>
    </w:p>
    <w:p w14:paraId="5123830E" w14:textId="77777777" w:rsidR="000D3CBC" w:rsidRPr="000D0BD2" w:rsidRDefault="000D3CBC" w:rsidP="000D3CBC">
      <w:pPr>
        <w:pStyle w:val="titoloprinc0"/>
        <w:rPr>
          <w:color w:val="002060"/>
        </w:rPr>
      </w:pPr>
      <w:r>
        <w:rPr>
          <w:color w:val="002060"/>
        </w:rPr>
        <w:t>PROGRAMMA GARE</w:t>
      </w:r>
    </w:p>
    <w:p w14:paraId="5A679F21" w14:textId="77777777" w:rsidR="000D3CBC" w:rsidRDefault="000D3CBC" w:rsidP="000D3CBC">
      <w:pPr>
        <w:pStyle w:val="breakline"/>
        <w:rPr>
          <w:color w:val="002060"/>
        </w:rPr>
      </w:pPr>
    </w:p>
    <w:p w14:paraId="5450962B" w14:textId="77777777" w:rsidR="000D3CBC" w:rsidRPr="00A7519B" w:rsidRDefault="000D3CBC" w:rsidP="000D3CBC">
      <w:pPr>
        <w:pStyle w:val="sottotitolocampionato10"/>
        <w:rPr>
          <w:color w:val="002060"/>
        </w:rPr>
      </w:pPr>
      <w:r w:rsidRPr="00A7519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6"/>
        <w:gridCol w:w="385"/>
        <w:gridCol w:w="898"/>
        <w:gridCol w:w="1183"/>
        <w:gridCol w:w="1549"/>
        <w:gridCol w:w="1549"/>
      </w:tblGrid>
      <w:tr w:rsidR="000D3CBC" w:rsidRPr="00A7519B" w14:paraId="147B6FF1" w14:textId="77777777" w:rsidTr="000D3CB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DE004" w14:textId="77777777" w:rsidR="000D3CBC" w:rsidRPr="00A7519B" w:rsidRDefault="000D3CBC" w:rsidP="00B22E6A">
            <w:pPr>
              <w:pStyle w:val="headertabella0"/>
              <w:rPr>
                <w:color w:val="002060"/>
              </w:rPr>
            </w:pPr>
            <w:r w:rsidRPr="00A7519B">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7BE9C" w14:textId="77777777" w:rsidR="000D3CBC" w:rsidRPr="00A7519B" w:rsidRDefault="000D3CBC" w:rsidP="00B22E6A">
            <w:pPr>
              <w:pStyle w:val="headertabella0"/>
              <w:rPr>
                <w:color w:val="002060"/>
              </w:rPr>
            </w:pPr>
            <w:r w:rsidRPr="00A7519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599C" w14:textId="77777777" w:rsidR="000D3CBC" w:rsidRPr="00A7519B" w:rsidRDefault="000D3CBC" w:rsidP="00B22E6A">
            <w:pPr>
              <w:pStyle w:val="headertabella0"/>
              <w:rPr>
                <w:color w:val="002060"/>
              </w:rPr>
            </w:pPr>
            <w:r w:rsidRPr="00A7519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2A7F1" w14:textId="77777777" w:rsidR="000D3CBC" w:rsidRPr="00A7519B" w:rsidRDefault="000D3CBC" w:rsidP="00B22E6A">
            <w:pPr>
              <w:pStyle w:val="headertabella0"/>
              <w:rPr>
                <w:color w:val="002060"/>
              </w:rPr>
            </w:pPr>
            <w:r w:rsidRPr="00A7519B">
              <w:rPr>
                <w:color w:val="002060"/>
              </w:rPr>
              <w:t>Data/Ora</w:t>
            </w:r>
          </w:p>
        </w:tc>
        <w:tc>
          <w:tcPr>
            <w:tcW w:w="1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17C1A" w14:textId="77777777" w:rsidR="000D3CBC" w:rsidRPr="00A7519B" w:rsidRDefault="000D3CBC" w:rsidP="00B22E6A">
            <w:pPr>
              <w:pStyle w:val="headertabella0"/>
              <w:rPr>
                <w:color w:val="002060"/>
              </w:rPr>
            </w:pPr>
            <w:r w:rsidRPr="00A7519B">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2CA17" w14:textId="77777777" w:rsidR="000D3CBC" w:rsidRPr="00A7519B" w:rsidRDefault="000D3CBC" w:rsidP="00B22E6A">
            <w:pPr>
              <w:pStyle w:val="headertabella0"/>
              <w:rPr>
                <w:color w:val="002060"/>
              </w:rPr>
            </w:pPr>
            <w:proofErr w:type="spellStart"/>
            <w:r w:rsidRPr="00A7519B">
              <w:rPr>
                <w:color w:val="002060"/>
              </w:rPr>
              <w:t>Localita'</w:t>
            </w:r>
            <w:proofErr w:type="spellEnd"/>
            <w:r w:rsidRPr="00A7519B">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8343" w14:textId="77777777" w:rsidR="000D3CBC" w:rsidRPr="00A7519B" w:rsidRDefault="000D3CBC" w:rsidP="00B22E6A">
            <w:pPr>
              <w:pStyle w:val="headertabella0"/>
              <w:rPr>
                <w:color w:val="002060"/>
              </w:rPr>
            </w:pPr>
            <w:r w:rsidRPr="00A7519B">
              <w:rPr>
                <w:color w:val="002060"/>
              </w:rPr>
              <w:t>Indirizzo Impianto</w:t>
            </w:r>
          </w:p>
        </w:tc>
      </w:tr>
      <w:tr w:rsidR="000D3CBC" w:rsidRPr="00A7519B" w14:paraId="1AA77881" w14:textId="77777777" w:rsidTr="000D3CBC">
        <w:trPr>
          <w:trHeight w:val="165"/>
        </w:trPr>
        <w:tc>
          <w:tcPr>
            <w:tcW w:w="2010" w:type="dxa"/>
            <w:tcBorders>
              <w:left w:val="outset" w:sz="6" w:space="0" w:color="auto"/>
              <w:bottom w:val="outset" w:sz="6" w:space="0" w:color="auto"/>
              <w:right w:val="nil"/>
            </w:tcBorders>
            <w:tcMar>
              <w:top w:w="20" w:type="dxa"/>
              <w:left w:w="20" w:type="dxa"/>
              <w:bottom w:w="20" w:type="dxa"/>
              <w:right w:w="20" w:type="dxa"/>
            </w:tcMar>
            <w:vAlign w:val="center"/>
            <w:hideMark/>
          </w:tcPr>
          <w:p w14:paraId="60708C49" w14:textId="7137383C" w:rsidR="000D3CBC" w:rsidRPr="00A7519B" w:rsidRDefault="000D3CBC" w:rsidP="000D3CBC">
            <w:pPr>
              <w:pStyle w:val="rowtabella0"/>
              <w:rPr>
                <w:color w:val="002060"/>
              </w:rPr>
            </w:pPr>
            <w:r>
              <w:rPr>
                <w:color w:val="002060"/>
              </w:rPr>
              <w:t>REAL FABRIANO</w:t>
            </w:r>
          </w:p>
        </w:tc>
        <w:tc>
          <w:tcPr>
            <w:tcW w:w="2026" w:type="dxa"/>
            <w:tcBorders>
              <w:left w:val="nil"/>
              <w:bottom w:val="outset" w:sz="6" w:space="0" w:color="auto"/>
              <w:right w:val="outset" w:sz="6" w:space="0" w:color="auto"/>
            </w:tcBorders>
            <w:tcMar>
              <w:top w:w="20" w:type="dxa"/>
              <w:left w:w="20" w:type="dxa"/>
              <w:bottom w:w="20" w:type="dxa"/>
              <w:right w:w="20" w:type="dxa"/>
            </w:tcMar>
            <w:vAlign w:val="center"/>
            <w:hideMark/>
          </w:tcPr>
          <w:p w14:paraId="58C2BE42" w14:textId="26B60CA5" w:rsidR="000D3CBC" w:rsidRPr="00A7519B" w:rsidRDefault="000D3CBC" w:rsidP="000D3CBC">
            <w:pPr>
              <w:pStyle w:val="rowtabella0"/>
              <w:rPr>
                <w:color w:val="002060"/>
              </w:rPr>
            </w:pPr>
            <w:r>
              <w:rPr>
                <w:color w:val="002060"/>
              </w:rPr>
              <w:t>MONTELUPONE CALCIO A 5</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hideMark/>
          </w:tcPr>
          <w:p w14:paraId="4209DFD7" w14:textId="4918B83A" w:rsidR="000D3CBC" w:rsidRPr="00A7519B" w:rsidRDefault="000D3CBC" w:rsidP="000D3CBC">
            <w:pPr>
              <w:pStyle w:val="rowtabella0"/>
              <w:jc w:val="center"/>
              <w:rPr>
                <w:color w:val="002060"/>
              </w:rPr>
            </w:pPr>
            <w:r>
              <w:rPr>
                <w:color w:val="002060"/>
              </w:rPr>
              <w:t>R</w:t>
            </w:r>
          </w:p>
        </w:tc>
        <w:tc>
          <w:tcPr>
            <w:tcW w:w="898" w:type="dxa"/>
            <w:tcBorders>
              <w:left w:val="nil"/>
              <w:bottom w:val="outset" w:sz="6" w:space="0" w:color="auto"/>
              <w:right w:val="outset" w:sz="6" w:space="0" w:color="auto"/>
            </w:tcBorders>
            <w:tcMar>
              <w:top w:w="20" w:type="dxa"/>
              <w:left w:w="20" w:type="dxa"/>
              <w:bottom w:w="20" w:type="dxa"/>
              <w:right w:w="20" w:type="dxa"/>
            </w:tcMar>
            <w:vAlign w:val="center"/>
            <w:hideMark/>
          </w:tcPr>
          <w:p w14:paraId="12A80056" w14:textId="77777777" w:rsidR="000D3CBC" w:rsidRDefault="000D3CBC" w:rsidP="000D3CBC">
            <w:pPr>
              <w:pStyle w:val="rowtabella0"/>
              <w:rPr>
                <w:color w:val="002060"/>
              </w:rPr>
            </w:pPr>
            <w:r>
              <w:rPr>
                <w:color w:val="002060"/>
              </w:rPr>
              <w:t>12/04/2025</w:t>
            </w:r>
          </w:p>
          <w:p w14:paraId="0FDD0A3C" w14:textId="52218C3A" w:rsidR="000D3CBC" w:rsidRPr="00A7519B" w:rsidRDefault="000D3CBC" w:rsidP="000D3CBC">
            <w:pPr>
              <w:pStyle w:val="rowtabella0"/>
              <w:rPr>
                <w:color w:val="002060"/>
              </w:rPr>
            </w:pPr>
            <w:r>
              <w:rPr>
                <w:color w:val="002060"/>
              </w:rPr>
              <w:t>18:30</w:t>
            </w:r>
          </w:p>
        </w:tc>
        <w:tc>
          <w:tcPr>
            <w:tcW w:w="1183" w:type="dxa"/>
            <w:tcBorders>
              <w:left w:val="nil"/>
              <w:bottom w:val="outset" w:sz="6" w:space="0" w:color="auto"/>
              <w:right w:val="outset" w:sz="6" w:space="0" w:color="auto"/>
            </w:tcBorders>
            <w:tcMar>
              <w:top w:w="20" w:type="dxa"/>
              <w:left w:w="20" w:type="dxa"/>
              <w:bottom w:w="20" w:type="dxa"/>
              <w:right w:w="20" w:type="dxa"/>
            </w:tcMar>
            <w:vAlign w:val="center"/>
            <w:hideMark/>
          </w:tcPr>
          <w:p w14:paraId="2DDE4C15" w14:textId="5B3FD2A6" w:rsidR="000D3CBC" w:rsidRPr="00A7519B" w:rsidRDefault="000D3CBC" w:rsidP="000D3CBC">
            <w:pPr>
              <w:pStyle w:val="rowtabella0"/>
              <w:rPr>
                <w:color w:val="002060"/>
              </w:rPr>
            </w:pPr>
            <w:r>
              <w:rPr>
                <w:color w:val="002060"/>
              </w:rPr>
              <w:t>5066 PALESTRA “FERMI”</w:t>
            </w:r>
          </w:p>
        </w:tc>
        <w:tc>
          <w:tcPr>
            <w:tcW w:w="1549" w:type="dxa"/>
            <w:tcBorders>
              <w:left w:val="nil"/>
              <w:bottom w:val="outset" w:sz="6" w:space="0" w:color="auto"/>
              <w:right w:val="outset" w:sz="6" w:space="0" w:color="auto"/>
            </w:tcBorders>
            <w:tcMar>
              <w:top w:w="20" w:type="dxa"/>
              <w:left w:w="20" w:type="dxa"/>
              <w:bottom w:w="20" w:type="dxa"/>
              <w:right w:w="20" w:type="dxa"/>
            </w:tcMar>
            <w:vAlign w:val="center"/>
            <w:hideMark/>
          </w:tcPr>
          <w:p w14:paraId="44198284" w14:textId="04717B22" w:rsidR="000D3CBC" w:rsidRPr="00A7519B" w:rsidRDefault="000D3CBC" w:rsidP="000D3CBC">
            <w:pPr>
              <w:pStyle w:val="rowtabella0"/>
              <w:rPr>
                <w:color w:val="002060"/>
              </w:rPr>
            </w:pPr>
            <w:r>
              <w:rPr>
                <w:color w:val="002060"/>
              </w:rPr>
              <w:t>FABRIANO</w:t>
            </w:r>
          </w:p>
        </w:tc>
        <w:tc>
          <w:tcPr>
            <w:tcW w:w="1549" w:type="dxa"/>
            <w:tcBorders>
              <w:left w:val="nil"/>
              <w:bottom w:val="outset" w:sz="6" w:space="0" w:color="auto"/>
              <w:right w:val="outset" w:sz="6" w:space="0" w:color="auto"/>
            </w:tcBorders>
            <w:tcMar>
              <w:top w:w="20" w:type="dxa"/>
              <w:left w:w="20" w:type="dxa"/>
              <w:bottom w:w="20" w:type="dxa"/>
              <w:right w:w="20" w:type="dxa"/>
            </w:tcMar>
            <w:vAlign w:val="center"/>
            <w:hideMark/>
          </w:tcPr>
          <w:p w14:paraId="21B0E755" w14:textId="1D1B7ACC" w:rsidR="000D3CBC" w:rsidRPr="00A7519B" w:rsidRDefault="000D3CBC" w:rsidP="000D3CBC">
            <w:pPr>
              <w:pStyle w:val="rowtabella0"/>
              <w:rPr>
                <w:color w:val="002060"/>
              </w:rPr>
            </w:pPr>
            <w:r>
              <w:rPr>
                <w:color w:val="002060"/>
              </w:rPr>
              <w:t>VIA B. BUOZZI</w:t>
            </w:r>
          </w:p>
        </w:tc>
      </w:tr>
    </w:tbl>
    <w:p w14:paraId="2ADE4E8B" w14:textId="77777777" w:rsidR="000D3CBC" w:rsidRDefault="000D3CBC" w:rsidP="00530523">
      <w:pPr>
        <w:pStyle w:val="breakline"/>
        <w:rPr>
          <w:rFonts w:eastAsiaTheme="minorEastAsia"/>
          <w:color w:val="002060"/>
        </w:rPr>
      </w:pPr>
    </w:p>
    <w:p w14:paraId="1FD6BF48" w14:textId="77777777" w:rsidR="000D3CBC" w:rsidRPr="000D3CBC" w:rsidRDefault="000D3CBC" w:rsidP="00530523">
      <w:pPr>
        <w:pStyle w:val="breakline"/>
        <w:rPr>
          <w:rFonts w:eastAsiaTheme="minorEastAsia"/>
          <w:color w:val="002060"/>
        </w:rPr>
      </w:pPr>
    </w:p>
    <w:p w14:paraId="12BE108E" w14:textId="77777777" w:rsidR="00530523" w:rsidRPr="000D0BD2" w:rsidRDefault="00530523" w:rsidP="00530523">
      <w:pPr>
        <w:pStyle w:val="titolocampionato0"/>
        <w:shd w:val="clear" w:color="auto" w:fill="CCCCCC"/>
        <w:spacing w:before="80" w:after="40"/>
        <w:rPr>
          <w:color w:val="002060"/>
        </w:rPr>
      </w:pPr>
      <w:r w:rsidRPr="000D0BD2">
        <w:rPr>
          <w:color w:val="002060"/>
        </w:rPr>
        <w:t>CALCIO A 5 UNDER 15 FEM. REG.</w:t>
      </w:r>
    </w:p>
    <w:p w14:paraId="208DCD50" w14:textId="77777777" w:rsidR="00530523" w:rsidRPr="00E15E32" w:rsidRDefault="00530523" w:rsidP="00530523">
      <w:pPr>
        <w:pStyle w:val="TITOLOPRINC"/>
        <w:spacing w:before="0" w:beforeAutospacing="0" w:after="0" w:afterAutospacing="0"/>
        <w:rPr>
          <w:color w:val="002060"/>
        </w:rPr>
      </w:pPr>
      <w:r>
        <w:rPr>
          <w:color w:val="002060"/>
        </w:rPr>
        <w:lastRenderedPageBreak/>
        <w:t>FASE FINALE</w:t>
      </w:r>
    </w:p>
    <w:p w14:paraId="7B0A329A" w14:textId="77777777" w:rsidR="00530523" w:rsidRPr="00410D82" w:rsidRDefault="00530523" w:rsidP="00530523">
      <w:pPr>
        <w:pStyle w:val="Corpodeltesto21"/>
        <w:rPr>
          <w:rFonts w:ascii="Arial" w:hAnsi="Arial" w:cs="Arial"/>
          <w:b/>
          <w:color w:val="002060"/>
          <w:sz w:val="22"/>
          <w:szCs w:val="22"/>
        </w:rPr>
      </w:pPr>
    </w:p>
    <w:p w14:paraId="51443528" w14:textId="77777777" w:rsidR="00530523" w:rsidRPr="00E762DC" w:rsidRDefault="00530523" w:rsidP="00530523">
      <w:pPr>
        <w:pStyle w:val="LndNormale1"/>
        <w:rPr>
          <w:b/>
          <w:i/>
          <w:color w:val="002060"/>
        </w:rPr>
      </w:pPr>
      <w:r>
        <w:rPr>
          <w:b/>
          <w:i/>
          <w:color w:val="002060"/>
        </w:rPr>
        <w:t>Semifinali (gara di andata 12/04/2025 –  gara di ritorno 03/05/2025)</w:t>
      </w:r>
    </w:p>
    <w:p w14:paraId="40B81912" w14:textId="77777777" w:rsidR="00530523" w:rsidRPr="001E6A72" w:rsidRDefault="00530523" w:rsidP="00530523">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le Semifinali</w:t>
      </w:r>
      <w:r w:rsidRPr="00E762DC">
        <w:rPr>
          <w:rFonts w:ascii="Arial" w:hAnsi="Arial" w:cs="Arial"/>
          <w:color w:val="002060"/>
          <w:sz w:val="22"/>
        </w:rPr>
        <w:t xml:space="preserve"> </w:t>
      </w:r>
      <w:r>
        <w:rPr>
          <w:rFonts w:ascii="Arial" w:hAnsi="Arial" w:cs="Arial"/>
          <w:color w:val="002060"/>
          <w:sz w:val="22"/>
        </w:rPr>
        <w:t xml:space="preserve">con </w:t>
      </w:r>
      <w:r w:rsidRPr="001E6A72">
        <w:rPr>
          <w:rFonts w:ascii="Arial" w:hAnsi="Arial" w:cs="Arial"/>
          <w:color w:val="002060"/>
          <w:sz w:val="22"/>
        </w:rPr>
        <w:t>gare di andata e ritorno ad eliminazione diretta.</w:t>
      </w:r>
    </w:p>
    <w:p w14:paraId="71A6A3B3"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20E2F3E7" w14:textId="77777777" w:rsidR="00530523"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p>
    <w:p w14:paraId="3DB3B1B8" w14:textId="77777777" w:rsidR="00530523" w:rsidRPr="00410D82" w:rsidRDefault="00530523" w:rsidP="00530523">
      <w:pPr>
        <w:pStyle w:val="Corpodeltesto21"/>
        <w:rPr>
          <w:rFonts w:ascii="Arial" w:hAnsi="Arial" w:cs="Arial"/>
          <w:b/>
          <w:bCs/>
          <w:color w:val="002060"/>
          <w:sz w:val="22"/>
          <w:szCs w:val="22"/>
        </w:rPr>
      </w:pPr>
      <w:r w:rsidRPr="00410D82">
        <w:rPr>
          <w:rFonts w:ascii="Arial" w:hAnsi="Arial" w:cs="Arial"/>
          <w:b/>
          <w:bCs/>
          <w:color w:val="002060"/>
          <w:sz w:val="22"/>
          <w:szCs w:val="22"/>
        </w:rPr>
        <w:t>CITTA’ DI FALCONARA – MONTELUPONESE</w:t>
      </w:r>
    </w:p>
    <w:p w14:paraId="31B5C0A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ab/>
      </w:r>
    </w:p>
    <w:p w14:paraId="24AC9439"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0BBF021D" w14:textId="77777777" w:rsidR="00530523" w:rsidRPr="00410D82" w:rsidRDefault="00530523" w:rsidP="00530523">
      <w:pPr>
        <w:pStyle w:val="Corpodeltesto21"/>
        <w:rPr>
          <w:rFonts w:ascii="Arial" w:hAnsi="Arial" w:cs="Arial"/>
          <w:b/>
          <w:bCs/>
          <w:color w:val="002060"/>
          <w:sz w:val="22"/>
          <w:szCs w:val="22"/>
        </w:rPr>
      </w:pPr>
      <w:r w:rsidRPr="00410D82">
        <w:rPr>
          <w:rFonts w:ascii="Arial" w:hAnsi="Arial" w:cs="Arial"/>
          <w:b/>
          <w:bCs/>
          <w:color w:val="002060"/>
          <w:sz w:val="22"/>
          <w:szCs w:val="22"/>
        </w:rPr>
        <w:t>POLISPORTIVA BOCA S.E.M. – GROTTACCIA 2005</w:t>
      </w:r>
    </w:p>
    <w:p w14:paraId="39C0B6E0" w14:textId="77777777" w:rsidR="00530523" w:rsidRDefault="00530523" w:rsidP="00530523">
      <w:pPr>
        <w:pStyle w:val="Corpodeltesto21"/>
        <w:rPr>
          <w:color w:val="002060"/>
          <w:szCs w:val="22"/>
        </w:rPr>
      </w:pPr>
    </w:p>
    <w:p w14:paraId="31348CE3" w14:textId="77777777" w:rsidR="00530523" w:rsidRPr="00A379C7" w:rsidRDefault="00530523" w:rsidP="00530523">
      <w:pPr>
        <w:pStyle w:val="Corpodeltesto21"/>
        <w:rPr>
          <w:rFonts w:ascii="Arial" w:hAnsi="Arial" w:cs="Arial"/>
          <w:color w:val="002060"/>
          <w:sz w:val="22"/>
          <w:szCs w:val="22"/>
        </w:rPr>
      </w:pPr>
      <w:r>
        <w:rPr>
          <w:rFonts w:ascii="Arial" w:hAnsi="Arial" w:cs="Arial"/>
          <w:color w:val="002060"/>
          <w:sz w:val="22"/>
          <w:szCs w:val="22"/>
        </w:rPr>
        <w:t>La squadra meglio classificata disputerà la gara di ritorno in casa.</w:t>
      </w:r>
    </w:p>
    <w:p w14:paraId="480DAE51" w14:textId="77777777" w:rsidR="00530523" w:rsidRPr="001E6A72" w:rsidRDefault="00530523" w:rsidP="00530523">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E528B3" w14:textId="77777777" w:rsidR="00530523" w:rsidRPr="0034028A" w:rsidRDefault="00530523" w:rsidP="00530523">
      <w:pPr>
        <w:pStyle w:val="Corpodeltesto21"/>
        <w:rPr>
          <w:rFonts w:ascii="Arial" w:hAnsi="Arial" w:cs="Arial"/>
          <w:color w:val="002060"/>
          <w:sz w:val="22"/>
        </w:rPr>
      </w:pPr>
      <w:r w:rsidRPr="001E6A72">
        <w:rPr>
          <w:rFonts w:ascii="Arial" w:hAnsi="Arial" w:cs="Arial"/>
          <w:color w:val="002060"/>
          <w:sz w:val="22"/>
        </w:rPr>
        <w:t xml:space="preserve">Persistendo ancora la parità, </w:t>
      </w:r>
      <w:r w:rsidRPr="0034028A">
        <w:rPr>
          <w:rFonts w:ascii="Arial" w:hAnsi="Arial" w:cs="Arial"/>
          <w:color w:val="002060"/>
          <w:sz w:val="22"/>
        </w:rPr>
        <w:t xml:space="preserve">si qualificherà al turno successivo la squadra </w:t>
      </w:r>
      <w:r>
        <w:rPr>
          <w:rFonts w:ascii="Arial" w:hAnsi="Arial" w:cs="Arial"/>
          <w:color w:val="002060"/>
          <w:sz w:val="22"/>
        </w:rPr>
        <w:t>meglio piazzata al termine della regular season</w:t>
      </w:r>
      <w:r w:rsidRPr="0034028A">
        <w:rPr>
          <w:rFonts w:ascii="Arial" w:hAnsi="Arial" w:cs="Arial"/>
          <w:color w:val="002060"/>
          <w:sz w:val="22"/>
        </w:rPr>
        <w:t>.</w:t>
      </w:r>
    </w:p>
    <w:p w14:paraId="25573B9D" w14:textId="77777777" w:rsidR="00530523" w:rsidRPr="00E762DC" w:rsidRDefault="00530523" w:rsidP="00530523">
      <w:pPr>
        <w:pStyle w:val="Corpodeltesto21"/>
        <w:rPr>
          <w:rFonts w:ascii="Arial" w:hAnsi="Arial" w:cs="Arial"/>
          <w:color w:val="002060"/>
          <w:sz w:val="22"/>
        </w:rPr>
      </w:pPr>
    </w:p>
    <w:p w14:paraId="1E96AEAF" w14:textId="77777777" w:rsidR="00530523" w:rsidRDefault="00530523" w:rsidP="00530523">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(10/05/2025)</w:t>
      </w:r>
    </w:p>
    <w:p w14:paraId="15B82F57" w14:textId="77777777" w:rsidR="00530523" w:rsidRPr="00E762DC" w:rsidRDefault="00530523" w:rsidP="00530523">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55FCE62F" w14:textId="77777777" w:rsidR="00530523" w:rsidRPr="00E762DC" w:rsidRDefault="00530523" w:rsidP="00530523">
      <w:pPr>
        <w:pStyle w:val="Corpodeltesto21"/>
        <w:rPr>
          <w:rFonts w:ascii="Arial" w:hAnsi="Arial" w:cs="Arial"/>
          <w:b/>
          <w:bCs/>
          <w:i/>
          <w:iCs/>
          <w:color w:val="002060"/>
          <w:sz w:val="22"/>
          <w:szCs w:val="22"/>
        </w:rPr>
      </w:pPr>
    </w:p>
    <w:p w14:paraId="62178126" w14:textId="77777777" w:rsidR="00530523" w:rsidRDefault="00530523" w:rsidP="00530523">
      <w:pPr>
        <w:pStyle w:val="Corpodeltesto21"/>
        <w:rPr>
          <w:rFonts w:ascii="Arial" w:hAnsi="Arial" w:cs="Arial"/>
          <w:color w:val="002060"/>
          <w:sz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AC2741C" w14:textId="77777777" w:rsidR="00530523" w:rsidRDefault="00530523" w:rsidP="00530523">
      <w:pPr>
        <w:pStyle w:val="Corpodeltesto21"/>
        <w:rPr>
          <w:rFonts w:ascii="Arial" w:hAnsi="Arial" w:cs="Arial"/>
          <w:color w:val="002060"/>
          <w:sz w:val="22"/>
          <w:szCs w:val="22"/>
        </w:rPr>
      </w:pPr>
    </w:p>
    <w:p w14:paraId="6E13A63B" w14:textId="77777777" w:rsidR="000D3CBC" w:rsidRPr="000D3CBC" w:rsidRDefault="000D3CBC" w:rsidP="000D3CBC">
      <w:pPr>
        <w:pStyle w:val="titoloprinc0"/>
        <w:rPr>
          <w:color w:val="002060"/>
        </w:rPr>
      </w:pPr>
      <w:r w:rsidRPr="000D3CBC">
        <w:rPr>
          <w:color w:val="002060"/>
        </w:rPr>
        <w:t>VARIAZIONI AL PROGRAMMA GARE</w:t>
      </w:r>
    </w:p>
    <w:p w14:paraId="02DD1010" w14:textId="77777777" w:rsidR="000D3CBC" w:rsidRPr="000D3CBC" w:rsidRDefault="000D3CBC" w:rsidP="000D3CBC">
      <w:pPr>
        <w:pStyle w:val="breakline"/>
        <w:rPr>
          <w:color w:val="002060"/>
        </w:rPr>
      </w:pPr>
    </w:p>
    <w:p w14:paraId="75BDD534" w14:textId="77777777" w:rsidR="000D3CBC" w:rsidRPr="000D3CBC" w:rsidRDefault="000D3CBC" w:rsidP="000D3CBC">
      <w:pPr>
        <w:pStyle w:val="breakline"/>
        <w:rPr>
          <w:color w:val="002060"/>
        </w:rPr>
      </w:pPr>
    </w:p>
    <w:p w14:paraId="4745A5C4" w14:textId="77777777" w:rsidR="000D3CBC" w:rsidRPr="000D3CBC" w:rsidRDefault="000D3CBC" w:rsidP="000D3CBC">
      <w:pPr>
        <w:pStyle w:val="sottotitolocampionato10"/>
        <w:rPr>
          <w:color w:val="002060"/>
        </w:rPr>
      </w:pPr>
      <w:r w:rsidRPr="000D3CBC">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D3CBC" w:rsidRPr="000D3CBC" w14:paraId="740DE79D" w14:textId="77777777" w:rsidTr="00B22E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19A2" w14:textId="77777777" w:rsidR="000D3CBC" w:rsidRPr="000D3CBC" w:rsidRDefault="000D3CBC" w:rsidP="00B22E6A">
            <w:pPr>
              <w:pStyle w:val="headertabella0"/>
              <w:rPr>
                <w:color w:val="002060"/>
              </w:rPr>
            </w:pPr>
            <w:r w:rsidRPr="000D3CB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535FE" w14:textId="77777777" w:rsidR="000D3CBC" w:rsidRPr="000D3CBC" w:rsidRDefault="000D3CBC" w:rsidP="00B22E6A">
            <w:pPr>
              <w:pStyle w:val="headertabella0"/>
              <w:rPr>
                <w:color w:val="002060"/>
              </w:rPr>
            </w:pPr>
            <w:r w:rsidRPr="000D3CBC">
              <w:rPr>
                <w:color w:val="002060"/>
              </w:rPr>
              <w:t xml:space="preserve">N° </w:t>
            </w:r>
            <w:proofErr w:type="spellStart"/>
            <w:r w:rsidRPr="000D3CBC">
              <w:rPr>
                <w:color w:val="002060"/>
              </w:rPr>
              <w:t>Gior</w:t>
            </w:r>
            <w:proofErr w:type="spellEnd"/>
            <w:r w:rsidRPr="000D3CB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51875" w14:textId="77777777" w:rsidR="000D3CBC" w:rsidRPr="000D3CBC" w:rsidRDefault="000D3CBC" w:rsidP="00B22E6A">
            <w:pPr>
              <w:pStyle w:val="headertabella0"/>
              <w:rPr>
                <w:color w:val="002060"/>
              </w:rPr>
            </w:pPr>
            <w:r w:rsidRPr="000D3CB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80968" w14:textId="77777777" w:rsidR="000D3CBC" w:rsidRPr="000D3CBC" w:rsidRDefault="000D3CBC" w:rsidP="00B22E6A">
            <w:pPr>
              <w:pStyle w:val="headertabella0"/>
              <w:rPr>
                <w:color w:val="002060"/>
              </w:rPr>
            </w:pPr>
            <w:r w:rsidRPr="000D3CB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D0DF" w14:textId="77777777" w:rsidR="000D3CBC" w:rsidRPr="000D3CBC" w:rsidRDefault="000D3CBC" w:rsidP="00B22E6A">
            <w:pPr>
              <w:pStyle w:val="headertabella0"/>
              <w:rPr>
                <w:color w:val="002060"/>
              </w:rPr>
            </w:pPr>
            <w:r w:rsidRPr="000D3CBC">
              <w:rPr>
                <w:color w:val="002060"/>
              </w:rPr>
              <w:t xml:space="preserve">Data </w:t>
            </w:r>
            <w:proofErr w:type="spellStart"/>
            <w:r w:rsidRPr="000D3CBC">
              <w:rPr>
                <w:color w:val="002060"/>
              </w:rPr>
              <w:t>Orig</w:t>
            </w:r>
            <w:proofErr w:type="spellEnd"/>
            <w:r w:rsidRPr="000D3CB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2B8AD" w14:textId="77777777" w:rsidR="000D3CBC" w:rsidRPr="000D3CBC" w:rsidRDefault="000D3CBC" w:rsidP="00B22E6A">
            <w:pPr>
              <w:pStyle w:val="headertabella0"/>
              <w:rPr>
                <w:color w:val="002060"/>
              </w:rPr>
            </w:pPr>
            <w:r w:rsidRPr="000D3CB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3B17F" w14:textId="77777777" w:rsidR="000D3CBC" w:rsidRPr="000D3CBC" w:rsidRDefault="000D3CBC" w:rsidP="00B22E6A">
            <w:pPr>
              <w:pStyle w:val="headertabella0"/>
              <w:rPr>
                <w:color w:val="002060"/>
              </w:rPr>
            </w:pPr>
            <w:r w:rsidRPr="000D3CBC">
              <w:rPr>
                <w:color w:val="002060"/>
              </w:rPr>
              <w:t xml:space="preserve">Ora </w:t>
            </w:r>
            <w:proofErr w:type="spellStart"/>
            <w:r w:rsidRPr="000D3CBC">
              <w:rPr>
                <w:color w:val="002060"/>
              </w:rPr>
              <w:t>Orig</w:t>
            </w:r>
            <w:proofErr w:type="spellEnd"/>
            <w:r w:rsidRPr="000D3CB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D1727" w14:textId="77777777" w:rsidR="000D3CBC" w:rsidRPr="000D3CBC" w:rsidRDefault="000D3CBC" w:rsidP="00B22E6A">
            <w:pPr>
              <w:pStyle w:val="headertabella0"/>
              <w:rPr>
                <w:color w:val="002060"/>
              </w:rPr>
            </w:pPr>
            <w:r w:rsidRPr="000D3CBC">
              <w:rPr>
                <w:color w:val="002060"/>
              </w:rPr>
              <w:t>Impianto</w:t>
            </w:r>
          </w:p>
        </w:tc>
      </w:tr>
      <w:tr w:rsidR="000D3CBC" w:rsidRPr="000D3CBC" w14:paraId="5F8AD1B7" w14:textId="77777777" w:rsidTr="00B22E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77EE" w14:textId="77777777" w:rsidR="000D3CBC" w:rsidRPr="000D3CBC" w:rsidRDefault="000D3CBC" w:rsidP="00B22E6A">
            <w:pPr>
              <w:pStyle w:val="rowtabella0"/>
              <w:rPr>
                <w:color w:val="002060"/>
                <w:highlight w:val="yellow"/>
              </w:rPr>
            </w:pPr>
            <w:r w:rsidRPr="000D3CBC">
              <w:rPr>
                <w:color w:val="002060"/>
                <w:highlight w:val="yellow"/>
              </w:rPr>
              <w:t>18/04/2025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D615" w14:textId="77777777" w:rsidR="000D3CBC" w:rsidRPr="000D3CBC" w:rsidRDefault="000D3CBC" w:rsidP="00B22E6A">
            <w:pPr>
              <w:pStyle w:val="rowtabella0"/>
              <w:jc w:val="center"/>
              <w:rPr>
                <w:color w:val="002060"/>
                <w:highlight w:val="yellow"/>
              </w:rPr>
            </w:pPr>
            <w:r w:rsidRPr="000D3CBC">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9754" w14:textId="77777777" w:rsidR="000D3CBC" w:rsidRPr="000D3CBC" w:rsidRDefault="000D3CBC" w:rsidP="00B22E6A">
            <w:pPr>
              <w:pStyle w:val="rowtabella0"/>
              <w:rPr>
                <w:color w:val="002060"/>
                <w:highlight w:val="yellow"/>
              </w:rPr>
            </w:pPr>
            <w:r w:rsidRPr="000D3CBC">
              <w:rPr>
                <w:color w:val="002060"/>
                <w:highlight w:val="yellow"/>
              </w:rPr>
              <w:t>MONTELUPONESE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B5817" w14:textId="77777777" w:rsidR="000D3CBC" w:rsidRPr="000D3CBC" w:rsidRDefault="000D3CBC" w:rsidP="00B22E6A">
            <w:pPr>
              <w:pStyle w:val="rowtabella0"/>
              <w:rPr>
                <w:color w:val="002060"/>
                <w:highlight w:val="yellow"/>
              </w:rPr>
            </w:pPr>
            <w:r w:rsidRPr="000D3CBC">
              <w:rPr>
                <w:color w:val="002060"/>
                <w:highlight w:val="yellow"/>
              </w:rPr>
              <w:t>CITTA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5DD2" w14:textId="4DFC30E0" w:rsidR="000D3CBC" w:rsidRPr="000D3CBC" w:rsidRDefault="000D3CBC" w:rsidP="000D3CBC">
            <w:pPr>
              <w:jc w:val="center"/>
              <w:rPr>
                <w:rFonts w:ascii="Arial" w:hAnsi="Arial" w:cs="Arial"/>
                <w:color w:val="002060"/>
                <w:sz w:val="12"/>
                <w:szCs w:val="12"/>
              </w:rPr>
            </w:pPr>
            <w:r w:rsidRPr="000D3CBC">
              <w:rPr>
                <w:rFonts w:ascii="Arial" w:hAnsi="Arial" w:cs="Arial"/>
                <w:color w:val="002060"/>
                <w:sz w:val="12"/>
                <w:szCs w:val="12"/>
              </w:rPr>
              <w:t>13/04/2025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179B" w14:textId="77777777" w:rsidR="000D3CBC" w:rsidRPr="000D3CBC" w:rsidRDefault="000D3CBC" w:rsidP="00B22E6A">
            <w:pPr>
              <w:pStyle w:val="rowtabella0"/>
              <w:jc w:val="center"/>
              <w:rPr>
                <w:color w:val="002060"/>
                <w:highlight w:val="yellow"/>
              </w:rPr>
            </w:pPr>
            <w:r w:rsidRPr="000D3CB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78BC" w14:textId="77777777" w:rsidR="000D3CBC" w:rsidRPr="000D3CBC" w:rsidRDefault="000D3CBC" w:rsidP="00B22E6A">
            <w:pPr>
              <w:pStyle w:val="rowtabella0"/>
              <w:jc w:val="center"/>
              <w:rPr>
                <w:color w:val="002060"/>
              </w:rPr>
            </w:pPr>
            <w:r w:rsidRPr="000D3CBC">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C5ED" w14:textId="77777777" w:rsidR="000D3CBC" w:rsidRPr="000D3CBC" w:rsidRDefault="000D3CBC" w:rsidP="00B22E6A">
            <w:pPr>
              <w:rPr>
                <w:color w:val="002060"/>
              </w:rPr>
            </w:pPr>
          </w:p>
        </w:tc>
      </w:tr>
      <w:tr w:rsidR="000D3CBC" w:rsidRPr="000D3CBC" w14:paraId="155EBE9C" w14:textId="77777777" w:rsidTr="00B22E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314B" w14:textId="77777777" w:rsidR="000D3CBC" w:rsidRPr="000D3CBC" w:rsidRDefault="000D3CBC" w:rsidP="00B22E6A">
            <w:pPr>
              <w:pStyle w:val="rowtabella0"/>
              <w:rPr>
                <w:color w:val="002060"/>
                <w:highlight w:val="yellow"/>
              </w:rPr>
            </w:pPr>
            <w:r w:rsidRPr="000D3CBC">
              <w:rPr>
                <w:color w:val="002060"/>
                <w:highlight w:val="yellow"/>
              </w:rPr>
              <w:t>04/05/2025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05F3" w14:textId="77777777" w:rsidR="000D3CBC" w:rsidRPr="000D3CBC" w:rsidRDefault="000D3CBC" w:rsidP="00B22E6A">
            <w:pPr>
              <w:pStyle w:val="rowtabella0"/>
              <w:jc w:val="center"/>
              <w:rPr>
                <w:color w:val="002060"/>
                <w:highlight w:val="yellow"/>
              </w:rPr>
            </w:pPr>
            <w:r w:rsidRPr="000D3CB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3748" w14:textId="77777777" w:rsidR="000D3CBC" w:rsidRPr="000D3CBC" w:rsidRDefault="000D3CBC" w:rsidP="00B22E6A">
            <w:pPr>
              <w:pStyle w:val="rowtabella0"/>
              <w:rPr>
                <w:color w:val="002060"/>
                <w:highlight w:val="yellow"/>
              </w:rPr>
            </w:pPr>
            <w:r w:rsidRPr="000D3CBC">
              <w:rPr>
                <w:color w:val="002060"/>
                <w:highlight w:val="yellow"/>
              </w:rPr>
              <w:t>CITTA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B699" w14:textId="77777777" w:rsidR="000D3CBC" w:rsidRPr="000D3CBC" w:rsidRDefault="000D3CBC" w:rsidP="00B22E6A">
            <w:pPr>
              <w:pStyle w:val="rowtabella0"/>
              <w:rPr>
                <w:color w:val="002060"/>
                <w:highlight w:val="yellow"/>
              </w:rPr>
            </w:pPr>
            <w:r w:rsidRPr="000D3CBC">
              <w:rPr>
                <w:color w:val="002060"/>
                <w:highlight w:val="yellow"/>
              </w:rPr>
              <w:t>MONTELUPONESE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E592" w14:textId="4DF2C4AF" w:rsidR="000D3CBC" w:rsidRPr="000D3CBC" w:rsidRDefault="000D3CBC" w:rsidP="000D3CBC">
            <w:pPr>
              <w:jc w:val="center"/>
              <w:rPr>
                <w:rFonts w:ascii="Arial" w:hAnsi="Arial" w:cs="Arial"/>
                <w:color w:val="002060"/>
                <w:sz w:val="12"/>
                <w:szCs w:val="12"/>
              </w:rPr>
            </w:pPr>
            <w:r w:rsidRPr="000D3CBC">
              <w:rPr>
                <w:rFonts w:ascii="Arial" w:hAnsi="Arial" w:cs="Arial"/>
                <w:color w:val="002060"/>
                <w:sz w:val="12"/>
                <w:szCs w:val="12"/>
              </w:rPr>
              <w:t>03/05/2025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F1A6" w14:textId="77777777" w:rsidR="000D3CBC" w:rsidRPr="000D3CBC" w:rsidRDefault="000D3CBC" w:rsidP="00B22E6A">
            <w:pPr>
              <w:pStyle w:val="rowtabella0"/>
              <w:jc w:val="center"/>
              <w:rPr>
                <w:color w:val="002060"/>
                <w:highlight w:val="yellow"/>
              </w:rPr>
            </w:pPr>
            <w:r w:rsidRPr="000D3CB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3E74" w14:textId="77777777" w:rsidR="000D3CBC" w:rsidRPr="000D3CBC" w:rsidRDefault="000D3CBC" w:rsidP="00B22E6A">
            <w:pPr>
              <w:pStyle w:val="rowtabella0"/>
              <w:jc w:val="center"/>
              <w:rPr>
                <w:color w:val="002060"/>
              </w:rPr>
            </w:pPr>
            <w:r w:rsidRPr="000D3CBC">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B71E" w14:textId="77777777" w:rsidR="000D3CBC" w:rsidRPr="000D3CBC" w:rsidRDefault="000D3CBC" w:rsidP="00B22E6A">
            <w:pPr>
              <w:rPr>
                <w:color w:val="002060"/>
              </w:rPr>
            </w:pPr>
          </w:p>
        </w:tc>
      </w:tr>
    </w:tbl>
    <w:p w14:paraId="6EC32FCD" w14:textId="77777777" w:rsidR="000D3CBC" w:rsidRPr="000D3CBC" w:rsidRDefault="000D3CBC" w:rsidP="000D3CBC">
      <w:pPr>
        <w:pStyle w:val="breakline"/>
        <w:rPr>
          <w:rFonts w:eastAsiaTheme="minorEastAsia"/>
          <w:color w:val="002060"/>
        </w:rPr>
      </w:pPr>
    </w:p>
    <w:p w14:paraId="510DB01A" w14:textId="77777777" w:rsidR="000D3CBC" w:rsidRPr="000D3CBC" w:rsidRDefault="000D3CBC" w:rsidP="000D3CBC">
      <w:pPr>
        <w:pStyle w:val="breakline"/>
        <w:rPr>
          <w:color w:val="002060"/>
        </w:rPr>
      </w:pPr>
    </w:p>
    <w:p w14:paraId="1529AD30" w14:textId="77777777" w:rsidR="000D3CBC" w:rsidRPr="000D3CBC" w:rsidRDefault="000D3CBC" w:rsidP="000D3CBC">
      <w:pPr>
        <w:pStyle w:val="titoloprinc0"/>
        <w:rPr>
          <w:color w:val="002060"/>
        </w:rPr>
      </w:pPr>
      <w:r w:rsidRPr="000D3CBC">
        <w:rPr>
          <w:color w:val="002060"/>
        </w:rPr>
        <w:t>RISULTATI</w:t>
      </w:r>
    </w:p>
    <w:p w14:paraId="7AE5D8CF" w14:textId="77777777" w:rsidR="000D3CBC" w:rsidRPr="000D3CBC" w:rsidRDefault="000D3CBC" w:rsidP="000D3CBC">
      <w:pPr>
        <w:pStyle w:val="breakline"/>
        <w:rPr>
          <w:color w:val="002060"/>
        </w:rPr>
      </w:pPr>
    </w:p>
    <w:p w14:paraId="5EBB7D40" w14:textId="77777777" w:rsidR="000D3CBC" w:rsidRPr="000D3CBC" w:rsidRDefault="000D3CBC" w:rsidP="000D3CBC">
      <w:pPr>
        <w:pStyle w:val="sottotitolocampionato10"/>
        <w:rPr>
          <w:color w:val="002060"/>
        </w:rPr>
      </w:pPr>
      <w:r w:rsidRPr="000D3CBC">
        <w:rPr>
          <w:color w:val="002060"/>
        </w:rPr>
        <w:t>RISULTATI UFFICIALI GARE DEL 09/04/2025</w:t>
      </w:r>
    </w:p>
    <w:p w14:paraId="59C0EA6C" w14:textId="77777777" w:rsidR="000D3CBC" w:rsidRPr="000D3CBC" w:rsidRDefault="000D3CBC" w:rsidP="000D3CBC">
      <w:pPr>
        <w:pStyle w:val="sottotitolocampionato20"/>
        <w:spacing w:before="0" w:beforeAutospacing="0" w:after="0" w:afterAutospacing="0"/>
        <w:rPr>
          <w:rFonts w:ascii="Arial" w:hAnsi="Arial" w:cs="Arial"/>
          <w:color w:val="002060"/>
          <w:sz w:val="20"/>
          <w:szCs w:val="20"/>
        </w:rPr>
      </w:pPr>
      <w:r w:rsidRPr="000D3CBC">
        <w:rPr>
          <w:rFonts w:ascii="Arial" w:hAnsi="Arial" w:cs="Arial"/>
          <w:color w:val="002060"/>
          <w:sz w:val="20"/>
          <w:szCs w:val="20"/>
        </w:rPr>
        <w:t>Si trascrivono qui di seguito i risultati ufficiali delle gare disputate</w:t>
      </w:r>
    </w:p>
    <w:p w14:paraId="58EE19D5" w14:textId="77777777" w:rsidR="000D3CBC" w:rsidRPr="000D3CBC" w:rsidRDefault="000D3CBC" w:rsidP="000D3CB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3CBC" w:rsidRPr="000D3CBC" w14:paraId="0C225E9D" w14:textId="77777777" w:rsidTr="00B22E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3CBC" w:rsidRPr="000D3CBC" w14:paraId="6544C240" w14:textId="77777777" w:rsidTr="00B22E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1F019" w14:textId="77777777" w:rsidR="000D3CBC" w:rsidRPr="000D3CBC" w:rsidRDefault="000D3CBC" w:rsidP="00B22E6A">
                  <w:pPr>
                    <w:pStyle w:val="headertabella0"/>
                    <w:rPr>
                      <w:color w:val="002060"/>
                    </w:rPr>
                  </w:pPr>
                  <w:r w:rsidRPr="000D3CBC">
                    <w:rPr>
                      <w:color w:val="002060"/>
                    </w:rPr>
                    <w:t>GIRONE A - 3 Giornata - R</w:t>
                  </w:r>
                </w:p>
              </w:tc>
            </w:tr>
            <w:tr w:rsidR="000D3CBC" w:rsidRPr="000D3CBC" w14:paraId="727204D0" w14:textId="77777777" w:rsidTr="00B22E6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DD02EB" w14:textId="77777777" w:rsidR="000D3CBC" w:rsidRPr="000D3CBC" w:rsidRDefault="000D3CBC" w:rsidP="00B22E6A">
                  <w:pPr>
                    <w:pStyle w:val="rowtabella0"/>
                    <w:rPr>
                      <w:color w:val="002060"/>
                    </w:rPr>
                  </w:pPr>
                  <w:r w:rsidRPr="000D3CBC">
                    <w:rPr>
                      <w:color w:val="002060"/>
                    </w:rPr>
                    <w:t>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5B9E7" w14:textId="77777777" w:rsidR="000D3CBC" w:rsidRPr="000D3CBC" w:rsidRDefault="000D3CBC" w:rsidP="00B22E6A">
                  <w:pPr>
                    <w:pStyle w:val="rowtabella0"/>
                    <w:rPr>
                      <w:color w:val="002060"/>
                    </w:rPr>
                  </w:pPr>
                  <w:r w:rsidRPr="000D3CBC">
                    <w:rPr>
                      <w:color w:val="002060"/>
                    </w:rPr>
                    <w:t>- CITTA DI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79A62B" w14:textId="77777777" w:rsidR="000D3CBC" w:rsidRPr="000D3CBC" w:rsidRDefault="000D3CBC" w:rsidP="00B22E6A">
                  <w:pPr>
                    <w:pStyle w:val="rowtabella0"/>
                    <w:jc w:val="center"/>
                    <w:rPr>
                      <w:color w:val="002060"/>
                    </w:rPr>
                  </w:pPr>
                  <w:r w:rsidRPr="000D3CBC">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86B87" w14:textId="77777777" w:rsidR="000D3CBC" w:rsidRPr="000D3CBC" w:rsidRDefault="000D3CBC" w:rsidP="00B22E6A">
                  <w:pPr>
                    <w:pStyle w:val="rowtabella0"/>
                    <w:jc w:val="center"/>
                    <w:rPr>
                      <w:color w:val="002060"/>
                    </w:rPr>
                  </w:pPr>
                  <w:r w:rsidRPr="000D3CBC">
                    <w:rPr>
                      <w:color w:val="002060"/>
                    </w:rPr>
                    <w:t> </w:t>
                  </w:r>
                </w:p>
              </w:tc>
            </w:tr>
          </w:tbl>
          <w:p w14:paraId="1B2F998C" w14:textId="77777777" w:rsidR="000D3CBC" w:rsidRPr="000D3CBC" w:rsidRDefault="000D3CBC" w:rsidP="00B22E6A">
            <w:pPr>
              <w:rPr>
                <w:color w:val="002060"/>
              </w:rPr>
            </w:pPr>
          </w:p>
        </w:tc>
      </w:tr>
    </w:tbl>
    <w:p w14:paraId="7E3C65A0" w14:textId="77777777" w:rsidR="000D3CBC" w:rsidRPr="000D3CBC" w:rsidRDefault="000D3CBC" w:rsidP="00530523">
      <w:pPr>
        <w:pStyle w:val="Corpodeltesto21"/>
        <w:rPr>
          <w:rFonts w:ascii="Arial" w:hAnsi="Arial" w:cs="Arial"/>
          <w:color w:val="002060"/>
          <w:sz w:val="22"/>
          <w:szCs w:val="22"/>
        </w:rPr>
      </w:pPr>
    </w:p>
    <w:p w14:paraId="392AFF79" w14:textId="77777777" w:rsidR="00530523" w:rsidRPr="00AF18C6" w:rsidRDefault="00530523" w:rsidP="00530523">
      <w:pPr>
        <w:pStyle w:val="titoloprinc0"/>
        <w:rPr>
          <w:color w:val="002060"/>
        </w:rPr>
      </w:pPr>
      <w:r w:rsidRPr="00AF18C6">
        <w:rPr>
          <w:color w:val="002060"/>
        </w:rPr>
        <w:t>CLASSIFICA</w:t>
      </w:r>
    </w:p>
    <w:p w14:paraId="4197962E" w14:textId="77777777" w:rsidR="00530523" w:rsidRPr="00AF18C6" w:rsidRDefault="00530523" w:rsidP="00530523">
      <w:pPr>
        <w:pStyle w:val="breakline"/>
        <w:rPr>
          <w:color w:val="002060"/>
        </w:rPr>
      </w:pPr>
    </w:p>
    <w:p w14:paraId="6F6938A7" w14:textId="77777777" w:rsidR="00530523" w:rsidRPr="00AF18C6" w:rsidRDefault="00530523" w:rsidP="00530523">
      <w:pPr>
        <w:pStyle w:val="breakline"/>
        <w:rPr>
          <w:color w:val="002060"/>
        </w:rPr>
      </w:pPr>
    </w:p>
    <w:p w14:paraId="32AF459F" w14:textId="77777777" w:rsidR="00530523" w:rsidRPr="00AF18C6" w:rsidRDefault="00530523" w:rsidP="00530523">
      <w:pPr>
        <w:pStyle w:val="sottotitolocampionato10"/>
        <w:rPr>
          <w:color w:val="002060"/>
        </w:rPr>
      </w:pPr>
      <w:r w:rsidRPr="00AF18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30523" w:rsidRPr="00AF18C6" w14:paraId="2D5A1680" w14:textId="77777777" w:rsidTr="006723B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EAE6B" w14:textId="77777777" w:rsidR="00530523" w:rsidRPr="00AF18C6" w:rsidRDefault="00530523" w:rsidP="006723BE">
            <w:pPr>
              <w:pStyle w:val="headertabella0"/>
              <w:rPr>
                <w:color w:val="002060"/>
              </w:rPr>
            </w:pPr>
            <w:r w:rsidRPr="00AF18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6078E" w14:textId="77777777" w:rsidR="00530523" w:rsidRPr="00AF18C6" w:rsidRDefault="00530523" w:rsidP="006723BE">
            <w:pPr>
              <w:pStyle w:val="headertabella0"/>
              <w:rPr>
                <w:color w:val="002060"/>
              </w:rPr>
            </w:pPr>
            <w:r w:rsidRPr="00AF18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8D69" w14:textId="77777777" w:rsidR="00530523" w:rsidRPr="00AF18C6" w:rsidRDefault="00530523" w:rsidP="006723BE">
            <w:pPr>
              <w:pStyle w:val="headertabella0"/>
              <w:rPr>
                <w:color w:val="002060"/>
              </w:rPr>
            </w:pPr>
            <w:r w:rsidRPr="00AF18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98D0" w14:textId="77777777" w:rsidR="00530523" w:rsidRPr="00AF18C6" w:rsidRDefault="00530523" w:rsidP="006723BE">
            <w:pPr>
              <w:pStyle w:val="headertabella0"/>
              <w:rPr>
                <w:color w:val="002060"/>
              </w:rPr>
            </w:pPr>
            <w:r w:rsidRPr="00AF18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828B8" w14:textId="77777777" w:rsidR="00530523" w:rsidRPr="00AF18C6" w:rsidRDefault="00530523" w:rsidP="006723BE">
            <w:pPr>
              <w:pStyle w:val="headertabella0"/>
              <w:rPr>
                <w:color w:val="002060"/>
              </w:rPr>
            </w:pPr>
            <w:r w:rsidRPr="00AF18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F194A" w14:textId="77777777" w:rsidR="00530523" w:rsidRPr="00AF18C6" w:rsidRDefault="00530523" w:rsidP="006723BE">
            <w:pPr>
              <w:pStyle w:val="headertabella0"/>
              <w:rPr>
                <w:color w:val="002060"/>
              </w:rPr>
            </w:pPr>
            <w:r w:rsidRPr="00AF18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9E01B" w14:textId="77777777" w:rsidR="00530523" w:rsidRPr="00AF18C6" w:rsidRDefault="00530523" w:rsidP="006723BE">
            <w:pPr>
              <w:pStyle w:val="headertabella0"/>
              <w:rPr>
                <w:color w:val="002060"/>
              </w:rPr>
            </w:pPr>
            <w:r w:rsidRPr="00AF18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75CCC" w14:textId="77777777" w:rsidR="00530523" w:rsidRPr="00AF18C6" w:rsidRDefault="00530523" w:rsidP="006723BE">
            <w:pPr>
              <w:pStyle w:val="headertabella0"/>
              <w:rPr>
                <w:color w:val="002060"/>
              </w:rPr>
            </w:pPr>
            <w:r w:rsidRPr="00AF18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FFB03" w14:textId="77777777" w:rsidR="00530523" w:rsidRPr="00AF18C6" w:rsidRDefault="00530523" w:rsidP="006723BE">
            <w:pPr>
              <w:pStyle w:val="headertabella0"/>
              <w:rPr>
                <w:color w:val="002060"/>
              </w:rPr>
            </w:pPr>
            <w:r w:rsidRPr="00AF18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D9A6D" w14:textId="77777777" w:rsidR="00530523" w:rsidRPr="00AF18C6" w:rsidRDefault="00530523" w:rsidP="006723BE">
            <w:pPr>
              <w:pStyle w:val="headertabella0"/>
              <w:rPr>
                <w:color w:val="002060"/>
              </w:rPr>
            </w:pPr>
            <w:r w:rsidRPr="00AF18C6">
              <w:rPr>
                <w:color w:val="002060"/>
              </w:rPr>
              <w:t>PE</w:t>
            </w:r>
          </w:p>
        </w:tc>
      </w:tr>
      <w:tr w:rsidR="00530523" w:rsidRPr="00AF18C6" w14:paraId="1DC5FE04" w14:textId="77777777" w:rsidTr="006723BE">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741DEA3D" w14:textId="77777777" w:rsidR="00530523" w:rsidRPr="00AF18C6" w:rsidRDefault="00530523" w:rsidP="006723BE">
            <w:pPr>
              <w:pStyle w:val="rowtabella0"/>
              <w:rPr>
                <w:color w:val="002060"/>
              </w:rPr>
            </w:pPr>
            <w:r w:rsidRPr="00AF18C6">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B019C6" w14:textId="389A4060" w:rsidR="00530523" w:rsidRPr="00AF18C6" w:rsidRDefault="00530523" w:rsidP="006723BE">
            <w:pPr>
              <w:pStyle w:val="rowtabella0"/>
              <w:jc w:val="center"/>
              <w:rPr>
                <w:color w:val="002060"/>
              </w:rPr>
            </w:pPr>
            <w:r>
              <w:rPr>
                <w:color w:val="002060"/>
              </w:rPr>
              <w:t>1</w:t>
            </w:r>
            <w:r w:rsidR="000D3CB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D9A543" w14:textId="0E298E7F" w:rsidR="00530523" w:rsidRPr="00AF18C6" w:rsidRDefault="000D3CBC"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5B723" w14:textId="6AE39A32" w:rsidR="00530523" w:rsidRPr="00AF18C6" w:rsidRDefault="000D3CBC" w:rsidP="006723B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F6B3E"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7205D6" w14:textId="77777777" w:rsidR="00530523" w:rsidRPr="00AF18C6" w:rsidRDefault="00530523" w:rsidP="006723BE">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56B430" w14:textId="64CD4479" w:rsidR="00530523" w:rsidRPr="00AF18C6" w:rsidRDefault="000D3CBC" w:rsidP="006723BE">
            <w:pPr>
              <w:pStyle w:val="rowtabella0"/>
              <w:jc w:val="center"/>
              <w:rPr>
                <w:color w:val="002060"/>
              </w:rPr>
            </w:pPr>
            <w:r>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B804A" w14:textId="77777777" w:rsidR="00530523" w:rsidRPr="00AF18C6" w:rsidRDefault="00530523" w:rsidP="006723BE">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54B1B" w14:textId="0F5C8AB8" w:rsidR="00530523" w:rsidRPr="00AF18C6" w:rsidRDefault="000D3CBC" w:rsidP="006723BE">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F3BCD" w14:textId="77777777" w:rsidR="00530523" w:rsidRPr="00AF18C6" w:rsidRDefault="00530523" w:rsidP="006723BE">
            <w:pPr>
              <w:pStyle w:val="rowtabella0"/>
              <w:jc w:val="center"/>
              <w:rPr>
                <w:color w:val="002060"/>
              </w:rPr>
            </w:pPr>
            <w:r w:rsidRPr="00AF18C6">
              <w:rPr>
                <w:color w:val="002060"/>
              </w:rPr>
              <w:t>0</w:t>
            </w:r>
          </w:p>
        </w:tc>
      </w:tr>
      <w:tr w:rsidR="00530523" w:rsidRPr="00AF18C6" w14:paraId="60EE63FE" w14:textId="77777777" w:rsidTr="006723BE">
        <w:tc>
          <w:tcPr>
            <w:tcW w:w="5640" w:type="dxa"/>
            <w:tcBorders>
              <w:left w:val="outset" w:sz="6" w:space="0" w:color="auto"/>
              <w:right w:val="nil"/>
            </w:tcBorders>
            <w:tcMar>
              <w:top w:w="20" w:type="dxa"/>
              <w:left w:w="20" w:type="dxa"/>
              <w:bottom w:w="20" w:type="dxa"/>
              <w:right w:w="20" w:type="dxa"/>
            </w:tcMar>
            <w:vAlign w:val="center"/>
          </w:tcPr>
          <w:p w14:paraId="4FAEB16D" w14:textId="77777777" w:rsidR="00530523" w:rsidRPr="00AF18C6" w:rsidRDefault="00530523" w:rsidP="006723BE">
            <w:pPr>
              <w:pStyle w:val="rowtabella0"/>
              <w:rPr>
                <w:color w:val="002060"/>
              </w:rPr>
            </w:pPr>
            <w:r w:rsidRPr="00AF18C6">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9717E" w14:textId="77777777" w:rsidR="00530523" w:rsidRPr="00AF18C6" w:rsidRDefault="00530523" w:rsidP="006723BE">
            <w:pPr>
              <w:pStyle w:val="rowtabella0"/>
              <w:jc w:val="center"/>
              <w:rPr>
                <w:color w:val="002060"/>
              </w:rPr>
            </w:pP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3F93D"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DD8CC6" w14:textId="77777777" w:rsidR="00530523" w:rsidRPr="00AF18C6" w:rsidRDefault="00530523" w:rsidP="006723B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E6C30"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92243" w14:textId="77777777" w:rsidR="00530523" w:rsidRPr="00AF18C6" w:rsidRDefault="00530523" w:rsidP="006723B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44059" w14:textId="77777777" w:rsidR="00530523" w:rsidRPr="00AF18C6" w:rsidRDefault="00530523" w:rsidP="006723BE">
            <w:pPr>
              <w:pStyle w:val="rowtabella0"/>
              <w:jc w:val="center"/>
              <w:rPr>
                <w:color w:val="002060"/>
              </w:rPr>
            </w:pPr>
            <w:r>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598A2" w14:textId="77777777" w:rsidR="00530523" w:rsidRPr="00AF18C6" w:rsidRDefault="00530523" w:rsidP="006723BE">
            <w:pPr>
              <w:pStyle w:val="rowtabella0"/>
              <w:jc w:val="center"/>
              <w:rPr>
                <w:color w:val="002060"/>
              </w:rPr>
            </w:pPr>
            <w:r>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D53E4" w14:textId="77777777" w:rsidR="00530523" w:rsidRPr="00AF18C6" w:rsidRDefault="00530523" w:rsidP="006723BE">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85840" w14:textId="77777777" w:rsidR="00530523" w:rsidRPr="00AF18C6" w:rsidRDefault="00530523" w:rsidP="006723BE">
            <w:pPr>
              <w:pStyle w:val="rowtabella0"/>
              <w:jc w:val="center"/>
              <w:rPr>
                <w:color w:val="002060"/>
              </w:rPr>
            </w:pPr>
            <w:r w:rsidRPr="00AF18C6">
              <w:rPr>
                <w:color w:val="002060"/>
              </w:rPr>
              <w:t>0</w:t>
            </w:r>
          </w:p>
        </w:tc>
      </w:tr>
      <w:tr w:rsidR="00530523" w:rsidRPr="00AF18C6" w14:paraId="5E4EAF2D" w14:textId="77777777" w:rsidTr="006723BE">
        <w:tc>
          <w:tcPr>
            <w:tcW w:w="5640" w:type="dxa"/>
            <w:tcBorders>
              <w:top w:val="nil"/>
              <w:left w:val="outset" w:sz="6" w:space="0" w:color="auto"/>
              <w:bottom w:val="nil"/>
              <w:right w:val="nil"/>
            </w:tcBorders>
            <w:tcMar>
              <w:top w:w="20" w:type="dxa"/>
              <w:left w:w="20" w:type="dxa"/>
              <w:bottom w:w="20" w:type="dxa"/>
              <w:right w:w="20" w:type="dxa"/>
            </w:tcMar>
            <w:vAlign w:val="center"/>
          </w:tcPr>
          <w:p w14:paraId="347EF1D3" w14:textId="77777777" w:rsidR="00530523" w:rsidRPr="00AF18C6" w:rsidRDefault="00530523" w:rsidP="006723BE">
            <w:pPr>
              <w:pStyle w:val="rowtabella0"/>
              <w:rPr>
                <w:color w:val="002060"/>
              </w:rPr>
            </w:pPr>
            <w:r w:rsidRPr="00AF18C6">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0FEA5F" w14:textId="77777777" w:rsidR="00530523" w:rsidRPr="00AF18C6" w:rsidRDefault="00530523" w:rsidP="006723BE">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EF343" w14:textId="4CE7C998" w:rsidR="00530523" w:rsidRPr="00AF18C6" w:rsidRDefault="000D3CBC"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72662" w14:textId="77777777" w:rsidR="00530523" w:rsidRPr="00AF18C6" w:rsidRDefault="00530523" w:rsidP="006723BE">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85DA9"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DF0FE" w14:textId="3C2DFDC1" w:rsidR="00530523" w:rsidRPr="00AF18C6" w:rsidRDefault="000D3CBC" w:rsidP="006723B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2F686" w14:textId="77777777" w:rsidR="00530523" w:rsidRPr="00AF18C6" w:rsidRDefault="00530523" w:rsidP="006723BE">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839A3" w14:textId="65E1F725" w:rsidR="00530523" w:rsidRPr="00AF18C6" w:rsidRDefault="000D3CBC" w:rsidP="006723BE">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C7FC93" w14:textId="7739B3CB" w:rsidR="00530523" w:rsidRPr="00AF18C6" w:rsidRDefault="000D3CBC" w:rsidP="006723BE">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195DA" w14:textId="77777777" w:rsidR="00530523" w:rsidRPr="00AF18C6" w:rsidRDefault="00530523" w:rsidP="006723BE">
            <w:pPr>
              <w:pStyle w:val="rowtabella0"/>
              <w:jc w:val="center"/>
              <w:rPr>
                <w:color w:val="002060"/>
              </w:rPr>
            </w:pPr>
            <w:r w:rsidRPr="00AF18C6">
              <w:rPr>
                <w:color w:val="002060"/>
              </w:rPr>
              <w:t>0</w:t>
            </w:r>
          </w:p>
        </w:tc>
      </w:tr>
      <w:tr w:rsidR="00530523" w:rsidRPr="00CC0113" w14:paraId="51B8EE83" w14:textId="77777777" w:rsidTr="006723B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BA3292B" w14:textId="77777777" w:rsidR="00530523" w:rsidRPr="00AF18C6" w:rsidRDefault="00530523" w:rsidP="006723BE">
            <w:pPr>
              <w:pStyle w:val="rowtabella0"/>
              <w:rPr>
                <w:color w:val="002060"/>
              </w:rPr>
            </w:pPr>
            <w:r w:rsidRPr="00AF18C6">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F059B"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6BA83"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E1E11" w14:textId="77777777" w:rsidR="00530523" w:rsidRPr="00AF18C6" w:rsidRDefault="00530523" w:rsidP="006723BE">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42A00" w14:textId="77777777" w:rsidR="00530523" w:rsidRPr="00AF18C6" w:rsidRDefault="00530523" w:rsidP="006723B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C01D6" w14:textId="77777777" w:rsidR="00530523" w:rsidRPr="00AF18C6" w:rsidRDefault="00530523" w:rsidP="006723B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F65A8" w14:textId="77777777" w:rsidR="00530523" w:rsidRPr="00AF18C6" w:rsidRDefault="00530523" w:rsidP="006723BE">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B9BA0" w14:textId="77777777" w:rsidR="00530523" w:rsidRPr="00AF18C6" w:rsidRDefault="00530523" w:rsidP="006723BE">
            <w:pPr>
              <w:pStyle w:val="rowtabella0"/>
              <w:jc w:val="center"/>
              <w:rPr>
                <w:color w:val="002060"/>
              </w:rPr>
            </w:pPr>
            <w:r>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0871" w14:textId="77777777" w:rsidR="00530523" w:rsidRPr="00AF18C6" w:rsidRDefault="00530523" w:rsidP="006723BE">
            <w:pPr>
              <w:pStyle w:val="rowtabella0"/>
              <w:jc w:val="center"/>
              <w:rPr>
                <w:color w:val="002060"/>
              </w:rPr>
            </w:pPr>
            <w:r>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69D2F" w14:textId="77777777" w:rsidR="00530523" w:rsidRPr="00CC0113" w:rsidRDefault="00530523" w:rsidP="006723BE">
            <w:pPr>
              <w:pStyle w:val="rowtabella0"/>
              <w:jc w:val="center"/>
              <w:rPr>
                <w:color w:val="002060"/>
              </w:rPr>
            </w:pPr>
            <w:r w:rsidRPr="00AF18C6">
              <w:rPr>
                <w:color w:val="002060"/>
              </w:rPr>
              <w:t>0</w:t>
            </w:r>
          </w:p>
        </w:tc>
      </w:tr>
    </w:tbl>
    <w:p w14:paraId="3EA2FAA5" w14:textId="77777777" w:rsidR="00530523" w:rsidRDefault="00530523" w:rsidP="00530523">
      <w:pPr>
        <w:pStyle w:val="breakline"/>
        <w:rPr>
          <w:color w:val="002060"/>
        </w:rPr>
      </w:pPr>
    </w:p>
    <w:p w14:paraId="047B7E00" w14:textId="77777777" w:rsidR="00FD7ED8" w:rsidRPr="00001170" w:rsidRDefault="00FD7ED8" w:rsidP="0046594C">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43D0B3F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C00DD">
        <w:rPr>
          <w:rFonts w:ascii="Arial" w:hAnsi="Arial" w:cs="Arial"/>
          <w:b/>
          <w:bCs/>
          <w:color w:val="002060"/>
        </w:rPr>
        <w:t>21</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09A484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060A7">
        <w:rPr>
          <w:b/>
          <w:color w:val="002060"/>
          <w:u w:val="single"/>
        </w:rPr>
        <w:t>11</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BDD85" w14:textId="77777777" w:rsidR="004759B1" w:rsidRDefault="004759B1">
      <w:r>
        <w:separator/>
      </w:r>
    </w:p>
  </w:endnote>
  <w:endnote w:type="continuationSeparator" w:id="0">
    <w:p w14:paraId="3CB947CF" w14:textId="77777777" w:rsidR="004759B1" w:rsidRDefault="0047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7F4B56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C060A7">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CF308" w14:textId="77777777" w:rsidR="004759B1" w:rsidRDefault="004759B1">
      <w:r>
        <w:separator/>
      </w:r>
    </w:p>
  </w:footnote>
  <w:footnote w:type="continuationSeparator" w:id="0">
    <w:p w14:paraId="3E2290B4" w14:textId="77777777" w:rsidR="004759B1" w:rsidRDefault="00475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4"/>
  </w:num>
  <w:num w:numId="3" w16cid:durableId="57946484">
    <w:abstractNumId w:val="1"/>
  </w:num>
  <w:num w:numId="4" w16cid:durableId="564266614">
    <w:abstractNumId w:val="12"/>
  </w:num>
  <w:num w:numId="5" w16cid:durableId="1249315646">
    <w:abstractNumId w:val="10"/>
  </w:num>
  <w:num w:numId="6" w16cid:durableId="934754267">
    <w:abstractNumId w:val="2"/>
  </w:num>
  <w:num w:numId="7" w16cid:durableId="1125348853">
    <w:abstractNumId w:val="4"/>
  </w:num>
  <w:num w:numId="8" w16cid:durableId="392192102">
    <w:abstractNumId w:val="11"/>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3"/>
  </w:num>
  <w:num w:numId="14" w16cid:durableId="1847743972">
    <w:abstractNumId w:val="6"/>
  </w:num>
  <w:num w:numId="15" w16cid:durableId="159300879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09C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3CBC"/>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9B1"/>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5C4B"/>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1B1"/>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9F1"/>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0A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4B"/>
    <w:rsid w:val="00CE32E1"/>
    <w:rsid w:val="00CE3756"/>
    <w:rsid w:val="00CE381E"/>
    <w:rsid w:val="00CE41CC"/>
    <w:rsid w:val="00CE4467"/>
    <w:rsid w:val="00CE4722"/>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6A4F"/>
    <w:rsid w:val="00E27064"/>
    <w:rsid w:val="00E27516"/>
    <w:rsid w:val="00E275C8"/>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5</Pages>
  <Words>1471</Words>
  <Characters>8388</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9840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2025-04-11T09:53:00Z</cp:lastPrinted>
  <dcterms:created xsi:type="dcterms:W3CDTF">2025-04-11T09:53:00Z</dcterms:created>
  <dcterms:modified xsi:type="dcterms:W3CDTF">2025-04-11T09:53:00Z</dcterms:modified>
</cp:coreProperties>
</file>