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94FA77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F24FD">
              <w:rPr>
                <w:rFonts w:ascii="Arial" w:hAnsi="Arial" w:cs="Arial"/>
                <w:color w:val="002060"/>
                <w:sz w:val="40"/>
                <w:szCs w:val="40"/>
              </w:rPr>
              <w:t>10</w:t>
            </w:r>
            <w:r w:rsidR="002A4274">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A4274">
              <w:rPr>
                <w:rFonts w:ascii="Arial" w:hAnsi="Arial" w:cs="Arial"/>
                <w:color w:val="002060"/>
                <w:sz w:val="40"/>
                <w:szCs w:val="40"/>
              </w:rPr>
              <w:t>1</w:t>
            </w:r>
            <w:r w:rsidR="000F018B">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985864">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D812ADC"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35C52">
          <w:rPr>
            <w:noProof/>
            <w:webHidden/>
          </w:rPr>
          <w:t>1</w:t>
        </w:r>
        <w:r w:rsidR="00AC19D9" w:rsidRPr="00DE1EF7">
          <w:rPr>
            <w:noProof/>
            <w:webHidden/>
          </w:rPr>
          <w:fldChar w:fldCharType="end"/>
        </w:r>
      </w:hyperlink>
    </w:p>
    <w:p w14:paraId="112EDB38" w14:textId="1E891188"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35C52">
          <w:rPr>
            <w:noProof/>
            <w:webHidden/>
          </w:rPr>
          <w:t>1</w:t>
        </w:r>
        <w:r w:rsidRPr="00DE1EF7">
          <w:rPr>
            <w:noProof/>
            <w:webHidden/>
          </w:rPr>
          <w:fldChar w:fldCharType="end"/>
        </w:r>
      </w:hyperlink>
    </w:p>
    <w:p w14:paraId="4D9CAD43" w14:textId="3D8C3C47"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35C52">
          <w:rPr>
            <w:noProof/>
            <w:webHidden/>
          </w:rPr>
          <w:t>1</w:t>
        </w:r>
        <w:r w:rsidRPr="00DE1EF7">
          <w:rPr>
            <w:noProof/>
            <w:webHidden/>
          </w:rPr>
          <w:fldChar w:fldCharType="end"/>
        </w:r>
      </w:hyperlink>
    </w:p>
    <w:p w14:paraId="0EAFCCD8" w14:textId="0CF0910E"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35C52">
          <w:rPr>
            <w:noProof/>
            <w:webHidden/>
          </w:rPr>
          <w:t>2</w:t>
        </w:r>
        <w:r w:rsidRPr="00DE1EF7">
          <w:rPr>
            <w:noProof/>
            <w:webHidden/>
          </w:rPr>
          <w:fldChar w:fldCharType="end"/>
        </w:r>
      </w:hyperlink>
    </w:p>
    <w:p w14:paraId="0952245B" w14:textId="15ECED2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35C52">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040A09A7" w14:textId="1AF4483F" w:rsidR="007A018C" w:rsidRPr="006D17D9" w:rsidRDefault="00C967AF" w:rsidP="006D17D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D752D35" w14:textId="77777777" w:rsidR="009476DC" w:rsidRDefault="009476DC" w:rsidP="00F336CC">
      <w:pPr>
        <w:rPr>
          <w:rFonts w:ascii="Arial" w:hAnsi="Arial" w:cs="Arial"/>
          <w:color w:val="002060"/>
          <w:sz w:val="22"/>
          <w:szCs w:val="22"/>
        </w:rPr>
      </w:pPr>
    </w:p>
    <w:p w14:paraId="0204F5C5" w14:textId="77777777" w:rsidR="00DB5B23" w:rsidRPr="00DB5B23" w:rsidRDefault="00DB5B23" w:rsidP="00DB5B23">
      <w:pPr>
        <w:jc w:val="center"/>
        <w:rPr>
          <w:rFonts w:ascii="Arial" w:hAnsi="Arial" w:cs="Arial"/>
          <w:b/>
          <w:i/>
          <w:color w:val="002060"/>
          <w:sz w:val="28"/>
          <w:szCs w:val="28"/>
        </w:rPr>
      </w:pPr>
      <w:r w:rsidRPr="00DB5B23">
        <w:rPr>
          <w:rFonts w:ascii="Arial" w:hAnsi="Arial" w:cs="Arial"/>
          <w:b/>
          <w:color w:val="002060"/>
          <w:sz w:val="28"/>
          <w:szCs w:val="28"/>
        </w:rPr>
        <w:t>Messaggio augurale del Presidente della Lega Nazionale Dilettanti</w:t>
      </w:r>
    </w:p>
    <w:p w14:paraId="13552BF5" w14:textId="77777777" w:rsidR="00DB5B23" w:rsidRPr="00DB5B23" w:rsidRDefault="00DB5B23" w:rsidP="00DB5B23">
      <w:pPr>
        <w:rPr>
          <w:rFonts w:ascii="Arial" w:hAnsi="Arial" w:cs="Arial"/>
          <w:color w:val="002060"/>
          <w:sz w:val="22"/>
          <w:szCs w:val="22"/>
        </w:rPr>
      </w:pPr>
    </w:p>
    <w:p w14:paraId="458421FC" w14:textId="77777777" w:rsidR="00DB5B23" w:rsidRPr="00DB5B23" w:rsidRDefault="00DB5B23" w:rsidP="00DB5B23">
      <w:pPr>
        <w:rPr>
          <w:rFonts w:ascii="Arial" w:hAnsi="Arial" w:cs="Arial"/>
          <w:b/>
          <w:color w:val="002060"/>
          <w:sz w:val="24"/>
          <w:szCs w:val="24"/>
        </w:rPr>
      </w:pPr>
      <w:r w:rsidRPr="00DB5B23">
        <w:rPr>
          <w:rFonts w:ascii="Arial" w:hAnsi="Arial" w:cs="Arial"/>
          <w:b/>
          <w:color w:val="002060"/>
          <w:sz w:val="24"/>
          <w:szCs w:val="24"/>
        </w:rPr>
        <w:t>Con l’inizio della Settimana Santa, colgo l’occasione per fare i miei auguri più sinceri a tutti coloro che compongono la grande famiglia della Lega Nazionale Dilettanti affinché possano vivere una Pasqua serena e piena di gioia in compagnia dei propri affetti.</w:t>
      </w:r>
    </w:p>
    <w:p w14:paraId="79189211" w14:textId="77777777" w:rsidR="00DB5B23" w:rsidRPr="00DB5B23" w:rsidRDefault="00DB5B23" w:rsidP="00DB5B23">
      <w:pPr>
        <w:rPr>
          <w:rFonts w:ascii="Arial" w:hAnsi="Arial" w:cs="Arial"/>
          <w:b/>
          <w:color w:val="002060"/>
          <w:sz w:val="24"/>
          <w:szCs w:val="24"/>
        </w:rPr>
      </w:pPr>
      <w:r w:rsidRPr="00DB5B23">
        <w:rPr>
          <w:rFonts w:ascii="Arial" w:hAnsi="Arial" w:cs="Arial"/>
          <w:b/>
          <w:color w:val="002060"/>
          <w:sz w:val="24"/>
          <w:szCs w:val="24"/>
        </w:rPr>
        <w:t xml:space="preserve">Come da tradizione, queste giornate coincidono con l’evento calcistico più importante per il nostro movimento, il Torneo delle Regioni, che da oltre sessant’anni celebra quei valori che animano la nostra attività rendendoci unici nel panorama sportivo. Parole come rispetto, amicizia e passione costituiscono le fondamenta della LND; sono gli stessi principi che ritroveremo in questi giorni insieme in Sicilia per il torneo di calcio a 11 e a fine mese in Emilia-Romagna per quello dedicato al futsal. </w:t>
      </w:r>
    </w:p>
    <w:p w14:paraId="3EA887FE" w14:textId="77777777" w:rsidR="00DB5B23" w:rsidRPr="00DB5B23" w:rsidRDefault="00DB5B23" w:rsidP="00DB5B23">
      <w:pPr>
        <w:rPr>
          <w:rFonts w:ascii="Arial" w:hAnsi="Arial" w:cs="Arial"/>
          <w:b/>
          <w:color w:val="002060"/>
          <w:sz w:val="24"/>
          <w:szCs w:val="24"/>
        </w:rPr>
      </w:pPr>
      <w:r w:rsidRPr="00DB5B23">
        <w:rPr>
          <w:rFonts w:ascii="Arial" w:hAnsi="Arial" w:cs="Arial"/>
          <w:b/>
          <w:color w:val="002060"/>
          <w:sz w:val="24"/>
          <w:szCs w:val="24"/>
        </w:rPr>
        <w:t xml:space="preserve">In questo spirito, il pallone assume la forza di un simbolo universale di pace, capace di unire e superare le divisioni soprattutto in un panorama globale segnato da ombre </w:t>
      </w:r>
      <w:r w:rsidRPr="00DB5B23">
        <w:rPr>
          <w:rFonts w:ascii="Arial" w:hAnsi="Arial" w:cs="Arial"/>
          <w:b/>
          <w:color w:val="002060"/>
          <w:sz w:val="24"/>
          <w:szCs w:val="24"/>
        </w:rPr>
        <w:lastRenderedPageBreak/>
        <w:t xml:space="preserve">persistenti, tra conflitti purtroppo ancora non risolti e frizioni sul piano economico che rischiano di inasprire ulteriormente le disuguaglianze. Il pallone è e rimane per noi come un piccolo ambasciatore di quei valori di rispetto e fratellanza che auspichiamo possano diffondersi nel mondo, combattendo i nemici del dialogo e abbattendo i muri dell’intolleranza. </w:t>
      </w:r>
    </w:p>
    <w:p w14:paraId="6275F1D0" w14:textId="77777777" w:rsidR="00DB5B23" w:rsidRPr="00DB5B23" w:rsidRDefault="00DB5B23" w:rsidP="00DB5B23">
      <w:pPr>
        <w:rPr>
          <w:rFonts w:ascii="Arial" w:hAnsi="Arial" w:cs="Arial"/>
          <w:b/>
          <w:color w:val="002060"/>
          <w:sz w:val="24"/>
          <w:szCs w:val="24"/>
        </w:rPr>
      </w:pPr>
      <w:r w:rsidRPr="00DB5B23">
        <w:rPr>
          <w:rFonts w:ascii="Arial" w:hAnsi="Arial" w:cs="Arial"/>
          <w:b/>
          <w:color w:val="002060"/>
          <w:sz w:val="24"/>
          <w:szCs w:val="24"/>
        </w:rPr>
        <w:t>Con lo stesso stato d’animo, il calcio italiano ha ritrovato nel recente percorso elettivo dei suoi vertici la propria unità, testimoniando una rinnovata fiducia tra tutte le componenti nell’interesse comune di un calcio sano e sostenibile. Solo attraverso la condivisione di intenti, senza personalismi, possiamo garantire un sistema che funzioni e che guardi a lungo termine per raggiungere gli obiettivi a cui l’Italia deve ambire.</w:t>
      </w:r>
    </w:p>
    <w:p w14:paraId="61CAB0E5" w14:textId="77777777" w:rsidR="00DB5B23" w:rsidRPr="00DB5B23" w:rsidRDefault="00DB5B23" w:rsidP="00DB5B23">
      <w:pPr>
        <w:rPr>
          <w:rFonts w:ascii="Arial" w:hAnsi="Arial" w:cs="Arial"/>
          <w:b/>
          <w:color w:val="002060"/>
          <w:sz w:val="24"/>
          <w:szCs w:val="24"/>
        </w:rPr>
      </w:pPr>
      <w:r w:rsidRPr="00DB5B23">
        <w:rPr>
          <w:rFonts w:ascii="Arial" w:hAnsi="Arial" w:cs="Arial"/>
          <w:b/>
          <w:color w:val="002060"/>
          <w:sz w:val="24"/>
          <w:szCs w:val="24"/>
        </w:rPr>
        <w:t>Grazie per il vostro impegno, per i vostri sacrifici, per la vostra passione, per il senso di appartenenza alla nostra comunità.</w:t>
      </w:r>
    </w:p>
    <w:p w14:paraId="37F13674" w14:textId="77777777" w:rsidR="00DB5B23" w:rsidRPr="00DB5B23" w:rsidRDefault="00DB5B23" w:rsidP="00DB5B23">
      <w:pPr>
        <w:rPr>
          <w:rFonts w:ascii="Arial" w:hAnsi="Arial" w:cs="Arial"/>
          <w:b/>
          <w:color w:val="002060"/>
          <w:sz w:val="24"/>
          <w:szCs w:val="24"/>
        </w:rPr>
      </w:pPr>
    </w:p>
    <w:p w14:paraId="3BC2E43F" w14:textId="77777777" w:rsidR="00DB5B23" w:rsidRPr="00DB5B23" w:rsidRDefault="00DB5B23" w:rsidP="00DB5B23">
      <w:pPr>
        <w:rPr>
          <w:rFonts w:ascii="Arial" w:hAnsi="Arial" w:cs="Arial"/>
          <w:b/>
          <w:color w:val="002060"/>
          <w:sz w:val="24"/>
          <w:szCs w:val="24"/>
        </w:rPr>
      </w:pPr>
      <w:r w:rsidRPr="00DB5B23">
        <w:rPr>
          <w:rFonts w:ascii="Arial" w:hAnsi="Arial" w:cs="Arial"/>
          <w:b/>
          <w:color w:val="002060"/>
          <w:sz w:val="24"/>
          <w:szCs w:val="24"/>
        </w:rPr>
        <w:t>Buona Pasqua</w:t>
      </w:r>
    </w:p>
    <w:p w14:paraId="3EBB1223" w14:textId="77777777" w:rsidR="00DB5B23" w:rsidRPr="00DB5B23" w:rsidRDefault="00DB5B23" w:rsidP="00DB5B23">
      <w:pPr>
        <w:ind w:left="5664" w:firstLine="708"/>
        <w:rPr>
          <w:rFonts w:ascii="Arial" w:hAnsi="Arial" w:cs="Arial"/>
          <w:b/>
          <w:bCs/>
          <w:i/>
          <w:color w:val="002060"/>
          <w:sz w:val="24"/>
          <w:szCs w:val="24"/>
        </w:rPr>
      </w:pPr>
      <w:r w:rsidRPr="00DB5B23">
        <w:rPr>
          <w:rFonts w:ascii="Arial" w:hAnsi="Arial" w:cs="Arial"/>
          <w:b/>
          <w:bCs/>
          <w:i/>
          <w:color w:val="002060"/>
          <w:sz w:val="24"/>
          <w:szCs w:val="24"/>
        </w:rPr>
        <w:t>Giancarlo Abete</w:t>
      </w:r>
    </w:p>
    <w:p w14:paraId="29B3ACF8" w14:textId="77777777" w:rsidR="00DB5B23" w:rsidRPr="00DB5B23" w:rsidRDefault="00DB5B23" w:rsidP="00DB5B23">
      <w:pPr>
        <w:pStyle w:val="Nessunaspaziatura"/>
        <w:rPr>
          <w:rFonts w:ascii="Arial" w:hAnsi="Arial" w:cs="Arial"/>
          <w:color w:val="002060"/>
        </w:rPr>
      </w:pPr>
    </w:p>
    <w:p w14:paraId="6CFF8147" w14:textId="77777777" w:rsidR="00DB5B23" w:rsidRPr="00DB5B23" w:rsidRDefault="00DB5B23" w:rsidP="00DB5B23">
      <w:pPr>
        <w:pStyle w:val="LndNormale1"/>
        <w:rPr>
          <w:b/>
          <w:color w:val="002060"/>
          <w:sz w:val="28"/>
          <w:szCs w:val="28"/>
        </w:rPr>
      </w:pPr>
      <w:r w:rsidRPr="00DB5B23">
        <w:rPr>
          <w:b/>
          <w:color w:val="002060"/>
          <w:sz w:val="28"/>
          <w:szCs w:val="28"/>
        </w:rPr>
        <w:t>CU n. 434 del 15.04.2025 LND</w:t>
      </w:r>
    </w:p>
    <w:p w14:paraId="1EBCD468" w14:textId="77777777" w:rsidR="00DB5B23" w:rsidRDefault="00DB5B23" w:rsidP="00DB5B23">
      <w:pPr>
        <w:pStyle w:val="LndNormale1"/>
        <w:rPr>
          <w:color w:val="002060"/>
        </w:rPr>
      </w:pPr>
    </w:p>
    <w:p w14:paraId="210F832C" w14:textId="1FE491DF" w:rsidR="00DB5B23" w:rsidRPr="00DB5B23" w:rsidRDefault="00DB5B23" w:rsidP="00DB5B23">
      <w:pPr>
        <w:pStyle w:val="LndNormale1"/>
        <w:rPr>
          <w:color w:val="002060"/>
        </w:rPr>
      </w:pPr>
      <w:r w:rsidRPr="00DB5B23">
        <w:rPr>
          <w:color w:val="002060"/>
        </w:rPr>
        <w:t>Si pubblica il Comunicato Ufficiale n. 247/A della FIGC inerente la proroga del mandato dei Coordinatori Regionali sino alla nomina del Presidente del Settore per l’Attività Giovanile e Scolastica e comunque non oltre i 30 giorni sucessivi a detta nomina.</w:t>
      </w:r>
    </w:p>
    <w:p w14:paraId="6B27E48E" w14:textId="77777777" w:rsidR="00DB5B23" w:rsidRDefault="00DB5B23" w:rsidP="00DB5B23">
      <w:pPr>
        <w:pStyle w:val="Nessunaspaziatura"/>
        <w:rPr>
          <w:rFonts w:ascii="Arial" w:hAnsi="Arial" w:cs="Arial"/>
          <w:color w:val="002060"/>
        </w:rPr>
      </w:pPr>
    </w:p>
    <w:p w14:paraId="6049D401" w14:textId="77777777" w:rsidR="00DB5B23" w:rsidRPr="00DB5B23" w:rsidRDefault="00DB5B23" w:rsidP="00DB5B23">
      <w:pPr>
        <w:pStyle w:val="Nessunaspaziatura"/>
        <w:rPr>
          <w:rFonts w:ascii="Arial" w:hAnsi="Arial" w:cs="Arial"/>
          <w:color w:val="002060"/>
        </w:rPr>
      </w:pPr>
    </w:p>
    <w:p w14:paraId="747816EA" w14:textId="77777777" w:rsidR="00DB5B23" w:rsidRPr="00DB5B23" w:rsidRDefault="00DB5B23" w:rsidP="00DB5B23">
      <w:pPr>
        <w:pStyle w:val="LndNormale1"/>
        <w:rPr>
          <w:b/>
          <w:color w:val="002060"/>
          <w:sz w:val="28"/>
          <w:szCs w:val="28"/>
        </w:rPr>
      </w:pPr>
      <w:r w:rsidRPr="00DB5B23">
        <w:rPr>
          <w:b/>
          <w:color w:val="002060"/>
          <w:sz w:val="28"/>
          <w:szCs w:val="28"/>
        </w:rPr>
        <w:t>CIRCOLARE N. 56 DEL 07.04.2025</w:t>
      </w:r>
    </w:p>
    <w:p w14:paraId="2939D7A9" w14:textId="77777777" w:rsidR="00DB5B23" w:rsidRDefault="00DB5B23" w:rsidP="00DB5B23">
      <w:pPr>
        <w:pStyle w:val="LndNormale1"/>
        <w:rPr>
          <w:color w:val="002060"/>
        </w:rPr>
      </w:pPr>
    </w:p>
    <w:p w14:paraId="3E140E76" w14:textId="0B57252D" w:rsidR="00DB5B23" w:rsidRPr="00DB5B23" w:rsidRDefault="00DB5B23" w:rsidP="00DB5B23">
      <w:pPr>
        <w:pStyle w:val="LndNormale1"/>
        <w:rPr>
          <w:color w:val="002060"/>
        </w:rPr>
      </w:pPr>
      <w:r w:rsidRPr="00DB5B23">
        <w:rPr>
          <w:color w:val="002060"/>
        </w:rPr>
        <w:t>Si pubblica, per opportuna conoscenza, copia della Circolare n. 13-2025 elaborata dal Centro Studi Tributari della L.N.D. avente per oggetto:</w:t>
      </w:r>
    </w:p>
    <w:p w14:paraId="227B9DA9" w14:textId="77777777" w:rsidR="00DB5B23" w:rsidRPr="00DB5B23" w:rsidRDefault="00DB5B23" w:rsidP="00DB5B23">
      <w:pPr>
        <w:pStyle w:val="LndNormale1"/>
        <w:rPr>
          <w:b/>
          <w:i/>
          <w:color w:val="002060"/>
        </w:rPr>
      </w:pPr>
      <w:r w:rsidRPr="00DB5B23">
        <w:rPr>
          <w:b/>
          <w:i/>
          <w:color w:val="002060"/>
        </w:rPr>
        <w:t>“Scadenze fiscali nei mesi Aprile-Giugno 2025”</w:t>
      </w:r>
    </w:p>
    <w:p w14:paraId="43E9F912" w14:textId="77777777" w:rsidR="00DB5B23" w:rsidRDefault="00DB5B23" w:rsidP="00F336CC">
      <w:pPr>
        <w:rPr>
          <w:rFonts w:ascii="Arial" w:hAnsi="Arial" w:cs="Arial"/>
          <w:color w:val="002060"/>
          <w:sz w:val="22"/>
          <w:szCs w:val="22"/>
        </w:rPr>
      </w:pPr>
    </w:p>
    <w:p w14:paraId="36F5786A" w14:textId="77777777" w:rsidR="00DB5B23" w:rsidRDefault="00DB5B23" w:rsidP="00F336CC">
      <w:pPr>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0B29701B" w14:textId="77777777" w:rsidR="00010C17" w:rsidRPr="00010C17" w:rsidRDefault="00010C17" w:rsidP="00010C17">
      <w:pPr>
        <w:jc w:val="center"/>
        <w:rPr>
          <w:rFonts w:ascii="Arial" w:hAnsi="Arial" w:cs="Arial"/>
          <w:b/>
          <w:i/>
          <w:color w:val="002060"/>
          <w:sz w:val="28"/>
          <w:szCs w:val="28"/>
        </w:rPr>
      </w:pPr>
      <w:bookmarkStart w:id="6" w:name="_Toc131606722"/>
      <w:r w:rsidRPr="00010C17">
        <w:rPr>
          <w:rFonts w:ascii="Arial" w:hAnsi="Arial" w:cs="Arial"/>
          <w:b/>
          <w:color w:val="002060"/>
          <w:sz w:val="28"/>
          <w:szCs w:val="28"/>
        </w:rPr>
        <w:t>Messaggio augurale del Presidente del Comitato Regionale Marche</w:t>
      </w:r>
      <w:bookmarkEnd w:id="6"/>
    </w:p>
    <w:p w14:paraId="4FBE65C5" w14:textId="77777777" w:rsidR="00010C17" w:rsidRPr="00780EE6" w:rsidRDefault="00010C17" w:rsidP="00010C17">
      <w:pPr>
        <w:rPr>
          <w:color w:val="002060"/>
        </w:rPr>
      </w:pPr>
    </w:p>
    <w:p w14:paraId="5653059D" w14:textId="77777777" w:rsidR="00010C17" w:rsidRPr="00780EE6" w:rsidRDefault="00010C17" w:rsidP="00010C17">
      <w:pPr>
        <w:jc w:val="center"/>
        <w:rPr>
          <w:rFonts w:ascii="Arial" w:hAnsi="Arial" w:cs="Arial"/>
          <w:b/>
          <w:i/>
          <w:color w:val="002060"/>
          <w:sz w:val="32"/>
          <w:szCs w:val="32"/>
        </w:rPr>
      </w:pPr>
      <w:r w:rsidRPr="00780EE6">
        <w:rPr>
          <w:rFonts w:ascii="Arial" w:hAnsi="Arial" w:cs="Arial"/>
          <w:b/>
          <w:i/>
          <w:color w:val="002060"/>
          <w:sz w:val="32"/>
          <w:szCs w:val="32"/>
        </w:rPr>
        <w:t xml:space="preserve">BUONA PASQUA </w:t>
      </w:r>
    </w:p>
    <w:p w14:paraId="4A0B4A13" w14:textId="77777777" w:rsidR="00010C17" w:rsidRPr="00780EE6" w:rsidRDefault="00010C17" w:rsidP="00010C17">
      <w:pPr>
        <w:jc w:val="center"/>
        <w:rPr>
          <w:rFonts w:ascii="Arial" w:hAnsi="Arial" w:cs="Arial"/>
          <w:color w:val="002060"/>
          <w:sz w:val="22"/>
          <w:szCs w:val="22"/>
        </w:rPr>
      </w:pPr>
    </w:p>
    <w:p w14:paraId="2E25A647" w14:textId="77777777" w:rsidR="00010C17" w:rsidRPr="00780EE6" w:rsidRDefault="00010C17" w:rsidP="00010C17">
      <w:pPr>
        <w:rPr>
          <w:rFonts w:ascii="Arial" w:hAnsi="Arial" w:cs="Arial"/>
          <w:b/>
          <w:color w:val="002060"/>
          <w:sz w:val="24"/>
          <w:szCs w:val="24"/>
        </w:rPr>
      </w:pPr>
      <w:r w:rsidRPr="00780EE6">
        <w:rPr>
          <w:rFonts w:ascii="Arial" w:hAnsi="Arial" w:cs="Arial"/>
          <w:b/>
          <w:color w:val="002060"/>
          <w:sz w:val="24"/>
          <w:szCs w:val="24"/>
        </w:rPr>
        <w:t xml:space="preserve">Nell’augurio di Buona Pasqua che mi pregio indirizzare a tutte le Componenti e alle Istituzioni, oltre ad interpretarne il senso più vero ed autentico, desidero caricarlo di </w:t>
      </w:r>
      <w:r w:rsidRPr="00780EE6">
        <w:rPr>
          <w:rFonts w:ascii="Arial" w:hAnsi="Arial" w:cs="Arial"/>
          <w:b/>
          <w:color w:val="002060"/>
          <w:sz w:val="24"/>
          <w:szCs w:val="24"/>
        </w:rPr>
        <w:lastRenderedPageBreak/>
        <w:t>forza e impegno particolari affinché con la PASQUA 2025 vengano raggiunti, con l’impegno ed il contributo di ognuno, gli obiettivi desiderati.</w:t>
      </w:r>
    </w:p>
    <w:p w14:paraId="7568B06E" w14:textId="77777777" w:rsidR="00010C17" w:rsidRPr="00780EE6" w:rsidRDefault="00010C17" w:rsidP="00010C17">
      <w:pPr>
        <w:pStyle w:val="LndNormale1"/>
        <w:rPr>
          <w:color w:val="002060"/>
        </w:rPr>
      </w:pPr>
    </w:p>
    <w:p w14:paraId="4C456678" w14:textId="6FB0F6C3" w:rsidR="00010C17" w:rsidRPr="00780EE6" w:rsidRDefault="00010C17" w:rsidP="00010C17">
      <w:pPr>
        <w:pStyle w:val="LndNormale1"/>
        <w:rPr>
          <w:rFonts w:cs="Arial"/>
          <w:b/>
          <w:i/>
          <w:color w:val="002060"/>
          <w:sz w:val="24"/>
          <w:szCs w:val="24"/>
        </w:rPr>
      </w:pPr>
      <w:r w:rsidRPr="00780EE6">
        <w:rPr>
          <w:color w:val="002060"/>
        </w:rPr>
        <w:tab/>
      </w:r>
      <w:r w:rsidRPr="00780EE6">
        <w:rPr>
          <w:color w:val="002060"/>
        </w:rPr>
        <w:tab/>
      </w:r>
      <w:r w:rsidRPr="00780EE6">
        <w:rPr>
          <w:color w:val="002060"/>
        </w:rPr>
        <w:tab/>
      </w:r>
      <w:r w:rsidRPr="00780EE6">
        <w:rPr>
          <w:color w:val="002060"/>
        </w:rPr>
        <w:tab/>
      </w:r>
      <w:r w:rsidRPr="00780EE6">
        <w:rPr>
          <w:color w:val="002060"/>
        </w:rPr>
        <w:tab/>
      </w:r>
      <w:r w:rsidRPr="00780EE6">
        <w:rPr>
          <w:color w:val="002060"/>
        </w:rPr>
        <w:tab/>
      </w:r>
      <w:r w:rsidRPr="00780EE6">
        <w:rPr>
          <w:color w:val="002060"/>
        </w:rPr>
        <w:tab/>
      </w:r>
      <w:r w:rsidRPr="00780EE6">
        <w:rPr>
          <w:color w:val="002060"/>
        </w:rPr>
        <w:tab/>
      </w:r>
      <w:r w:rsidRPr="00780EE6">
        <w:rPr>
          <w:color w:val="002060"/>
        </w:rPr>
        <w:tab/>
      </w:r>
      <w:r w:rsidRPr="00780EE6">
        <w:rPr>
          <w:rFonts w:cs="Arial"/>
          <w:b/>
          <w:i/>
          <w:color w:val="002060"/>
          <w:sz w:val="24"/>
          <w:szCs w:val="24"/>
        </w:rPr>
        <w:t>Ivo Panichi</w:t>
      </w:r>
    </w:p>
    <w:p w14:paraId="30CAD097" w14:textId="77777777" w:rsidR="00010C17" w:rsidRPr="00010C17" w:rsidRDefault="00010C17" w:rsidP="00C579A1">
      <w:pPr>
        <w:pStyle w:val="LndNormale1"/>
        <w:rPr>
          <w:bCs/>
          <w:color w:val="002060"/>
          <w:szCs w:val="22"/>
        </w:rPr>
      </w:pPr>
    </w:p>
    <w:p w14:paraId="10682B38" w14:textId="77777777" w:rsidR="00010C17" w:rsidRPr="00010C17" w:rsidRDefault="00010C17" w:rsidP="00C579A1">
      <w:pPr>
        <w:pStyle w:val="LndNormale1"/>
        <w:rPr>
          <w:bCs/>
          <w:color w:val="002060"/>
          <w:szCs w:val="22"/>
        </w:rPr>
      </w:pPr>
    </w:p>
    <w:p w14:paraId="3938A215" w14:textId="5AD82330"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Schippa,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lastRenderedPageBreak/>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3AFD0888" w14:textId="77777777" w:rsidR="0006305D" w:rsidRPr="00552EFA" w:rsidRDefault="0006305D" w:rsidP="0006305D">
      <w:pPr>
        <w:rPr>
          <w:rFonts w:ascii="Arial" w:hAnsi="Arial" w:cs="Arial"/>
          <w:b/>
          <w:color w:val="002060"/>
          <w:sz w:val="28"/>
          <w:szCs w:val="28"/>
        </w:rPr>
      </w:pPr>
      <w:r w:rsidRPr="00552EFA">
        <w:rPr>
          <w:rFonts w:ascii="Arial" w:hAnsi="Arial" w:cs="Arial"/>
          <w:b/>
          <w:color w:val="002060"/>
          <w:sz w:val="28"/>
          <w:szCs w:val="28"/>
        </w:rPr>
        <w:t>ATTIVITA’ DI RAPPRESENTATIVA</w:t>
      </w:r>
    </w:p>
    <w:p w14:paraId="183D2486" w14:textId="77777777" w:rsidR="0006305D" w:rsidRPr="00552EFA" w:rsidRDefault="0006305D" w:rsidP="0006305D">
      <w:pPr>
        <w:rPr>
          <w:rFonts w:ascii="Arial" w:hAnsi="Arial" w:cs="Arial"/>
          <w:color w:val="002060"/>
          <w:sz w:val="22"/>
          <w:szCs w:val="22"/>
        </w:rPr>
      </w:pPr>
    </w:p>
    <w:p w14:paraId="7CAED75B" w14:textId="77777777" w:rsidR="0006305D" w:rsidRPr="00552EFA" w:rsidRDefault="0006305D" w:rsidP="0006305D">
      <w:pPr>
        <w:pStyle w:val="Nessunaspaziatura"/>
        <w:jc w:val="center"/>
        <w:rPr>
          <w:rFonts w:ascii="Arial" w:hAnsi="Arial" w:cs="Arial"/>
          <w:b/>
          <w:color w:val="002060"/>
          <w:sz w:val="26"/>
          <w:szCs w:val="26"/>
          <w:u w:val="single"/>
        </w:rPr>
      </w:pPr>
      <w:r w:rsidRPr="00552EFA">
        <w:rPr>
          <w:rFonts w:ascii="Arial" w:hAnsi="Arial" w:cs="Arial"/>
          <w:b/>
          <w:color w:val="002060"/>
          <w:sz w:val="26"/>
          <w:szCs w:val="26"/>
          <w:u w:val="single"/>
        </w:rPr>
        <w:t>RAPPRESENTATIVA REGIONALE CALCIO A CINQUE UNDER 19</w:t>
      </w:r>
    </w:p>
    <w:p w14:paraId="5A88C47B" w14:textId="77777777" w:rsidR="0006305D" w:rsidRPr="00552EFA" w:rsidRDefault="0006305D" w:rsidP="0006305D">
      <w:pPr>
        <w:pStyle w:val="Nessunaspaziatura"/>
        <w:jc w:val="center"/>
        <w:rPr>
          <w:rFonts w:ascii="Arial" w:hAnsi="Arial" w:cs="Arial"/>
          <w:b/>
          <w:color w:val="002060"/>
          <w:sz w:val="24"/>
          <w:szCs w:val="24"/>
          <w:u w:val="single"/>
        </w:rPr>
      </w:pPr>
    </w:p>
    <w:p w14:paraId="4BE67747" w14:textId="7C52ED99" w:rsidR="0006305D" w:rsidRPr="00697CB9" w:rsidRDefault="00FE39EA" w:rsidP="0006305D">
      <w:pPr>
        <w:pStyle w:val="Nessunaspaziatura"/>
        <w:jc w:val="both"/>
        <w:rPr>
          <w:rFonts w:ascii="Arial" w:hAnsi="Arial" w:cs="Arial"/>
          <w:color w:val="002060"/>
        </w:rPr>
      </w:pPr>
      <w:r>
        <w:rPr>
          <w:rFonts w:ascii="Arial" w:hAnsi="Arial" w:cs="Arial"/>
          <w:color w:val="002060"/>
        </w:rPr>
        <w:t>A parziale rettifica di quanto riportato nel Comunicato Ufficiale n° 105 del 09/04/2025 i</w:t>
      </w:r>
      <w:r w:rsidR="0006305D" w:rsidRPr="00697CB9">
        <w:rPr>
          <w:rFonts w:ascii="Arial" w:hAnsi="Arial" w:cs="Arial"/>
          <w:color w:val="002060"/>
        </w:rPr>
        <w:t xml:space="preserve"> sottoelencat</w:t>
      </w:r>
      <w:r w:rsidR="0006305D">
        <w:rPr>
          <w:rFonts w:ascii="Arial" w:hAnsi="Arial" w:cs="Arial"/>
          <w:color w:val="002060"/>
        </w:rPr>
        <w:t>i</w:t>
      </w:r>
      <w:r w:rsidR="0006305D" w:rsidRPr="00697CB9">
        <w:rPr>
          <w:rFonts w:ascii="Arial" w:hAnsi="Arial" w:cs="Arial"/>
          <w:color w:val="002060"/>
        </w:rPr>
        <w:t xml:space="preserve"> calciat</w:t>
      </w:r>
      <w:r w:rsidR="0006305D">
        <w:rPr>
          <w:rFonts w:ascii="Arial" w:hAnsi="Arial" w:cs="Arial"/>
          <w:color w:val="002060"/>
        </w:rPr>
        <w:t>ori</w:t>
      </w:r>
      <w:r w:rsidR="0006305D" w:rsidRPr="00697CB9">
        <w:rPr>
          <w:rFonts w:ascii="Arial" w:hAnsi="Arial" w:cs="Arial"/>
          <w:color w:val="002060"/>
        </w:rPr>
        <w:t xml:space="preserve"> sono convocat</w:t>
      </w:r>
      <w:r w:rsidR="0006305D">
        <w:rPr>
          <w:rFonts w:ascii="Arial" w:hAnsi="Arial" w:cs="Arial"/>
          <w:color w:val="002060"/>
        </w:rPr>
        <w:t>i</w:t>
      </w:r>
      <w:r w:rsidR="0006305D" w:rsidRPr="00697CB9">
        <w:rPr>
          <w:rFonts w:ascii="Arial" w:hAnsi="Arial" w:cs="Arial"/>
          <w:color w:val="002060"/>
        </w:rPr>
        <w:t xml:space="preserve"> per svolgere</w:t>
      </w:r>
      <w:r w:rsidR="0006305D">
        <w:rPr>
          <w:rFonts w:ascii="Arial" w:hAnsi="Arial" w:cs="Arial"/>
          <w:color w:val="002060"/>
        </w:rPr>
        <w:t xml:space="preserve"> </w:t>
      </w:r>
      <w:r>
        <w:rPr>
          <w:rFonts w:ascii="Arial" w:hAnsi="Arial" w:cs="Arial"/>
          <w:b/>
          <w:color w:val="002060"/>
          <w:u w:val="single"/>
        </w:rPr>
        <w:t>la</w:t>
      </w:r>
      <w:r w:rsidR="0006305D">
        <w:rPr>
          <w:rFonts w:ascii="Arial" w:hAnsi="Arial" w:cs="Arial"/>
          <w:b/>
          <w:color w:val="002060"/>
          <w:u w:val="single"/>
        </w:rPr>
        <w:t xml:space="preserve"> </w:t>
      </w:r>
      <w:r w:rsidR="0006305D" w:rsidRPr="00BF62CC">
        <w:rPr>
          <w:rFonts w:ascii="Arial" w:hAnsi="Arial" w:cs="Arial"/>
          <w:b/>
          <w:color w:val="002060"/>
          <w:u w:val="single"/>
        </w:rPr>
        <w:t>sedut</w:t>
      </w:r>
      <w:r>
        <w:rPr>
          <w:rFonts w:ascii="Arial" w:hAnsi="Arial" w:cs="Arial"/>
          <w:b/>
          <w:color w:val="002060"/>
          <w:u w:val="single"/>
        </w:rPr>
        <w:t>a</w:t>
      </w:r>
      <w:r w:rsidR="0006305D" w:rsidRPr="00BF62CC">
        <w:rPr>
          <w:rFonts w:ascii="Arial" w:hAnsi="Arial" w:cs="Arial"/>
          <w:b/>
          <w:color w:val="002060"/>
          <w:u w:val="single"/>
        </w:rPr>
        <w:t xml:space="preserve"> di allenamento</w:t>
      </w:r>
      <w:r>
        <w:rPr>
          <w:rFonts w:ascii="Arial" w:hAnsi="Arial" w:cs="Arial"/>
          <w:b/>
          <w:color w:val="002060"/>
          <w:u w:val="single"/>
        </w:rPr>
        <w:t xml:space="preserve"> prevista per il 17/04/2025</w:t>
      </w:r>
      <w:r w:rsidR="0006305D">
        <w:rPr>
          <w:rFonts w:ascii="Arial" w:hAnsi="Arial" w:cs="Arial"/>
          <w:color w:val="002060"/>
        </w:rPr>
        <w:t xml:space="preserve"> come di seguito riportato:</w:t>
      </w:r>
    </w:p>
    <w:p w14:paraId="637ABB67" w14:textId="77777777" w:rsidR="0006305D" w:rsidRDefault="0006305D" w:rsidP="0006305D">
      <w:pPr>
        <w:pStyle w:val="Nessunaspaziatura"/>
        <w:rPr>
          <w:rFonts w:ascii="Arial" w:hAnsi="Arial" w:cs="Arial"/>
          <w:b/>
          <w:color w:val="002060"/>
        </w:rPr>
      </w:pPr>
    </w:p>
    <w:p w14:paraId="47E5395E" w14:textId="77777777" w:rsidR="0006305D" w:rsidRPr="00FE39EA" w:rsidRDefault="0006305D" w:rsidP="0006305D">
      <w:pPr>
        <w:pStyle w:val="Nessunaspaziatura"/>
        <w:ind w:firstLine="708"/>
        <w:jc w:val="center"/>
        <w:rPr>
          <w:rFonts w:ascii="Arial" w:hAnsi="Arial" w:cs="Arial"/>
          <w:b/>
          <w:color w:val="002060"/>
        </w:rPr>
      </w:pPr>
      <w:r w:rsidRPr="00FE39EA">
        <w:rPr>
          <w:rFonts w:ascii="Arial" w:hAnsi="Arial" w:cs="Arial"/>
          <w:b/>
          <w:color w:val="002060"/>
        </w:rPr>
        <w:t>GIOVEDI’ 17/04/2025, ore 19:45</w:t>
      </w:r>
    </w:p>
    <w:p w14:paraId="3FD6A882" w14:textId="1F03FAA4" w:rsidR="0006305D" w:rsidRPr="00FE39EA" w:rsidRDefault="00FE39EA" w:rsidP="0006305D">
      <w:pPr>
        <w:pStyle w:val="Nessunaspaziatura"/>
        <w:jc w:val="center"/>
        <w:rPr>
          <w:rFonts w:ascii="Arial" w:hAnsi="Arial" w:cs="Arial"/>
          <w:b/>
          <w:i/>
          <w:iCs/>
          <w:color w:val="002060"/>
          <w:sz w:val="21"/>
          <w:szCs w:val="21"/>
        </w:rPr>
      </w:pPr>
      <w:r w:rsidRPr="00FE39EA">
        <w:rPr>
          <w:rFonts w:ascii="Arial" w:hAnsi="Arial" w:cs="Arial"/>
          <w:b/>
          <w:i/>
          <w:iCs/>
          <w:color w:val="002060"/>
        </w:rPr>
        <w:t>“PalaChemiba”</w:t>
      </w:r>
      <w:r w:rsidR="0006305D" w:rsidRPr="00FE39EA">
        <w:rPr>
          <w:rFonts w:ascii="Arial" w:hAnsi="Arial" w:cs="Arial"/>
          <w:b/>
          <w:i/>
          <w:iCs/>
          <w:color w:val="002060"/>
        </w:rPr>
        <w:t xml:space="preserve"> di </w:t>
      </w:r>
      <w:r w:rsidR="00C715EB">
        <w:rPr>
          <w:rFonts w:ascii="Arial" w:hAnsi="Arial" w:cs="Arial"/>
          <w:b/>
          <w:i/>
          <w:iCs/>
          <w:color w:val="002060"/>
        </w:rPr>
        <w:t>CERRETO D’ESI</w:t>
      </w:r>
      <w:r w:rsidR="0006305D" w:rsidRPr="00FE39EA">
        <w:rPr>
          <w:rFonts w:ascii="Arial" w:hAnsi="Arial" w:cs="Arial"/>
          <w:b/>
          <w:i/>
          <w:iCs/>
          <w:color w:val="002060"/>
        </w:rPr>
        <w:t xml:space="preserve"> (Via </w:t>
      </w:r>
      <w:r w:rsidRPr="00FE39EA">
        <w:rPr>
          <w:rFonts w:ascii="Arial" w:hAnsi="Arial" w:cs="Arial"/>
          <w:b/>
          <w:i/>
          <w:iCs/>
          <w:color w:val="002060"/>
        </w:rPr>
        <w:t>Giuseppe Verdi</w:t>
      </w:r>
      <w:r w:rsidR="0006305D" w:rsidRPr="00FE39EA">
        <w:rPr>
          <w:rFonts w:ascii="Arial" w:hAnsi="Arial" w:cs="Arial"/>
          <w:b/>
          <w:i/>
          <w:iCs/>
          <w:color w:val="002060"/>
        </w:rPr>
        <w:t>)</w:t>
      </w:r>
    </w:p>
    <w:p w14:paraId="290B6981" w14:textId="78ED4BD6" w:rsidR="0006305D" w:rsidRDefault="0006305D" w:rsidP="0006305D">
      <w:pPr>
        <w:pStyle w:val="LndNormale1"/>
        <w:jc w:val="center"/>
        <w:rPr>
          <w:i/>
          <w:iCs/>
          <w:color w:val="002060"/>
        </w:rPr>
      </w:pPr>
      <w:r w:rsidRPr="00FE39EA">
        <w:rPr>
          <w:i/>
          <w:iCs/>
          <w:color w:val="002060"/>
        </w:rPr>
        <w:t xml:space="preserve">inizio gara di allenamento con il </w:t>
      </w:r>
      <w:r w:rsidR="00FE39EA" w:rsidRPr="00FE39EA">
        <w:rPr>
          <w:i/>
          <w:iCs/>
          <w:color w:val="002060"/>
        </w:rPr>
        <w:t>Cerreto d’Esi C5</w:t>
      </w:r>
      <w:r w:rsidRPr="00FE39EA">
        <w:rPr>
          <w:i/>
          <w:iCs/>
          <w:color w:val="002060"/>
        </w:rPr>
        <w:t xml:space="preserve"> Serie C1 ore 20:</w:t>
      </w:r>
      <w:r w:rsidR="00FE39EA" w:rsidRPr="00FE39EA">
        <w:rPr>
          <w:i/>
          <w:iCs/>
          <w:color w:val="002060"/>
        </w:rPr>
        <w:t>15</w:t>
      </w:r>
    </w:p>
    <w:p w14:paraId="4DEE74E5" w14:textId="77777777" w:rsidR="0006305D" w:rsidRDefault="0006305D" w:rsidP="0006305D">
      <w:pPr>
        <w:pStyle w:val="Nessunaspaziatura"/>
        <w:jc w:val="both"/>
        <w:rPr>
          <w:color w:val="002060"/>
        </w:rPr>
      </w:pPr>
    </w:p>
    <w:p w14:paraId="500750D4" w14:textId="77777777" w:rsidR="0006305D" w:rsidRPr="00037449" w:rsidRDefault="0006305D" w:rsidP="0006305D">
      <w:pPr>
        <w:pStyle w:val="LndNormale1"/>
        <w:ind w:left="4245" w:hanging="4245"/>
        <w:rPr>
          <w:color w:val="002060"/>
        </w:rPr>
      </w:pPr>
      <w:r w:rsidRPr="00037449">
        <w:rPr>
          <w:b/>
          <w:bCs/>
          <w:color w:val="002060"/>
        </w:rPr>
        <w:t>ACLI MANTOVANI CALCIO A 5</w:t>
      </w:r>
      <w:r w:rsidRPr="00037449">
        <w:rPr>
          <w:b/>
          <w:bCs/>
          <w:color w:val="002060"/>
        </w:rPr>
        <w:tab/>
      </w:r>
      <w:r w:rsidRPr="00037449">
        <w:rPr>
          <w:color w:val="002060"/>
        </w:rPr>
        <w:t>LORENZINI Luca</w:t>
      </w:r>
    </w:p>
    <w:p w14:paraId="43B4B479" w14:textId="77777777" w:rsidR="0006305D" w:rsidRPr="00037449" w:rsidRDefault="0006305D" w:rsidP="0006305D">
      <w:pPr>
        <w:pStyle w:val="LndNormale1"/>
        <w:ind w:left="4245" w:hanging="4245"/>
        <w:rPr>
          <w:color w:val="002060"/>
        </w:rPr>
      </w:pPr>
      <w:r w:rsidRPr="00037449">
        <w:rPr>
          <w:b/>
          <w:bCs/>
          <w:color w:val="002060"/>
        </w:rPr>
        <w:t>AMICI DEL CENTROSOCIO SP.</w:t>
      </w:r>
      <w:r w:rsidRPr="00037449">
        <w:rPr>
          <w:color w:val="002060"/>
        </w:rPr>
        <w:tab/>
        <w:t xml:space="preserve">BAIONI Edoardo, FURLANI Diego, GIACOMETTI Michelangelo, MARANGIO Matteo, PICCIOLI Gioele, POLVERARI Tommaso, RAMOSCELLI Jacopo, </w:t>
      </w:r>
      <w:r w:rsidRPr="002445D9">
        <w:rPr>
          <w:color w:val="002060"/>
        </w:rPr>
        <w:t>TORRICELLA Nicolas</w:t>
      </w:r>
    </w:p>
    <w:p w14:paraId="067C6F89" w14:textId="77777777" w:rsidR="0006305D" w:rsidRPr="00037449" w:rsidRDefault="0006305D" w:rsidP="0006305D">
      <w:pPr>
        <w:pStyle w:val="LndNormale1"/>
        <w:ind w:left="4245" w:hanging="4245"/>
        <w:rPr>
          <w:color w:val="002060"/>
        </w:rPr>
      </w:pPr>
      <w:r w:rsidRPr="00037449">
        <w:rPr>
          <w:b/>
          <w:bCs/>
          <w:color w:val="002060"/>
        </w:rPr>
        <w:t>BORGOROSSO TOLENTINO</w:t>
      </w:r>
      <w:r w:rsidRPr="00037449">
        <w:rPr>
          <w:b/>
          <w:bCs/>
          <w:color w:val="002060"/>
        </w:rPr>
        <w:tab/>
      </w:r>
      <w:r w:rsidRPr="00037449">
        <w:rPr>
          <w:color w:val="002060"/>
        </w:rPr>
        <w:t>SURDU Ionut Bogdan</w:t>
      </w:r>
    </w:p>
    <w:p w14:paraId="6ECF8B9F" w14:textId="77777777" w:rsidR="0006305D" w:rsidRPr="00037449" w:rsidRDefault="0006305D" w:rsidP="0006305D">
      <w:pPr>
        <w:pStyle w:val="LndNormale1"/>
        <w:ind w:left="4245" w:hanging="4245"/>
        <w:rPr>
          <w:b/>
          <w:bCs/>
          <w:color w:val="002060"/>
        </w:rPr>
      </w:pPr>
      <w:r w:rsidRPr="00037449">
        <w:rPr>
          <w:b/>
          <w:bCs/>
          <w:color w:val="002060"/>
        </w:rPr>
        <w:t>CERRETO D’ESI C5 A.S.D.</w:t>
      </w:r>
      <w:r w:rsidRPr="00037449">
        <w:rPr>
          <w:b/>
          <w:bCs/>
          <w:color w:val="002060"/>
        </w:rPr>
        <w:tab/>
      </w:r>
      <w:r w:rsidRPr="00037449">
        <w:rPr>
          <w:color w:val="002060"/>
        </w:rPr>
        <w:t>LIPPERA Tommaso, LUNARDI Diego</w:t>
      </w:r>
    </w:p>
    <w:p w14:paraId="2B2C3D16" w14:textId="77777777" w:rsidR="0006305D" w:rsidRPr="00037449" w:rsidRDefault="0006305D" w:rsidP="0006305D">
      <w:pPr>
        <w:pStyle w:val="LndNormale1"/>
        <w:ind w:left="4245" w:hanging="4245"/>
        <w:rPr>
          <w:color w:val="002060"/>
        </w:rPr>
      </w:pPr>
      <w:r w:rsidRPr="00037449">
        <w:rPr>
          <w:b/>
          <w:bCs/>
          <w:color w:val="002060"/>
        </w:rPr>
        <w:t>GAGLIOLE CALCIO A 5</w:t>
      </w:r>
      <w:r w:rsidRPr="00037449">
        <w:rPr>
          <w:b/>
          <w:bCs/>
          <w:color w:val="002060"/>
        </w:rPr>
        <w:tab/>
      </w:r>
      <w:r w:rsidRPr="00037449">
        <w:rPr>
          <w:color w:val="002060"/>
        </w:rPr>
        <w:t>OCHARAN CARRILLO Christian Adrian</w:t>
      </w:r>
    </w:p>
    <w:p w14:paraId="5B30453D" w14:textId="77777777" w:rsidR="0006305D" w:rsidRPr="00216874" w:rsidRDefault="0006305D" w:rsidP="0006305D">
      <w:pPr>
        <w:pStyle w:val="LndNormale1"/>
        <w:ind w:left="4245" w:hanging="4245"/>
        <w:rPr>
          <w:color w:val="002060"/>
        </w:rPr>
      </w:pPr>
      <w:r w:rsidRPr="00037449">
        <w:rPr>
          <w:b/>
          <w:bCs/>
          <w:color w:val="002060"/>
        </w:rPr>
        <w:t>POL.CAGLI SPORT ASSOCIATI</w:t>
      </w:r>
      <w:r w:rsidRPr="00037449">
        <w:rPr>
          <w:b/>
          <w:bCs/>
          <w:color w:val="002060"/>
        </w:rPr>
        <w:tab/>
      </w:r>
      <w:r w:rsidRPr="00037449">
        <w:rPr>
          <w:color w:val="002060"/>
        </w:rPr>
        <w:t>CAPRA Edoardo, MARCHIONNI Francesco</w:t>
      </w:r>
    </w:p>
    <w:p w14:paraId="7EDF68EC" w14:textId="38DCB596" w:rsidR="0006305D" w:rsidRPr="00C54284" w:rsidRDefault="0006305D" w:rsidP="00C54284">
      <w:pPr>
        <w:pStyle w:val="LndNormale1"/>
        <w:tabs>
          <w:tab w:val="left" w:pos="6765"/>
        </w:tabs>
      </w:pPr>
    </w:p>
    <w:p w14:paraId="5BC92230" w14:textId="77777777" w:rsidR="0006305D" w:rsidRPr="00552EFA" w:rsidRDefault="0006305D" w:rsidP="0006305D">
      <w:pPr>
        <w:pStyle w:val="Nessunaspaziatura"/>
        <w:rPr>
          <w:rFonts w:ascii="Arial" w:hAnsi="Arial" w:cs="Arial"/>
          <w:color w:val="002060"/>
        </w:rPr>
      </w:pPr>
      <w:r w:rsidRPr="00552EFA">
        <w:rPr>
          <w:rFonts w:ascii="Arial" w:hAnsi="Arial" w:cs="Arial"/>
          <w:color w:val="002060"/>
        </w:rPr>
        <w:t>Dirigente Responsabile</w:t>
      </w:r>
      <w:r w:rsidRPr="00552EFA">
        <w:rPr>
          <w:rFonts w:ascii="Arial" w:hAnsi="Arial" w:cs="Arial"/>
          <w:color w:val="002060"/>
        </w:rPr>
        <w:tab/>
      </w:r>
      <w:r w:rsidRPr="00552EFA">
        <w:rPr>
          <w:rFonts w:ascii="Arial" w:hAnsi="Arial" w:cs="Arial"/>
          <w:color w:val="002060"/>
        </w:rPr>
        <w:tab/>
      </w:r>
      <w:r w:rsidRPr="00552EFA">
        <w:rPr>
          <w:rFonts w:ascii="Arial" w:hAnsi="Arial" w:cs="Arial"/>
          <w:color w:val="002060"/>
        </w:rPr>
        <w:tab/>
        <w:t>CAPRETTI Marco</w:t>
      </w:r>
    </w:p>
    <w:p w14:paraId="4E318066" w14:textId="77777777" w:rsidR="0006305D" w:rsidRPr="00552EFA" w:rsidRDefault="0006305D" w:rsidP="0006305D">
      <w:pPr>
        <w:pStyle w:val="Nessunaspaziatura"/>
        <w:ind w:left="4240" w:hanging="4240"/>
        <w:rPr>
          <w:rFonts w:ascii="Arial" w:hAnsi="Arial" w:cs="Arial"/>
          <w:color w:val="002060"/>
        </w:rPr>
      </w:pPr>
      <w:r w:rsidRPr="00552EFA">
        <w:rPr>
          <w:rFonts w:ascii="Arial" w:hAnsi="Arial" w:cs="Arial"/>
          <w:color w:val="002060"/>
        </w:rPr>
        <w:t>Dirigenti Accompagnatori</w:t>
      </w:r>
      <w:r w:rsidRPr="00552EFA">
        <w:rPr>
          <w:rFonts w:ascii="Arial" w:hAnsi="Arial" w:cs="Arial"/>
          <w:color w:val="002060"/>
        </w:rPr>
        <w:tab/>
      </w:r>
      <w:r w:rsidRPr="00552EFA">
        <w:rPr>
          <w:rFonts w:ascii="Arial" w:hAnsi="Arial" w:cs="Arial"/>
          <w:color w:val="002060"/>
        </w:rPr>
        <w:tab/>
        <w:t>GIACOMETTI Michele, PACENTI Paolo</w:t>
      </w:r>
    </w:p>
    <w:p w14:paraId="5C17B7A6" w14:textId="77777777" w:rsidR="0006305D" w:rsidRPr="00552EFA" w:rsidRDefault="0006305D" w:rsidP="0006305D">
      <w:pPr>
        <w:pStyle w:val="Nessunaspaziatura"/>
        <w:ind w:left="4240" w:hanging="4240"/>
        <w:rPr>
          <w:rFonts w:ascii="Arial" w:hAnsi="Arial" w:cs="Arial"/>
          <w:color w:val="002060"/>
        </w:rPr>
      </w:pPr>
      <w:r w:rsidRPr="00552EFA">
        <w:rPr>
          <w:rFonts w:ascii="Arial" w:hAnsi="Arial" w:cs="Arial"/>
          <w:color w:val="002060"/>
        </w:rPr>
        <w:t>Staff Tecnico</w:t>
      </w:r>
      <w:r w:rsidRPr="00552EFA">
        <w:rPr>
          <w:rFonts w:ascii="Arial" w:hAnsi="Arial" w:cs="Arial"/>
          <w:color w:val="002060"/>
        </w:rPr>
        <w:tab/>
        <w:t>BARGONI Enzo, DITOMMASO Giovanni, DOMINICI Luca, MACELLARI Alfredo</w:t>
      </w:r>
    </w:p>
    <w:p w14:paraId="14ED390B" w14:textId="77777777" w:rsidR="0006305D" w:rsidRPr="00552EFA" w:rsidRDefault="0006305D" w:rsidP="0006305D">
      <w:pPr>
        <w:pStyle w:val="Nessunaspaziatura"/>
        <w:ind w:left="4240" w:hanging="4240"/>
        <w:rPr>
          <w:rFonts w:ascii="Arial" w:hAnsi="Arial" w:cs="Arial"/>
          <w:color w:val="002060"/>
        </w:rPr>
      </w:pPr>
      <w:r w:rsidRPr="00552EFA">
        <w:rPr>
          <w:rFonts w:ascii="Arial" w:hAnsi="Arial" w:cs="Arial"/>
          <w:color w:val="002060"/>
        </w:rPr>
        <w:t>Fisioterapisti</w:t>
      </w:r>
      <w:r w:rsidRPr="00552EFA">
        <w:rPr>
          <w:rFonts w:ascii="Arial" w:hAnsi="Arial" w:cs="Arial"/>
          <w:color w:val="002060"/>
        </w:rPr>
        <w:tab/>
      </w:r>
      <w:r w:rsidRPr="00552EFA">
        <w:rPr>
          <w:rFonts w:ascii="Arial" w:hAnsi="Arial" w:cs="Arial"/>
          <w:color w:val="002060"/>
        </w:rPr>
        <w:tab/>
        <w:t>MAGNATERRA Jonatan, PERUCCI Michele, PIGNOCCHI Letizia</w:t>
      </w:r>
    </w:p>
    <w:p w14:paraId="6BB21763" w14:textId="77777777" w:rsidR="0006305D" w:rsidRPr="00552EFA" w:rsidRDefault="0006305D" w:rsidP="0006305D">
      <w:pPr>
        <w:pStyle w:val="Nessunaspaziatura"/>
        <w:ind w:left="3540" w:hanging="3540"/>
        <w:rPr>
          <w:rFonts w:ascii="Arial" w:hAnsi="Arial" w:cs="Arial"/>
          <w:color w:val="002060"/>
        </w:rPr>
      </w:pPr>
      <w:r w:rsidRPr="00552EFA">
        <w:rPr>
          <w:rFonts w:ascii="Arial" w:hAnsi="Arial" w:cs="Arial"/>
          <w:color w:val="002060"/>
        </w:rPr>
        <w:t>Responsabili Logistica</w:t>
      </w:r>
      <w:r w:rsidRPr="00552EFA">
        <w:rPr>
          <w:rFonts w:ascii="Arial" w:hAnsi="Arial" w:cs="Arial"/>
          <w:color w:val="002060"/>
        </w:rPr>
        <w:tab/>
      </w:r>
      <w:r w:rsidRPr="00552EFA">
        <w:rPr>
          <w:rFonts w:ascii="Arial" w:hAnsi="Arial" w:cs="Arial"/>
          <w:color w:val="002060"/>
        </w:rPr>
        <w:tab/>
        <w:t>COTOLONI Attilio, MENGHINI Lamberto</w:t>
      </w:r>
    </w:p>
    <w:p w14:paraId="2A381A3E" w14:textId="77777777" w:rsidR="0006305D" w:rsidRPr="00552EFA" w:rsidRDefault="0006305D" w:rsidP="0006305D">
      <w:pPr>
        <w:pStyle w:val="Nessunaspaziatura"/>
        <w:ind w:left="3540" w:hanging="3540"/>
        <w:rPr>
          <w:rFonts w:ascii="Arial" w:hAnsi="Arial" w:cs="Arial"/>
          <w:color w:val="002060"/>
        </w:rPr>
      </w:pPr>
      <w:r w:rsidRPr="00552EFA">
        <w:rPr>
          <w:rFonts w:ascii="Arial" w:hAnsi="Arial" w:cs="Arial"/>
          <w:color w:val="002060"/>
        </w:rPr>
        <w:t>Segretario</w:t>
      </w:r>
      <w:r w:rsidRPr="00552EFA">
        <w:rPr>
          <w:rFonts w:ascii="Arial" w:hAnsi="Arial" w:cs="Arial"/>
          <w:color w:val="002060"/>
        </w:rPr>
        <w:tab/>
      </w:r>
      <w:r w:rsidRPr="00552EFA">
        <w:rPr>
          <w:rFonts w:ascii="Arial" w:hAnsi="Arial" w:cs="Arial"/>
          <w:color w:val="002060"/>
        </w:rPr>
        <w:tab/>
        <w:t>TORRESI Alver</w:t>
      </w:r>
    </w:p>
    <w:p w14:paraId="455377F1" w14:textId="77777777" w:rsidR="0006305D" w:rsidRPr="00552EFA" w:rsidRDefault="0006305D" w:rsidP="0006305D">
      <w:pPr>
        <w:pStyle w:val="Nessunaspaziatura"/>
        <w:jc w:val="both"/>
        <w:rPr>
          <w:rFonts w:ascii="Arial" w:hAnsi="Arial" w:cs="Arial"/>
          <w:color w:val="002060"/>
        </w:rPr>
      </w:pPr>
    </w:p>
    <w:p w14:paraId="2E2D33F7" w14:textId="77777777" w:rsidR="0006305D" w:rsidRPr="00552EFA" w:rsidRDefault="0006305D" w:rsidP="0006305D">
      <w:pPr>
        <w:pStyle w:val="Nessunaspaziatura"/>
        <w:jc w:val="both"/>
        <w:rPr>
          <w:rFonts w:ascii="Arial" w:hAnsi="Arial" w:cs="Arial"/>
          <w:color w:val="002060"/>
        </w:rPr>
      </w:pPr>
      <w:r w:rsidRPr="00552EFA">
        <w:rPr>
          <w:rFonts w:ascii="Arial" w:hAnsi="Arial" w:cs="Arial"/>
          <w:color w:val="002060"/>
        </w:rPr>
        <w:t xml:space="preserve">I calciatori e le calciatrici convocati debbono presentarsi </w:t>
      </w:r>
      <w:r w:rsidRPr="00552EFA">
        <w:rPr>
          <w:rFonts w:ascii="Arial" w:hAnsi="Arial" w:cs="Arial"/>
          <w:b/>
          <w:bCs/>
          <w:color w:val="002060"/>
          <w:u w:val="single"/>
        </w:rPr>
        <w:t>muniti degli indumenti personali di gioco e di un documento di identità in corso di validità</w:t>
      </w:r>
      <w:r w:rsidRPr="00552EFA">
        <w:rPr>
          <w:rFonts w:ascii="Arial" w:hAnsi="Arial" w:cs="Arial"/>
          <w:color w:val="002060"/>
        </w:rPr>
        <w:t>.</w:t>
      </w:r>
    </w:p>
    <w:p w14:paraId="172F5549" w14:textId="77777777" w:rsidR="0006305D" w:rsidRPr="002B5FE4" w:rsidRDefault="0006305D" w:rsidP="0006305D">
      <w:pPr>
        <w:rPr>
          <w:sz w:val="22"/>
          <w:szCs w:val="22"/>
        </w:rPr>
      </w:pPr>
      <w:r w:rsidRPr="00552EFA">
        <w:rPr>
          <w:rFonts w:ascii="Arial" w:hAnsi="Arial" w:cs="Arial"/>
          <w:color w:val="002060"/>
          <w:sz w:val="22"/>
          <w:szCs w:val="22"/>
        </w:rPr>
        <w:t>Si ricorda a tutte le Società che debbono rispondere alla mail che è stata loro inviata entro il termine previsto allegando alla stessa la copia del certificato di idoneità medico-sportiva di ogni calciatore/calciatrice convocato/a.</w:t>
      </w:r>
    </w:p>
    <w:p w14:paraId="24611205" w14:textId="77777777" w:rsidR="0006305D" w:rsidRDefault="0006305D" w:rsidP="0047674B">
      <w:pPr>
        <w:pStyle w:val="LndNormale1"/>
        <w:rPr>
          <w:color w:val="002060"/>
        </w:rPr>
      </w:pPr>
    </w:p>
    <w:p w14:paraId="72A6BF5B" w14:textId="0E92DBA1" w:rsidR="00FE39EA" w:rsidRPr="00FE39EA" w:rsidRDefault="00FE39EA" w:rsidP="0047674B">
      <w:pPr>
        <w:pStyle w:val="LndNormale1"/>
        <w:rPr>
          <w:i/>
          <w:iCs/>
          <w:color w:val="002060"/>
        </w:rPr>
      </w:pPr>
      <w:r w:rsidRPr="00FE39EA">
        <w:rPr>
          <w:i/>
          <w:iCs/>
          <w:color w:val="002060"/>
        </w:rPr>
        <w:t xml:space="preserve">Si conferma per il restante quanto pubblicato nel </w:t>
      </w:r>
      <w:r w:rsidRPr="00FE39EA">
        <w:rPr>
          <w:rFonts w:cs="Arial"/>
          <w:i/>
          <w:iCs/>
          <w:color w:val="002060"/>
        </w:rPr>
        <w:t>Comunicato Ufficiale n° 105</w:t>
      </w:r>
      <w:r>
        <w:rPr>
          <w:rFonts w:cs="Arial"/>
          <w:i/>
          <w:iCs/>
          <w:color w:val="002060"/>
        </w:rPr>
        <w:t xml:space="preserve"> del 09/04/2025</w:t>
      </w:r>
      <w:r w:rsidRPr="00FE39EA">
        <w:rPr>
          <w:rFonts w:cs="Arial"/>
          <w:i/>
          <w:iCs/>
          <w:color w:val="002060"/>
        </w:rPr>
        <w:t>.</w:t>
      </w:r>
    </w:p>
    <w:p w14:paraId="7118ABCE" w14:textId="77777777" w:rsidR="00C31221" w:rsidRDefault="00C31221" w:rsidP="0047674B">
      <w:pPr>
        <w:pStyle w:val="LndNormale1"/>
        <w:rPr>
          <w:color w:val="002060"/>
        </w:rPr>
      </w:pPr>
    </w:p>
    <w:p w14:paraId="78F21D70" w14:textId="77777777" w:rsidR="00010C17" w:rsidRDefault="00010C17" w:rsidP="0047674B">
      <w:pPr>
        <w:pStyle w:val="LndNormale1"/>
        <w:rPr>
          <w:color w:val="002060"/>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0EDF07E5" w14:textId="77777777" w:rsidR="00FE39EA" w:rsidRPr="00B21CAC" w:rsidRDefault="00FE39EA" w:rsidP="00FE39EA">
      <w:pPr>
        <w:pStyle w:val="breakline"/>
        <w:rPr>
          <w:rFonts w:ascii="Arial" w:hAnsi="Arial" w:cs="Arial"/>
          <w:color w:val="002060"/>
          <w:sz w:val="4"/>
          <w:szCs w:val="4"/>
        </w:rPr>
      </w:pPr>
    </w:p>
    <w:p w14:paraId="65FC236A" w14:textId="77777777" w:rsidR="00FE39EA" w:rsidRPr="00897A1B" w:rsidRDefault="00FE39EA" w:rsidP="0047674B">
      <w:pPr>
        <w:pStyle w:val="LndNormale1"/>
        <w:rPr>
          <w:color w:val="002060"/>
          <w:sz w:val="12"/>
          <w:szCs w:val="12"/>
        </w:rPr>
      </w:pPr>
    </w:p>
    <w:p w14:paraId="0248A979" w14:textId="77777777" w:rsidR="00D417F6" w:rsidRPr="0058433B" w:rsidRDefault="00D417F6" w:rsidP="00D417F6">
      <w:pPr>
        <w:pStyle w:val="titolocampionato0"/>
        <w:shd w:val="clear" w:color="auto" w:fill="CCCCCC"/>
        <w:spacing w:before="80" w:after="40"/>
        <w:rPr>
          <w:color w:val="002060"/>
        </w:rPr>
      </w:pPr>
      <w:r w:rsidRPr="0058433B">
        <w:rPr>
          <w:color w:val="002060"/>
        </w:rPr>
        <w:t>CALCIO A CINQUE SERIE C1</w:t>
      </w:r>
    </w:p>
    <w:p w14:paraId="389A3470" w14:textId="77777777" w:rsidR="00D417F6" w:rsidRPr="00AE3295" w:rsidRDefault="00D417F6" w:rsidP="00D417F6">
      <w:pPr>
        <w:pStyle w:val="TITOLOPRINC"/>
        <w:spacing w:before="0" w:beforeAutospacing="0" w:after="0" w:afterAutospacing="0"/>
        <w:rPr>
          <w:color w:val="002060"/>
        </w:rPr>
      </w:pPr>
      <w:r>
        <w:rPr>
          <w:color w:val="002060"/>
        </w:rPr>
        <w:t>PROCLAMAZIONE VINCENTE</w:t>
      </w:r>
    </w:p>
    <w:p w14:paraId="0EDA9059" w14:textId="77777777" w:rsidR="00D417F6" w:rsidRPr="00196551" w:rsidRDefault="00D417F6" w:rsidP="00D417F6">
      <w:pPr>
        <w:pStyle w:val="LndNormale1"/>
        <w:rPr>
          <w:bCs/>
          <w:iCs/>
          <w:color w:val="002060"/>
        </w:rPr>
      </w:pPr>
    </w:p>
    <w:p w14:paraId="71E060C6" w14:textId="77777777" w:rsidR="00D417F6" w:rsidRDefault="00D417F6" w:rsidP="00D417F6">
      <w:pPr>
        <w:pStyle w:val="NormaleWeb"/>
        <w:jc w:val="both"/>
      </w:pPr>
      <w:r>
        <w:rPr>
          <w:rFonts w:ascii="Arial" w:hAnsi="Arial" w:cs="Arial"/>
          <w:b/>
          <w:bCs/>
          <w:color w:val="001E5E"/>
          <w:sz w:val="22"/>
          <w:szCs w:val="22"/>
        </w:rPr>
        <w:t xml:space="preserve">Si proclama vincente il Titolo Regionale del Campionato Regionale Calcio a Cinque Serie C1 S.S. 2024/2025 la Società FERMANA FUTSAL 2022. </w:t>
      </w:r>
    </w:p>
    <w:p w14:paraId="47ED7FD8" w14:textId="77777777" w:rsidR="00D417F6" w:rsidRDefault="00D417F6" w:rsidP="00D417F6">
      <w:pPr>
        <w:pStyle w:val="breakline"/>
        <w:rPr>
          <w:color w:val="002060"/>
        </w:rPr>
      </w:pPr>
    </w:p>
    <w:p w14:paraId="6B0C5083" w14:textId="77777777" w:rsidR="00897A1B" w:rsidRDefault="00897A1B" w:rsidP="00D417F6">
      <w:pPr>
        <w:pStyle w:val="breakline"/>
        <w:rPr>
          <w:color w:val="002060"/>
        </w:rPr>
      </w:pPr>
    </w:p>
    <w:p w14:paraId="7D4E5B4E" w14:textId="77777777" w:rsidR="00D417F6" w:rsidRPr="0058433B" w:rsidRDefault="00D417F6" w:rsidP="00D417F6">
      <w:pPr>
        <w:pStyle w:val="titoloprinc0"/>
        <w:rPr>
          <w:color w:val="002060"/>
        </w:rPr>
      </w:pPr>
      <w:r w:rsidRPr="0058433B">
        <w:rPr>
          <w:color w:val="002060"/>
        </w:rPr>
        <w:t>CLASSIFICA</w:t>
      </w:r>
      <w:r>
        <w:rPr>
          <w:color w:val="002060"/>
        </w:rPr>
        <w:t xml:space="preserve"> AL TERMINE DELLA REGULAR SEASON</w:t>
      </w:r>
    </w:p>
    <w:p w14:paraId="4211B75F" w14:textId="77777777" w:rsidR="00D417F6" w:rsidRPr="0058433B" w:rsidRDefault="00D417F6" w:rsidP="00D417F6">
      <w:pPr>
        <w:pStyle w:val="breakline"/>
        <w:rPr>
          <w:color w:val="002060"/>
        </w:rPr>
      </w:pPr>
    </w:p>
    <w:p w14:paraId="3CB490E7" w14:textId="77777777" w:rsidR="00D417F6" w:rsidRPr="0058433B" w:rsidRDefault="00D417F6" w:rsidP="00D417F6">
      <w:pPr>
        <w:pStyle w:val="breakline"/>
        <w:rPr>
          <w:color w:val="002060"/>
        </w:rPr>
      </w:pPr>
    </w:p>
    <w:p w14:paraId="7627BC24" w14:textId="77777777" w:rsidR="00D417F6" w:rsidRPr="0058433B" w:rsidRDefault="00D417F6" w:rsidP="00D417F6">
      <w:pPr>
        <w:pStyle w:val="sottotitolocampionato10"/>
        <w:rPr>
          <w:color w:val="002060"/>
        </w:rPr>
      </w:pPr>
      <w:r w:rsidRPr="005843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40D3FEB0"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9A331"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8138"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802E7"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455A7"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69334"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9F9D2"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1D584"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8F5E8"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E8DAA"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D7810" w14:textId="77777777" w:rsidR="00D417F6" w:rsidRPr="0058433B" w:rsidRDefault="00D417F6" w:rsidP="00623D89">
            <w:pPr>
              <w:pStyle w:val="headertabella0"/>
              <w:rPr>
                <w:color w:val="002060"/>
              </w:rPr>
            </w:pPr>
            <w:r w:rsidRPr="0058433B">
              <w:rPr>
                <w:color w:val="002060"/>
              </w:rPr>
              <w:t>PE</w:t>
            </w:r>
          </w:p>
        </w:tc>
      </w:tr>
      <w:tr w:rsidR="00D417F6" w:rsidRPr="0058433B" w14:paraId="54AAB1C9"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DE8FF7" w14:textId="77777777" w:rsidR="00D417F6" w:rsidRPr="0058433B" w:rsidRDefault="00D417F6" w:rsidP="00623D89">
            <w:pPr>
              <w:pStyle w:val="rowtabella0"/>
              <w:rPr>
                <w:color w:val="002060"/>
              </w:rPr>
            </w:pPr>
            <w:r w:rsidRPr="0058433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AB08" w14:textId="77777777" w:rsidR="00D417F6" w:rsidRPr="0058433B" w:rsidRDefault="00D417F6" w:rsidP="00623D89">
            <w:pPr>
              <w:pStyle w:val="rowtabella0"/>
              <w:jc w:val="center"/>
              <w:rPr>
                <w:color w:val="002060"/>
              </w:rPr>
            </w:pPr>
            <w:r w:rsidRPr="005843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2380"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DE49"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68DE"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D80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540A" w14:textId="77777777" w:rsidR="00D417F6" w:rsidRPr="0058433B" w:rsidRDefault="00D417F6" w:rsidP="00623D89">
            <w:pPr>
              <w:pStyle w:val="rowtabella0"/>
              <w:jc w:val="center"/>
              <w:rPr>
                <w:color w:val="002060"/>
              </w:rPr>
            </w:pPr>
            <w:r w:rsidRPr="0058433B">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F91F" w14:textId="77777777" w:rsidR="00D417F6" w:rsidRPr="0058433B" w:rsidRDefault="00D417F6" w:rsidP="00623D89">
            <w:pPr>
              <w:pStyle w:val="rowtabella0"/>
              <w:jc w:val="center"/>
              <w:rPr>
                <w:color w:val="002060"/>
              </w:rPr>
            </w:pPr>
            <w:r w:rsidRPr="005843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ECE8"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6788" w14:textId="77777777" w:rsidR="00D417F6" w:rsidRPr="0058433B" w:rsidRDefault="00D417F6" w:rsidP="00623D89">
            <w:pPr>
              <w:pStyle w:val="rowtabella0"/>
              <w:jc w:val="center"/>
              <w:rPr>
                <w:color w:val="002060"/>
              </w:rPr>
            </w:pPr>
            <w:r w:rsidRPr="0058433B">
              <w:rPr>
                <w:color w:val="002060"/>
              </w:rPr>
              <w:t>2</w:t>
            </w:r>
          </w:p>
        </w:tc>
      </w:tr>
      <w:tr w:rsidR="00D417F6" w:rsidRPr="0058433B" w14:paraId="4B2F025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33CA5" w14:textId="77777777" w:rsidR="00D417F6" w:rsidRPr="0058433B" w:rsidRDefault="00D417F6" w:rsidP="00623D89">
            <w:pPr>
              <w:pStyle w:val="rowtabella0"/>
              <w:rPr>
                <w:color w:val="002060"/>
              </w:rPr>
            </w:pPr>
            <w:r w:rsidRPr="0058433B">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A4A80" w14:textId="77777777" w:rsidR="00D417F6" w:rsidRPr="0058433B" w:rsidRDefault="00D417F6" w:rsidP="00623D89">
            <w:pPr>
              <w:pStyle w:val="rowtabella0"/>
              <w:jc w:val="center"/>
              <w:rPr>
                <w:color w:val="002060"/>
              </w:rPr>
            </w:pPr>
            <w:r w:rsidRPr="005843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F20F"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EFF5"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60EC"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0C2F"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47BB" w14:textId="77777777" w:rsidR="00D417F6" w:rsidRPr="0058433B" w:rsidRDefault="00D417F6" w:rsidP="00623D89">
            <w:pPr>
              <w:pStyle w:val="rowtabella0"/>
              <w:jc w:val="center"/>
              <w:rPr>
                <w:color w:val="002060"/>
              </w:rPr>
            </w:pPr>
            <w:r w:rsidRPr="0058433B">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B6E9" w14:textId="77777777" w:rsidR="00D417F6" w:rsidRPr="0058433B" w:rsidRDefault="00D417F6" w:rsidP="00623D89">
            <w:pPr>
              <w:pStyle w:val="rowtabella0"/>
              <w:jc w:val="center"/>
              <w:rPr>
                <w:color w:val="002060"/>
              </w:rPr>
            </w:pPr>
            <w:r w:rsidRPr="0058433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EAA7" w14:textId="77777777" w:rsidR="00D417F6" w:rsidRPr="0058433B" w:rsidRDefault="00D417F6" w:rsidP="00623D89">
            <w:pPr>
              <w:pStyle w:val="rowtabella0"/>
              <w:jc w:val="center"/>
              <w:rPr>
                <w:color w:val="002060"/>
              </w:rPr>
            </w:pPr>
            <w:r w:rsidRPr="005843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D29F" w14:textId="77777777" w:rsidR="00D417F6" w:rsidRPr="0058433B" w:rsidRDefault="00D417F6" w:rsidP="00623D89">
            <w:pPr>
              <w:pStyle w:val="rowtabella0"/>
              <w:jc w:val="center"/>
              <w:rPr>
                <w:color w:val="002060"/>
              </w:rPr>
            </w:pPr>
            <w:r w:rsidRPr="0058433B">
              <w:rPr>
                <w:color w:val="002060"/>
              </w:rPr>
              <w:t>0</w:t>
            </w:r>
          </w:p>
        </w:tc>
      </w:tr>
      <w:tr w:rsidR="00D417F6" w:rsidRPr="0058433B" w14:paraId="4F0396FA"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8AE1F" w14:textId="77777777" w:rsidR="00D417F6" w:rsidRPr="0058433B" w:rsidRDefault="00D417F6" w:rsidP="00623D89">
            <w:pPr>
              <w:pStyle w:val="rowtabella0"/>
              <w:rPr>
                <w:color w:val="002060"/>
              </w:rPr>
            </w:pPr>
            <w:r w:rsidRPr="0058433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CD27" w14:textId="77777777" w:rsidR="00D417F6" w:rsidRPr="0058433B" w:rsidRDefault="00D417F6" w:rsidP="00623D89">
            <w:pPr>
              <w:pStyle w:val="rowtabella0"/>
              <w:jc w:val="center"/>
              <w:rPr>
                <w:color w:val="002060"/>
              </w:rPr>
            </w:pPr>
            <w:r w:rsidRPr="005843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2E9B"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3B731"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A632"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AC5F"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9B0A" w14:textId="77777777" w:rsidR="00D417F6" w:rsidRPr="0058433B" w:rsidRDefault="00D417F6" w:rsidP="00623D89">
            <w:pPr>
              <w:pStyle w:val="rowtabella0"/>
              <w:jc w:val="center"/>
              <w:rPr>
                <w:color w:val="002060"/>
              </w:rPr>
            </w:pPr>
            <w:r w:rsidRPr="0058433B">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C95E" w14:textId="77777777" w:rsidR="00D417F6" w:rsidRPr="0058433B" w:rsidRDefault="00D417F6" w:rsidP="00623D89">
            <w:pPr>
              <w:pStyle w:val="rowtabella0"/>
              <w:jc w:val="center"/>
              <w:rPr>
                <w:color w:val="002060"/>
              </w:rPr>
            </w:pPr>
            <w:r w:rsidRPr="0058433B">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E2DA"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BEE1" w14:textId="77777777" w:rsidR="00D417F6" w:rsidRPr="0058433B" w:rsidRDefault="00D417F6" w:rsidP="00623D89">
            <w:pPr>
              <w:pStyle w:val="rowtabella0"/>
              <w:jc w:val="center"/>
              <w:rPr>
                <w:color w:val="002060"/>
              </w:rPr>
            </w:pPr>
            <w:r w:rsidRPr="0058433B">
              <w:rPr>
                <w:color w:val="002060"/>
              </w:rPr>
              <w:t>0</w:t>
            </w:r>
          </w:p>
        </w:tc>
      </w:tr>
      <w:tr w:rsidR="00D417F6" w:rsidRPr="0058433B" w14:paraId="35E0A78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3DB79" w14:textId="77777777" w:rsidR="00D417F6" w:rsidRPr="0058433B" w:rsidRDefault="00D417F6" w:rsidP="00623D89">
            <w:pPr>
              <w:pStyle w:val="rowtabella0"/>
              <w:rPr>
                <w:color w:val="002060"/>
              </w:rPr>
            </w:pPr>
            <w:r w:rsidRPr="005843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84F4" w14:textId="77777777" w:rsidR="00D417F6" w:rsidRPr="0058433B" w:rsidRDefault="00D417F6" w:rsidP="00623D89">
            <w:pPr>
              <w:pStyle w:val="rowtabella0"/>
              <w:jc w:val="center"/>
              <w:rPr>
                <w:color w:val="002060"/>
              </w:rPr>
            </w:pPr>
            <w:r w:rsidRPr="005843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4FDE"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DF92"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5E1D7"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F469"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2B00" w14:textId="77777777" w:rsidR="00D417F6" w:rsidRPr="0058433B" w:rsidRDefault="00D417F6" w:rsidP="00623D89">
            <w:pPr>
              <w:pStyle w:val="rowtabella0"/>
              <w:jc w:val="center"/>
              <w:rPr>
                <w:color w:val="002060"/>
              </w:rPr>
            </w:pPr>
            <w:r w:rsidRPr="0058433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46415"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6599"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950C" w14:textId="77777777" w:rsidR="00D417F6" w:rsidRPr="0058433B" w:rsidRDefault="00D417F6" w:rsidP="00623D89">
            <w:pPr>
              <w:pStyle w:val="rowtabella0"/>
              <w:jc w:val="center"/>
              <w:rPr>
                <w:color w:val="002060"/>
              </w:rPr>
            </w:pPr>
            <w:r w:rsidRPr="0058433B">
              <w:rPr>
                <w:color w:val="002060"/>
              </w:rPr>
              <w:t>0</w:t>
            </w:r>
          </w:p>
        </w:tc>
      </w:tr>
      <w:tr w:rsidR="00D417F6" w:rsidRPr="0058433B" w14:paraId="17B7C67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6D7E8" w14:textId="77777777" w:rsidR="00D417F6" w:rsidRPr="0058433B" w:rsidRDefault="00D417F6" w:rsidP="00623D89">
            <w:pPr>
              <w:pStyle w:val="rowtabella0"/>
              <w:rPr>
                <w:color w:val="002060"/>
              </w:rPr>
            </w:pPr>
            <w:r w:rsidRPr="0058433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5A32A"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71D4"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9753"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25AB"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D4C8"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D751"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3663" w14:textId="77777777" w:rsidR="00D417F6" w:rsidRPr="0058433B" w:rsidRDefault="00D417F6" w:rsidP="00623D89">
            <w:pPr>
              <w:pStyle w:val="rowtabella0"/>
              <w:jc w:val="center"/>
              <w:rPr>
                <w:color w:val="002060"/>
              </w:rPr>
            </w:pPr>
            <w:r w:rsidRPr="0058433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E4663"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1650" w14:textId="77777777" w:rsidR="00D417F6" w:rsidRPr="0058433B" w:rsidRDefault="00D417F6" w:rsidP="00623D89">
            <w:pPr>
              <w:pStyle w:val="rowtabella0"/>
              <w:jc w:val="center"/>
              <w:rPr>
                <w:color w:val="002060"/>
              </w:rPr>
            </w:pPr>
            <w:r w:rsidRPr="0058433B">
              <w:rPr>
                <w:color w:val="002060"/>
              </w:rPr>
              <w:t>0</w:t>
            </w:r>
          </w:p>
        </w:tc>
      </w:tr>
      <w:tr w:rsidR="00D417F6" w:rsidRPr="0058433B" w14:paraId="732CC104"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4AC8E" w14:textId="77777777" w:rsidR="00D417F6" w:rsidRPr="0058433B" w:rsidRDefault="00D417F6" w:rsidP="00623D89">
            <w:pPr>
              <w:pStyle w:val="rowtabella0"/>
              <w:rPr>
                <w:color w:val="002060"/>
              </w:rPr>
            </w:pPr>
            <w:r w:rsidRPr="0058433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6C58"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64FB"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FC076"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2917"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1000"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B620" w14:textId="77777777" w:rsidR="00D417F6" w:rsidRPr="0058433B" w:rsidRDefault="00D417F6" w:rsidP="00623D89">
            <w:pPr>
              <w:pStyle w:val="rowtabella0"/>
              <w:jc w:val="center"/>
              <w:rPr>
                <w:color w:val="002060"/>
              </w:rPr>
            </w:pPr>
            <w:r w:rsidRPr="0058433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D9A5" w14:textId="77777777" w:rsidR="00D417F6" w:rsidRPr="0058433B" w:rsidRDefault="00D417F6" w:rsidP="00623D89">
            <w:pPr>
              <w:pStyle w:val="rowtabella0"/>
              <w:jc w:val="center"/>
              <w:rPr>
                <w:color w:val="002060"/>
              </w:rPr>
            </w:pPr>
            <w:r w:rsidRPr="0058433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579F"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4FF1" w14:textId="77777777" w:rsidR="00D417F6" w:rsidRPr="0058433B" w:rsidRDefault="00D417F6" w:rsidP="00623D89">
            <w:pPr>
              <w:pStyle w:val="rowtabella0"/>
              <w:jc w:val="center"/>
              <w:rPr>
                <w:color w:val="002060"/>
              </w:rPr>
            </w:pPr>
            <w:r w:rsidRPr="0058433B">
              <w:rPr>
                <w:color w:val="002060"/>
              </w:rPr>
              <w:t>0</w:t>
            </w:r>
          </w:p>
        </w:tc>
      </w:tr>
      <w:tr w:rsidR="00D417F6" w:rsidRPr="0058433B" w14:paraId="04ECCDC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5A8F2" w14:textId="77777777" w:rsidR="00D417F6" w:rsidRPr="0058433B" w:rsidRDefault="00D417F6" w:rsidP="00623D89">
            <w:pPr>
              <w:pStyle w:val="rowtabella0"/>
              <w:rPr>
                <w:color w:val="002060"/>
              </w:rPr>
            </w:pPr>
            <w:r w:rsidRPr="0058433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145E"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D4CC9"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B7C6"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1167"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7A88"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6C47" w14:textId="77777777" w:rsidR="00D417F6" w:rsidRPr="0058433B" w:rsidRDefault="00D417F6" w:rsidP="00623D89">
            <w:pPr>
              <w:pStyle w:val="rowtabella0"/>
              <w:jc w:val="center"/>
              <w:rPr>
                <w:color w:val="002060"/>
              </w:rPr>
            </w:pPr>
            <w:r w:rsidRPr="005843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B477" w14:textId="77777777" w:rsidR="00D417F6" w:rsidRPr="0058433B" w:rsidRDefault="00D417F6" w:rsidP="00623D89">
            <w:pPr>
              <w:pStyle w:val="rowtabella0"/>
              <w:jc w:val="center"/>
              <w:rPr>
                <w:color w:val="002060"/>
              </w:rPr>
            </w:pPr>
            <w:r w:rsidRPr="005843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F673"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5C9D" w14:textId="77777777" w:rsidR="00D417F6" w:rsidRPr="0058433B" w:rsidRDefault="00D417F6" w:rsidP="00623D89">
            <w:pPr>
              <w:pStyle w:val="rowtabella0"/>
              <w:jc w:val="center"/>
              <w:rPr>
                <w:color w:val="002060"/>
              </w:rPr>
            </w:pPr>
            <w:r w:rsidRPr="0058433B">
              <w:rPr>
                <w:color w:val="002060"/>
              </w:rPr>
              <w:t>0</w:t>
            </w:r>
          </w:p>
        </w:tc>
      </w:tr>
      <w:tr w:rsidR="00D417F6" w:rsidRPr="0058433B" w14:paraId="05529FB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EFD80" w14:textId="77777777" w:rsidR="00D417F6" w:rsidRPr="0058433B" w:rsidRDefault="00D417F6" w:rsidP="00623D89">
            <w:pPr>
              <w:pStyle w:val="rowtabella0"/>
              <w:rPr>
                <w:color w:val="002060"/>
              </w:rPr>
            </w:pPr>
            <w:r w:rsidRPr="0058433B">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BF6F"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FE68"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FCA00"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435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EBD8"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8A0C0"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BB313"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CB20"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61B2" w14:textId="77777777" w:rsidR="00D417F6" w:rsidRPr="0058433B" w:rsidRDefault="00D417F6" w:rsidP="00623D89">
            <w:pPr>
              <w:pStyle w:val="rowtabella0"/>
              <w:jc w:val="center"/>
              <w:rPr>
                <w:color w:val="002060"/>
              </w:rPr>
            </w:pPr>
            <w:r w:rsidRPr="0058433B">
              <w:rPr>
                <w:color w:val="002060"/>
              </w:rPr>
              <w:t>0</w:t>
            </w:r>
          </w:p>
        </w:tc>
      </w:tr>
      <w:tr w:rsidR="00D417F6" w:rsidRPr="0058433B" w14:paraId="2CB8425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4FB5A" w14:textId="77777777" w:rsidR="00D417F6" w:rsidRPr="0058433B" w:rsidRDefault="00D417F6" w:rsidP="00623D89">
            <w:pPr>
              <w:pStyle w:val="rowtabella0"/>
              <w:rPr>
                <w:color w:val="002060"/>
              </w:rPr>
            </w:pPr>
            <w:r w:rsidRPr="005843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926D"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D1433"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AFA3"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C228"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2602"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24BF" w14:textId="77777777" w:rsidR="00D417F6" w:rsidRPr="0058433B" w:rsidRDefault="00D417F6" w:rsidP="00623D89">
            <w:pPr>
              <w:pStyle w:val="rowtabella0"/>
              <w:jc w:val="center"/>
              <w:rPr>
                <w:color w:val="002060"/>
              </w:rPr>
            </w:pPr>
            <w:r w:rsidRPr="0058433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7D31" w14:textId="77777777" w:rsidR="00D417F6" w:rsidRPr="0058433B" w:rsidRDefault="00D417F6" w:rsidP="00623D89">
            <w:pPr>
              <w:pStyle w:val="rowtabella0"/>
              <w:jc w:val="center"/>
              <w:rPr>
                <w:color w:val="002060"/>
              </w:rPr>
            </w:pPr>
            <w:r w:rsidRPr="0058433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976B"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BCD0" w14:textId="77777777" w:rsidR="00D417F6" w:rsidRPr="0058433B" w:rsidRDefault="00D417F6" w:rsidP="00623D89">
            <w:pPr>
              <w:pStyle w:val="rowtabella0"/>
              <w:jc w:val="center"/>
              <w:rPr>
                <w:color w:val="002060"/>
              </w:rPr>
            </w:pPr>
            <w:r w:rsidRPr="0058433B">
              <w:rPr>
                <w:color w:val="002060"/>
              </w:rPr>
              <w:t>0</w:t>
            </w:r>
          </w:p>
        </w:tc>
      </w:tr>
      <w:tr w:rsidR="00D417F6" w:rsidRPr="0058433B" w14:paraId="58B9B37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5E816" w14:textId="77777777" w:rsidR="00D417F6" w:rsidRPr="0058433B" w:rsidRDefault="00D417F6" w:rsidP="00623D89">
            <w:pPr>
              <w:pStyle w:val="rowtabella0"/>
              <w:rPr>
                <w:color w:val="002060"/>
              </w:rPr>
            </w:pPr>
            <w:r w:rsidRPr="0058433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5DB9"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51DC"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1B9F"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6D2A"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ECC43"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DE50" w14:textId="77777777" w:rsidR="00D417F6" w:rsidRPr="0058433B" w:rsidRDefault="00D417F6" w:rsidP="00623D89">
            <w:pPr>
              <w:pStyle w:val="rowtabella0"/>
              <w:jc w:val="center"/>
              <w:rPr>
                <w:color w:val="002060"/>
              </w:rPr>
            </w:pPr>
            <w:r w:rsidRPr="0058433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70D7" w14:textId="77777777" w:rsidR="00D417F6" w:rsidRPr="0058433B" w:rsidRDefault="00D417F6" w:rsidP="00623D89">
            <w:pPr>
              <w:pStyle w:val="rowtabella0"/>
              <w:jc w:val="center"/>
              <w:rPr>
                <w:color w:val="002060"/>
              </w:rPr>
            </w:pPr>
            <w:r w:rsidRPr="0058433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B069"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90D9" w14:textId="77777777" w:rsidR="00D417F6" w:rsidRPr="0058433B" w:rsidRDefault="00D417F6" w:rsidP="00623D89">
            <w:pPr>
              <w:pStyle w:val="rowtabella0"/>
              <w:jc w:val="center"/>
              <w:rPr>
                <w:color w:val="002060"/>
              </w:rPr>
            </w:pPr>
            <w:r w:rsidRPr="0058433B">
              <w:rPr>
                <w:color w:val="002060"/>
              </w:rPr>
              <w:t>0</w:t>
            </w:r>
          </w:p>
        </w:tc>
      </w:tr>
      <w:tr w:rsidR="00D417F6" w:rsidRPr="0058433B" w14:paraId="30E0A2F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6C5E1" w14:textId="77777777" w:rsidR="00D417F6" w:rsidRPr="0058433B" w:rsidRDefault="00D417F6" w:rsidP="00623D89">
            <w:pPr>
              <w:pStyle w:val="rowtabella0"/>
              <w:rPr>
                <w:color w:val="002060"/>
              </w:rPr>
            </w:pPr>
            <w:r w:rsidRPr="0058433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26EC" w14:textId="77777777" w:rsidR="00D417F6" w:rsidRPr="0058433B" w:rsidRDefault="00D417F6" w:rsidP="00623D89">
            <w:pPr>
              <w:pStyle w:val="rowtabella0"/>
              <w:jc w:val="center"/>
              <w:rPr>
                <w:color w:val="002060"/>
              </w:rPr>
            </w:pPr>
            <w:r w:rsidRPr="005843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C11EF"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F4BC"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B453"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C0CC"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3A7D" w14:textId="77777777" w:rsidR="00D417F6" w:rsidRPr="0058433B" w:rsidRDefault="00D417F6" w:rsidP="00623D89">
            <w:pPr>
              <w:pStyle w:val="rowtabella0"/>
              <w:jc w:val="center"/>
              <w:rPr>
                <w:color w:val="002060"/>
              </w:rPr>
            </w:pPr>
            <w:r w:rsidRPr="0058433B">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81DD" w14:textId="77777777" w:rsidR="00D417F6" w:rsidRPr="0058433B" w:rsidRDefault="00D417F6" w:rsidP="00623D89">
            <w:pPr>
              <w:pStyle w:val="rowtabella0"/>
              <w:jc w:val="center"/>
              <w:rPr>
                <w:color w:val="002060"/>
              </w:rPr>
            </w:pPr>
            <w:r w:rsidRPr="0058433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B476"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CDB0" w14:textId="77777777" w:rsidR="00D417F6" w:rsidRPr="0058433B" w:rsidRDefault="00D417F6" w:rsidP="00623D89">
            <w:pPr>
              <w:pStyle w:val="rowtabella0"/>
              <w:jc w:val="center"/>
              <w:rPr>
                <w:color w:val="002060"/>
              </w:rPr>
            </w:pPr>
            <w:r w:rsidRPr="0058433B">
              <w:rPr>
                <w:color w:val="002060"/>
              </w:rPr>
              <w:t>0</w:t>
            </w:r>
          </w:p>
        </w:tc>
      </w:tr>
      <w:tr w:rsidR="00D417F6" w:rsidRPr="0058433B" w14:paraId="14C90DA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8C941" w14:textId="77777777" w:rsidR="00D417F6" w:rsidRPr="0058433B" w:rsidRDefault="00D417F6" w:rsidP="00623D89">
            <w:pPr>
              <w:pStyle w:val="rowtabella0"/>
              <w:rPr>
                <w:color w:val="002060"/>
              </w:rPr>
            </w:pPr>
            <w:r w:rsidRPr="0058433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D8F30"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16B4"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2D161"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55D8"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36FA"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B0A3C" w14:textId="77777777" w:rsidR="00D417F6" w:rsidRPr="0058433B" w:rsidRDefault="00D417F6" w:rsidP="00623D89">
            <w:pPr>
              <w:pStyle w:val="rowtabella0"/>
              <w:jc w:val="center"/>
              <w:rPr>
                <w:color w:val="002060"/>
              </w:rPr>
            </w:pPr>
            <w:r w:rsidRPr="005843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46B8C" w14:textId="77777777" w:rsidR="00D417F6" w:rsidRPr="0058433B" w:rsidRDefault="00D417F6" w:rsidP="00623D89">
            <w:pPr>
              <w:pStyle w:val="rowtabella0"/>
              <w:jc w:val="center"/>
              <w:rPr>
                <w:color w:val="002060"/>
              </w:rPr>
            </w:pPr>
            <w:r w:rsidRPr="0058433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CC33"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A169" w14:textId="77777777" w:rsidR="00D417F6" w:rsidRPr="0058433B" w:rsidRDefault="00D417F6" w:rsidP="00623D89">
            <w:pPr>
              <w:pStyle w:val="rowtabella0"/>
              <w:jc w:val="center"/>
              <w:rPr>
                <w:color w:val="002060"/>
              </w:rPr>
            </w:pPr>
            <w:r w:rsidRPr="0058433B">
              <w:rPr>
                <w:color w:val="002060"/>
              </w:rPr>
              <w:t>0</w:t>
            </w:r>
          </w:p>
        </w:tc>
      </w:tr>
      <w:tr w:rsidR="00D417F6" w:rsidRPr="0058433B" w14:paraId="014CC95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E0868" w14:textId="77777777" w:rsidR="00D417F6" w:rsidRPr="0058433B" w:rsidRDefault="00D417F6" w:rsidP="00623D89">
            <w:pPr>
              <w:pStyle w:val="rowtabella0"/>
              <w:rPr>
                <w:color w:val="002060"/>
              </w:rPr>
            </w:pPr>
            <w:r w:rsidRPr="005843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2280"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3C20"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859F"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F11E"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C2E5"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B179" w14:textId="77777777" w:rsidR="00D417F6" w:rsidRPr="0058433B" w:rsidRDefault="00D417F6" w:rsidP="00623D89">
            <w:pPr>
              <w:pStyle w:val="rowtabella0"/>
              <w:jc w:val="center"/>
              <w:rPr>
                <w:color w:val="002060"/>
              </w:rPr>
            </w:pPr>
            <w:r w:rsidRPr="0058433B">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201B" w14:textId="77777777" w:rsidR="00D417F6" w:rsidRPr="0058433B" w:rsidRDefault="00D417F6" w:rsidP="00623D89">
            <w:pPr>
              <w:pStyle w:val="rowtabella0"/>
              <w:jc w:val="center"/>
              <w:rPr>
                <w:color w:val="002060"/>
              </w:rPr>
            </w:pPr>
            <w:r w:rsidRPr="0058433B">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B201"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B67E" w14:textId="77777777" w:rsidR="00D417F6" w:rsidRPr="0058433B" w:rsidRDefault="00D417F6" w:rsidP="00623D89">
            <w:pPr>
              <w:pStyle w:val="rowtabella0"/>
              <w:jc w:val="center"/>
              <w:rPr>
                <w:color w:val="002060"/>
              </w:rPr>
            </w:pPr>
            <w:r w:rsidRPr="0058433B">
              <w:rPr>
                <w:color w:val="002060"/>
              </w:rPr>
              <w:t>0</w:t>
            </w:r>
          </w:p>
        </w:tc>
      </w:tr>
      <w:tr w:rsidR="00D417F6" w:rsidRPr="0058433B" w14:paraId="635F2D0F"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D569C4" w14:textId="77777777" w:rsidR="00D417F6" w:rsidRPr="0058433B" w:rsidRDefault="00D417F6" w:rsidP="00623D89">
            <w:pPr>
              <w:pStyle w:val="rowtabella0"/>
              <w:rPr>
                <w:color w:val="002060"/>
              </w:rPr>
            </w:pPr>
            <w:r w:rsidRPr="0058433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8FE0"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3334"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3FE3"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B3D1"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364A"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74CB"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8DA1" w14:textId="77777777" w:rsidR="00D417F6" w:rsidRPr="0058433B" w:rsidRDefault="00D417F6" w:rsidP="00623D89">
            <w:pPr>
              <w:pStyle w:val="rowtabella0"/>
              <w:jc w:val="center"/>
              <w:rPr>
                <w:color w:val="002060"/>
              </w:rPr>
            </w:pPr>
            <w:r w:rsidRPr="0058433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12F6" w14:textId="77777777" w:rsidR="00D417F6" w:rsidRPr="0058433B" w:rsidRDefault="00D417F6" w:rsidP="00623D89">
            <w:pPr>
              <w:pStyle w:val="rowtabella0"/>
              <w:jc w:val="center"/>
              <w:rPr>
                <w:color w:val="002060"/>
              </w:rPr>
            </w:pPr>
            <w:r w:rsidRPr="005843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270F" w14:textId="77777777" w:rsidR="00D417F6" w:rsidRPr="0058433B" w:rsidRDefault="00D417F6" w:rsidP="00623D89">
            <w:pPr>
              <w:pStyle w:val="rowtabella0"/>
              <w:jc w:val="center"/>
              <w:rPr>
                <w:color w:val="002060"/>
              </w:rPr>
            </w:pPr>
            <w:r w:rsidRPr="0058433B">
              <w:rPr>
                <w:color w:val="002060"/>
              </w:rPr>
              <w:t>0</w:t>
            </w:r>
          </w:p>
        </w:tc>
      </w:tr>
    </w:tbl>
    <w:p w14:paraId="555084A5" w14:textId="77777777" w:rsidR="00D417F6" w:rsidRDefault="00D417F6" w:rsidP="00D417F6">
      <w:pPr>
        <w:pStyle w:val="breakline"/>
        <w:rPr>
          <w:color w:val="002060"/>
        </w:rPr>
      </w:pPr>
    </w:p>
    <w:p w14:paraId="0CFD92E0" w14:textId="77777777" w:rsidR="00D417F6" w:rsidRPr="00046569" w:rsidRDefault="00D417F6" w:rsidP="00D417F6">
      <w:pPr>
        <w:pStyle w:val="titoloprinc0"/>
        <w:rPr>
          <w:color w:val="002060"/>
        </w:rPr>
      </w:pPr>
      <w:r>
        <w:rPr>
          <w:color w:val="002060"/>
        </w:rPr>
        <w:t>PLAY OFF</w:t>
      </w:r>
    </w:p>
    <w:p w14:paraId="76F8422F" w14:textId="77777777" w:rsidR="00D417F6" w:rsidRPr="00010684" w:rsidRDefault="00D417F6" w:rsidP="00D417F6">
      <w:pPr>
        <w:pStyle w:val="Nessunaspaziatura"/>
        <w:rPr>
          <w:rFonts w:ascii="Arial" w:hAnsi="Arial" w:cs="Arial"/>
          <w:bCs/>
          <w:color w:val="002060"/>
          <w:u w:val="single"/>
          <w:lang w:val="en-US"/>
        </w:rPr>
      </w:pPr>
    </w:p>
    <w:p w14:paraId="2D1008BA" w14:textId="77777777" w:rsidR="00D417F6" w:rsidRPr="000E1DEE" w:rsidRDefault="00D417F6" w:rsidP="00D417F6">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5B2B8097" w14:textId="77777777" w:rsidR="00D417F6" w:rsidRDefault="00D417F6" w:rsidP="00D417F6">
      <w:pPr>
        <w:numPr>
          <w:ilvl w:val="0"/>
          <w:numId w:val="16"/>
        </w:numPr>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w:t>
      </w:r>
      <w:r w:rsidRPr="000E1DEE">
        <w:rPr>
          <w:rFonts w:ascii="Arial" w:hAnsi="Arial" w:cs="Arial"/>
          <w:color w:val="002060"/>
          <w:sz w:val="22"/>
          <w:szCs w:val="22"/>
        </w:rPr>
        <w:lastRenderedPageBreak/>
        <w:t>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r>
        <w:rPr>
          <w:rFonts w:ascii="Arial" w:hAnsi="Arial" w:cs="Arial"/>
          <w:color w:val="002060"/>
          <w:sz w:val="22"/>
          <w:szCs w:val="22"/>
        </w:rPr>
        <w:t>.</w:t>
      </w:r>
    </w:p>
    <w:p w14:paraId="2EF10376" w14:textId="77777777" w:rsidR="00D417F6" w:rsidRDefault="00D417F6" w:rsidP="00D417F6">
      <w:pPr>
        <w:ind w:left="720"/>
        <w:rPr>
          <w:rFonts w:ascii="Arial" w:hAnsi="Arial" w:cs="Arial"/>
          <w:color w:val="002060"/>
          <w:sz w:val="22"/>
          <w:szCs w:val="22"/>
        </w:rPr>
      </w:pPr>
    </w:p>
    <w:p w14:paraId="6F1EA134" w14:textId="77777777" w:rsidR="00D417F6" w:rsidRPr="00314462" w:rsidRDefault="00D417F6" w:rsidP="00D417F6">
      <w:pPr>
        <w:pStyle w:val="Paragrafoelenco"/>
        <w:jc w:val="center"/>
        <w:rPr>
          <w:rFonts w:ascii="Arial" w:hAnsi="Arial" w:cs="Arial"/>
          <w:b/>
          <w:iCs/>
          <w:color w:val="002060"/>
          <w:sz w:val="22"/>
          <w:szCs w:val="22"/>
        </w:rPr>
      </w:pPr>
      <w:r>
        <w:rPr>
          <w:rFonts w:ascii="Arial" w:hAnsi="Arial" w:cs="Arial"/>
          <w:b/>
          <w:iCs/>
          <w:color w:val="002060"/>
          <w:sz w:val="22"/>
          <w:szCs w:val="22"/>
        </w:rPr>
        <w:t>GAGLIOLE CALCIO A 5</w:t>
      </w:r>
      <w:r w:rsidRPr="00314462">
        <w:rPr>
          <w:rFonts w:ascii="Arial" w:hAnsi="Arial" w:cs="Arial"/>
          <w:b/>
          <w:iCs/>
          <w:color w:val="002060"/>
          <w:sz w:val="22"/>
          <w:szCs w:val="22"/>
        </w:rPr>
        <w:t xml:space="preserve"> QUALIFICATO ALLA FINALE PLAY-OFF PER EFFETTO DEL DISTACCO PARI O SUPERIORE AI 10 PUNTI DALLA QUINTA CLASSIFICATA</w:t>
      </w:r>
    </w:p>
    <w:p w14:paraId="051B31D8" w14:textId="77777777" w:rsidR="00D417F6" w:rsidRPr="000E1DEE" w:rsidRDefault="00D417F6" w:rsidP="00D417F6">
      <w:pPr>
        <w:ind w:left="720"/>
        <w:rPr>
          <w:rFonts w:ascii="Arial" w:hAnsi="Arial" w:cs="Arial"/>
          <w:color w:val="002060"/>
          <w:sz w:val="22"/>
          <w:szCs w:val="22"/>
        </w:rPr>
      </w:pPr>
    </w:p>
    <w:p w14:paraId="7F53D8CC" w14:textId="77777777" w:rsidR="00D417F6" w:rsidRDefault="00D417F6" w:rsidP="00D417F6">
      <w:pPr>
        <w:numPr>
          <w:ilvl w:val="0"/>
          <w:numId w:val="16"/>
        </w:numPr>
        <w:rPr>
          <w:rFonts w:ascii="Arial" w:hAnsi="Arial" w:cs="Arial"/>
          <w:color w:val="002060"/>
          <w:sz w:val="22"/>
          <w:szCs w:val="22"/>
        </w:rPr>
      </w:pPr>
      <w:r w:rsidRPr="000E1DEE">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r>
        <w:rPr>
          <w:rFonts w:ascii="Arial" w:hAnsi="Arial" w:cs="Arial"/>
          <w:color w:val="002060"/>
          <w:sz w:val="22"/>
          <w:szCs w:val="22"/>
        </w:rPr>
        <w:t>.</w:t>
      </w:r>
    </w:p>
    <w:p w14:paraId="4EB10631" w14:textId="77777777" w:rsidR="00D417F6" w:rsidRDefault="00D417F6" w:rsidP="00D417F6">
      <w:pPr>
        <w:ind w:left="720"/>
        <w:rPr>
          <w:rFonts w:ascii="Arial" w:hAnsi="Arial" w:cs="Arial"/>
          <w:color w:val="002060"/>
          <w:sz w:val="22"/>
          <w:szCs w:val="22"/>
        </w:rPr>
      </w:pPr>
    </w:p>
    <w:p w14:paraId="784757D8" w14:textId="77777777" w:rsidR="00D417F6" w:rsidRDefault="00D417F6" w:rsidP="00D417F6">
      <w:pPr>
        <w:ind w:left="720"/>
        <w:jc w:val="center"/>
        <w:rPr>
          <w:rFonts w:ascii="Arial" w:hAnsi="Arial" w:cs="Arial"/>
          <w:b/>
          <w:bCs/>
          <w:color w:val="002060"/>
          <w:sz w:val="22"/>
          <w:szCs w:val="22"/>
        </w:rPr>
      </w:pPr>
      <w:r w:rsidRPr="00314462">
        <w:rPr>
          <w:rFonts w:ascii="Arial" w:hAnsi="Arial" w:cs="Arial"/>
          <w:b/>
          <w:bCs/>
          <w:color w:val="002060"/>
          <w:sz w:val="22"/>
          <w:szCs w:val="22"/>
        </w:rPr>
        <w:t>BAYER CAPPUCCINI – CERRETO D’ESI C5 A.S.D.</w:t>
      </w:r>
    </w:p>
    <w:p w14:paraId="6401F5B3" w14:textId="77777777" w:rsidR="00D417F6" w:rsidRPr="00314462" w:rsidRDefault="00D417F6" w:rsidP="00D417F6">
      <w:pPr>
        <w:ind w:left="720"/>
        <w:jc w:val="center"/>
        <w:rPr>
          <w:rFonts w:ascii="Arial" w:hAnsi="Arial" w:cs="Arial"/>
          <w:b/>
          <w:bCs/>
          <w:i/>
          <w:iCs/>
          <w:color w:val="002060"/>
          <w:sz w:val="22"/>
          <w:szCs w:val="22"/>
        </w:rPr>
      </w:pPr>
      <w:r w:rsidRPr="00314462">
        <w:rPr>
          <w:rFonts w:ascii="Arial" w:hAnsi="Arial" w:cs="Arial"/>
          <w:b/>
          <w:bCs/>
          <w:i/>
          <w:iCs/>
          <w:color w:val="002060"/>
          <w:sz w:val="22"/>
          <w:szCs w:val="22"/>
        </w:rPr>
        <w:t>Venerdì 02/05/2025, ore 21:45</w:t>
      </w:r>
    </w:p>
    <w:p w14:paraId="3A3BB403" w14:textId="77777777" w:rsidR="00D417F6" w:rsidRPr="000E1DEE" w:rsidRDefault="00D417F6" w:rsidP="00D417F6">
      <w:pPr>
        <w:ind w:left="720"/>
        <w:rPr>
          <w:rFonts w:ascii="Arial" w:hAnsi="Arial" w:cs="Arial"/>
          <w:color w:val="002060"/>
          <w:sz w:val="22"/>
          <w:szCs w:val="22"/>
        </w:rPr>
      </w:pPr>
    </w:p>
    <w:p w14:paraId="1F75A4B8" w14:textId="77777777" w:rsidR="00D417F6" w:rsidRPr="000E1DEE" w:rsidRDefault="00D417F6" w:rsidP="00D417F6">
      <w:pPr>
        <w:numPr>
          <w:ilvl w:val="0"/>
          <w:numId w:val="16"/>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7F3CE136" w14:textId="77777777" w:rsidR="00D417F6" w:rsidRPr="00546731" w:rsidRDefault="00D417F6" w:rsidP="00D417F6">
      <w:pPr>
        <w:pStyle w:val="Corpodeltesto2"/>
        <w:spacing w:after="0" w:line="240" w:lineRule="auto"/>
        <w:rPr>
          <w:rFonts w:ascii="Arial" w:hAnsi="Arial" w:cs="Arial"/>
          <w:color w:val="002060"/>
        </w:rPr>
      </w:pPr>
    </w:p>
    <w:p w14:paraId="5D98C190" w14:textId="77777777" w:rsidR="00D417F6" w:rsidRDefault="00D417F6" w:rsidP="00D417F6">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14:paraId="48468F33" w14:textId="77777777" w:rsidR="00D417F6" w:rsidRDefault="00D417F6" w:rsidP="00D417F6">
      <w:pPr>
        <w:pStyle w:val="Corpodeltesto2"/>
        <w:spacing w:after="0" w:line="240" w:lineRule="auto"/>
        <w:jc w:val="both"/>
        <w:rPr>
          <w:rFonts w:ascii="Arial" w:hAnsi="Arial" w:cs="Arial"/>
          <w:b/>
          <w:color w:val="002060"/>
          <w:sz w:val="22"/>
          <w:szCs w:val="22"/>
        </w:rPr>
      </w:pPr>
    </w:p>
    <w:p w14:paraId="55F061DB" w14:textId="77777777" w:rsidR="00D417F6" w:rsidRPr="00046569" w:rsidRDefault="00D417F6" w:rsidP="00D417F6">
      <w:pPr>
        <w:pStyle w:val="titoloprinc0"/>
        <w:rPr>
          <w:color w:val="002060"/>
        </w:rPr>
      </w:pPr>
      <w:r>
        <w:rPr>
          <w:color w:val="002060"/>
        </w:rPr>
        <w:t>PLAY OUT</w:t>
      </w:r>
    </w:p>
    <w:p w14:paraId="01E6EF98" w14:textId="77777777" w:rsidR="00D417F6" w:rsidRPr="00546731" w:rsidRDefault="00D417F6" w:rsidP="00D417F6">
      <w:pPr>
        <w:pStyle w:val="Nessunaspaziatura"/>
        <w:rPr>
          <w:rFonts w:ascii="Arial" w:hAnsi="Arial" w:cs="Arial"/>
          <w:b/>
          <w:color w:val="002060"/>
          <w:sz w:val="24"/>
          <w:szCs w:val="24"/>
          <w:u w:val="single"/>
          <w:lang w:val="en-US"/>
        </w:rPr>
      </w:pPr>
    </w:p>
    <w:p w14:paraId="13825650" w14:textId="77777777" w:rsidR="00D417F6" w:rsidRPr="000E1DEE" w:rsidRDefault="00D417F6" w:rsidP="00D417F6">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0A360878" w14:textId="77777777" w:rsidR="00D417F6" w:rsidRPr="007C2A99" w:rsidRDefault="00D417F6" w:rsidP="00D417F6">
      <w:pPr>
        <w:rPr>
          <w:rFonts w:ascii="Arial" w:hAnsi="Arial" w:cs="Arial"/>
          <w:b/>
          <w:bCs/>
          <w:color w:val="002060"/>
          <w:sz w:val="24"/>
          <w:szCs w:val="24"/>
          <w:u w:val="single"/>
        </w:rPr>
      </w:pPr>
    </w:p>
    <w:p w14:paraId="55EFA00F" w14:textId="77777777" w:rsidR="00D417F6" w:rsidRDefault="00D417F6" w:rsidP="00D417F6">
      <w:pPr>
        <w:pStyle w:val="Paragrafoelenco"/>
        <w:numPr>
          <w:ilvl w:val="0"/>
          <w:numId w:val="19"/>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64DC4FB1" w14:textId="77777777" w:rsidR="00D417F6" w:rsidRDefault="00D417F6" w:rsidP="00D417F6">
      <w:pPr>
        <w:pStyle w:val="Paragrafoelenco"/>
        <w:jc w:val="both"/>
        <w:rPr>
          <w:rFonts w:ascii="Arial" w:hAnsi="Arial" w:cs="Arial"/>
          <w:color w:val="002060"/>
          <w:sz w:val="22"/>
          <w:szCs w:val="22"/>
        </w:rPr>
      </w:pPr>
    </w:p>
    <w:p w14:paraId="72EA16E2" w14:textId="77777777" w:rsidR="00D417F6" w:rsidRPr="008E2FCE" w:rsidRDefault="00D417F6" w:rsidP="00D417F6">
      <w:pPr>
        <w:pStyle w:val="Paragrafoelenco"/>
        <w:jc w:val="center"/>
        <w:rPr>
          <w:rFonts w:ascii="Arial" w:hAnsi="Arial" w:cs="Arial"/>
          <w:b/>
          <w:iCs/>
          <w:color w:val="002060"/>
          <w:sz w:val="22"/>
          <w:szCs w:val="22"/>
        </w:rPr>
      </w:pPr>
      <w:r>
        <w:rPr>
          <w:rFonts w:ascii="Arial" w:hAnsi="Arial" w:cs="Arial"/>
          <w:b/>
          <w:iCs/>
          <w:color w:val="002060"/>
          <w:sz w:val="22"/>
          <w:szCs w:val="22"/>
        </w:rPr>
        <w:t>CHIARAVALLE FUTSAL</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TREDICESIMA CLASSIFICATA</w:t>
      </w:r>
    </w:p>
    <w:p w14:paraId="197CD749" w14:textId="77777777" w:rsidR="00D417F6" w:rsidRPr="00CF41D4" w:rsidRDefault="00D417F6" w:rsidP="00D417F6">
      <w:pPr>
        <w:pStyle w:val="Paragrafoelenco"/>
        <w:jc w:val="both"/>
        <w:rPr>
          <w:rFonts w:ascii="Arial" w:hAnsi="Arial" w:cs="Arial"/>
          <w:color w:val="002060"/>
          <w:sz w:val="22"/>
          <w:szCs w:val="22"/>
        </w:rPr>
      </w:pPr>
    </w:p>
    <w:p w14:paraId="655BD6AC" w14:textId="77777777" w:rsidR="00D417F6" w:rsidRDefault="00D417F6" w:rsidP="00D417F6">
      <w:pPr>
        <w:pStyle w:val="Paragrafoelenco"/>
        <w:numPr>
          <w:ilvl w:val="0"/>
          <w:numId w:val="19"/>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0F476572" w14:textId="77777777" w:rsidR="00D417F6" w:rsidRDefault="00D417F6" w:rsidP="00D417F6">
      <w:pPr>
        <w:rPr>
          <w:rFonts w:ascii="Arial" w:hAnsi="Arial" w:cs="Arial"/>
          <w:color w:val="002060"/>
          <w:sz w:val="22"/>
          <w:szCs w:val="22"/>
        </w:rPr>
      </w:pPr>
    </w:p>
    <w:p w14:paraId="410B7B8A" w14:textId="77777777" w:rsidR="00D417F6" w:rsidRPr="008E2FCE" w:rsidRDefault="00D417F6" w:rsidP="00D417F6">
      <w:pPr>
        <w:pStyle w:val="Paragrafoelenco"/>
        <w:jc w:val="center"/>
        <w:rPr>
          <w:rFonts w:ascii="Arial" w:hAnsi="Arial" w:cs="Arial"/>
          <w:b/>
          <w:iCs/>
          <w:color w:val="002060"/>
          <w:sz w:val="22"/>
          <w:szCs w:val="22"/>
        </w:rPr>
      </w:pPr>
      <w:r>
        <w:rPr>
          <w:rFonts w:ascii="Arial" w:hAnsi="Arial" w:cs="Arial"/>
          <w:b/>
          <w:iCs/>
          <w:color w:val="002060"/>
          <w:sz w:val="22"/>
          <w:szCs w:val="22"/>
        </w:rPr>
        <w:lastRenderedPageBreak/>
        <w:t>FUTSAL MONTURANO</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w:t>
      </w:r>
      <w:r>
        <w:rPr>
          <w:rFonts w:ascii="Arial" w:hAnsi="Arial" w:cs="Arial"/>
          <w:b/>
          <w:iCs/>
          <w:color w:val="002060"/>
          <w:sz w:val="22"/>
          <w:szCs w:val="22"/>
        </w:rPr>
        <w:t>DODICESIMA</w:t>
      </w:r>
      <w:r w:rsidRPr="008E2FCE">
        <w:rPr>
          <w:rFonts w:ascii="Arial" w:hAnsi="Arial" w:cs="Arial"/>
          <w:b/>
          <w:iCs/>
          <w:color w:val="002060"/>
          <w:sz w:val="22"/>
          <w:szCs w:val="22"/>
        </w:rPr>
        <w:t xml:space="preserve"> CLASSIFICATA</w:t>
      </w:r>
    </w:p>
    <w:p w14:paraId="708F2EA7" w14:textId="77777777" w:rsidR="00D417F6" w:rsidRPr="00CE781B" w:rsidRDefault="00D417F6" w:rsidP="00D417F6">
      <w:pPr>
        <w:rPr>
          <w:rFonts w:ascii="Arial" w:hAnsi="Arial" w:cs="Arial"/>
          <w:color w:val="002060"/>
          <w:sz w:val="22"/>
          <w:szCs w:val="22"/>
        </w:rPr>
      </w:pPr>
    </w:p>
    <w:p w14:paraId="3FFDAE7C" w14:textId="77777777" w:rsidR="00D417F6" w:rsidRDefault="00D417F6" w:rsidP="00D417F6">
      <w:pPr>
        <w:numPr>
          <w:ilvl w:val="0"/>
          <w:numId w:val="19"/>
        </w:numPr>
        <w:rPr>
          <w:rFonts w:ascii="Arial" w:hAnsi="Arial" w:cs="Arial"/>
          <w:color w:val="002060"/>
          <w:sz w:val="22"/>
          <w:szCs w:val="22"/>
        </w:rPr>
      </w:pPr>
      <w:r w:rsidRPr="000E1DEE">
        <w:rPr>
          <w:rFonts w:ascii="Arial" w:hAnsi="Arial" w:cs="Arial"/>
          <w:color w:val="002060"/>
          <w:sz w:val="22"/>
          <w:szCs w:val="22"/>
        </w:rPr>
        <w:t>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w:t>
      </w:r>
    </w:p>
    <w:p w14:paraId="021BA198" w14:textId="77777777" w:rsidR="00D417F6" w:rsidRDefault="00D417F6" w:rsidP="00D417F6">
      <w:pPr>
        <w:ind w:left="360"/>
        <w:rPr>
          <w:rFonts w:ascii="Arial" w:hAnsi="Arial" w:cs="Arial"/>
          <w:color w:val="002060"/>
          <w:sz w:val="22"/>
          <w:szCs w:val="22"/>
        </w:rPr>
      </w:pPr>
    </w:p>
    <w:p w14:paraId="7912EFD3" w14:textId="77777777" w:rsidR="00D417F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CHIARAVALLE FUTSAL – FUTSAL MONTURANO</w:t>
      </w:r>
    </w:p>
    <w:p w14:paraId="668766EA" w14:textId="77777777" w:rsidR="00D417F6" w:rsidRPr="00CE781B" w:rsidRDefault="00D417F6" w:rsidP="00D417F6">
      <w:pPr>
        <w:ind w:left="720"/>
        <w:jc w:val="center"/>
        <w:rPr>
          <w:rFonts w:ascii="Arial" w:hAnsi="Arial" w:cs="Arial"/>
          <w:b/>
          <w:bCs/>
          <w:i/>
          <w:iCs/>
          <w:color w:val="002060"/>
          <w:sz w:val="22"/>
          <w:szCs w:val="22"/>
        </w:rPr>
      </w:pPr>
      <w:r>
        <w:rPr>
          <w:rFonts w:ascii="Arial" w:hAnsi="Arial" w:cs="Arial"/>
          <w:b/>
          <w:bCs/>
          <w:i/>
          <w:iCs/>
          <w:color w:val="002060"/>
          <w:sz w:val="22"/>
          <w:szCs w:val="22"/>
        </w:rPr>
        <w:t>Sabato 10</w:t>
      </w:r>
      <w:r w:rsidRPr="00314462">
        <w:rPr>
          <w:rFonts w:ascii="Arial" w:hAnsi="Arial" w:cs="Arial"/>
          <w:b/>
          <w:bCs/>
          <w:i/>
          <w:iCs/>
          <w:color w:val="002060"/>
          <w:sz w:val="22"/>
          <w:szCs w:val="22"/>
        </w:rPr>
        <w:t xml:space="preserve">/05/2025, ore </w:t>
      </w:r>
      <w:r>
        <w:rPr>
          <w:rFonts w:ascii="Arial" w:hAnsi="Arial" w:cs="Arial"/>
          <w:b/>
          <w:bCs/>
          <w:i/>
          <w:iCs/>
          <w:color w:val="002060"/>
          <w:sz w:val="22"/>
          <w:szCs w:val="22"/>
        </w:rPr>
        <w:t>15:00</w:t>
      </w:r>
    </w:p>
    <w:p w14:paraId="73841A1D" w14:textId="77777777" w:rsidR="00D417F6" w:rsidRPr="00546731" w:rsidRDefault="00D417F6" w:rsidP="00D417F6">
      <w:pPr>
        <w:ind w:left="928"/>
        <w:rPr>
          <w:rFonts w:ascii="Arial" w:hAnsi="Arial" w:cs="Arial"/>
          <w:color w:val="002060"/>
        </w:rPr>
      </w:pPr>
    </w:p>
    <w:p w14:paraId="2DEAB516" w14:textId="77777777" w:rsidR="00D417F6" w:rsidRPr="00546731" w:rsidRDefault="00D417F6" w:rsidP="00D417F6">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 b) e d) vengono classificate all’undicesimo, dodicesimo e tredicesimo posto e retrocedono al campionato inferiore.</w:t>
      </w:r>
    </w:p>
    <w:p w14:paraId="2031CBB6" w14:textId="77777777" w:rsidR="00D417F6" w:rsidRDefault="00D417F6" w:rsidP="00D417F6">
      <w:pPr>
        <w:pStyle w:val="Corpodeltesto2"/>
        <w:spacing w:after="0" w:line="240" w:lineRule="auto"/>
        <w:jc w:val="both"/>
        <w:rPr>
          <w:rFonts w:ascii="Arial" w:hAnsi="Arial" w:cs="Arial"/>
          <w:b/>
          <w:color w:val="002060"/>
          <w:sz w:val="22"/>
          <w:szCs w:val="22"/>
        </w:rPr>
      </w:pPr>
    </w:p>
    <w:p w14:paraId="3160B9DE" w14:textId="77777777" w:rsidR="00D417F6" w:rsidRPr="00046569" w:rsidRDefault="00D417F6" w:rsidP="00D417F6">
      <w:pPr>
        <w:pStyle w:val="titoloprinc0"/>
        <w:rPr>
          <w:color w:val="002060"/>
        </w:rPr>
      </w:pPr>
      <w:r>
        <w:rPr>
          <w:color w:val="002060"/>
        </w:rPr>
        <w:t>PROGRAMMA GARE</w:t>
      </w:r>
    </w:p>
    <w:p w14:paraId="66C74EB1" w14:textId="77777777" w:rsidR="00D417F6" w:rsidRDefault="00D417F6" w:rsidP="00D417F6">
      <w:pPr>
        <w:pStyle w:val="Corpodeltesto2"/>
        <w:spacing w:after="0" w:line="240" w:lineRule="auto"/>
        <w:jc w:val="both"/>
        <w:rPr>
          <w:rFonts w:ascii="Arial" w:hAnsi="Arial" w:cs="Arial"/>
          <w:b/>
          <w:color w:val="002060"/>
          <w:sz w:val="22"/>
          <w:szCs w:val="22"/>
        </w:rPr>
      </w:pPr>
    </w:p>
    <w:p w14:paraId="0722BC5D" w14:textId="77777777" w:rsidR="00D417F6" w:rsidRPr="00666CFE" w:rsidRDefault="00D417F6" w:rsidP="00D417F6">
      <w:pPr>
        <w:pStyle w:val="sottotitolocampionato10"/>
        <w:rPr>
          <w:color w:val="002060"/>
        </w:rPr>
      </w:pPr>
      <w:r>
        <w:rPr>
          <w:color w:val="002060"/>
        </w:rPr>
        <w:t xml:space="preserve">PLAY OFF – </w:t>
      </w:r>
      <w:r w:rsidRPr="00666CF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D417F6" w:rsidRPr="00666CFE" w14:paraId="49303249"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0EA04"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E7810"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0EB21"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951B7"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0B591"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25E95"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34AFA"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3A09BBB9"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05EFB6" w14:textId="77777777" w:rsidR="00D417F6" w:rsidRPr="00666CFE" w:rsidRDefault="00D417F6" w:rsidP="00623D89">
            <w:pPr>
              <w:pStyle w:val="rowtabella0"/>
              <w:rPr>
                <w:color w:val="002060"/>
              </w:rPr>
            </w:pPr>
            <w:r w:rsidRPr="00666CFE">
              <w:rPr>
                <w:color w:val="002060"/>
              </w:rPr>
              <w:t>BAYER CAPPUCCINI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A071C" w14:textId="77777777" w:rsidR="00D417F6" w:rsidRPr="00666CFE" w:rsidRDefault="00D417F6" w:rsidP="00623D89">
            <w:pPr>
              <w:pStyle w:val="rowtabella0"/>
              <w:rPr>
                <w:color w:val="002060"/>
              </w:rPr>
            </w:pPr>
            <w:r w:rsidRPr="00666CFE">
              <w:rPr>
                <w:color w:val="002060"/>
              </w:rPr>
              <w:t>CERRETO D ESI C5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FAFE4"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B74D4" w14:textId="77777777" w:rsidR="00D417F6" w:rsidRPr="00666CFE" w:rsidRDefault="00D417F6" w:rsidP="00623D89">
            <w:pPr>
              <w:pStyle w:val="rowtabella0"/>
              <w:rPr>
                <w:color w:val="002060"/>
              </w:rPr>
            </w:pPr>
            <w:r w:rsidRPr="00666CFE">
              <w:rPr>
                <w:color w:val="002060"/>
              </w:rPr>
              <w:t>02/05/2025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DA8ED" w14:textId="77777777" w:rsidR="00D417F6" w:rsidRPr="00666CFE" w:rsidRDefault="00D417F6" w:rsidP="00623D89">
            <w:pPr>
              <w:pStyle w:val="rowtabella0"/>
              <w:rPr>
                <w:color w:val="002060"/>
              </w:rPr>
            </w:pPr>
            <w:r w:rsidRPr="00666CFE">
              <w:rPr>
                <w:color w:val="002060"/>
              </w:rPr>
              <w:t>5286 PALESTRA C.SPORTIVO"DON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689FB" w14:textId="77777777" w:rsidR="00D417F6" w:rsidRPr="00666CFE" w:rsidRDefault="00D417F6" w:rsidP="00623D89">
            <w:pPr>
              <w:pStyle w:val="rowtabella0"/>
              <w:rPr>
                <w:color w:val="002060"/>
              </w:rPr>
            </w:pPr>
            <w:r w:rsidRPr="00666CFE">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81BA8" w14:textId="77777777" w:rsidR="00D417F6" w:rsidRPr="00666CFE" w:rsidRDefault="00D417F6" w:rsidP="00623D89">
            <w:pPr>
              <w:pStyle w:val="rowtabella0"/>
              <w:rPr>
                <w:color w:val="002060"/>
              </w:rPr>
            </w:pPr>
            <w:r w:rsidRPr="00666CFE">
              <w:rPr>
                <w:color w:val="002060"/>
              </w:rPr>
              <w:t>VIA ALFIERI SNC</w:t>
            </w:r>
          </w:p>
        </w:tc>
      </w:tr>
    </w:tbl>
    <w:p w14:paraId="22736AD2" w14:textId="77777777" w:rsidR="00D417F6" w:rsidRDefault="00D417F6" w:rsidP="00D417F6">
      <w:pPr>
        <w:pStyle w:val="Corpodeltesto2"/>
        <w:spacing w:after="0" w:line="240" w:lineRule="auto"/>
        <w:jc w:val="both"/>
        <w:rPr>
          <w:rFonts w:ascii="Arial" w:hAnsi="Arial" w:cs="Arial"/>
          <w:b/>
          <w:color w:val="002060"/>
          <w:sz w:val="22"/>
          <w:szCs w:val="22"/>
        </w:rPr>
      </w:pPr>
    </w:p>
    <w:p w14:paraId="40D5C01F" w14:textId="77777777" w:rsidR="00D417F6" w:rsidRPr="007C497D" w:rsidRDefault="00D417F6" w:rsidP="00D417F6">
      <w:pPr>
        <w:pStyle w:val="sottotitolocampionato10"/>
        <w:rPr>
          <w:color w:val="002060"/>
        </w:rPr>
      </w:pPr>
      <w:r>
        <w:rPr>
          <w:color w:val="002060"/>
        </w:rPr>
        <w:t xml:space="preserve">PLAY OUT – </w:t>
      </w:r>
      <w:r w:rsidRPr="007C497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D417F6" w:rsidRPr="007C497D" w14:paraId="667BA53A"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84A30" w14:textId="77777777" w:rsidR="00D417F6" w:rsidRPr="007C497D" w:rsidRDefault="00D417F6" w:rsidP="00623D89">
            <w:pPr>
              <w:pStyle w:val="headertabella0"/>
              <w:rPr>
                <w:color w:val="002060"/>
              </w:rPr>
            </w:pPr>
            <w:r w:rsidRPr="007C49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306FB" w14:textId="77777777" w:rsidR="00D417F6" w:rsidRPr="007C497D" w:rsidRDefault="00D417F6" w:rsidP="00623D89">
            <w:pPr>
              <w:pStyle w:val="headertabella0"/>
              <w:rPr>
                <w:color w:val="002060"/>
              </w:rPr>
            </w:pPr>
            <w:r w:rsidRPr="007C49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F821C" w14:textId="77777777" w:rsidR="00D417F6" w:rsidRPr="007C497D" w:rsidRDefault="00D417F6" w:rsidP="00623D89">
            <w:pPr>
              <w:pStyle w:val="headertabella0"/>
              <w:rPr>
                <w:color w:val="002060"/>
              </w:rPr>
            </w:pPr>
            <w:r w:rsidRPr="007C49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F251E" w14:textId="77777777" w:rsidR="00D417F6" w:rsidRPr="007C497D" w:rsidRDefault="00D417F6" w:rsidP="00623D89">
            <w:pPr>
              <w:pStyle w:val="headertabella0"/>
              <w:rPr>
                <w:color w:val="002060"/>
              </w:rPr>
            </w:pPr>
            <w:r w:rsidRPr="007C49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FD709" w14:textId="77777777" w:rsidR="00D417F6" w:rsidRPr="007C497D" w:rsidRDefault="00D417F6" w:rsidP="00623D89">
            <w:pPr>
              <w:pStyle w:val="headertabella0"/>
              <w:rPr>
                <w:color w:val="002060"/>
              </w:rPr>
            </w:pPr>
            <w:r w:rsidRPr="007C49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9626A" w14:textId="77777777" w:rsidR="00D417F6" w:rsidRPr="007C497D" w:rsidRDefault="00D417F6" w:rsidP="00623D89">
            <w:pPr>
              <w:pStyle w:val="headertabella0"/>
              <w:rPr>
                <w:color w:val="002060"/>
              </w:rPr>
            </w:pPr>
            <w:r w:rsidRPr="007C497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156CC" w14:textId="77777777" w:rsidR="00D417F6" w:rsidRPr="007C497D" w:rsidRDefault="00D417F6" w:rsidP="00623D89">
            <w:pPr>
              <w:pStyle w:val="headertabella0"/>
              <w:rPr>
                <w:color w:val="002060"/>
              </w:rPr>
            </w:pPr>
            <w:r w:rsidRPr="007C497D">
              <w:rPr>
                <w:color w:val="002060"/>
              </w:rPr>
              <w:t>Indirizzo Impianto</w:t>
            </w:r>
          </w:p>
        </w:tc>
      </w:tr>
      <w:tr w:rsidR="00D417F6" w:rsidRPr="007C497D" w14:paraId="3FF5E309"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7E8919" w14:textId="77777777" w:rsidR="00D417F6" w:rsidRPr="007C497D" w:rsidRDefault="00D417F6" w:rsidP="00623D89">
            <w:pPr>
              <w:pStyle w:val="rowtabella0"/>
              <w:rPr>
                <w:color w:val="002060"/>
              </w:rPr>
            </w:pPr>
            <w:r w:rsidRPr="007C497D">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E548F" w14:textId="77777777" w:rsidR="00D417F6" w:rsidRPr="007C497D" w:rsidRDefault="00D417F6" w:rsidP="00623D89">
            <w:pPr>
              <w:pStyle w:val="rowtabella0"/>
              <w:rPr>
                <w:color w:val="002060"/>
              </w:rPr>
            </w:pPr>
            <w:r w:rsidRPr="007C497D">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DEA893" w14:textId="77777777" w:rsidR="00D417F6" w:rsidRPr="007C497D" w:rsidRDefault="00D417F6" w:rsidP="00623D89">
            <w:pPr>
              <w:pStyle w:val="rowtabella0"/>
              <w:jc w:val="center"/>
              <w:rPr>
                <w:color w:val="002060"/>
              </w:rPr>
            </w:pPr>
            <w:r w:rsidRPr="007C497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F5D2D6" w14:textId="77777777" w:rsidR="00D417F6" w:rsidRPr="007C497D" w:rsidRDefault="00D417F6" w:rsidP="00623D89">
            <w:pPr>
              <w:pStyle w:val="rowtabella0"/>
              <w:rPr>
                <w:color w:val="002060"/>
              </w:rPr>
            </w:pPr>
            <w:r w:rsidRPr="007C497D">
              <w:rPr>
                <w:color w:val="002060"/>
              </w:rPr>
              <w:t>10/05/2025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A6535D" w14:textId="77777777" w:rsidR="00D417F6" w:rsidRPr="007C497D" w:rsidRDefault="00D417F6" w:rsidP="00623D89">
            <w:pPr>
              <w:pStyle w:val="rowtabella0"/>
              <w:rPr>
                <w:color w:val="002060"/>
              </w:rPr>
            </w:pPr>
            <w:r w:rsidRPr="007C497D">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D9035B" w14:textId="77777777" w:rsidR="00D417F6" w:rsidRPr="007C497D" w:rsidRDefault="00D417F6" w:rsidP="00623D89">
            <w:pPr>
              <w:pStyle w:val="rowtabella0"/>
              <w:rPr>
                <w:color w:val="002060"/>
              </w:rPr>
            </w:pPr>
            <w:r w:rsidRPr="007C497D">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629B8A" w14:textId="77777777" w:rsidR="00D417F6" w:rsidRPr="007C497D" w:rsidRDefault="00D417F6" w:rsidP="00623D89">
            <w:pPr>
              <w:pStyle w:val="rowtabella0"/>
              <w:rPr>
                <w:color w:val="002060"/>
              </w:rPr>
            </w:pPr>
            <w:r w:rsidRPr="007C497D">
              <w:rPr>
                <w:color w:val="002060"/>
              </w:rPr>
              <w:t>VIA FALCONARA</w:t>
            </w:r>
          </w:p>
        </w:tc>
      </w:tr>
    </w:tbl>
    <w:p w14:paraId="5713AB4E" w14:textId="77777777" w:rsidR="00D417F6" w:rsidRPr="0058433B" w:rsidRDefault="00D417F6" w:rsidP="00D417F6">
      <w:pPr>
        <w:pStyle w:val="titoloprinc0"/>
        <w:rPr>
          <w:color w:val="002060"/>
          <w:sz w:val="22"/>
          <w:szCs w:val="22"/>
        </w:rPr>
      </w:pPr>
    </w:p>
    <w:p w14:paraId="289FC3C7" w14:textId="77777777" w:rsidR="00D417F6" w:rsidRPr="0058433B" w:rsidRDefault="00D417F6" w:rsidP="00D417F6">
      <w:pPr>
        <w:pStyle w:val="titoloprinc0"/>
        <w:rPr>
          <w:color w:val="002060"/>
        </w:rPr>
      </w:pPr>
      <w:r w:rsidRPr="0058433B">
        <w:rPr>
          <w:color w:val="002060"/>
        </w:rPr>
        <w:t>RISULTATI</w:t>
      </w:r>
    </w:p>
    <w:p w14:paraId="1426671D" w14:textId="77777777" w:rsidR="00D417F6" w:rsidRPr="0058433B" w:rsidRDefault="00D417F6" w:rsidP="00D417F6">
      <w:pPr>
        <w:pStyle w:val="breakline"/>
        <w:rPr>
          <w:color w:val="002060"/>
        </w:rPr>
      </w:pPr>
    </w:p>
    <w:p w14:paraId="204E7165" w14:textId="77777777" w:rsidR="00D417F6" w:rsidRPr="0058433B" w:rsidRDefault="00D417F6" w:rsidP="00D417F6">
      <w:pPr>
        <w:pStyle w:val="sottotitolocampionato10"/>
        <w:rPr>
          <w:color w:val="002060"/>
        </w:rPr>
      </w:pPr>
      <w:r w:rsidRPr="0058433B">
        <w:rPr>
          <w:color w:val="002060"/>
        </w:rPr>
        <w:t>RISULTATI UFFICIALI GARE DEL 11/04/2025</w:t>
      </w:r>
    </w:p>
    <w:p w14:paraId="7C60E975" w14:textId="77777777" w:rsidR="00D417F6" w:rsidRPr="00897A1B" w:rsidRDefault="00D417F6"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2CE92F6E"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2E2E49DB"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4B069479"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D6774" w14:textId="77777777" w:rsidR="00D417F6" w:rsidRPr="0058433B" w:rsidRDefault="00D417F6" w:rsidP="00623D89">
                  <w:pPr>
                    <w:pStyle w:val="headertabella0"/>
                    <w:rPr>
                      <w:color w:val="002060"/>
                    </w:rPr>
                  </w:pPr>
                  <w:r w:rsidRPr="0058433B">
                    <w:rPr>
                      <w:color w:val="002060"/>
                    </w:rPr>
                    <w:t>GIRONE A - 13 Giornata - R</w:t>
                  </w:r>
                </w:p>
              </w:tc>
            </w:tr>
            <w:tr w:rsidR="00D417F6" w:rsidRPr="0058433B" w14:paraId="1414517D"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7ABCCC" w14:textId="77777777" w:rsidR="00D417F6" w:rsidRPr="0058433B" w:rsidRDefault="00D417F6" w:rsidP="00623D89">
                  <w:pPr>
                    <w:pStyle w:val="rowtabella0"/>
                    <w:rPr>
                      <w:color w:val="002060"/>
                    </w:rPr>
                  </w:pPr>
                  <w:r w:rsidRPr="0058433B">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9CBF4" w14:textId="77777777" w:rsidR="00D417F6" w:rsidRPr="0058433B" w:rsidRDefault="00D417F6" w:rsidP="00623D89">
                  <w:pPr>
                    <w:pStyle w:val="rowtabella0"/>
                    <w:rPr>
                      <w:color w:val="002060"/>
                    </w:rPr>
                  </w:pPr>
                  <w:r w:rsidRPr="0058433B">
                    <w:rPr>
                      <w:color w:val="002060"/>
                    </w:rPr>
                    <w:t>- GAGLIOLE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2346C" w14:textId="77777777" w:rsidR="00D417F6" w:rsidRPr="0058433B" w:rsidRDefault="00D417F6" w:rsidP="00623D89">
                  <w:pPr>
                    <w:pStyle w:val="rowtabella0"/>
                    <w:jc w:val="center"/>
                    <w:rPr>
                      <w:color w:val="002060"/>
                    </w:rPr>
                  </w:pPr>
                  <w:r w:rsidRPr="0058433B">
                    <w:rPr>
                      <w:color w:val="002060"/>
                    </w:rPr>
                    <w:t>7 - 10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1D27A" w14:textId="77777777" w:rsidR="00D417F6" w:rsidRPr="0058433B" w:rsidRDefault="00D417F6" w:rsidP="00623D89">
                  <w:pPr>
                    <w:pStyle w:val="rowtabella0"/>
                    <w:jc w:val="center"/>
                    <w:rPr>
                      <w:color w:val="002060"/>
                    </w:rPr>
                  </w:pPr>
                  <w:r w:rsidRPr="0058433B">
                    <w:rPr>
                      <w:color w:val="002060"/>
                    </w:rPr>
                    <w:t> </w:t>
                  </w:r>
                </w:p>
              </w:tc>
            </w:tr>
            <w:tr w:rsidR="00D417F6" w:rsidRPr="0058433B" w14:paraId="325B2845"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86E09B" w14:textId="77777777" w:rsidR="00D417F6" w:rsidRPr="0058433B" w:rsidRDefault="00D417F6" w:rsidP="00623D89">
                  <w:pPr>
                    <w:pStyle w:val="rowtabella0"/>
                    <w:rPr>
                      <w:color w:val="002060"/>
                    </w:rPr>
                  </w:pPr>
                  <w:r w:rsidRPr="0058433B">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637CFD" w14:textId="77777777" w:rsidR="00D417F6" w:rsidRPr="0058433B" w:rsidRDefault="00D417F6" w:rsidP="00623D89">
                  <w:pPr>
                    <w:pStyle w:val="rowtabella0"/>
                    <w:rPr>
                      <w:color w:val="002060"/>
                    </w:rPr>
                  </w:pPr>
                  <w:r w:rsidRPr="0058433B">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BED838" w14:textId="77777777" w:rsidR="00D417F6" w:rsidRPr="0058433B" w:rsidRDefault="00D417F6" w:rsidP="00623D89">
                  <w:pPr>
                    <w:pStyle w:val="rowtabella0"/>
                    <w:jc w:val="center"/>
                    <w:rPr>
                      <w:color w:val="002060"/>
                    </w:rPr>
                  </w:pPr>
                  <w:r w:rsidRPr="0058433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799BCE" w14:textId="77777777" w:rsidR="00D417F6" w:rsidRPr="0058433B" w:rsidRDefault="00D417F6" w:rsidP="00623D89">
                  <w:pPr>
                    <w:pStyle w:val="rowtabella0"/>
                    <w:jc w:val="center"/>
                    <w:rPr>
                      <w:color w:val="002060"/>
                    </w:rPr>
                  </w:pPr>
                  <w:r w:rsidRPr="0058433B">
                    <w:rPr>
                      <w:color w:val="002060"/>
                    </w:rPr>
                    <w:t> </w:t>
                  </w:r>
                </w:p>
              </w:tc>
            </w:tr>
            <w:tr w:rsidR="00D417F6" w:rsidRPr="0058433B" w14:paraId="7F9ECC77"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24B143" w14:textId="77777777" w:rsidR="00D417F6" w:rsidRPr="0058433B" w:rsidRDefault="00D417F6" w:rsidP="00623D89">
                  <w:pPr>
                    <w:pStyle w:val="rowtabella0"/>
                    <w:rPr>
                      <w:color w:val="002060"/>
                    </w:rPr>
                  </w:pPr>
                  <w:r w:rsidRPr="0058433B">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B13B26" w14:textId="77777777" w:rsidR="00D417F6" w:rsidRPr="0058433B" w:rsidRDefault="00D417F6" w:rsidP="00623D89">
                  <w:pPr>
                    <w:pStyle w:val="rowtabella0"/>
                    <w:rPr>
                      <w:color w:val="002060"/>
                    </w:rPr>
                  </w:pPr>
                  <w:r w:rsidRPr="0058433B">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6D22E" w14:textId="77777777" w:rsidR="00D417F6" w:rsidRPr="0058433B" w:rsidRDefault="00D417F6" w:rsidP="00623D89">
                  <w:pPr>
                    <w:pStyle w:val="rowtabella0"/>
                    <w:jc w:val="center"/>
                    <w:rPr>
                      <w:color w:val="002060"/>
                    </w:rPr>
                  </w:pPr>
                  <w:r w:rsidRPr="0058433B">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2A2374" w14:textId="77777777" w:rsidR="00D417F6" w:rsidRPr="0058433B" w:rsidRDefault="00D417F6" w:rsidP="00623D89">
                  <w:pPr>
                    <w:pStyle w:val="rowtabella0"/>
                    <w:jc w:val="center"/>
                    <w:rPr>
                      <w:color w:val="002060"/>
                    </w:rPr>
                  </w:pPr>
                  <w:r w:rsidRPr="0058433B">
                    <w:rPr>
                      <w:color w:val="002060"/>
                    </w:rPr>
                    <w:t> </w:t>
                  </w:r>
                </w:p>
              </w:tc>
            </w:tr>
            <w:tr w:rsidR="00D417F6" w:rsidRPr="0058433B" w14:paraId="423AE58A"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16DB55" w14:textId="77777777" w:rsidR="00D417F6" w:rsidRPr="0058433B" w:rsidRDefault="00D417F6" w:rsidP="00623D89">
                  <w:pPr>
                    <w:pStyle w:val="rowtabella0"/>
                    <w:rPr>
                      <w:color w:val="002060"/>
                    </w:rPr>
                  </w:pPr>
                  <w:r w:rsidRPr="0058433B">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E90726" w14:textId="77777777" w:rsidR="00D417F6" w:rsidRPr="0058433B" w:rsidRDefault="00D417F6" w:rsidP="00623D89">
                  <w:pPr>
                    <w:pStyle w:val="rowtabella0"/>
                    <w:rPr>
                      <w:color w:val="002060"/>
                    </w:rPr>
                  </w:pPr>
                  <w:r w:rsidRPr="0058433B">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C40A47" w14:textId="77777777" w:rsidR="00D417F6" w:rsidRPr="0058433B" w:rsidRDefault="00D417F6" w:rsidP="00623D89">
                  <w:pPr>
                    <w:pStyle w:val="rowtabella0"/>
                    <w:jc w:val="center"/>
                    <w:rPr>
                      <w:color w:val="002060"/>
                    </w:rPr>
                  </w:pPr>
                  <w:r w:rsidRPr="0058433B">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CB3EF3" w14:textId="77777777" w:rsidR="00D417F6" w:rsidRPr="0058433B" w:rsidRDefault="00D417F6" w:rsidP="00623D89">
                  <w:pPr>
                    <w:pStyle w:val="rowtabella0"/>
                    <w:jc w:val="center"/>
                    <w:rPr>
                      <w:color w:val="002060"/>
                    </w:rPr>
                  </w:pPr>
                  <w:r w:rsidRPr="0058433B">
                    <w:rPr>
                      <w:color w:val="002060"/>
                    </w:rPr>
                    <w:t> </w:t>
                  </w:r>
                </w:p>
              </w:tc>
            </w:tr>
            <w:tr w:rsidR="00D417F6" w:rsidRPr="0058433B" w14:paraId="5ACEC289"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4C33C" w14:textId="77777777" w:rsidR="00D417F6" w:rsidRPr="0058433B" w:rsidRDefault="00D417F6" w:rsidP="00623D89">
                  <w:pPr>
                    <w:pStyle w:val="rowtabella0"/>
                    <w:rPr>
                      <w:color w:val="002060"/>
                    </w:rPr>
                  </w:pPr>
                  <w:r w:rsidRPr="0058433B">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42C869" w14:textId="77777777" w:rsidR="00D417F6" w:rsidRPr="0058433B" w:rsidRDefault="00D417F6" w:rsidP="00623D89">
                  <w:pPr>
                    <w:pStyle w:val="rowtabella0"/>
                    <w:rPr>
                      <w:color w:val="002060"/>
                    </w:rPr>
                  </w:pPr>
                  <w:r w:rsidRPr="0058433B">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0F4866" w14:textId="77777777" w:rsidR="00D417F6" w:rsidRPr="0058433B" w:rsidRDefault="00D417F6" w:rsidP="00623D89">
                  <w:pPr>
                    <w:pStyle w:val="rowtabella0"/>
                    <w:jc w:val="center"/>
                    <w:rPr>
                      <w:color w:val="002060"/>
                    </w:rPr>
                  </w:pPr>
                  <w:r w:rsidRPr="0058433B">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594C3D" w14:textId="77777777" w:rsidR="00D417F6" w:rsidRPr="0058433B" w:rsidRDefault="00D417F6" w:rsidP="00623D89">
                  <w:pPr>
                    <w:pStyle w:val="rowtabella0"/>
                    <w:jc w:val="center"/>
                    <w:rPr>
                      <w:color w:val="002060"/>
                    </w:rPr>
                  </w:pPr>
                  <w:r w:rsidRPr="0058433B">
                    <w:rPr>
                      <w:color w:val="002060"/>
                    </w:rPr>
                    <w:t> </w:t>
                  </w:r>
                </w:p>
              </w:tc>
            </w:tr>
            <w:tr w:rsidR="00D417F6" w:rsidRPr="0058433B" w14:paraId="53D3EB63"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09DDB5" w14:textId="77777777" w:rsidR="00D417F6" w:rsidRPr="0058433B" w:rsidRDefault="00D417F6" w:rsidP="00623D89">
                  <w:pPr>
                    <w:pStyle w:val="rowtabella0"/>
                    <w:rPr>
                      <w:color w:val="002060"/>
                    </w:rPr>
                  </w:pPr>
                  <w:r w:rsidRPr="0058433B">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8B3DBA" w14:textId="77777777" w:rsidR="00D417F6" w:rsidRPr="0058433B" w:rsidRDefault="00D417F6" w:rsidP="00623D89">
                  <w:pPr>
                    <w:pStyle w:val="rowtabella0"/>
                    <w:rPr>
                      <w:color w:val="002060"/>
                    </w:rPr>
                  </w:pPr>
                  <w:r w:rsidRPr="0058433B">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CBBB4B" w14:textId="77777777" w:rsidR="00D417F6" w:rsidRPr="0058433B" w:rsidRDefault="00D417F6" w:rsidP="00623D89">
                  <w:pPr>
                    <w:pStyle w:val="rowtabella0"/>
                    <w:jc w:val="center"/>
                    <w:rPr>
                      <w:color w:val="002060"/>
                    </w:rPr>
                  </w:pPr>
                  <w:r w:rsidRPr="0058433B">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DD2B54" w14:textId="77777777" w:rsidR="00D417F6" w:rsidRPr="0058433B" w:rsidRDefault="00D417F6" w:rsidP="00623D89">
                  <w:pPr>
                    <w:pStyle w:val="rowtabella0"/>
                    <w:jc w:val="center"/>
                    <w:rPr>
                      <w:color w:val="002060"/>
                    </w:rPr>
                  </w:pPr>
                  <w:r w:rsidRPr="0058433B">
                    <w:rPr>
                      <w:color w:val="002060"/>
                    </w:rPr>
                    <w:t> </w:t>
                  </w:r>
                </w:p>
              </w:tc>
            </w:tr>
            <w:tr w:rsidR="00D417F6" w:rsidRPr="0058433B" w14:paraId="7F118D28"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FA25D0" w14:textId="77777777" w:rsidR="00D417F6" w:rsidRPr="0058433B" w:rsidRDefault="00D417F6" w:rsidP="00623D89">
                  <w:pPr>
                    <w:pStyle w:val="rowtabella0"/>
                    <w:rPr>
                      <w:color w:val="002060"/>
                    </w:rPr>
                  </w:pPr>
                  <w:r w:rsidRPr="0058433B">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93ECE" w14:textId="77777777" w:rsidR="00D417F6" w:rsidRPr="0058433B" w:rsidRDefault="00D417F6" w:rsidP="00623D89">
                  <w:pPr>
                    <w:pStyle w:val="rowtabella0"/>
                    <w:rPr>
                      <w:color w:val="002060"/>
                    </w:rPr>
                  </w:pPr>
                  <w:r w:rsidRPr="0058433B">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B3F0C" w14:textId="77777777" w:rsidR="00D417F6" w:rsidRPr="0058433B" w:rsidRDefault="00D417F6" w:rsidP="00623D89">
                  <w:pPr>
                    <w:pStyle w:val="rowtabella0"/>
                    <w:jc w:val="center"/>
                    <w:rPr>
                      <w:color w:val="002060"/>
                    </w:rPr>
                  </w:pPr>
                  <w:r w:rsidRPr="0058433B">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EA3E0" w14:textId="77777777" w:rsidR="00D417F6" w:rsidRPr="0058433B" w:rsidRDefault="00D417F6" w:rsidP="00623D89">
                  <w:pPr>
                    <w:pStyle w:val="rowtabella0"/>
                    <w:jc w:val="center"/>
                    <w:rPr>
                      <w:color w:val="002060"/>
                    </w:rPr>
                  </w:pPr>
                  <w:r w:rsidRPr="0058433B">
                    <w:rPr>
                      <w:color w:val="002060"/>
                    </w:rPr>
                    <w:t> </w:t>
                  </w:r>
                </w:p>
              </w:tc>
            </w:tr>
          </w:tbl>
          <w:p w14:paraId="5F612DFE" w14:textId="77777777" w:rsidR="00D417F6" w:rsidRPr="0058433B" w:rsidRDefault="00D417F6" w:rsidP="00623D89">
            <w:pPr>
              <w:rPr>
                <w:color w:val="002060"/>
              </w:rPr>
            </w:pPr>
          </w:p>
        </w:tc>
      </w:tr>
    </w:tbl>
    <w:p w14:paraId="40D43591" w14:textId="77777777" w:rsidR="00D417F6" w:rsidRPr="0058433B" w:rsidRDefault="00D417F6" w:rsidP="00D417F6">
      <w:pPr>
        <w:pStyle w:val="breakline"/>
        <w:rPr>
          <w:rFonts w:eastAsiaTheme="minorEastAsia"/>
          <w:color w:val="002060"/>
        </w:rPr>
      </w:pPr>
    </w:p>
    <w:p w14:paraId="2817E1CE" w14:textId="77777777" w:rsidR="00D417F6" w:rsidRPr="0058433B" w:rsidRDefault="00D417F6" w:rsidP="00D417F6">
      <w:pPr>
        <w:pStyle w:val="breakline"/>
        <w:rPr>
          <w:color w:val="002060"/>
        </w:rPr>
      </w:pPr>
    </w:p>
    <w:p w14:paraId="373E656B" w14:textId="77777777" w:rsidR="00D417F6" w:rsidRPr="0058433B" w:rsidRDefault="00D417F6" w:rsidP="00D417F6">
      <w:pPr>
        <w:pStyle w:val="titoloprinc0"/>
        <w:rPr>
          <w:color w:val="002060"/>
        </w:rPr>
      </w:pPr>
      <w:r w:rsidRPr="0058433B">
        <w:rPr>
          <w:color w:val="002060"/>
        </w:rPr>
        <w:t>GIUDICE SPORTIVO</w:t>
      </w:r>
    </w:p>
    <w:p w14:paraId="6FC57B95"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0622E870" w14:textId="77777777" w:rsidR="00D417F6" w:rsidRPr="0058433B" w:rsidRDefault="00D417F6" w:rsidP="00D417F6">
      <w:pPr>
        <w:pStyle w:val="titolo10"/>
        <w:rPr>
          <w:color w:val="002060"/>
        </w:rPr>
      </w:pPr>
      <w:r w:rsidRPr="0058433B">
        <w:rPr>
          <w:color w:val="002060"/>
        </w:rPr>
        <w:t xml:space="preserve">GARE DEL 11/ 4/2025 </w:t>
      </w:r>
    </w:p>
    <w:p w14:paraId="043BB3FC" w14:textId="77777777" w:rsidR="00D417F6" w:rsidRPr="0058433B" w:rsidRDefault="00D417F6" w:rsidP="00D417F6">
      <w:pPr>
        <w:pStyle w:val="titolo7a"/>
        <w:rPr>
          <w:color w:val="002060"/>
        </w:rPr>
      </w:pPr>
      <w:r w:rsidRPr="0058433B">
        <w:rPr>
          <w:color w:val="002060"/>
        </w:rPr>
        <w:t xml:space="preserve">PROVVEDIMENTI DISCIPLINARI </w:t>
      </w:r>
    </w:p>
    <w:p w14:paraId="01746CDE"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6A813B77" w14:textId="77777777" w:rsidR="00D417F6" w:rsidRPr="0058433B" w:rsidRDefault="00D417F6" w:rsidP="00D417F6">
      <w:pPr>
        <w:pStyle w:val="titolo30"/>
        <w:rPr>
          <w:color w:val="002060"/>
        </w:rPr>
      </w:pPr>
      <w:r w:rsidRPr="0058433B">
        <w:rPr>
          <w:color w:val="002060"/>
        </w:rPr>
        <w:t xml:space="preserve">CALCIATORI NON ESPULSI </w:t>
      </w:r>
    </w:p>
    <w:p w14:paraId="7AD3349F" w14:textId="77777777" w:rsidR="00D417F6" w:rsidRPr="0058433B" w:rsidRDefault="00D417F6" w:rsidP="00D417F6">
      <w:pPr>
        <w:pStyle w:val="titolo20"/>
        <w:rPr>
          <w:color w:val="002060"/>
        </w:rPr>
      </w:pPr>
      <w:r w:rsidRPr="0058433B">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26BD832F" w14:textId="77777777" w:rsidTr="00623D89">
        <w:tc>
          <w:tcPr>
            <w:tcW w:w="2200" w:type="dxa"/>
            <w:tcMar>
              <w:top w:w="20" w:type="dxa"/>
              <w:left w:w="20" w:type="dxa"/>
              <w:bottom w:w="20" w:type="dxa"/>
              <w:right w:w="20" w:type="dxa"/>
            </w:tcMar>
            <w:vAlign w:val="center"/>
            <w:hideMark/>
          </w:tcPr>
          <w:p w14:paraId="1396AEC0" w14:textId="77777777" w:rsidR="00D417F6" w:rsidRPr="0058433B" w:rsidRDefault="00D417F6" w:rsidP="00623D89">
            <w:pPr>
              <w:pStyle w:val="movimento"/>
              <w:rPr>
                <w:color w:val="002060"/>
              </w:rPr>
            </w:pPr>
            <w:r w:rsidRPr="0058433B">
              <w:rPr>
                <w:color w:val="002060"/>
              </w:rPr>
              <w:t>CARLOPIO FRANCESCO</w:t>
            </w:r>
          </w:p>
        </w:tc>
        <w:tc>
          <w:tcPr>
            <w:tcW w:w="2200" w:type="dxa"/>
            <w:tcMar>
              <w:top w:w="20" w:type="dxa"/>
              <w:left w:w="20" w:type="dxa"/>
              <w:bottom w:w="20" w:type="dxa"/>
              <w:right w:w="20" w:type="dxa"/>
            </w:tcMar>
            <w:vAlign w:val="center"/>
            <w:hideMark/>
          </w:tcPr>
          <w:p w14:paraId="16BAC050" w14:textId="77777777" w:rsidR="00D417F6" w:rsidRPr="0058433B" w:rsidRDefault="00D417F6" w:rsidP="00623D89">
            <w:pPr>
              <w:pStyle w:val="movimento2"/>
              <w:rPr>
                <w:color w:val="002060"/>
              </w:rPr>
            </w:pPr>
            <w:r w:rsidRPr="0058433B">
              <w:rPr>
                <w:color w:val="002060"/>
              </w:rPr>
              <w:t xml:space="preserve">(CERRETO D ESI C5 A.S.D.) </w:t>
            </w:r>
          </w:p>
        </w:tc>
        <w:tc>
          <w:tcPr>
            <w:tcW w:w="800" w:type="dxa"/>
            <w:tcMar>
              <w:top w:w="20" w:type="dxa"/>
              <w:left w:w="20" w:type="dxa"/>
              <w:bottom w:w="20" w:type="dxa"/>
              <w:right w:w="20" w:type="dxa"/>
            </w:tcMar>
            <w:vAlign w:val="center"/>
            <w:hideMark/>
          </w:tcPr>
          <w:p w14:paraId="15707842"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6C2427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57D65F7" w14:textId="77777777" w:rsidR="00D417F6" w:rsidRPr="0058433B" w:rsidRDefault="00D417F6" w:rsidP="00623D89">
            <w:pPr>
              <w:pStyle w:val="movimento2"/>
              <w:rPr>
                <w:color w:val="002060"/>
              </w:rPr>
            </w:pPr>
            <w:r w:rsidRPr="0058433B">
              <w:rPr>
                <w:color w:val="002060"/>
              </w:rPr>
              <w:t> </w:t>
            </w:r>
          </w:p>
        </w:tc>
      </w:tr>
    </w:tbl>
    <w:p w14:paraId="4F5E5C5E" w14:textId="77777777" w:rsidR="00D417F6" w:rsidRPr="0058433B" w:rsidRDefault="00D417F6" w:rsidP="00D417F6">
      <w:pPr>
        <w:pStyle w:val="titolo20"/>
        <w:rPr>
          <w:rFonts w:eastAsiaTheme="minorEastAsia"/>
          <w:color w:val="002060"/>
        </w:rPr>
      </w:pPr>
      <w:r w:rsidRPr="005843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202D4126" w14:textId="77777777" w:rsidTr="00623D89">
        <w:tc>
          <w:tcPr>
            <w:tcW w:w="2200" w:type="dxa"/>
            <w:tcMar>
              <w:top w:w="20" w:type="dxa"/>
              <w:left w:w="20" w:type="dxa"/>
              <w:bottom w:w="20" w:type="dxa"/>
              <w:right w:w="20" w:type="dxa"/>
            </w:tcMar>
            <w:vAlign w:val="center"/>
            <w:hideMark/>
          </w:tcPr>
          <w:p w14:paraId="720A6820" w14:textId="77777777" w:rsidR="00D417F6" w:rsidRPr="0058433B" w:rsidRDefault="00D417F6" w:rsidP="00623D89">
            <w:pPr>
              <w:pStyle w:val="movimento"/>
              <w:rPr>
                <w:color w:val="002060"/>
              </w:rPr>
            </w:pPr>
            <w:r w:rsidRPr="0058433B">
              <w:rPr>
                <w:color w:val="002060"/>
              </w:rPr>
              <w:t>IESARI MATTEO</w:t>
            </w:r>
          </w:p>
        </w:tc>
        <w:tc>
          <w:tcPr>
            <w:tcW w:w="2200" w:type="dxa"/>
            <w:tcMar>
              <w:top w:w="20" w:type="dxa"/>
              <w:left w:w="20" w:type="dxa"/>
              <w:bottom w:w="20" w:type="dxa"/>
              <w:right w:w="20" w:type="dxa"/>
            </w:tcMar>
            <w:vAlign w:val="center"/>
            <w:hideMark/>
          </w:tcPr>
          <w:p w14:paraId="144975A2" w14:textId="77777777" w:rsidR="00D417F6" w:rsidRPr="0058433B" w:rsidRDefault="00D417F6" w:rsidP="00623D89">
            <w:pPr>
              <w:pStyle w:val="movimento2"/>
              <w:rPr>
                <w:color w:val="002060"/>
              </w:rPr>
            </w:pPr>
            <w:r w:rsidRPr="0058433B">
              <w:rPr>
                <w:color w:val="002060"/>
              </w:rPr>
              <w:t xml:space="preserve">(BAYER CAPPUCCINI) </w:t>
            </w:r>
          </w:p>
        </w:tc>
        <w:tc>
          <w:tcPr>
            <w:tcW w:w="800" w:type="dxa"/>
            <w:tcMar>
              <w:top w:w="20" w:type="dxa"/>
              <w:left w:w="20" w:type="dxa"/>
              <w:bottom w:w="20" w:type="dxa"/>
              <w:right w:w="20" w:type="dxa"/>
            </w:tcMar>
            <w:vAlign w:val="center"/>
            <w:hideMark/>
          </w:tcPr>
          <w:p w14:paraId="613291C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C107063" w14:textId="77777777" w:rsidR="00D417F6" w:rsidRPr="0058433B" w:rsidRDefault="00D417F6" w:rsidP="00623D89">
            <w:pPr>
              <w:pStyle w:val="movimento"/>
              <w:rPr>
                <w:color w:val="002060"/>
              </w:rPr>
            </w:pPr>
            <w:r w:rsidRPr="0058433B">
              <w:rPr>
                <w:color w:val="002060"/>
              </w:rPr>
              <w:t>BRACCI GIACOMO</w:t>
            </w:r>
          </w:p>
        </w:tc>
        <w:tc>
          <w:tcPr>
            <w:tcW w:w="2200" w:type="dxa"/>
            <w:tcMar>
              <w:top w:w="20" w:type="dxa"/>
              <w:left w:w="20" w:type="dxa"/>
              <w:bottom w:w="20" w:type="dxa"/>
              <w:right w:w="20" w:type="dxa"/>
            </w:tcMar>
            <w:vAlign w:val="center"/>
            <w:hideMark/>
          </w:tcPr>
          <w:p w14:paraId="4DB47D07" w14:textId="77777777" w:rsidR="00D417F6" w:rsidRPr="0058433B" w:rsidRDefault="00D417F6" w:rsidP="00623D89">
            <w:pPr>
              <w:pStyle w:val="movimento2"/>
              <w:rPr>
                <w:color w:val="002060"/>
              </w:rPr>
            </w:pPr>
            <w:r w:rsidRPr="0058433B">
              <w:rPr>
                <w:color w:val="002060"/>
              </w:rPr>
              <w:t xml:space="preserve">(PIANACCIO) </w:t>
            </w:r>
          </w:p>
        </w:tc>
      </w:tr>
    </w:tbl>
    <w:p w14:paraId="03290CD9" w14:textId="77777777" w:rsidR="00D417F6" w:rsidRPr="0058433B" w:rsidRDefault="00D417F6" w:rsidP="00D417F6">
      <w:pPr>
        <w:pStyle w:val="titolo20"/>
        <w:rPr>
          <w:rFonts w:eastAsiaTheme="minorEastAsia"/>
          <w:color w:val="002060"/>
        </w:rPr>
      </w:pPr>
      <w:r w:rsidRPr="0058433B">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1B08DC4D" w14:textId="77777777" w:rsidTr="00623D89">
        <w:tc>
          <w:tcPr>
            <w:tcW w:w="2200" w:type="dxa"/>
            <w:tcMar>
              <w:top w:w="20" w:type="dxa"/>
              <w:left w:w="20" w:type="dxa"/>
              <w:bottom w:w="20" w:type="dxa"/>
              <w:right w:w="20" w:type="dxa"/>
            </w:tcMar>
            <w:vAlign w:val="center"/>
            <w:hideMark/>
          </w:tcPr>
          <w:p w14:paraId="58DEA398" w14:textId="77777777" w:rsidR="00D417F6" w:rsidRPr="0058433B" w:rsidRDefault="00D417F6" w:rsidP="00623D89">
            <w:pPr>
              <w:pStyle w:val="movimento"/>
              <w:rPr>
                <w:color w:val="002060"/>
              </w:rPr>
            </w:pPr>
            <w:r w:rsidRPr="0058433B">
              <w:rPr>
                <w:color w:val="002060"/>
              </w:rPr>
              <w:t>TORQUATI LUCA</w:t>
            </w:r>
          </w:p>
        </w:tc>
        <w:tc>
          <w:tcPr>
            <w:tcW w:w="2200" w:type="dxa"/>
            <w:tcMar>
              <w:top w:w="20" w:type="dxa"/>
              <w:left w:w="20" w:type="dxa"/>
              <w:bottom w:w="20" w:type="dxa"/>
              <w:right w:w="20" w:type="dxa"/>
            </w:tcMar>
            <w:vAlign w:val="center"/>
            <w:hideMark/>
          </w:tcPr>
          <w:p w14:paraId="7036D1FD" w14:textId="77777777" w:rsidR="00D417F6" w:rsidRPr="0058433B" w:rsidRDefault="00D417F6" w:rsidP="00623D89">
            <w:pPr>
              <w:pStyle w:val="movimento2"/>
              <w:rPr>
                <w:color w:val="002060"/>
              </w:rPr>
            </w:pPr>
            <w:r w:rsidRPr="0058433B">
              <w:rPr>
                <w:color w:val="002060"/>
              </w:rPr>
              <w:t xml:space="preserve">(TRE TORRI A.S.D.) </w:t>
            </w:r>
          </w:p>
        </w:tc>
        <w:tc>
          <w:tcPr>
            <w:tcW w:w="800" w:type="dxa"/>
            <w:tcMar>
              <w:top w:w="20" w:type="dxa"/>
              <w:left w:w="20" w:type="dxa"/>
              <w:bottom w:w="20" w:type="dxa"/>
              <w:right w:w="20" w:type="dxa"/>
            </w:tcMar>
            <w:vAlign w:val="center"/>
            <w:hideMark/>
          </w:tcPr>
          <w:p w14:paraId="0222CA9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BC33AC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BB3C7E7" w14:textId="77777777" w:rsidR="00D417F6" w:rsidRPr="0058433B" w:rsidRDefault="00D417F6" w:rsidP="00623D89">
            <w:pPr>
              <w:pStyle w:val="movimento2"/>
              <w:rPr>
                <w:color w:val="002060"/>
              </w:rPr>
            </w:pPr>
            <w:r w:rsidRPr="0058433B">
              <w:rPr>
                <w:color w:val="002060"/>
              </w:rPr>
              <w:t> </w:t>
            </w:r>
          </w:p>
        </w:tc>
      </w:tr>
    </w:tbl>
    <w:p w14:paraId="3DF83609" w14:textId="77777777" w:rsidR="00D417F6" w:rsidRPr="0058433B" w:rsidRDefault="00D417F6" w:rsidP="00D417F6">
      <w:pPr>
        <w:pStyle w:val="titolo20"/>
        <w:rPr>
          <w:rFonts w:eastAsiaTheme="minorEastAsia"/>
          <w:color w:val="002060"/>
        </w:rPr>
      </w:pPr>
      <w:r w:rsidRPr="005843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5065EEA0" w14:textId="77777777" w:rsidTr="00623D89">
        <w:tc>
          <w:tcPr>
            <w:tcW w:w="2200" w:type="dxa"/>
            <w:tcMar>
              <w:top w:w="20" w:type="dxa"/>
              <w:left w:w="20" w:type="dxa"/>
              <w:bottom w:w="20" w:type="dxa"/>
              <w:right w:w="20" w:type="dxa"/>
            </w:tcMar>
            <w:vAlign w:val="center"/>
            <w:hideMark/>
          </w:tcPr>
          <w:p w14:paraId="763DDCB8" w14:textId="77777777" w:rsidR="00D417F6" w:rsidRPr="0058433B" w:rsidRDefault="00D417F6" w:rsidP="00623D89">
            <w:pPr>
              <w:pStyle w:val="movimento"/>
              <w:rPr>
                <w:color w:val="002060"/>
              </w:rPr>
            </w:pPr>
            <w:r w:rsidRPr="0058433B">
              <w:rPr>
                <w:color w:val="002060"/>
              </w:rPr>
              <w:t>TOMASSINI SIMONE</w:t>
            </w:r>
          </w:p>
        </w:tc>
        <w:tc>
          <w:tcPr>
            <w:tcW w:w="2200" w:type="dxa"/>
            <w:tcMar>
              <w:top w:w="20" w:type="dxa"/>
              <w:left w:w="20" w:type="dxa"/>
              <w:bottom w:w="20" w:type="dxa"/>
              <w:right w:w="20" w:type="dxa"/>
            </w:tcMar>
            <w:vAlign w:val="center"/>
            <w:hideMark/>
          </w:tcPr>
          <w:p w14:paraId="3E497CCC" w14:textId="77777777" w:rsidR="00D417F6" w:rsidRPr="0058433B" w:rsidRDefault="00D417F6" w:rsidP="00623D89">
            <w:pPr>
              <w:pStyle w:val="movimento2"/>
              <w:rPr>
                <w:color w:val="002060"/>
              </w:rPr>
            </w:pPr>
            <w:r w:rsidRPr="0058433B">
              <w:rPr>
                <w:color w:val="002060"/>
              </w:rPr>
              <w:t xml:space="preserve">(FERMANA FUTSAL 2022) </w:t>
            </w:r>
          </w:p>
        </w:tc>
        <w:tc>
          <w:tcPr>
            <w:tcW w:w="800" w:type="dxa"/>
            <w:tcMar>
              <w:top w:w="20" w:type="dxa"/>
              <w:left w:w="20" w:type="dxa"/>
              <w:bottom w:w="20" w:type="dxa"/>
              <w:right w:w="20" w:type="dxa"/>
            </w:tcMar>
            <w:vAlign w:val="center"/>
            <w:hideMark/>
          </w:tcPr>
          <w:p w14:paraId="244584F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A0BA073" w14:textId="77777777" w:rsidR="00D417F6" w:rsidRPr="0058433B" w:rsidRDefault="00D417F6" w:rsidP="00623D89">
            <w:pPr>
              <w:pStyle w:val="movimento"/>
              <w:rPr>
                <w:color w:val="002060"/>
              </w:rPr>
            </w:pPr>
            <w:r w:rsidRPr="0058433B">
              <w:rPr>
                <w:color w:val="002060"/>
              </w:rPr>
              <w:t>CASOLI DAVIDE</w:t>
            </w:r>
          </w:p>
        </w:tc>
        <w:tc>
          <w:tcPr>
            <w:tcW w:w="2200" w:type="dxa"/>
            <w:tcMar>
              <w:top w:w="20" w:type="dxa"/>
              <w:left w:w="20" w:type="dxa"/>
              <w:bottom w:w="20" w:type="dxa"/>
              <w:right w:w="20" w:type="dxa"/>
            </w:tcMar>
            <w:vAlign w:val="center"/>
            <w:hideMark/>
          </w:tcPr>
          <w:p w14:paraId="4B171AA4" w14:textId="77777777" w:rsidR="00D417F6" w:rsidRPr="0058433B" w:rsidRDefault="00D417F6" w:rsidP="00623D89">
            <w:pPr>
              <w:pStyle w:val="movimento2"/>
              <w:rPr>
                <w:color w:val="002060"/>
              </w:rPr>
            </w:pPr>
            <w:r w:rsidRPr="0058433B">
              <w:rPr>
                <w:color w:val="002060"/>
              </w:rPr>
              <w:t xml:space="preserve">(GAGLIOLE CALCIO A 5) </w:t>
            </w:r>
          </w:p>
        </w:tc>
      </w:tr>
      <w:tr w:rsidR="00D417F6" w:rsidRPr="0058433B" w14:paraId="3B58290D" w14:textId="77777777" w:rsidTr="00623D89">
        <w:tc>
          <w:tcPr>
            <w:tcW w:w="2200" w:type="dxa"/>
            <w:tcMar>
              <w:top w:w="20" w:type="dxa"/>
              <w:left w:w="20" w:type="dxa"/>
              <w:bottom w:w="20" w:type="dxa"/>
              <w:right w:w="20" w:type="dxa"/>
            </w:tcMar>
            <w:vAlign w:val="center"/>
            <w:hideMark/>
          </w:tcPr>
          <w:p w14:paraId="71806349" w14:textId="77777777" w:rsidR="00D417F6" w:rsidRPr="0058433B" w:rsidRDefault="00D417F6" w:rsidP="00623D89">
            <w:pPr>
              <w:pStyle w:val="movimento"/>
              <w:rPr>
                <w:color w:val="002060"/>
              </w:rPr>
            </w:pPr>
            <w:r w:rsidRPr="0058433B">
              <w:rPr>
                <w:color w:val="002060"/>
              </w:rPr>
              <w:t>OCHARAN CARRILLO CRISTIAN ADRIAN</w:t>
            </w:r>
          </w:p>
        </w:tc>
        <w:tc>
          <w:tcPr>
            <w:tcW w:w="2200" w:type="dxa"/>
            <w:tcMar>
              <w:top w:w="20" w:type="dxa"/>
              <w:left w:w="20" w:type="dxa"/>
              <w:bottom w:w="20" w:type="dxa"/>
              <w:right w:w="20" w:type="dxa"/>
            </w:tcMar>
            <w:vAlign w:val="center"/>
            <w:hideMark/>
          </w:tcPr>
          <w:p w14:paraId="656DEEB0" w14:textId="77777777" w:rsidR="00D417F6" w:rsidRPr="0058433B" w:rsidRDefault="00D417F6" w:rsidP="00623D89">
            <w:pPr>
              <w:pStyle w:val="movimento2"/>
              <w:rPr>
                <w:color w:val="002060"/>
              </w:rPr>
            </w:pPr>
            <w:r w:rsidRPr="0058433B">
              <w:rPr>
                <w:color w:val="002060"/>
              </w:rPr>
              <w:t xml:space="preserve">(GAGLIOLE CALCIO A 5) </w:t>
            </w:r>
          </w:p>
        </w:tc>
        <w:tc>
          <w:tcPr>
            <w:tcW w:w="800" w:type="dxa"/>
            <w:tcMar>
              <w:top w:w="20" w:type="dxa"/>
              <w:left w:w="20" w:type="dxa"/>
              <w:bottom w:w="20" w:type="dxa"/>
              <w:right w:w="20" w:type="dxa"/>
            </w:tcMar>
            <w:vAlign w:val="center"/>
            <w:hideMark/>
          </w:tcPr>
          <w:p w14:paraId="456AC9DA"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CCE89F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A8F6D13" w14:textId="77777777" w:rsidR="00D417F6" w:rsidRPr="0058433B" w:rsidRDefault="00D417F6" w:rsidP="00623D89">
            <w:pPr>
              <w:pStyle w:val="movimento2"/>
              <w:rPr>
                <w:color w:val="002060"/>
              </w:rPr>
            </w:pPr>
            <w:r w:rsidRPr="0058433B">
              <w:rPr>
                <w:color w:val="002060"/>
              </w:rPr>
              <w:t> </w:t>
            </w:r>
          </w:p>
        </w:tc>
      </w:tr>
    </w:tbl>
    <w:p w14:paraId="402BA593" w14:textId="77777777" w:rsidR="00D417F6" w:rsidRPr="0058433B" w:rsidRDefault="00D417F6" w:rsidP="00D417F6">
      <w:pPr>
        <w:pStyle w:val="titolo20"/>
        <w:rPr>
          <w:rFonts w:eastAsiaTheme="minorEastAsia"/>
          <w:color w:val="002060"/>
        </w:rPr>
      </w:pPr>
      <w:r w:rsidRPr="005843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03344699" w14:textId="77777777" w:rsidTr="00623D89">
        <w:tc>
          <w:tcPr>
            <w:tcW w:w="2200" w:type="dxa"/>
            <w:tcMar>
              <w:top w:w="20" w:type="dxa"/>
              <w:left w:w="20" w:type="dxa"/>
              <w:bottom w:w="20" w:type="dxa"/>
              <w:right w:w="20" w:type="dxa"/>
            </w:tcMar>
            <w:vAlign w:val="center"/>
            <w:hideMark/>
          </w:tcPr>
          <w:p w14:paraId="657BC7AD" w14:textId="77777777" w:rsidR="00D417F6" w:rsidRPr="0058433B" w:rsidRDefault="00D417F6" w:rsidP="00623D89">
            <w:pPr>
              <w:pStyle w:val="movimento"/>
              <w:rPr>
                <w:color w:val="002060"/>
              </w:rPr>
            </w:pPr>
            <w:r w:rsidRPr="0058433B">
              <w:rPr>
                <w:color w:val="002060"/>
              </w:rPr>
              <w:t>ANTINORI NICOLO</w:t>
            </w:r>
          </w:p>
        </w:tc>
        <w:tc>
          <w:tcPr>
            <w:tcW w:w="2200" w:type="dxa"/>
            <w:tcMar>
              <w:top w:w="20" w:type="dxa"/>
              <w:left w:w="20" w:type="dxa"/>
              <w:bottom w:w="20" w:type="dxa"/>
              <w:right w:w="20" w:type="dxa"/>
            </w:tcMar>
            <w:vAlign w:val="center"/>
            <w:hideMark/>
          </w:tcPr>
          <w:p w14:paraId="58A8186E" w14:textId="77777777" w:rsidR="00D417F6" w:rsidRPr="0058433B" w:rsidRDefault="00D417F6" w:rsidP="00623D89">
            <w:pPr>
              <w:pStyle w:val="movimento2"/>
              <w:rPr>
                <w:color w:val="002060"/>
              </w:rPr>
            </w:pPr>
            <w:r w:rsidRPr="0058433B">
              <w:rPr>
                <w:color w:val="002060"/>
              </w:rPr>
              <w:t xml:space="preserve">(BAYER CAPPUCCINI) </w:t>
            </w:r>
          </w:p>
        </w:tc>
        <w:tc>
          <w:tcPr>
            <w:tcW w:w="800" w:type="dxa"/>
            <w:tcMar>
              <w:top w:w="20" w:type="dxa"/>
              <w:left w:w="20" w:type="dxa"/>
              <w:bottom w:w="20" w:type="dxa"/>
              <w:right w:w="20" w:type="dxa"/>
            </w:tcMar>
            <w:vAlign w:val="center"/>
            <w:hideMark/>
          </w:tcPr>
          <w:p w14:paraId="43BE12F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DEA9A3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C2B4649" w14:textId="77777777" w:rsidR="00D417F6" w:rsidRPr="0058433B" w:rsidRDefault="00D417F6" w:rsidP="00623D89">
            <w:pPr>
              <w:pStyle w:val="movimento2"/>
              <w:rPr>
                <w:color w:val="002060"/>
              </w:rPr>
            </w:pPr>
            <w:r w:rsidRPr="0058433B">
              <w:rPr>
                <w:color w:val="002060"/>
              </w:rPr>
              <w:t> </w:t>
            </w:r>
          </w:p>
        </w:tc>
      </w:tr>
    </w:tbl>
    <w:p w14:paraId="07851A87" w14:textId="77777777" w:rsidR="00D417F6" w:rsidRDefault="00D417F6" w:rsidP="00D417F6">
      <w:pPr>
        <w:pStyle w:val="breakline"/>
        <w:rPr>
          <w:color w:val="002060"/>
        </w:rPr>
      </w:pPr>
    </w:p>
    <w:p w14:paraId="18575057"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8B1D2EA"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8F54A3E" w14:textId="77777777" w:rsidR="00D417F6" w:rsidRPr="0058433B" w:rsidRDefault="00D417F6" w:rsidP="00D417F6">
      <w:pPr>
        <w:pStyle w:val="breakline"/>
        <w:rPr>
          <w:rFonts w:eastAsiaTheme="minorEastAsia"/>
          <w:color w:val="002060"/>
        </w:rPr>
      </w:pPr>
    </w:p>
    <w:p w14:paraId="452DE59E" w14:textId="77777777" w:rsidR="00D417F6" w:rsidRPr="0058433B" w:rsidRDefault="00D417F6" w:rsidP="00D417F6">
      <w:pPr>
        <w:pStyle w:val="breakline"/>
        <w:rPr>
          <w:rFonts w:eastAsiaTheme="minorEastAsia"/>
          <w:color w:val="002060"/>
        </w:rPr>
      </w:pPr>
    </w:p>
    <w:p w14:paraId="0CCEC7FA" w14:textId="77777777" w:rsidR="00D417F6" w:rsidRPr="0058433B" w:rsidRDefault="00D417F6" w:rsidP="00D417F6">
      <w:pPr>
        <w:pStyle w:val="breakline"/>
        <w:rPr>
          <w:color w:val="002060"/>
        </w:rPr>
      </w:pPr>
    </w:p>
    <w:p w14:paraId="73DA72AC" w14:textId="77777777" w:rsidR="00D417F6" w:rsidRPr="0058433B" w:rsidRDefault="00D417F6" w:rsidP="00D417F6">
      <w:pPr>
        <w:pStyle w:val="titolocampionato0"/>
        <w:shd w:val="clear" w:color="auto" w:fill="CCCCCC"/>
        <w:spacing w:before="80" w:after="40"/>
        <w:rPr>
          <w:color w:val="002060"/>
        </w:rPr>
      </w:pPr>
      <w:r w:rsidRPr="0058433B">
        <w:rPr>
          <w:color w:val="002060"/>
        </w:rPr>
        <w:t>CALCIO A CINQUE SERIE C2</w:t>
      </w:r>
    </w:p>
    <w:p w14:paraId="1E6E1ACF" w14:textId="77777777" w:rsidR="00D417F6" w:rsidRPr="00AE3295" w:rsidRDefault="00D417F6" w:rsidP="00D417F6">
      <w:pPr>
        <w:pStyle w:val="TITOLOPRINC"/>
        <w:spacing w:before="0" w:beforeAutospacing="0" w:after="0" w:afterAutospacing="0"/>
        <w:rPr>
          <w:color w:val="002060"/>
        </w:rPr>
      </w:pPr>
      <w:r>
        <w:rPr>
          <w:color w:val="002060"/>
        </w:rPr>
        <w:t>PROCLAMAZIONE VINCENTI</w:t>
      </w:r>
    </w:p>
    <w:p w14:paraId="01074774" w14:textId="77777777" w:rsidR="00D417F6" w:rsidRPr="00196551" w:rsidRDefault="00D417F6" w:rsidP="00D417F6">
      <w:pPr>
        <w:pStyle w:val="LndNormale1"/>
        <w:rPr>
          <w:bCs/>
          <w:iCs/>
          <w:color w:val="002060"/>
        </w:rPr>
      </w:pPr>
    </w:p>
    <w:p w14:paraId="0F4CCEDD" w14:textId="77777777" w:rsidR="00D417F6" w:rsidRDefault="00D417F6" w:rsidP="00D417F6">
      <w:pPr>
        <w:pStyle w:val="NormaleWeb"/>
        <w:jc w:val="both"/>
        <w:rPr>
          <w:rFonts w:ascii="Arial" w:hAnsi="Arial" w:cs="Arial"/>
          <w:b/>
          <w:bCs/>
          <w:color w:val="001E5E"/>
          <w:sz w:val="22"/>
          <w:szCs w:val="22"/>
        </w:rPr>
      </w:pPr>
      <w:r w:rsidRPr="00245D7F">
        <w:rPr>
          <w:rFonts w:ascii="Arial" w:hAnsi="Arial" w:cs="Arial"/>
          <w:b/>
          <w:bCs/>
          <w:color w:val="001E5E"/>
          <w:sz w:val="22"/>
          <w:szCs w:val="22"/>
        </w:rPr>
        <w:t>Si proclamano vincenti il Campionato Regionale Calcio a Cinque Serie C2 S.S. 2024/2025 le seguenti Società</w:t>
      </w:r>
      <w:r>
        <w:rPr>
          <w:rFonts w:ascii="Arial" w:hAnsi="Arial" w:cs="Arial"/>
          <w:b/>
          <w:bCs/>
          <w:color w:val="001E5E"/>
          <w:sz w:val="22"/>
          <w:szCs w:val="22"/>
        </w:rPr>
        <w:t>:</w:t>
      </w:r>
    </w:p>
    <w:p w14:paraId="10A89DBA" w14:textId="77777777" w:rsidR="00D417F6" w:rsidRPr="002506BD" w:rsidRDefault="00D417F6" w:rsidP="00D417F6">
      <w:pPr>
        <w:pStyle w:val="LndNormale1"/>
        <w:rPr>
          <w:b/>
          <w:bCs/>
          <w:color w:val="002060"/>
        </w:rPr>
      </w:pPr>
      <w:r w:rsidRPr="002506BD">
        <w:rPr>
          <w:b/>
          <w:bCs/>
          <w:color w:val="002060"/>
        </w:rPr>
        <w:t>girone “A”</w:t>
      </w:r>
      <w:r w:rsidRPr="002506BD">
        <w:rPr>
          <w:b/>
          <w:bCs/>
          <w:color w:val="002060"/>
        </w:rPr>
        <w:tab/>
      </w:r>
      <w:r>
        <w:rPr>
          <w:b/>
          <w:bCs/>
          <w:color w:val="002060"/>
        </w:rPr>
        <w:tab/>
      </w:r>
      <w:r w:rsidRPr="002506BD">
        <w:rPr>
          <w:b/>
          <w:bCs/>
          <w:color w:val="002060"/>
        </w:rPr>
        <w:t>CASTELBELLINO CALCIO A 5</w:t>
      </w:r>
    </w:p>
    <w:p w14:paraId="2FB79258" w14:textId="77777777" w:rsidR="00D417F6" w:rsidRPr="002506BD" w:rsidRDefault="00D417F6" w:rsidP="00D417F6">
      <w:pPr>
        <w:pStyle w:val="LndNormale1"/>
        <w:rPr>
          <w:b/>
          <w:bCs/>
          <w:color w:val="002060"/>
        </w:rPr>
      </w:pPr>
      <w:r w:rsidRPr="002506BD">
        <w:rPr>
          <w:b/>
          <w:bCs/>
          <w:color w:val="002060"/>
        </w:rPr>
        <w:t>girone “B”</w:t>
      </w:r>
      <w:r w:rsidRPr="002506BD">
        <w:rPr>
          <w:b/>
          <w:bCs/>
          <w:color w:val="002060"/>
        </w:rPr>
        <w:tab/>
      </w:r>
      <w:r>
        <w:rPr>
          <w:b/>
          <w:bCs/>
          <w:color w:val="002060"/>
        </w:rPr>
        <w:tab/>
      </w:r>
      <w:r w:rsidRPr="002506BD">
        <w:rPr>
          <w:b/>
          <w:bCs/>
          <w:color w:val="002060"/>
        </w:rPr>
        <w:t>REAL FABRIANO</w:t>
      </w:r>
    </w:p>
    <w:p w14:paraId="30760AC8" w14:textId="77777777" w:rsidR="00D417F6" w:rsidRPr="002506BD" w:rsidRDefault="00D417F6" w:rsidP="00D417F6">
      <w:pPr>
        <w:pStyle w:val="LndNormale1"/>
        <w:rPr>
          <w:b/>
          <w:bCs/>
          <w:color w:val="002060"/>
        </w:rPr>
      </w:pPr>
      <w:r w:rsidRPr="002506BD">
        <w:rPr>
          <w:b/>
          <w:bCs/>
          <w:color w:val="002060"/>
        </w:rPr>
        <w:t>girone “C”</w:t>
      </w:r>
      <w:r w:rsidRPr="002506BD">
        <w:rPr>
          <w:b/>
          <w:bCs/>
          <w:color w:val="002060"/>
        </w:rPr>
        <w:tab/>
      </w:r>
      <w:r>
        <w:rPr>
          <w:b/>
          <w:bCs/>
          <w:color w:val="002060"/>
        </w:rPr>
        <w:tab/>
      </w:r>
      <w:r w:rsidRPr="002506BD">
        <w:rPr>
          <w:b/>
          <w:bCs/>
          <w:color w:val="002060"/>
        </w:rPr>
        <w:t>FUTSAL CAMPIGLIONE</w:t>
      </w:r>
    </w:p>
    <w:p w14:paraId="3B885D75" w14:textId="77777777" w:rsidR="00D417F6" w:rsidRPr="00010684" w:rsidRDefault="00D417F6" w:rsidP="00D417F6">
      <w:pPr>
        <w:pStyle w:val="NormaleWeb"/>
        <w:jc w:val="both"/>
      </w:pPr>
    </w:p>
    <w:p w14:paraId="79761593" w14:textId="77777777" w:rsidR="00D417F6" w:rsidRPr="0058433B" w:rsidRDefault="00D417F6" w:rsidP="00D417F6">
      <w:pPr>
        <w:pStyle w:val="titoloprinc0"/>
        <w:rPr>
          <w:color w:val="002060"/>
        </w:rPr>
      </w:pPr>
      <w:r w:rsidRPr="0058433B">
        <w:rPr>
          <w:color w:val="002060"/>
        </w:rPr>
        <w:t>CLASSIFIC</w:t>
      </w:r>
      <w:r>
        <w:rPr>
          <w:color w:val="002060"/>
        </w:rPr>
        <w:t>HE AL TERMINE DELLA REGULAR SEASON</w:t>
      </w:r>
    </w:p>
    <w:p w14:paraId="4226963F" w14:textId="77777777" w:rsidR="00D417F6" w:rsidRPr="0058433B" w:rsidRDefault="00D417F6" w:rsidP="00D417F6">
      <w:pPr>
        <w:pStyle w:val="breakline"/>
        <w:rPr>
          <w:color w:val="002060"/>
        </w:rPr>
      </w:pPr>
    </w:p>
    <w:p w14:paraId="5D5ED3AA" w14:textId="77777777" w:rsidR="00D417F6" w:rsidRPr="0058433B" w:rsidRDefault="00D417F6" w:rsidP="00D417F6">
      <w:pPr>
        <w:pStyle w:val="breakline"/>
        <w:rPr>
          <w:color w:val="002060"/>
        </w:rPr>
      </w:pPr>
    </w:p>
    <w:p w14:paraId="19EB065D" w14:textId="77777777" w:rsidR="00D417F6" w:rsidRPr="0058433B" w:rsidRDefault="00D417F6" w:rsidP="00D417F6">
      <w:pPr>
        <w:pStyle w:val="sottotitolocampionato10"/>
        <w:rPr>
          <w:color w:val="002060"/>
        </w:rPr>
      </w:pPr>
      <w:r w:rsidRPr="005843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27A4F547"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FDCF3"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C34D6"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3D86D"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2898A"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358F5"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8A970"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8FFE2"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D64E9"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F006"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8E48E" w14:textId="77777777" w:rsidR="00D417F6" w:rsidRPr="0058433B" w:rsidRDefault="00D417F6" w:rsidP="00623D89">
            <w:pPr>
              <w:pStyle w:val="headertabella0"/>
              <w:rPr>
                <w:color w:val="002060"/>
              </w:rPr>
            </w:pPr>
            <w:r w:rsidRPr="0058433B">
              <w:rPr>
                <w:color w:val="002060"/>
              </w:rPr>
              <w:t>PE</w:t>
            </w:r>
          </w:p>
        </w:tc>
      </w:tr>
      <w:tr w:rsidR="00D417F6" w:rsidRPr="0058433B" w14:paraId="6404992C"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626886" w14:textId="77777777" w:rsidR="00D417F6" w:rsidRPr="0058433B" w:rsidRDefault="00D417F6" w:rsidP="00623D89">
            <w:pPr>
              <w:pStyle w:val="rowtabella0"/>
              <w:rPr>
                <w:color w:val="002060"/>
              </w:rPr>
            </w:pPr>
            <w:r w:rsidRPr="0058433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E4AD" w14:textId="77777777" w:rsidR="00D417F6" w:rsidRPr="0058433B" w:rsidRDefault="00D417F6" w:rsidP="00623D89">
            <w:pPr>
              <w:pStyle w:val="rowtabella0"/>
              <w:jc w:val="center"/>
              <w:rPr>
                <w:color w:val="002060"/>
              </w:rPr>
            </w:pPr>
            <w:r w:rsidRPr="005843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8E66"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B8D1"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1AFF"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5FDB"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4FBE" w14:textId="77777777" w:rsidR="00D417F6" w:rsidRPr="0058433B" w:rsidRDefault="00D417F6" w:rsidP="00623D89">
            <w:pPr>
              <w:pStyle w:val="rowtabella0"/>
              <w:jc w:val="center"/>
              <w:rPr>
                <w:color w:val="002060"/>
              </w:rPr>
            </w:pPr>
            <w:r w:rsidRPr="0058433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F72E" w14:textId="77777777" w:rsidR="00D417F6" w:rsidRPr="0058433B" w:rsidRDefault="00D417F6" w:rsidP="00623D89">
            <w:pPr>
              <w:pStyle w:val="rowtabella0"/>
              <w:jc w:val="center"/>
              <w:rPr>
                <w:color w:val="002060"/>
              </w:rPr>
            </w:pPr>
            <w:r w:rsidRPr="005843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5A4F" w14:textId="77777777" w:rsidR="00D417F6" w:rsidRPr="0058433B" w:rsidRDefault="00D417F6" w:rsidP="00623D89">
            <w:pPr>
              <w:pStyle w:val="rowtabella0"/>
              <w:jc w:val="center"/>
              <w:rPr>
                <w:color w:val="002060"/>
              </w:rPr>
            </w:pPr>
            <w:r w:rsidRPr="005843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3DD2" w14:textId="77777777" w:rsidR="00D417F6" w:rsidRPr="0058433B" w:rsidRDefault="00D417F6" w:rsidP="00623D89">
            <w:pPr>
              <w:pStyle w:val="rowtabella0"/>
              <w:jc w:val="center"/>
              <w:rPr>
                <w:color w:val="002060"/>
              </w:rPr>
            </w:pPr>
            <w:r w:rsidRPr="0058433B">
              <w:rPr>
                <w:color w:val="002060"/>
              </w:rPr>
              <w:t>0</w:t>
            </w:r>
          </w:p>
        </w:tc>
      </w:tr>
      <w:tr w:rsidR="00D417F6" w:rsidRPr="0058433B" w14:paraId="01B90F6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51ECE" w14:textId="77777777" w:rsidR="00D417F6" w:rsidRPr="0058433B" w:rsidRDefault="00D417F6" w:rsidP="00623D89">
            <w:pPr>
              <w:pStyle w:val="rowtabella0"/>
              <w:rPr>
                <w:color w:val="002060"/>
              </w:rPr>
            </w:pPr>
            <w:r w:rsidRPr="0058433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B74F0" w14:textId="77777777" w:rsidR="00D417F6" w:rsidRPr="0058433B" w:rsidRDefault="00D417F6" w:rsidP="00623D89">
            <w:pPr>
              <w:pStyle w:val="rowtabella0"/>
              <w:jc w:val="center"/>
              <w:rPr>
                <w:color w:val="002060"/>
              </w:rPr>
            </w:pPr>
            <w:r w:rsidRPr="005843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0C8D"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876AF"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DDBFC"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262C"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0E5F" w14:textId="77777777" w:rsidR="00D417F6" w:rsidRPr="0058433B" w:rsidRDefault="00D417F6" w:rsidP="00623D89">
            <w:pPr>
              <w:pStyle w:val="rowtabella0"/>
              <w:jc w:val="center"/>
              <w:rPr>
                <w:color w:val="002060"/>
              </w:rPr>
            </w:pPr>
            <w:r w:rsidRPr="0058433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28AF" w14:textId="77777777" w:rsidR="00D417F6" w:rsidRPr="0058433B" w:rsidRDefault="00D417F6" w:rsidP="00623D89">
            <w:pPr>
              <w:pStyle w:val="rowtabella0"/>
              <w:jc w:val="center"/>
              <w:rPr>
                <w:color w:val="002060"/>
              </w:rPr>
            </w:pPr>
            <w:r w:rsidRPr="005843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770B5"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8CE6" w14:textId="77777777" w:rsidR="00D417F6" w:rsidRPr="0058433B" w:rsidRDefault="00D417F6" w:rsidP="00623D89">
            <w:pPr>
              <w:pStyle w:val="rowtabella0"/>
              <w:jc w:val="center"/>
              <w:rPr>
                <w:color w:val="002060"/>
              </w:rPr>
            </w:pPr>
            <w:r w:rsidRPr="0058433B">
              <w:rPr>
                <w:color w:val="002060"/>
              </w:rPr>
              <w:t>0</w:t>
            </w:r>
          </w:p>
        </w:tc>
      </w:tr>
      <w:tr w:rsidR="00D417F6" w:rsidRPr="0058433B" w14:paraId="306F9D8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18119" w14:textId="77777777" w:rsidR="00D417F6" w:rsidRPr="0058433B" w:rsidRDefault="00D417F6" w:rsidP="00623D89">
            <w:pPr>
              <w:pStyle w:val="rowtabella0"/>
              <w:rPr>
                <w:color w:val="002060"/>
              </w:rPr>
            </w:pPr>
            <w:r w:rsidRPr="0058433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5968"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DA9E"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8371"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47B0"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094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9034" w14:textId="77777777" w:rsidR="00D417F6" w:rsidRPr="0058433B" w:rsidRDefault="00D417F6" w:rsidP="00623D89">
            <w:pPr>
              <w:pStyle w:val="rowtabella0"/>
              <w:jc w:val="center"/>
              <w:rPr>
                <w:color w:val="002060"/>
              </w:rPr>
            </w:pPr>
            <w:r w:rsidRPr="0058433B">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0990" w14:textId="77777777" w:rsidR="00D417F6" w:rsidRPr="0058433B" w:rsidRDefault="00D417F6" w:rsidP="00623D89">
            <w:pPr>
              <w:pStyle w:val="rowtabella0"/>
              <w:jc w:val="center"/>
              <w:rPr>
                <w:color w:val="002060"/>
              </w:rPr>
            </w:pPr>
            <w:r w:rsidRPr="005843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97BA"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A02D" w14:textId="77777777" w:rsidR="00D417F6" w:rsidRPr="0058433B" w:rsidRDefault="00D417F6" w:rsidP="00623D89">
            <w:pPr>
              <w:pStyle w:val="rowtabella0"/>
              <w:jc w:val="center"/>
              <w:rPr>
                <w:color w:val="002060"/>
              </w:rPr>
            </w:pPr>
            <w:r w:rsidRPr="0058433B">
              <w:rPr>
                <w:color w:val="002060"/>
              </w:rPr>
              <w:t>0</w:t>
            </w:r>
          </w:p>
        </w:tc>
      </w:tr>
      <w:tr w:rsidR="00D417F6" w:rsidRPr="0058433B" w14:paraId="65F814F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A8926" w14:textId="77777777" w:rsidR="00D417F6" w:rsidRPr="0058433B" w:rsidRDefault="00D417F6" w:rsidP="00623D89">
            <w:pPr>
              <w:pStyle w:val="rowtabella0"/>
              <w:rPr>
                <w:color w:val="002060"/>
              </w:rPr>
            </w:pPr>
            <w:r w:rsidRPr="0058433B">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597C"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CC5B"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7E87"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AEBF"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CDF2"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4A0CB" w14:textId="77777777" w:rsidR="00D417F6" w:rsidRPr="0058433B" w:rsidRDefault="00D417F6" w:rsidP="00623D89">
            <w:pPr>
              <w:pStyle w:val="rowtabella0"/>
              <w:jc w:val="center"/>
              <w:rPr>
                <w:color w:val="002060"/>
              </w:rPr>
            </w:pPr>
            <w:r w:rsidRPr="0058433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6A88" w14:textId="77777777" w:rsidR="00D417F6" w:rsidRPr="0058433B" w:rsidRDefault="00D417F6" w:rsidP="00623D89">
            <w:pPr>
              <w:pStyle w:val="rowtabella0"/>
              <w:jc w:val="center"/>
              <w:rPr>
                <w:color w:val="002060"/>
              </w:rPr>
            </w:pPr>
            <w:r w:rsidRPr="0058433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B4A0"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5A6E" w14:textId="77777777" w:rsidR="00D417F6" w:rsidRPr="0058433B" w:rsidRDefault="00D417F6" w:rsidP="00623D89">
            <w:pPr>
              <w:pStyle w:val="rowtabella0"/>
              <w:jc w:val="center"/>
              <w:rPr>
                <w:color w:val="002060"/>
              </w:rPr>
            </w:pPr>
            <w:r w:rsidRPr="0058433B">
              <w:rPr>
                <w:color w:val="002060"/>
              </w:rPr>
              <w:t>0</w:t>
            </w:r>
          </w:p>
        </w:tc>
      </w:tr>
      <w:tr w:rsidR="00D417F6" w:rsidRPr="0058433B" w14:paraId="2FA6289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9FE61" w14:textId="77777777" w:rsidR="00D417F6" w:rsidRPr="0058433B" w:rsidRDefault="00D417F6" w:rsidP="00623D89">
            <w:pPr>
              <w:pStyle w:val="rowtabella0"/>
              <w:rPr>
                <w:color w:val="002060"/>
              </w:rPr>
            </w:pPr>
            <w:r w:rsidRPr="0058433B">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D297"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AE5D"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18E0"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2336"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C6A7"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CE0F"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E3AC" w14:textId="77777777" w:rsidR="00D417F6" w:rsidRPr="0058433B" w:rsidRDefault="00D417F6" w:rsidP="00623D89">
            <w:pPr>
              <w:pStyle w:val="rowtabella0"/>
              <w:jc w:val="center"/>
              <w:rPr>
                <w:color w:val="002060"/>
              </w:rPr>
            </w:pPr>
            <w:r w:rsidRPr="005843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2F9A"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F2ED" w14:textId="77777777" w:rsidR="00D417F6" w:rsidRPr="0058433B" w:rsidRDefault="00D417F6" w:rsidP="00623D89">
            <w:pPr>
              <w:pStyle w:val="rowtabella0"/>
              <w:jc w:val="center"/>
              <w:rPr>
                <w:color w:val="002060"/>
              </w:rPr>
            </w:pPr>
            <w:r w:rsidRPr="0058433B">
              <w:rPr>
                <w:color w:val="002060"/>
              </w:rPr>
              <w:t>0</w:t>
            </w:r>
          </w:p>
        </w:tc>
      </w:tr>
      <w:tr w:rsidR="00D417F6" w:rsidRPr="0058433B" w14:paraId="46BD0C2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109EC" w14:textId="77777777" w:rsidR="00D417F6" w:rsidRPr="0058433B" w:rsidRDefault="00D417F6" w:rsidP="00623D89">
            <w:pPr>
              <w:pStyle w:val="rowtabella0"/>
              <w:rPr>
                <w:color w:val="002060"/>
              </w:rPr>
            </w:pPr>
            <w:r w:rsidRPr="0058433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5203"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2E88"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F166"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78F4D"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4E1F"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CA3C" w14:textId="77777777" w:rsidR="00D417F6" w:rsidRPr="0058433B" w:rsidRDefault="00D417F6" w:rsidP="00623D89">
            <w:pPr>
              <w:pStyle w:val="rowtabella0"/>
              <w:jc w:val="center"/>
              <w:rPr>
                <w:color w:val="002060"/>
              </w:rPr>
            </w:pPr>
            <w:r w:rsidRPr="005843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4ADE" w14:textId="77777777" w:rsidR="00D417F6" w:rsidRPr="0058433B" w:rsidRDefault="00D417F6" w:rsidP="00623D89">
            <w:pPr>
              <w:pStyle w:val="rowtabella0"/>
              <w:jc w:val="center"/>
              <w:rPr>
                <w:color w:val="002060"/>
              </w:rPr>
            </w:pPr>
            <w:r w:rsidRPr="0058433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1638"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27A8" w14:textId="77777777" w:rsidR="00D417F6" w:rsidRPr="0058433B" w:rsidRDefault="00D417F6" w:rsidP="00623D89">
            <w:pPr>
              <w:pStyle w:val="rowtabella0"/>
              <w:jc w:val="center"/>
              <w:rPr>
                <w:color w:val="002060"/>
              </w:rPr>
            </w:pPr>
            <w:r w:rsidRPr="0058433B">
              <w:rPr>
                <w:color w:val="002060"/>
              </w:rPr>
              <w:t>0</w:t>
            </w:r>
          </w:p>
        </w:tc>
      </w:tr>
      <w:tr w:rsidR="00D417F6" w:rsidRPr="0058433B" w14:paraId="24CF552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92ABC" w14:textId="77777777" w:rsidR="00D417F6" w:rsidRPr="0058433B" w:rsidRDefault="00D417F6" w:rsidP="00623D89">
            <w:pPr>
              <w:pStyle w:val="rowtabella0"/>
              <w:rPr>
                <w:color w:val="002060"/>
              </w:rPr>
            </w:pPr>
            <w:r w:rsidRPr="0058433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5FF6" w14:textId="77777777" w:rsidR="00D417F6" w:rsidRPr="0058433B" w:rsidRDefault="00D417F6" w:rsidP="00623D89">
            <w:pPr>
              <w:pStyle w:val="rowtabella0"/>
              <w:jc w:val="center"/>
              <w:rPr>
                <w:color w:val="002060"/>
              </w:rPr>
            </w:pPr>
            <w:r w:rsidRPr="005843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4F43"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9096"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9CC4"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9CF9E"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E8DA9" w14:textId="77777777" w:rsidR="00D417F6" w:rsidRPr="0058433B" w:rsidRDefault="00D417F6" w:rsidP="00623D89">
            <w:pPr>
              <w:pStyle w:val="rowtabella0"/>
              <w:jc w:val="center"/>
              <w:rPr>
                <w:color w:val="002060"/>
              </w:rPr>
            </w:pPr>
            <w:r w:rsidRPr="0058433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4BC7" w14:textId="77777777" w:rsidR="00D417F6" w:rsidRPr="0058433B" w:rsidRDefault="00D417F6" w:rsidP="00623D89">
            <w:pPr>
              <w:pStyle w:val="rowtabella0"/>
              <w:jc w:val="center"/>
              <w:rPr>
                <w:color w:val="002060"/>
              </w:rPr>
            </w:pPr>
            <w:r w:rsidRPr="0058433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CF23"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4D5A" w14:textId="77777777" w:rsidR="00D417F6" w:rsidRPr="0058433B" w:rsidRDefault="00D417F6" w:rsidP="00623D89">
            <w:pPr>
              <w:pStyle w:val="rowtabella0"/>
              <w:jc w:val="center"/>
              <w:rPr>
                <w:color w:val="002060"/>
              </w:rPr>
            </w:pPr>
            <w:r w:rsidRPr="0058433B">
              <w:rPr>
                <w:color w:val="002060"/>
              </w:rPr>
              <w:t>0</w:t>
            </w:r>
          </w:p>
        </w:tc>
      </w:tr>
      <w:tr w:rsidR="00D417F6" w:rsidRPr="0058433B" w14:paraId="578B7FF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2A2BE" w14:textId="77777777" w:rsidR="00D417F6" w:rsidRPr="0058433B" w:rsidRDefault="00D417F6" w:rsidP="00623D89">
            <w:pPr>
              <w:pStyle w:val="rowtabella0"/>
              <w:rPr>
                <w:color w:val="002060"/>
              </w:rPr>
            </w:pPr>
            <w:r w:rsidRPr="0058433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2A3E"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507B"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7539"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CCD2"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6835"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4A3E1" w14:textId="77777777" w:rsidR="00D417F6" w:rsidRPr="0058433B" w:rsidRDefault="00D417F6" w:rsidP="00623D89">
            <w:pPr>
              <w:pStyle w:val="rowtabella0"/>
              <w:jc w:val="center"/>
              <w:rPr>
                <w:color w:val="002060"/>
              </w:rPr>
            </w:pPr>
            <w:r w:rsidRPr="0058433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FB46C" w14:textId="77777777" w:rsidR="00D417F6" w:rsidRPr="0058433B" w:rsidRDefault="00D417F6" w:rsidP="00623D89">
            <w:pPr>
              <w:pStyle w:val="rowtabella0"/>
              <w:jc w:val="center"/>
              <w:rPr>
                <w:color w:val="002060"/>
              </w:rPr>
            </w:pPr>
            <w:r w:rsidRPr="0058433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96A3A"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087D" w14:textId="77777777" w:rsidR="00D417F6" w:rsidRPr="0058433B" w:rsidRDefault="00D417F6" w:rsidP="00623D89">
            <w:pPr>
              <w:pStyle w:val="rowtabella0"/>
              <w:jc w:val="center"/>
              <w:rPr>
                <w:color w:val="002060"/>
              </w:rPr>
            </w:pPr>
            <w:r w:rsidRPr="0058433B">
              <w:rPr>
                <w:color w:val="002060"/>
              </w:rPr>
              <w:t>0</w:t>
            </w:r>
          </w:p>
        </w:tc>
      </w:tr>
      <w:tr w:rsidR="00D417F6" w:rsidRPr="0058433B" w14:paraId="7236955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84D45" w14:textId="77777777" w:rsidR="00D417F6" w:rsidRPr="0058433B" w:rsidRDefault="00D417F6" w:rsidP="00623D89">
            <w:pPr>
              <w:pStyle w:val="rowtabella0"/>
              <w:rPr>
                <w:color w:val="002060"/>
              </w:rPr>
            </w:pPr>
            <w:r w:rsidRPr="0058433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0830"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BF527"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993B"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51E2"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490E"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84E4" w14:textId="77777777" w:rsidR="00D417F6" w:rsidRPr="0058433B" w:rsidRDefault="00D417F6" w:rsidP="00623D89">
            <w:pPr>
              <w:pStyle w:val="rowtabella0"/>
              <w:jc w:val="center"/>
              <w:rPr>
                <w:color w:val="002060"/>
              </w:rPr>
            </w:pPr>
            <w:r w:rsidRPr="005843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DA65" w14:textId="77777777" w:rsidR="00D417F6" w:rsidRPr="0058433B" w:rsidRDefault="00D417F6" w:rsidP="00623D89">
            <w:pPr>
              <w:pStyle w:val="rowtabella0"/>
              <w:jc w:val="center"/>
              <w:rPr>
                <w:color w:val="002060"/>
              </w:rPr>
            </w:pPr>
            <w:r w:rsidRPr="0058433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3E0B"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054F" w14:textId="77777777" w:rsidR="00D417F6" w:rsidRPr="0058433B" w:rsidRDefault="00D417F6" w:rsidP="00623D89">
            <w:pPr>
              <w:pStyle w:val="rowtabella0"/>
              <w:jc w:val="center"/>
              <w:rPr>
                <w:color w:val="002060"/>
              </w:rPr>
            </w:pPr>
            <w:r w:rsidRPr="0058433B">
              <w:rPr>
                <w:color w:val="002060"/>
              </w:rPr>
              <w:t>0</w:t>
            </w:r>
          </w:p>
        </w:tc>
      </w:tr>
      <w:tr w:rsidR="00D417F6" w:rsidRPr="0058433B" w14:paraId="7752060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B3AAA" w14:textId="77777777" w:rsidR="00D417F6" w:rsidRPr="0058433B" w:rsidRDefault="00D417F6" w:rsidP="00623D89">
            <w:pPr>
              <w:pStyle w:val="rowtabella0"/>
              <w:rPr>
                <w:color w:val="002060"/>
              </w:rPr>
            </w:pPr>
            <w:r w:rsidRPr="0058433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575C"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48D3"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AFC8"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3910"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DF780"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B76D" w14:textId="77777777" w:rsidR="00D417F6" w:rsidRPr="0058433B" w:rsidRDefault="00D417F6" w:rsidP="00623D89">
            <w:pPr>
              <w:pStyle w:val="rowtabella0"/>
              <w:jc w:val="center"/>
              <w:rPr>
                <w:color w:val="002060"/>
              </w:rPr>
            </w:pPr>
            <w:r w:rsidRPr="005843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A6D8" w14:textId="77777777" w:rsidR="00D417F6" w:rsidRPr="0058433B" w:rsidRDefault="00D417F6" w:rsidP="00623D89">
            <w:pPr>
              <w:pStyle w:val="rowtabella0"/>
              <w:jc w:val="center"/>
              <w:rPr>
                <w:color w:val="002060"/>
              </w:rPr>
            </w:pPr>
            <w:r w:rsidRPr="0058433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6291"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340F" w14:textId="77777777" w:rsidR="00D417F6" w:rsidRPr="0058433B" w:rsidRDefault="00D417F6" w:rsidP="00623D89">
            <w:pPr>
              <w:pStyle w:val="rowtabella0"/>
              <w:jc w:val="center"/>
              <w:rPr>
                <w:color w:val="002060"/>
              </w:rPr>
            </w:pPr>
            <w:r w:rsidRPr="0058433B">
              <w:rPr>
                <w:color w:val="002060"/>
              </w:rPr>
              <w:t>0</w:t>
            </w:r>
          </w:p>
        </w:tc>
      </w:tr>
      <w:tr w:rsidR="00D417F6" w:rsidRPr="0058433B" w14:paraId="5DF443C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BF226D" w14:textId="77777777" w:rsidR="00D417F6" w:rsidRPr="00C715EB" w:rsidRDefault="00D417F6" w:rsidP="00623D89">
            <w:pPr>
              <w:pStyle w:val="rowtabella0"/>
              <w:rPr>
                <w:color w:val="002060"/>
                <w:lang w:val="es-ES"/>
              </w:rPr>
            </w:pPr>
            <w:r w:rsidRPr="00C715E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7342"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85A3"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B62D"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AED9"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6DC8"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7F46" w14:textId="77777777" w:rsidR="00D417F6" w:rsidRPr="0058433B" w:rsidRDefault="00D417F6" w:rsidP="00623D89">
            <w:pPr>
              <w:pStyle w:val="rowtabella0"/>
              <w:jc w:val="center"/>
              <w:rPr>
                <w:color w:val="002060"/>
              </w:rPr>
            </w:pPr>
            <w:r w:rsidRPr="005843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196AB" w14:textId="77777777" w:rsidR="00D417F6" w:rsidRPr="0058433B" w:rsidRDefault="00D417F6" w:rsidP="00623D89">
            <w:pPr>
              <w:pStyle w:val="rowtabella0"/>
              <w:jc w:val="center"/>
              <w:rPr>
                <w:color w:val="002060"/>
              </w:rPr>
            </w:pPr>
            <w:r w:rsidRPr="0058433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E9BA"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429D" w14:textId="77777777" w:rsidR="00D417F6" w:rsidRPr="0058433B" w:rsidRDefault="00D417F6" w:rsidP="00623D89">
            <w:pPr>
              <w:pStyle w:val="rowtabella0"/>
              <w:jc w:val="center"/>
              <w:rPr>
                <w:color w:val="002060"/>
              </w:rPr>
            </w:pPr>
            <w:r w:rsidRPr="0058433B">
              <w:rPr>
                <w:color w:val="002060"/>
              </w:rPr>
              <w:t>0</w:t>
            </w:r>
          </w:p>
        </w:tc>
      </w:tr>
      <w:tr w:rsidR="00D417F6" w:rsidRPr="0058433B" w14:paraId="33049CBF"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9BCE0" w14:textId="77777777" w:rsidR="00D417F6" w:rsidRPr="0058433B" w:rsidRDefault="00D417F6" w:rsidP="00623D89">
            <w:pPr>
              <w:pStyle w:val="rowtabella0"/>
              <w:rPr>
                <w:color w:val="002060"/>
              </w:rPr>
            </w:pPr>
            <w:r w:rsidRPr="0058433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E06E"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839A"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61CB"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9816"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530C"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98AD"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E9DB" w14:textId="77777777" w:rsidR="00D417F6" w:rsidRPr="0058433B" w:rsidRDefault="00D417F6" w:rsidP="00623D89">
            <w:pPr>
              <w:pStyle w:val="rowtabella0"/>
              <w:jc w:val="center"/>
              <w:rPr>
                <w:color w:val="002060"/>
              </w:rPr>
            </w:pPr>
            <w:r w:rsidRPr="0058433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5B8F"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7774" w14:textId="77777777" w:rsidR="00D417F6" w:rsidRPr="0058433B" w:rsidRDefault="00D417F6" w:rsidP="00623D89">
            <w:pPr>
              <w:pStyle w:val="rowtabella0"/>
              <w:jc w:val="center"/>
              <w:rPr>
                <w:color w:val="002060"/>
              </w:rPr>
            </w:pPr>
            <w:r w:rsidRPr="0058433B">
              <w:rPr>
                <w:color w:val="002060"/>
              </w:rPr>
              <w:t>0</w:t>
            </w:r>
          </w:p>
        </w:tc>
      </w:tr>
      <w:tr w:rsidR="00D417F6" w:rsidRPr="0058433B" w14:paraId="6F841488"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FE0BC0" w14:textId="77777777" w:rsidR="00D417F6" w:rsidRPr="0058433B" w:rsidRDefault="00D417F6" w:rsidP="00623D89">
            <w:pPr>
              <w:pStyle w:val="rowtabella0"/>
              <w:rPr>
                <w:color w:val="002060"/>
              </w:rPr>
            </w:pPr>
            <w:r w:rsidRPr="0058433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9FB6"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F697"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C0D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DF77"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9167"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E698" w14:textId="77777777" w:rsidR="00D417F6" w:rsidRPr="0058433B" w:rsidRDefault="00D417F6" w:rsidP="00623D89">
            <w:pPr>
              <w:pStyle w:val="rowtabella0"/>
              <w:jc w:val="center"/>
              <w:rPr>
                <w:color w:val="002060"/>
              </w:rPr>
            </w:pPr>
            <w:r w:rsidRPr="005843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4EAD" w14:textId="77777777" w:rsidR="00D417F6" w:rsidRPr="0058433B" w:rsidRDefault="00D417F6" w:rsidP="00623D89">
            <w:pPr>
              <w:pStyle w:val="rowtabella0"/>
              <w:jc w:val="center"/>
              <w:rPr>
                <w:color w:val="002060"/>
              </w:rPr>
            </w:pPr>
            <w:r w:rsidRPr="0058433B">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2D8B" w14:textId="77777777" w:rsidR="00D417F6" w:rsidRPr="0058433B" w:rsidRDefault="00D417F6" w:rsidP="00623D89">
            <w:pPr>
              <w:pStyle w:val="rowtabella0"/>
              <w:jc w:val="center"/>
              <w:rPr>
                <w:color w:val="002060"/>
              </w:rPr>
            </w:pPr>
            <w:r w:rsidRPr="005843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2082" w14:textId="77777777" w:rsidR="00D417F6" w:rsidRPr="0058433B" w:rsidRDefault="00D417F6" w:rsidP="00623D89">
            <w:pPr>
              <w:pStyle w:val="rowtabella0"/>
              <w:jc w:val="center"/>
              <w:rPr>
                <w:color w:val="002060"/>
              </w:rPr>
            </w:pPr>
            <w:r w:rsidRPr="0058433B">
              <w:rPr>
                <w:color w:val="002060"/>
              </w:rPr>
              <w:t>0</w:t>
            </w:r>
          </w:p>
        </w:tc>
      </w:tr>
    </w:tbl>
    <w:p w14:paraId="3914A888" w14:textId="77777777" w:rsidR="00D417F6" w:rsidRDefault="00D417F6" w:rsidP="00D417F6">
      <w:pPr>
        <w:pStyle w:val="breakline"/>
        <w:rPr>
          <w:color w:val="002060"/>
        </w:rPr>
      </w:pPr>
    </w:p>
    <w:p w14:paraId="68923E4C" w14:textId="77777777" w:rsidR="00D417F6" w:rsidRPr="00A071E2" w:rsidRDefault="00D417F6" w:rsidP="00D417F6">
      <w:pPr>
        <w:pStyle w:val="sottotitolocampionato10"/>
        <w:rPr>
          <w:i/>
          <w:iCs/>
          <w:color w:val="002060"/>
        </w:rPr>
      </w:pPr>
      <w:r w:rsidRPr="00A071E2">
        <w:rPr>
          <w:i/>
          <w:iCs/>
          <w:color w:val="002060"/>
        </w:rPr>
        <w:t>STRALCIO CLASSIFICA AVULSA</w:t>
      </w:r>
    </w:p>
    <w:p w14:paraId="4D6CE218" w14:textId="77777777" w:rsidR="00D417F6" w:rsidRPr="0058433B" w:rsidRDefault="00D417F6" w:rsidP="00D417F6">
      <w:pPr>
        <w:pStyle w:val="breakline"/>
        <w:rPr>
          <w:rFonts w:eastAsiaTheme="minorEastAsia"/>
          <w:color w:val="002060"/>
        </w:rPr>
      </w:pPr>
    </w:p>
    <w:p w14:paraId="652A8F8E"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w:t>
      </w:r>
    </w:p>
    <w:p w14:paraId="2CD21673"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                                     I    CLASSIFICA   GENERALE               I    C L A S S I F I C A    A V U L S A             I</w:t>
      </w:r>
    </w:p>
    <w:p w14:paraId="12B407C8"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w:t>
      </w:r>
    </w:p>
    <w:p w14:paraId="1F9B3A82"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Societa'                        I PN ! GC ! VI ! PE ! NL ! G.F! G.S! DIF I PN ! GI ! VI ! PE ! NL ! G.F! G.S!  DIF!          !</w:t>
      </w:r>
    </w:p>
    <w:p w14:paraId="21203F35"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6D258DA6"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lastRenderedPageBreak/>
        <w:t>*----------------------------------------------------------------------------------------------------------------------------------*</w:t>
      </w:r>
    </w:p>
    <w:p w14:paraId="54B7F863"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30C0DB23"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  5  A.S.D.CITTA DI OSTRA            I 35 ! 24 !  9 !  7 !  8 ! 76 ! 60 ! 16  I  4 !  2 !  1 !    !  1 !  6 !  4 !  2  !          I</w:t>
      </w:r>
    </w:p>
    <w:p w14:paraId="71A39A24"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2C5D3B69"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  6  A.S.D.ACLI MANTOVANI CALCIO A 5 I 35 ! 24 ! 10 !  9 !  5 ! 69 ! 73 !  4- I  1 !  2 !    !  1 !  1 !  4 !  6 !  2- !          I</w:t>
      </w:r>
    </w:p>
    <w:p w14:paraId="0FBCE704"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5CF73CF3"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w:t>
      </w:r>
    </w:p>
    <w:p w14:paraId="13EA0E79" w14:textId="77777777" w:rsidR="00D417F6" w:rsidRPr="0058433B" w:rsidRDefault="00D417F6" w:rsidP="00D417F6">
      <w:pPr>
        <w:pStyle w:val="sottotitolocampionato10"/>
        <w:rPr>
          <w:color w:val="002060"/>
        </w:rPr>
      </w:pPr>
      <w:r w:rsidRPr="005843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4AB21510"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9E36B"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640D5"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217B9"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50712"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D28EA"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757A5"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A4F74"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6C805"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4281B"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367CE" w14:textId="77777777" w:rsidR="00D417F6" w:rsidRPr="0058433B" w:rsidRDefault="00D417F6" w:rsidP="00623D89">
            <w:pPr>
              <w:pStyle w:val="headertabella0"/>
              <w:rPr>
                <w:color w:val="002060"/>
              </w:rPr>
            </w:pPr>
            <w:r w:rsidRPr="0058433B">
              <w:rPr>
                <w:color w:val="002060"/>
              </w:rPr>
              <w:t>PE</w:t>
            </w:r>
          </w:p>
        </w:tc>
      </w:tr>
      <w:tr w:rsidR="00D417F6" w:rsidRPr="0058433B" w14:paraId="274DBE91"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DEEEBD" w14:textId="77777777" w:rsidR="00D417F6" w:rsidRPr="00C715EB" w:rsidRDefault="00D417F6" w:rsidP="00623D89">
            <w:pPr>
              <w:pStyle w:val="rowtabella0"/>
              <w:rPr>
                <w:color w:val="002060"/>
                <w:lang w:val="es-ES"/>
              </w:rPr>
            </w:pPr>
            <w:r w:rsidRPr="00C715E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9A006" w14:textId="77777777" w:rsidR="00D417F6" w:rsidRPr="0058433B" w:rsidRDefault="00D417F6" w:rsidP="00623D89">
            <w:pPr>
              <w:pStyle w:val="rowtabella0"/>
              <w:jc w:val="center"/>
              <w:rPr>
                <w:color w:val="002060"/>
              </w:rPr>
            </w:pPr>
            <w:r w:rsidRPr="005843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FE70"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FD0F"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F15A"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FFC8"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7FB0" w14:textId="77777777" w:rsidR="00D417F6" w:rsidRPr="0058433B" w:rsidRDefault="00D417F6" w:rsidP="00623D89">
            <w:pPr>
              <w:pStyle w:val="rowtabella0"/>
              <w:jc w:val="center"/>
              <w:rPr>
                <w:color w:val="002060"/>
              </w:rPr>
            </w:pPr>
            <w:r w:rsidRPr="0058433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4939" w14:textId="77777777" w:rsidR="00D417F6" w:rsidRPr="0058433B" w:rsidRDefault="00D417F6" w:rsidP="00623D89">
            <w:pPr>
              <w:pStyle w:val="rowtabella0"/>
              <w:jc w:val="center"/>
              <w:rPr>
                <w:color w:val="002060"/>
              </w:rPr>
            </w:pPr>
            <w:r w:rsidRPr="005843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D1B8"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5AA8" w14:textId="77777777" w:rsidR="00D417F6" w:rsidRPr="0058433B" w:rsidRDefault="00D417F6" w:rsidP="00623D89">
            <w:pPr>
              <w:pStyle w:val="rowtabella0"/>
              <w:jc w:val="center"/>
              <w:rPr>
                <w:color w:val="002060"/>
              </w:rPr>
            </w:pPr>
            <w:r w:rsidRPr="0058433B">
              <w:rPr>
                <w:color w:val="002060"/>
              </w:rPr>
              <w:t>0</w:t>
            </w:r>
          </w:p>
        </w:tc>
      </w:tr>
      <w:tr w:rsidR="00D417F6" w:rsidRPr="0058433B" w14:paraId="295F82B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48ADA" w14:textId="77777777" w:rsidR="00D417F6" w:rsidRPr="00C715EB" w:rsidRDefault="00D417F6" w:rsidP="00623D89">
            <w:pPr>
              <w:pStyle w:val="rowtabella0"/>
              <w:rPr>
                <w:color w:val="002060"/>
                <w:lang w:val="es-ES"/>
              </w:rPr>
            </w:pPr>
            <w:r w:rsidRPr="00C715E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FC6A8" w14:textId="77777777" w:rsidR="00D417F6" w:rsidRPr="0058433B" w:rsidRDefault="00D417F6" w:rsidP="00623D89">
            <w:pPr>
              <w:pStyle w:val="rowtabella0"/>
              <w:jc w:val="center"/>
              <w:rPr>
                <w:color w:val="002060"/>
              </w:rPr>
            </w:pPr>
            <w:r w:rsidRPr="005843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4DF71"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C5AB"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8263D"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A1F6"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563A" w14:textId="77777777" w:rsidR="00D417F6" w:rsidRPr="0058433B" w:rsidRDefault="00D417F6" w:rsidP="00623D89">
            <w:pPr>
              <w:pStyle w:val="rowtabella0"/>
              <w:jc w:val="center"/>
              <w:rPr>
                <w:color w:val="002060"/>
              </w:rPr>
            </w:pPr>
            <w:r w:rsidRPr="0058433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AC4A" w14:textId="77777777" w:rsidR="00D417F6" w:rsidRPr="0058433B" w:rsidRDefault="00D417F6" w:rsidP="00623D89">
            <w:pPr>
              <w:pStyle w:val="rowtabella0"/>
              <w:jc w:val="center"/>
              <w:rPr>
                <w:color w:val="002060"/>
              </w:rPr>
            </w:pPr>
            <w:r w:rsidRPr="005843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55B8" w14:textId="77777777" w:rsidR="00D417F6" w:rsidRPr="0058433B" w:rsidRDefault="00D417F6" w:rsidP="00623D89">
            <w:pPr>
              <w:pStyle w:val="rowtabella0"/>
              <w:jc w:val="center"/>
              <w:rPr>
                <w:color w:val="002060"/>
              </w:rPr>
            </w:pPr>
            <w:r w:rsidRPr="005843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4E95" w14:textId="77777777" w:rsidR="00D417F6" w:rsidRPr="0058433B" w:rsidRDefault="00D417F6" w:rsidP="00623D89">
            <w:pPr>
              <w:pStyle w:val="rowtabella0"/>
              <w:jc w:val="center"/>
              <w:rPr>
                <w:color w:val="002060"/>
              </w:rPr>
            </w:pPr>
            <w:r w:rsidRPr="0058433B">
              <w:rPr>
                <w:color w:val="002060"/>
              </w:rPr>
              <w:t>0</w:t>
            </w:r>
          </w:p>
        </w:tc>
      </w:tr>
      <w:tr w:rsidR="00D417F6" w:rsidRPr="0058433B" w14:paraId="008E27C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5B4F7" w14:textId="77777777" w:rsidR="00D417F6" w:rsidRPr="0058433B" w:rsidRDefault="00D417F6" w:rsidP="00623D89">
            <w:pPr>
              <w:pStyle w:val="rowtabella0"/>
              <w:rPr>
                <w:color w:val="002060"/>
              </w:rPr>
            </w:pPr>
            <w:r w:rsidRPr="0058433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3A73"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3BFF"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86E5"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D031"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A8D6"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0D0E" w14:textId="77777777" w:rsidR="00D417F6" w:rsidRPr="0058433B" w:rsidRDefault="00D417F6" w:rsidP="00623D89">
            <w:pPr>
              <w:pStyle w:val="rowtabella0"/>
              <w:jc w:val="center"/>
              <w:rPr>
                <w:color w:val="002060"/>
              </w:rPr>
            </w:pPr>
            <w:r w:rsidRPr="0058433B">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C0D4" w14:textId="77777777" w:rsidR="00D417F6" w:rsidRPr="0058433B" w:rsidRDefault="00D417F6" w:rsidP="00623D89">
            <w:pPr>
              <w:pStyle w:val="rowtabella0"/>
              <w:jc w:val="center"/>
              <w:rPr>
                <w:color w:val="002060"/>
              </w:rPr>
            </w:pPr>
            <w:r w:rsidRPr="005843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70B1" w14:textId="77777777" w:rsidR="00D417F6" w:rsidRPr="0058433B" w:rsidRDefault="00D417F6" w:rsidP="00623D89">
            <w:pPr>
              <w:pStyle w:val="rowtabella0"/>
              <w:jc w:val="center"/>
              <w:rPr>
                <w:color w:val="002060"/>
              </w:rPr>
            </w:pPr>
            <w:r w:rsidRPr="005843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EA74" w14:textId="77777777" w:rsidR="00D417F6" w:rsidRPr="0058433B" w:rsidRDefault="00D417F6" w:rsidP="00623D89">
            <w:pPr>
              <w:pStyle w:val="rowtabella0"/>
              <w:jc w:val="center"/>
              <w:rPr>
                <w:color w:val="002060"/>
              </w:rPr>
            </w:pPr>
            <w:r w:rsidRPr="0058433B">
              <w:rPr>
                <w:color w:val="002060"/>
              </w:rPr>
              <w:t>0</w:t>
            </w:r>
          </w:p>
        </w:tc>
      </w:tr>
      <w:tr w:rsidR="00D417F6" w:rsidRPr="0058433B" w14:paraId="5DEAB114"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9BE22" w14:textId="77777777" w:rsidR="00D417F6" w:rsidRPr="0058433B" w:rsidRDefault="00D417F6" w:rsidP="00623D89">
            <w:pPr>
              <w:pStyle w:val="rowtabella0"/>
              <w:rPr>
                <w:color w:val="002060"/>
              </w:rPr>
            </w:pPr>
            <w:r w:rsidRPr="0058433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164F"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D8F4"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ACAE"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47736"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47E2"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66D8" w14:textId="77777777" w:rsidR="00D417F6" w:rsidRPr="0058433B" w:rsidRDefault="00D417F6" w:rsidP="00623D89">
            <w:pPr>
              <w:pStyle w:val="rowtabella0"/>
              <w:jc w:val="center"/>
              <w:rPr>
                <w:color w:val="002060"/>
              </w:rPr>
            </w:pPr>
            <w:r w:rsidRPr="0058433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39B9" w14:textId="77777777" w:rsidR="00D417F6" w:rsidRPr="0058433B" w:rsidRDefault="00D417F6" w:rsidP="00623D89">
            <w:pPr>
              <w:pStyle w:val="rowtabella0"/>
              <w:jc w:val="center"/>
              <w:rPr>
                <w:color w:val="002060"/>
              </w:rPr>
            </w:pPr>
            <w:r w:rsidRPr="0058433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2C19"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D9645" w14:textId="77777777" w:rsidR="00D417F6" w:rsidRPr="0058433B" w:rsidRDefault="00D417F6" w:rsidP="00623D89">
            <w:pPr>
              <w:pStyle w:val="rowtabella0"/>
              <w:jc w:val="center"/>
              <w:rPr>
                <w:color w:val="002060"/>
              </w:rPr>
            </w:pPr>
            <w:r w:rsidRPr="0058433B">
              <w:rPr>
                <w:color w:val="002060"/>
              </w:rPr>
              <w:t>0</w:t>
            </w:r>
          </w:p>
        </w:tc>
      </w:tr>
      <w:tr w:rsidR="00D417F6" w:rsidRPr="0058433B" w14:paraId="64DC491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82835" w14:textId="77777777" w:rsidR="00D417F6" w:rsidRPr="0058433B" w:rsidRDefault="00D417F6" w:rsidP="00623D89">
            <w:pPr>
              <w:pStyle w:val="rowtabella0"/>
              <w:rPr>
                <w:color w:val="002060"/>
              </w:rPr>
            </w:pPr>
            <w:r w:rsidRPr="0058433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27DC"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FC02"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D7CF"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D613"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6162"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B536" w14:textId="77777777" w:rsidR="00D417F6" w:rsidRPr="0058433B" w:rsidRDefault="00D417F6" w:rsidP="00623D89">
            <w:pPr>
              <w:pStyle w:val="rowtabella0"/>
              <w:jc w:val="center"/>
              <w:rPr>
                <w:color w:val="002060"/>
              </w:rPr>
            </w:pPr>
            <w:r w:rsidRPr="0058433B">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48C78" w14:textId="77777777" w:rsidR="00D417F6" w:rsidRPr="0058433B" w:rsidRDefault="00D417F6" w:rsidP="00623D89">
            <w:pPr>
              <w:pStyle w:val="rowtabella0"/>
              <w:jc w:val="center"/>
              <w:rPr>
                <w:color w:val="002060"/>
              </w:rPr>
            </w:pPr>
            <w:r w:rsidRPr="0058433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A5BE"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C552C" w14:textId="77777777" w:rsidR="00D417F6" w:rsidRPr="0058433B" w:rsidRDefault="00D417F6" w:rsidP="00623D89">
            <w:pPr>
              <w:pStyle w:val="rowtabella0"/>
              <w:jc w:val="center"/>
              <w:rPr>
                <w:color w:val="002060"/>
              </w:rPr>
            </w:pPr>
            <w:r w:rsidRPr="0058433B">
              <w:rPr>
                <w:color w:val="002060"/>
              </w:rPr>
              <w:t>0</w:t>
            </w:r>
          </w:p>
        </w:tc>
      </w:tr>
      <w:tr w:rsidR="00D417F6" w:rsidRPr="0058433B" w14:paraId="40DA5F6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C8B22" w14:textId="77777777" w:rsidR="00D417F6" w:rsidRPr="0058433B" w:rsidRDefault="00D417F6" w:rsidP="00623D89">
            <w:pPr>
              <w:pStyle w:val="rowtabella0"/>
              <w:rPr>
                <w:color w:val="002060"/>
              </w:rPr>
            </w:pPr>
            <w:r w:rsidRPr="0058433B">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95C2"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F76F"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53DC"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0667"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4AFA"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1D15" w14:textId="77777777" w:rsidR="00D417F6" w:rsidRPr="0058433B" w:rsidRDefault="00D417F6" w:rsidP="00623D89">
            <w:pPr>
              <w:pStyle w:val="rowtabella0"/>
              <w:jc w:val="center"/>
              <w:rPr>
                <w:color w:val="002060"/>
              </w:rPr>
            </w:pPr>
            <w:r w:rsidRPr="005843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7451" w14:textId="77777777" w:rsidR="00D417F6" w:rsidRPr="0058433B" w:rsidRDefault="00D417F6" w:rsidP="00623D89">
            <w:pPr>
              <w:pStyle w:val="rowtabella0"/>
              <w:jc w:val="center"/>
              <w:rPr>
                <w:color w:val="002060"/>
              </w:rPr>
            </w:pPr>
            <w:r w:rsidRPr="005843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F80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0681" w14:textId="77777777" w:rsidR="00D417F6" w:rsidRPr="0058433B" w:rsidRDefault="00D417F6" w:rsidP="00623D89">
            <w:pPr>
              <w:pStyle w:val="rowtabella0"/>
              <w:jc w:val="center"/>
              <w:rPr>
                <w:color w:val="002060"/>
              </w:rPr>
            </w:pPr>
            <w:r w:rsidRPr="0058433B">
              <w:rPr>
                <w:color w:val="002060"/>
              </w:rPr>
              <w:t>0</w:t>
            </w:r>
          </w:p>
        </w:tc>
      </w:tr>
      <w:tr w:rsidR="00D417F6" w:rsidRPr="0058433B" w14:paraId="7D13011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AB269" w14:textId="77777777" w:rsidR="00D417F6" w:rsidRPr="0058433B" w:rsidRDefault="00D417F6" w:rsidP="00623D89">
            <w:pPr>
              <w:pStyle w:val="rowtabella0"/>
              <w:rPr>
                <w:color w:val="002060"/>
              </w:rPr>
            </w:pPr>
            <w:r w:rsidRPr="005843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1E45"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4F26B"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4B2F0"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604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7263"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1DB3"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C3EC9" w14:textId="77777777" w:rsidR="00D417F6" w:rsidRPr="0058433B" w:rsidRDefault="00D417F6" w:rsidP="00623D89">
            <w:pPr>
              <w:pStyle w:val="rowtabella0"/>
              <w:jc w:val="center"/>
              <w:rPr>
                <w:color w:val="002060"/>
              </w:rPr>
            </w:pPr>
            <w:r w:rsidRPr="0058433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67EF"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F72A" w14:textId="77777777" w:rsidR="00D417F6" w:rsidRPr="0058433B" w:rsidRDefault="00D417F6" w:rsidP="00623D89">
            <w:pPr>
              <w:pStyle w:val="rowtabella0"/>
              <w:jc w:val="center"/>
              <w:rPr>
                <w:color w:val="002060"/>
              </w:rPr>
            </w:pPr>
            <w:r w:rsidRPr="0058433B">
              <w:rPr>
                <w:color w:val="002060"/>
              </w:rPr>
              <w:t>0</w:t>
            </w:r>
          </w:p>
        </w:tc>
      </w:tr>
      <w:tr w:rsidR="00D417F6" w:rsidRPr="0058433B" w14:paraId="32146E0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CB7D9" w14:textId="77777777" w:rsidR="00D417F6" w:rsidRPr="0058433B" w:rsidRDefault="00D417F6" w:rsidP="00623D89">
            <w:pPr>
              <w:pStyle w:val="rowtabella0"/>
              <w:rPr>
                <w:color w:val="002060"/>
              </w:rPr>
            </w:pPr>
            <w:r w:rsidRPr="0058433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F565"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FD4F"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7C78"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C6FC"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7EA7"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7CA0"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AC331" w14:textId="77777777" w:rsidR="00D417F6" w:rsidRPr="0058433B" w:rsidRDefault="00D417F6" w:rsidP="00623D89">
            <w:pPr>
              <w:pStyle w:val="rowtabella0"/>
              <w:jc w:val="center"/>
              <w:rPr>
                <w:color w:val="002060"/>
              </w:rPr>
            </w:pPr>
            <w:r w:rsidRPr="0058433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0A10"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F86E" w14:textId="77777777" w:rsidR="00D417F6" w:rsidRPr="0058433B" w:rsidRDefault="00D417F6" w:rsidP="00623D89">
            <w:pPr>
              <w:pStyle w:val="rowtabella0"/>
              <w:jc w:val="center"/>
              <w:rPr>
                <w:color w:val="002060"/>
              </w:rPr>
            </w:pPr>
            <w:r w:rsidRPr="0058433B">
              <w:rPr>
                <w:color w:val="002060"/>
              </w:rPr>
              <w:t>0</w:t>
            </w:r>
          </w:p>
        </w:tc>
      </w:tr>
      <w:tr w:rsidR="00D417F6" w:rsidRPr="0058433B" w14:paraId="604B8A3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DC2C1" w14:textId="77777777" w:rsidR="00D417F6" w:rsidRPr="0058433B" w:rsidRDefault="00D417F6" w:rsidP="00623D89">
            <w:pPr>
              <w:pStyle w:val="rowtabella0"/>
              <w:rPr>
                <w:color w:val="002060"/>
              </w:rPr>
            </w:pPr>
            <w:r w:rsidRPr="0058433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5980" w14:textId="77777777" w:rsidR="00D417F6" w:rsidRPr="0058433B" w:rsidRDefault="00D417F6" w:rsidP="00623D89">
            <w:pPr>
              <w:pStyle w:val="rowtabella0"/>
              <w:jc w:val="center"/>
              <w:rPr>
                <w:color w:val="002060"/>
              </w:rPr>
            </w:pPr>
            <w:r w:rsidRPr="005843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7936"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F43F"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D074"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DB7D"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3316" w14:textId="77777777" w:rsidR="00D417F6" w:rsidRPr="0058433B" w:rsidRDefault="00D417F6" w:rsidP="00623D89">
            <w:pPr>
              <w:pStyle w:val="rowtabella0"/>
              <w:jc w:val="center"/>
              <w:rPr>
                <w:color w:val="002060"/>
              </w:rPr>
            </w:pPr>
            <w:r w:rsidRPr="005843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A363" w14:textId="77777777" w:rsidR="00D417F6" w:rsidRPr="0058433B" w:rsidRDefault="00D417F6" w:rsidP="00623D89">
            <w:pPr>
              <w:pStyle w:val="rowtabella0"/>
              <w:jc w:val="center"/>
              <w:rPr>
                <w:color w:val="002060"/>
              </w:rPr>
            </w:pPr>
            <w:r w:rsidRPr="0058433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0959"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62E4" w14:textId="77777777" w:rsidR="00D417F6" w:rsidRPr="0058433B" w:rsidRDefault="00D417F6" w:rsidP="00623D89">
            <w:pPr>
              <w:pStyle w:val="rowtabella0"/>
              <w:jc w:val="center"/>
              <w:rPr>
                <w:color w:val="002060"/>
              </w:rPr>
            </w:pPr>
            <w:r w:rsidRPr="0058433B">
              <w:rPr>
                <w:color w:val="002060"/>
              </w:rPr>
              <w:t>0</w:t>
            </w:r>
          </w:p>
        </w:tc>
      </w:tr>
      <w:tr w:rsidR="00D417F6" w:rsidRPr="0058433B" w14:paraId="3D2F1BA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21B19" w14:textId="77777777" w:rsidR="00D417F6" w:rsidRPr="0058433B" w:rsidRDefault="00D417F6" w:rsidP="00623D89">
            <w:pPr>
              <w:pStyle w:val="rowtabella0"/>
              <w:rPr>
                <w:color w:val="002060"/>
              </w:rPr>
            </w:pPr>
            <w:r w:rsidRPr="0058433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73FC" w14:textId="77777777" w:rsidR="00D417F6" w:rsidRPr="0058433B" w:rsidRDefault="00D417F6" w:rsidP="00623D89">
            <w:pPr>
              <w:pStyle w:val="rowtabella0"/>
              <w:jc w:val="center"/>
              <w:rPr>
                <w:color w:val="002060"/>
              </w:rPr>
            </w:pPr>
            <w:r w:rsidRPr="005843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6596"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F991"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13DC"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8CC6"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8E6D"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C73D" w14:textId="77777777" w:rsidR="00D417F6" w:rsidRPr="0058433B" w:rsidRDefault="00D417F6" w:rsidP="00623D89">
            <w:pPr>
              <w:pStyle w:val="rowtabella0"/>
              <w:jc w:val="center"/>
              <w:rPr>
                <w:color w:val="002060"/>
              </w:rPr>
            </w:pPr>
            <w:r w:rsidRPr="0058433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2841"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02F30" w14:textId="77777777" w:rsidR="00D417F6" w:rsidRPr="0058433B" w:rsidRDefault="00D417F6" w:rsidP="00623D89">
            <w:pPr>
              <w:pStyle w:val="rowtabella0"/>
              <w:jc w:val="center"/>
              <w:rPr>
                <w:color w:val="002060"/>
              </w:rPr>
            </w:pPr>
            <w:r w:rsidRPr="0058433B">
              <w:rPr>
                <w:color w:val="002060"/>
              </w:rPr>
              <w:t>0</w:t>
            </w:r>
          </w:p>
        </w:tc>
      </w:tr>
      <w:tr w:rsidR="00D417F6" w:rsidRPr="0058433B" w14:paraId="09BB0A7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tcPr>
          <w:p w14:paraId="5344BFFE" w14:textId="77777777" w:rsidR="00D417F6" w:rsidRPr="0058433B" w:rsidRDefault="00D417F6" w:rsidP="00623D89">
            <w:pPr>
              <w:pStyle w:val="rowtabella0"/>
              <w:rPr>
                <w:color w:val="002060"/>
              </w:rPr>
            </w:pPr>
            <w:r w:rsidRPr="0058433B">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64373"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653E4"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5D25C0"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DFB02"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1367C5"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0EDEC" w14:textId="77777777" w:rsidR="00D417F6" w:rsidRPr="0058433B" w:rsidRDefault="00D417F6" w:rsidP="00623D89">
            <w:pPr>
              <w:pStyle w:val="rowtabella0"/>
              <w:jc w:val="center"/>
              <w:rPr>
                <w:color w:val="002060"/>
              </w:rPr>
            </w:pPr>
            <w:r w:rsidRPr="005843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44C26" w14:textId="77777777" w:rsidR="00D417F6" w:rsidRPr="0058433B" w:rsidRDefault="00D417F6" w:rsidP="00623D89">
            <w:pPr>
              <w:pStyle w:val="rowtabella0"/>
              <w:jc w:val="center"/>
              <w:rPr>
                <w:color w:val="002060"/>
              </w:rPr>
            </w:pPr>
            <w:r w:rsidRPr="0058433B">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A50B4" w14:textId="77777777" w:rsidR="00D417F6" w:rsidRPr="0058433B" w:rsidRDefault="00D417F6" w:rsidP="00623D89">
            <w:pPr>
              <w:pStyle w:val="rowtabella0"/>
              <w:jc w:val="center"/>
              <w:rPr>
                <w:color w:val="002060"/>
              </w:rPr>
            </w:pPr>
            <w:r w:rsidRPr="005843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6EFD2" w14:textId="77777777" w:rsidR="00D417F6" w:rsidRPr="0058433B" w:rsidRDefault="00D417F6" w:rsidP="00623D89">
            <w:pPr>
              <w:pStyle w:val="rowtabella0"/>
              <w:jc w:val="center"/>
              <w:rPr>
                <w:color w:val="002060"/>
              </w:rPr>
            </w:pPr>
            <w:r w:rsidRPr="0058433B">
              <w:rPr>
                <w:color w:val="002060"/>
              </w:rPr>
              <w:t>0</w:t>
            </w:r>
          </w:p>
        </w:tc>
      </w:tr>
      <w:tr w:rsidR="00D417F6" w:rsidRPr="0058433B" w14:paraId="6BCA7F3F"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CE2B3" w14:textId="77777777" w:rsidR="00D417F6" w:rsidRPr="0058433B" w:rsidRDefault="00D417F6" w:rsidP="00623D89">
            <w:pPr>
              <w:pStyle w:val="rowtabella0"/>
              <w:rPr>
                <w:color w:val="002060"/>
              </w:rPr>
            </w:pPr>
            <w:r w:rsidRPr="0058433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CFB6"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350F"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6646"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85DD"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417C"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EF7D" w14:textId="77777777" w:rsidR="00D417F6" w:rsidRPr="0058433B" w:rsidRDefault="00D417F6" w:rsidP="00623D89">
            <w:pPr>
              <w:pStyle w:val="rowtabella0"/>
              <w:jc w:val="center"/>
              <w:rPr>
                <w:color w:val="002060"/>
              </w:rPr>
            </w:pPr>
            <w:r w:rsidRPr="005843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6626"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B48A"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1230" w14:textId="77777777" w:rsidR="00D417F6" w:rsidRPr="0058433B" w:rsidRDefault="00D417F6" w:rsidP="00623D89">
            <w:pPr>
              <w:pStyle w:val="rowtabella0"/>
              <w:jc w:val="center"/>
              <w:rPr>
                <w:color w:val="002060"/>
              </w:rPr>
            </w:pPr>
            <w:r w:rsidRPr="0058433B">
              <w:rPr>
                <w:color w:val="002060"/>
              </w:rPr>
              <w:t>0</w:t>
            </w:r>
          </w:p>
        </w:tc>
      </w:tr>
      <w:tr w:rsidR="00D417F6" w:rsidRPr="0058433B" w14:paraId="626B5855"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807C7C" w14:textId="77777777" w:rsidR="00D417F6" w:rsidRPr="0058433B" w:rsidRDefault="00D417F6" w:rsidP="00623D89">
            <w:pPr>
              <w:pStyle w:val="rowtabella0"/>
              <w:rPr>
                <w:color w:val="002060"/>
              </w:rPr>
            </w:pPr>
            <w:r w:rsidRPr="0058433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90C4"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28260"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682D"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9753E"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9EC6"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BDD7" w14:textId="77777777" w:rsidR="00D417F6" w:rsidRPr="0058433B" w:rsidRDefault="00D417F6" w:rsidP="00623D89">
            <w:pPr>
              <w:pStyle w:val="rowtabella0"/>
              <w:jc w:val="center"/>
              <w:rPr>
                <w:color w:val="002060"/>
              </w:rPr>
            </w:pPr>
            <w:r w:rsidRPr="005843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A584" w14:textId="77777777" w:rsidR="00D417F6" w:rsidRPr="0058433B" w:rsidRDefault="00D417F6" w:rsidP="00623D89">
            <w:pPr>
              <w:pStyle w:val="rowtabella0"/>
              <w:jc w:val="center"/>
              <w:rPr>
                <w:color w:val="002060"/>
              </w:rPr>
            </w:pPr>
            <w:r w:rsidRPr="0058433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8C93" w14:textId="77777777" w:rsidR="00D417F6" w:rsidRPr="0058433B" w:rsidRDefault="00D417F6" w:rsidP="00623D89">
            <w:pPr>
              <w:pStyle w:val="rowtabella0"/>
              <w:jc w:val="center"/>
              <w:rPr>
                <w:color w:val="002060"/>
              </w:rPr>
            </w:pPr>
            <w:r w:rsidRPr="005843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B227" w14:textId="77777777" w:rsidR="00D417F6" w:rsidRPr="0058433B" w:rsidRDefault="00D417F6" w:rsidP="00623D89">
            <w:pPr>
              <w:pStyle w:val="rowtabella0"/>
              <w:jc w:val="center"/>
              <w:rPr>
                <w:color w:val="002060"/>
              </w:rPr>
            </w:pPr>
            <w:r w:rsidRPr="0058433B">
              <w:rPr>
                <w:color w:val="002060"/>
              </w:rPr>
              <w:t>0</w:t>
            </w:r>
          </w:p>
        </w:tc>
      </w:tr>
    </w:tbl>
    <w:p w14:paraId="4B28B0BC" w14:textId="77777777" w:rsidR="00D417F6" w:rsidRDefault="00D417F6" w:rsidP="00D417F6">
      <w:pPr>
        <w:pStyle w:val="breakline"/>
        <w:rPr>
          <w:color w:val="002060"/>
        </w:rPr>
      </w:pPr>
    </w:p>
    <w:p w14:paraId="7310FFCD" w14:textId="77777777" w:rsidR="00D417F6" w:rsidRPr="00A071E2" w:rsidRDefault="00D417F6" w:rsidP="00D417F6">
      <w:pPr>
        <w:pStyle w:val="sottotitolocampionato10"/>
        <w:rPr>
          <w:i/>
          <w:iCs/>
          <w:color w:val="002060"/>
        </w:rPr>
      </w:pPr>
      <w:r w:rsidRPr="00A071E2">
        <w:rPr>
          <w:i/>
          <w:iCs/>
          <w:color w:val="002060"/>
        </w:rPr>
        <w:t>STRALCIO CLASSIFICA AVULSA</w:t>
      </w:r>
    </w:p>
    <w:p w14:paraId="6E323DB3" w14:textId="77777777" w:rsidR="00D417F6" w:rsidRDefault="00D417F6" w:rsidP="00D417F6">
      <w:pPr>
        <w:pStyle w:val="breakline"/>
        <w:rPr>
          <w:color w:val="002060"/>
        </w:rPr>
      </w:pPr>
    </w:p>
    <w:p w14:paraId="18760154"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w:t>
      </w:r>
    </w:p>
    <w:p w14:paraId="021DAC64"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                                     I    CLASSIFICA   GENERALE               I    C L A S S I F I C A    A V U L S A             I</w:t>
      </w:r>
    </w:p>
    <w:p w14:paraId="476B26A2"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w:t>
      </w:r>
    </w:p>
    <w:p w14:paraId="74B5F86E"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Societa'                        I PN ! GC ! VI ! PE ! NL ! G.F! G.S! DIF I PN ! GI ! VI ! PE ! NL ! G.F! G.S!  DIF!          !</w:t>
      </w:r>
    </w:p>
    <w:p w14:paraId="0408942B"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5828E101"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w:t>
      </w:r>
    </w:p>
    <w:p w14:paraId="334CC3B9"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22FD5A50"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 11  A.S.  CASTELRAIMONDO CALCIO A 5 I 16 ! 24 !  5 ! 18 !  1 ! 62 !121 ! 59- I  3 !  2 !  1 !  1 !    !  8 !  5 !  3  !          I</w:t>
      </w:r>
    </w:p>
    <w:p w14:paraId="6C7E7B30"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4B48CF42"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 12  A.S.D.POLISPORTIVA UROBORO      I 16 ! 24 !  4 ! 16 !  4 ! 56 ! 87 ! 31- I  3 !  2 !  1 !  1 !    !  5 !  8 !  3- !          I</w:t>
      </w:r>
    </w:p>
    <w:p w14:paraId="4343E354" w14:textId="77777777" w:rsidR="00D417F6" w:rsidRPr="00A071E2" w:rsidRDefault="00D417F6" w:rsidP="00D417F6">
      <w:pPr>
        <w:pStyle w:val="breakline"/>
        <w:rPr>
          <w:rFonts w:ascii="Courier New" w:hAnsi="Courier New" w:cs="Courier New"/>
          <w:color w:val="002060"/>
        </w:rPr>
      </w:pPr>
      <w:r w:rsidRPr="00A071E2">
        <w:rPr>
          <w:rFonts w:ascii="Courier New" w:hAnsi="Courier New" w:cs="Courier New"/>
          <w:color w:val="002060"/>
        </w:rPr>
        <w:t>I                                     I    !    !    !    !    !    !    !     I    !    !    !    !    !    !    !     !          I</w:t>
      </w:r>
    </w:p>
    <w:p w14:paraId="1E74EAE1" w14:textId="77777777" w:rsidR="00D417F6" w:rsidRPr="00A071E2" w:rsidRDefault="00D417F6" w:rsidP="00D417F6">
      <w:pPr>
        <w:pStyle w:val="breakline"/>
        <w:rPr>
          <w:rFonts w:ascii="Courier New" w:eastAsiaTheme="minorEastAsia" w:hAnsi="Courier New" w:cs="Courier New"/>
          <w:color w:val="002060"/>
        </w:rPr>
      </w:pPr>
      <w:r w:rsidRPr="00A071E2">
        <w:rPr>
          <w:rFonts w:ascii="Courier New" w:hAnsi="Courier New" w:cs="Courier New"/>
          <w:color w:val="002060"/>
        </w:rPr>
        <w:t>*==================================================================================================================================*</w:t>
      </w:r>
    </w:p>
    <w:p w14:paraId="066379A8" w14:textId="77777777" w:rsidR="00D417F6" w:rsidRPr="0058433B" w:rsidRDefault="00D417F6" w:rsidP="00D417F6">
      <w:pPr>
        <w:pStyle w:val="breakline"/>
        <w:rPr>
          <w:color w:val="002060"/>
        </w:rPr>
      </w:pPr>
    </w:p>
    <w:p w14:paraId="313ED32F" w14:textId="77777777" w:rsidR="00D417F6" w:rsidRPr="0058433B" w:rsidRDefault="00D417F6" w:rsidP="00D417F6">
      <w:pPr>
        <w:pStyle w:val="sottotitolocampionato10"/>
        <w:rPr>
          <w:color w:val="002060"/>
        </w:rPr>
      </w:pPr>
      <w:r w:rsidRPr="005843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2AA6B695"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891E8"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25755"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D40DB"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DD764"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CFC41"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63D3B"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7BE66"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03136"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CBC82"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8A38A" w14:textId="77777777" w:rsidR="00D417F6" w:rsidRPr="0058433B" w:rsidRDefault="00D417F6" w:rsidP="00623D89">
            <w:pPr>
              <w:pStyle w:val="headertabella0"/>
              <w:rPr>
                <w:color w:val="002060"/>
              </w:rPr>
            </w:pPr>
            <w:r w:rsidRPr="0058433B">
              <w:rPr>
                <w:color w:val="002060"/>
              </w:rPr>
              <w:t>PE</w:t>
            </w:r>
          </w:p>
        </w:tc>
      </w:tr>
      <w:tr w:rsidR="00D417F6" w:rsidRPr="0058433B" w14:paraId="7C03C4CD"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B7369D" w14:textId="77777777" w:rsidR="00D417F6" w:rsidRPr="0058433B" w:rsidRDefault="00D417F6" w:rsidP="00623D89">
            <w:pPr>
              <w:pStyle w:val="rowtabella0"/>
              <w:rPr>
                <w:color w:val="002060"/>
              </w:rPr>
            </w:pPr>
            <w:r w:rsidRPr="0058433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FFA1" w14:textId="77777777" w:rsidR="00D417F6" w:rsidRPr="0058433B" w:rsidRDefault="00D417F6" w:rsidP="00623D89">
            <w:pPr>
              <w:pStyle w:val="rowtabella0"/>
              <w:jc w:val="center"/>
              <w:rPr>
                <w:color w:val="002060"/>
              </w:rPr>
            </w:pPr>
            <w:r w:rsidRPr="005843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67C2"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2DA8" w14:textId="77777777" w:rsidR="00D417F6" w:rsidRPr="0058433B" w:rsidRDefault="00D417F6" w:rsidP="00623D89">
            <w:pPr>
              <w:pStyle w:val="rowtabella0"/>
              <w:jc w:val="center"/>
              <w:rPr>
                <w:color w:val="002060"/>
              </w:rPr>
            </w:pPr>
            <w:r w:rsidRPr="005843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5801"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ED44"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0771" w14:textId="77777777" w:rsidR="00D417F6" w:rsidRPr="0058433B" w:rsidRDefault="00D417F6" w:rsidP="00623D89">
            <w:pPr>
              <w:pStyle w:val="rowtabella0"/>
              <w:jc w:val="center"/>
              <w:rPr>
                <w:color w:val="002060"/>
              </w:rPr>
            </w:pPr>
            <w:r w:rsidRPr="0058433B">
              <w:rPr>
                <w:color w:val="002060"/>
              </w:rPr>
              <w:t>146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6DAA" w14:textId="77777777" w:rsidR="00D417F6" w:rsidRPr="0058433B" w:rsidRDefault="00D417F6" w:rsidP="00623D89">
            <w:pPr>
              <w:pStyle w:val="rowtabella0"/>
              <w:jc w:val="center"/>
              <w:rPr>
                <w:color w:val="002060"/>
              </w:rPr>
            </w:pPr>
            <w:r w:rsidRPr="005843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F703" w14:textId="77777777" w:rsidR="00D417F6" w:rsidRPr="0058433B" w:rsidRDefault="00D417F6" w:rsidP="00623D89">
            <w:pPr>
              <w:pStyle w:val="rowtabella0"/>
              <w:jc w:val="center"/>
              <w:rPr>
                <w:color w:val="002060"/>
              </w:rPr>
            </w:pPr>
            <w:r w:rsidRPr="0058433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0947" w14:textId="77777777" w:rsidR="00D417F6" w:rsidRPr="0058433B" w:rsidRDefault="00D417F6" w:rsidP="00623D89">
            <w:pPr>
              <w:pStyle w:val="rowtabella0"/>
              <w:jc w:val="center"/>
              <w:rPr>
                <w:color w:val="002060"/>
              </w:rPr>
            </w:pPr>
            <w:r w:rsidRPr="0058433B">
              <w:rPr>
                <w:color w:val="002060"/>
              </w:rPr>
              <w:t>0</w:t>
            </w:r>
          </w:p>
        </w:tc>
      </w:tr>
      <w:tr w:rsidR="00D417F6" w:rsidRPr="0058433B" w14:paraId="00E71D7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A1EEC6" w14:textId="77777777" w:rsidR="00D417F6" w:rsidRPr="00C715EB" w:rsidRDefault="00D417F6" w:rsidP="00623D89">
            <w:pPr>
              <w:pStyle w:val="rowtabella0"/>
              <w:rPr>
                <w:color w:val="002060"/>
                <w:lang w:val="es-ES"/>
              </w:rPr>
            </w:pPr>
            <w:r w:rsidRPr="00C715E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F6F9"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8E85"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328C"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0179"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45EB"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FC5F" w14:textId="77777777" w:rsidR="00D417F6" w:rsidRPr="0058433B" w:rsidRDefault="00D417F6" w:rsidP="00623D89">
            <w:pPr>
              <w:pStyle w:val="rowtabella0"/>
              <w:jc w:val="center"/>
              <w:rPr>
                <w:color w:val="002060"/>
              </w:rPr>
            </w:pPr>
            <w:r w:rsidRPr="0058433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DA49A"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647D"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E042" w14:textId="77777777" w:rsidR="00D417F6" w:rsidRPr="0058433B" w:rsidRDefault="00D417F6" w:rsidP="00623D89">
            <w:pPr>
              <w:pStyle w:val="rowtabella0"/>
              <w:jc w:val="center"/>
              <w:rPr>
                <w:color w:val="002060"/>
              </w:rPr>
            </w:pPr>
            <w:r w:rsidRPr="0058433B">
              <w:rPr>
                <w:color w:val="002060"/>
              </w:rPr>
              <w:t>0</w:t>
            </w:r>
          </w:p>
        </w:tc>
      </w:tr>
      <w:tr w:rsidR="00D417F6" w:rsidRPr="0058433B" w14:paraId="16BF160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14D3F" w14:textId="77777777" w:rsidR="00D417F6" w:rsidRPr="0058433B" w:rsidRDefault="00D417F6" w:rsidP="00623D89">
            <w:pPr>
              <w:pStyle w:val="rowtabella0"/>
              <w:rPr>
                <w:color w:val="002060"/>
              </w:rPr>
            </w:pPr>
            <w:r w:rsidRPr="0058433B">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3185" w14:textId="77777777" w:rsidR="00D417F6" w:rsidRPr="0058433B" w:rsidRDefault="00D417F6" w:rsidP="00623D89">
            <w:pPr>
              <w:pStyle w:val="rowtabella0"/>
              <w:jc w:val="center"/>
              <w:rPr>
                <w:color w:val="002060"/>
              </w:rPr>
            </w:pPr>
            <w:r w:rsidRPr="005843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19322"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54B1"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063C"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7EFE9"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7565" w14:textId="77777777" w:rsidR="00D417F6" w:rsidRPr="0058433B" w:rsidRDefault="00D417F6" w:rsidP="00623D89">
            <w:pPr>
              <w:pStyle w:val="rowtabella0"/>
              <w:jc w:val="center"/>
              <w:rPr>
                <w:color w:val="002060"/>
              </w:rPr>
            </w:pPr>
            <w:r w:rsidRPr="0058433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5C8F" w14:textId="77777777" w:rsidR="00D417F6" w:rsidRPr="0058433B" w:rsidRDefault="00D417F6" w:rsidP="00623D89">
            <w:pPr>
              <w:pStyle w:val="rowtabella0"/>
              <w:jc w:val="center"/>
              <w:rPr>
                <w:color w:val="002060"/>
              </w:rPr>
            </w:pPr>
            <w:r w:rsidRPr="005843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D4FB"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84C3" w14:textId="77777777" w:rsidR="00D417F6" w:rsidRPr="0058433B" w:rsidRDefault="00D417F6" w:rsidP="00623D89">
            <w:pPr>
              <w:pStyle w:val="rowtabella0"/>
              <w:jc w:val="center"/>
              <w:rPr>
                <w:color w:val="002060"/>
              </w:rPr>
            </w:pPr>
            <w:r w:rsidRPr="0058433B">
              <w:rPr>
                <w:color w:val="002060"/>
              </w:rPr>
              <w:t>0</w:t>
            </w:r>
          </w:p>
        </w:tc>
      </w:tr>
      <w:tr w:rsidR="00D417F6" w:rsidRPr="0058433B" w14:paraId="5C94328A"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D585F" w14:textId="77777777" w:rsidR="00D417F6" w:rsidRPr="0058433B" w:rsidRDefault="00D417F6" w:rsidP="00623D89">
            <w:pPr>
              <w:pStyle w:val="rowtabella0"/>
              <w:rPr>
                <w:color w:val="002060"/>
              </w:rPr>
            </w:pPr>
            <w:r w:rsidRPr="0058433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0D13" w14:textId="77777777" w:rsidR="00D417F6" w:rsidRPr="0058433B" w:rsidRDefault="00D417F6" w:rsidP="00623D89">
            <w:pPr>
              <w:pStyle w:val="rowtabella0"/>
              <w:jc w:val="center"/>
              <w:rPr>
                <w:color w:val="002060"/>
              </w:rPr>
            </w:pPr>
            <w:r w:rsidRPr="005843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8691"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3B65"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7FE9"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EEE7"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E4EA" w14:textId="77777777" w:rsidR="00D417F6" w:rsidRPr="0058433B" w:rsidRDefault="00D417F6" w:rsidP="00623D89">
            <w:pPr>
              <w:pStyle w:val="rowtabella0"/>
              <w:jc w:val="center"/>
              <w:rPr>
                <w:color w:val="002060"/>
              </w:rPr>
            </w:pPr>
            <w:r w:rsidRPr="005843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CC68" w14:textId="77777777" w:rsidR="00D417F6" w:rsidRPr="0058433B" w:rsidRDefault="00D417F6" w:rsidP="00623D89">
            <w:pPr>
              <w:pStyle w:val="rowtabella0"/>
              <w:jc w:val="center"/>
              <w:rPr>
                <w:color w:val="002060"/>
              </w:rPr>
            </w:pPr>
            <w:r w:rsidRPr="005843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A51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27877" w14:textId="77777777" w:rsidR="00D417F6" w:rsidRPr="0058433B" w:rsidRDefault="00D417F6" w:rsidP="00623D89">
            <w:pPr>
              <w:pStyle w:val="rowtabella0"/>
              <w:jc w:val="center"/>
              <w:rPr>
                <w:color w:val="002060"/>
              </w:rPr>
            </w:pPr>
            <w:r w:rsidRPr="0058433B">
              <w:rPr>
                <w:color w:val="002060"/>
              </w:rPr>
              <w:t>0</w:t>
            </w:r>
          </w:p>
        </w:tc>
      </w:tr>
      <w:tr w:rsidR="00D417F6" w:rsidRPr="0058433B" w14:paraId="4F1CC60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3B2A6" w14:textId="77777777" w:rsidR="00D417F6" w:rsidRPr="0058433B" w:rsidRDefault="00D417F6" w:rsidP="00623D89">
            <w:pPr>
              <w:pStyle w:val="rowtabella0"/>
              <w:rPr>
                <w:color w:val="002060"/>
              </w:rPr>
            </w:pPr>
            <w:r w:rsidRPr="0058433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4DF7" w14:textId="77777777" w:rsidR="00D417F6" w:rsidRPr="0058433B" w:rsidRDefault="00D417F6" w:rsidP="00623D89">
            <w:pPr>
              <w:pStyle w:val="rowtabella0"/>
              <w:jc w:val="center"/>
              <w:rPr>
                <w:color w:val="002060"/>
              </w:rPr>
            </w:pPr>
            <w:r w:rsidRPr="005843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0D764"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0F49"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5C4D"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EEAF"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17AF4" w14:textId="77777777" w:rsidR="00D417F6" w:rsidRPr="0058433B" w:rsidRDefault="00D417F6" w:rsidP="00623D89">
            <w:pPr>
              <w:pStyle w:val="rowtabella0"/>
              <w:jc w:val="center"/>
              <w:rPr>
                <w:color w:val="002060"/>
              </w:rPr>
            </w:pPr>
            <w:r w:rsidRPr="0058433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B225" w14:textId="77777777" w:rsidR="00D417F6" w:rsidRPr="0058433B" w:rsidRDefault="00D417F6" w:rsidP="00623D89">
            <w:pPr>
              <w:pStyle w:val="rowtabella0"/>
              <w:jc w:val="center"/>
              <w:rPr>
                <w:color w:val="002060"/>
              </w:rPr>
            </w:pPr>
            <w:r w:rsidRPr="0058433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DE33"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438A" w14:textId="77777777" w:rsidR="00D417F6" w:rsidRPr="0058433B" w:rsidRDefault="00D417F6" w:rsidP="00623D89">
            <w:pPr>
              <w:pStyle w:val="rowtabella0"/>
              <w:jc w:val="center"/>
              <w:rPr>
                <w:color w:val="002060"/>
              </w:rPr>
            </w:pPr>
            <w:r w:rsidRPr="0058433B">
              <w:rPr>
                <w:color w:val="002060"/>
              </w:rPr>
              <w:t>0</w:t>
            </w:r>
          </w:p>
        </w:tc>
      </w:tr>
      <w:tr w:rsidR="00D417F6" w:rsidRPr="0058433B" w14:paraId="382FF1B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E59332" w14:textId="77777777" w:rsidR="00D417F6" w:rsidRPr="0058433B" w:rsidRDefault="00D417F6" w:rsidP="00623D89">
            <w:pPr>
              <w:pStyle w:val="rowtabella0"/>
              <w:rPr>
                <w:color w:val="002060"/>
              </w:rPr>
            </w:pPr>
            <w:r w:rsidRPr="0058433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B5CA"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6CAF2"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611B"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35AD"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2B22"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5F6F" w14:textId="77777777" w:rsidR="00D417F6" w:rsidRPr="0058433B" w:rsidRDefault="00D417F6" w:rsidP="00623D89">
            <w:pPr>
              <w:pStyle w:val="rowtabella0"/>
              <w:jc w:val="center"/>
              <w:rPr>
                <w:color w:val="002060"/>
              </w:rPr>
            </w:pPr>
            <w:r w:rsidRPr="0058433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2C59" w14:textId="77777777" w:rsidR="00D417F6" w:rsidRPr="0058433B" w:rsidRDefault="00D417F6" w:rsidP="00623D89">
            <w:pPr>
              <w:pStyle w:val="rowtabella0"/>
              <w:jc w:val="center"/>
              <w:rPr>
                <w:color w:val="002060"/>
              </w:rPr>
            </w:pPr>
            <w:r w:rsidRPr="0058433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11F3"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52EC" w14:textId="77777777" w:rsidR="00D417F6" w:rsidRPr="0058433B" w:rsidRDefault="00D417F6" w:rsidP="00623D89">
            <w:pPr>
              <w:pStyle w:val="rowtabella0"/>
              <w:jc w:val="center"/>
              <w:rPr>
                <w:color w:val="002060"/>
              </w:rPr>
            </w:pPr>
            <w:r w:rsidRPr="0058433B">
              <w:rPr>
                <w:color w:val="002060"/>
              </w:rPr>
              <w:t>0</w:t>
            </w:r>
          </w:p>
        </w:tc>
      </w:tr>
      <w:tr w:rsidR="00D417F6" w:rsidRPr="0058433B" w14:paraId="5F72B91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7D17E" w14:textId="77777777" w:rsidR="00D417F6" w:rsidRPr="0058433B" w:rsidRDefault="00D417F6" w:rsidP="00623D89">
            <w:pPr>
              <w:pStyle w:val="rowtabella0"/>
              <w:rPr>
                <w:color w:val="002060"/>
              </w:rPr>
            </w:pPr>
            <w:r w:rsidRPr="0058433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9F79" w14:textId="77777777" w:rsidR="00D417F6" w:rsidRPr="0058433B" w:rsidRDefault="00D417F6" w:rsidP="00623D89">
            <w:pPr>
              <w:pStyle w:val="rowtabella0"/>
              <w:jc w:val="center"/>
              <w:rPr>
                <w:color w:val="002060"/>
              </w:rPr>
            </w:pPr>
            <w:r w:rsidRPr="005843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B07C"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627C"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F5EF"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7EDB"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77C4" w14:textId="77777777" w:rsidR="00D417F6" w:rsidRPr="0058433B" w:rsidRDefault="00D417F6" w:rsidP="00623D89">
            <w:pPr>
              <w:pStyle w:val="rowtabella0"/>
              <w:jc w:val="center"/>
              <w:rPr>
                <w:color w:val="002060"/>
              </w:rPr>
            </w:pPr>
            <w:r w:rsidRPr="005843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7CBB"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0CBD"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A3C7" w14:textId="77777777" w:rsidR="00D417F6" w:rsidRPr="0058433B" w:rsidRDefault="00D417F6" w:rsidP="00623D89">
            <w:pPr>
              <w:pStyle w:val="rowtabella0"/>
              <w:jc w:val="center"/>
              <w:rPr>
                <w:color w:val="002060"/>
              </w:rPr>
            </w:pPr>
            <w:r w:rsidRPr="0058433B">
              <w:rPr>
                <w:color w:val="002060"/>
              </w:rPr>
              <w:t>0</w:t>
            </w:r>
          </w:p>
        </w:tc>
      </w:tr>
      <w:tr w:rsidR="00D417F6" w:rsidRPr="0058433B" w14:paraId="1BD79A4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3C993" w14:textId="77777777" w:rsidR="00D417F6" w:rsidRPr="0058433B" w:rsidRDefault="00D417F6" w:rsidP="00623D89">
            <w:pPr>
              <w:pStyle w:val="rowtabella0"/>
              <w:rPr>
                <w:color w:val="002060"/>
              </w:rPr>
            </w:pPr>
            <w:r w:rsidRPr="0058433B">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EFE9"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7984"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7572"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94F7"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7BFEB"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5B56" w14:textId="77777777" w:rsidR="00D417F6" w:rsidRPr="0058433B" w:rsidRDefault="00D417F6" w:rsidP="00623D89">
            <w:pPr>
              <w:pStyle w:val="rowtabella0"/>
              <w:jc w:val="center"/>
              <w:rPr>
                <w:color w:val="002060"/>
              </w:rPr>
            </w:pPr>
            <w:r w:rsidRPr="005843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B83A" w14:textId="77777777" w:rsidR="00D417F6" w:rsidRPr="0058433B" w:rsidRDefault="00D417F6" w:rsidP="00623D89">
            <w:pPr>
              <w:pStyle w:val="rowtabella0"/>
              <w:jc w:val="center"/>
              <w:rPr>
                <w:color w:val="002060"/>
              </w:rPr>
            </w:pPr>
            <w:r w:rsidRPr="005843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5593"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AD56" w14:textId="77777777" w:rsidR="00D417F6" w:rsidRPr="0058433B" w:rsidRDefault="00D417F6" w:rsidP="00623D89">
            <w:pPr>
              <w:pStyle w:val="rowtabella0"/>
              <w:jc w:val="center"/>
              <w:rPr>
                <w:color w:val="002060"/>
              </w:rPr>
            </w:pPr>
            <w:r w:rsidRPr="0058433B">
              <w:rPr>
                <w:color w:val="002060"/>
              </w:rPr>
              <w:t>0</w:t>
            </w:r>
          </w:p>
        </w:tc>
      </w:tr>
      <w:tr w:rsidR="00D417F6" w:rsidRPr="0058433B" w14:paraId="03BDF70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66E0F" w14:textId="77777777" w:rsidR="00D417F6" w:rsidRPr="0058433B" w:rsidRDefault="00D417F6" w:rsidP="00623D89">
            <w:pPr>
              <w:pStyle w:val="rowtabella0"/>
              <w:rPr>
                <w:color w:val="002060"/>
              </w:rPr>
            </w:pPr>
            <w:r w:rsidRPr="0058433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0E3D"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1D5E"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6581"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F535"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C8F3"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CBD2" w14:textId="77777777" w:rsidR="00D417F6" w:rsidRPr="0058433B" w:rsidRDefault="00D417F6" w:rsidP="00623D89">
            <w:pPr>
              <w:pStyle w:val="rowtabella0"/>
              <w:jc w:val="center"/>
              <w:rPr>
                <w:color w:val="002060"/>
              </w:rPr>
            </w:pPr>
            <w:r w:rsidRPr="005843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244F" w14:textId="77777777" w:rsidR="00D417F6" w:rsidRPr="0058433B" w:rsidRDefault="00D417F6" w:rsidP="00623D89">
            <w:pPr>
              <w:pStyle w:val="rowtabella0"/>
              <w:jc w:val="center"/>
              <w:rPr>
                <w:color w:val="002060"/>
              </w:rPr>
            </w:pPr>
            <w:r w:rsidRPr="0058433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CFA1"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20AB" w14:textId="77777777" w:rsidR="00D417F6" w:rsidRPr="0058433B" w:rsidRDefault="00D417F6" w:rsidP="00623D89">
            <w:pPr>
              <w:pStyle w:val="rowtabella0"/>
              <w:jc w:val="center"/>
              <w:rPr>
                <w:color w:val="002060"/>
              </w:rPr>
            </w:pPr>
            <w:r w:rsidRPr="0058433B">
              <w:rPr>
                <w:color w:val="002060"/>
              </w:rPr>
              <w:t>0</w:t>
            </w:r>
          </w:p>
        </w:tc>
      </w:tr>
      <w:tr w:rsidR="00D417F6" w:rsidRPr="0058433B" w14:paraId="49FBF02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B404E" w14:textId="77777777" w:rsidR="00D417F6" w:rsidRPr="0058433B" w:rsidRDefault="00D417F6" w:rsidP="00623D89">
            <w:pPr>
              <w:pStyle w:val="rowtabella0"/>
              <w:rPr>
                <w:color w:val="002060"/>
              </w:rPr>
            </w:pPr>
            <w:r w:rsidRPr="005843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CBFA"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EEEA"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7094"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DB59"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A94A"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726C" w14:textId="77777777" w:rsidR="00D417F6" w:rsidRPr="0058433B" w:rsidRDefault="00D417F6" w:rsidP="00623D89">
            <w:pPr>
              <w:pStyle w:val="rowtabella0"/>
              <w:jc w:val="center"/>
              <w:rPr>
                <w:color w:val="002060"/>
              </w:rPr>
            </w:pPr>
            <w:r w:rsidRPr="0058433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5A59" w14:textId="77777777" w:rsidR="00D417F6" w:rsidRPr="0058433B" w:rsidRDefault="00D417F6" w:rsidP="00623D89">
            <w:pPr>
              <w:pStyle w:val="rowtabella0"/>
              <w:jc w:val="center"/>
              <w:rPr>
                <w:color w:val="002060"/>
              </w:rPr>
            </w:pPr>
            <w:r w:rsidRPr="0058433B">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2DC40" w14:textId="77777777" w:rsidR="00D417F6" w:rsidRPr="0058433B" w:rsidRDefault="00D417F6" w:rsidP="00623D89">
            <w:pPr>
              <w:pStyle w:val="rowtabella0"/>
              <w:jc w:val="center"/>
              <w:rPr>
                <w:color w:val="002060"/>
              </w:rPr>
            </w:pPr>
            <w:r w:rsidRPr="005843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6DE0" w14:textId="77777777" w:rsidR="00D417F6" w:rsidRPr="0058433B" w:rsidRDefault="00D417F6" w:rsidP="00623D89">
            <w:pPr>
              <w:pStyle w:val="rowtabella0"/>
              <w:jc w:val="center"/>
              <w:rPr>
                <w:color w:val="002060"/>
              </w:rPr>
            </w:pPr>
            <w:r w:rsidRPr="0058433B">
              <w:rPr>
                <w:color w:val="002060"/>
              </w:rPr>
              <w:t>0</w:t>
            </w:r>
          </w:p>
        </w:tc>
      </w:tr>
      <w:tr w:rsidR="00D417F6" w:rsidRPr="0058433B" w14:paraId="4BDECAA4"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tcPr>
          <w:p w14:paraId="6138264F" w14:textId="77777777" w:rsidR="00D417F6" w:rsidRPr="00035C52" w:rsidRDefault="00D417F6" w:rsidP="00623D89">
            <w:pPr>
              <w:pStyle w:val="rowtabella0"/>
              <w:rPr>
                <w:color w:val="002060"/>
                <w:lang w:val="es-ES"/>
              </w:rPr>
            </w:pPr>
            <w:r w:rsidRPr="00035C5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29C5C"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55255"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C469B6"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834FE"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5F839"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0779B" w14:textId="77777777" w:rsidR="00D417F6" w:rsidRPr="0058433B" w:rsidRDefault="00D417F6" w:rsidP="00623D89">
            <w:pPr>
              <w:pStyle w:val="rowtabella0"/>
              <w:jc w:val="center"/>
              <w:rPr>
                <w:color w:val="002060"/>
              </w:rPr>
            </w:pPr>
            <w:r w:rsidRPr="005843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92111" w14:textId="77777777" w:rsidR="00D417F6" w:rsidRPr="0058433B" w:rsidRDefault="00D417F6" w:rsidP="00623D89">
            <w:pPr>
              <w:pStyle w:val="rowtabella0"/>
              <w:jc w:val="center"/>
              <w:rPr>
                <w:color w:val="002060"/>
              </w:rPr>
            </w:pPr>
            <w:r w:rsidRPr="0058433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66602"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45CF4" w14:textId="77777777" w:rsidR="00D417F6" w:rsidRPr="0058433B" w:rsidRDefault="00D417F6" w:rsidP="00623D89">
            <w:pPr>
              <w:pStyle w:val="rowtabella0"/>
              <w:jc w:val="center"/>
              <w:rPr>
                <w:color w:val="002060"/>
              </w:rPr>
            </w:pPr>
            <w:r w:rsidRPr="0058433B">
              <w:rPr>
                <w:color w:val="002060"/>
              </w:rPr>
              <w:t>0</w:t>
            </w:r>
          </w:p>
        </w:tc>
      </w:tr>
      <w:tr w:rsidR="00D417F6" w:rsidRPr="0058433B" w14:paraId="610E542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tcPr>
          <w:p w14:paraId="3D10D2CA" w14:textId="77777777" w:rsidR="00D417F6" w:rsidRPr="0058433B" w:rsidRDefault="00D417F6" w:rsidP="00623D89">
            <w:pPr>
              <w:pStyle w:val="rowtabella0"/>
              <w:rPr>
                <w:color w:val="002060"/>
              </w:rPr>
            </w:pPr>
            <w:r w:rsidRPr="0058433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367B9"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F03F7"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7F9D1"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78DBC"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531BA"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16A89" w14:textId="77777777" w:rsidR="00D417F6" w:rsidRPr="0058433B" w:rsidRDefault="00D417F6" w:rsidP="00623D89">
            <w:pPr>
              <w:pStyle w:val="rowtabella0"/>
              <w:jc w:val="center"/>
              <w:rPr>
                <w:color w:val="002060"/>
              </w:rPr>
            </w:pPr>
            <w:r w:rsidRPr="005843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0EBEE"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7BAFD"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5D5838" w14:textId="77777777" w:rsidR="00D417F6" w:rsidRPr="0058433B" w:rsidRDefault="00D417F6" w:rsidP="00623D89">
            <w:pPr>
              <w:pStyle w:val="rowtabella0"/>
              <w:jc w:val="center"/>
              <w:rPr>
                <w:color w:val="002060"/>
              </w:rPr>
            </w:pPr>
            <w:r w:rsidRPr="0058433B">
              <w:rPr>
                <w:color w:val="002060"/>
              </w:rPr>
              <w:t>0</w:t>
            </w:r>
          </w:p>
        </w:tc>
      </w:tr>
      <w:tr w:rsidR="00D417F6" w:rsidRPr="0058433B" w14:paraId="4A6929D9"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F4703" w14:textId="77777777" w:rsidR="00D417F6" w:rsidRPr="0058433B" w:rsidRDefault="00D417F6" w:rsidP="00623D89">
            <w:pPr>
              <w:pStyle w:val="rowtabella0"/>
              <w:rPr>
                <w:color w:val="002060"/>
              </w:rPr>
            </w:pPr>
            <w:r w:rsidRPr="0058433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3F0B"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53B3"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D78A"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96FB"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10D3"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28E0" w14:textId="77777777" w:rsidR="00D417F6" w:rsidRPr="0058433B" w:rsidRDefault="00D417F6" w:rsidP="00623D89">
            <w:pPr>
              <w:pStyle w:val="rowtabella0"/>
              <w:jc w:val="center"/>
              <w:rPr>
                <w:color w:val="002060"/>
              </w:rPr>
            </w:pPr>
            <w:r w:rsidRPr="005843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D205" w14:textId="77777777" w:rsidR="00D417F6" w:rsidRPr="0058433B" w:rsidRDefault="00D417F6" w:rsidP="00623D89">
            <w:pPr>
              <w:pStyle w:val="rowtabella0"/>
              <w:jc w:val="center"/>
              <w:rPr>
                <w:color w:val="002060"/>
              </w:rPr>
            </w:pPr>
            <w:r w:rsidRPr="0058433B">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EFF1" w14:textId="77777777" w:rsidR="00D417F6" w:rsidRPr="0058433B" w:rsidRDefault="00D417F6" w:rsidP="00623D89">
            <w:pPr>
              <w:pStyle w:val="rowtabella0"/>
              <w:jc w:val="center"/>
              <w:rPr>
                <w:color w:val="002060"/>
              </w:rPr>
            </w:pPr>
            <w:r w:rsidRPr="005843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E07E" w14:textId="77777777" w:rsidR="00D417F6" w:rsidRPr="0058433B" w:rsidRDefault="00D417F6" w:rsidP="00623D89">
            <w:pPr>
              <w:pStyle w:val="rowtabella0"/>
              <w:jc w:val="center"/>
              <w:rPr>
                <w:color w:val="002060"/>
              </w:rPr>
            </w:pPr>
            <w:r w:rsidRPr="0058433B">
              <w:rPr>
                <w:color w:val="002060"/>
              </w:rPr>
              <w:t>0</w:t>
            </w:r>
          </w:p>
        </w:tc>
      </w:tr>
    </w:tbl>
    <w:p w14:paraId="3F774F36" w14:textId="77777777" w:rsidR="00D417F6" w:rsidRDefault="00D417F6" w:rsidP="00D417F6">
      <w:pPr>
        <w:pStyle w:val="titoloprinc0"/>
        <w:rPr>
          <w:color w:val="002060"/>
          <w:sz w:val="22"/>
          <w:szCs w:val="22"/>
        </w:rPr>
      </w:pPr>
    </w:p>
    <w:p w14:paraId="5F269B3D" w14:textId="77777777" w:rsidR="00D417F6" w:rsidRPr="00A071E2" w:rsidRDefault="00D417F6" w:rsidP="00D417F6">
      <w:pPr>
        <w:pStyle w:val="sottotitolocampionato10"/>
        <w:rPr>
          <w:i/>
          <w:iCs/>
          <w:color w:val="002060"/>
        </w:rPr>
      </w:pPr>
      <w:r w:rsidRPr="00A071E2">
        <w:rPr>
          <w:i/>
          <w:iCs/>
          <w:color w:val="002060"/>
        </w:rPr>
        <w:t>STRALCIO CLASSIFICA AVULSA</w:t>
      </w:r>
    </w:p>
    <w:p w14:paraId="671E5E15" w14:textId="77777777" w:rsidR="00D417F6" w:rsidRPr="00A071E2" w:rsidRDefault="00D417F6" w:rsidP="00D417F6">
      <w:pPr>
        <w:pStyle w:val="titoloprinc0"/>
        <w:rPr>
          <w:color w:val="002060"/>
          <w:sz w:val="12"/>
          <w:szCs w:val="12"/>
        </w:rPr>
      </w:pPr>
    </w:p>
    <w:p w14:paraId="130C2D30"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w:t>
      </w:r>
    </w:p>
    <w:p w14:paraId="552E50F2"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                                     I    CLASSIFICA   GENERALE               I    C L A S S I F I C A    A V U L S A             I</w:t>
      </w:r>
    </w:p>
    <w:p w14:paraId="6CE42AD4"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w:t>
      </w:r>
    </w:p>
    <w:p w14:paraId="084BFBD5"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Societa'                        I PN ! GC ! VI ! PE ! NL ! G.F! G.S! DIF I PN ! GI ! VI ! PE ! NL ! G.F! G.S!  DIF!          !</w:t>
      </w:r>
    </w:p>
    <w:p w14:paraId="6608D4BF"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I    !    !    !    !    !    !    !     I    !    !    !    !    !    !    !     !          I</w:t>
      </w:r>
    </w:p>
    <w:p w14:paraId="7BD69054"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w:t>
      </w:r>
    </w:p>
    <w:p w14:paraId="716BEAC3"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I    !    !    !    !    !    !    !     I    !    !    !    !    !    !    !     !          I</w:t>
      </w:r>
    </w:p>
    <w:p w14:paraId="541A2B9B"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  3  S.S.  CASTRUM LAURI             I 39 ! 24 ! 12 !  9 !  3 ! 70 ! 53 ! 17  I  4 !  2 !  1 !    !  1 !  5 !  3 !  2  !          I</w:t>
      </w:r>
    </w:p>
    <w:p w14:paraId="0B07C163"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I    !    !    !    !    !    !    !     I    !    !    !    !    !    !    !     !          I</w:t>
      </w:r>
    </w:p>
    <w:p w14:paraId="4392B1E8"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  4  A.S.D.ASCOLI CALCIO A 5         I 39 ! 24 ! 11 !  7 !  6 ! 64 ! 67 !  3- I  1 !  2 !    !  1 !  1 !  3 !  5 !  2- !          I</w:t>
      </w:r>
    </w:p>
    <w:p w14:paraId="6DBFDAEF"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I    !    !    !    !    !    !    !     I    !    !    !    !    !    !    !     !          I</w:t>
      </w:r>
    </w:p>
    <w:p w14:paraId="743EF1DD"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I    !    !    !    !    !    !    !     I    !    !    !    !    !    !    !     !          I</w:t>
      </w:r>
    </w:p>
    <w:p w14:paraId="2DD1B2D5"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 11  A.S.D.REAL ANCARIA              I 24 ! 24 !  6 ! 12 !  6 ! 69 ! 86 ! 17- I  4 !  2 !  1 !    !  1 !  8 !  7 !  1  !          I</w:t>
      </w:r>
    </w:p>
    <w:p w14:paraId="60C65F7B"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I    !    !    !    !    !    !    !     I    !    !    !    !    !    !    !     !          I</w:t>
      </w:r>
    </w:p>
    <w:p w14:paraId="3549E42D"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 12  ASD   REAL SAN GIORGIO          I 24 ! 24 !  6 ! 12 !  6 ! 74 ! 83 !  9- I  1 !  2 !    !  1 !  1 !  7 !  8 !  1- !          I</w:t>
      </w:r>
    </w:p>
    <w:p w14:paraId="6EC35ACD"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I                                     I    !    !    !    !    !    !    !     I    !    !    !    !    !    !    !     !          I</w:t>
      </w:r>
    </w:p>
    <w:p w14:paraId="577F5D1D" w14:textId="77777777" w:rsidR="00D417F6" w:rsidRPr="00A071E2" w:rsidRDefault="00D417F6" w:rsidP="00D417F6">
      <w:pPr>
        <w:pStyle w:val="titoloprinc0"/>
        <w:jc w:val="left"/>
        <w:rPr>
          <w:rFonts w:ascii="Courier New" w:hAnsi="Courier New" w:cs="Courier New"/>
          <w:b w:val="0"/>
          <w:bCs w:val="0"/>
          <w:color w:val="002060"/>
          <w:sz w:val="12"/>
          <w:szCs w:val="12"/>
        </w:rPr>
      </w:pPr>
      <w:r w:rsidRPr="00A071E2">
        <w:rPr>
          <w:rFonts w:ascii="Courier New" w:hAnsi="Courier New" w:cs="Courier New"/>
          <w:b w:val="0"/>
          <w:bCs w:val="0"/>
          <w:color w:val="002060"/>
          <w:sz w:val="12"/>
          <w:szCs w:val="12"/>
        </w:rPr>
        <w:t>*==================================================================================================================================*</w:t>
      </w:r>
    </w:p>
    <w:p w14:paraId="4C23F7ED" w14:textId="77777777" w:rsidR="00D417F6" w:rsidRPr="00A071E2" w:rsidRDefault="00D417F6" w:rsidP="00D417F6">
      <w:pPr>
        <w:pStyle w:val="titoloprinc0"/>
        <w:rPr>
          <w:b w:val="0"/>
          <w:bCs w:val="0"/>
          <w:color w:val="002060"/>
          <w:sz w:val="22"/>
          <w:szCs w:val="22"/>
        </w:rPr>
      </w:pPr>
    </w:p>
    <w:p w14:paraId="1AEB2980" w14:textId="77777777" w:rsidR="00D417F6" w:rsidRPr="00046569" w:rsidRDefault="00D417F6" w:rsidP="00D417F6">
      <w:pPr>
        <w:pStyle w:val="titoloprinc0"/>
        <w:rPr>
          <w:color w:val="002060"/>
        </w:rPr>
      </w:pPr>
      <w:r>
        <w:rPr>
          <w:color w:val="002060"/>
        </w:rPr>
        <w:t>TITOLO REGIONALE</w:t>
      </w:r>
    </w:p>
    <w:p w14:paraId="4AA3C447" w14:textId="77777777" w:rsidR="00D417F6" w:rsidRDefault="00D417F6" w:rsidP="00D417F6">
      <w:pPr>
        <w:pStyle w:val="LndNormale1"/>
        <w:rPr>
          <w:color w:val="002060"/>
        </w:rPr>
      </w:pPr>
    </w:p>
    <w:p w14:paraId="07ADBB27" w14:textId="77777777" w:rsidR="00D417F6" w:rsidRDefault="00D417F6" w:rsidP="00D417F6">
      <w:pPr>
        <w:pStyle w:val="LndNormale1"/>
        <w:rPr>
          <w:color w:val="002060"/>
        </w:rPr>
      </w:pPr>
      <w:r>
        <w:rPr>
          <w:color w:val="002060"/>
        </w:rPr>
        <w:lastRenderedPageBreak/>
        <w:t>Il Titolo Regionale di Calcio a Cinque Serie C2 è riservato alle squadre vincenti i rispettivi gironi come di seguito riportato:</w:t>
      </w:r>
    </w:p>
    <w:p w14:paraId="2EF1751A" w14:textId="77777777" w:rsidR="00D417F6" w:rsidRDefault="00D417F6" w:rsidP="00D417F6">
      <w:pPr>
        <w:pStyle w:val="LndNormale1"/>
        <w:rPr>
          <w:color w:val="002060"/>
        </w:rPr>
      </w:pPr>
    </w:p>
    <w:p w14:paraId="00262730" w14:textId="77777777" w:rsidR="00D417F6" w:rsidRPr="002506BD" w:rsidRDefault="00D417F6" w:rsidP="00D417F6">
      <w:pPr>
        <w:pStyle w:val="LndNormale1"/>
        <w:rPr>
          <w:b/>
          <w:bCs/>
          <w:color w:val="002060"/>
        </w:rPr>
      </w:pPr>
      <w:r w:rsidRPr="002506BD">
        <w:rPr>
          <w:b/>
          <w:bCs/>
          <w:color w:val="002060"/>
        </w:rPr>
        <w:t>Vincente girone “A”</w:t>
      </w:r>
      <w:r w:rsidRPr="002506BD">
        <w:rPr>
          <w:b/>
          <w:bCs/>
          <w:color w:val="002060"/>
        </w:rPr>
        <w:tab/>
      </w:r>
      <w:r>
        <w:rPr>
          <w:b/>
          <w:bCs/>
          <w:color w:val="002060"/>
        </w:rPr>
        <w:tab/>
      </w:r>
      <w:r w:rsidRPr="002506BD">
        <w:rPr>
          <w:b/>
          <w:bCs/>
          <w:color w:val="002060"/>
        </w:rPr>
        <w:t>CASTELBELLINO CALCIO A 5</w:t>
      </w:r>
    </w:p>
    <w:p w14:paraId="52BA0D84" w14:textId="77777777" w:rsidR="00D417F6" w:rsidRPr="002506BD" w:rsidRDefault="00D417F6" w:rsidP="00D417F6">
      <w:pPr>
        <w:pStyle w:val="LndNormale1"/>
        <w:rPr>
          <w:b/>
          <w:bCs/>
          <w:color w:val="002060"/>
        </w:rPr>
      </w:pPr>
      <w:r w:rsidRPr="002506BD">
        <w:rPr>
          <w:b/>
          <w:bCs/>
          <w:color w:val="002060"/>
        </w:rPr>
        <w:t>Vincente girone “B”</w:t>
      </w:r>
      <w:r w:rsidRPr="002506BD">
        <w:rPr>
          <w:b/>
          <w:bCs/>
          <w:color w:val="002060"/>
        </w:rPr>
        <w:tab/>
      </w:r>
      <w:r>
        <w:rPr>
          <w:b/>
          <w:bCs/>
          <w:color w:val="002060"/>
        </w:rPr>
        <w:tab/>
      </w:r>
      <w:r w:rsidRPr="002506BD">
        <w:rPr>
          <w:b/>
          <w:bCs/>
          <w:color w:val="002060"/>
        </w:rPr>
        <w:t>REAL FABRIANO</w:t>
      </w:r>
    </w:p>
    <w:p w14:paraId="46A559D2" w14:textId="77777777" w:rsidR="00D417F6" w:rsidRPr="002506BD" w:rsidRDefault="00D417F6" w:rsidP="00D417F6">
      <w:pPr>
        <w:pStyle w:val="LndNormale1"/>
        <w:rPr>
          <w:b/>
          <w:bCs/>
          <w:color w:val="002060"/>
        </w:rPr>
      </w:pPr>
      <w:r w:rsidRPr="002506BD">
        <w:rPr>
          <w:b/>
          <w:bCs/>
          <w:color w:val="002060"/>
        </w:rPr>
        <w:t>Vincente girone “C”</w:t>
      </w:r>
      <w:r w:rsidRPr="002506BD">
        <w:rPr>
          <w:b/>
          <w:bCs/>
          <w:color w:val="002060"/>
        </w:rPr>
        <w:tab/>
      </w:r>
      <w:r>
        <w:rPr>
          <w:b/>
          <w:bCs/>
          <w:color w:val="002060"/>
        </w:rPr>
        <w:tab/>
      </w:r>
      <w:r w:rsidRPr="002506BD">
        <w:rPr>
          <w:b/>
          <w:bCs/>
          <w:color w:val="002060"/>
        </w:rPr>
        <w:t>FUTSAL CAMPIGLIONE</w:t>
      </w:r>
    </w:p>
    <w:p w14:paraId="50739F7C" w14:textId="77777777" w:rsidR="00D417F6" w:rsidRDefault="00D417F6" w:rsidP="00D417F6">
      <w:pPr>
        <w:pStyle w:val="LndNormale1"/>
        <w:rPr>
          <w:color w:val="002060"/>
        </w:rPr>
      </w:pPr>
    </w:p>
    <w:p w14:paraId="7EBA3BD9" w14:textId="77777777" w:rsidR="00D417F6" w:rsidRPr="00FF5521" w:rsidRDefault="00D417F6" w:rsidP="00D417F6">
      <w:pPr>
        <w:pStyle w:val="breakline"/>
        <w:jc w:val="both"/>
        <w:rPr>
          <w:rFonts w:ascii="Arial" w:hAnsi="Arial" w:cs="Arial"/>
          <w:i/>
          <w:iCs/>
          <w:color w:val="002060"/>
          <w:sz w:val="22"/>
          <w:szCs w:val="22"/>
        </w:rPr>
      </w:pPr>
      <w:r w:rsidRPr="00FF5521">
        <w:rPr>
          <w:rFonts w:ascii="Arial" w:hAnsi="Arial" w:cs="Arial"/>
          <w:i/>
          <w:iCs/>
          <w:color w:val="002060"/>
          <w:sz w:val="22"/>
          <w:szCs w:val="22"/>
        </w:rPr>
        <w:t>La gara della prima giornata è stata determinata in base al sorteggio effettuato il giorno 01/04/2025 in modalità on-line dal Comitato Regionale Marche</w:t>
      </w:r>
      <w:r>
        <w:rPr>
          <w:rFonts w:ascii="Arial" w:hAnsi="Arial" w:cs="Arial"/>
          <w:i/>
          <w:iCs/>
          <w:color w:val="002060"/>
          <w:sz w:val="22"/>
          <w:szCs w:val="22"/>
        </w:rPr>
        <w:t>:</w:t>
      </w:r>
    </w:p>
    <w:p w14:paraId="4996F1F0" w14:textId="77777777" w:rsidR="00D417F6" w:rsidRDefault="00D417F6" w:rsidP="00D417F6">
      <w:pPr>
        <w:pStyle w:val="LndNormale1"/>
        <w:rPr>
          <w:color w:val="002060"/>
        </w:rPr>
      </w:pPr>
    </w:p>
    <w:p w14:paraId="3ECC52A3" w14:textId="77777777" w:rsidR="00D417F6" w:rsidRDefault="00D417F6" w:rsidP="00D417F6">
      <w:pPr>
        <w:pStyle w:val="breakline"/>
        <w:jc w:val="both"/>
        <w:rPr>
          <w:rFonts w:ascii="Arial" w:hAnsi="Arial" w:cs="Arial"/>
          <w:b/>
          <w:b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t xml:space="preserve">Venerdì </w:t>
      </w:r>
      <w:r>
        <w:rPr>
          <w:rFonts w:ascii="Arial" w:hAnsi="Arial" w:cs="Arial"/>
          <w:b/>
          <w:bCs/>
          <w:color w:val="002060"/>
          <w:sz w:val="22"/>
          <w:szCs w:val="22"/>
        </w:rPr>
        <w:t>02/05/2025</w:t>
      </w:r>
      <w:r w:rsidRPr="000F41BE">
        <w:rPr>
          <w:rFonts w:ascii="Arial" w:hAnsi="Arial" w:cs="Arial"/>
          <w:b/>
          <w:bCs/>
          <w:color w:val="002060"/>
          <w:sz w:val="22"/>
          <w:szCs w:val="22"/>
        </w:rPr>
        <w:tab/>
      </w:r>
      <w:r>
        <w:rPr>
          <w:rFonts w:ascii="Arial" w:hAnsi="Arial" w:cs="Arial"/>
          <w:b/>
          <w:bCs/>
          <w:color w:val="002060"/>
          <w:sz w:val="22"/>
          <w:szCs w:val="22"/>
        </w:rPr>
        <w:t>Vincente girone “C” – Vincente girone “A”</w:t>
      </w:r>
    </w:p>
    <w:p w14:paraId="3F8B17DF" w14:textId="77777777" w:rsidR="00D417F6" w:rsidRPr="00010C17" w:rsidRDefault="00D417F6" w:rsidP="00D417F6">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t>ore 21:30</w:t>
      </w:r>
      <w:r>
        <w:rPr>
          <w:rFonts w:ascii="Arial" w:hAnsi="Arial" w:cs="Arial"/>
          <w:b/>
          <w:bCs/>
          <w:color w:val="002060"/>
          <w:sz w:val="22"/>
          <w:szCs w:val="22"/>
        </w:rPr>
        <w:tab/>
      </w:r>
      <w:r>
        <w:rPr>
          <w:rFonts w:ascii="Arial" w:hAnsi="Arial" w:cs="Arial"/>
          <w:b/>
          <w:bCs/>
          <w:color w:val="002060"/>
          <w:sz w:val="22"/>
          <w:szCs w:val="22"/>
        </w:rPr>
        <w:tab/>
        <w:t>FUTSAL CAMPIGLIONE – CASTELBELLINO CALCIO A 5</w:t>
      </w:r>
    </w:p>
    <w:p w14:paraId="561FABFD" w14:textId="77777777" w:rsidR="00D417F6" w:rsidRPr="001A33C9" w:rsidRDefault="00D417F6" w:rsidP="00D417F6">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1A33C9">
        <w:rPr>
          <w:rFonts w:ascii="Arial" w:hAnsi="Arial" w:cs="Arial"/>
          <w:b/>
          <w:bCs/>
          <w:i/>
          <w:iCs/>
          <w:color w:val="002060"/>
          <w:sz w:val="22"/>
          <w:szCs w:val="22"/>
        </w:rPr>
        <w:t xml:space="preserve">Riposa: </w:t>
      </w:r>
      <w:r>
        <w:rPr>
          <w:rFonts w:ascii="Arial" w:hAnsi="Arial" w:cs="Arial"/>
          <w:b/>
          <w:bCs/>
          <w:i/>
          <w:iCs/>
          <w:color w:val="002060"/>
          <w:sz w:val="22"/>
          <w:szCs w:val="22"/>
        </w:rPr>
        <w:t>Vincente girone</w:t>
      </w:r>
      <w:r w:rsidRPr="001A33C9">
        <w:rPr>
          <w:rFonts w:ascii="Arial" w:hAnsi="Arial" w:cs="Arial"/>
          <w:b/>
          <w:bCs/>
          <w:i/>
          <w:iCs/>
          <w:color w:val="002060"/>
          <w:sz w:val="22"/>
          <w:szCs w:val="22"/>
        </w:rPr>
        <w:t xml:space="preserve"> “B”</w:t>
      </w:r>
      <w:r>
        <w:rPr>
          <w:rFonts w:ascii="Arial" w:hAnsi="Arial" w:cs="Arial"/>
          <w:b/>
          <w:bCs/>
          <w:i/>
          <w:iCs/>
          <w:color w:val="002060"/>
          <w:sz w:val="22"/>
          <w:szCs w:val="22"/>
        </w:rPr>
        <w:t xml:space="preserve"> – REAL FABRIANO</w:t>
      </w:r>
      <w:r>
        <w:rPr>
          <w:rFonts w:ascii="Arial" w:hAnsi="Arial" w:cs="Arial"/>
          <w:b/>
          <w:bCs/>
          <w:i/>
          <w:iCs/>
          <w:color w:val="002060"/>
          <w:sz w:val="22"/>
          <w:szCs w:val="22"/>
        </w:rPr>
        <w:tab/>
      </w:r>
    </w:p>
    <w:p w14:paraId="1815EAEB" w14:textId="77777777" w:rsidR="00D417F6" w:rsidRDefault="00D417F6" w:rsidP="00D417F6">
      <w:pPr>
        <w:pStyle w:val="breakline"/>
        <w:jc w:val="both"/>
        <w:rPr>
          <w:rFonts w:ascii="Arial" w:hAnsi="Arial" w:cs="Arial"/>
          <w:color w:val="002060"/>
          <w:sz w:val="22"/>
          <w:szCs w:val="22"/>
        </w:rPr>
      </w:pPr>
    </w:p>
    <w:p w14:paraId="1BE20354" w14:textId="77777777" w:rsidR="00D417F6" w:rsidRDefault="00D417F6" w:rsidP="00D417F6">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09/05/2025</w:t>
      </w:r>
      <w:r>
        <w:rPr>
          <w:rFonts w:cs="Arial"/>
          <w:b/>
          <w:bCs/>
          <w:color w:val="002060"/>
          <w:szCs w:val="22"/>
        </w:rPr>
        <w:tab/>
      </w:r>
      <w:r w:rsidRPr="000C5A61">
        <w:rPr>
          <w:i/>
          <w:iCs/>
          <w:color w:val="002060"/>
        </w:rPr>
        <w:t xml:space="preserve">Nella seconda giornata riposerà la squadra che ha vinto la </w:t>
      </w:r>
    </w:p>
    <w:p w14:paraId="48A66BB5" w14:textId="77777777" w:rsidR="00D417F6" w:rsidRPr="000C5A61" w:rsidRDefault="00D417F6" w:rsidP="00D417F6">
      <w:pPr>
        <w:pStyle w:val="LndNormale1"/>
        <w:ind w:left="3540"/>
        <w:rPr>
          <w:i/>
          <w:iCs/>
          <w:color w:val="002060"/>
        </w:rPr>
      </w:pPr>
      <w:r w:rsidRPr="000C5A61">
        <w:rPr>
          <w:i/>
          <w:iCs/>
          <w:color w:val="002060"/>
        </w:rPr>
        <w:t>prima gara o, in caso di pareggio, quella che ha disputato la prima gara in trasferta;</w:t>
      </w:r>
    </w:p>
    <w:p w14:paraId="337ECF74" w14:textId="77777777" w:rsidR="00D417F6" w:rsidRPr="000F41BE" w:rsidRDefault="00D417F6" w:rsidP="00D417F6">
      <w:pPr>
        <w:pStyle w:val="breakline"/>
        <w:jc w:val="both"/>
        <w:rPr>
          <w:rFonts w:ascii="Arial" w:hAnsi="Arial" w:cs="Arial"/>
          <w:b/>
          <w:bCs/>
          <w:color w:val="002060"/>
          <w:sz w:val="22"/>
          <w:szCs w:val="22"/>
        </w:rPr>
      </w:pPr>
    </w:p>
    <w:p w14:paraId="22E960AC" w14:textId="77777777" w:rsidR="00D417F6" w:rsidRPr="00060960" w:rsidRDefault="00D417F6" w:rsidP="00D417F6">
      <w:pPr>
        <w:pStyle w:val="breakline"/>
        <w:ind w:left="3544" w:hanging="3544"/>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0F41BE">
        <w:rPr>
          <w:rFonts w:ascii="Arial" w:hAnsi="Arial" w:cs="Arial"/>
          <w:b/>
          <w:bCs/>
          <w:color w:val="002060"/>
          <w:sz w:val="22"/>
          <w:szCs w:val="22"/>
        </w:rPr>
        <w:t xml:space="preserve">Venerdì </w:t>
      </w:r>
      <w:r>
        <w:rPr>
          <w:rFonts w:ascii="Arial" w:hAnsi="Arial" w:cs="Arial"/>
          <w:b/>
          <w:bCs/>
          <w:color w:val="002060"/>
          <w:sz w:val="22"/>
          <w:szCs w:val="22"/>
        </w:rPr>
        <w:t>16/05/2025</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w:t>
      </w:r>
      <w:r>
        <w:rPr>
          <w:rFonts w:ascii="Arial" w:hAnsi="Arial" w:cs="Arial"/>
          <w:i/>
          <w:iCs/>
          <w:color w:val="002060"/>
          <w:sz w:val="22"/>
          <w:szCs w:val="22"/>
        </w:rPr>
        <w:t xml:space="preserve"> </w:t>
      </w:r>
      <w:r w:rsidRPr="00060960">
        <w:rPr>
          <w:rFonts w:ascii="Arial" w:hAnsi="Arial" w:cs="Arial"/>
          <w:i/>
          <w:iCs/>
          <w:color w:val="002060"/>
          <w:sz w:val="22"/>
          <w:szCs w:val="22"/>
        </w:rPr>
        <w:t>squadre che non si sono incontrate e giocherà in casa</w:t>
      </w:r>
      <w:r>
        <w:rPr>
          <w:rFonts w:ascii="Arial" w:hAnsi="Arial" w:cs="Arial"/>
          <w:i/>
          <w:iCs/>
          <w:color w:val="002060"/>
          <w:sz w:val="22"/>
          <w:szCs w:val="22"/>
        </w:rPr>
        <w:t xml:space="preserve"> </w:t>
      </w:r>
      <w:r w:rsidRPr="00060960">
        <w:rPr>
          <w:rFonts w:ascii="Arial" w:hAnsi="Arial" w:cs="Arial"/>
          <w:i/>
          <w:iCs/>
          <w:color w:val="002060"/>
          <w:sz w:val="22"/>
          <w:szCs w:val="22"/>
        </w:rPr>
        <w:t>quella che ha disputato la precedente gara in trasferta.</w:t>
      </w:r>
    </w:p>
    <w:p w14:paraId="6E2E5D8E" w14:textId="77777777" w:rsidR="00D417F6" w:rsidRDefault="00D417F6" w:rsidP="00D417F6">
      <w:pPr>
        <w:pStyle w:val="breakline"/>
        <w:rPr>
          <w:color w:val="002060"/>
          <w:sz w:val="22"/>
          <w:szCs w:val="22"/>
        </w:rPr>
      </w:pPr>
    </w:p>
    <w:p w14:paraId="03C7FDD6" w14:textId="77777777" w:rsidR="00D417F6" w:rsidRPr="000C5A61" w:rsidRDefault="00D417F6" w:rsidP="00D417F6">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2A61A7C7" w14:textId="77777777" w:rsidR="00D417F6" w:rsidRDefault="00D417F6" w:rsidP="00D417F6">
      <w:pPr>
        <w:pStyle w:val="LndNormale1"/>
        <w:rPr>
          <w:color w:val="002060"/>
        </w:rPr>
      </w:pPr>
    </w:p>
    <w:p w14:paraId="7F6E3722" w14:textId="77777777" w:rsidR="00D417F6" w:rsidRPr="009C21FC" w:rsidRDefault="00D417F6" w:rsidP="00D417F6">
      <w:pPr>
        <w:pStyle w:val="LndNormale1"/>
        <w:rPr>
          <w:b/>
          <w:bCs/>
          <w:color w:val="002060"/>
        </w:rPr>
      </w:pPr>
      <w:r w:rsidRPr="009C21FC">
        <w:rPr>
          <w:b/>
          <w:bCs/>
          <w:color w:val="002060"/>
        </w:rPr>
        <w:t>CLASSIFICA</w:t>
      </w:r>
    </w:p>
    <w:p w14:paraId="42461C3F" w14:textId="77777777" w:rsidR="00D417F6" w:rsidRPr="000C5A61" w:rsidRDefault="00D417F6" w:rsidP="00D417F6">
      <w:pPr>
        <w:pStyle w:val="LndNormale1"/>
        <w:rPr>
          <w:color w:val="002060"/>
        </w:rPr>
      </w:pPr>
      <w:r w:rsidRPr="000C5A61">
        <w:rPr>
          <w:color w:val="002060"/>
        </w:rPr>
        <w:t>Per la compilazione della classifica verranno attribuiti i seguenti punteggi:</w:t>
      </w:r>
    </w:p>
    <w:p w14:paraId="16B67155" w14:textId="77777777" w:rsidR="00D417F6" w:rsidRPr="000C5A61" w:rsidRDefault="00D417F6" w:rsidP="00D417F6">
      <w:pPr>
        <w:pStyle w:val="LndNormale1"/>
        <w:rPr>
          <w:color w:val="002060"/>
        </w:rPr>
      </w:pPr>
      <w:r w:rsidRPr="000C5A61">
        <w:rPr>
          <w:color w:val="002060"/>
        </w:rPr>
        <w:t>vittoria</w:t>
      </w:r>
      <w:r w:rsidRPr="000C5A61">
        <w:rPr>
          <w:color w:val="002060"/>
        </w:rPr>
        <w:tab/>
      </w:r>
      <w:r w:rsidRPr="000C5A61">
        <w:rPr>
          <w:color w:val="002060"/>
        </w:rPr>
        <w:tab/>
        <w:t>punti 3</w:t>
      </w:r>
    </w:p>
    <w:p w14:paraId="7026988D" w14:textId="77777777" w:rsidR="00D417F6" w:rsidRPr="000C5A61" w:rsidRDefault="00D417F6" w:rsidP="00D417F6">
      <w:pPr>
        <w:pStyle w:val="LndNormale1"/>
        <w:rPr>
          <w:color w:val="002060"/>
        </w:rPr>
      </w:pPr>
      <w:r w:rsidRPr="000C5A61">
        <w:rPr>
          <w:color w:val="002060"/>
        </w:rPr>
        <w:t>pareggio</w:t>
      </w:r>
      <w:r w:rsidRPr="000C5A61">
        <w:rPr>
          <w:color w:val="002060"/>
        </w:rPr>
        <w:tab/>
        <w:t>punti 1</w:t>
      </w:r>
    </w:p>
    <w:p w14:paraId="13B74ECA" w14:textId="77777777" w:rsidR="00D417F6" w:rsidRPr="000C5A61" w:rsidRDefault="00D417F6" w:rsidP="00D417F6">
      <w:pPr>
        <w:pStyle w:val="LndNormale1"/>
        <w:rPr>
          <w:color w:val="002060"/>
        </w:rPr>
      </w:pPr>
      <w:r w:rsidRPr="000C5A61">
        <w:rPr>
          <w:color w:val="002060"/>
        </w:rPr>
        <w:t>sconfitta</w:t>
      </w:r>
      <w:r w:rsidRPr="000C5A61">
        <w:rPr>
          <w:color w:val="002060"/>
        </w:rPr>
        <w:tab/>
        <w:t>punti 0</w:t>
      </w:r>
    </w:p>
    <w:p w14:paraId="7A564EB5" w14:textId="77777777" w:rsidR="00D417F6" w:rsidRPr="000C5A61" w:rsidRDefault="00D417F6" w:rsidP="00D417F6">
      <w:pPr>
        <w:pStyle w:val="LndNormale1"/>
        <w:rPr>
          <w:color w:val="002060"/>
        </w:rPr>
      </w:pPr>
    </w:p>
    <w:p w14:paraId="5C165FDA" w14:textId="77777777" w:rsidR="00D417F6" w:rsidRPr="000C5A61" w:rsidRDefault="00D417F6" w:rsidP="00D417F6">
      <w:pPr>
        <w:pStyle w:val="LndNormale1"/>
        <w:rPr>
          <w:color w:val="002060"/>
        </w:rPr>
      </w:pPr>
      <w:r w:rsidRPr="000C5A61">
        <w:rPr>
          <w:color w:val="002060"/>
        </w:rPr>
        <w:t>Per la classifica di ogni girone si terrà conto:</w:t>
      </w:r>
    </w:p>
    <w:p w14:paraId="61680FD3" w14:textId="77777777" w:rsidR="00D417F6" w:rsidRPr="000C5A61" w:rsidRDefault="00D417F6" w:rsidP="00D417F6">
      <w:pPr>
        <w:pStyle w:val="LndNormale1"/>
        <w:rPr>
          <w:color w:val="002060"/>
        </w:rPr>
      </w:pPr>
      <w:r w:rsidRPr="000C5A61">
        <w:rPr>
          <w:color w:val="002060"/>
        </w:rPr>
        <w:t>a) dei punti ottenuti negli incontri disputati;</w:t>
      </w:r>
    </w:p>
    <w:p w14:paraId="7034057D" w14:textId="77777777" w:rsidR="00D417F6" w:rsidRPr="000C5A61" w:rsidRDefault="00D417F6" w:rsidP="00D417F6">
      <w:pPr>
        <w:pStyle w:val="LndNormale1"/>
        <w:rPr>
          <w:color w:val="002060"/>
        </w:rPr>
      </w:pPr>
      <w:r w:rsidRPr="000C5A61">
        <w:rPr>
          <w:color w:val="002060"/>
        </w:rPr>
        <w:t>b) della migliore differenza reti;</w:t>
      </w:r>
    </w:p>
    <w:p w14:paraId="16C38592" w14:textId="77777777" w:rsidR="00D417F6" w:rsidRDefault="00D417F6" w:rsidP="00D417F6">
      <w:pPr>
        <w:pStyle w:val="LndNormale1"/>
        <w:rPr>
          <w:color w:val="002060"/>
        </w:rPr>
      </w:pPr>
      <w:r w:rsidRPr="000C5A61">
        <w:rPr>
          <w:color w:val="002060"/>
        </w:rPr>
        <w:t>c) del maggior numero di reti segnate;</w:t>
      </w:r>
    </w:p>
    <w:p w14:paraId="65E800F0" w14:textId="77777777" w:rsidR="00D417F6" w:rsidRDefault="00D417F6" w:rsidP="00D417F6">
      <w:pPr>
        <w:pStyle w:val="LndNormale1"/>
        <w:rPr>
          <w:color w:val="002060"/>
        </w:rPr>
      </w:pPr>
      <w:r>
        <w:rPr>
          <w:color w:val="002060"/>
        </w:rPr>
        <w:t>d) della graduatoria della Coppa Disciplina del Triangolare per il Titolo Regionale;</w:t>
      </w:r>
    </w:p>
    <w:p w14:paraId="1078DB4C" w14:textId="77777777" w:rsidR="00D417F6" w:rsidRDefault="00D417F6" w:rsidP="00D417F6">
      <w:pPr>
        <w:pStyle w:val="LndNormale1"/>
        <w:rPr>
          <w:color w:val="002060"/>
        </w:rPr>
      </w:pPr>
      <w:r>
        <w:rPr>
          <w:color w:val="002060"/>
        </w:rPr>
        <w:t>e</w:t>
      </w:r>
      <w:r w:rsidRPr="000C5A61">
        <w:rPr>
          <w:color w:val="002060"/>
        </w:rPr>
        <w:t xml:space="preserve">) </w:t>
      </w:r>
      <w:r>
        <w:rPr>
          <w:color w:val="002060"/>
        </w:rPr>
        <w:t>della maggiore anzianità di affiliazione.</w:t>
      </w:r>
    </w:p>
    <w:p w14:paraId="07819980" w14:textId="77777777" w:rsidR="00D417F6" w:rsidRDefault="00D417F6" w:rsidP="00D417F6">
      <w:pPr>
        <w:pStyle w:val="LndNormale1"/>
        <w:rPr>
          <w:color w:val="002060"/>
        </w:rPr>
      </w:pPr>
    </w:p>
    <w:p w14:paraId="11EA8165" w14:textId="77777777" w:rsidR="00D417F6" w:rsidRPr="00046569" w:rsidRDefault="00D417F6" w:rsidP="00D417F6">
      <w:pPr>
        <w:pStyle w:val="titoloprinc0"/>
        <w:rPr>
          <w:color w:val="002060"/>
        </w:rPr>
      </w:pPr>
      <w:r>
        <w:rPr>
          <w:color w:val="002060"/>
        </w:rPr>
        <w:t>PLAY OFF</w:t>
      </w:r>
    </w:p>
    <w:p w14:paraId="6C72B483" w14:textId="77777777" w:rsidR="00D417F6" w:rsidRDefault="00D417F6" w:rsidP="00D417F6">
      <w:pPr>
        <w:pStyle w:val="Nessunaspaziatura"/>
        <w:rPr>
          <w:rFonts w:ascii="Arial" w:hAnsi="Arial" w:cs="Arial"/>
          <w:b/>
          <w:color w:val="002060"/>
          <w:sz w:val="24"/>
          <w:szCs w:val="24"/>
          <w:u w:val="single"/>
        </w:rPr>
      </w:pPr>
    </w:p>
    <w:p w14:paraId="078407F8" w14:textId="77777777" w:rsidR="00D417F6" w:rsidRPr="000E1DEE" w:rsidRDefault="00D417F6" w:rsidP="00D417F6">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6F326AAA" w14:textId="77777777" w:rsidR="00D417F6" w:rsidRDefault="00D417F6" w:rsidP="00D417F6">
      <w:pPr>
        <w:rPr>
          <w:rFonts w:ascii="Arial" w:hAnsi="Arial" w:cs="Arial"/>
          <w:color w:val="002060"/>
        </w:rPr>
      </w:pPr>
    </w:p>
    <w:p w14:paraId="7C32F716" w14:textId="77777777" w:rsidR="00D417F6" w:rsidRDefault="00D417F6" w:rsidP="00D417F6">
      <w:pPr>
        <w:pStyle w:val="Paragrafoelenco"/>
        <w:numPr>
          <w:ilvl w:val="0"/>
          <w:numId w:val="18"/>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4A3E0672" w14:textId="77777777" w:rsidR="00D417F6" w:rsidRPr="0068313A" w:rsidRDefault="00D417F6" w:rsidP="00D417F6">
      <w:pPr>
        <w:pStyle w:val="Paragrafoelenco"/>
        <w:numPr>
          <w:ilvl w:val="1"/>
          <w:numId w:val="18"/>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488A1C34" w14:textId="77777777" w:rsidR="00D417F6" w:rsidRPr="00383DA8" w:rsidRDefault="00D417F6" w:rsidP="00D417F6">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LUCREZIA CALCIO A 5</w:t>
      </w:r>
    </w:p>
    <w:p w14:paraId="7568DA18" w14:textId="77777777" w:rsidR="00D417F6"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(2) </w:t>
      </w:r>
      <w:r>
        <w:rPr>
          <w:rFonts w:ascii="Arial" w:hAnsi="Arial" w:cs="Arial"/>
          <w:color w:val="002060"/>
          <w:sz w:val="22"/>
          <w:szCs w:val="22"/>
        </w:rPr>
        <w:tab/>
        <w:t>2^ squadra seconda classificata</w:t>
      </w:r>
      <w:r>
        <w:rPr>
          <w:rFonts w:ascii="Arial" w:hAnsi="Arial" w:cs="Arial"/>
          <w:color w:val="002060"/>
          <w:sz w:val="22"/>
          <w:szCs w:val="22"/>
        </w:rPr>
        <w:tab/>
      </w:r>
      <w:r w:rsidRPr="00383DA8">
        <w:rPr>
          <w:rFonts w:ascii="Arial" w:hAnsi="Arial" w:cs="Arial"/>
          <w:b/>
          <w:bCs/>
          <w:color w:val="002060"/>
          <w:sz w:val="22"/>
          <w:szCs w:val="22"/>
        </w:rPr>
        <w:t>FUTSAL SAMBUCHETO</w:t>
      </w:r>
    </w:p>
    <w:p w14:paraId="5283B770" w14:textId="77777777" w:rsidR="00D417F6"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(3) </w:t>
      </w:r>
      <w:r>
        <w:rPr>
          <w:rFonts w:ascii="Arial" w:hAnsi="Arial" w:cs="Arial"/>
          <w:color w:val="002060"/>
          <w:sz w:val="22"/>
          <w:szCs w:val="22"/>
        </w:rPr>
        <w:tab/>
        <w:t>3^ squadra seconda classificata</w:t>
      </w:r>
      <w:r>
        <w:rPr>
          <w:rFonts w:ascii="Arial" w:hAnsi="Arial" w:cs="Arial"/>
          <w:color w:val="002060"/>
          <w:sz w:val="22"/>
          <w:szCs w:val="22"/>
        </w:rPr>
        <w:tab/>
      </w:r>
      <w:r w:rsidRPr="00383DA8">
        <w:rPr>
          <w:rFonts w:ascii="Arial" w:hAnsi="Arial" w:cs="Arial"/>
          <w:b/>
          <w:bCs/>
          <w:color w:val="002060"/>
          <w:sz w:val="22"/>
          <w:szCs w:val="22"/>
        </w:rPr>
        <w:t>REAL EAGLES VIRTUS PAGLIA</w:t>
      </w:r>
    </w:p>
    <w:p w14:paraId="2221331C" w14:textId="77777777" w:rsidR="00D417F6" w:rsidRPr="00383DA8" w:rsidRDefault="00D417F6" w:rsidP="00D417F6">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lastRenderedPageBreak/>
        <w:t xml:space="preserve">(4) </w:t>
      </w:r>
      <w:r>
        <w:rPr>
          <w:rFonts w:ascii="Arial" w:hAnsi="Arial" w:cs="Arial"/>
          <w:color w:val="002060"/>
          <w:sz w:val="22"/>
          <w:szCs w:val="22"/>
        </w:rPr>
        <w:tab/>
        <w:t>miglior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AVENALE</w:t>
      </w:r>
    </w:p>
    <w:p w14:paraId="6EB27077" w14:textId="77777777" w:rsidR="00D417F6" w:rsidRPr="00383DA8" w:rsidRDefault="00D417F6" w:rsidP="00D417F6">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(5) </w:t>
      </w:r>
      <w:r>
        <w:rPr>
          <w:rFonts w:ascii="Arial" w:hAnsi="Arial" w:cs="Arial"/>
          <w:color w:val="002060"/>
          <w:sz w:val="22"/>
          <w:szCs w:val="22"/>
        </w:rPr>
        <w:tab/>
        <w:t>2^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ACQUALAGNA CALCIO C 5</w:t>
      </w:r>
    </w:p>
    <w:p w14:paraId="4E918761" w14:textId="77777777" w:rsidR="00D417F6" w:rsidRPr="00383DA8" w:rsidRDefault="00D417F6" w:rsidP="00D417F6">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(6) </w:t>
      </w:r>
      <w:r>
        <w:rPr>
          <w:rFonts w:ascii="Arial" w:hAnsi="Arial" w:cs="Arial"/>
          <w:color w:val="002060"/>
          <w:sz w:val="22"/>
          <w:szCs w:val="22"/>
        </w:rPr>
        <w:tab/>
        <w:t>3^ squadra terza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CASTRUM LAURI</w:t>
      </w:r>
    </w:p>
    <w:p w14:paraId="400381B5" w14:textId="77777777" w:rsidR="00D417F6"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POLISPORTIVA VICTORIA</w:t>
      </w:r>
    </w:p>
    <w:p w14:paraId="6193E50D" w14:textId="77777777" w:rsidR="00D417F6"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t>2^ squadra quarta classificata</w:t>
      </w:r>
      <w:r>
        <w:rPr>
          <w:rFonts w:ascii="Arial" w:hAnsi="Arial" w:cs="Arial"/>
          <w:color w:val="002060"/>
          <w:sz w:val="22"/>
          <w:szCs w:val="22"/>
        </w:rPr>
        <w:tab/>
      </w:r>
      <w:r w:rsidRPr="00383DA8">
        <w:rPr>
          <w:rFonts w:ascii="Arial" w:hAnsi="Arial" w:cs="Arial"/>
          <w:b/>
          <w:bCs/>
          <w:color w:val="002060"/>
          <w:sz w:val="22"/>
          <w:szCs w:val="22"/>
        </w:rPr>
        <w:t>GIOVANI SANT’IPPOLITO</w:t>
      </w:r>
    </w:p>
    <w:p w14:paraId="01C71DEF" w14:textId="77777777" w:rsidR="00D417F6"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t>3^ squadra quarta classificata</w:t>
      </w:r>
      <w:r>
        <w:rPr>
          <w:rFonts w:ascii="Arial" w:hAnsi="Arial" w:cs="Arial"/>
          <w:color w:val="002060"/>
          <w:sz w:val="22"/>
          <w:szCs w:val="22"/>
        </w:rPr>
        <w:tab/>
      </w:r>
      <w:r w:rsidRPr="00383DA8">
        <w:rPr>
          <w:rFonts w:ascii="Arial" w:hAnsi="Arial" w:cs="Arial"/>
          <w:b/>
          <w:bCs/>
          <w:color w:val="002060"/>
          <w:sz w:val="22"/>
          <w:szCs w:val="22"/>
        </w:rPr>
        <w:t>ASCOLI CALCIO A 5</w:t>
      </w:r>
    </w:p>
    <w:p w14:paraId="4ED4171D" w14:textId="77777777" w:rsidR="00D417F6" w:rsidRPr="00383DA8" w:rsidRDefault="00D417F6" w:rsidP="00D417F6">
      <w:pPr>
        <w:pStyle w:val="Paragrafoelenco"/>
        <w:numPr>
          <w:ilvl w:val="2"/>
          <w:numId w:val="18"/>
        </w:numPr>
        <w:jc w:val="both"/>
        <w:rPr>
          <w:rFonts w:ascii="Arial" w:hAnsi="Arial" w:cs="Arial"/>
          <w:b/>
          <w:bCs/>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AURORA TREIA</w:t>
      </w:r>
    </w:p>
    <w:p w14:paraId="3987A3B5" w14:textId="77777777" w:rsidR="00D417F6"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t>2^ squadra quinta classifica</w:t>
      </w:r>
      <w:r>
        <w:rPr>
          <w:rFonts w:ascii="Arial" w:hAnsi="Arial" w:cs="Arial"/>
          <w:color w:val="002060"/>
          <w:sz w:val="22"/>
          <w:szCs w:val="22"/>
        </w:rPr>
        <w:tab/>
      </w:r>
      <w:r>
        <w:rPr>
          <w:rFonts w:ascii="Arial" w:hAnsi="Arial" w:cs="Arial"/>
          <w:color w:val="002060"/>
          <w:sz w:val="22"/>
          <w:szCs w:val="22"/>
        </w:rPr>
        <w:tab/>
      </w:r>
      <w:r w:rsidRPr="00383DA8">
        <w:rPr>
          <w:rFonts w:ascii="Arial" w:hAnsi="Arial" w:cs="Arial"/>
          <w:b/>
          <w:bCs/>
          <w:color w:val="002060"/>
          <w:sz w:val="22"/>
          <w:szCs w:val="22"/>
        </w:rPr>
        <w:t>BORGOROSSO TOLENTINO</w:t>
      </w:r>
    </w:p>
    <w:p w14:paraId="23A01E03" w14:textId="77777777" w:rsidR="00D417F6"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t>3^ squadra quinta classificata</w:t>
      </w:r>
      <w:r>
        <w:rPr>
          <w:rFonts w:ascii="Arial" w:hAnsi="Arial" w:cs="Arial"/>
          <w:color w:val="002060"/>
          <w:sz w:val="22"/>
          <w:szCs w:val="22"/>
        </w:rPr>
        <w:tab/>
      </w:r>
      <w:r w:rsidRPr="00383DA8">
        <w:rPr>
          <w:rFonts w:ascii="Arial" w:hAnsi="Arial" w:cs="Arial"/>
          <w:b/>
          <w:bCs/>
          <w:color w:val="002060"/>
          <w:sz w:val="22"/>
          <w:szCs w:val="22"/>
        </w:rPr>
        <w:t>CITTA’ DI OSTRA</w:t>
      </w:r>
    </w:p>
    <w:p w14:paraId="50AC28F6" w14:textId="77777777" w:rsidR="00D417F6" w:rsidRDefault="00D417F6" w:rsidP="00D417F6">
      <w:pPr>
        <w:pStyle w:val="Paragrafoelenco"/>
        <w:ind w:left="2160"/>
        <w:jc w:val="both"/>
        <w:rPr>
          <w:rFonts w:ascii="Arial" w:hAnsi="Arial" w:cs="Arial"/>
          <w:color w:val="002060"/>
          <w:sz w:val="22"/>
          <w:szCs w:val="22"/>
        </w:rPr>
      </w:pPr>
    </w:p>
    <w:p w14:paraId="77AC5754" w14:textId="77777777" w:rsidR="00D417F6" w:rsidRDefault="00D417F6" w:rsidP="00D417F6">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299F3C49" w14:textId="77777777" w:rsidR="00D417F6" w:rsidRDefault="00D417F6" w:rsidP="00D417F6">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5CD87F47" w14:textId="77777777" w:rsidR="00D417F6" w:rsidRDefault="00D417F6" w:rsidP="00D417F6">
      <w:pPr>
        <w:pStyle w:val="Paragrafoelenco"/>
        <w:numPr>
          <w:ilvl w:val="1"/>
          <w:numId w:val="18"/>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7897C0EC" w14:textId="77777777" w:rsidR="00D417F6"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quarta classificata – 3^ quarta classificata</w:t>
      </w:r>
      <w:r w:rsidRPr="00651AA2">
        <w:rPr>
          <w:rFonts w:ascii="Arial" w:hAnsi="Arial" w:cs="Arial"/>
          <w:color w:val="002060"/>
          <w:sz w:val="22"/>
          <w:szCs w:val="22"/>
        </w:rPr>
        <w:tab/>
        <w:t>= 1</w:t>
      </w:r>
    </w:p>
    <w:p w14:paraId="70D120C8" w14:textId="77777777" w:rsidR="00D417F6" w:rsidRPr="00383DA8" w:rsidRDefault="00D417F6" w:rsidP="00D417F6">
      <w:pPr>
        <w:pStyle w:val="Paragrafoelenco"/>
        <w:ind w:left="2160"/>
        <w:jc w:val="both"/>
        <w:rPr>
          <w:rFonts w:ascii="Arial" w:hAnsi="Arial" w:cs="Arial"/>
          <w:b/>
          <w:bCs/>
          <w:color w:val="002060"/>
          <w:sz w:val="21"/>
          <w:szCs w:val="21"/>
        </w:rPr>
      </w:pPr>
      <w:r w:rsidRPr="00383DA8">
        <w:rPr>
          <w:rFonts w:ascii="Arial" w:hAnsi="Arial" w:cs="Arial"/>
          <w:b/>
          <w:bCs/>
          <w:color w:val="002060"/>
          <w:sz w:val="22"/>
          <w:szCs w:val="22"/>
        </w:rPr>
        <w:t>GIOVANI SANT’IPPOLITO – ASCOLI CALCIO A 5</w:t>
      </w:r>
      <w:r>
        <w:rPr>
          <w:rFonts w:ascii="Arial" w:hAnsi="Arial" w:cs="Arial"/>
          <w:b/>
          <w:bCs/>
          <w:color w:val="002060"/>
          <w:sz w:val="22"/>
          <w:szCs w:val="22"/>
        </w:rPr>
        <w:tab/>
      </w:r>
      <w:r w:rsidRPr="00383DA8">
        <w:rPr>
          <w:rFonts w:ascii="Arial" w:hAnsi="Arial" w:cs="Arial"/>
          <w:b/>
          <w:bCs/>
          <w:color w:val="002060"/>
          <w:sz w:val="21"/>
          <w:szCs w:val="21"/>
        </w:rPr>
        <w:t>02/05/2025, ore 21:30</w:t>
      </w:r>
    </w:p>
    <w:p w14:paraId="21E38D06" w14:textId="77777777" w:rsidR="00D417F6" w:rsidRPr="00651AA2" w:rsidRDefault="00D417F6" w:rsidP="00D417F6">
      <w:pPr>
        <w:pStyle w:val="Paragrafoelenco"/>
        <w:ind w:left="2160"/>
        <w:jc w:val="both"/>
        <w:rPr>
          <w:rFonts w:ascii="Arial" w:hAnsi="Arial" w:cs="Arial"/>
          <w:color w:val="002060"/>
          <w:sz w:val="22"/>
          <w:szCs w:val="22"/>
        </w:rPr>
      </w:pPr>
    </w:p>
    <w:p w14:paraId="31A5D61A" w14:textId="77777777" w:rsidR="00D417F6"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421382C1" w14:textId="77777777" w:rsidR="00D417F6" w:rsidRPr="00383DA8" w:rsidRDefault="00D417F6" w:rsidP="00D417F6">
      <w:pPr>
        <w:pStyle w:val="Paragrafoelenco"/>
        <w:ind w:left="2160"/>
        <w:jc w:val="both"/>
        <w:rPr>
          <w:rFonts w:ascii="Arial" w:hAnsi="Arial" w:cs="Arial"/>
          <w:b/>
          <w:bCs/>
          <w:color w:val="002060"/>
          <w:sz w:val="21"/>
          <w:szCs w:val="21"/>
        </w:rPr>
      </w:pPr>
      <w:r w:rsidRPr="00383DA8">
        <w:rPr>
          <w:rFonts w:ascii="Arial" w:hAnsi="Arial" w:cs="Arial"/>
          <w:b/>
          <w:bCs/>
          <w:color w:val="002060"/>
          <w:sz w:val="22"/>
          <w:szCs w:val="22"/>
        </w:rPr>
        <w:t>ACQUALAGNA CALCIO C 5 – CITTA’ DI OSTRA</w:t>
      </w:r>
      <w:r>
        <w:rPr>
          <w:rFonts w:ascii="Arial" w:hAnsi="Arial" w:cs="Arial"/>
          <w:b/>
          <w:bCs/>
          <w:color w:val="002060"/>
          <w:sz w:val="22"/>
          <w:szCs w:val="22"/>
        </w:rPr>
        <w:tab/>
      </w:r>
      <w:r w:rsidRPr="00383DA8">
        <w:rPr>
          <w:rFonts w:ascii="Arial" w:hAnsi="Arial" w:cs="Arial"/>
          <w:b/>
          <w:bCs/>
          <w:color w:val="002060"/>
          <w:sz w:val="21"/>
          <w:szCs w:val="21"/>
        </w:rPr>
        <w:t>02/05/2025, ore 21:30</w:t>
      </w:r>
    </w:p>
    <w:p w14:paraId="018C01C1" w14:textId="77777777" w:rsidR="00D417F6" w:rsidRPr="00651AA2" w:rsidRDefault="00D417F6" w:rsidP="00D417F6">
      <w:pPr>
        <w:pStyle w:val="Paragrafoelenco"/>
        <w:ind w:left="2160"/>
        <w:jc w:val="both"/>
        <w:rPr>
          <w:rFonts w:ascii="Arial" w:hAnsi="Arial" w:cs="Arial"/>
          <w:color w:val="002060"/>
          <w:sz w:val="22"/>
          <w:szCs w:val="22"/>
        </w:rPr>
      </w:pPr>
    </w:p>
    <w:p w14:paraId="732C0235" w14:textId="77777777" w:rsidR="00D417F6"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3^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7A5D94D3" w14:textId="77777777" w:rsidR="00D417F6" w:rsidRPr="00383DA8" w:rsidRDefault="00D417F6" w:rsidP="00D417F6">
      <w:pPr>
        <w:pStyle w:val="Paragrafoelenco"/>
        <w:ind w:left="2160"/>
        <w:jc w:val="both"/>
        <w:rPr>
          <w:rFonts w:ascii="Arial" w:hAnsi="Arial" w:cs="Arial"/>
          <w:b/>
          <w:bCs/>
          <w:color w:val="002060"/>
          <w:sz w:val="21"/>
          <w:szCs w:val="21"/>
        </w:rPr>
      </w:pPr>
      <w:r w:rsidRPr="00383DA8">
        <w:rPr>
          <w:rFonts w:ascii="Arial" w:hAnsi="Arial" w:cs="Arial"/>
          <w:b/>
          <w:bCs/>
          <w:color w:val="002060"/>
          <w:sz w:val="22"/>
          <w:szCs w:val="22"/>
        </w:rPr>
        <w:t>CASTRUM LAURI – BORGOROSSO TOLENTINO</w:t>
      </w:r>
      <w:r>
        <w:rPr>
          <w:rFonts w:ascii="Arial" w:hAnsi="Arial" w:cs="Arial"/>
          <w:b/>
          <w:bCs/>
          <w:color w:val="002060"/>
          <w:sz w:val="22"/>
          <w:szCs w:val="22"/>
        </w:rPr>
        <w:tab/>
      </w:r>
      <w:r w:rsidRPr="00383DA8">
        <w:rPr>
          <w:rFonts w:ascii="Arial" w:hAnsi="Arial" w:cs="Arial"/>
          <w:b/>
          <w:bCs/>
          <w:color w:val="002060"/>
          <w:sz w:val="21"/>
          <w:szCs w:val="21"/>
        </w:rPr>
        <w:t>0</w:t>
      </w:r>
      <w:r>
        <w:rPr>
          <w:rFonts w:ascii="Arial" w:hAnsi="Arial" w:cs="Arial"/>
          <w:b/>
          <w:bCs/>
          <w:color w:val="002060"/>
          <w:sz w:val="21"/>
          <w:szCs w:val="21"/>
        </w:rPr>
        <w:t>3</w:t>
      </w:r>
      <w:r w:rsidRPr="00383DA8">
        <w:rPr>
          <w:rFonts w:ascii="Arial" w:hAnsi="Arial" w:cs="Arial"/>
          <w:b/>
          <w:bCs/>
          <w:color w:val="002060"/>
          <w:sz w:val="21"/>
          <w:szCs w:val="21"/>
        </w:rPr>
        <w:t xml:space="preserve">/05/2025, ore </w:t>
      </w:r>
      <w:r>
        <w:rPr>
          <w:rFonts w:ascii="Arial" w:hAnsi="Arial" w:cs="Arial"/>
          <w:b/>
          <w:bCs/>
          <w:color w:val="002060"/>
          <w:sz w:val="21"/>
          <w:szCs w:val="21"/>
        </w:rPr>
        <w:t>15</w:t>
      </w:r>
      <w:r w:rsidRPr="00383DA8">
        <w:rPr>
          <w:rFonts w:ascii="Arial" w:hAnsi="Arial" w:cs="Arial"/>
          <w:b/>
          <w:bCs/>
          <w:color w:val="002060"/>
          <w:sz w:val="21"/>
          <w:szCs w:val="21"/>
        </w:rPr>
        <w:t>:</w:t>
      </w:r>
      <w:r>
        <w:rPr>
          <w:rFonts w:ascii="Arial" w:hAnsi="Arial" w:cs="Arial"/>
          <w:b/>
          <w:bCs/>
          <w:color w:val="002060"/>
          <w:sz w:val="21"/>
          <w:szCs w:val="21"/>
        </w:rPr>
        <w:t>0</w:t>
      </w:r>
      <w:r w:rsidRPr="00383DA8">
        <w:rPr>
          <w:rFonts w:ascii="Arial" w:hAnsi="Arial" w:cs="Arial"/>
          <w:b/>
          <w:bCs/>
          <w:color w:val="002060"/>
          <w:sz w:val="21"/>
          <w:szCs w:val="21"/>
        </w:rPr>
        <w:t>0</w:t>
      </w:r>
    </w:p>
    <w:p w14:paraId="73236BB2" w14:textId="77777777" w:rsidR="00D417F6" w:rsidRPr="00651AA2" w:rsidRDefault="00D417F6" w:rsidP="00D417F6">
      <w:pPr>
        <w:pStyle w:val="Paragrafoelenco"/>
        <w:ind w:left="2160"/>
        <w:jc w:val="both"/>
        <w:rPr>
          <w:rFonts w:ascii="Arial" w:hAnsi="Arial" w:cs="Arial"/>
          <w:color w:val="002060"/>
          <w:sz w:val="22"/>
          <w:szCs w:val="22"/>
        </w:rPr>
      </w:pPr>
    </w:p>
    <w:p w14:paraId="30E76E0C" w14:textId="77777777" w:rsidR="00D417F6"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quarta classificata – 1^ quinta classificata</w:t>
      </w:r>
      <w:r w:rsidRPr="00651AA2">
        <w:rPr>
          <w:rFonts w:ascii="Arial" w:hAnsi="Arial" w:cs="Arial"/>
          <w:color w:val="002060"/>
          <w:sz w:val="22"/>
          <w:szCs w:val="22"/>
        </w:rPr>
        <w:tab/>
        <w:t>= 4</w:t>
      </w:r>
    </w:p>
    <w:p w14:paraId="397588DE" w14:textId="77777777" w:rsidR="00D417F6" w:rsidRPr="00383DA8" w:rsidRDefault="00D417F6" w:rsidP="00D417F6">
      <w:pPr>
        <w:pStyle w:val="Paragrafoelenco"/>
        <w:ind w:left="2160"/>
        <w:jc w:val="both"/>
        <w:rPr>
          <w:rFonts w:ascii="Arial" w:hAnsi="Arial" w:cs="Arial"/>
          <w:b/>
          <w:bCs/>
          <w:color w:val="002060"/>
          <w:sz w:val="21"/>
          <w:szCs w:val="21"/>
        </w:rPr>
      </w:pPr>
      <w:r w:rsidRPr="00383DA8">
        <w:rPr>
          <w:rFonts w:ascii="Arial" w:hAnsi="Arial" w:cs="Arial"/>
          <w:b/>
          <w:bCs/>
          <w:color w:val="002060"/>
          <w:sz w:val="22"/>
          <w:szCs w:val="22"/>
        </w:rPr>
        <w:t>POLISPORTIVA VICTORIA – AURORA TREIA</w:t>
      </w:r>
      <w:r>
        <w:rPr>
          <w:rFonts w:ascii="Arial" w:hAnsi="Arial" w:cs="Arial"/>
          <w:b/>
          <w:bCs/>
          <w:color w:val="002060"/>
          <w:sz w:val="22"/>
          <w:szCs w:val="22"/>
        </w:rPr>
        <w:tab/>
      </w:r>
      <w:r>
        <w:rPr>
          <w:rFonts w:ascii="Arial" w:hAnsi="Arial" w:cs="Arial"/>
          <w:b/>
          <w:bCs/>
          <w:color w:val="002060"/>
          <w:sz w:val="22"/>
          <w:szCs w:val="22"/>
        </w:rPr>
        <w:tab/>
      </w:r>
      <w:r w:rsidRPr="00383DA8">
        <w:rPr>
          <w:rFonts w:ascii="Arial" w:hAnsi="Arial" w:cs="Arial"/>
          <w:b/>
          <w:bCs/>
          <w:color w:val="002060"/>
          <w:sz w:val="21"/>
          <w:szCs w:val="21"/>
        </w:rPr>
        <w:t>02/05/2025, ore 2</w:t>
      </w:r>
      <w:r>
        <w:rPr>
          <w:rFonts w:ascii="Arial" w:hAnsi="Arial" w:cs="Arial"/>
          <w:b/>
          <w:bCs/>
          <w:color w:val="002060"/>
          <w:sz w:val="21"/>
          <w:szCs w:val="21"/>
        </w:rPr>
        <w:t>2</w:t>
      </w:r>
      <w:r w:rsidRPr="00383DA8">
        <w:rPr>
          <w:rFonts w:ascii="Arial" w:hAnsi="Arial" w:cs="Arial"/>
          <w:b/>
          <w:bCs/>
          <w:color w:val="002060"/>
          <w:sz w:val="21"/>
          <w:szCs w:val="21"/>
        </w:rPr>
        <w:t>:</w:t>
      </w:r>
      <w:r>
        <w:rPr>
          <w:rFonts w:ascii="Arial" w:hAnsi="Arial" w:cs="Arial"/>
          <w:b/>
          <w:bCs/>
          <w:color w:val="002060"/>
          <w:sz w:val="21"/>
          <w:szCs w:val="21"/>
        </w:rPr>
        <w:t>0</w:t>
      </w:r>
      <w:r w:rsidRPr="00383DA8">
        <w:rPr>
          <w:rFonts w:ascii="Arial" w:hAnsi="Arial" w:cs="Arial"/>
          <w:b/>
          <w:bCs/>
          <w:color w:val="002060"/>
          <w:sz w:val="21"/>
          <w:szCs w:val="21"/>
        </w:rPr>
        <w:t>0</w:t>
      </w:r>
    </w:p>
    <w:p w14:paraId="6D108390" w14:textId="77777777" w:rsidR="00D417F6" w:rsidRPr="00651AA2" w:rsidRDefault="00D417F6" w:rsidP="00D417F6">
      <w:pPr>
        <w:pStyle w:val="Paragrafoelenco"/>
        <w:ind w:left="2160"/>
        <w:jc w:val="both"/>
        <w:rPr>
          <w:rFonts w:ascii="Arial" w:hAnsi="Arial" w:cs="Arial"/>
          <w:color w:val="002060"/>
          <w:sz w:val="22"/>
          <w:szCs w:val="22"/>
        </w:rPr>
      </w:pPr>
    </w:p>
    <w:p w14:paraId="2D942021" w14:textId="77777777" w:rsidR="00D417F6" w:rsidRPr="00651AA2" w:rsidRDefault="00D417F6" w:rsidP="00D417F6">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26A14C5C" w14:textId="77777777" w:rsidR="00D417F6" w:rsidRPr="00651AA2" w:rsidRDefault="00D417F6" w:rsidP="00D417F6">
      <w:pPr>
        <w:pStyle w:val="Corpodeltesto21"/>
        <w:ind w:left="1416"/>
        <w:rPr>
          <w:rFonts w:ascii="Arial" w:hAnsi="Arial" w:cs="Arial"/>
          <w:color w:val="002060"/>
          <w:sz w:val="22"/>
        </w:rPr>
      </w:pPr>
    </w:p>
    <w:p w14:paraId="14FB2C02" w14:textId="77777777" w:rsidR="00D417F6" w:rsidRPr="00651AA2" w:rsidRDefault="00D417F6" w:rsidP="00D417F6">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02D40041" w14:textId="77777777" w:rsidR="00D417F6" w:rsidRPr="00651AA2" w:rsidRDefault="00D417F6" w:rsidP="00D417F6">
      <w:pPr>
        <w:pStyle w:val="Paragrafoelenco"/>
        <w:numPr>
          <w:ilvl w:val="1"/>
          <w:numId w:val="18"/>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1A1A6195" w14:textId="77777777" w:rsidR="00D417F6" w:rsidRPr="00651AA2"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011E4BCE" w14:textId="77777777" w:rsidR="00D417F6" w:rsidRPr="00651AA2"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1^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024ECA92" w14:textId="77777777" w:rsidR="00D417F6" w:rsidRPr="00651AA2"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3^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23BE0760" w14:textId="77777777" w:rsidR="00D417F6" w:rsidRPr="00651AA2" w:rsidRDefault="00D417F6" w:rsidP="00D417F6">
      <w:pPr>
        <w:pStyle w:val="Paragrafoelenco"/>
        <w:numPr>
          <w:ilvl w:val="2"/>
          <w:numId w:val="18"/>
        </w:numPr>
        <w:jc w:val="both"/>
        <w:rPr>
          <w:rFonts w:ascii="Arial" w:hAnsi="Arial" w:cs="Arial"/>
          <w:color w:val="002060"/>
          <w:sz w:val="22"/>
          <w:szCs w:val="22"/>
        </w:rPr>
      </w:pPr>
      <w:r w:rsidRPr="00651AA2">
        <w:rPr>
          <w:rFonts w:ascii="Arial" w:hAnsi="Arial" w:cs="Arial"/>
          <w:color w:val="002060"/>
          <w:sz w:val="22"/>
          <w:szCs w:val="22"/>
        </w:rPr>
        <w:t>2^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4C2DC606" w14:textId="77777777" w:rsidR="00D417F6" w:rsidRPr="00C95E1D" w:rsidRDefault="00D417F6" w:rsidP="00D417F6">
      <w:pPr>
        <w:pStyle w:val="Paragrafoelenco"/>
        <w:ind w:left="2160"/>
        <w:jc w:val="both"/>
        <w:rPr>
          <w:rFonts w:ascii="Arial" w:hAnsi="Arial" w:cs="Arial"/>
          <w:color w:val="002060"/>
          <w:sz w:val="22"/>
          <w:szCs w:val="22"/>
        </w:rPr>
      </w:pPr>
    </w:p>
    <w:p w14:paraId="1312C510" w14:textId="77777777" w:rsidR="00D417F6" w:rsidRPr="00E762DC" w:rsidRDefault="00D417F6" w:rsidP="00D417F6">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521EAFC2" w14:textId="77777777" w:rsidR="00D417F6" w:rsidRDefault="00D417F6" w:rsidP="00D417F6">
      <w:pPr>
        <w:ind w:left="1800"/>
        <w:rPr>
          <w:rFonts w:ascii="Arial" w:hAnsi="Arial" w:cs="Arial"/>
          <w:color w:val="002060"/>
        </w:rPr>
      </w:pPr>
    </w:p>
    <w:p w14:paraId="7E49811C" w14:textId="77777777" w:rsidR="00D417F6" w:rsidRDefault="00D417F6" w:rsidP="00D417F6">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64EB14FE" w14:textId="77777777" w:rsidR="00D417F6" w:rsidRDefault="00D417F6" w:rsidP="00D417F6">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29913DD9" w14:textId="77777777" w:rsidR="00D417F6" w:rsidRPr="0030450C"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43FE850C" w14:textId="77777777" w:rsidR="00D417F6" w:rsidRPr="0030450C" w:rsidRDefault="00D417F6" w:rsidP="00D417F6">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164307AF" w14:textId="77777777" w:rsidR="00D417F6" w:rsidRPr="00C95E1D" w:rsidRDefault="00D417F6" w:rsidP="00D417F6">
      <w:pPr>
        <w:pStyle w:val="Paragrafoelenco"/>
        <w:ind w:left="2160"/>
        <w:jc w:val="both"/>
        <w:rPr>
          <w:rFonts w:ascii="Arial" w:hAnsi="Arial" w:cs="Arial"/>
          <w:color w:val="002060"/>
          <w:sz w:val="22"/>
          <w:szCs w:val="22"/>
        </w:rPr>
      </w:pPr>
    </w:p>
    <w:p w14:paraId="248A94C0" w14:textId="77777777" w:rsidR="00D417F6" w:rsidRPr="00E762DC" w:rsidRDefault="00D417F6" w:rsidP="00D417F6">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3794ADC" w14:textId="77777777" w:rsidR="00D417F6" w:rsidRDefault="00D417F6" w:rsidP="00D417F6">
      <w:pPr>
        <w:ind w:left="1800"/>
        <w:rPr>
          <w:rFonts w:ascii="Arial" w:hAnsi="Arial" w:cs="Arial"/>
          <w:color w:val="002060"/>
        </w:rPr>
      </w:pPr>
    </w:p>
    <w:p w14:paraId="0F39D435" w14:textId="77777777" w:rsidR="00D417F6" w:rsidRDefault="00D417F6" w:rsidP="00D417F6">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lastRenderedPageBreak/>
        <w:t>Finale</w:t>
      </w:r>
    </w:p>
    <w:p w14:paraId="388EB984" w14:textId="77777777" w:rsidR="00D417F6" w:rsidRPr="00C95E1D" w:rsidRDefault="00D417F6" w:rsidP="00D417F6">
      <w:pPr>
        <w:pStyle w:val="Paragrafoelenco"/>
        <w:numPr>
          <w:ilvl w:val="1"/>
          <w:numId w:val="18"/>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566FC2A3" w14:textId="77777777" w:rsidR="00D417F6" w:rsidRDefault="00D417F6" w:rsidP="00D417F6">
      <w:pPr>
        <w:pStyle w:val="Corpodeltesto21"/>
        <w:ind w:left="1416"/>
        <w:rPr>
          <w:rFonts w:ascii="Arial" w:hAnsi="Arial" w:cs="Arial"/>
          <w:color w:val="002060"/>
          <w:sz w:val="22"/>
        </w:rPr>
      </w:pPr>
    </w:p>
    <w:p w14:paraId="188ABE36" w14:textId="77777777" w:rsidR="00D417F6" w:rsidRPr="00E762DC" w:rsidRDefault="00D417F6" w:rsidP="00D417F6">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DAFCCAD" w14:textId="77777777" w:rsidR="00D417F6" w:rsidRDefault="00D417F6" w:rsidP="00D417F6">
      <w:pPr>
        <w:pStyle w:val="Corpodeltesto2"/>
        <w:spacing w:after="0" w:line="240" w:lineRule="auto"/>
        <w:rPr>
          <w:rFonts w:ascii="Arial" w:hAnsi="Arial" w:cs="Arial"/>
          <w:color w:val="002060"/>
        </w:rPr>
      </w:pPr>
    </w:p>
    <w:p w14:paraId="7C4BBF04" w14:textId="77777777" w:rsidR="00D417F6" w:rsidRPr="00546731" w:rsidRDefault="00D417F6" w:rsidP="00D417F6">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00EC092C" w14:textId="77777777" w:rsidR="00D417F6" w:rsidRPr="00546731" w:rsidRDefault="00D417F6" w:rsidP="00D417F6">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D417F6" w:rsidRPr="00EB47E1" w14:paraId="4069AEB7" w14:textId="77777777" w:rsidTr="00623D8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7A28951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01ED0887"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(1) 1^ seconda classificata</w:t>
            </w:r>
          </w:p>
          <w:p w14:paraId="7D6CC847" w14:textId="77777777" w:rsidR="00D417F6" w:rsidRPr="00EB47E1" w:rsidRDefault="00D417F6" w:rsidP="00623D89">
            <w:pPr>
              <w:rPr>
                <w:rFonts w:ascii="Arial" w:hAnsi="Arial" w:cs="Arial"/>
                <w:b/>
                <w:bCs/>
              </w:rPr>
            </w:pPr>
            <w:r w:rsidRPr="00EB47E1">
              <w:rPr>
                <w:rFonts w:ascii="Arial" w:hAnsi="Arial" w:cs="Arial"/>
                <w:b/>
                <w:bCs/>
              </w:rPr>
              <w:t>LUCREZIA CALCIO A 5</w:t>
            </w:r>
          </w:p>
        </w:tc>
        <w:tc>
          <w:tcPr>
            <w:tcW w:w="2260" w:type="dxa"/>
            <w:tcBorders>
              <w:top w:val="nil"/>
              <w:left w:val="nil"/>
              <w:bottom w:val="nil"/>
              <w:right w:val="nil"/>
            </w:tcBorders>
            <w:shd w:val="clear" w:color="auto" w:fill="auto"/>
            <w:noWrap/>
            <w:vAlign w:val="bottom"/>
            <w:hideMark/>
          </w:tcPr>
          <w:p w14:paraId="514C5690" w14:textId="77777777" w:rsidR="00D417F6" w:rsidRPr="00EB47E1" w:rsidRDefault="00D417F6" w:rsidP="00623D89">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78A1AC00"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6D506619"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5F346843" w14:textId="77777777" w:rsidTr="00623D89">
        <w:trPr>
          <w:trHeight w:val="240"/>
        </w:trPr>
        <w:tc>
          <w:tcPr>
            <w:tcW w:w="2360" w:type="dxa"/>
            <w:tcBorders>
              <w:top w:val="nil"/>
              <w:left w:val="single" w:sz="8" w:space="0" w:color="FFFFFF"/>
              <w:bottom w:val="nil"/>
              <w:right w:val="nil"/>
            </w:tcBorders>
            <w:shd w:val="clear" w:color="auto" w:fill="auto"/>
            <w:noWrap/>
            <w:vAlign w:val="bottom"/>
            <w:hideMark/>
          </w:tcPr>
          <w:p w14:paraId="31607008"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5BB6BCA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0C70DD31" w14:textId="77777777" w:rsidR="00D417F6" w:rsidRPr="00EB47E1" w:rsidRDefault="00D417F6" w:rsidP="00623D89">
            <w:pPr>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60E257F2" w14:textId="77777777" w:rsidR="00D417F6" w:rsidRPr="00EB47E1" w:rsidRDefault="00D417F6" w:rsidP="00623D89">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6654D320"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62F4A93E" w14:textId="77777777" w:rsidTr="00623D89">
        <w:trPr>
          <w:trHeight w:val="255"/>
        </w:trPr>
        <w:tc>
          <w:tcPr>
            <w:tcW w:w="2360" w:type="dxa"/>
            <w:tcBorders>
              <w:top w:val="nil"/>
              <w:left w:val="nil"/>
              <w:bottom w:val="nil"/>
              <w:right w:val="nil"/>
            </w:tcBorders>
            <w:shd w:val="clear" w:color="auto" w:fill="auto"/>
            <w:noWrap/>
            <w:vAlign w:val="bottom"/>
            <w:hideMark/>
          </w:tcPr>
          <w:p w14:paraId="7890B2EB" w14:textId="77777777" w:rsidR="00D417F6" w:rsidRPr="00EB47E1" w:rsidRDefault="00D417F6" w:rsidP="00623D89">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622CE6BE"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6F9CED26"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7242BABF" w14:textId="77777777" w:rsidR="00D417F6" w:rsidRPr="00EB47E1" w:rsidRDefault="00D417F6" w:rsidP="00623D8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05031977"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7399FE69" w14:textId="77777777" w:rsidTr="00623D8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5F0DA682"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(9) 3^ quarta classificata</w:t>
            </w:r>
          </w:p>
          <w:p w14:paraId="29B9B427" w14:textId="77777777" w:rsidR="00D417F6" w:rsidRPr="00B10F33" w:rsidRDefault="00D417F6" w:rsidP="00623D89">
            <w:pPr>
              <w:rPr>
                <w:rFonts w:ascii="Arial" w:hAnsi="Arial" w:cs="Arial"/>
                <w:b/>
                <w:bCs/>
                <w:color w:val="002060"/>
              </w:rPr>
            </w:pPr>
            <w:r w:rsidRPr="00B10F33">
              <w:rPr>
                <w:rFonts w:ascii="Arial" w:hAnsi="Arial" w:cs="Arial"/>
                <w:b/>
                <w:bCs/>
                <w:color w:val="002060"/>
              </w:rPr>
              <w:t>ASCOLI CALCIO A 5</w:t>
            </w:r>
          </w:p>
        </w:tc>
        <w:tc>
          <w:tcPr>
            <w:tcW w:w="2780" w:type="dxa"/>
            <w:tcBorders>
              <w:top w:val="nil"/>
              <w:left w:val="nil"/>
              <w:bottom w:val="nil"/>
              <w:right w:val="single" w:sz="8" w:space="0" w:color="999999"/>
            </w:tcBorders>
            <w:shd w:val="clear" w:color="auto" w:fill="auto"/>
            <w:noWrap/>
            <w:vAlign w:val="bottom"/>
            <w:hideMark/>
          </w:tcPr>
          <w:p w14:paraId="5440F75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5B5E714B"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12D212A" w14:textId="77777777" w:rsidR="00D417F6" w:rsidRPr="00EB47E1" w:rsidRDefault="00D417F6" w:rsidP="00623D8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4B5E16B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1B4D2BB8" w14:textId="77777777" w:rsidTr="00623D8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75C1E81E"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2AF2CF58"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400933F7"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3C1B7222"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3F64F4F"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6AAF024A" w14:textId="77777777" w:rsidTr="00623D8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7A92F726"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(8) 2^ quarta classificata</w:t>
            </w:r>
          </w:p>
          <w:p w14:paraId="73206DAE" w14:textId="77777777" w:rsidR="00D417F6" w:rsidRPr="00EB47E1" w:rsidRDefault="00D417F6" w:rsidP="00623D89">
            <w:pPr>
              <w:rPr>
                <w:rFonts w:ascii="Arial" w:hAnsi="Arial" w:cs="Arial"/>
                <w:b/>
                <w:bCs/>
                <w:color w:val="002060"/>
                <w:sz w:val="18"/>
                <w:szCs w:val="18"/>
              </w:rPr>
            </w:pPr>
            <w:r>
              <w:rPr>
                <w:rFonts w:ascii="Arial" w:hAnsi="Arial" w:cs="Arial"/>
                <w:b/>
                <w:bCs/>
                <w:color w:val="002060"/>
                <w:sz w:val="18"/>
                <w:szCs w:val="18"/>
              </w:rPr>
              <w:t>GIOVANI SANT’IPPOLITO</w:t>
            </w:r>
          </w:p>
        </w:tc>
        <w:tc>
          <w:tcPr>
            <w:tcW w:w="2780" w:type="dxa"/>
            <w:tcBorders>
              <w:top w:val="nil"/>
              <w:left w:val="single" w:sz="8" w:space="0" w:color="FFFFFF"/>
              <w:bottom w:val="nil"/>
              <w:right w:val="nil"/>
            </w:tcBorders>
            <w:shd w:val="clear" w:color="auto" w:fill="auto"/>
            <w:noWrap/>
            <w:vAlign w:val="bottom"/>
            <w:hideMark/>
          </w:tcPr>
          <w:p w14:paraId="3E1C963C"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69BC5688"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9509E5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24D7178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7E90431F" w14:textId="77777777" w:rsidTr="00623D89">
        <w:trPr>
          <w:trHeight w:val="240"/>
        </w:trPr>
        <w:tc>
          <w:tcPr>
            <w:tcW w:w="2360" w:type="dxa"/>
            <w:tcBorders>
              <w:top w:val="nil"/>
              <w:left w:val="nil"/>
              <w:bottom w:val="nil"/>
              <w:right w:val="nil"/>
            </w:tcBorders>
            <w:shd w:val="clear" w:color="auto" w:fill="auto"/>
            <w:noWrap/>
            <w:vAlign w:val="bottom"/>
            <w:hideMark/>
          </w:tcPr>
          <w:p w14:paraId="56F7C612" w14:textId="77777777" w:rsidR="00D417F6" w:rsidRPr="00EB47E1" w:rsidRDefault="00D417F6" w:rsidP="00623D89">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7A767DAC" w14:textId="77777777" w:rsidR="00D417F6" w:rsidRPr="00EB47E1" w:rsidRDefault="00D417F6" w:rsidP="00623D8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2EC02739"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1CAD733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52A306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3C6395FC" w14:textId="77777777" w:rsidTr="00623D89">
        <w:trPr>
          <w:trHeight w:val="255"/>
        </w:trPr>
        <w:tc>
          <w:tcPr>
            <w:tcW w:w="2360" w:type="dxa"/>
            <w:tcBorders>
              <w:top w:val="nil"/>
              <w:left w:val="single" w:sz="8" w:space="0" w:color="FFFFFF"/>
              <w:bottom w:val="nil"/>
              <w:right w:val="nil"/>
            </w:tcBorders>
            <w:shd w:val="clear" w:color="auto" w:fill="auto"/>
            <w:noWrap/>
            <w:vAlign w:val="bottom"/>
            <w:hideMark/>
          </w:tcPr>
          <w:p w14:paraId="7F6BFCAF"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6CC9D283" w14:textId="77777777" w:rsidR="00D417F6" w:rsidRPr="00EB47E1" w:rsidRDefault="00D417F6" w:rsidP="00623D8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159DDF0F"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6482F27A"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E9D1CB9"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5A85639A" w14:textId="77777777" w:rsidTr="00623D8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537DC7E7"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(5) 2^ terza classificata</w:t>
            </w:r>
          </w:p>
          <w:p w14:paraId="1B6ABD37" w14:textId="77777777" w:rsidR="00D417F6" w:rsidRPr="00B10F33" w:rsidRDefault="00D417F6" w:rsidP="00623D89">
            <w:pPr>
              <w:rPr>
                <w:rFonts w:ascii="Arial" w:hAnsi="Arial" w:cs="Arial"/>
                <w:b/>
                <w:bCs/>
                <w:color w:val="002060"/>
                <w:sz w:val="17"/>
                <w:szCs w:val="17"/>
              </w:rPr>
            </w:pPr>
            <w:r w:rsidRPr="00B10F33">
              <w:rPr>
                <w:rFonts w:ascii="Arial" w:hAnsi="Arial" w:cs="Arial"/>
                <w:b/>
                <w:bCs/>
                <w:color w:val="002060"/>
                <w:sz w:val="17"/>
                <w:szCs w:val="17"/>
              </w:rPr>
              <w:t>ACQUALAGNA CALCIO C5</w:t>
            </w:r>
          </w:p>
        </w:tc>
        <w:tc>
          <w:tcPr>
            <w:tcW w:w="2780" w:type="dxa"/>
            <w:tcBorders>
              <w:top w:val="nil"/>
              <w:left w:val="nil"/>
              <w:bottom w:val="nil"/>
              <w:right w:val="nil"/>
            </w:tcBorders>
            <w:shd w:val="clear" w:color="auto" w:fill="auto"/>
            <w:noWrap/>
            <w:vAlign w:val="bottom"/>
            <w:hideMark/>
          </w:tcPr>
          <w:p w14:paraId="68E9A7B7" w14:textId="77777777" w:rsidR="00D417F6" w:rsidRPr="00EB47E1" w:rsidRDefault="00D417F6" w:rsidP="00623D8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66D41548"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71416A62"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59B1BC6"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588440F9" w14:textId="77777777" w:rsidTr="00623D8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4A4B01B5"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3A8D52C6"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5AAD3D7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431CA9C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DAAB23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63782C23" w14:textId="77777777" w:rsidTr="00623D8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64BD6B7E"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(12) 3^ quinta classificata</w:t>
            </w:r>
          </w:p>
          <w:p w14:paraId="51D1B536" w14:textId="77777777" w:rsidR="00D417F6" w:rsidRPr="00B10F33" w:rsidRDefault="00D417F6" w:rsidP="00623D89">
            <w:pPr>
              <w:rPr>
                <w:rFonts w:ascii="Arial" w:hAnsi="Arial" w:cs="Arial"/>
                <w:b/>
                <w:bCs/>
                <w:color w:val="002060"/>
              </w:rPr>
            </w:pPr>
            <w:r w:rsidRPr="00B10F33">
              <w:rPr>
                <w:rFonts w:ascii="Arial" w:hAnsi="Arial" w:cs="Arial"/>
                <w:b/>
                <w:bCs/>
                <w:color w:val="002060"/>
              </w:rPr>
              <w:t>CITTA’ DI OSTRA</w:t>
            </w:r>
          </w:p>
        </w:tc>
        <w:tc>
          <w:tcPr>
            <w:tcW w:w="2780" w:type="dxa"/>
            <w:tcBorders>
              <w:top w:val="nil"/>
              <w:left w:val="single" w:sz="8" w:space="0" w:color="FFFFFF"/>
              <w:bottom w:val="nil"/>
              <w:right w:val="single" w:sz="8" w:space="0" w:color="999999"/>
            </w:tcBorders>
            <w:shd w:val="clear" w:color="auto" w:fill="auto"/>
            <w:noWrap/>
            <w:vAlign w:val="bottom"/>
            <w:hideMark/>
          </w:tcPr>
          <w:p w14:paraId="7521BCCB"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2A54B25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0E4A20A7"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CD35BDE"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1E0086AD" w14:textId="77777777" w:rsidTr="00623D89">
        <w:trPr>
          <w:trHeight w:val="255"/>
        </w:trPr>
        <w:tc>
          <w:tcPr>
            <w:tcW w:w="2360" w:type="dxa"/>
            <w:tcBorders>
              <w:top w:val="nil"/>
              <w:left w:val="single" w:sz="8" w:space="0" w:color="FFFFFF"/>
              <w:bottom w:val="nil"/>
              <w:right w:val="nil"/>
            </w:tcBorders>
            <w:shd w:val="clear" w:color="auto" w:fill="auto"/>
            <w:noWrap/>
            <w:vAlign w:val="bottom"/>
            <w:hideMark/>
          </w:tcPr>
          <w:p w14:paraId="1442286A"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49151AF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49B92364"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5E8F981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45CB2969"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335FC2D2" w14:textId="77777777" w:rsidTr="00623D89">
        <w:trPr>
          <w:trHeight w:val="240"/>
        </w:trPr>
        <w:tc>
          <w:tcPr>
            <w:tcW w:w="2360" w:type="dxa"/>
            <w:tcBorders>
              <w:top w:val="nil"/>
              <w:left w:val="single" w:sz="8" w:space="0" w:color="FFFFFF"/>
              <w:bottom w:val="nil"/>
              <w:right w:val="nil"/>
            </w:tcBorders>
            <w:shd w:val="clear" w:color="auto" w:fill="auto"/>
            <w:noWrap/>
            <w:vAlign w:val="bottom"/>
            <w:hideMark/>
          </w:tcPr>
          <w:p w14:paraId="153B530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1FEDAFAE"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7C796226"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57B757FF"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FB7A5C8"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11153364" w14:textId="77777777" w:rsidTr="00623D89">
        <w:trPr>
          <w:trHeight w:val="255"/>
        </w:trPr>
        <w:tc>
          <w:tcPr>
            <w:tcW w:w="2360" w:type="dxa"/>
            <w:tcBorders>
              <w:top w:val="nil"/>
              <w:left w:val="single" w:sz="8" w:space="0" w:color="FFFFFF"/>
              <w:bottom w:val="nil"/>
              <w:right w:val="nil"/>
            </w:tcBorders>
            <w:shd w:val="clear" w:color="auto" w:fill="auto"/>
            <w:noWrap/>
            <w:vAlign w:val="bottom"/>
            <w:hideMark/>
          </w:tcPr>
          <w:p w14:paraId="7BC1D1F8"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55A11592"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(4) 1^ terza classificata</w:t>
            </w:r>
          </w:p>
          <w:p w14:paraId="1FC57342" w14:textId="77777777" w:rsidR="00D417F6" w:rsidRPr="00EB47E1" w:rsidRDefault="00D417F6" w:rsidP="00623D89">
            <w:pPr>
              <w:rPr>
                <w:rFonts w:ascii="Arial" w:hAnsi="Arial" w:cs="Arial"/>
                <w:b/>
                <w:bCs/>
                <w:color w:val="002060"/>
              </w:rPr>
            </w:pPr>
            <w:r w:rsidRPr="00EB47E1">
              <w:rPr>
                <w:rFonts w:ascii="Arial" w:hAnsi="Arial" w:cs="Arial"/>
                <w:b/>
                <w:bCs/>
                <w:color w:val="002060"/>
              </w:rPr>
              <w:t>AVENALE</w:t>
            </w:r>
          </w:p>
        </w:tc>
        <w:tc>
          <w:tcPr>
            <w:tcW w:w="2260" w:type="dxa"/>
            <w:tcBorders>
              <w:top w:val="nil"/>
              <w:left w:val="single" w:sz="8" w:space="0" w:color="FFFFFF"/>
              <w:bottom w:val="nil"/>
              <w:right w:val="nil"/>
            </w:tcBorders>
            <w:shd w:val="clear" w:color="auto" w:fill="auto"/>
            <w:noWrap/>
            <w:vAlign w:val="bottom"/>
            <w:hideMark/>
          </w:tcPr>
          <w:p w14:paraId="74E3700F"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544EDB6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0448E5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3108B3F6" w14:textId="77777777" w:rsidTr="00623D89">
        <w:trPr>
          <w:trHeight w:val="240"/>
        </w:trPr>
        <w:tc>
          <w:tcPr>
            <w:tcW w:w="2360" w:type="dxa"/>
            <w:tcBorders>
              <w:top w:val="nil"/>
              <w:left w:val="single" w:sz="8" w:space="0" w:color="FFFFFF"/>
              <w:bottom w:val="nil"/>
              <w:right w:val="nil"/>
            </w:tcBorders>
            <w:shd w:val="clear" w:color="auto" w:fill="auto"/>
            <w:noWrap/>
            <w:vAlign w:val="bottom"/>
            <w:hideMark/>
          </w:tcPr>
          <w:p w14:paraId="75613501"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D3B519D"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57B6BD3D" w14:textId="77777777" w:rsidR="00D417F6" w:rsidRPr="00EB47E1" w:rsidRDefault="00D417F6" w:rsidP="00623D89">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1886B8C3"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036ABE07"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14A28983" w14:textId="77777777" w:rsidTr="00623D89">
        <w:trPr>
          <w:trHeight w:val="255"/>
        </w:trPr>
        <w:tc>
          <w:tcPr>
            <w:tcW w:w="2360" w:type="dxa"/>
            <w:tcBorders>
              <w:top w:val="nil"/>
              <w:left w:val="single" w:sz="8" w:space="0" w:color="FFFFFF"/>
              <w:bottom w:val="nil"/>
              <w:right w:val="nil"/>
            </w:tcBorders>
            <w:shd w:val="clear" w:color="auto" w:fill="auto"/>
            <w:noWrap/>
            <w:vAlign w:val="bottom"/>
            <w:hideMark/>
          </w:tcPr>
          <w:p w14:paraId="35ECBEA8"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565B0826" w14:textId="77777777" w:rsidR="00D417F6" w:rsidRPr="00EB47E1" w:rsidRDefault="00D417F6" w:rsidP="00623D89">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7D5480D4" w14:textId="77777777" w:rsidR="00D417F6" w:rsidRPr="00EB47E1" w:rsidRDefault="00D417F6" w:rsidP="00623D89">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2DDF3BD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6807F72E"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7E518997" w14:textId="77777777" w:rsidTr="00623D8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3A822C59"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2EEC304B"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(3) 3^ seconda classificata</w:t>
            </w:r>
          </w:p>
          <w:p w14:paraId="36057E8B" w14:textId="77777777" w:rsidR="00D417F6" w:rsidRPr="00EB47E1" w:rsidRDefault="00D417F6" w:rsidP="00623D89">
            <w:pPr>
              <w:rPr>
                <w:rFonts w:ascii="Arial" w:hAnsi="Arial" w:cs="Arial"/>
                <w:b/>
                <w:bCs/>
                <w:color w:val="002060"/>
                <w:sz w:val="17"/>
                <w:szCs w:val="17"/>
              </w:rPr>
            </w:pPr>
            <w:r w:rsidRPr="00EB47E1">
              <w:rPr>
                <w:rFonts w:ascii="Arial" w:hAnsi="Arial" w:cs="Arial"/>
                <w:b/>
                <w:bCs/>
                <w:color w:val="002060"/>
                <w:sz w:val="17"/>
                <w:szCs w:val="17"/>
              </w:rPr>
              <w:t>REAL EAGLES VIRTUS PAGLIA</w:t>
            </w:r>
          </w:p>
        </w:tc>
        <w:tc>
          <w:tcPr>
            <w:tcW w:w="2260" w:type="dxa"/>
            <w:tcBorders>
              <w:top w:val="nil"/>
              <w:left w:val="nil"/>
              <w:bottom w:val="nil"/>
              <w:right w:val="nil"/>
            </w:tcBorders>
            <w:shd w:val="clear" w:color="auto" w:fill="auto"/>
            <w:noWrap/>
            <w:vAlign w:val="bottom"/>
            <w:hideMark/>
          </w:tcPr>
          <w:p w14:paraId="0BD47769" w14:textId="77777777" w:rsidR="00D417F6" w:rsidRPr="00EB47E1" w:rsidRDefault="00D417F6" w:rsidP="00623D8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70F5B39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1CF857E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r>
      <w:tr w:rsidR="00D417F6" w:rsidRPr="00EB47E1" w14:paraId="3E53F229" w14:textId="77777777" w:rsidTr="00623D89">
        <w:trPr>
          <w:trHeight w:val="240"/>
        </w:trPr>
        <w:tc>
          <w:tcPr>
            <w:tcW w:w="2360" w:type="dxa"/>
            <w:tcBorders>
              <w:top w:val="nil"/>
              <w:left w:val="single" w:sz="8" w:space="0" w:color="FFFFFF"/>
              <w:bottom w:val="nil"/>
              <w:right w:val="nil"/>
            </w:tcBorders>
            <w:shd w:val="clear" w:color="auto" w:fill="auto"/>
            <w:noWrap/>
            <w:vAlign w:val="bottom"/>
            <w:hideMark/>
          </w:tcPr>
          <w:p w14:paraId="1918610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574F87C9"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21190AFB" w14:textId="77777777" w:rsidR="00D417F6" w:rsidRPr="00EB47E1" w:rsidRDefault="00D417F6" w:rsidP="00623D8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58C6F44E"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63974C38" w14:textId="77777777" w:rsidR="00D417F6" w:rsidRPr="00EB47E1" w:rsidRDefault="00D417F6" w:rsidP="00623D89">
            <w:pPr>
              <w:rPr>
                <w:rFonts w:ascii="Arial" w:hAnsi="Arial" w:cs="Arial"/>
                <w:b/>
                <w:bCs/>
                <w:color w:val="002060"/>
                <w:sz w:val="18"/>
                <w:szCs w:val="18"/>
              </w:rPr>
            </w:pPr>
          </w:p>
        </w:tc>
      </w:tr>
      <w:tr w:rsidR="00D417F6" w:rsidRPr="00EB47E1" w14:paraId="0BA4B844" w14:textId="77777777" w:rsidTr="00623D89">
        <w:trPr>
          <w:trHeight w:val="255"/>
        </w:trPr>
        <w:tc>
          <w:tcPr>
            <w:tcW w:w="2360" w:type="dxa"/>
            <w:tcBorders>
              <w:top w:val="nil"/>
              <w:left w:val="nil"/>
              <w:bottom w:val="nil"/>
              <w:right w:val="nil"/>
            </w:tcBorders>
            <w:shd w:val="clear" w:color="auto" w:fill="auto"/>
            <w:noWrap/>
            <w:vAlign w:val="bottom"/>
            <w:hideMark/>
          </w:tcPr>
          <w:p w14:paraId="357DE55D" w14:textId="77777777" w:rsidR="00D417F6" w:rsidRPr="00EB47E1" w:rsidRDefault="00D417F6" w:rsidP="00623D89">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39D4EBC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38667767"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4DFF8E26"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FFD1893" w14:textId="77777777" w:rsidR="00D417F6" w:rsidRPr="00EB47E1" w:rsidRDefault="00D417F6" w:rsidP="00623D89">
            <w:pPr>
              <w:rPr>
                <w:rFonts w:ascii="Arial" w:hAnsi="Arial" w:cs="Arial"/>
                <w:b/>
                <w:bCs/>
                <w:color w:val="002060"/>
                <w:sz w:val="18"/>
                <w:szCs w:val="18"/>
              </w:rPr>
            </w:pPr>
          </w:p>
        </w:tc>
      </w:tr>
      <w:tr w:rsidR="00D417F6" w:rsidRPr="00EB47E1" w14:paraId="0A1487A9" w14:textId="77777777" w:rsidTr="00623D8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493DBBA7"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(11) 2^ quinta classificata</w:t>
            </w:r>
          </w:p>
          <w:p w14:paraId="6054E349" w14:textId="77777777" w:rsidR="00D417F6" w:rsidRPr="00B10F33" w:rsidRDefault="00D417F6" w:rsidP="00623D89">
            <w:pPr>
              <w:rPr>
                <w:rFonts w:ascii="Arial" w:hAnsi="Arial" w:cs="Arial"/>
                <w:b/>
                <w:bCs/>
                <w:color w:val="002060"/>
                <w:sz w:val="16"/>
                <w:szCs w:val="16"/>
              </w:rPr>
            </w:pPr>
            <w:r w:rsidRPr="00B10F33">
              <w:rPr>
                <w:rFonts w:ascii="Arial" w:hAnsi="Arial" w:cs="Arial"/>
                <w:b/>
                <w:bCs/>
                <w:color w:val="002060"/>
                <w:sz w:val="16"/>
                <w:szCs w:val="16"/>
              </w:rPr>
              <w:t>BORGOROSSO TOLENTINO</w:t>
            </w:r>
          </w:p>
        </w:tc>
        <w:tc>
          <w:tcPr>
            <w:tcW w:w="2780" w:type="dxa"/>
            <w:tcBorders>
              <w:top w:val="nil"/>
              <w:left w:val="nil"/>
              <w:bottom w:val="nil"/>
              <w:right w:val="single" w:sz="8" w:space="0" w:color="999999"/>
            </w:tcBorders>
            <w:shd w:val="clear" w:color="auto" w:fill="auto"/>
            <w:noWrap/>
            <w:vAlign w:val="bottom"/>
            <w:hideMark/>
          </w:tcPr>
          <w:p w14:paraId="33A05DC2"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2A39A715"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0CB8EA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C2D1F3F" w14:textId="77777777" w:rsidR="00D417F6" w:rsidRPr="00EB47E1" w:rsidRDefault="00D417F6" w:rsidP="00623D89">
            <w:pPr>
              <w:rPr>
                <w:rFonts w:ascii="Arial" w:hAnsi="Arial" w:cs="Arial"/>
                <w:b/>
                <w:bCs/>
                <w:color w:val="002060"/>
                <w:sz w:val="18"/>
                <w:szCs w:val="18"/>
              </w:rPr>
            </w:pPr>
          </w:p>
        </w:tc>
      </w:tr>
      <w:tr w:rsidR="00D417F6" w:rsidRPr="00EB47E1" w14:paraId="6E047923" w14:textId="77777777" w:rsidTr="00623D8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50A52038"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69D1E0E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33AE6E10"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45C13BB8"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11CEEDE" w14:textId="77777777" w:rsidR="00D417F6" w:rsidRPr="00EB47E1" w:rsidRDefault="00D417F6" w:rsidP="00623D89">
            <w:pPr>
              <w:rPr>
                <w:rFonts w:ascii="Arial" w:hAnsi="Arial" w:cs="Arial"/>
                <w:b/>
                <w:bCs/>
                <w:color w:val="002060"/>
                <w:sz w:val="18"/>
                <w:szCs w:val="18"/>
              </w:rPr>
            </w:pPr>
          </w:p>
        </w:tc>
      </w:tr>
      <w:tr w:rsidR="00D417F6" w:rsidRPr="00EB47E1" w14:paraId="50AFA4A2" w14:textId="77777777" w:rsidTr="00623D8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CA82049"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(6) 3^ terza classificata</w:t>
            </w:r>
          </w:p>
          <w:p w14:paraId="18EB7201" w14:textId="77777777" w:rsidR="00D417F6" w:rsidRPr="00B10F33" w:rsidRDefault="00D417F6" w:rsidP="00623D89">
            <w:pPr>
              <w:rPr>
                <w:rFonts w:ascii="Arial" w:hAnsi="Arial" w:cs="Arial"/>
                <w:b/>
                <w:bCs/>
                <w:color w:val="002060"/>
              </w:rPr>
            </w:pPr>
            <w:r w:rsidRPr="00B10F33">
              <w:rPr>
                <w:rFonts w:ascii="Arial" w:hAnsi="Arial" w:cs="Arial"/>
                <w:b/>
                <w:bCs/>
                <w:color w:val="002060"/>
              </w:rPr>
              <w:t>CASTRUM LAURI</w:t>
            </w:r>
          </w:p>
        </w:tc>
        <w:tc>
          <w:tcPr>
            <w:tcW w:w="2780" w:type="dxa"/>
            <w:tcBorders>
              <w:top w:val="nil"/>
              <w:left w:val="single" w:sz="8" w:space="0" w:color="FFFFFF"/>
              <w:bottom w:val="nil"/>
              <w:right w:val="nil"/>
            </w:tcBorders>
            <w:shd w:val="clear" w:color="auto" w:fill="auto"/>
            <w:noWrap/>
            <w:vAlign w:val="bottom"/>
            <w:hideMark/>
          </w:tcPr>
          <w:p w14:paraId="1B814FE8"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4AE32BF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081A241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6DE6F771" w14:textId="77777777" w:rsidR="00D417F6" w:rsidRPr="00EB47E1" w:rsidRDefault="00D417F6" w:rsidP="00623D89">
            <w:pPr>
              <w:rPr>
                <w:rFonts w:ascii="Arial" w:hAnsi="Arial" w:cs="Arial"/>
                <w:b/>
                <w:bCs/>
                <w:color w:val="002060"/>
                <w:sz w:val="18"/>
                <w:szCs w:val="18"/>
              </w:rPr>
            </w:pPr>
          </w:p>
        </w:tc>
      </w:tr>
      <w:tr w:rsidR="00D417F6" w:rsidRPr="00EB47E1" w14:paraId="78002D01" w14:textId="77777777" w:rsidTr="00623D89">
        <w:trPr>
          <w:trHeight w:val="240"/>
        </w:trPr>
        <w:tc>
          <w:tcPr>
            <w:tcW w:w="2360" w:type="dxa"/>
            <w:tcBorders>
              <w:top w:val="nil"/>
              <w:left w:val="nil"/>
              <w:bottom w:val="nil"/>
              <w:right w:val="nil"/>
            </w:tcBorders>
            <w:shd w:val="clear" w:color="auto" w:fill="auto"/>
            <w:noWrap/>
            <w:vAlign w:val="bottom"/>
            <w:hideMark/>
          </w:tcPr>
          <w:p w14:paraId="7D4BBAFB" w14:textId="77777777" w:rsidR="00D417F6" w:rsidRPr="00EB47E1" w:rsidRDefault="00D417F6" w:rsidP="00623D89">
            <w:pPr>
              <w:rPr>
                <w:rFonts w:ascii="Arial" w:hAnsi="Arial" w:cs="Arial"/>
              </w:rPr>
            </w:pPr>
          </w:p>
        </w:tc>
        <w:tc>
          <w:tcPr>
            <w:tcW w:w="2780" w:type="dxa"/>
            <w:tcBorders>
              <w:top w:val="nil"/>
              <w:left w:val="nil"/>
              <w:bottom w:val="nil"/>
              <w:right w:val="nil"/>
            </w:tcBorders>
            <w:shd w:val="clear" w:color="auto" w:fill="auto"/>
            <w:noWrap/>
            <w:vAlign w:val="bottom"/>
            <w:hideMark/>
          </w:tcPr>
          <w:p w14:paraId="5D51311C" w14:textId="77777777" w:rsidR="00D417F6" w:rsidRPr="00EB47E1" w:rsidRDefault="00D417F6" w:rsidP="00623D8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0ED5D7AA"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3CBF5C17"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143CB533" w14:textId="77777777" w:rsidR="00D417F6" w:rsidRPr="00EB47E1" w:rsidRDefault="00D417F6" w:rsidP="00623D89">
            <w:pPr>
              <w:rPr>
                <w:rFonts w:ascii="Arial" w:hAnsi="Arial" w:cs="Arial"/>
                <w:b/>
                <w:bCs/>
                <w:color w:val="002060"/>
                <w:sz w:val="18"/>
                <w:szCs w:val="18"/>
              </w:rPr>
            </w:pPr>
          </w:p>
        </w:tc>
      </w:tr>
      <w:tr w:rsidR="00D417F6" w:rsidRPr="00EB47E1" w14:paraId="26F089F4" w14:textId="77777777" w:rsidTr="00623D89">
        <w:trPr>
          <w:trHeight w:val="255"/>
        </w:trPr>
        <w:tc>
          <w:tcPr>
            <w:tcW w:w="2360" w:type="dxa"/>
            <w:tcBorders>
              <w:top w:val="nil"/>
              <w:left w:val="single" w:sz="8" w:space="0" w:color="FFFFFF"/>
              <w:bottom w:val="nil"/>
              <w:right w:val="nil"/>
            </w:tcBorders>
            <w:shd w:val="clear" w:color="auto" w:fill="auto"/>
            <w:noWrap/>
            <w:vAlign w:val="bottom"/>
            <w:hideMark/>
          </w:tcPr>
          <w:p w14:paraId="39CB8A81"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508D5C8A" w14:textId="77777777" w:rsidR="00D417F6" w:rsidRPr="00EB47E1" w:rsidRDefault="00D417F6" w:rsidP="00623D8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5A2406A1"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331F28EE"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4D71EF27" w14:textId="77777777" w:rsidR="00D417F6" w:rsidRPr="00EB47E1" w:rsidRDefault="00D417F6" w:rsidP="00623D89">
            <w:pPr>
              <w:jc w:val="center"/>
              <w:rPr>
                <w:rFonts w:ascii="Arial" w:hAnsi="Arial" w:cs="Arial"/>
                <w:b/>
                <w:bCs/>
                <w:color w:val="002060"/>
                <w:sz w:val="18"/>
                <w:szCs w:val="18"/>
              </w:rPr>
            </w:pPr>
          </w:p>
        </w:tc>
      </w:tr>
      <w:tr w:rsidR="00D417F6" w:rsidRPr="00EB47E1" w14:paraId="786220DC" w14:textId="77777777" w:rsidTr="00623D8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4E926DC"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(7) 1^ quarta classificata</w:t>
            </w:r>
          </w:p>
          <w:p w14:paraId="2F84C23B" w14:textId="77777777" w:rsidR="00D417F6" w:rsidRPr="00B10F33" w:rsidRDefault="00D417F6" w:rsidP="00623D89">
            <w:pPr>
              <w:rPr>
                <w:rFonts w:ascii="Arial" w:hAnsi="Arial" w:cs="Arial"/>
                <w:b/>
                <w:bCs/>
                <w:color w:val="002060"/>
                <w:sz w:val="17"/>
                <w:szCs w:val="17"/>
              </w:rPr>
            </w:pPr>
            <w:r w:rsidRPr="00B10F33">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131C121A" w14:textId="77777777" w:rsidR="00D417F6" w:rsidRPr="00EB47E1" w:rsidRDefault="00D417F6" w:rsidP="00623D8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36EF198E"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DB43993" w14:textId="77777777" w:rsidR="00D417F6" w:rsidRPr="00EB47E1" w:rsidRDefault="00D417F6" w:rsidP="00623D8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6117FD6" w14:textId="77777777" w:rsidR="00D417F6" w:rsidRPr="00EB47E1" w:rsidRDefault="00D417F6" w:rsidP="00623D89">
            <w:pPr>
              <w:rPr>
                <w:rFonts w:ascii="Arial" w:hAnsi="Arial" w:cs="Arial"/>
              </w:rPr>
            </w:pPr>
          </w:p>
        </w:tc>
      </w:tr>
      <w:tr w:rsidR="00D417F6" w:rsidRPr="00EB47E1" w14:paraId="38728A5B" w14:textId="77777777" w:rsidTr="00623D8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7939C3E"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24DDEE30"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1075DFC"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42AD6F61" w14:textId="77777777" w:rsidR="00D417F6" w:rsidRPr="00EB47E1" w:rsidRDefault="00D417F6" w:rsidP="00623D8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296A632" w14:textId="77777777" w:rsidR="00D417F6" w:rsidRPr="00EB47E1" w:rsidRDefault="00D417F6" w:rsidP="00623D89">
            <w:pPr>
              <w:rPr>
                <w:rFonts w:ascii="Arial" w:hAnsi="Arial" w:cs="Arial"/>
              </w:rPr>
            </w:pPr>
          </w:p>
        </w:tc>
      </w:tr>
      <w:tr w:rsidR="00D417F6" w:rsidRPr="00EB47E1" w14:paraId="5479D9DD" w14:textId="77777777" w:rsidTr="00623D8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1D3295C2"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(10) 1^ quinta classificata</w:t>
            </w:r>
          </w:p>
          <w:p w14:paraId="38A7FF01" w14:textId="77777777" w:rsidR="00D417F6" w:rsidRPr="00B10F33" w:rsidRDefault="00D417F6" w:rsidP="00623D89">
            <w:pPr>
              <w:rPr>
                <w:rFonts w:ascii="Arial" w:hAnsi="Arial" w:cs="Arial"/>
                <w:b/>
                <w:bCs/>
                <w:color w:val="002060"/>
              </w:rPr>
            </w:pPr>
            <w:r>
              <w:rPr>
                <w:rFonts w:ascii="Arial" w:hAnsi="Arial" w:cs="Arial"/>
                <w:b/>
                <w:bCs/>
                <w:color w:val="002060"/>
              </w:rPr>
              <w:t>AURORA TREIA</w:t>
            </w:r>
          </w:p>
        </w:tc>
        <w:tc>
          <w:tcPr>
            <w:tcW w:w="2780" w:type="dxa"/>
            <w:tcBorders>
              <w:top w:val="nil"/>
              <w:left w:val="single" w:sz="8" w:space="0" w:color="FFFFFF"/>
              <w:bottom w:val="nil"/>
              <w:right w:val="single" w:sz="8" w:space="0" w:color="999999"/>
            </w:tcBorders>
            <w:shd w:val="clear" w:color="auto" w:fill="auto"/>
            <w:noWrap/>
            <w:vAlign w:val="bottom"/>
            <w:hideMark/>
          </w:tcPr>
          <w:p w14:paraId="1FEEA6CD"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2181CD5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BAFEF75" w14:textId="77777777" w:rsidR="00D417F6" w:rsidRPr="00EB47E1" w:rsidRDefault="00D417F6" w:rsidP="00623D8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77821558" w14:textId="77777777" w:rsidR="00D417F6" w:rsidRPr="00EB47E1" w:rsidRDefault="00D417F6" w:rsidP="00623D89">
            <w:pPr>
              <w:rPr>
                <w:rFonts w:ascii="Arial" w:hAnsi="Arial" w:cs="Arial"/>
              </w:rPr>
            </w:pPr>
          </w:p>
        </w:tc>
      </w:tr>
      <w:tr w:rsidR="00D417F6" w:rsidRPr="00EB47E1" w14:paraId="1D9BF442" w14:textId="77777777" w:rsidTr="00623D89">
        <w:trPr>
          <w:trHeight w:val="255"/>
        </w:trPr>
        <w:tc>
          <w:tcPr>
            <w:tcW w:w="2360" w:type="dxa"/>
            <w:tcBorders>
              <w:top w:val="nil"/>
              <w:left w:val="single" w:sz="8" w:space="0" w:color="FFFFFF"/>
              <w:bottom w:val="nil"/>
              <w:right w:val="nil"/>
            </w:tcBorders>
            <w:shd w:val="clear" w:color="auto" w:fill="auto"/>
            <w:noWrap/>
            <w:vAlign w:val="bottom"/>
            <w:hideMark/>
          </w:tcPr>
          <w:p w14:paraId="61A7C7BA"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7CA61F9B"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0C1772E0"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7A9EAEB3" w14:textId="77777777" w:rsidR="00D417F6" w:rsidRPr="00EB47E1" w:rsidRDefault="00D417F6" w:rsidP="00623D8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34A0F320" w14:textId="77777777" w:rsidR="00D417F6" w:rsidRPr="00EB47E1" w:rsidRDefault="00D417F6" w:rsidP="00623D89">
            <w:pPr>
              <w:rPr>
                <w:rFonts w:ascii="Arial" w:hAnsi="Arial" w:cs="Arial"/>
              </w:rPr>
            </w:pPr>
          </w:p>
        </w:tc>
      </w:tr>
      <w:tr w:rsidR="00D417F6" w:rsidRPr="00EB47E1" w14:paraId="2CDFDC5E" w14:textId="77777777" w:rsidTr="00623D89">
        <w:trPr>
          <w:trHeight w:val="240"/>
        </w:trPr>
        <w:tc>
          <w:tcPr>
            <w:tcW w:w="2360" w:type="dxa"/>
            <w:tcBorders>
              <w:top w:val="nil"/>
              <w:left w:val="single" w:sz="8" w:space="0" w:color="FFFFFF"/>
              <w:bottom w:val="nil"/>
              <w:right w:val="nil"/>
            </w:tcBorders>
            <w:shd w:val="clear" w:color="auto" w:fill="auto"/>
            <w:noWrap/>
            <w:vAlign w:val="bottom"/>
            <w:hideMark/>
          </w:tcPr>
          <w:p w14:paraId="02F6557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F3915F0"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C0B6705"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2C7BD23B" w14:textId="77777777" w:rsidR="00D417F6" w:rsidRPr="00EB47E1" w:rsidRDefault="00D417F6" w:rsidP="00623D8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253CE9BE" w14:textId="77777777" w:rsidR="00D417F6" w:rsidRPr="00EB47E1" w:rsidRDefault="00D417F6" w:rsidP="00623D89">
            <w:pPr>
              <w:rPr>
                <w:rFonts w:ascii="Arial" w:hAnsi="Arial" w:cs="Arial"/>
              </w:rPr>
            </w:pPr>
          </w:p>
        </w:tc>
      </w:tr>
      <w:tr w:rsidR="00D417F6" w:rsidRPr="00EB47E1" w14:paraId="5DD3DA41" w14:textId="77777777" w:rsidTr="00623D89">
        <w:trPr>
          <w:trHeight w:val="255"/>
        </w:trPr>
        <w:tc>
          <w:tcPr>
            <w:tcW w:w="2360" w:type="dxa"/>
            <w:tcBorders>
              <w:top w:val="nil"/>
              <w:left w:val="single" w:sz="8" w:space="0" w:color="FFFFFF"/>
              <w:bottom w:val="nil"/>
              <w:right w:val="nil"/>
            </w:tcBorders>
            <w:shd w:val="clear" w:color="auto" w:fill="auto"/>
            <w:noWrap/>
            <w:vAlign w:val="bottom"/>
            <w:hideMark/>
          </w:tcPr>
          <w:p w14:paraId="2315BA6C" w14:textId="77777777" w:rsidR="00D417F6" w:rsidRPr="00EB47E1" w:rsidRDefault="00D417F6" w:rsidP="00623D89">
            <w:pPr>
              <w:jc w:val="center"/>
              <w:rPr>
                <w:rFonts w:ascii="Arial" w:hAnsi="Arial" w:cs="Arial"/>
                <w:b/>
                <w:bCs/>
                <w:color w:val="002060"/>
                <w:sz w:val="18"/>
                <w:szCs w:val="18"/>
              </w:rPr>
            </w:pPr>
            <w:r w:rsidRPr="00EB47E1">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139D8486" w14:textId="77777777" w:rsidR="00D417F6" w:rsidRDefault="00D417F6" w:rsidP="00623D89">
            <w:pPr>
              <w:rPr>
                <w:rFonts w:ascii="Arial" w:hAnsi="Arial" w:cs="Arial"/>
                <w:b/>
                <w:bCs/>
                <w:color w:val="002060"/>
                <w:sz w:val="18"/>
                <w:szCs w:val="18"/>
              </w:rPr>
            </w:pPr>
            <w:r w:rsidRPr="00EB47E1">
              <w:rPr>
                <w:rFonts w:ascii="Arial" w:hAnsi="Arial" w:cs="Arial"/>
                <w:b/>
                <w:bCs/>
                <w:color w:val="002060"/>
                <w:sz w:val="18"/>
                <w:szCs w:val="18"/>
              </w:rPr>
              <w:t>(2) 2^ seconda classificata</w:t>
            </w:r>
          </w:p>
          <w:p w14:paraId="1CF1C081" w14:textId="77777777" w:rsidR="00D417F6" w:rsidRPr="00EB47E1" w:rsidRDefault="00D417F6" w:rsidP="00623D89">
            <w:pPr>
              <w:rPr>
                <w:rFonts w:ascii="Arial" w:hAnsi="Arial" w:cs="Arial"/>
                <w:b/>
                <w:bCs/>
                <w:color w:val="002060"/>
              </w:rPr>
            </w:pPr>
            <w:r>
              <w:rPr>
                <w:rFonts w:ascii="Arial" w:hAnsi="Arial" w:cs="Arial"/>
                <w:b/>
                <w:bCs/>
                <w:color w:val="002060"/>
              </w:rPr>
              <w:t>FUTSAL SAMBUCHETO</w:t>
            </w:r>
          </w:p>
        </w:tc>
        <w:tc>
          <w:tcPr>
            <w:tcW w:w="2260" w:type="dxa"/>
            <w:tcBorders>
              <w:top w:val="nil"/>
              <w:left w:val="single" w:sz="8" w:space="0" w:color="FFFFFF"/>
              <w:bottom w:val="nil"/>
              <w:right w:val="nil"/>
            </w:tcBorders>
            <w:shd w:val="clear" w:color="auto" w:fill="auto"/>
            <w:noWrap/>
            <w:vAlign w:val="bottom"/>
            <w:hideMark/>
          </w:tcPr>
          <w:p w14:paraId="0172D4B5" w14:textId="77777777" w:rsidR="00D417F6" w:rsidRPr="00EB47E1" w:rsidRDefault="00D417F6" w:rsidP="00623D89">
            <w:pPr>
              <w:rPr>
                <w:rFonts w:ascii="Arial" w:hAnsi="Arial" w:cs="Arial"/>
                <w:b/>
                <w:bCs/>
                <w:color w:val="002060"/>
                <w:sz w:val="18"/>
                <w:szCs w:val="18"/>
              </w:rPr>
            </w:pPr>
            <w:r w:rsidRPr="00EB47E1">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2D56CDF1" w14:textId="77777777" w:rsidR="00D417F6" w:rsidRPr="00EB47E1" w:rsidRDefault="00D417F6" w:rsidP="00623D8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76275424" w14:textId="77777777" w:rsidR="00D417F6" w:rsidRPr="00EB47E1" w:rsidRDefault="00D417F6" w:rsidP="00623D89">
            <w:pPr>
              <w:rPr>
                <w:rFonts w:ascii="Arial" w:hAnsi="Arial" w:cs="Arial"/>
              </w:rPr>
            </w:pPr>
          </w:p>
        </w:tc>
      </w:tr>
    </w:tbl>
    <w:p w14:paraId="2368EAB9" w14:textId="77777777" w:rsidR="00D417F6" w:rsidRDefault="00D417F6" w:rsidP="00D417F6">
      <w:pPr>
        <w:pStyle w:val="Nessunaspaziatura"/>
        <w:rPr>
          <w:rFonts w:ascii="Arial" w:hAnsi="Arial" w:cs="Arial"/>
          <w:color w:val="002060"/>
          <w:sz w:val="24"/>
          <w:szCs w:val="24"/>
        </w:rPr>
      </w:pPr>
    </w:p>
    <w:p w14:paraId="0B017F65" w14:textId="77777777" w:rsidR="00D417F6" w:rsidRDefault="00D417F6" w:rsidP="00D417F6">
      <w:pPr>
        <w:pStyle w:val="Nessunaspaziatura"/>
        <w:rPr>
          <w:rFonts w:ascii="Arial" w:hAnsi="Arial" w:cs="Arial"/>
          <w:color w:val="002060"/>
          <w:sz w:val="24"/>
          <w:szCs w:val="24"/>
        </w:rPr>
      </w:pPr>
    </w:p>
    <w:p w14:paraId="53810468" w14:textId="77777777" w:rsidR="00D417F6" w:rsidRPr="00046569" w:rsidRDefault="00D417F6" w:rsidP="00D417F6">
      <w:pPr>
        <w:pStyle w:val="titoloprinc0"/>
        <w:rPr>
          <w:color w:val="002060"/>
        </w:rPr>
      </w:pPr>
      <w:r>
        <w:rPr>
          <w:color w:val="002060"/>
        </w:rPr>
        <w:lastRenderedPageBreak/>
        <w:t>PLAY OUT</w:t>
      </w:r>
    </w:p>
    <w:p w14:paraId="1792E4E6" w14:textId="77777777" w:rsidR="00D417F6" w:rsidRDefault="00D417F6" w:rsidP="00D417F6">
      <w:pPr>
        <w:pStyle w:val="Nessunaspaziatura"/>
        <w:rPr>
          <w:rFonts w:ascii="Arial" w:hAnsi="Arial" w:cs="Arial"/>
          <w:color w:val="002060"/>
          <w:sz w:val="24"/>
          <w:szCs w:val="24"/>
        </w:rPr>
      </w:pPr>
    </w:p>
    <w:p w14:paraId="7963FA3B" w14:textId="77777777" w:rsidR="00D417F6" w:rsidRPr="000E1DEE" w:rsidRDefault="00D417F6" w:rsidP="00D417F6">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D avviene con le seguenti modalità e secondo la seguente formula:</w:t>
      </w:r>
    </w:p>
    <w:p w14:paraId="0B83AFDC" w14:textId="77777777" w:rsidR="00D417F6" w:rsidRPr="007C2A99" w:rsidRDefault="00D417F6" w:rsidP="00D417F6">
      <w:pPr>
        <w:rPr>
          <w:rFonts w:ascii="Arial" w:hAnsi="Arial" w:cs="Arial"/>
          <w:b/>
          <w:bCs/>
          <w:color w:val="002060"/>
          <w:sz w:val="24"/>
          <w:szCs w:val="24"/>
          <w:u w:val="single"/>
        </w:rPr>
      </w:pPr>
    </w:p>
    <w:p w14:paraId="55FE3927" w14:textId="77777777" w:rsidR="00D417F6" w:rsidRDefault="00D417F6" w:rsidP="00D417F6">
      <w:pPr>
        <w:pStyle w:val="Paragrafoelenco"/>
        <w:numPr>
          <w:ilvl w:val="0"/>
          <w:numId w:val="20"/>
        </w:numPr>
        <w:jc w:val="both"/>
        <w:rPr>
          <w:rFonts w:ascii="Arial" w:hAnsi="Arial" w:cs="Arial"/>
          <w:color w:val="002060"/>
          <w:sz w:val="22"/>
          <w:szCs w:val="22"/>
        </w:rPr>
      </w:pPr>
      <w:r w:rsidRPr="00CF41D4">
        <w:rPr>
          <w:rFonts w:ascii="Arial" w:hAnsi="Arial" w:cs="Arial"/>
          <w:color w:val="002060"/>
          <w:sz w:val="22"/>
          <w:szCs w:val="22"/>
        </w:rPr>
        <w:t xml:space="preserve">la squadra </w:t>
      </w:r>
      <w:r>
        <w:rPr>
          <w:rFonts w:ascii="Arial" w:hAnsi="Arial" w:cs="Arial"/>
          <w:color w:val="002060"/>
          <w:sz w:val="22"/>
          <w:szCs w:val="22"/>
        </w:rPr>
        <w:t>undicesima</w:t>
      </w:r>
      <w:r w:rsidRPr="00CF41D4">
        <w:rPr>
          <w:rFonts w:ascii="Arial" w:hAnsi="Arial" w:cs="Arial"/>
          <w:color w:val="002060"/>
          <w:sz w:val="22"/>
          <w:szCs w:val="22"/>
        </w:rPr>
        <w:t xml:space="preserve"> classificata disputa sul proprio terreno di gioco una gara di sola andata con la squadra </w:t>
      </w:r>
      <w:r>
        <w:rPr>
          <w:rFonts w:ascii="Arial" w:hAnsi="Arial" w:cs="Arial"/>
          <w:color w:val="002060"/>
          <w:sz w:val="22"/>
          <w:szCs w:val="22"/>
        </w:rPr>
        <w:t>dodicesima</w:t>
      </w:r>
      <w:r w:rsidRPr="00CF41D4">
        <w:rPr>
          <w:rFonts w:ascii="Arial" w:hAnsi="Arial" w:cs="Arial"/>
          <w:color w:val="002060"/>
          <w:sz w:val="22"/>
          <w:szCs w:val="22"/>
        </w:rPr>
        <w:t xml:space="preserve">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w:t>
      </w:r>
      <w:r>
        <w:rPr>
          <w:rFonts w:ascii="Arial" w:hAnsi="Arial" w:cs="Arial"/>
          <w:color w:val="002060"/>
          <w:sz w:val="22"/>
          <w:szCs w:val="22"/>
        </w:rPr>
        <w:t>l’undicesima</w:t>
      </w:r>
      <w:r w:rsidRPr="00CF41D4">
        <w:rPr>
          <w:rFonts w:ascii="Arial" w:hAnsi="Arial" w:cs="Arial"/>
          <w:color w:val="002060"/>
          <w:sz w:val="22"/>
          <w:szCs w:val="22"/>
        </w:rPr>
        <w:t xml:space="preserve"> e </w:t>
      </w:r>
      <w:r>
        <w:rPr>
          <w:rFonts w:ascii="Arial" w:hAnsi="Arial" w:cs="Arial"/>
          <w:color w:val="002060"/>
          <w:sz w:val="22"/>
          <w:szCs w:val="22"/>
        </w:rPr>
        <w:t>la dodicesima</w:t>
      </w:r>
      <w:r w:rsidRPr="00CF41D4">
        <w:rPr>
          <w:rFonts w:ascii="Arial" w:hAnsi="Arial" w:cs="Arial"/>
          <w:color w:val="002060"/>
          <w:sz w:val="22"/>
          <w:szCs w:val="22"/>
        </w:rPr>
        <w:t xml:space="preserve"> classificata è pari o superiore a 10 punti l’incontro di play out non verrà disputato e la società </w:t>
      </w:r>
      <w:r>
        <w:rPr>
          <w:rFonts w:ascii="Arial" w:hAnsi="Arial" w:cs="Arial"/>
          <w:color w:val="002060"/>
          <w:sz w:val="22"/>
          <w:szCs w:val="22"/>
        </w:rPr>
        <w:t>dodicesima</w:t>
      </w:r>
      <w:r w:rsidRPr="00CF41D4">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14E369C8" w14:textId="77777777" w:rsidR="00D417F6" w:rsidRDefault="00D417F6" w:rsidP="00D417F6">
      <w:pPr>
        <w:pStyle w:val="Paragrafoelenco"/>
        <w:jc w:val="both"/>
        <w:rPr>
          <w:rFonts w:ascii="Arial" w:hAnsi="Arial" w:cs="Arial"/>
          <w:color w:val="002060"/>
          <w:sz w:val="22"/>
          <w:szCs w:val="22"/>
        </w:rPr>
      </w:pPr>
    </w:p>
    <w:p w14:paraId="735DE49C" w14:textId="77777777" w:rsidR="00D417F6" w:rsidRPr="00372769" w:rsidRDefault="00D417F6" w:rsidP="00D417F6">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74183565" w14:textId="77777777" w:rsidR="00D417F6" w:rsidRPr="00372769"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AVIS ARCEVIA 1964</w:t>
      </w:r>
      <w:r w:rsidRPr="00372769">
        <w:rPr>
          <w:rFonts w:ascii="Arial" w:hAnsi="Arial" w:cs="Arial"/>
          <w:b/>
          <w:bCs/>
          <w:color w:val="002060"/>
          <w:sz w:val="22"/>
          <w:szCs w:val="22"/>
        </w:rPr>
        <w:t xml:space="preserve"> – CIARNIN</w:t>
      </w:r>
    </w:p>
    <w:p w14:paraId="5FC56624" w14:textId="77777777" w:rsidR="00D417F6" w:rsidRPr="00372769" w:rsidRDefault="00D417F6" w:rsidP="00D417F6">
      <w:pPr>
        <w:ind w:left="720"/>
        <w:jc w:val="center"/>
        <w:rPr>
          <w:rFonts w:ascii="Arial" w:hAnsi="Arial" w:cs="Arial"/>
          <w:b/>
          <w:bCs/>
          <w:i/>
          <w:iCs/>
          <w:color w:val="002060"/>
          <w:sz w:val="22"/>
          <w:szCs w:val="22"/>
        </w:rPr>
      </w:pPr>
      <w:r w:rsidRPr="00372769">
        <w:rPr>
          <w:rFonts w:ascii="Arial" w:hAnsi="Arial" w:cs="Arial"/>
          <w:b/>
          <w:bCs/>
          <w:i/>
          <w:iCs/>
          <w:color w:val="002060"/>
          <w:sz w:val="22"/>
          <w:szCs w:val="22"/>
        </w:rPr>
        <w:t>Venerdì 0</w:t>
      </w:r>
      <w:r>
        <w:rPr>
          <w:rFonts w:ascii="Arial" w:hAnsi="Arial" w:cs="Arial"/>
          <w:b/>
          <w:bCs/>
          <w:i/>
          <w:iCs/>
          <w:color w:val="002060"/>
          <w:sz w:val="22"/>
          <w:szCs w:val="22"/>
        </w:rPr>
        <w:t>2</w:t>
      </w:r>
      <w:r w:rsidRPr="00372769">
        <w:rPr>
          <w:rFonts w:ascii="Arial" w:hAnsi="Arial" w:cs="Arial"/>
          <w:b/>
          <w:bCs/>
          <w:i/>
          <w:iCs/>
          <w:color w:val="002060"/>
          <w:sz w:val="22"/>
          <w:szCs w:val="22"/>
        </w:rPr>
        <w:t>/05/202</w:t>
      </w:r>
      <w:r>
        <w:rPr>
          <w:rFonts w:ascii="Arial" w:hAnsi="Arial" w:cs="Arial"/>
          <w:b/>
          <w:bCs/>
          <w:i/>
          <w:iCs/>
          <w:color w:val="002060"/>
          <w:sz w:val="22"/>
          <w:szCs w:val="22"/>
        </w:rPr>
        <w:t>5</w:t>
      </w:r>
      <w:r w:rsidRPr="00372769">
        <w:rPr>
          <w:rFonts w:ascii="Arial" w:hAnsi="Arial" w:cs="Arial"/>
          <w:b/>
          <w:bCs/>
          <w:i/>
          <w:iCs/>
          <w:color w:val="002060"/>
          <w:sz w:val="22"/>
          <w:szCs w:val="22"/>
        </w:rPr>
        <w:t>, ore 21:30</w:t>
      </w:r>
    </w:p>
    <w:p w14:paraId="32EC560F" w14:textId="77777777" w:rsidR="00D417F6" w:rsidRDefault="00D417F6" w:rsidP="00D417F6">
      <w:pPr>
        <w:rPr>
          <w:rFonts w:ascii="Arial" w:hAnsi="Arial" w:cs="Arial"/>
          <w:color w:val="002060"/>
          <w:sz w:val="22"/>
          <w:szCs w:val="22"/>
        </w:rPr>
      </w:pPr>
    </w:p>
    <w:p w14:paraId="2FAE5544" w14:textId="77777777" w:rsidR="00D417F6" w:rsidRPr="00372769" w:rsidRDefault="00D417F6" w:rsidP="00D417F6">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4E09E70C" w14:textId="77777777" w:rsidR="00D417F6" w:rsidRPr="00372769"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CASTELRAIMONDO CALCIO A 5 – POLISPORTIVA UROBORO</w:t>
      </w:r>
    </w:p>
    <w:p w14:paraId="6CF18CED" w14:textId="77777777" w:rsidR="00D417F6" w:rsidRPr="00372769" w:rsidRDefault="00D417F6" w:rsidP="00D417F6">
      <w:pPr>
        <w:ind w:left="720"/>
        <w:jc w:val="center"/>
        <w:rPr>
          <w:rFonts w:ascii="Arial" w:hAnsi="Arial" w:cs="Arial"/>
          <w:b/>
          <w:bCs/>
          <w:i/>
          <w:iCs/>
          <w:color w:val="002060"/>
          <w:sz w:val="22"/>
          <w:szCs w:val="22"/>
        </w:rPr>
      </w:pPr>
      <w:r>
        <w:rPr>
          <w:rFonts w:ascii="Arial" w:hAnsi="Arial" w:cs="Arial"/>
          <w:b/>
          <w:bCs/>
          <w:i/>
          <w:iCs/>
          <w:color w:val="002060"/>
          <w:sz w:val="22"/>
          <w:szCs w:val="22"/>
        </w:rPr>
        <w:t>Sabato 03</w:t>
      </w:r>
      <w:r w:rsidRPr="00372769">
        <w:rPr>
          <w:rFonts w:ascii="Arial" w:hAnsi="Arial" w:cs="Arial"/>
          <w:b/>
          <w:bCs/>
          <w:i/>
          <w:iCs/>
          <w:color w:val="002060"/>
          <w:sz w:val="22"/>
          <w:szCs w:val="22"/>
        </w:rPr>
        <w:t>/05/202</w:t>
      </w:r>
      <w:r>
        <w:rPr>
          <w:rFonts w:ascii="Arial" w:hAnsi="Arial" w:cs="Arial"/>
          <w:b/>
          <w:bCs/>
          <w:i/>
          <w:iCs/>
          <w:color w:val="002060"/>
          <w:sz w:val="22"/>
          <w:szCs w:val="22"/>
        </w:rPr>
        <w:t>5</w:t>
      </w:r>
      <w:r w:rsidRPr="00372769">
        <w:rPr>
          <w:rFonts w:ascii="Arial" w:hAnsi="Arial" w:cs="Arial"/>
          <w:b/>
          <w:bCs/>
          <w:i/>
          <w:iCs/>
          <w:color w:val="002060"/>
          <w:sz w:val="22"/>
          <w:szCs w:val="22"/>
        </w:rPr>
        <w:t xml:space="preserve">, ore </w:t>
      </w:r>
      <w:r>
        <w:rPr>
          <w:rFonts w:ascii="Arial" w:hAnsi="Arial" w:cs="Arial"/>
          <w:b/>
          <w:bCs/>
          <w:i/>
          <w:iCs/>
          <w:color w:val="002060"/>
          <w:sz w:val="22"/>
          <w:szCs w:val="22"/>
        </w:rPr>
        <w:t>15:00</w:t>
      </w:r>
    </w:p>
    <w:p w14:paraId="09B84A93" w14:textId="77777777" w:rsidR="00D417F6" w:rsidRDefault="00D417F6" w:rsidP="00D417F6">
      <w:pPr>
        <w:rPr>
          <w:rFonts w:ascii="Arial" w:hAnsi="Arial" w:cs="Arial"/>
          <w:color w:val="002060"/>
          <w:sz w:val="22"/>
          <w:szCs w:val="22"/>
        </w:rPr>
      </w:pPr>
    </w:p>
    <w:p w14:paraId="7E11A138" w14:textId="77777777" w:rsidR="00D417F6" w:rsidRPr="00372769" w:rsidRDefault="00D417F6" w:rsidP="00D417F6">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C</w:t>
      </w:r>
      <w:r w:rsidRPr="00372769">
        <w:rPr>
          <w:rFonts w:ascii="Arial" w:hAnsi="Arial" w:cs="Arial"/>
          <w:b/>
          <w:bCs/>
          <w:i/>
          <w:iCs/>
          <w:color w:val="002060"/>
          <w:sz w:val="22"/>
          <w:szCs w:val="22"/>
        </w:rPr>
        <w:t>”</w:t>
      </w:r>
    </w:p>
    <w:p w14:paraId="0562EDEA" w14:textId="77777777" w:rsidR="00D417F6" w:rsidRPr="00372769"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REAL ANCARIA – REAL SAN GIORGIO</w:t>
      </w:r>
    </w:p>
    <w:p w14:paraId="3F4DD431" w14:textId="77777777" w:rsidR="00D417F6" w:rsidRPr="00372769" w:rsidRDefault="00D417F6" w:rsidP="00D417F6">
      <w:pPr>
        <w:ind w:left="720"/>
        <w:jc w:val="center"/>
        <w:rPr>
          <w:rFonts w:ascii="Arial" w:hAnsi="Arial" w:cs="Arial"/>
          <w:b/>
          <w:bCs/>
          <w:i/>
          <w:iCs/>
          <w:color w:val="002060"/>
          <w:sz w:val="22"/>
          <w:szCs w:val="22"/>
        </w:rPr>
      </w:pPr>
      <w:r w:rsidRPr="00372769">
        <w:rPr>
          <w:rFonts w:ascii="Arial" w:hAnsi="Arial" w:cs="Arial"/>
          <w:b/>
          <w:bCs/>
          <w:i/>
          <w:iCs/>
          <w:color w:val="002060"/>
          <w:sz w:val="22"/>
          <w:szCs w:val="22"/>
        </w:rPr>
        <w:t>Venerdì 0</w:t>
      </w:r>
      <w:r>
        <w:rPr>
          <w:rFonts w:ascii="Arial" w:hAnsi="Arial" w:cs="Arial"/>
          <w:b/>
          <w:bCs/>
          <w:i/>
          <w:iCs/>
          <w:color w:val="002060"/>
          <w:sz w:val="22"/>
          <w:szCs w:val="22"/>
        </w:rPr>
        <w:t>2</w:t>
      </w:r>
      <w:r w:rsidRPr="00372769">
        <w:rPr>
          <w:rFonts w:ascii="Arial" w:hAnsi="Arial" w:cs="Arial"/>
          <w:b/>
          <w:bCs/>
          <w:i/>
          <w:iCs/>
          <w:color w:val="002060"/>
          <w:sz w:val="22"/>
          <w:szCs w:val="22"/>
        </w:rPr>
        <w:t>/05/202</w:t>
      </w:r>
      <w:r>
        <w:rPr>
          <w:rFonts w:ascii="Arial" w:hAnsi="Arial" w:cs="Arial"/>
          <w:b/>
          <w:bCs/>
          <w:i/>
          <w:iCs/>
          <w:color w:val="002060"/>
          <w:sz w:val="22"/>
          <w:szCs w:val="22"/>
        </w:rPr>
        <w:t>5</w:t>
      </w:r>
      <w:r w:rsidRPr="00372769">
        <w:rPr>
          <w:rFonts w:ascii="Arial" w:hAnsi="Arial" w:cs="Arial"/>
          <w:b/>
          <w:bCs/>
          <w:i/>
          <w:iCs/>
          <w:color w:val="002060"/>
          <w:sz w:val="22"/>
          <w:szCs w:val="22"/>
        </w:rPr>
        <w:t>, ore 21:30</w:t>
      </w:r>
    </w:p>
    <w:p w14:paraId="27D23FC2" w14:textId="77777777" w:rsidR="00D417F6" w:rsidRPr="00546731" w:rsidRDefault="00D417F6" w:rsidP="00D417F6">
      <w:pPr>
        <w:rPr>
          <w:rFonts w:ascii="Arial" w:hAnsi="Arial" w:cs="Arial"/>
          <w:color w:val="002060"/>
        </w:rPr>
      </w:pPr>
    </w:p>
    <w:p w14:paraId="47E4B4CA" w14:textId="77777777" w:rsidR="00D417F6" w:rsidRDefault="00D417F6" w:rsidP="00D417F6">
      <w:pPr>
        <w:pStyle w:val="Nessunaspaziatura"/>
        <w:jc w:val="both"/>
        <w:rPr>
          <w:rFonts w:ascii="Arial" w:hAnsi="Arial" w:cs="Arial"/>
          <w:b/>
          <w:color w:val="002060"/>
        </w:rPr>
      </w:pPr>
      <w:r w:rsidRPr="00546731">
        <w:rPr>
          <w:rFonts w:ascii="Arial" w:hAnsi="Arial" w:cs="Arial"/>
          <w:b/>
          <w:color w:val="002060"/>
        </w:rPr>
        <w:t>Le squadre che risultano perdenti nelle gare di cui al punto a) b) vengono classificate dodicesimo posto e retrocedono al campionato inferiore</w:t>
      </w:r>
      <w:r>
        <w:rPr>
          <w:rFonts w:ascii="Arial" w:hAnsi="Arial" w:cs="Arial"/>
          <w:b/>
          <w:color w:val="002060"/>
        </w:rPr>
        <w:t>.</w:t>
      </w:r>
    </w:p>
    <w:p w14:paraId="2BF895E1" w14:textId="77777777" w:rsidR="00D417F6" w:rsidRDefault="00D417F6" w:rsidP="00D417F6">
      <w:pPr>
        <w:pStyle w:val="Nessunaspaziatura"/>
        <w:rPr>
          <w:rFonts w:ascii="Arial" w:hAnsi="Arial" w:cs="Arial"/>
          <w:color w:val="002060"/>
          <w:sz w:val="24"/>
          <w:szCs w:val="24"/>
        </w:rPr>
      </w:pPr>
    </w:p>
    <w:p w14:paraId="7A9AB32C" w14:textId="77777777" w:rsidR="00D417F6" w:rsidRPr="00046569" w:rsidRDefault="00D417F6" w:rsidP="00D417F6">
      <w:pPr>
        <w:pStyle w:val="titoloprinc0"/>
        <w:rPr>
          <w:color w:val="002060"/>
        </w:rPr>
      </w:pPr>
      <w:r>
        <w:rPr>
          <w:color w:val="002060"/>
        </w:rPr>
        <w:t>PROGRAMMA GARE</w:t>
      </w:r>
    </w:p>
    <w:p w14:paraId="1BD8A868" w14:textId="77777777" w:rsidR="00D417F6" w:rsidRDefault="00D417F6" w:rsidP="00D417F6">
      <w:pPr>
        <w:pStyle w:val="Nessunaspaziatura"/>
        <w:rPr>
          <w:rFonts w:ascii="Arial" w:hAnsi="Arial" w:cs="Arial"/>
          <w:color w:val="002060"/>
          <w:sz w:val="24"/>
          <w:szCs w:val="24"/>
        </w:rPr>
      </w:pPr>
    </w:p>
    <w:p w14:paraId="61C15633" w14:textId="77777777" w:rsidR="00D417F6" w:rsidRPr="00666CFE" w:rsidRDefault="00D417F6" w:rsidP="00D417F6">
      <w:pPr>
        <w:pStyle w:val="sottotitolocampionato10"/>
        <w:rPr>
          <w:color w:val="002060"/>
        </w:rPr>
      </w:pPr>
      <w:r>
        <w:rPr>
          <w:color w:val="002060"/>
        </w:rPr>
        <w:t xml:space="preserve">TITOLO REGIONALE – </w:t>
      </w:r>
      <w:r w:rsidRPr="00666CFE">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77"/>
        <w:gridCol w:w="1550"/>
        <w:gridCol w:w="1550"/>
      </w:tblGrid>
      <w:tr w:rsidR="00D417F6" w:rsidRPr="00666CFE" w14:paraId="0B16AD77"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4DA1D"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0607B"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20F46"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0B9EF"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9E6EE"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D21E2"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9CAD3"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5059D8AC"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09532D" w14:textId="77777777" w:rsidR="00D417F6" w:rsidRPr="00666CFE" w:rsidRDefault="00D417F6" w:rsidP="00623D89">
            <w:pPr>
              <w:pStyle w:val="rowtabella0"/>
              <w:rPr>
                <w:color w:val="002060"/>
              </w:rPr>
            </w:pPr>
            <w:r w:rsidRPr="00666CFE">
              <w:rPr>
                <w:color w:val="002060"/>
              </w:rPr>
              <w:t>FUTSAL CAMPIGLIONE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88785" w14:textId="77777777" w:rsidR="00D417F6" w:rsidRPr="00666CFE" w:rsidRDefault="00D417F6" w:rsidP="00623D89">
            <w:pPr>
              <w:pStyle w:val="rowtabella0"/>
              <w:rPr>
                <w:color w:val="002060"/>
              </w:rPr>
            </w:pPr>
            <w:r w:rsidRPr="00666CFE">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3A634"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BD274" w14:textId="77777777" w:rsidR="00D417F6" w:rsidRPr="00666CFE" w:rsidRDefault="00D417F6" w:rsidP="00623D89">
            <w:pPr>
              <w:pStyle w:val="rowtabella0"/>
              <w:rPr>
                <w:color w:val="002060"/>
              </w:rPr>
            </w:pPr>
            <w:r w:rsidRPr="00666CFE">
              <w:rPr>
                <w:color w:val="002060"/>
              </w:rPr>
              <w:t>02/05/2025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958B8F" w14:textId="77777777" w:rsidR="00D417F6" w:rsidRPr="00666CFE" w:rsidRDefault="00D417F6" w:rsidP="00623D89">
            <w:pPr>
              <w:pStyle w:val="rowtabella0"/>
              <w:rPr>
                <w:color w:val="002060"/>
              </w:rPr>
            </w:pPr>
            <w:r w:rsidRPr="00666CFE">
              <w:rPr>
                <w:color w:val="002060"/>
              </w:rPr>
              <w:t>5704 CAMPO COPERTO CAMPIGLIONE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7E638" w14:textId="77777777" w:rsidR="00D417F6" w:rsidRPr="00666CFE" w:rsidRDefault="00D417F6" w:rsidP="00623D89">
            <w:pPr>
              <w:pStyle w:val="rowtabella0"/>
              <w:rPr>
                <w:color w:val="002060"/>
              </w:rPr>
            </w:pPr>
            <w:r w:rsidRPr="00666CFE">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E7DEC3" w14:textId="77777777" w:rsidR="00D417F6" w:rsidRPr="00666CFE" w:rsidRDefault="00D417F6" w:rsidP="00623D89">
            <w:pPr>
              <w:pStyle w:val="rowtabella0"/>
              <w:rPr>
                <w:color w:val="002060"/>
              </w:rPr>
            </w:pPr>
            <w:r w:rsidRPr="00666CFE">
              <w:rPr>
                <w:color w:val="002060"/>
              </w:rPr>
              <w:t>VIA C.ULPIANI</w:t>
            </w:r>
          </w:p>
        </w:tc>
      </w:tr>
    </w:tbl>
    <w:p w14:paraId="21DA25AA" w14:textId="77777777" w:rsidR="00D417F6" w:rsidRPr="00666CFE" w:rsidRDefault="00D417F6" w:rsidP="00D417F6">
      <w:pPr>
        <w:pStyle w:val="breakline"/>
        <w:rPr>
          <w:rFonts w:eastAsiaTheme="minorEastAsia"/>
          <w:color w:val="002060"/>
        </w:rPr>
      </w:pPr>
    </w:p>
    <w:p w14:paraId="48E3A2CE" w14:textId="77777777" w:rsidR="00D417F6" w:rsidRDefault="00D417F6" w:rsidP="00D417F6">
      <w:pPr>
        <w:pStyle w:val="Nessunaspaziatura"/>
        <w:rPr>
          <w:rFonts w:ascii="Arial" w:hAnsi="Arial" w:cs="Arial"/>
          <w:color w:val="002060"/>
          <w:sz w:val="24"/>
          <w:szCs w:val="24"/>
        </w:rPr>
      </w:pPr>
    </w:p>
    <w:p w14:paraId="5FE98D94" w14:textId="77777777" w:rsidR="00D417F6" w:rsidRPr="00666CFE" w:rsidRDefault="00D417F6" w:rsidP="00D417F6">
      <w:pPr>
        <w:pStyle w:val="sottotitolocampionato10"/>
        <w:rPr>
          <w:color w:val="002060"/>
        </w:rPr>
      </w:pPr>
      <w:r>
        <w:rPr>
          <w:color w:val="002060"/>
        </w:rPr>
        <w:t xml:space="preserve">PLAY OFF – </w:t>
      </w:r>
      <w:r w:rsidRPr="00666CFE">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4"/>
        <w:gridCol w:w="385"/>
        <w:gridCol w:w="898"/>
        <w:gridCol w:w="1191"/>
        <w:gridCol w:w="1552"/>
        <w:gridCol w:w="1547"/>
      </w:tblGrid>
      <w:tr w:rsidR="00D417F6" w:rsidRPr="00666CFE" w14:paraId="4C29F0F9"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95151"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14F25"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5F331"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F73D9"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C0588"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CE0A3"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A9D3"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5EC1E142" w14:textId="77777777" w:rsidTr="00623D8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0E5AD3" w14:textId="77777777" w:rsidR="00D417F6" w:rsidRPr="00666CFE" w:rsidRDefault="00D417F6" w:rsidP="00623D89">
            <w:pPr>
              <w:pStyle w:val="rowtabella0"/>
              <w:rPr>
                <w:color w:val="002060"/>
              </w:rPr>
            </w:pPr>
            <w:r w:rsidRPr="00666CFE">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F0660" w14:textId="77777777" w:rsidR="00D417F6" w:rsidRPr="00666CFE" w:rsidRDefault="00D417F6" w:rsidP="00623D89">
            <w:pPr>
              <w:pStyle w:val="rowtabella0"/>
              <w:rPr>
                <w:color w:val="002060"/>
              </w:rPr>
            </w:pPr>
            <w:r w:rsidRPr="00666CFE">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473C8"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A9E25" w14:textId="77777777" w:rsidR="00D417F6" w:rsidRPr="00666CFE" w:rsidRDefault="00D417F6" w:rsidP="00623D89">
            <w:pPr>
              <w:pStyle w:val="rowtabella0"/>
              <w:rPr>
                <w:color w:val="002060"/>
              </w:rPr>
            </w:pPr>
            <w:r w:rsidRPr="00666CFE">
              <w:rPr>
                <w:color w:val="002060"/>
              </w:rPr>
              <w:t>02/05/2025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1A6CB" w14:textId="77777777" w:rsidR="00D417F6" w:rsidRPr="00666CFE" w:rsidRDefault="00D417F6" w:rsidP="00623D89">
            <w:pPr>
              <w:pStyle w:val="rowtabella0"/>
              <w:rPr>
                <w:color w:val="002060"/>
              </w:rPr>
            </w:pPr>
            <w:r w:rsidRPr="00666CFE">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879D0" w14:textId="77777777" w:rsidR="00D417F6" w:rsidRPr="00666CFE" w:rsidRDefault="00D417F6" w:rsidP="00623D89">
            <w:pPr>
              <w:pStyle w:val="rowtabella0"/>
              <w:rPr>
                <w:color w:val="002060"/>
              </w:rPr>
            </w:pPr>
            <w:r w:rsidRPr="00666CFE">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5DFA8" w14:textId="77777777" w:rsidR="00D417F6" w:rsidRPr="00666CFE" w:rsidRDefault="00D417F6" w:rsidP="00623D89">
            <w:pPr>
              <w:pStyle w:val="rowtabella0"/>
              <w:rPr>
                <w:color w:val="002060"/>
              </w:rPr>
            </w:pPr>
            <w:r w:rsidRPr="00666CFE">
              <w:rPr>
                <w:color w:val="002060"/>
              </w:rPr>
              <w:t>VIA ALDO GAMBA SNC</w:t>
            </w:r>
          </w:p>
        </w:tc>
      </w:tr>
      <w:tr w:rsidR="00D417F6" w:rsidRPr="00666CFE" w14:paraId="49574644"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B9347" w14:textId="77777777" w:rsidR="00D417F6" w:rsidRPr="00666CFE" w:rsidRDefault="00D417F6" w:rsidP="00623D89">
            <w:pPr>
              <w:pStyle w:val="rowtabella0"/>
              <w:rPr>
                <w:color w:val="002060"/>
              </w:rPr>
            </w:pPr>
            <w:r w:rsidRPr="00666CFE">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7DFB69" w14:textId="77777777" w:rsidR="00D417F6" w:rsidRPr="00666CFE" w:rsidRDefault="00D417F6" w:rsidP="00623D89">
            <w:pPr>
              <w:pStyle w:val="rowtabella0"/>
              <w:rPr>
                <w:color w:val="002060"/>
              </w:rPr>
            </w:pPr>
            <w:r w:rsidRPr="00666CFE">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22C536"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F468D6" w14:textId="77777777" w:rsidR="00D417F6" w:rsidRPr="00666CFE" w:rsidRDefault="00D417F6" w:rsidP="00623D89">
            <w:pPr>
              <w:pStyle w:val="rowtabella0"/>
              <w:rPr>
                <w:color w:val="002060"/>
              </w:rPr>
            </w:pPr>
            <w:r w:rsidRPr="00666CFE">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668068" w14:textId="77777777" w:rsidR="00D417F6" w:rsidRPr="00666CFE" w:rsidRDefault="00D417F6" w:rsidP="00623D89">
            <w:pPr>
              <w:pStyle w:val="rowtabella0"/>
              <w:rPr>
                <w:color w:val="002060"/>
              </w:rPr>
            </w:pPr>
            <w:r w:rsidRPr="00666CFE">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58FC20" w14:textId="77777777" w:rsidR="00D417F6" w:rsidRPr="00666CFE" w:rsidRDefault="00D417F6" w:rsidP="00623D89">
            <w:pPr>
              <w:pStyle w:val="rowtabella0"/>
              <w:rPr>
                <w:color w:val="002060"/>
              </w:rPr>
            </w:pPr>
            <w:r w:rsidRPr="00666CFE">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D26D3" w14:textId="77777777" w:rsidR="00D417F6" w:rsidRPr="00666CFE" w:rsidRDefault="00D417F6" w:rsidP="00623D89">
            <w:pPr>
              <w:pStyle w:val="rowtabella0"/>
              <w:rPr>
                <w:color w:val="002060"/>
              </w:rPr>
            </w:pPr>
            <w:r w:rsidRPr="00666CFE">
              <w:rPr>
                <w:color w:val="002060"/>
              </w:rPr>
              <w:t>VIA ROMA, SNC</w:t>
            </w:r>
          </w:p>
        </w:tc>
      </w:tr>
      <w:tr w:rsidR="00D417F6" w:rsidRPr="00666CFE" w14:paraId="2C1FB846"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F81D6" w14:textId="77777777" w:rsidR="00D417F6" w:rsidRPr="00666CFE" w:rsidRDefault="00D417F6" w:rsidP="00623D89">
            <w:pPr>
              <w:pStyle w:val="rowtabella0"/>
              <w:rPr>
                <w:color w:val="002060"/>
              </w:rPr>
            </w:pPr>
            <w:r w:rsidRPr="00666CFE">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94AE22" w14:textId="77777777" w:rsidR="00D417F6" w:rsidRPr="00666CFE" w:rsidRDefault="00D417F6" w:rsidP="00623D89">
            <w:pPr>
              <w:pStyle w:val="rowtabella0"/>
              <w:rPr>
                <w:color w:val="002060"/>
              </w:rPr>
            </w:pPr>
            <w:r w:rsidRPr="00666CFE">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E91B73"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CF0775" w14:textId="77777777" w:rsidR="00D417F6" w:rsidRPr="00666CFE" w:rsidRDefault="00D417F6" w:rsidP="00623D89">
            <w:pPr>
              <w:pStyle w:val="rowtabella0"/>
              <w:rPr>
                <w:color w:val="002060"/>
              </w:rPr>
            </w:pPr>
            <w:r w:rsidRPr="00666CFE">
              <w:rPr>
                <w:color w:val="002060"/>
              </w:rPr>
              <w:t>02/05/2025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5DF6EE" w14:textId="77777777" w:rsidR="00D417F6" w:rsidRPr="00666CFE" w:rsidRDefault="00D417F6" w:rsidP="00623D89">
            <w:pPr>
              <w:pStyle w:val="rowtabella0"/>
              <w:rPr>
                <w:color w:val="002060"/>
              </w:rPr>
            </w:pPr>
            <w:r w:rsidRPr="00666CFE">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D70A16" w14:textId="77777777" w:rsidR="00D417F6" w:rsidRPr="00666CFE" w:rsidRDefault="00D417F6" w:rsidP="00623D89">
            <w:pPr>
              <w:pStyle w:val="rowtabella0"/>
              <w:rPr>
                <w:color w:val="002060"/>
              </w:rPr>
            </w:pPr>
            <w:r w:rsidRPr="00666CF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AD0F9" w14:textId="77777777" w:rsidR="00D417F6" w:rsidRPr="00666CFE" w:rsidRDefault="00D417F6" w:rsidP="00623D89">
            <w:pPr>
              <w:pStyle w:val="rowtabella0"/>
              <w:rPr>
                <w:color w:val="002060"/>
              </w:rPr>
            </w:pPr>
            <w:r w:rsidRPr="00666CFE">
              <w:rPr>
                <w:color w:val="002060"/>
              </w:rPr>
              <w:t>VIA CERQUATTI</w:t>
            </w:r>
          </w:p>
        </w:tc>
      </w:tr>
      <w:tr w:rsidR="00D417F6" w:rsidRPr="00666CFE" w14:paraId="59CED1AE" w14:textId="77777777" w:rsidTr="00623D8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D2AC6" w14:textId="77777777" w:rsidR="00D417F6" w:rsidRPr="00666CFE" w:rsidRDefault="00D417F6" w:rsidP="00623D89">
            <w:pPr>
              <w:pStyle w:val="rowtabella0"/>
              <w:rPr>
                <w:color w:val="002060"/>
              </w:rPr>
            </w:pPr>
            <w:r w:rsidRPr="00666CFE">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EC380" w14:textId="77777777" w:rsidR="00D417F6" w:rsidRPr="00666CFE" w:rsidRDefault="00D417F6" w:rsidP="00623D89">
            <w:pPr>
              <w:pStyle w:val="rowtabella0"/>
              <w:rPr>
                <w:color w:val="002060"/>
              </w:rPr>
            </w:pPr>
            <w:r w:rsidRPr="00666CFE">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EC99C"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943C8" w14:textId="77777777" w:rsidR="00D417F6" w:rsidRPr="00666CFE" w:rsidRDefault="00D417F6" w:rsidP="00623D89">
            <w:pPr>
              <w:pStyle w:val="rowtabella0"/>
              <w:rPr>
                <w:color w:val="002060"/>
              </w:rPr>
            </w:pPr>
            <w:r w:rsidRPr="00666CFE">
              <w:rPr>
                <w:color w:val="002060"/>
              </w:rPr>
              <w:t>03/05/2025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A2EE4" w14:textId="77777777" w:rsidR="00D417F6" w:rsidRPr="00666CFE" w:rsidRDefault="00D417F6" w:rsidP="00623D89">
            <w:pPr>
              <w:pStyle w:val="rowtabella0"/>
              <w:rPr>
                <w:color w:val="002060"/>
              </w:rPr>
            </w:pPr>
            <w:r w:rsidRPr="00666CFE">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5B580" w14:textId="77777777" w:rsidR="00D417F6" w:rsidRPr="00666CFE" w:rsidRDefault="00D417F6" w:rsidP="00623D89">
            <w:pPr>
              <w:pStyle w:val="rowtabella0"/>
              <w:rPr>
                <w:color w:val="002060"/>
              </w:rPr>
            </w:pPr>
            <w:r w:rsidRPr="00666CFE">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0ACB8" w14:textId="77777777" w:rsidR="00D417F6" w:rsidRPr="00666CFE" w:rsidRDefault="00D417F6" w:rsidP="00623D89">
            <w:pPr>
              <w:pStyle w:val="rowtabella0"/>
              <w:rPr>
                <w:color w:val="002060"/>
              </w:rPr>
            </w:pPr>
            <w:r w:rsidRPr="00666CFE">
              <w:rPr>
                <w:color w:val="002060"/>
              </w:rPr>
              <w:t>VIA FAVETO</w:t>
            </w:r>
          </w:p>
        </w:tc>
      </w:tr>
    </w:tbl>
    <w:p w14:paraId="6E4EDAF2" w14:textId="77777777" w:rsidR="00D417F6" w:rsidRDefault="00D417F6" w:rsidP="00D417F6">
      <w:pPr>
        <w:pStyle w:val="Nessunaspaziatura"/>
        <w:rPr>
          <w:rFonts w:ascii="Arial" w:hAnsi="Arial" w:cs="Arial"/>
          <w:color w:val="002060"/>
          <w:sz w:val="24"/>
          <w:szCs w:val="24"/>
        </w:rPr>
      </w:pPr>
    </w:p>
    <w:p w14:paraId="623274D7" w14:textId="77777777" w:rsidR="00D417F6" w:rsidRPr="00666CFE" w:rsidRDefault="00D417F6" w:rsidP="00D417F6">
      <w:pPr>
        <w:pStyle w:val="sottotitolocampionato10"/>
        <w:rPr>
          <w:color w:val="002060"/>
        </w:rPr>
      </w:pPr>
      <w:r>
        <w:rPr>
          <w:color w:val="002060"/>
        </w:rPr>
        <w:t xml:space="preserve">PLAY OUT – </w:t>
      </w:r>
      <w:r w:rsidRPr="00666CFE">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D417F6" w:rsidRPr="00666CFE" w14:paraId="57B31ABA"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950C5"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C684A"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9A6BD"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E81EB"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AE55E"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E2E8C"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CA42C"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37ABF5D7" w14:textId="77777777" w:rsidTr="00623D8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53D3F" w14:textId="77777777" w:rsidR="00D417F6" w:rsidRPr="00666CFE" w:rsidRDefault="00D417F6" w:rsidP="00623D89">
            <w:pPr>
              <w:pStyle w:val="rowtabella0"/>
              <w:rPr>
                <w:color w:val="002060"/>
              </w:rPr>
            </w:pPr>
            <w:r w:rsidRPr="00666CFE">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B4E0A" w14:textId="77777777" w:rsidR="00D417F6" w:rsidRPr="00666CFE" w:rsidRDefault="00D417F6" w:rsidP="00623D89">
            <w:pPr>
              <w:pStyle w:val="rowtabella0"/>
              <w:rPr>
                <w:color w:val="002060"/>
              </w:rPr>
            </w:pPr>
            <w:r w:rsidRPr="00666CFE">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D994B"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EACE9" w14:textId="77777777" w:rsidR="00D417F6" w:rsidRPr="00666CFE" w:rsidRDefault="00D417F6" w:rsidP="00623D89">
            <w:pPr>
              <w:pStyle w:val="rowtabella0"/>
              <w:rPr>
                <w:color w:val="002060"/>
              </w:rPr>
            </w:pPr>
            <w:r w:rsidRPr="00666CFE">
              <w:rPr>
                <w:color w:val="002060"/>
              </w:rPr>
              <w:t>02/05/2025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C4F3E" w14:textId="77777777" w:rsidR="00D417F6" w:rsidRPr="00666CFE" w:rsidRDefault="00D417F6" w:rsidP="00623D89">
            <w:pPr>
              <w:pStyle w:val="rowtabella0"/>
              <w:rPr>
                <w:color w:val="002060"/>
              </w:rPr>
            </w:pPr>
            <w:r w:rsidRPr="00666CFE">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8ED3F" w14:textId="77777777" w:rsidR="00D417F6" w:rsidRPr="00666CFE" w:rsidRDefault="00D417F6" w:rsidP="00623D89">
            <w:pPr>
              <w:pStyle w:val="rowtabella0"/>
              <w:rPr>
                <w:color w:val="002060"/>
              </w:rPr>
            </w:pPr>
            <w:r w:rsidRPr="00666CFE">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236C6" w14:textId="77777777" w:rsidR="00D417F6" w:rsidRPr="00666CFE" w:rsidRDefault="00D417F6" w:rsidP="00623D89">
            <w:pPr>
              <w:pStyle w:val="rowtabella0"/>
              <w:rPr>
                <w:color w:val="002060"/>
              </w:rPr>
            </w:pPr>
            <w:r w:rsidRPr="00666CFE">
              <w:rPr>
                <w:color w:val="002060"/>
              </w:rPr>
              <w:t>VIA ROSSINI</w:t>
            </w:r>
          </w:p>
        </w:tc>
      </w:tr>
      <w:tr w:rsidR="00D417F6" w:rsidRPr="00666CFE" w14:paraId="43152B2C"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031482" w14:textId="77777777" w:rsidR="00D417F6" w:rsidRPr="00666CFE" w:rsidRDefault="00D417F6" w:rsidP="00623D89">
            <w:pPr>
              <w:pStyle w:val="rowtabella0"/>
              <w:rPr>
                <w:color w:val="002060"/>
              </w:rPr>
            </w:pPr>
            <w:r w:rsidRPr="00666CFE">
              <w:rPr>
                <w:color w:val="002060"/>
              </w:rPr>
              <w:lastRenderedPageBreak/>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6A0DC" w14:textId="77777777" w:rsidR="00D417F6" w:rsidRPr="00666CFE" w:rsidRDefault="00D417F6" w:rsidP="00623D89">
            <w:pPr>
              <w:pStyle w:val="rowtabella0"/>
              <w:rPr>
                <w:color w:val="002060"/>
              </w:rPr>
            </w:pPr>
            <w:r w:rsidRPr="00666CFE">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C5E565"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E4CDA" w14:textId="77777777" w:rsidR="00D417F6" w:rsidRPr="00666CFE" w:rsidRDefault="00D417F6" w:rsidP="00623D89">
            <w:pPr>
              <w:pStyle w:val="rowtabella0"/>
              <w:rPr>
                <w:color w:val="002060"/>
              </w:rPr>
            </w:pPr>
            <w:r w:rsidRPr="00666CFE">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D71618" w14:textId="77777777" w:rsidR="00D417F6" w:rsidRPr="00666CFE" w:rsidRDefault="00D417F6" w:rsidP="00623D89">
            <w:pPr>
              <w:pStyle w:val="rowtabella0"/>
              <w:rPr>
                <w:color w:val="002060"/>
              </w:rPr>
            </w:pPr>
            <w:r w:rsidRPr="00666CFE">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77AD2" w14:textId="77777777" w:rsidR="00D417F6" w:rsidRPr="00666CFE" w:rsidRDefault="00D417F6" w:rsidP="00623D89">
            <w:pPr>
              <w:pStyle w:val="rowtabella0"/>
              <w:rPr>
                <w:color w:val="002060"/>
              </w:rPr>
            </w:pPr>
            <w:r w:rsidRPr="00666CF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FBDE6" w14:textId="77777777" w:rsidR="00D417F6" w:rsidRPr="00666CFE" w:rsidRDefault="00D417F6" w:rsidP="00623D89">
            <w:pPr>
              <w:pStyle w:val="rowtabella0"/>
              <w:rPr>
                <w:color w:val="002060"/>
              </w:rPr>
            </w:pPr>
            <w:r w:rsidRPr="00666CFE">
              <w:rPr>
                <w:color w:val="002060"/>
              </w:rPr>
              <w:t>VIA FONTE DI MONSIGNORE</w:t>
            </w:r>
          </w:p>
        </w:tc>
      </w:tr>
      <w:tr w:rsidR="00D417F6" w:rsidRPr="00666CFE" w14:paraId="0DDAD455" w14:textId="77777777" w:rsidTr="00623D8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26122D" w14:textId="77777777" w:rsidR="00D417F6" w:rsidRPr="00666CFE" w:rsidRDefault="00D417F6" w:rsidP="00623D89">
            <w:pPr>
              <w:pStyle w:val="rowtabella0"/>
              <w:rPr>
                <w:color w:val="002060"/>
              </w:rPr>
            </w:pPr>
            <w:r w:rsidRPr="00666CFE">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3FDFF" w14:textId="77777777" w:rsidR="00D417F6" w:rsidRPr="00666CFE" w:rsidRDefault="00D417F6" w:rsidP="00623D89">
            <w:pPr>
              <w:pStyle w:val="rowtabella0"/>
              <w:rPr>
                <w:color w:val="002060"/>
              </w:rPr>
            </w:pPr>
            <w:r w:rsidRPr="00666CFE">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3FB94"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70B5F" w14:textId="77777777" w:rsidR="00D417F6" w:rsidRPr="00666CFE" w:rsidRDefault="00D417F6" w:rsidP="00623D89">
            <w:pPr>
              <w:pStyle w:val="rowtabella0"/>
              <w:rPr>
                <w:color w:val="002060"/>
              </w:rPr>
            </w:pPr>
            <w:r w:rsidRPr="00666CFE">
              <w:rPr>
                <w:color w:val="002060"/>
              </w:rPr>
              <w:t>03/05/2025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C149A" w14:textId="77777777" w:rsidR="00D417F6" w:rsidRPr="00666CFE" w:rsidRDefault="00D417F6" w:rsidP="00623D89">
            <w:pPr>
              <w:pStyle w:val="rowtabella0"/>
              <w:rPr>
                <w:color w:val="002060"/>
              </w:rPr>
            </w:pPr>
            <w:r w:rsidRPr="00666CFE">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F30A9" w14:textId="77777777" w:rsidR="00D417F6" w:rsidRPr="00666CFE" w:rsidRDefault="00D417F6" w:rsidP="00623D89">
            <w:pPr>
              <w:pStyle w:val="rowtabella0"/>
              <w:rPr>
                <w:color w:val="002060"/>
              </w:rPr>
            </w:pPr>
            <w:r w:rsidRPr="00666CFE">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A9FA2" w14:textId="77777777" w:rsidR="00D417F6" w:rsidRPr="00666CFE" w:rsidRDefault="00D417F6" w:rsidP="00623D89">
            <w:pPr>
              <w:pStyle w:val="rowtabella0"/>
              <w:rPr>
                <w:color w:val="002060"/>
              </w:rPr>
            </w:pPr>
            <w:r w:rsidRPr="00666CFE">
              <w:rPr>
                <w:color w:val="002060"/>
              </w:rPr>
              <w:t>VIA GRAMSCI-VIA FEGGIANI</w:t>
            </w:r>
          </w:p>
        </w:tc>
      </w:tr>
    </w:tbl>
    <w:p w14:paraId="1F10897D" w14:textId="77777777" w:rsidR="00D417F6" w:rsidRPr="00A071E2" w:rsidRDefault="00D417F6" w:rsidP="00D417F6">
      <w:pPr>
        <w:pStyle w:val="titoloprinc0"/>
        <w:rPr>
          <w:b w:val="0"/>
          <w:bCs w:val="0"/>
          <w:color w:val="002060"/>
          <w:sz w:val="22"/>
          <w:szCs w:val="22"/>
        </w:rPr>
      </w:pPr>
    </w:p>
    <w:p w14:paraId="58773442" w14:textId="77777777" w:rsidR="00D417F6" w:rsidRPr="0058433B" w:rsidRDefault="00D417F6" w:rsidP="00D417F6">
      <w:pPr>
        <w:pStyle w:val="titoloprinc0"/>
        <w:rPr>
          <w:color w:val="002060"/>
        </w:rPr>
      </w:pPr>
      <w:r w:rsidRPr="0058433B">
        <w:rPr>
          <w:color w:val="002060"/>
        </w:rPr>
        <w:t>RISULTATI</w:t>
      </w:r>
    </w:p>
    <w:p w14:paraId="701CBC7D" w14:textId="77777777" w:rsidR="00D417F6" w:rsidRPr="0058433B" w:rsidRDefault="00D417F6" w:rsidP="00D417F6">
      <w:pPr>
        <w:pStyle w:val="breakline"/>
        <w:rPr>
          <w:color w:val="002060"/>
        </w:rPr>
      </w:pPr>
    </w:p>
    <w:p w14:paraId="1977F28F" w14:textId="77777777" w:rsidR="00D417F6" w:rsidRPr="0058433B" w:rsidRDefault="00D417F6" w:rsidP="00D417F6">
      <w:pPr>
        <w:pStyle w:val="sottotitolocampionato10"/>
        <w:rPr>
          <w:color w:val="002060"/>
        </w:rPr>
      </w:pPr>
      <w:r w:rsidRPr="0058433B">
        <w:rPr>
          <w:color w:val="002060"/>
        </w:rPr>
        <w:t>RISULTATI UFFICIALI GARE DEL 11/04/2025</w:t>
      </w:r>
    </w:p>
    <w:p w14:paraId="75E2F506"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268A34DE"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17F6" w:rsidRPr="0058433B" w14:paraId="189AEE72"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69F64A2F"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B00B1" w14:textId="77777777" w:rsidR="00D417F6" w:rsidRPr="0058433B" w:rsidRDefault="00D417F6" w:rsidP="00623D89">
                  <w:pPr>
                    <w:pStyle w:val="headertabella0"/>
                    <w:rPr>
                      <w:color w:val="002060"/>
                    </w:rPr>
                  </w:pPr>
                  <w:r w:rsidRPr="0058433B">
                    <w:rPr>
                      <w:color w:val="002060"/>
                    </w:rPr>
                    <w:t>GIRONE A - 13 Giornata - R</w:t>
                  </w:r>
                </w:p>
              </w:tc>
            </w:tr>
            <w:tr w:rsidR="00D417F6" w:rsidRPr="0058433B" w14:paraId="047AD2C0"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88DCA5" w14:textId="77777777" w:rsidR="00D417F6" w:rsidRPr="0058433B" w:rsidRDefault="00D417F6" w:rsidP="00623D89">
                  <w:pPr>
                    <w:pStyle w:val="rowtabella0"/>
                    <w:rPr>
                      <w:color w:val="002060"/>
                    </w:rPr>
                  </w:pPr>
                  <w:r w:rsidRPr="0058433B">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56B2D" w14:textId="77777777" w:rsidR="00D417F6" w:rsidRPr="0058433B" w:rsidRDefault="00D417F6" w:rsidP="00623D89">
                  <w:pPr>
                    <w:pStyle w:val="rowtabella0"/>
                    <w:rPr>
                      <w:color w:val="002060"/>
                    </w:rPr>
                  </w:pPr>
                  <w:r w:rsidRPr="0058433B">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D70E5" w14:textId="77777777" w:rsidR="00D417F6" w:rsidRPr="0058433B" w:rsidRDefault="00D417F6" w:rsidP="00623D89">
                  <w:pPr>
                    <w:pStyle w:val="rowtabella0"/>
                    <w:jc w:val="center"/>
                    <w:rPr>
                      <w:color w:val="002060"/>
                    </w:rPr>
                  </w:pPr>
                  <w:r w:rsidRPr="0058433B">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0C8FA" w14:textId="77777777" w:rsidR="00D417F6" w:rsidRPr="0058433B" w:rsidRDefault="00D417F6" w:rsidP="00623D89">
                  <w:pPr>
                    <w:pStyle w:val="rowtabella0"/>
                    <w:jc w:val="center"/>
                    <w:rPr>
                      <w:color w:val="002060"/>
                    </w:rPr>
                  </w:pPr>
                  <w:r w:rsidRPr="0058433B">
                    <w:rPr>
                      <w:color w:val="002060"/>
                    </w:rPr>
                    <w:t> </w:t>
                  </w:r>
                </w:p>
              </w:tc>
            </w:tr>
            <w:tr w:rsidR="00D417F6" w:rsidRPr="0058433B" w14:paraId="11D75091"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F3BE81" w14:textId="77777777" w:rsidR="00D417F6" w:rsidRPr="0058433B" w:rsidRDefault="00D417F6" w:rsidP="00623D89">
                  <w:pPr>
                    <w:pStyle w:val="rowtabella0"/>
                    <w:rPr>
                      <w:color w:val="002060"/>
                    </w:rPr>
                  </w:pPr>
                  <w:r w:rsidRPr="0058433B">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E041E3" w14:textId="77777777" w:rsidR="00D417F6" w:rsidRPr="0058433B" w:rsidRDefault="00D417F6" w:rsidP="00623D89">
                  <w:pPr>
                    <w:pStyle w:val="rowtabella0"/>
                    <w:rPr>
                      <w:color w:val="002060"/>
                    </w:rPr>
                  </w:pPr>
                  <w:r w:rsidRPr="0058433B">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4C9860" w14:textId="77777777" w:rsidR="00D417F6" w:rsidRPr="0058433B" w:rsidRDefault="00D417F6" w:rsidP="00623D89">
                  <w:pPr>
                    <w:pStyle w:val="rowtabella0"/>
                    <w:jc w:val="center"/>
                    <w:rPr>
                      <w:color w:val="002060"/>
                    </w:rPr>
                  </w:pPr>
                  <w:r w:rsidRPr="0058433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7E7EE7" w14:textId="77777777" w:rsidR="00D417F6" w:rsidRPr="0058433B" w:rsidRDefault="00D417F6" w:rsidP="00623D89">
                  <w:pPr>
                    <w:pStyle w:val="rowtabella0"/>
                    <w:jc w:val="center"/>
                    <w:rPr>
                      <w:color w:val="002060"/>
                    </w:rPr>
                  </w:pPr>
                  <w:r w:rsidRPr="0058433B">
                    <w:rPr>
                      <w:color w:val="002060"/>
                    </w:rPr>
                    <w:t> </w:t>
                  </w:r>
                </w:p>
              </w:tc>
            </w:tr>
            <w:tr w:rsidR="00D417F6" w:rsidRPr="0058433B" w14:paraId="2B1A3320"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3A8CB1" w14:textId="77777777" w:rsidR="00D417F6" w:rsidRPr="0058433B" w:rsidRDefault="00D417F6" w:rsidP="00623D89">
                  <w:pPr>
                    <w:pStyle w:val="rowtabella0"/>
                    <w:rPr>
                      <w:color w:val="002060"/>
                    </w:rPr>
                  </w:pPr>
                  <w:r w:rsidRPr="0058433B">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3416C0" w14:textId="77777777" w:rsidR="00D417F6" w:rsidRPr="0058433B" w:rsidRDefault="00D417F6" w:rsidP="00623D89">
                  <w:pPr>
                    <w:pStyle w:val="rowtabella0"/>
                    <w:rPr>
                      <w:color w:val="002060"/>
                    </w:rPr>
                  </w:pPr>
                  <w:r w:rsidRPr="0058433B">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59A349" w14:textId="77777777" w:rsidR="00D417F6" w:rsidRPr="0058433B" w:rsidRDefault="00D417F6" w:rsidP="00623D89">
                  <w:pPr>
                    <w:pStyle w:val="rowtabella0"/>
                    <w:jc w:val="center"/>
                    <w:rPr>
                      <w:color w:val="002060"/>
                    </w:rPr>
                  </w:pPr>
                  <w:r w:rsidRPr="0058433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D9F1B4" w14:textId="77777777" w:rsidR="00D417F6" w:rsidRPr="0058433B" w:rsidRDefault="00D417F6" w:rsidP="00623D89">
                  <w:pPr>
                    <w:pStyle w:val="rowtabella0"/>
                    <w:jc w:val="center"/>
                    <w:rPr>
                      <w:color w:val="002060"/>
                    </w:rPr>
                  </w:pPr>
                  <w:r w:rsidRPr="0058433B">
                    <w:rPr>
                      <w:color w:val="002060"/>
                    </w:rPr>
                    <w:t> </w:t>
                  </w:r>
                </w:p>
              </w:tc>
            </w:tr>
            <w:tr w:rsidR="00D417F6" w:rsidRPr="0058433B" w14:paraId="461309F3"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2816F6" w14:textId="77777777" w:rsidR="00D417F6" w:rsidRPr="0058433B" w:rsidRDefault="00D417F6" w:rsidP="00623D89">
                  <w:pPr>
                    <w:pStyle w:val="rowtabella0"/>
                    <w:rPr>
                      <w:color w:val="002060"/>
                    </w:rPr>
                  </w:pPr>
                  <w:r w:rsidRPr="0058433B">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05A805" w14:textId="77777777" w:rsidR="00D417F6" w:rsidRPr="0058433B" w:rsidRDefault="00D417F6" w:rsidP="00623D89">
                  <w:pPr>
                    <w:pStyle w:val="rowtabella0"/>
                    <w:rPr>
                      <w:color w:val="002060"/>
                    </w:rPr>
                  </w:pPr>
                  <w:r w:rsidRPr="0058433B">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0B9AB1" w14:textId="77777777" w:rsidR="00D417F6" w:rsidRPr="0058433B" w:rsidRDefault="00D417F6" w:rsidP="00623D89">
                  <w:pPr>
                    <w:pStyle w:val="rowtabella0"/>
                    <w:jc w:val="center"/>
                    <w:rPr>
                      <w:color w:val="002060"/>
                    </w:rPr>
                  </w:pPr>
                  <w:r w:rsidRPr="0058433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3A27BC" w14:textId="77777777" w:rsidR="00D417F6" w:rsidRPr="0058433B" w:rsidRDefault="00D417F6" w:rsidP="00623D89">
                  <w:pPr>
                    <w:pStyle w:val="rowtabella0"/>
                    <w:jc w:val="center"/>
                    <w:rPr>
                      <w:color w:val="002060"/>
                    </w:rPr>
                  </w:pPr>
                  <w:r w:rsidRPr="0058433B">
                    <w:rPr>
                      <w:color w:val="002060"/>
                    </w:rPr>
                    <w:t> </w:t>
                  </w:r>
                </w:p>
              </w:tc>
            </w:tr>
            <w:tr w:rsidR="00D417F6" w:rsidRPr="0058433B" w14:paraId="35157657"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718106" w14:textId="77777777" w:rsidR="00D417F6" w:rsidRPr="0058433B" w:rsidRDefault="00D417F6" w:rsidP="00623D89">
                  <w:pPr>
                    <w:pStyle w:val="rowtabella0"/>
                    <w:rPr>
                      <w:color w:val="002060"/>
                    </w:rPr>
                  </w:pPr>
                  <w:r w:rsidRPr="0058433B">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6FA38A" w14:textId="77777777" w:rsidR="00D417F6" w:rsidRPr="0058433B" w:rsidRDefault="00D417F6" w:rsidP="00623D89">
                  <w:pPr>
                    <w:pStyle w:val="rowtabella0"/>
                    <w:rPr>
                      <w:color w:val="002060"/>
                    </w:rPr>
                  </w:pPr>
                  <w:r w:rsidRPr="0058433B">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1AF3D" w14:textId="77777777" w:rsidR="00D417F6" w:rsidRPr="0058433B" w:rsidRDefault="00D417F6" w:rsidP="00623D89">
                  <w:pPr>
                    <w:pStyle w:val="rowtabella0"/>
                    <w:jc w:val="center"/>
                    <w:rPr>
                      <w:color w:val="002060"/>
                    </w:rPr>
                  </w:pPr>
                  <w:r w:rsidRPr="0058433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0C834B" w14:textId="77777777" w:rsidR="00D417F6" w:rsidRPr="0058433B" w:rsidRDefault="00D417F6" w:rsidP="00623D89">
                  <w:pPr>
                    <w:pStyle w:val="rowtabella0"/>
                    <w:jc w:val="center"/>
                    <w:rPr>
                      <w:color w:val="002060"/>
                    </w:rPr>
                  </w:pPr>
                  <w:r w:rsidRPr="0058433B">
                    <w:rPr>
                      <w:color w:val="002060"/>
                    </w:rPr>
                    <w:t> </w:t>
                  </w:r>
                </w:p>
              </w:tc>
            </w:tr>
            <w:tr w:rsidR="00D417F6" w:rsidRPr="0058433B" w14:paraId="628C033A"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69B3E3" w14:textId="77777777" w:rsidR="00D417F6" w:rsidRPr="0058433B" w:rsidRDefault="00D417F6" w:rsidP="00623D89">
                  <w:pPr>
                    <w:pStyle w:val="rowtabella0"/>
                    <w:rPr>
                      <w:color w:val="002060"/>
                    </w:rPr>
                  </w:pPr>
                  <w:r w:rsidRPr="0058433B">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6D27F" w14:textId="77777777" w:rsidR="00D417F6" w:rsidRPr="0058433B" w:rsidRDefault="00D417F6" w:rsidP="00623D89">
                  <w:pPr>
                    <w:pStyle w:val="rowtabella0"/>
                    <w:rPr>
                      <w:color w:val="002060"/>
                    </w:rPr>
                  </w:pPr>
                  <w:r w:rsidRPr="0058433B">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63378" w14:textId="77777777" w:rsidR="00D417F6" w:rsidRPr="0058433B" w:rsidRDefault="00D417F6" w:rsidP="00623D89">
                  <w:pPr>
                    <w:pStyle w:val="rowtabella0"/>
                    <w:jc w:val="center"/>
                    <w:rPr>
                      <w:color w:val="002060"/>
                    </w:rPr>
                  </w:pPr>
                  <w:r w:rsidRPr="0058433B">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15A90" w14:textId="77777777" w:rsidR="00D417F6" w:rsidRPr="0058433B" w:rsidRDefault="00D417F6" w:rsidP="00623D89">
                  <w:pPr>
                    <w:pStyle w:val="rowtabella0"/>
                    <w:jc w:val="center"/>
                    <w:rPr>
                      <w:color w:val="002060"/>
                    </w:rPr>
                  </w:pPr>
                  <w:r w:rsidRPr="0058433B">
                    <w:rPr>
                      <w:color w:val="002060"/>
                    </w:rPr>
                    <w:t> </w:t>
                  </w:r>
                </w:p>
              </w:tc>
            </w:tr>
          </w:tbl>
          <w:p w14:paraId="3064BBC3" w14:textId="77777777" w:rsidR="00D417F6" w:rsidRPr="0058433B" w:rsidRDefault="00D417F6" w:rsidP="00623D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171C6619"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3ECB3" w14:textId="77777777" w:rsidR="00D417F6" w:rsidRPr="0058433B" w:rsidRDefault="00D417F6" w:rsidP="00623D89">
                  <w:pPr>
                    <w:pStyle w:val="headertabella0"/>
                    <w:rPr>
                      <w:color w:val="002060"/>
                    </w:rPr>
                  </w:pPr>
                  <w:r w:rsidRPr="0058433B">
                    <w:rPr>
                      <w:color w:val="002060"/>
                    </w:rPr>
                    <w:t>GIRONE B - 13 Giornata - R</w:t>
                  </w:r>
                </w:p>
              </w:tc>
            </w:tr>
            <w:tr w:rsidR="00D417F6" w:rsidRPr="0058433B" w14:paraId="4DC866FD"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85831B" w14:textId="77777777" w:rsidR="00D417F6" w:rsidRPr="0058433B" w:rsidRDefault="00D417F6" w:rsidP="00623D89">
                  <w:pPr>
                    <w:pStyle w:val="rowtabella0"/>
                    <w:rPr>
                      <w:color w:val="002060"/>
                    </w:rPr>
                  </w:pPr>
                  <w:r w:rsidRPr="0058433B">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37B3A" w14:textId="77777777" w:rsidR="00D417F6" w:rsidRPr="0058433B" w:rsidRDefault="00D417F6" w:rsidP="00623D89">
                  <w:pPr>
                    <w:pStyle w:val="rowtabella0"/>
                    <w:rPr>
                      <w:color w:val="002060"/>
                    </w:rPr>
                  </w:pPr>
                  <w:r w:rsidRPr="0058433B">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B206F" w14:textId="77777777" w:rsidR="00D417F6" w:rsidRPr="0058433B" w:rsidRDefault="00D417F6" w:rsidP="00623D89">
                  <w:pPr>
                    <w:pStyle w:val="rowtabella0"/>
                    <w:jc w:val="center"/>
                    <w:rPr>
                      <w:color w:val="002060"/>
                    </w:rPr>
                  </w:pPr>
                  <w:r w:rsidRPr="0058433B">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81D49" w14:textId="77777777" w:rsidR="00D417F6" w:rsidRPr="0058433B" w:rsidRDefault="00D417F6" w:rsidP="00623D89">
                  <w:pPr>
                    <w:pStyle w:val="rowtabella0"/>
                    <w:jc w:val="center"/>
                    <w:rPr>
                      <w:color w:val="002060"/>
                    </w:rPr>
                  </w:pPr>
                  <w:r w:rsidRPr="0058433B">
                    <w:rPr>
                      <w:color w:val="002060"/>
                    </w:rPr>
                    <w:t> </w:t>
                  </w:r>
                </w:p>
              </w:tc>
            </w:tr>
            <w:tr w:rsidR="00D417F6" w:rsidRPr="0058433B" w14:paraId="1A392AAB"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3E036" w14:textId="77777777" w:rsidR="00D417F6" w:rsidRPr="0058433B" w:rsidRDefault="00D417F6" w:rsidP="00623D89">
                  <w:pPr>
                    <w:pStyle w:val="rowtabella0"/>
                    <w:rPr>
                      <w:color w:val="002060"/>
                    </w:rPr>
                  </w:pPr>
                  <w:r w:rsidRPr="0058433B">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5D4B77" w14:textId="77777777" w:rsidR="00D417F6" w:rsidRPr="0058433B" w:rsidRDefault="00D417F6" w:rsidP="00623D89">
                  <w:pPr>
                    <w:pStyle w:val="rowtabella0"/>
                    <w:rPr>
                      <w:color w:val="002060"/>
                    </w:rPr>
                  </w:pPr>
                  <w:r w:rsidRPr="0058433B">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24D186" w14:textId="77777777" w:rsidR="00D417F6" w:rsidRPr="0058433B" w:rsidRDefault="00D417F6" w:rsidP="00623D89">
                  <w:pPr>
                    <w:pStyle w:val="rowtabella0"/>
                    <w:jc w:val="center"/>
                    <w:rPr>
                      <w:color w:val="002060"/>
                    </w:rPr>
                  </w:pPr>
                  <w:r w:rsidRPr="0058433B">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86CB7C" w14:textId="77777777" w:rsidR="00D417F6" w:rsidRPr="0058433B" w:rsidRDefault="00D417F6" w:rsidP="00623D89">
                  <w:pPr>
                    <w:pStyle w:val="rowtabella0"/>
                    <w:jc w:val="center"/>
                    <w:rPr>
                      <w:color w:val="002060"/>
                    </w:rPr>
                  </w:pPr>
                  <w:r w:rsidRPr="0058433B">
                    <w:rPr>
                      <w:color w:val="002060"/>
                    </w:rPr>
                    <w:t> </w:t>
                  </w:r>
                </w:p>
              </w:tc>
            </w:tr>
            <w:tr w:rsidR="00D417F6" w:rsidRPr="0058433B" w14:paraId="4C1AE72E"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2694B3" w14:textId="77777777" w:rsidR="00D417F6" w:rsidRPr="0058433B" w:rsidRDefault="00D417F6" w:rsidP="00623D89">
                  <w:pPr>
                    <w:pStyle w:val="rowtabella0"/>
                    <w:rPr>
                      <w:color w:val="002060"/>
                    </w:rPr>
                  </w:pPr>
                  <w:r w:rsidRPr="0058433B">
                    <w:rPr>
                      <w:color w:val="002060"/>
                    </w:rPr>
                    <w:t>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2361CE" w14:textId="77777777" w:rsidR="00D417F6" w:rsidRPr="0058433B" w:rsidRDefault="00D417F6" w:rsidP="00623D89">
                  <w:pPr>
                    <w:pStyle w:val="rowtabella0"/>
                    <w:rPr>
                      <w:color w:val="002060"/>
                    </w:rPr>
                  </w:pPr>
                  <w:r w:rsidRPr="0058433B">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6C0050" w14:textId="77777777" w:rsidR="00D417F6" w:rsidRPr="0058433B" w:rsidRDefault="00D417F6" w:rsidP="00623D89">
                  <w:pPr>
                    <w:pStyle w:val="rowtabella0"/>
                    <w:jc w:val="center"/>
                    <w:rPr>
                      <w:color w:val="002060"/>
                    </w:rPr>
                  </w:pPr>
                  <w:r w:rsidRPr="0058433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54ED27" w14:textId="77777777" w:rsidR="00D417F6" w:rsidRPr="0058433B" w:rsidRDefault="00D417F6" w:rsidP="00623D89">
                  <w:pPr>
                    <w:pStyle w:val="rowtabella0"/>
                    <w:jc w:val="center"/>
                    <w:rPr>
                      <w:color w:val="002060"/>
                    </w:rPr>
                  </w:pPr>
                  <w:r w:rsidRPr="0058433B">
                    <w:rPr>
                      <w:color w:val="002060"/>
                    </w:rPr>
                    <w:t> </w:t>
                  </w:r>
                </w:p>
              </w:tc>
            </w:tr>
            <w:tr w:rsidR="00D417F6" w:rsidRPr="0058433B" w14:paraId="52CDA2AD"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23ACC6" w14:textId="77777777" w:rsidR="00D417F6" w:rsidRPr="0058433B" w:rsidRDefault="00D417F6" w:rsidP="00623D89">
                  <w:pPr>
                    <w:pStyle w:val="rowtabella0"/>
                    <w:rPr>
                      <w:color w:val="002060"/>
                    </w:rPr>
                  </w:pPr>
                  <w:r w:rsidRPr="0058433B">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A7F255" w14:textId="77777777" w:rsidR="00D417F6" w:rsidRPr="0058433B" w:rsidRDefault="00D417F6" w:rsidP="00623D89">
                  <w:pPr>
                    <w:pStyle w:val="rowtabella0"/>
                    <w:rPr>
                      <w:color w:val="002060"/>
                    </w:rPr>
                  </w:pPr>
                  <w:r w:rsidRPr="0058433B">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088EE2" w14:textId="77777777" w:rsidR="00D417F6" w:rsidRPr="0058433B" w:rsidRDefault="00D417F6" w:rsidP="00623D89">
                  <w:pPr>
                    <w:pStyle w:val="rowtabella0"/>
                    <w:jc w:val="center"/>
                    <w:rPr>
                      <w:color w:val="002060"/>
                    </w:rPr>
                  </w:pPr>
                  <w:r w:rsidRPr="0058433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5E2C12" w14:textId="77777777" w:rsidR="00D417F6" w:rsidRPr="0058433B" w:rsidRDefault="00D417F6" w:rsidP="00623D89">
                  <w:pPr>
                    <w:pStyle w:val="rowtabella0"/>
                    <w:jc w:val="center"/>
                    <w:rPr>
                      <w:color w:val="002060"/>
                    </w:rPr>
                  </w:pPr>
                  <w:r w:rsidRPr="0058433B">
                    <w:rPr>
                      <w:color w:val="002060"/>
                    </w:rPr>
                    <w:t> </w:t>
                  </w:r>
                </w:p>
              </w:tc>
            </w:tr>
            <w:tr w:rsidR="00D417F6" w:rsidRPr="0058433B" w14:paraId="0CF10ED7"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E6B585" w14:textId="77777777" w:rsidR="00D417F6" w:rsidRPr="0058433B" w:rsidRDefault="00D417F6" w:rsidP="00623D89">
                  <w:pPr>
                    <w:pStyle w:val="rowtabella0"/>
                    <w:rPr>
                      <w:color w:val="002060"/>
                    </w:rPr>
                  </w:pPr>
                  <w:r w:rsidRPr="0058433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CE6DA7" w14:textId="77777777" w:rsidR="00D417F6" w:rsidRPr="0058433B" w:rsidRDefault="00D417F6" w:rsidP="00623D89">
                  <w:pPr>
                    <w:pStyle w:val="rowtabella0"/>
                    <w:rPr>
                      <w:color w:val="002060"/>
                    </w:rPr>
                  </w:pPr>
                  <w:r w:rsidRPr="0058433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1A4AB" w14:textId="77777777" w:rsidR="00D417F6" w:rsidRPr="0058433B" w:rsidRDefault="00D417F6" w:rsidP="00623D89">
                  <w:pPr>
                    <w:pStyle w:val="rowtabella0"/>
                    <w:jc w:val="center"/>
                    <w:rPr>
                      <w:color w:val="002060"/>
                    </w:rPr>
                  </w:pPr>
                  <w:r w:rsidRPr="0058433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26F77B" w14:textId="77777777" w:rsidR="00D417F6" w:rsidRPr="0058433B" w:rsidRDefault="00D417F6" w:rsidP="00623D89">
                  <w:pPr>
                    <w:pStyle w:val="rowtabella0"/>
                    <w:jc w:val="center"/>
                    <w:rPr>
                      <w:color w:val="002060"/>
                    </w:rPr>
                  </w:pPr>
                  <w:r w:rsidRPr="0058433B">
                    <w:rPr>
                      <w:color w:val="002060"/>
                    </w:rPr>
                    <w:t> </w:t>
                  </w:r>
                </w:p>
              </w:tc>
            </w:tr>
            <w:tr w:rsidR="00D417F6" w:rsidRPr="0058433B" w14:paraId="6F199DC7"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D31836" w14:textId="77777777" w:rsidR="00D417F6" w:rsidRPr="0058433B" w:rsidRDefault="00D417F6" w:rsidP="00623D89">
                  <w:pPr>
                    <w:pStyle w:val="rowtabella0"/>
                    <w:rPr>
                      <w:color w:val="002060"/>
                    </w:rPr>
                  </w:pPr>
                  <w:r w:rsidRPr="0058433B">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49BBF" w14:textId="77777777" w:rsidR="00D417F6" w:rsidRPr="0058433B" w:rsidRDefault="00D417F6" w:rsidP="00623D89">
                  <w:pPr>
                    <w:pStyle w:val="rowtabella0"/>
                    <w:rPr>
                      <w:color w:val="002060"/>
                    </w:rPr>
                  </w:pPr>
                  <w:r w:rsidRPr="0058433B">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7B6D8" w14:textId="77777777" w:rsidR="00D417F6" w:rsidRPr="0058433B" w:rsidRDefault="00D417F6" w:rsidP="00623D89">
                  <w:pPr>
                    <w:pStyle w:val="rowtabella0"/>
                    <w:jc w:val="center"/>
                    <w:rPr>
                      <w:color w:val="002060"/>
                    </w:rPr>
                  </w:pPr>
                  <w:r w:rsidRPr="0058433B">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E48BF" w14:textId="77777777" w:rsidR="00D417F6" w:rsidRPr="0058433B" w:rsidRDefault="00D417F6" w:rsidP="00623D89">
                  <w:pPr>
                    <w:pStyle w:val="rowtabella0"/>
                    <w:jc w:val="center"/>
                    <w:rPr>
                      <w:color w:val="002060"/>
                    </w:rPr>
                  </w:pPr>
                  <w:r w:rsidRPr="0058433B">
                    <w:rPr>
                      <w:color w:val="002060"/>
                    </w:rPr>
                    <w:t> </w:t>
                  </w:r>
                </w:p>
              </w:tc>
            </w:tr>
          </w:tbl>
          <w:p w14:paraId="44C6C5B1" w14:textId="77777777" w:rsidR="00D417F6" w:rsidRPr="0058433B" w:rsidRDefault="00D417F6" w:rsidP="00623D89">
            <w:pPr>
              <w:rPr>
                <w:color w:val="002060"/>
              </w:rPr>
            </w:pPr>
          </w:p>
        </w:tc>
      </w:tr>
    </w:tbl>
    <w:p w14:paraId="0ABA4869" w14:textId="77777777" w:rsidR="00D417F6" w:rsidRPr="0058433B" w:rsidRDefault="00D417F6" w:rsidP="00D417F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3022958E"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5788CA01"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89214" w14:textId="77777777" w:rsidR="00D417F6" w:rsidRPr="0058433B" w:rsidRDefault="00D417F6" w:rsidP="00623D89">
                  <w:pPr>
                    <w:pStyle w:val="headertabella0"/>
                    <w:rPr>
                      <w:color w:val="002060"/>
                    </w:rPr>
                  </w:pPr>
                  <w:r w:rsidRPr="0058433B">
                    <w:rPr>
                      <w:color w:val="002060"/>
                    </w:rPr>
                    <w:t>GIRONE C - 13 Giornata - R</w:t>
                  </w:r>
                </w:p>
              </w:tc>
            </w:tr>
            <w:tr w:rsidR="00D417F6" w:rsidRPr="0058433B" w14:paraId="67667B57"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BA5FCE" w14:textId="77777777" w:rsidR="00D417F6" w:rsidRPr="0058433B" w:rsidRDefault="00D417F6" w:rsidP="00623D89">
                  <w:pPr>
                    <w:pStyle w:val="rowtabella0"/>
                    <w:rPr>
                      <w:color w:val="002060"/>
                    </w:rPr>
                  </w:pPr>
                  <w:r w:rsidRPr="0058433B">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A3AB3" w14:textId="77777777" w:rsidR="00D417F6" w:rsidRPr="0058433B" w:rsidRDefault="00D417F6" w:rsidP="00623D89">
                  <w:pPr>
                    <w:pStyle w:val="rowtabella0"/>
                    <w:rPr>
                      <w:color w:val="002060"/>
                    </w:rPr>
                  </w:pPr>
                  <w:r w:rsidRPr="0058433B">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ACF34" w14:textId="77777777" w:rsidR="00D417F6" w:rsidRPr="0058433B" w:rsidRDefault="00D417F6" w:rsidP="00623D89">
                  <w:pPr>
                    <w:pStyle w:val="rowtabella0"/>
                    <w:jc w:val="center"/>
                    <w:rPr>
                      <w:color w:val="002060"/>
                    </w:rPr>
                  </w:pPr>
                  <w:r w:rsidRPr="0058433B">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BC020" w14:textId="77777777" w:rsidR="00D417F6" w:rsidRPr="0058433B" w:rsidRDefault="00D417F6" w:rsidP="00623D89">
                  <w:pPr>
                    <w:pStyle w:val="rowtabella0"/>
                    <w:jc w:val="center"/>
                    <w:rPr>
                      <w:color w:val="002060"/>
                    </w:rPr>
                  </w:pPr>
                  <w:r w:rsidRPr="0058433B">
                    <w:rPr>
                      <w:color w:val="002060"/>
                    </w:rPr>
                    <w:t> </w:t>
                  </w:r>
                </w:p>
              </w:tc>
            </w:tr>
            <w:tr w:rsidR="00D417F6" w:rsidRPr="0058433B" w14:paraId="12D55019"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96B236" w14:textId="77777777" w:rsidR="00D417F6" w:rsidRPr="0058433B" w:rsidRDefault="00D417F6" w:rsidP="00623D89">
                  <w:pPr>
                    <w:pStyle w:val="rowtabella0"/>
                    <w:rPr>
                      <w:color w:val="002060"/>
                    </w:rPr>
                  </w:pPr>
                  <w:r w:rsidRPr="0058433B">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3FBA40" w14:textId="77777777" w:rsidR="00D417F6" w:rsidRPr="0058433B" w:rsidRDefault="00D417F6" w:rsidP="00623D89">
                  <w:pPr>
                    <w:pStyle w:val="rowtabella0"/>
                    <w:rPr>
                      <w:color w:val="002060"/>
                    </w:rPr>
                  </w:pPr>
                  <w:r w:rsidRPr="0058433B">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D91406" w14:textId="77777777" w:rsidR="00D417F6" w:rsidRPr="0058433B" w:rsidRDefault="00D417F6" w:rsidP="00623D89">
                  <w:pPr>
                    <w:pStyle w:val="rowtabella0"/>
                    <w:jc w:val="center"/>
                    <w:rPr>
                      <w:color w:val="002060"/>
                    </w:rPr>
                  </w:pPr>
                  <w:r w:rsidRPr="0058433B">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E1FDDF" w14:textId="77777777" w:rsidR="00D417F6" w:rsidRPr="0058433B" w:rsidRDefault="00D417F6" w:rsidP="00623D89">
                  <w:pPr>
                    <w:pStyle w:val="rowtabella0"/>
                    <w:jc w:val="center"/>
                    <w:rPr>
                      <w:color w:val="002060"/>
                    </w:rPr>
                  </w:pPr>
                  <w:r w:rsidRPr="0058433B">
                    <w:rPr>
                      <w:color w:val="002060"/>
                    </w:rPr>
                    <w:t> </w:t>
                  </w:r>
                </w:p>
              </w:tc>
            </w:tr>
            <w:tr w:rsidR="00D417F6" w:rsidRPr="0058433B" w14:paraId="1D1CF012"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E7AC5" w14:textId="77777777" w:rsidR="00D417F6" w:rsidRPr="0058433B" w:rsidRDefault="00D417F6" w:rsidP="00623D89">
                  <w:pPr>
                    <w:pStyle w:val="rowtabella0"/>
                    <w:rPr>
                      <w:color w:val="002060"/>
                    </w:rPr>
                  </w:pPr>
                  <w:r w:rsidRPr="0058433B">
                    <w:rPr>
                      <w:color w:val="002060"/>
                    </w:rPr>
                    <w:t>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88712" w14:textId="77777777" w:rsidR="00D417F6" w:rsidRPr="0058433B" w:rsidRDefault="00D417F6" w:rsidP="00623D89">
                  <w:pPr>
                    <w:pStyle w:val="rowtabella0"/>
                    <w:rPr>
                      <w:color w:val="002060"/>
                    </w:rPr>
                  </w:pPr>
                  <w:r w:rsidRPr="0058433B">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129D86" w14:textId="77777777" w:rsidR="00D417F6" w:rsidRPr="0058433B" w:rsidRDefault="00D417F6" w:rsidP="00623D89">
                  <w:pPr>
                    <w:pStyle w:val="rowtabella0"/>
                    <w:jc w:val="center"/>
                    <w:rPr>
                      <w:color w:val="002060"/>
                    </w:rPr>
                  </w:pPr>
                  <w:r w:rsidRPr="0058433B">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31EB4E" w14:textId="77777777" w:rsidR="00D417F6" w:rsidRPr="0058433B" w:rsidRDefault="00D417F6" w:rsidP="00623D89">
                  <w:pPr>
                    <w:pStyle w:val="rowtabella0"/>
                    <w:jc w:val="center"/>
                    <w:rPr>
                      <w:color w:val="002060"/>
                    </w:rPr>
                  </w:pPr>
                  <w:r w:rsidRPr="0058433B">
                    <w:rPr>
                      <w:color w:val="002060"/>
                    </w:rPr>
                    <w:t> </w:t>
                  </w:r>
                </w:p>
              </w:tc>
            </w:tr>
            <w:tr w:rsidR="00D417F6" w:rsidRPr="0058433B" w14:paraId="68F954F2"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2A91E" w14:textId="77777777" w:rsidR="00D417F6" w:rsidRPr="0058433B" w:rsidRDefault="00D417F6" w:rsidP="00623D89">
                  <w:pPr>
                    <w:pStyle w:val="rowtabella0"/>
                    <w:rPr>
                      <w:color w:val="002060"/>
                    </w:rPr>
                  </w:pPr>
                  <w:r w:rsidRPr="0058433B">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8EE827" w14:textId="77777777" w:rsidR="00D417F6" w:rsidRPr="0058433B" w:rsidRDefault="00D417F6" w:rsidP="00623D89">
                  <w:pPr>
                    <w:pStyle w:val="rowtabella0"/>
                    <w:rPr>
                      <w:color w:val="002060"/>
                    </w:rPr>
                  </w:pPr>
                  <w:r w:rsidRPr="0058433B">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6CC435" w14:textId="77777777" w:rsidR="00D417F6" w:rsidRPr="0058433B" w:rsidRDefault="00D417F6" w:rsidP="00623D89">
                  <w:pPr>
                    <w:pStyle w:val="rowtabella0"/>
                    <w:jc w:val="center"/>
                    <w:rPr>
                      <w:color w:val="002060"/>
                    </w:rPr>
                  </w:pPr>
                  <w:r w:rsidRPr="0058433B">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B00D41" w14:textId="77777777" w:rsidR="00D417F6" w:rsidRPr="0058433B" w:rsidRDefault="00D417F6" w:rsidP="00623D89">
                  <w:pPr>
                    <w:pStyle w:val="rowtabella0"/>
                    <w:jc w:val="center"/>
                    <w:rPr>
                      <w:color w:val="002060"/>
                    </w:rPr>
                  </w:pPr>
                  <w:r w:rsidRPr="0058433B">
                    <w:rPr>
                      <w:color w:val="002060"/>
                    </w:rPr>
                    <w:t> </w:t>
                  </w:r>
                </w:p>
              </w:tc>
            </w:tr>
            <w:tr w:rsidR="00D417F6" w:rsidRPr="0058433B" w14:paraId="3E104EC8"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3CBC0E" w14:textId="77777777" w:rsidR="00D417F6" w:rsidRPr="0058433B" w:rsidRDefault="00D417F6" w:rsidP="00623D89">
                  <w:pPr>
                    <w:pStyle w:val="rowtabella0"/>
                    <w:rPr>
                      <w:color w:val="002060"/>
                    </w:rPr>
                  </w:pPr>
                  <w:r w:rsidRPr="0058433B">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072D64" w14:textId="77777777" w:rsidR="00D417F6" w:rsidRPr="0058433B" w:rsidRDefault="00D417F6" w:rsidP="00623D89">
                  <w:pPr>
                    <w:pStyle w:val="rowtabella0"/>
                    <w:rPr>
                      <w:color w:val="002060"/>
                    </w:rPr>
                  </w:pPr>
                  <w:r w:rsidRPr="0058433B">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653A08" w14:textId="77777777" w:rsidR="00D417F6" w:rsidRPr="0058433B" w:rsidRDefault="00D417F6" w:rsidP="00623D89">
                  <w:pPr>
                    <w:pStyle w:val="rowtabella0"/>
                    <w:jc w:val="center"/>
                    <w:rPr>
                      <w:color w:val="002060"/>
                    </w:rPr>
                  </w:pPr>
                  <w:r w:rsidRPr="0058433B">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70238A" w14:textId="77777777" w:rsidR="00D417F6" w:rsidRPr="0058433B" w:rsidRDefault="00D417F6" w:rsidP="00623D89">
                  <w:pPr>
                    <w:pStyle w:val="rowtabella0"/>
                    <w:jc w:val="center"/>
                    <w:rPr>
                      <w:color w:val="002060"/>
                    </w:rPr>
                  </w:pPr>
                  <w:r w:rsidRPr="0058433B">
                    <w:rPr>
                      <w:color w:val="002060"/>
                    </w:rPr>
                    <w:t> </w:t>
                  </w:r>
                </w:p>
              </w:tc>
            </w:tr>
            <w:tr w:rsidR="00D417F6" w:rsidRPr="0058433B" w14:paraId="732C42C8"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B2CD8" w14:textId="77777777" w:rsidR="00D417F6" w:rsidRPr="0058433B" w:rsidRDefault="00D417F6" w:rsidP="00623D89">
                  <w:pPr>
                    <w:pStyle w:val="rowtabella0"/>
                    <w:rPr>
                      <w:color w:val="002060"/>
                    </w:rPr>
                  </w:pPr>
                  <w:r w:rsidRPr="0058433B">
                    <w:rPr>
                      <w:color w:val="002060"/>
                    </w:rPr>
                    <w:t>U.MANDOLESI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41A4F" w14:textId="77777777" w:rsidR="00D417F6" w:rsidRPr="0058433B" w:rsidRDefault="00D417F6" w:rsidP="00623D89">
                  <w:pPr>
                    <w:pStyle w:val="rowtabella0"/>
                    <w:rPr>
                      <w:color w:val="002060"/>
                    </w:rPr>
                  </w:pPr>
                  <w:r w:rsidRPr="0058433B">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21940" w14:textId="77777777" w:rsidR="00D417F6" w:rsidRPr="0058433B" w:rsidRDefault="00D417F6" w:rsidP="00623D89">
                  <w:pPr>
                    <w:pStyle w:val="rowtabella0"/>
                    <w:jc w:val="center"/>
                    <w:rPr>
                      <w:color w:val="002060"/>
                    </w:rPr>
                  </w:pPr>
                  <w:r w:rsidRPr="0058433B">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F69D6" w14:textId="77777777" w:rsidR="00D417F6" w:rsidRPr="0058433B" w:rsidRDefault="00D417F6" w:rsidP="00623D89">
                  <w:pPr>
                    <w:pStyle w:val="rowtabella0"/>
                    <w:jc w:val="center"/>
                    <w:rPr>
                      <w:color w:val="002060"/>
                    </w:rPr>
                  </w:pPr>
                  <w:r w:rsidRPr="0058433B">
                    <w:rPr>
                      <w:color w:val="002060"/>
                    </w:rPr>
                    <w:t> </w:t>
                  </w:r>
                </w:p>
              </w:tc>
            </w:tr>
          </w:tbl>
          <w:p w14:paraId="040ADF3B" w14:textId="77777777" w:rsidR="00D417F6" w:rsidRPr="0058433B" w:rsidRDefault="00D417F6" w:rsidP="00623D89">
            <w:pPr>
              <w:rPr>
                <w:color w:val="002060"/>
              </w:rPr>
            </w:pPr>
          </w:p>
        </w:tc>
      </w:tr>
    </w:tbl>
    <w:p w14:paraId="39D02820" w14:textId="77777777" w:rsidR="00D417F6" w:rsidRPr="0058433B" w:rsidRDefault="00D417F6" w:rsidP="00D417F6">
      <w:pPr>
        <w:pStyle w:val="breakline"/>
        <w:rPr>
          <w:rFonts w:eastAsiaTheme="minorEastAsia"/>
          <w:color w:val="002060"/>
        </w:rPr>
      </w:pPr>
    </w:p>
    <w:p w14:paraId="01A02EAB" w14:textId="77777777" w:rsidR="00D417F6" w:rsidRPr="0058433B" w:rsidRDefault="00D417F6" w:rsidP="00D417F6">
      <w:pPr>
        <w:pStyle w:val="breakline"/>
        <w:rPr>
          <w:color w:val="002060"/>
        </w:rPr>
      </w:pPr>
    </w:p>
    <w:p w14:paraId="792AFDD4" w14:textId="77777777" w:rsidR="00D417F6" w:rsidRPr="0058433B" w:rsidRDefault="00D417F6" w:rsidP="00D417F6">
      <w:pPr>
        <w:pStyle w:val="titoloprinc0"/>
        <w:rPr>
          <w:color w:val="002060"/>
        </w:rPr>
      </w:pPr>
      <w:r w:rsidRPr="0058433B">
        <w:rPr>
          <w:color w:val="002060"/>
        </w:rPr>
        <w:t>GIUDICE SPORTIVO</w:t>
      </w:r>
    </w:p>
    <w:p w14:paraId="0158B890"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43AD25A2" w14:textId="77777777" w:rsidR="00D417F6" w:rsidRPr="0058433B" w:rsidRDefault="00D417F6" w:rsidP="00D417F6">
      <w:pPr>
        <w:pStyle w:val="titolo10"/>
        <w:rPr>
          <w:color w:val="002060"/>
        </w:rPr>
      </w:pPr>
      <w:r w:rsidRPr="0058433B">
        <w:rPr>
          <w:color w:val="002060"/>
        </w:rPr>
        <w:t xml:space="preserve">GARE DEL 11/ 4/2025 </w:t>
      </w:r>
    </w:p>
    <w:p w14:paraId="64898FF7" w14:textId="77777777" w:rsidR="00D417F6" w:rsidRPr="0058433B" w:rsidRDefault="00D417F6" w:rsidP="00D417F6">
      <w:pPr>
        <w:pStyle w:val="titolo7a"/>
        <w:rPr>
          <w:color w:val="002060"/>
        </w:rPr>
      </w:pPr>
      <w:r w:rsidRPr="0058433B">
        <w:rPr>
          <w:color w:val="002060"/>
        </w:rPr>
        <w:t xml:space="preserve">PROVVEDIMENTI DISCIPLINARI </w:t>
      </w:r>
    </w:p>
    <w:p w14:paraId="0C64F36A"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17DAE694" w14:textId="77777777" w:rsidR="00D417F6" w:rsidRPr="0058433B" w:rsidRDefault="00D417F6" w:rsidP="00D417F6">
      <w:pPr>
        <w:pStyle w:val="titolo30"/>
        <w:rPr>
          <w:color w:val="002060"/>
        </w:rPr>
      </w:pPr>
      <w:r w:rsidRPr="0058433B">
        <w:rPr>
          <w:color w:val="002060"/>
        </w:rPr>
        <w:t xml:space="preserve">DIRIGENTI </w:t>
      </w:r>
    </w:p>
    <w:p w14:paraId="43CC70AA" w14:textId="77777777" w:rsidR="00D417F6" w:rsidRPr="0058433B" w:rsidRDefault="00D417F6" w:rsidP="00D417F6">
      <w:pPr>
        <w:pStyle w:val="titolo20"/>
        <w:rPr>
          <w:color w:val="002060"/>
        </w:rPr>
      </w:pPr>
      <w:r w:rsidRPr="0058433B">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3AEC883C" w14:textId="77777777" w:rsidTr="00623D89">
        <w:tc>
          <w:tcPr>
            <w:tcW w:w="2200" w:type="dxa"/>
            <w:tcMar>
              <w:top w:w="20" w:type="dxa"/>
              <w:left w:w="20" w:type="dxa"/>
              <w:bottom w:w="20" w:type="dxa"/>
              <w:right w:w="20" w:type="dxa"/>
            </w:tcMar>
            <w:vAlign w:val="center"/>
            <w:hideMark/>
          </w:tcPr>
          <w:p w14:paraId="150B0CBE" w14:textId="77777777" w:rsidR="00D417F6" w:rsidRPr="0058433B" w:rsidRDefault="00D417F6" w:rsidP="00623D89">
            <w:pPr>
              <w:pStyle w:val="movimento"/>
              <w:rPr>
                <w:color w:val="002060"/>
              </w:rPr>
            </w:pPr>
            <w:r w:rsidRPr="0058433B">
              <w:rPr>
                <w:color w:val="002060"/>
              </w:rPr>
              <w:t>MONTANINI SANDRO</w:t>
            </w:r>
          </w:p>
        </w:tc>
        <w:tc>
          <w:tcPr>
            <w:tcW w:w="2200" w:type="dxa"/>
            <w:tcMar>
              <w:top w:w="20" w:type="dxa"/>
              <w:left w:w="20" w:type="dxa"/>
              <w:bottom w:w="20" w:type="dxa"/>
              <w:right w:w="20" w:type="dxa"/>
            </w:tcMar>
            <w:vAlign w:val="center"/>
            <w:hideMark/>
          </w:tcPr>
          <w:p w14:paraId="63F48679" w14:textId="77777777" w:rsidR="00D417F6" w:rsidRPr="0058433B" w:rsidRDefault="00D417F6" w:rsidP="00623D89">
            <w:pPr>
              <w:pStyle w:val="movimento2"/>
              <w:rPr>
                <w:color w:val="002060"/>
              </w:rPr>
            </w:pPr>
            <w:r w:rsidRPr="0058433B">
              <w:rPr>
                <w:color w:val="002060"/>
              </w:rPr>
              <w:t xml:space="preserve">(REAL SAN GIORGIO) gare 4 </w:t>
            </w:r>
          </w:p>
        </w:tc>
        <w:tc>
          <w:tcPr>
            <w:tcW w:w="800" w:type="dxa"/>
            <w:tcMar>
              <w:top w:w="20" w:type="dxa"/>
              <w:left w:w="20" w:type="dxa"/>
              <w:bottom w:w="20" w:type="dxa"/>
              <w:right w:w="20" w:type="dxa"/>
            </w:tcMar>
            <w:vAlign w:val="center"/>
            <w:hideMark/>
          </w:tcPr>
          <w:p w14:paraId="36D7CBAA"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FAD0E5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D0B709F" w14:textId="77777777" w:rsidR="00D417F6" w:rsidRPr="0058433B" w:rsidRDefault="00D417F6" w:rsidP="00623D89">
            <w:pPr>
              <w:pStyle w:val="movimento2"/>
              <w:rPr>
                <w:color w:val="002060"/>
              </w:rPr>
            </w:pPr>
            <w:r w:rsidRPr="0058433B">
              <w:rPr>
                <w:color w:val="002060"/>
              </w:rPr>
              <w:t> </w:t>
            </w:r>
          </w:p>
        </w:tc>
      </w:tr>
    </w:tbl>
    <w:p w14:paraId="1F334508" w14:textId="77777777" w:rsidR="00D417F6" w:rsidRPr="0058433B" w:rsidRDefault="00D417F6" w:rsidP="00D417F6">
      <w:pPr>
        <w:pStyle w:val="diffida"/>
        <w:spacing w:before="80" w:beforeAutospacing="0" w:after="40" w:afterAutospacing="0"/>
        <w:rPr>
          <w:rFonts w:eastAsiaTheme="minorEastAsia"/>
          <w:color w:val="002060"/>
        </w:rPr>
      </w:pPr>
      <w:r w:rsidRPr="0058433B">
        <w:rPr>
          <w:color w:val="002060"/>
        </w:rPr>
        <w:t xml:space="preserve">Per comportamento offensivo verso l'arbitro. Allontanato. </w:t>
      </w:r>
    </w:p>
    <w:p w14:paraId="0CEC1894" w14:textId="77777777" w:rsidR="00D417F6" w:rsidRPr="0058433B" w:rsidRDefault="00D417F6" w:rsidP="00D417F6">
      <w:pPr>
        <w:pStyle w:val="titolo20"/>
        <w:rPr>
          <w:color w:val="002060"/>
        </w:rPr>
      </w:pPr>
      <w:r w:rsidRPr="0058433B">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469916D" w14:textId="77777777" w:rsidTr="00623D89">
        <w:tc>
          <w:tcPr>
            <w:tcW w:w="2200" w:type="dxa"/>
            <w:tcMar>
              <w:top w:w="20" w:type="dxa"/>
              <w:left w:w="20" w:type="dxa"/>
              <w:bottom w:w="20" w:type="dxa"/>
              <w:right w:w="20" w:type="dxa"/>
            </w:tcMar>
            <w:vAlign w:val="center"/>
            <w:hideMark/>
          </w:tcPr>
          <w:p w14:paraId="5877A2FB" w14:textId="77777777" w:rsidR="00D417F6" w:rsidRPr="0058433B" w:rsidRDefault="00D417F6" w:rsidP="00623D89">
            <w:pPr>
              <w:pStyle w:val="movimento"/>
              <w:rPr>
                <w:color w:val="002060"/>
              </w:rPr>
            </w:pPr>
            <w:r w:rsidRPr="0058433B">
              <w:rPr>
                <w:color w:val="002060"/>
              </w:rPr>
              <w:t>SCIPIONI WALTER</w:t>
            </w:r>
          </w:p>
        </w:tc>
        <w:tc>
          <w:tcPr>
            <w:tcW w:w="2200" w:type="dxa"/>
            <w:tcMar>
              <w:top w:w="20" w:type="dxa"/>
              <w:left w:w="20" w:type="dxa"/>
              <w:bottom w:w="20" w:type="dxa"/>
              <w:right w:w="20" w:type="dxa"/>
            </w:tcMar>
            <w:vAlign w:val="center"/>
            <w:hideMark/>
          </w:tcPr>
          <w:p w14:paraId="00B46063" w14:textId="77777777" w:rsidR="00D417F6" w:rsidRPr="0058433B" w:rsidRDefault="00D417F6" w:rsidP="00623D89">
            <w:pPr>
              <w:pStyle w:val="movimento2"/>
              <w:rPr>
                <w:color w:val="002060"/>
              </w:rPr>
            </w:pPr>
            <w:r w:rsidRPr="0058433B">
              <w:rPr>
                <w:color w:val="002060"/>
              </w:rPr>
              <w:t xml:space="preserve">(REAL SAN GIORGIO) gare 2 </w:t>
            </w:r>
          </w:p>
        </w:tc>
        <w:tc>
          <w:tcPr>
            <w:tcW w:w="800" w:type="dxa"/>
            <w:tcMar>
              <w:top w:w="20" w:type="dxa"/>
              <w:left w:w="20" w:type="dxa"/>
              <w:bottom w:w="20" w:type="dxa"/>
              <w:right w:w="20" w:type="dxa"/>
            </w:tcMar>
            <w:vAlign w:val="center"/>
            <w:hideMark/>
          </w:tcPr>
          <w:p w14:paraId="22E26A5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316642C"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D0DC5C9" w14:textId="77777777" w:rsidR="00D417F6" w:rsidRPr="0058433B" w:rsidRDefault="00D417F6" w:rsidP="00623D89">
            <w:pPr>
              <w:pStyle w:val="movimento2"/>
              <w:rPr>
                <w:color w:val="002060"/>
              </w:rPr>
            </w:pPr>
            <w:r w:rsidRPr="0058433B">
              <w:rPr>
                <w:color w:val="002060"/>
              </w:rPr>
              <w:t> </w:t>
            </w:r>
          </w:p>
        </w:tc>
      </w:tr>
    </w:tbl>
    <w:p w14:paraId="20FCE189" w14:textId="77777777" w:rsidR="00D417F6" w:rsidRPr="0058433B" w:rsidRDefault="00D417F6" w:rsidP="00D417F6">
      <w:pPr>
        <w:pStyle w:val="diffida"/>
        <w:spacing w:before="80" w:beforeAutospacing="0" w:after="40" w:afterAutospacing="0"/>
        <w:rPr>
          <w:rFonts w:eastAsiaTheme="minorEastAsia"/>
          <w:color w:val="002060"/>
        </w:rPr>
      </w:pPr>
      <w:r w:rsidRPr="0058433B">
        <w:rPr>
          <w:color w:val="002060"/>
        </w:rPr>
        <w:t xml:space="preserve">Per comportamento non regolamentare. Allontanato. </w:t>
      </w:r>
    </w:p>
    <w:p w14:paraId="2064FD91" w14:textId="77777777" w:rsidR="00D417F6" w:rsidRPr="0058433B" w:rsidRDefault="00D417F6" w:rsidP="00D417F6">
      <w:pPr>
        <w:pStyle w:val="titolo30"/>
        <w:rPr>
          <w:color w:val="002060"/>
        </w:rPr>
      </w:pPr>
      <w:r w:rsidRPr="0058433B">
        <w:rPr>
          <w:color w:val="002060"/>
        </w:rPr>
        <w:t xml:space="preserve">CALCIATORI ESPULSI </w:t>
      </w:r>
    </w:p>
    <w:p w14:paraId="5D607160" w14:textId="77777777" w:rsidR="00D417F6" w:rsidRPr="0058433B" w:rsidRDefault="00D417F6" w:rsidP="00D417F6">
      <w:pPr>
        <w:pStyle w:val="titolo20"/>
        <w:rPr>
          <w:color w:val="002060"/>
        </w:rPr>
      </w:pPr>
      <w:r w:rsidRPr="005843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32ACF11E" w14:textId="77777777" w:rsidTr="00623D89">
        <w:tc>
          <w:tcPr>
            <w:tcW w:w="2200" w:type="dxa"/>
            <w:tcMar>
              <w:top w:w="20" w:type="dxa"/>
              <w:left w:w="20" w:type="dxa"/>
              <w:bottom w:w="20" w:type="dxa"/>
              <w:right w:w="20" w:type="dxa"/>
            </w:tcMar>
            <w:vAlign w:val="center"/>
            <w:hideMark/>
          </w:tcPr>
          <w:p w14:paraId="57EA5793" w14:textId="77777777" w:rsidR="00D417F6" w:rsidRPr="0058433B" w:rsidRDefault="00D417F6" w:rsidP="00623D89">
            <w:pPr>
              <w:pStyle w:val="movimento"/>
              <w:rPr>
                <w:color w:val="002060"/>
              </w:rPr>
            </w:pPr>
            <w:r w:rsidRPr="0058433B">
              <w:rPr>
                <w:color w:val="002060"/>
              </w:rPr>
              <w:t>TULLI DAVID</w:t>
            </w:r>
          </w:p>
        </w:tc>
        <w:tc>
          <w:tcPr>
            <w:tcW w:w="2200" w:type="dxa"/>
            <w:tcMar>
              <w:top w:w="20" w:type="dxa"/>
              <w:left w:w="20" w:type="dxa"/>
              <w:bottom w:w="20" w:type="dxa"/>
              <w:right w:w="20" w:type="dxa"/>
            </w:tcMar>
            <w:vAlign w:val="center"/>
            <w:hideMark/>
          </w:tcPr>
          <w:p w14:paraId="542E8B3A" w14:textId="77777777" w:rsidR="00D417F6" w:rsidRPr="0058433B" w:rsidRDefault="00D417F6" w:rsidP="00623D89">
            <w:pPr>
              <w:pStyle w:val="movimento2"/>
              <w:rPr>
                <w:color w:val="002060"/>
              </w:rPr>
            </w:pPr>
            <w:r w:rsidRPr="0058433B">
              <w:rPr>
                <w:color w:val="002060"/>
              </w:rPr>
              <w:t xml:space="preserve">(FUTSAL CAMPIGLIONE) </w:t>
            </w:r>
          </w:p>
        </w:tc>
        <w:tc>
          <w:tcPr>
            <w:tcW w:w="800" w:type="dxa"/>
            <w:tcMar>
              <w:top w:w="20" w:type="dxa"/>
              <w:left w:w="20" w:type="dxa"/>
              <w:bottom w:w="20" w:type="dxa"/>
              <w:right w:w="20" w:type="dxa"/>
            </w:tcMar>
            <w:vAlign w:val="center"/>
            <w:hideMark/>
          </w:tcPr>
          <w:p w14:paraId="18A00E5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F5299A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EDEC15E" w14:textId="77777777" w:rsidR="00D417F6" w:rsidRPr="0058433B" w:rsidRDefault="00D417F6" w:rsidP="00623D89">
            <w:pPr>
              <w:pStyle w:val="movimento2"/>
              <w:rPr>
                <w:color w:val="002060"/>
              </w:rPr>
            </w:pPr>
            <w:r w:rsidRPr="0058433B">
              <w:rPr>
                <w:color w:val="002060"/>
              </w:rPr>
              <w:t> </w:t>
            </w:r>
          </w:p>
        </w:tc>
      </w:tr>
    </w:tbl>
    <w:p w14:paraId="2FAAC7B1" w14:textId="77777777" w:rsidR="00D417F6" w:rsidRPr="0058433B" w:rsidRDefault="00D417F6" w:rsidP="00D417F6">
      <w:pPr>
        <w:pStyle w:val="titolo30"/>
        <w:rPr>
          <w:rFonts w:eastAsiaTheme="minorEastAsia"/>
          <w:color w:val="002060"/>
        </w:rPr>
      </w:pPr>
      <w:r w:rsidRPr="0058433B">
        <w:rPr>
          <w:color w:val="002060"/>
        </w:rPr>
        <w:t xml:space="preserve">CALCIATORI NON ESPULSI </w:t>
      </w:r>
    </w:p>
    <w:p w14:paraId="45BBA931" w14:textId="77777777" w:rsidR="00D417F6" w:rsidRPr="0058433B" w:rsidRDefault="00D417F6" w:rsidP="00D417F6">
      <w:pPr>
        <w:pStyle w:val="titolo20"/>
        <w:rPr>
          <w:color w:val="002060"/>
        </w:rPr>
      </w:pPr>
      <w:r w:rsidRPr="0058433B">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0FCC7AC0" w14:textId="77777777" w:rsidTr="00623D89">
        <w:tc>
          <w:tcPr>
            <w:tcW w:w="2200" w:type="dxa"/>
            <w:tcMar>
              <w:top w:w="20" w:type="dxa"/>
              <w:left w:w="20" w:type="dxa"/>
              <w:bottom w:w="20" w:type="dxa"/>
              <w:right w:w="20" w:type="dxa"/>
            </w:tcMar>
            <w:vAlign w:val="center"/>
            <w:hideMark/>
          </w:tcPr>
          <w:p w14:paraId="4B56991D" w14:textId="77777777" w:rsidR="00D417F6" w:rsidRPr="0058433B" w:rsidRDefault="00D417F6" w:rsidP="00623D89">
            <w:pPr>
              <w:pStyle w:val="movimento"/>
              <w:rPr>
                <w:color w:val="002060"/>
              </w:rPr>
            </w:pPr>
            <w:r w:rsidRPr="0058433B">
              <w:rPr>
                <w:color w:val="002060"/>
              </w:rPr>
              <w:t>GIORGI MATTIA</w:t>
            </w:r>
          </w:p>
        </w:tc>
        <w:tc>
          <w:tcPr>
            <w:tcW w:w="2200" w:type="dxa"/>
            <w:tcMar>
              <w:top w:w="20" w:type="dxa"/>
              <w:left w:w="20" w:type="dxa"/>
              <w:bottom w:w="20" w:type="dxa"/>
              <w:right w:w="20" w:type="dxa"/>
            </w:tcMar>
            <w:vAlign w:val="center"/>
            <w:hideMark/>
          </w:tcPr>
          <w:p w14:paraId="543CBEFB" w14:textId="77777777" w:rsidR="00D417F6" w:rsidRPr="0058433B" w:rsidRDefault="00D417F6" w:rsidP="00623D89">
            <w:pPr>
              <w:pStyle w:val="movimento2"/>
              <w:rPr>
                <w:color w:val="002060"/>
              </w:rPr>
            </w:pPr>
            <w:r w:rsidRPr="0058433B">
              <w:rPr>
                <w:color w:val="002060"/>
              </w:rPr>
              <w:t xml:space="preserve">(ROCCAFLUVIONE) </w:t>
            </w:r>
          </w:p>
        </w:tc>
        <w:tc>
          <w:tcPr>
            <w:tcW w:w="800" w:type="dxa"/>
            <w:tcMar>
              <w:top w:w="20" w:type="dxa"/>
              <w:left w:w="20" w:type="dxa"/>
              <w:bottom w:w="20" w:type="dxa"/>
              <w:right w:w="20" w:type="dxa"/>
            </w:tcMar>
            <w:vAlign w:val="center"/>
            <w:hideMark/>
          </w:tcPr>
          <w:p w14:paraId="39778E0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A90A37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9DD09C4" w14:textId="77777777" w:rsidR="00D417F6" w:rsidRPr="0058433B" w:rsidRDefault="00D417F6" w:rsidP="00623D89">
            <w:pPr>
              <w:pStyle w:val="movimento2"/>
              <w:rPr>
                <w:color w:val="002060"/>
              </w:rPr>
            </w:pPr>
            <w:r w:rsidRPr="0058433B">
              <w:rPr>
                <w:color w:val="002060"/>
              </w:rPr>
              <w:t> </w:t>
            </w:r>
          </w:p>
        </w:tc>
      </w:tr>
    </w:tbl>
    <w:p w14:paraId="328DC35C" w14:textId="77777777" w:rsidR="00D417F6" w:rsidRPr="0058433B" w:rsidRDefault="00D417F6" w:rsidP="00D417F6">
      <w:pPr>
        <w:pStyle w:val="titolo20"/>
        <w:rPr>
          <w:rFonts w:eastAsiaTheme="minorEastAsia"/>
          <w:color w:val="002060"/>
        </w:rPr>
      </w:pPr>
      <w:r w:rsidRPr="0058433B">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226A30B2" w14:textId="77777777" w:rsidTr="00623D89">
        <w:tc>
          <w:tcPr>
            <w:tcW w:w="2200" w:type="dxa"/>
            <w:tcMar>
              <w:top w:w="20" w:type="dxa"/>
              <w:left w:w="20" w:type="dxa"/>
              <w:bottom w:w="20" w:type="dxa"/>
              <w:right w:w="20" w:type="dxa"/>
            </w:tcMar>
            <w:vAlign w:val="center"/>
            <w:hideMark/>
          </w:tcPr>
          <w:p w14:paraId="038C6F53" w14:textId="77777777" w:rsidR="00D417F6" w:rsidRPr="0058433B" w:rsidRDefault="00D417F6" w:rsidP="00623D89">
            <w:pPr>
              <w:pStyle w:val="movimento"/>
              <w:rPr>
                <w:color w:val="002060"/>
              </w:rPr>
            </w:pPr>
            <w:r w:rsidRPr="0058433B">
              <w:rPr>
                <w:color w:val="002060"/>
              </w:rPr>
              <w:t>MICHELETTI ALESSIO</w:t>
            </w:r>
          </w:p>
        </w:tc>
        <w:tc>
          <w:tcPr>
            <w:tcW w:w="2200" w:type="dxa"/>
            <w:tcMar>
              <w:top w:w="20" w:type="dxa"/>
              <w:left w:w="20" w:type="dxa"/>
              <w:bottom w:w="20" w:type="dxa"/>
              <w:right w:w="20" w:type="dxa"/>
            </w:tcMar>
            <w:vAlign w:val="center"/>
            <w:hideMark/>
          </w:tcPr>
          <w:p w14:paraId="3D9780E5" w14:textId="77777777" w:rsidR="00D417F6" w:rsidRPr="0058433B" w:rsidRDefault="00D417F6" w:rsidP="00623D89">
            <w:pPr>
              <w:pStyle w:val="movimento2"/>
              <w:rPr>
                <w:color w:val="002060"/>
              </w:rPr>
            </w:pPr>
            <w:r w:rsidRPr="0058433B">
              <w:rPr>
                <w:color w:val="002060"/>
              </w:rPr>
              <w:t xml:space="preserve">(ASPIO 2005) </w:t>
            </w:r>
          </w:p>
        </w:tc>
        <w:tc>
          <w:tcPr>
            <w:tcW w:w="800" w:type="dxa"/>
            <w:tcMar>
              <w:top w:w="20" w:type="dxa"/>
              <w:left w:w="20" w:type="dxa"/>
              <w:bottom w:w="20" w:type="dxa"/>
              <w:right w:w="20" w:type="dxa"/>
            </w:tcMar>
            <w:vAlign w:val="center"/>
            <w:hideMark/>
          </w:tcPr>
          <w:p w14:paraId="78389E7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F23394E" w14:textId="77777777" w:rsidR="00D417F6" w:rsidRPr="0058433B" w:rsidRDefault="00D417F6" w:rsidP="00623D89">
            <w:pPr>
              <w:pStyle w:val="movimento"/>
              <w:rPr>
                <w:color w:val="002060"/>
              </w:rPr>
            </w:pPr>
            <w:r w:rsidRPr="0058433B">
              <w:rPr>
                <w:color w:val="002060"/>
              </w:rPr>
              <w:t>ROCCHETTI ELIA</w:t>
            </w:r>
          </w:p>
        </w:tc>
        <w:tc>
          <w:tcPr>
            <w:tcW w:w="2200" w:type="dxa"/>
            <w:tcMar>
              <w:top w:w="20" w:type="dxa"/>
              <w:left w:w="20" w:type="dxa"/>
              <w:bottom w:w="20" w:type="dxa"/>
              <w:right w:w="20" w:type="dxa"/>
            </w:tcMar>
            <w:vAlign w:val="center"/>
            <w:hideMark/>
          </w:tcPr>
          <w:p w14:paraId="755A4085" w14:textId="77777777" w:rsidR="00D417F6" w:rsidRPr="0058433B" w:rsidRDefault="00D417F6" w:rsidP="00623D89">
            <w:pPr>
              <w:pStyle w:val="movimento2"/>
              <w:rPr>
                <w:color w:val="002060"/>
              </w:rPr>
            </w:pPr>
            <w:r w:rsidRPr="0058433B">
              <w:rPr>
                <w:color w:val="002060"/>
              </w:rPr>
              <w:t xml:space="preserve">(AVIS ARCEVIA 1964) </w:t>
            </w:r>
          </w:p>
        </w:tc>
      </w:tr>
      <w:tr w:rsidR="00D417F6" w:rsidRPr="0058433B" w14:paraId="667067B6" w14:textId="77777777" w:rsidTr="00623D89">
        <w:tc>
          <w:tcPr>
            <w:tcW w:w="2200" w:type="dxa"/>
            <w:tcMar>
              <w:top w:w="20" w:type="dxa"/>
              <w:left w:w="20" w:type="dxa"/>
              <w:bottom w:w="20" w:type="dxa"/>
              <w:right w:w="20" w:type="dxa"/>
            </w:tcMar>
            <w:vAlign w:val="center"/>
            <w:hideMark/>
          </w:tcPr>
          <w:p w14:paraId="5EDAD23C" w14:textId="77777777" w:rsidR="00D417F6" w:rsidRPr="0058433B" w:rsidRDefault="00D417F6" w:rsidP="00623D89">
            <w:pPr>
              <w:pStyle w:val="movimento"/>
              <w:rPr>
                <w:color w:val="002060"/>
              </w:rPr>
            </w:pPr>
            <w:r w:rsidRPr="0058433B">
              <w:rPr>
                <w:color w:val="002060"/>
              </w:rPr>
              <w:t>CUCCULELLI CHRISTIAN</w:t>
            </w:r>
          </w:p>
        </w:tc>
        <w:tc>
          <w:tcPr>
            <w:tcW w:w="2200" w:type="dxa"/>
            <w:tcMar>
              <w:top w:w="20" w:type="dxa"/>
              <w:left w:w="20" w:type="dxa"/>
              <w:bottom w:w="20" w:type="dxa"/>
              <w:right w:w="20" w:type="dxa"/>
            </w:tcMar>
            <w:vAlign w:val="center"/>
            <w:hideMark/>
          </w:tcPr>
          <w:p w14:paraId="0BC04322" w14:textId="77777777" w:rsidR="00D417F6" w:rsidRPr="0058433B" w:rsidRDefault="00D417F6" w:rsidP="00623D89">
            <w:pPr>
              <w:pStyle w:val="movimento2"/>
              <w:rPr>
                <w:color w:val="002060"/>
              </w:rPr>
            </w:pPr>
            <w:r w:rsidRPr="0058433B">
              <w:rPr>
                <w:color w:val="002060"/>
              </w:rPr>
              <w:t xml:space="preserve">(CASTELRAIMONDO CALCIO A 5) </w:t>
            </w:r>
          </w:p>
        </w:tc>
        <w:tc>
          <w:tcPr>
            <w:tcW w:w="800" w:type="dxa"/>
            <w:tcMar>
              <w:top w:w="20" w:type="dxa"/>
              <w:left w:w="20" w:type="dxa"/>
              <w:bottom w:w="20" w:type="dxa"/>
              <w:right w:w="20" w:type="dxa"/>
            </w:tcMar>
            <w:vAlign w:val="center"/>
            <w:hideMark/>
          </w:tcPr>
          <w:p w14:paraId="69DC221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D1431FB" w14:textId="77777777" w:rsidR="00D417F6" w:rsidRPr="0058433B" w:rsidRDefault="00D417F6" w:rsidP="00623D89">
            <w:pPr>
              <w:pStyle w:val="movimento"/>
              <w:rPr>
                <w:color w:val="002060"/>
              </w:rPr>
            </w:pPr>
            <w:r w:rsidRPr="0058433B">
              <w:rPr>
                <w:color w:val="002060"/>
              </w:rPr>
              <w:t>ROMANUCCI MARCO</w:t>
            </w:r>
          </w:p>
        </w:tc>
        <w:tc>
          <w:tcPr>
            <w:tcW w:w="2200" w:type="dxa"/>
            <w:tcMar>
              <w:top w:w="20" w:type="dxa"/>
              <w:left w:w="20" w:type="dxa"/>
              <w:bottom w:w="20" w:type="dxa"/>
              <w:right w:w="20" w:type="dxa"/>
            </w:tcMar>
            <w:vAlign w:val="center"/>
            <w:hideMark/>
          </w:tcPr>
          <w:p w14:paraId="4ACE466C" w14:textId="77777777" w:rsidR="00D417F6" w:rsidRPr="0058433B" w:rsidRDefault="00D417F6" w:rsidP="00623D89">
            <w:pPr>
              <w:pStyle w:val="movimento2"/>
              <w:rPr>
                <w:color w:val="002060"/>
              </w:rPr>
            </w:pPr>
            <w:r w:rsidRPr="0058433B">
              <w:rPr>
                <w:color w:val="002060"/>
              </w:rPr>
              <w:t xml:space="preserve">(CIARNIN) </w:t>
            </w:r>
          </w:p>
        </w:tc>
      </w:tr>
      <w:tr w:rsidR="00D417F6" w:rsidRPr="0058433B" w14:paraId="1E07B7B2" w14:textId="77777777" w:rsidTr="00623D89">
        <w:tc>
          <w:tcPr>
            <w:tcW w:w="2200" w:type="dxa"/>
            <w:tcMar>
              <w:top w:w="20" w:type="dxa"/>
              <w:left w:w="20" w:type="dxa"/>
              <w:bottom w:w="20" w:type="dxa"/>
              <w:right w:w="20" w:type="dxa"/>
            </w:tcMar>
            <w:vAlign w:val="center"/>
            <w:hideMark/>
          </w:tcPr>
          <w:p w14:paraId="0147A017" w14:textId="77777777" w:rsidR="00D417F6" w:rsidRPr="0058433B" w:rsidRDefault="00D417F6" w:rsidP="00623D89">
            <w:pPr>
              <w:pStyle w:val="movimento"/>
              <w:rPr>
                <w:color w:val="002060"/>
              </w:rPr>
            </w:pPr>
            <w:r w:rsidRPr="0058433B">
              <w:rPr>
                <w:color w:val="002060"/>
              </w:rPr>
              <w:t>LANARI GIACOMO</w:t>
            </w:r>
          </w:p>
        </w:tc>
        <w:tc>
          <w:tcPr>
            <w:tcW w:w="2200" w:type="dxa"/>
            <w:tcMar>
              <w:top w:w="20" w:type="dxa"/>
              <w:left w:w="20" w:type="dxa"/>
              <w:bottom w:w="20" w:type="dxa"/>
              <w:right w:w="20" w:type="dxa"/>
            </w:tcMar>
            <w:vAlign w:val="center"/>
            <w:hideMark/>
          </w:tcPr>
          <w:p w14:paraId="33D54635" w14:textId="77777777" w:rsidR="00D417F6" w:rsidRPr="0058433B" w:rsidRDefault="00D417F6" w:rsidP="00623D89">
            <w:pPr>
              <w:pStyle w:val="movimento2"/>
              <w:rPr>
                <w:color w:val="002060"/>
              </w:rPr>
            </w:pPr>
            <w:r w:rsidRPr="0058433B">
              <w:rPr>
                <w:color w:val="002060"/>
              </w:rPr>
              <w:t xml:space="preserve">(FUTSAL CASTELFIDARDO) </w:t>
            </w:r>
          </w:p>
        </w:tc>
        <w:tc>
          <w:tcPr>
            <w:tcW w:w="800" w:type="dxa"/>
            <w:tcMar>
              <w:top w:w="20" w:type="dxa"/>
              <w:left w:w="20" w:type="dxa"/>
              <w:bottom w:w="20" w:type="dxa"/>
              <w:right w:w="20" w:type="dxa"/>
            </w:tcMar>
            <w:vAlign w:val="center"/>
            <w:hideMark/>
          </w:tcPr>
          <w:p w14:paraId="17F32D6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721BF11" w14:textId="77777777" w:rsidR="00D417F6" w:rsidRPr="0058433B" w:rsidRDefault="00D417F6" w:rsidP="00623D89">
            <w:pPr>
              <w:pStyle w:val="movimento"/>
              <w:rPr>
                <w:color w:val="002060"/>
              </w:rPr>
            </w:pPr>
            <w:r w:rsidRPr="0058433B">
              <w:rPr>
                <w:color w:val="002060"/>
              </w:rPr>
              <w:t>MASSACCESI MATTEO</w:t>
            </w:r>
          </w:p>
        </w:tc>
        <w:tc>
          <w:tcPr>
            <w:tcW w:w="2200" w:type="dxa"/>
            <w:tcMar>
              <w:top w:w="20" w:type="dxa"/>
              <w:left w:w="20" w:type="dxa"/>
              <w:bottom w:w="20" w:type="dxa"/>
              <w:right w:w="20" w:type="dxa"/>
            </w:tcMar>
            <w:vAlign w:val="center"/>
            <w:hideMark/>
          </w:tcPr>
          <w:p w14:paraId="14ABCDED" w14:textId="77777777" w:rsidR="00D417F6" w:rsidRPr="0058433B" w:rsidRDefault="00D417F6" w:rsidP="00623D89">
            <w:pPr>
              <w:pStyle w:val="movimento2"/>
              <w:rPr>
                <w:color w:val="002060"/>
              </w:rPr>
            </w:pPr>
            <w:r w:rsidRPr="0058433B">
              <w:rPr>
                <w:color w:val="002060"/>
              </w:rPr>
              <w:t xml:space="preserve">(FUTSAL CASTELFIDARDO) </w:t>
            </w:r>
          </w:p>
        </w:tc>
      </w:tr>
      <w:tr w:rsidR="00D417F6" w:rsidRPr="0058433B" w14:paraId="671D0546" w14:textId="77777777" w:rsidTr="00623D89">
        <w:tc>
          <w:tcPr>
            <w:tcW w:w="2200" w:type="dxa"/>
            <w:tcMar>
              <w:top w:w="20" w:type="dxa"/>
              <w:left w:w="20" w:type="dxa"/>
              <w:bottom w:w="20" w:type="dxa"/>
              <w:right w:w="20" w:type="dxa"/>
            </w:tcMar>
            <w:vAlign w:val="center"/>
            <w:hideMark/>
          </w:tcPr>
          <w:p w14:paraId="291EDCCA" w14:textId="77777777" w:rsidR="00D417F6" w:rsidRPr="0058433B" w:rsidRDefault="00D417F6" w:rsidP="00623D89">
            <w:pPr>
              <w:pStyle w:val="movimento"/>
              <w:rPr>
                <w:color w:val="002060"/>
              </w:rPr>
            </w:pPr>
            <w:r w:rsidRPr="0058433B">
              <w:rPr>
                <w:color w:val="002060"/>
              </w:rPr>
              <w:t>FALCONI SIMONE</w:t>
            </w:r>
          </w:p>
        </w:tc>
        <w:tc>
          <w:tcPr>
            <w:tcW w:w="2200" w:type="dxa"/>
            <w:tcMar>
              <w:top w:w="20" w:type="dxa"/>
              <w:left w:w="20" w:type="dxa"/>
              <w:bottom w:w="20" w:type="dxa"/>
              <w:right w:w="20" w:type="dxa"/>
            </w:tcMar>
            <w:vAlign w:val="center"/>
            <w:hideMark/>
          </w:tcPr>
          <w:p w14:paraId="200902E8" w14:textId="77777777" w:rsidR="00D417F6" w:rsidRPr="0058433B" w:rsidRDefault="00D417F6" w:rsidP="00623D89">
            <w:pPr>
              <w:pStyle w:val="movimento2"/>
              <w:rPr>
                <w:color w:val="002060"/>
              </w:rPr>
            </w:pPr>
            <w:r w:rsidRPr="0058433B">
              <w:rPr>
                <w:color w:val="002060"/>
              </w:rPr>
              <w:t xml:space="preserve">(FUTSAL VIRE GEOSISTEM ASD) </w:t>
            </w:r>
          </w:p>
        </w:tc>
        <w:tc>
          <w:tcPr>
            <w:tcW w:w="800" w:type="dxa"/>
            <w:tcMar>
              <w:top w:w="20" w:type="dxa"/>
              <w:left w:w="20" w:type="dxa"/>
              <w:bottom w:w="20" w:type="dxa"/>
              <w:right w:w="20" w:type="dxa"/>
            </w:tcMar>
            <w:vAlign w:val="center"/>
            <w:hideMark/>
          </w:tcPr>
          <w:p w14:paraId="14C149B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63687C3" w14:textId="77777777" w:rsidR="00D417F6" w:rsidRPr="0058433B" w:rsidRDefault="00D417F6" w:rsidP="00623D89">
            <w:pPr>
              <w:pStyle w:val="movimento"/>
              <w:rPr>
                <w:color w:val="002060"/>
              </w:rPr>
            </w:pPr>
            <w:r w:rsidRPr="0058433B">
              <w:rPr>
                <w:color w:val="002060"/>
              </w:rPr>
              <w:t>DI GENNARO NICOLA</w:t>
            </w:r>
          </w:p>
        </w:tc>
        <w:tc>
          <w:tcPr>
            <w:tcW w:w="2200" w:type="dxa"/>
            <w:tcMar>
              <w:top w:w="20" w:type="dxa"/>
              <w:left w:w="20" w:type="dxa"/>
              <w:bottom w:w="20" w:type="dxa"/>
              <w:right w:w="20" w:type="dxa"/>
            </w:tcMar>
            <w:vAlign w:val="center"/>
            <w:hideMark/>
          </w:tcPr>
          <w:p w14:paraId="05033536" w14:textId="77777777" w:rsidR="00D417F6" w:rsidRPr="0058433B" w:rsidRDefault="00D417F6" w:rsidP="00623D89">
            <w:pPr>
              <w:pStyle w:val="movimento2"/>
              <w:rPr>
                <w:color w:val="002060"/>
              </w:rPr>
            </w:pPr>
            <w:r w:rsidRPr="0058433B">
              <w:rPr>
                <w:color w:val="002060"/>
              </w:rPr>
              <w:t xml:space="preserve">(GIOVANI SANT IPPOLITO) </w:t>
            </w:r>
          </w:p>
        </w:tc>
      </w:tr>
      <w:tr w:rsidR="00D417F6" w:rsidRPr="0058433B" w14:paraId="7F94689B" w14:textId="77777777" w:rsidTr="00623D89">
        <w:tc>
          <w:tcPr>
            <w:tcW w:w="2200" w:type="dxa"/>
            <w:tcMar>
              <w:top w:w="20" w:type="dxa"/>
              <w:left w:w="20" w:type="dxa"/>
              <w:bottom w:w="20" w:type="dxa"/>
              <w:right w:w="20" w:type="dxa"/>
            </w:tcMar>
            <w:vAlign w:val="center"/>
            <w:hideMark/>
          </w:tcPr>
          <w:p w14:paraId="5F603228" w14:textId="77777777" w:rsidR="00D417F6" w:rsidRPr="0058433B" w:rsidRDefault="00D417F6" w:rsidP="00623D89">
            <w:pPr>
              <w:pStyle w:val="movimento"/>
              <w:rPr>
                <w:color w:val="002060"/>
              </w:rPr>
            </w:pPr>
            <w:r w:rsidRPr="0058433B">
              <w:rPr>
                <w:color w:val="002060"/>
              </w:rPr>
              <w:t>GAGGI MANUEL</w:t>
            </w:r>
          </w:p>
        </w:tc>
        <w:tc>
          <w:tcPr>
            <w:tcW w:w="2200" w:type="dxa"/>
            <w:tcMar>
              <w:top w:w="20" w:type="dxa"/>
              <w:left w:w="20" w:type="dxa"/>
              <w:bottom w:w="20" w:type="dxa"/>
              <w:right w:w="20" w:type="dxa"/>
            </w:tcMar>
            <w:vAlign w:val="center"/>
            <w:hideMark/>
          </w:tcPr>
          <w:p w14:paraId="08711FAC" w14:textId="77777777" w:rsidR="00D417F6" w:rsidRPr="0058433B" w:rsidRDefault="00D417F6" w:rsidP="00623D89">
            <w:pPr>
              <w:pStyle w:val="movimento2"/>
              <w:rPr>
                <w:color w:val="002060"/>
              </w:rPr>
            </w:pPr>
            <w:r w:rsidRPr="0058433B">
              <w:rPr>
                <w:color w:val="002060"/>
              </w:rPr>
              <w:t xml:space="preserve">(GIOVANI SANT IPPOLITO) </w:t>
            </w:r>
          </w:p>
        </w:tc>
        <w:tc>
          <w:tcPr>
            <w:tcW w:w="800" w:type="dxa"/>
            <w:tcMar>
              <w:top w:w="20" w:type="dxa"/>
              <w:left w:w="20" w:type="dxa"/>
              <w:bottom w:w="20" w:type="dxa"/>
              <w:right w:w="20" w:type="dxa"/>
            </w:tcMar>
            <w:vAlign w:val="center"/>
            <w:hideMark/>
          </w:tcPr>
          <w:p w14:paraId="76D8B59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2BC47B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C17FEBD" w14:textId="77777777" w:rsidR="00D417F6" w:rsidRPr="0058433B" w:rsidRDefault="00D417F6" w:rsidP="00623D89">
            <w:pPr>
              <w:pStyle w:val="movimento2"/>
              <w:rPr>
                <w:color w:val="002060"/>
              </w:rPr>
            </w:pPr>
            <w:r w:rsidRPr="0058433B">
              <w:rPr>
                <w:color w:val="002060"/>
              </w:rPr>
              <w:t> </w:t>
            </w:r>
          </w:p>
        </w:tc>
      </w:tr>
    </w:tbl>
    <w:p w14:paraId="7B7DFB3D" w14:textId="77777777" w:rsidR="00D417F6" w:rsidRPr="0058433B" w:rsidRDefault="00D417F6" w:rsidP="00D417F6">
      <w:pPr>
        <w:pStyle w:val="titolo20"/>
        <w:rPr>
          <w:rFonts w:eastAsiaTheme="minorEastAsia"/>
          <w:color w:val="002060"/>
        </w:rPr>
      </w:pPr>
      <w:r w:rsidRPr="0058433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32FEBF6D" w14:textId="77777777" w:rsidTr="00623D89">
        <w:tc>
          <w:tcPr>
            <w:tcW w:w="2200" w:type="dxa"/>
            <w:tcMar>
              <w:top w:w="20" w:type="dxa"/>
              <w:left w:w="20" w:type="dxa"/>
              <w:bottom w:w="20" w:type="dxa"/>
              <w:right w:w="20" w:type="dxa"/>
            </w:tcMar>
            <w:vAlign w:val="center"/>
            <w:hideMark/>
          </w:tcPr>
          <w:p w14:paraId="2B1C59CF" w14:textId="77777777" w:rsidR="00D417F6" w:rsidRPr="0058433B" w:rsidRDefault="00D417F6" w:rsidP="00623D89">
            <w:pPr>
              <w:pStyle w:val="movimento"/>
              <w:rPr>
                <w:color w:val="002060"/>
              </w:rPr>
            </w:pPr>
            <w:r w:rsidRPr="0058433B">
              <w:rPr>
                <w:color w:val="002060"/>
              </w:rPr>
              <w:t>DI RUSSO MATTEO</w:t>
            </w:r>
          </w:p>
        </w:tc>
        <w:tc>
          <w:tcPr>
            <w:tcW w:w="2200" w:type="dxa"/>
            <w:tcMar>
              <w:top w:w="20" w:type="dxa"/>
              <w:left w:w="20" w:type="dxa"/>
              <w:bottom w:w="20" w:type="dxa"/>
              <w:right w:w="20" w:type="dxa"/>
            </w:tcMar>
            <w:vAlign w:val="center"/>
            <w:hideMark/>
          </w:tcPr>
          <w:p w14:paraId="79AE1D68" w14:textId="77777777" w:rsidR="00D417F6" w:rsidRPr="0058433B" w:rsidRDefault="00D417F6" w:rsidP="00623D89">
            <w:pPr>
              <w:pStyle w:val="movimento2"/>
              <w:rPr>
                <w:color w:val="002060"/>
              </w:rPr>
            </w:pPr>
            <w:r w:rsidRPr="0058433B">
              <w:rPr>
                <w:color w:val="002060"/>
              </w:rPr>
              <w:t xml:space="preserve">(REAL EAGLES VIRTUS PAGLIA) </w:t>
            </w:r>
          </w:p>
        </w:tc>
        <w:tc>
          <w:tcPr>
            <w:tcW w:w="800" w:type="dxa"/>
            <w:tcMar>
              <w:top w:w="20" w:type="dxa"/>
              <w:left w:w="20" w:type="dxa"/>
              <w:bottom w:w="20" w:type="dxa"/>
              <w:right w:w="20" w:type="dxa"/>
            </w:tcMar>
            <w:vAlign w:val="center"/>
            <w:hideMark/>
          </w:tcPr>
          <w:p w14:paraId="27AB1C5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A6BDFBE" w14:textId="77777777" w:rsidR="00D417F6" w:rsidRPr="0058433B" w:rsidRDefault="00D417F6" w:rsidP="00623D89">
            <w:pPr>
              <w:pStyle w:val="movimento"/>
              <w:rPr>
                <w:color w:val="002060"/>
              </w:rPr>
            </w:pPr>
            <w:r w:rsidRPr="0058433B">
              <w:rPr>
                <w:color w:val="002060"/>
              </w:rPr>
              <w:t>DE CARLONIS NICOLO</w:t>
            </w:r>
          </w:p>
        </w:tc>
        <w:tc>
          <w:tcPr>
            <w:tcW w:w="2200" w:type="dxa"/>
            <w:tcMar>
              <w:top w:w="20" w:type="dxa"/>
              <w:left w:w="20" w:type="dxa"/>
              <w:bottom w:w="20" w:type="dxa"/>
              <w:right w:w="20" w:type="dxa"/>
            </w:tcMar>
            <w:vAlign w:val="center"/>
            <w:hideMark/>
          </w:tcPr>
          <w:p w14:paraId="4773728F" w14:textId="77777777" w:rsidR="00D417F6" w:rsidRPr="0058433B" w:rsidRDefault="00D417F6" w:rsidP="00623D89">
            <w:pPr>
              <w:pStyle w:val="movimento2"/>
              <w:rPr>
                <w:color w:val="002060"/>
              </w:rPr>
            </w:pPr>
            <w:r w:rsidRPr="0058433B">
              <w:rPr>
                <w:color w:val="002060"/>
              </w:rPr>
              <w:t xml:space="preserve">(REAL SAN GIORGIO) </w:t>
            </w:r>
          </w:p>
        </w:tc>
      </w:tr>
    </w:tbl>
    <w:p w14:paraId="72028C84" w14:textId="77777777" w:rsidR="00D417F6" w:rsidRPr="0058433B" w:rsidRDefault="00D417F6" w:rsidP="00D417F6">
      <w:pPr>
        <w:pStyle w:val="titolo20"/>
        <w:rPr>
          <w:rFonts w:eastAsiaTheme="minorEastAsia"/>
          <w:color w:val="002060"/>
        </w:rPr>
      </w:pPr>
      <w:r w:rsidRPr="005843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477EEBC" w14:textId="77777777" w:rsidTr="00623D89">
        <w:tc>
          <w:tcPr>
            <w:tcW w:w="2200" w:type="dxa"/>
            <w:tcMar>
              <w:top w:w="20" w:type="dxa"/>
              <w:left w:w="20" w:type="dxa"/>
              <w:bottom w:w="20" w:type="dxa"/>
              <w:right w:w="20" w:type="dxa"/>
            </w:tcMar>
            <w:vAlign w:val="center"/>
            <w:hideMark/>
          </w:tcPr>
          <w:p w14:paraId="66D58E93" w14:textId="77777777" w:rsidR="00D417F6" w:rsidRPr="0058433B" w:rsidRDefault="00D417F6" w:rsidP="00623D89">
            <w:pPr>
              <w:pStyle w:val="movimento"/>
              <w:rPr>
                <w:color w:val="002060"/>
              </w:rPr>
            </w:pPr>
            <w:r w:rsidRPr="0058433B">
              <w:rPr>
                <w:color w:val="002060"/>
              </w:rPr>
              <w:t>BARTOLACCI GABRIELE</w:t>
            </w:r>
          </w:p>
        </w:tc>
        <w:tc>
          <w:tcPr>
            <w:tcW w:w="2200" w:type="dxa"/>
            <w:tcMar>
              <w:top w:w="20" w:type="dxa"/>
              <w:left w:w="20" w:type="dxa"/>
              <w:bottom w:w="20" w:type="dxa"/>
              <w:right w:w="20" w:type="dxa"/>
            </w:tcMar>
            <w:vAlign w:val="center"/>
            <w:hideMark/>
          </w:tcPr>
          <w:p w14:paraId="29CB8987" w14:textId="77777777" w:rsidR="00D417F6" w:rsidRPr="0058433B" w:rsidRDefault="00D417F6" w:rsidP="00623D89">
            <w:pPr>
              <w:pStyle w:val="movimento2"/>
              <w:rPr>
                <w:color w:val="002060"/>
              </w:rPr>
            </w:pPr>
            <w:r w:rsidRPr="0058433B">
              <w:rPr>
                <w:color w:val="002060"/>
              </w:rPr>
              <w:t xml:space="preserve">(CIARNIN) </w:t>
            </w:r>
          </w:p>
        </w:tc>
        <w:tc>
          <w:tcPr>
            <w:tcW w:w="800" w:type="dxa"/>
            <w:tcMar>
              <w:top w:w="20" w:type="dxa"/>
              <w:left w:w="20" w:type="dxa"/>
              <w:bottom w:w="20" w:type="dxa"/>
              <w:right w:w="20" w:type="dxa"/>
            </w:tcMar>
            <w:vAlign w:val="center"/>
            <w:hideMark/>
          </w:tcPr>
          <w:p w14:paraId="0067B7A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5FCDFE1" w14:textId="77777777" w:rsidR="00D417F6" w:rsidRPr="0058433B" w:rsidRDefault="00D417F6" w:rsidP="00623D89">
            <w:pPr>
              <w:pStyle w:val="movimento"/>
              <w:rPr>
                <w:color w:val="002060"/>
              </w:rPr>
            </w:pPr>
            <w:r w:rsidRPr="0058433B">
              <w:rPr>
                <w:color w:val="002060"/>
              </w:rPr>
              <w:t>PETTINARI EMANUELE</w:t>
            </w:r>
          </w:p>
        </w:tc>
        <w:tc>
          <w:tcPr>
            <w:tcW w:w="2200" w:type="dxa"/>
            <w:tcMar>
              <w:top w:w="20" w:type="dxa"/>
              <w:left w:w="20" w:type="dxa"/>
              <w:bottom w:w="20" w:type="dxa"/>
              <w:right w:w="20" w:type="dxa"/>
            </w:tcMar>
            <w:vAlign w:val="center"/>
            <w:hideMark/>
          </w:tcPr>
          <w:p w14:paraId="71257149" w14:textId="77777777" w:rsidR="00D417F6" w:rsidRPr="0058433B" w:rsidRDefault="00D417F6" w:rsidP="00623D89">
            <w:pPr>
              <w:pStyle w:val="movimento2"/>
              <w:rPr>
                <w:color w:val="002060"/>
              </w:rPr>
            </w:pPr>
            <w:r w:rsidRPr="0058433B">
              <w:rPr>
                <w:color w:val="002060"/>
              </w:rPr>
              <w:t xml:space="preserve">(CITTA DI OSTRA) </w:t>
            </w:r>
          </w:p>
        </w:tc>
      </w:tr>
      <w:tr w:rsidR="00D417F6" w:rsidRPr="0058433B" w14:paraId="2544AD38" w14:textId="77777777" w:rsidTr="00623D89">
        <w:tc>
          <w:tcPr>
            <w:tcW w:w="2200" w:type="dxa"/>
            <w:tcMar>
              <w:top w:w="20" w:type="dxa"/>
              <w:left w:w="20" w:type="dxa"/>
              <w:bottom w:w="20" w:type="dxa"/>
              <w:right w:w="20" w:type="dxa"/>
            </w:tcMar>
            <w:vAlign w:val="center"/>
            <w:hideMark/>
          </w:tcPr>
          <w:p w14:paraId="480E8DD2" w14:textId="77777777" w:rsidR="00D417F6" w:rsidRPr="0058433B" w:rsidRDefault="00D417F6" w:rsidP="00623D89">
            <w:pPr>
              <w:pStyle w:val="movimento"/>
              <w:rPr>
                <w:color w:val="002060"/>
              </w:rPr>
            </w:pPr>
            <w:r w:rsidRPr="0058433B">
              <w:rPr>
                <w:color w:val="002060"/>
              </w:rPr>
              <w:t>TARLI PAOLO</w:t>
            </w:r>
          </w:p>
        </w:tc>
        <w:tc>
          <w:tcPr>
            <w:tcW w:w="2200" w:type="dxa"/>
            <w:tcMar>
              <w:top w:w="20" w:type="dxa"/>
              <w:left w:w="20" w:type="dxa"/>
              <w:bottom w:w="20" w:type="dxa"/>
              <w:right w:w="20" w:type="dxa"/>
            </w:tcMar>
            <w:vAlign w:val="center"/>
            <w:hideMark/>
          </w:tcPr>
          <w:p w14:paraId="71637DDD" w14:textId="77777777" w:rsidR="00D417F6" w:rsidRPr="0058433B" w:rsidRDefault="00D417F6" w:rsidP="00623D89">
            <w:pPr>
              <w:pStyle w:val="movimento2"/>
              <w:rPr>
                <w:color w:val="002060"/>
              </w:rPr>
            </w:pPr>
            <w:r w:rsidRPr="0058433B">
              <w:rPr>
                <w:color w:val="002060"/>
              </w:rPr>
              <w:t xml:space="preserve">(FUTSAL VIRE GEOSISTEM ASD) </w:t>
            </w:r>
          </w:p>
        </w:tc>
        <w:tc>
          <w:tcPr>
            <w:tcW w:w="800" w:type="dxa"/>
            <w:tcMar>
              <w:top w:w="20" w:type="dxa"/>
              <w:left w:w="20" w:type="dxa"/>
              <w:bottom w:w="20" w:type="dxa"/>
              <w:right w:w="20" w:type="dxa"/>
            </w:tcMar>
            <w:vAlign w:val="center"/>
            <w:hideMark/>
          </w:tcPr>
          <w:p w14:paraId="10E0798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EA3F037" w14:textId="77777777" w:rsidR="00D417F6" w:rsidRPr="0058433B" w:rsidRDefault="00D417F6" w:rsidP="00623D89">
            <w:pPr>
              <w:pStyle w:val="movimento"/>
              <w:rPr>
                <w:color w:val="002060"/>
              </w:rPr>
            </w:pPr>
            <w:r w:rsidRPr="0058433B">
              <w:rPr>
                <w:color w:val="002060"/>
              </w:rPr>
              <w:t>ZANATTA CAIO</w:t>
            </w:r>
          </w:p>
        </w:tc>
        <w:tc>
          <w:tcPr>
            <w:tcW w:w="2200" w:type="dxa"/>
            <w:tcMar>
              <w:top w:w="20" w:type="dxa"/>
              <w:left w:w="20" w:type="dxa"/>
              <w:bottom w:w="20" w:type="dxa"/>
              <w:right w:w="20" w:type="dxa"/>
            </w:tcMar>
            <w:vAlign w:val="center"/>
            <w:hideMark/>
          </w:tcPr>
          <w:p w14:paraId="4243273A" w14:textId="77777777" w:rsidR="00D417F6" w:rsidRPr="0058433B" w:rsidRDefault="00D417F6" w:rsidP="00623D89">
            <w:pPr>
              <w:pStyle w:val="movimento2"/>
              <w:rPr>
                <w:color w:val="002060"/>
              </w:rPr>
            </w:pPr>
            <w:r w:rsidRPr="0058433B">
              <w:rPr>
                <w:color w:val="002060"/>
              </w:rPr>
              <w:t xml:space="preserve">(FUTSAL VIRE GEOSISTEM ASD) </w:t>
            </w:r>
          </w:p>
        </w:tc>
      </w:tr>
      <w:tr w:rsidR="00D417F6" w:rsidRPr="0058433B" w14:paraId="0BFC0A16" w14:textId="77777777" w:rsidTr="00623D89">
        <w:tc>
          <w:tcPr>
            <w:tcW w:w="2200" w:type="dxa"/>
            <w:tcMar>
              <w:top w:w="20" w:type="dxa"/>
              <w:left w:w="20" w:type="dxa"/>
              <w:bottom w:w="20" w:type="dxa"/>
              <w:right w:w="20" w:type="dxa"/>
            </w:tcMar>
            <w:vAlign w:val="center"/>
            <w:hideMark/>
          </w:tcPr>
          <w:p w14:paraId="56B60C51" w14:textId="77777777" w:rsidR="00D417F6" w:rsidRPr="0058433B" w:rsidRDefault="00D417F6" w:rsidP="00623D89">
            <w:pPr>
              <w:pStyle w:val="movimento"/>
              <w:rPr>
                <w:color w:val="002060"/>
              </w:rPr>
            </w:pPr>
            <w:r w:rsidRPr="0058433B">
              <w:rPr>
                <w:color w:val="002060"/>
              </w:rPr>
              <w:t>SPECA RICCARDO</w:t>
            </w:r>
          </w:p>
        </w:tc>
        <w:tc>
          <w:tcPr>
            <w:tcW w:w="2200" w:type="dxa"/>
            <w:tcMar>
              <w:top w:w="20" w:type="dxa"/>
              <w:left w:w="20" w:type="dxa"/>
              <w:bottom w:w="20" w:type="dxa"/>
              <w:right w:w="20" w:type="dxa"/>
            </w:tcMar>
            <w:vAlign w:val="center"/>
            <w:hideMark/>
          </w:tcPr>
          <w:p w14:paraId="21036A80" w14:textId="77777777" w:rsidR="00D417F6" w:rsidRPr="0058433B" w:rsidRDefault="00D417F6" w:rsidP="00623D89">
            <w:pPr>
              <w:pStyle w:val="movimento2"/>
              <w:rPr>
                <w:color w:val="002060"/>
              </w:rPr>
            </w:pPr>
            <w:r w:rsidRPr="0058433B">
              <w:rPr>
                <w:color w:val="002060"/>
              </w:rPr>
              <w:t xml:space="preserve">(REAL ANCARIA) </w:t>
            </w:r>
          </w:p>
        </w:tc>
        <w:tc>
          <w:tcPr>
            <w:tcW w:w="800" w:type="dxa"/>
            <w:tcMar>
              <w:top w:w="20" w:type="dxa"/>
              <w:left w:w="20" w:type="dxa"/>
              <w:bottom w:w="20" w:type="dxa"/>
              <w:right w:w="20" w:type="dxa"/>
            </w:tcMar>
            <w:vAlign w:val="center"/>
            <w:hideMark/>
          </w:tcPr>
          <w:p w14:paraId="1B1979A2"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B5BFA1E" w14:textId="77777777" w:rsidR="00D417F6" w:rsidRPr="0058433B" w:rsidRDefault="00D417F6" w:rsidP="00623D89">
            <w:pPr>
              <w:pStyle w:val="movimento"/>
              <w:rPr>
                <w:color w:val="002060"/>
              </w:rPr>
            </w:pPr>
            <w:r w:rsidRPr="0058433B">
              <w:rPr>
                <w:color w:val="002060"/>
              </w:rPr>
              <w:t>ROSSI ALESSANDRO</w:t>
            </w:r>
          </w:p>
        </w:tc>
        <w:tc>
          <w:tcPr>
            <w:tcW w:w="2200" w:type="dxa"/>
            <w:tcMar>
              <w:top w:w="20" w:type="dxa"/>
              <w:left w:w="20" w:type="dxa"/>
              <w:bottom w:w="20" w:type="dxa"/>
              <w:right w:w="20" w:type="dxa"/>
            </w:tcMar>
            <w:vAlign w:val="center"/>
            <w:hideMark/>
          </w:tcPr>
          <w:p w14:paraId="52972890" w14:textId="77777777" w:rsidR="00D417F6" w:rsidRPr="0058433B" w:rsidRDefault="00D417F6" w:rsidP="00623D89">
            <w:pPr>
              <w:pStyle w:val="movimento2"/>
              <w:rPr>
                <w:color w:val="002060"/>
              </w:rPr>
            </w:pPr>
            <w:r w:rsidRPr="0058433B">
              <w:rPr>
                <w:color w:val="002060"/>
              </w:rPr>
              <w:t xml:space="preserve">(VILLA CECCOLINI CALCIO) </w:t>
            </w:r>
          </w:p>
        </w:tc>
      </w:tr>
    </w:tbl>
    <w:p w14:paraId="5F1BA570" w14:textId="77777777" w:rsidR="00D417F6" w:rsidRPr="0058433B" w:rsidRDefault="00D417F6" w:rsidP="00D417F6">
      <w:pPr>
        <w:pStyle w:val="titolo20"/>
        <w:rPr>
          <w:rFonts w:eastAsiaTheme="minorEastAsia"/>
          <w:color w:val="002060"/>
        </w:rPr>
      </w:pPr>
      <w:r w:rsidRPr="005843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75B1539" w14:textId="77777777" w:rsidTr="00623D89">
        <w:tc>
          <w:tcPr>
            <w:tcW w:w="2200" w:type="dxa"/>
            <w:tcMar>
              <w:top w:w="20" w:type="dxa"/>
              <w:left w:w="20" w:type="dxa"/>
              <w:bottom w:w="20" w:type="dxa"/>
              <w:right w:w="20" w:type="dxa"/>
            </w:tcMar>
            <w:vAlign w:val="center"/>
            <w:hideMark/>
          </w:tcPr>
          <w:p w14:paraId="42A6A369" w14:textId="77777777" w:rsidR="00D417F6" w:rsidRPr="0058433B" w:rsidRDefault="00D417F6" w:rsidP="00623D89">
            <w:pPr>
              <w:pStyle w:val="movimento"/>
              <w:rPr>
                <w:color w:val="002060"/>
              </w:rPr>
            </w:pPr>
            <w:r w:rsidRPr="0058433B">
              <w:rPr>
                <w:color w:val="002060"/>
              </w:rPr>
              <w:t>GUERRINI MATTEO</w:t>
            </w:r>
          </w:p>
        </w:tc>
        <w:tc>
          <w:tcPr>
            <w:tcW w:w="2200" w:type="dxa"/>
            <w:tcMar>
              <w:top w:w="20" w:type="dxa"/>
              <w:left w:w="20" w:type="dxa"/>
              <w:bottom w:w="20" w:type="dxa"/>
              <w:right w:w="20" w:type="dxa"/>
            </w:tcMar>
            <w:vAlign w:val="center"/>
            <w:hideMark/>
          </w:tcPr>
          <w:p w14:paraId="0DD7D84D" w14:textId="77777777" w:rsidR="00D417F6" w:rsidRPr="0058433B" w:rsidRDefault="00D417F6" w:rsidP="00623D89">
            <w:pPr>
              <w:pStyle w:val="movimento2"/>
              <w:rPr>
                <w:color w:val="002060"/>
              </w:rPr>
            </w:pPr>
            <w:r w:rsidRPr="0058433B">
              <w:rPr>
                <w:color w:val="002060"/>
              </w:rPr>
              <w:t xml:space="preserve">(ACLI MANTOVANI CALCIO A 5) </w:t>
            </w:r>
          </w:p>
        </w:tc>
        <w:tc>
          <w:tcPr>
            <w:tcW w:w="800" w:type="dxa"/>
            <w:tcMar>
              <w:top w:w="20" w:type="dxa"/>
              <w:left w:w="20" w:type="dxa"/>
              <w:bottom w:w="20" w:type="dxa"/>
              <w:right w:w="20" w:type="dxa"/>
            </w:tcMar>
            <w:vAlign w:val="center"/>
            <w:hideMark/>
          </w:tcPr>
          <w:p w14:paraId="2C91BDB1"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E270039" w14:textId="77777777" w:rsidR="00D417F6" w:rsidRPr="0058433B" w:rsidRDefault="00D417F6" w:rsidP="00623D89">
            <w:pPr>
              <w:pStyle w:val="movimento"/>
              <w:rPr>
                <w:color w:val="002060"/>
              </w:rPr>
            </w:pPr>
            <w:r w:rsidRPr="0058433B">
              <w:rPr>
                <w:color w:val="002060"/>
              </w:rPr>
              <w:t>ROSSINI LORENZO</w:t>
            </w:r>
          </w:p>
        </w:tc>
        <w:tc>
          <w:tcPr>
            <w:tcW w:w="2200" w:type="dxa"/>
            <w:tcMar>
              <w:top w:w="20" w:type="dxa"/>
              <w:left w:w="20" w:type="dxa"/>
              <w:bottom w:w="20" w:type="dxa"/>
              <w:right w:w="20" w:type="dxa"/>
            </w:tcMar>
            <w:vAlign w:val="center"/>
            <w:hideMark/>
          </w:tcPr>
          <w:p w14:paraId="69406B23" w14:textId="77777777" w:rsidR="00D417F6" w:rsidRPr="0058433B" w:rsidRDefault="00D417F6" w:rsidP="00623D89">
            <w:pPr>
              <w:pStyle w:val="movimento2"/>
              <w:rPr>
                <w:color w:val="002060"/>
              </w:rPr>
            </w:pPr>
            <w:r w:rsidRPr="0058433B">
              <w:rPr>
                <w:color w:val="002060"/>
              </w:rPr>
              <w:t xml:space="preserve">(ACLI MANTOVANI CALCIO A 5) </w:t>
            </w:r>
          </w:p>
        </w:tc>
      </w:tr>
      <w:tr w:rsidR="00D417F6" w:rsidRPr="0058433B" w14:paraId="55B7D247" w14:textId="77777777" w:rsidTr="00623D89">
        <w:tc>
          <w:tcPr>
            <w:tcW w:w="2200" w:type="dxa"/>
            <w:tcMar>
              <w:top w:w="20" w:type="dxa"/>
              <w:left w:w="20" w:type="dxa"/>
              <w:bottom w:w="20" w:type="dxa"/>
              <w:right w:w="20" w:type="dxa"/>
            </w:tcMar>
            <w:vAlign w:val="center"/>
            <w:hideMark/>
          </w:tcPr>
          <w:p w14:paraId="2C4A210C" w14:textId="77777777" w:rsidR="00D417F6" w:rsidRPr="0058433B" w:rsidRDefault="00D417F6" w:rsidP="00623D89">
            <w:pPr>
              <w:pStyle w:val="movimento"/>
              <w:rPr>
                <w:color w:val="002060"/>
              </w:rPr>
            </w:pPr>
            <w:r w:rsidRPr="0058433B">
              <w:rPr>
                <w:color w:val="002060"/>
              </w:rPr>
              <w:t>SISALLI SIMONE</w:t>
            </w:r>
          </w:p>
        </w:tc>
        <w:tc>
          <w:tcPr>
            <w:tcW w:w="2200" w:type="dxa"/>
            <w:tcMar>
              <w:top w:w="20" w:type="dxa"/>
              <w:left w:w="20" w:type="dxa"/>
              <w:bottom w:w="20" w:type="dxa"/>
              <w:right w:w="20" w:type="dxa"/>
            </w:tcMar>
            <w:vAlign w:val="center"/>
            <w:hideMark/>
          </w:tcPr>
          <w:p w14:paraId="32E28E12" w14:textId="77777777" w:rsidR="00D417F6" w:rsidRPr="0058433B" w:rsidRDefault="00D417F6" w:rsidP="00623D89">
            <w:pPr>
              <w:pStyle w:val="movimento2"/>
              <w:rPr>
                <w:color w:val="002060"/>
              </w:rPr>
            </w:pPr>
            <w:r w:rsidRPr="0058433B">
              <w:rPr>
                <w:color w:val="002060"/>
              </w:rPr>
              <w:t xml:space="preserve">(ACLI VILLA MUSONE) </w:t>
            </w:r>
          </w:p>
        </w:tc>
        <w:tc>
          <w:tcPr>
            <w:tcW w:w="800" w:type="dxa"/>
            <w:tcMar>
              <w:top w:w="20" w:type="dxa"/>
              <w:left w:w="20" w:type="dxa"/>
              <w:bottom w:w="20" w:type="dxa"/>
              <w:right w:w="20" w:type="dxa"/>
            </w:tcMar>
            <w:vAlign w:val="center"/>
            <w:hideMark/>
          </w:tcPr>
          <w:p w14:paraId="387111A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4BFB1BF" w14:textId="77777777" w:rsidR="00D417F6" w:rsidRPr="0058433B" w:rsidRDefault="00D417F6" w:rsidP="00623D89">
            <w:pPr>
              <w:pStyle w:val="movimento"/>
              <w:rPr>
                <w:color w:val="002060"/>
              </w:rPr>
            </w:pPr>
            <w:r w:rsidRPr="0058433B">
              <w:rPr>
                <w:color w:val="002060"/>
              </w:rPr>
              <w:t>MARTONE VITTORIO</w:t>
            </w:r>
          </w:p>
        </w:tc>
        <w:tc>
          <w:tcPr>
            <w:tcW w:w="2200" w:type="dxa"/>
            <w:tcMar>
              <w:top w:w="20" w:type="dxa"/>
              <w:left w:w="20" w:type="dxa"/>
              <w:bottom w:w="20" w:type="dxa"/>
              <w:right w:w="20" w:type="dxa"/>
            </w:tcMar>
            <w:vAlign w:val="center"/>
            <w:hideMark/>
          </w:tcPr>
          <w:p w14:paraId="2912EA6B" w14:textId="77777777" w:rsidR="00D417F6" w:rsidRPr="0058433B" w:rsidRDefault="00D417F6" w:rsidP="00623D89">
            <w:pPr>
              <w:pStyle w:val="movimento2"/>
              <w:rPr>
                <w:color w:val="002060"/>
              </w:rPr>
            </w:pPr>
            <w:r w:rsidRPr="0058433B">
              <w:rPr>
                <w:color w:val="002060"/>
              </w:rPr>
              <w:t xml:space="preserve">(ASPIO 2005) </w:t>
            </w:r>
          </w:p>
        </w:tc>
      </w:tr>
      <w:tr w:rsidR="00D417F6" w:rsidRPr="0058433B" w14:paraId="09399807" w14:textId="77777777" w:rsidTr="00623D89">
        <w:tc>
          <w:tcPr>
            <w:tcW w:w="2200" w:type="dxa"/>
            <w:tcMar>
              <w:top w:w="20" w:type="dxa"/>
              <w:left w:w="20" w:type="dxa"/>
              <w:bottom w:w="20" w:type="dxa"/>
              <w:right w:w="20" w:type="dxa"/>
            </w:tcMar>
            <w:vAlign w:val="center"/>
            <w:hideMark/>
          </w:tcPr>
          <w:p w14:paraId="080ACB9B" w14:textId="77777777" w:rsidR="00D417F6" w:rsidRPr="0058433B" w:rsidRDefault="00D417F6" w:rsidP="00623D89">
            <w:pPr>
              <w:pStyle w:val="movimento"/>
              <w:rPr>
                <w:color w:val="002060"/>
              </w:rPr>
            </w:pPr>
            <w:r w:rsidRPr="0058433B">
              <w:rPr>
                <w:color w:val="002060"/>
              </w:rPr>
              <w:t>PENNESI NICOLO</w:t>
            </w:r>
          </w:p>
        </w:tc>
        <w:tc>
          <w:tcPr>
            <w:tcW w:w="2200" w:type="dxa"/>
            <w:tcMar>
              <w:top w:w="20" w:type="dxa"/>
              <w:left w:w="20" w:type="dxa"/>
              <w:bottom w:w="20" w:type="dxa"/>
              <w:right w:w="20" w:type="dxa"/>
            </w:tcMar>
            <w:vAlign w:val="center"/>
            <w:hideMark/>
          </w:tcPr>
          <w:p w14:paraId="2131BCAC" w14:textId="77777777" w:rsidR="00D417F6" w:rsidRPr="0058433B" w:rsidRDefault="00D417F6" w:rsidP="00623D89">
            <w:pPr>
              <w:pStyle w:val="movimento2"/>
              <w:rPr>
                <w:color w:val="002060"/>
              </w:rPr>
            </w:pPr>
            <w:r w:rsidRPr="0058433B">
              <w:rPr>
                <w:color w:val="002060"/>
              </w:rPr>
              <w:t xml:space="preserve">(FIGHT BULLS CORRIDONIA) </w:t>
            </w:r>
          </w:p>
        </w:tc>
        <w:tc>
          <w:tcPr>
            <w:tcW w:w="800" w:type="dxa"/>
            <w:tcMar>
              <w:top w:w="20" w:type="dxa"/>
              <w:left w:w="20" w:type="dxa"/>
              <w:bottom w:w="20" w:type="dxa"/>
              <w:right w:w="20" w:type="dxa"/>
            </w:tcMar>
            <w:vAlign w:val="center"/>
            <w:hideMark/>
          </w:tcPr>
          <w:p w14:paraId="0C1FD147"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BAC4C83" w14:textId="77777777" w:rsidR="00D417F6" w:rsidRPr="0058433B" w:rsidRDefault="00D417F6" w:rsidP="00623D89">
            <w:pPr>
              <w:pStyle w:val="movimento"/>
              <w:rPr>
                <w:color w:val="002060"/>
              </w:rPr>
            </w:pPr>
            <w:r w:rsidRPr="0058433B">
              <w:rPr>
                <w:color w:val="002060"/>
              </w:rPr>
              <w:t>SERRALLEGRI MIRCO</w:t>
            </w:r>
          </w:p>
        </w:tc>
        <w:tc>
          <w:tcPr>
            <w:tcW w:w="2200" w:type="dxa"/>
            <w:tcMar>
              <w:top w:w="20" w:type="dxa"/>
              <w:left w:w="20" w:type="dxa"/>
              <w:bottom w:w="20" w:type="dxa"/>
              <w:right w:w="20" w:type="dxa"/>
            </w:tcMar>
            <w:vAlign w:val="center"/>
            <w:hideMark/>
          </w:tcPr>
          <w:p w14:paraId="5C000E83" w14:textId="77777777" w:rsidR="00D417F6" w:rsidRPr="0058433B" w:rsidRDefault="00D417F6" w:rsidP="00623D89">
            <w:pPr>
              <w:pStyle w:val="movimento2"/>
              <w:rPr>
                <w:color w:val="002060"/>
              </w:rPr>
            </w:pPr>
            <w:r w:rsidRPr="0058433B">
              <w:rPr>
                <w:color w:val="002060"/>
              </w:rPr>
              <w:t xml:space="preserve">(GIOVANI SANT IPPOLITO) </w:t>
            </w:r>
          </w:p>
        </w:tc>
      </w:tr>
      <w:tr w:rsidR="00D417F6" w:rsidRPr="0058433B" w14:paraId="7D1C27D5" w14:textId="77777777" w:rsidTr="00623D89">
        <w:tc>
          <w:tcPr>
            <w:tcW w:w="2200" w:type="dxa"/>
            <w:tcMar>
              <w:top w:w="20" w:type="dxa"/>
              <w:left w:w="20" w:type="dxa"/>
              <w:bottom w:w="20" w:type="dxa"/>
              <w:right w:w="20" w:type="dxa"/>
            </w:tcMar>
            <w:vAlign w:val="center"/>
            <w:hideMark/>
          </w:tcPr>
          <w:p w14:paraId="0189EF42" w14:textId="77777777" w:rsidR="00D417F6" w:rsidRPr="0058433B" w:rsidRDefault="00D417F6" w:rsidP="00623D89">
            <w:pPr>
              <w:pStyle w:val="movimento"/>
              <w:rPr>
                <w:color w:val="002060"/>
              </w:rPr>
            </w:pPr>
            <w:r w:rsidRPr="0058433B">
              <w:rPr>
                <w:color w:val="002060"/>
              </w:rPr>
              <w:t>FIRMANI LEONARDO</w:t>
            </w:r>
          </w:p>
        </w:tc>
        <w:tc>
          <w:tcPr>
            <w:tcW w:w="2200" w:type="dxa"/>
            <w:tcMar>
              <w:top w:w="20" w:type="dxa"/>
              <w:left w:w="20" w:type="dxa"/>
              <w:bottom w:w="20" w:type="dxa"/>
              <w:right w:w="20" w:type="dxa"/>
            </w:tcMar>
            <w:vAlign w:val="center"/>
            <w:hideMark/>
          </w:tcPr>
          <w:p w14:paraId="23AC589F" w14:textId="77777777" w:rsidR="00D417F6" w:rsidRPr="0058433B" w:rsidRDefault="00D417F6" w:rsidP="00623D89">
            <w:pPr>
              <w:pStyle w:val="movimento2"/>
              <w:rPr>
                <w:color w:val="002060"/>
              </w:rPr>
            </w:pPr>
            <w:r w:rsidRPr="0058433B">
              <w:rPr>
                <w:color w:val="002060"/>
              </w:rPr>
              <w:t xml:space="preserve">(REAL ANCARIA) </w:t>
            </w:r>
          </w:p>
        </w:tc>
        <w:tc>
          <w:tcPr>
            <w:tcW w:w="800" w:type="dxa"/>
            <w:tcMar>
              <w:top w:w="20" w:type="dxa"/>
              <w:left w:w="20" w:type="dxa"/>
              <w:bottom w:w="20" w:type="dxa"/>
              <w:right w:w="20" w:type="dxa"/>
            </w:tcMar>
            <w:vAlign w:val="center"/>
            <w:hideMark/>
          </w:tcPr>
          <w:p w14:paraId="25D0949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DE15F7A"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A189BC1" w14:textId="77777777" w:rsidR="00D417F6" w:rsidRPr="0058433B" w:rsidRDefault="00D417F6" w:rsidP="00623D89">
            <w:pPr>
              <w:pStyle w:val="movimento2"/>
              <w:rPr>
                <w:color w:val="002060"/>
              </w:rPr>
            </w:pPr>
            <w:r w:rsidRPr="0058433B">
              <w:rPr>
                <w:color w:val="002060"/>
              </w:rPr>
              <w:t> </w:t>
            </w:r>
          </w:p>
        </w:tc>
      </w:tr>
    </w:tbl>
    <w:p w14:paraId="3C3105B9" w14:textId="77777777" w:rsidR="00D417F6" w:rsidRPr="0058433B" w:rsidRDefault="00D417F6" w:rsidP="00D417F6">
      <w:pPr>
        <w:pStyle w:val="titolo20"/>
        <w:rPr>
          <w:rFonts w:eastAsiaTheme="minorEastAsia"/>
          <w:color w:val="002060"/>
        </w:rPr>
      </w:pPr>
      <w:r w:rsidRPr="005843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39236A0B" w14:textId="77777777" w:rsidTr="00623D89">
        <w:tc>
          <w:tcPr>
            <w:tcW w:w="2200" w:type="dxa"/>
            <w:tcMar>
              <w:top w:w="20" w:type="dxa"/>
              <w:left w:w="20" w:type="dxa"/>
              <w:bottom w:w="20" w:type="dxa"/>
              <w:right w:w="20" w:type="dxa"/>
            </w:tcMar>
            <w:vAlign w:val="center"/>
            <w:hideMark/>
          </w:tcPr>
          <w:p w14:paraId="3FB560E6" w14:textId="77777777" w:rsidR="00D417F6" w:rsidRPr="0058433B" w:rsidRDefault="00D417F6" w:rsidP="00623D89">
            <w:pPr>
              <w:pStyle w:val="movimento"/>
              <w:rPr>
                <w:color w:val="002060"/>
              </w:rPr>
            </w:pPr>
            <w:r w:rsidRPr="0058433B">
              <w:rPr>
                <w:color w:val="002060"/>
              </w:rPr>
              <w:t>MANUELI GONZALO ADRIAN</w:t>
            </w:r>
          </w:p>
        </w:tc>
        <w:tc>
          <w:tcPr>
            <w:tcW w:w="2200" w:type="dxa"/>
            <w:tcMar>
              <w:top w:w="20" w:type="dxa"/>
              <w:left w:w="20" w:type="dxa"/>
              <w:bottom w:w="20" w:type="dxa"/>
              <w:right w:w="20" w:type="dxa"/>
            </w:tcMar>
            <w:vAlign w:val="center"/>
            <w:hideMark/>
          </w:tcPr>
          <w:p w14:paraId="2C533777" w14:textId="77777777" w:rsidR="00D417F6" w:rsidRPr="0058433B" w:rsidRDefault="00D417F6" w:rsidP="00623D89">
            <w:pPr>
              <w:pStyle w:val="movimento2"/>
              <w:rPr>
                <w:color w:val="002060"/>
              </w:rPr>
            </w:pPr>
            <w:r w:rsidRPr="0058433B">
              <w:rPr>
                <w:color w:val="002060"/>
              </w:rPr>
              <w:t xml:space="preserve">(ACLI VILLA MUSONE) </w:t>
            </w:r>
          </w:p>
        </w:tc>
        <w:tc>
          <w:tcPr>
            <w:tcW w:w="800" w:type="dxa"/>
            <w:tcMar>
              <w:top w:w="20" w:type="dxa"/>
              <w:left w:w="20" w:type="dxa"/>
              <w:bottom w:w="20" w:type="dxa"/>
              <w:right w:w="20" w:type="dxa"/>
            </w:tcMar>
            <w:vAlign w:val="center"/>
            <w:hideMark/>
          </w:tcPr>
          <w:p w14:paraId="0F8396E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6406751" w14:textId="77777777" w:rsidR="00D417F6" w:rsidRPr="0058433B" w:rsidRDefault="00D417F6" w:rsidP="00623D89">
            <w:pPr>
              <w:pStyle w:val="movimento"/>
              <w:rPr>
                <w:color w:val="002060"/>
              </w:rPr>
            </w:pPr>
            <w:r w:rsidRPr="0058433B">
              <w:rPr>
                <w:color w:val="002060"/>
              </w:rPr>
              <w:t>MAGAGNINI MATTEO</w:t>
            </w:r>
          </w:p>
        </w:tc>
        <w:tc>
          <w:tcPr>
            <w:tcW w:w="2200" w:type="dxa"/>
            <w:tcMar>
              <w:top w:w="20" w:type="dxa"/>
              <w:left w:w="20" w:type="dxa"/>
              <w:bottom w:w="20" w:type="dxa"/>
              <w:right w:w="20" w:type="dxa"/>
            </w:tcMar>
            <w:vAlign w:val="center"/>
            <w:hideMark/>
          </w:tcPr>
          <w:p w14:paraId="2FC87B00" w14:textId="77777777" w:rsidR="00D417F6" w:rsidRPr="0058433B" w:rsidRDefault="00D417F6" w:rsidP="00623D89">
            <w:pPr>
              <w:pStyle w:val="movimento2"/>
              <w:rPr>
                <w:color w:val="002060"/>
              </w:rPr>
            </w:pPr>
            <w:r w:rsidRPr="0058433B">
              <w:rPr>
                <w:color w:val="002060"/>
              </w:rPr>
              <w:t xml:space="preserve">(CASTELBELLINO CALCIO A 5) </w:t>
            </w:r>
          </w:p>
        </w:tc>
      </w:tr>
      <w:tr w:rsidR="00D417F6" w:rsidRPr="0058433B" w14:paraId="70DC95C2" w14:textId="77777777" w:rsidTr="00623D89">
        <w:tc>
          <w:tcPr>
            <w:tcW w:w="2200" w:type="dxa"/>
            <w:tcMar>
              <w:top w:w="20" w:type="dxa"/>
              <w:left w:w="20" w:type="dxa"/>
              <w:bottom w:w="20" w:type="dxa"/>
              <w:right w:w="20" w:type="dxa"/>
            </w:tcMar>
            <w:vAlign w:val="center"/>
            <w:hideMark/>
          </w:tcPr>
          <w:p w14:paraId="1EA806EF" w14:textId="77777777" w:rsidR="00D417F6" w:rsidRPr="0058433B" w:rsidRDefault="00D417F6" w:rsidP="00623D89">
            <w:pPr>
              <w:pStyle w:val="movimento"/>
              <w:rPr>
                <w:color w:val="002060"/>
              </w:rPr>
            </w:pPr>
            <w:r w:rsidRPr="0058433B">
              <w:rPr>
                <w:color w:val="002060"/>
              </w:rPr>
              <w:t>TOMASETTI FABIO</w:t>
            </w:r>
          </w:p>
        </w:tc>
        <w:tc>
          <w:tcPr>
            <w:tcW w:w="2200" w:type="dxa"/>
            <w:tcMar>
              <w:top w:w="20" w:type="dxa"/>
              <w:left w:w="20" w:type="dxa"/>
              <w:bottom w:w="20" w:type="dxa"/>
              <w:right w:w="20" w:type="dxa"/>
            </w:tcMar>
            <w:vAlign w:val="center"/>
            <w:hideMark/>
          </w:tcPr>
          <w:p w14:paraId="2F1EB79F" w14:textId="77777777" w:rsidR="00D417F6" w:rsidRPr="0058433B" w:rsidRDefault="00D417F6" w:rsidP="00623D89">
            <w:pPr>
              <w:pStyle w:val="movimento2"/>
              <w:rPr>
                <w:color w:val="002060"/>
              </w:rPr>
            </w:pPr>
            <w:r w:rsidRPr="0058433B">
              <w:rPr>
                <w:color w:val="002060"/>
              </w:rPr>
              <w:t xml:space="preserve">(CIARNIN) </w:t>
            </w:r>
          </w:p>
        </w:tc>
        <w:tc>
          <w:tcPr>
            <w:tcW w:w="800" w:type="dxa"/>
            <w:tcMar>
              <w:top w:w="20" w:type="dxa"/>
              <w:left w:w="20" w:type="dxa"/>
              <w:bottom w:w="20" w:type="dxa"/>
              <w:right w:w="20" w:type="dxa"/>
            </w:tcMar>
            <w:vAlign w:val="center"/>
            <w:hideMark/>
          </w:tcPr>
          <w:p w14:paraId="48771C7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C8BC292" w14:textId="77777777" w:rsidR="00D417F6" w:rsidRPr="0058433B" w:rsidRDefault="00D417F6" w:rsidP="00623D89">
            <w:pPr>
              <w:pStyle w:val="movimento"/>
              <w:rPr>
                <w:color w:val="002060"/>
              </w:rPr>
            </w:pPr>
            <w:r w:rsidRPr="0058433B">
              <w:rPr>
                <w:color w:val="002060"/>
              </w:rPr>
              <w:t>GUCCIARDI ALESSIO</w:t>
            </w:r>
          </w:p>
        </w:tc>
        <w:tc>
          <w:tcPr>
            <w:tcW w:w="2200" w:type="dxa"/>
            <w:tcMar>
              <w:top w:w="20" w:type="dxa"/>
              <w:left w:w="20" w:type="dxa"/>
              <w:bottom w:w="20" w:type="dxa"/>
              <w:right w:w="20" w:type="dxa"/>
            </w:tcMar>
            <w:vAlign w:val="center"/>
            <w:hideMark/>
          </w:tcPr>
          <w:p w14:paraId="38B41D80" w14:textId="77777777" w:rsidR="00D417F6" w:rsidRPr="0058433B" w:rsidRDefault="00D417F6" w:rsidP="00623D89">
            <w:pPr>
              <w:pStyle w:val="movimento2"/>
              <w:rPr>
                <w:color w:val="002060"/>
              </w:rPr>
            </w:pPr>
            <w:r w:rsidRPr="0058433B">
              <w:rPr>
                <w:color w:val="002060"/>
              </w:rPr>
              <w:t xml:space="preserve">(DINAMIS 1990) </w:t>
            </w:r>
          </w:p>
        </w:tc>
      </w:tr>
      <w:tr w:rsidR="00D417F6" w:rsidRPr="0058433B" w14:paraId="2212EA2C" w14:textId="77777777" w:rsidTr="00623D89">
        <w:tc>
          <w:tcPr>
            <w:tcW w:w="2200" w:type="dxa"/>
            <w:tcMar>
              <w:top w:w="20" w:type="dxa"/>
              <w:left w:w="20" w:type="dxa"/>
              <w:bottom w:w="20" w:type="dxa"/>
              <w:right w:w="20" w:type="dxa"/>
            </w:tcMar>
            <w:vAlign w:val="center"/>
            <w:hideMark/>
          </w:tcPr>
          <w:p w14:paraId="596A20A5" w14:textId="77777777" w:rsidR="00D417F6" w:rsidRPr="0058433B" w:rsidRDefault="00D417F6" w:rsidP="00623D89">
            <w:pPr>
              <w:pStyle w:val="movimento"/>
              <w:rPr>
                <w:color w:val="002060"/>
              </w:rPr>
            </w:pPr>
            <w:r w:rsidRPr="0058433B">
              <w:rPr>
                <w:color w:val="002060"/>
              </w:rPr>
              <w:t>MOROTTI LEONARDO</w:t>
            </w:r>
          </w:p>
        </w:tc>
        <w:tc>
          <w:tcPr>
            <w:tcW w:w="2200" w:type="dxa"/>
            <w:tcMar>
              <w:top w:w="20" w:type="dxa"/>
              <w:left w:w="20" w:type="dxa"/>
              <w:bottom w:w="20" w:type="dxa"/>
              <w:right w:w="20" w:type="dxa"/>
            </w:tcMar>
            <w:vAlign w:val="center"/>
            <w:hideMark/>
          </w:tcPr>
          <w:p w14:paraId="57734CCE" w14:textId="77777777" w:rsidR="00D417F6" w:rsidRPr="0058433B" w:rsidRDefault="00D417F6" w:rsidP="00623D89">
            <w:pPr>
              <w:pStyle w:val="movimento2"/>
              <w:rPr>
                <w:color w:val="002060"/>
              </w:rPr>
            </w:pPr>
            <w:r w:rsidRPr="0058433B">
              <w:rPr>
                <w:color w:val="002060"/>
              </w:rPr>
              <w:t xml:space="preserve">(FUTSAL CASTELFIDARDO) </w:t>
            </w:r>
          </w:p>
        </w:tc>
        <w:tc>
          <w:tcPr>
            <w:tcW w:w="800" w:type="dxa"/>
            <w:tcMar>
              <w:top w:w="20" w:type="dxa"/>
              <w:left w:w="20" w:type="dxa"/>
              <w:bottom w:w="20" w:type="dxa"/>
              <w:right w:w="20" w:type="dxa"/>
            </w:tcMar>
            <w:vAlign w:val="center"/>
            <w:hideMark/>
          </w:tcPr>
          <w:p w14:paraId="7D566621"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6990462" w14:textId="77777777" w:rsidR="00D417F6" w:rsidRPr="0058433B" w:rsidRDefault="00D417F6" w:rsidP="00623D89">
            <w:pPr>
              <w:pStyle w:val="movimento"/>
              <w:rPr>
                <w:color w:val="002060"/>
              </w:rPr>
            </w:pPr>
            <w:r w:rsidRPr="0058433B">
              <w:rPr>
                <w:color w:val="002060"/>
              </w:rPr>
              <w:t>TROTTINI MARCO</w:t>
            </w:r>
          </w:p>
        </w:tc>
        <w:tc>
          <w:tcPr>
            <w:tcW w:w="2200" w:type="dxa"/>
            <w:tcMar>
              <w:top w:w="20" w:type="dxa"/>
              <w:left w:w="20" w:type="dxa"/>
              <w:bottom w:w="20" w:type="dxa"/>
              <w:right w:w="20" w:type="dxa"/>
            </w:tcMar>
            <w:vAlign w:val="center"/>
            <w:hideMark/>
          </w:tcPr>
          <w:p w14:paraId="674A224E" w14:textId="77777777" w:rsidR="00D417F6" w:rsidRPr="0058433B" w:rsidRDefault="00D417F6" w:rsidP="00623D89">
            <w:pPr>
              <w:pStyle w:val="movimento2"/>
              <w:rPr>
                <w:color w:val="002060"/>
              </w:rPr>
            </w:pPr>
            <w:r w:rsidRPr="0058433B">
              <w:rPr>
                <w:color w:val="002060"/>
              </w:rPr>
              <w:t xml:space="preserve">(POLISPORTIVA UROBORO) </w:t>
            </w:r>
          </w:p>
        </w:tc>
      </w:tr>
      <w:tr w:rsidR="00D417F6" w:rsidRPr="0058433B" w14:paraId="36EFCCF1" w14:textId="77777777" w:rsidTr="00623D89">
        <w:tc>
          <w:tcPr>
            <w:tcW w:w="2200" w:type="dxa"/>
            <w:tcMar>
              <w:top w:w="20" w:type="dxa"/>
              <w:left w:w="20" w:type="dxa"/>
              <w:bottom w:w="20" w:type="dxa"/>
              <w:right w:w="20" w:type="dxa"/>
            </w:tcMar>
            <w:vAlign w:val="center"/>
            <w:hideMark/>
          </w:tcPr>
          <w:p w14:paraId="4AAE59AC" w14:textId="77777777" w:rsidR="00D417F6" w:rsidRPr="0058433B" w:rsidRDefault="00D417F6" w:rsidP="00623D89">
            <w:pPr>
              <w:pStyle w:val="movimento"/>
              <w:rPr>
                <w:color w:val="002060"/>
              </w:rPr>
            </w:pPr>
            <w:r w:rsidRPr="0058433B">
              <w:rPr>
                <w:color w:val="002060"/>
              </w:rPr>
              <w:t>CARUSI MASSIMO</w:t>
            </w:r>
          </w:p>
        </w:tc>
        <w:tc>
          <w:tcPr>
            <w:tcW w:w="2200" w:type="dxa"/>
            <w:tcMar>
              <w:top w:w="20" w:type="dxa"/>
              <w:left w:w="20" w:type="dxa"/>
              <w:bottom w:w="20" w:type="dxa"/>
              <w:right w:w="20" w:type="dxa"/>
            </w:tcMar>
            <w:vAlign w:val="center"/>
            <w:hideMark/>
          </w:tcPr>
          <w:p w14:paraId="1DB30476" w14:textId="77777777" w:rsidR="00D417F6" w:rsidRPr="0058433B" w:rsidRDefault="00D417F6" w:rsidP="00623D89">
            <w:pPr>
              <w:pStyle w:val="movimento2"/>
              <w:rPr>
                <w:color w:val="002060"/>
              </w:rPr>
            </w:pPr>
            <w:r w:rsidRPr="0058433B">
              <w:rPr>
                <w:color w:val="002060"/>
              </w:rPr>
              <w:t xml:space="preserve">(REAL ANCARIA) </w:t>
            </w:r>
          </w:p>
        </w:tc>
        <w:tc>
          <w:tcPr>
            <w:tcW w:w="800" w:type="dxa"/>
            <w:tcMar>
              <w:top w:w="20" w:type="dxa"/>
              <w:left w:w="20" w:type="dxa"/>
              <w:bottom w:w="20" w:type="dxa"/>
              <w:right w:w="20" w:type="dxa"/>
            </w:tcMar>
            <w:vAlign w:val="center"/>
            <w:hideMark/>
          </w:tcPr>
          <w:p w14:paraId="77BEE8B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1F1FFF4" w14:textId="77777777" w:rsidR="00D417F6" w:rsidRPr="0058433B" w:rsidRDefault="00D417F6" w:rsidP="00623D89">
            <w:pPr>
              <w:pStyle w:val="movimento"/>
              <w:rPr>
                <w:color w:val="002060"/>
              </w:rPr>
            </w:pPr>
            <w:r w:rsidRPr="0058433B">
              <w:rPr>
                <w:color w:val="002060"/>
              </w:rPr>
              <w:t>CATALINI JACOPO</w:t>
            </w:r>
          </w:p>
        </w:tc>
        <w:tc>
          <w:tcPr>
            <w:tcW w:w="2200" w:type="dxa"/>
            <w:tcMar>
              <w:top w:w="20" w:type="dxa"/>
              <w:left w:w="20" w:type="dxa"/>
              <w:bottom w:w="20" w:type="dxa"/>
              <w:right w:w="20" w:type="dxa"/>
            </w:tcMar>
            <w:vAlign w:val="center"/>
            <w:hideMark/>
          </w:tcPr>
          <w:p w14:paraId="6BF52741" w14:textId="77777777" w:rsidR="00D417F6" w:rsidRPr="0058433B" w:rsidRDefault="00D417F6" w:rsidP="00623D89">
            <w:pPr>
              <w:pStyle w:val="movimento2"/>
              <w:rPr>
                <w:color w:val="002060"/>
              </w:rPr>
            </w:pPr>
            <w:r w:rsidRPr="0058433B">
              <w:rPr>
                <w:color w:val="002060"/>
              </w:rPr>
              <w:t xml:space="preserve">(REAL SAN GIORGIO) </w:t>
            </w:r>
          </w:p>
        </w:tc>
      </w:tr>
      <w:tr w:rsidR="00D417F6" w:rsidRPr="0058433B" w14:paraId="653E9E2D" w14:textId="77777777" w:rsidTr="00623D89">
        <w:tc>
          <w:tcPr>
            <w:tcW w:w="2200" w:type="dxa"/>
            <w:tcMar>
              <w:top w:w="20" w:type="dxa"/>
              <w:left w:w="20" w:type="dxa"/>
              <w:bottom w:w="20" w:type="dxa"/>
              <w:right w:w="20" w:type="dxa"/>
            </w:tcMar>
            <w:vAlign w:val="center"/>
            <w:hideMark/>
          </w:tcPr>
          <w:p w14:paraId="28961BC9" w14:textId="77777777" w:rsidR="00D417F6" w:rsidRPr="0058433B" w:rsidRDefault="00D417F6" w:rsidP="00623D89">
            <w:pPr>
              <w:pStyle w:val="movimento"/>
              <w:rPr>
                <w:color w:val="002060"/>
              </w:rPr>
            </w:pPr>
            <w:r w:rsidRPr="0058433B">
              <w:rPr>
                <w:color w:val="002060"/>
              </w:rPr>
              <w:t>CASSANO CRISTIAN</w:t>
            </w:r>
          </w:p>
        </w:tc>
        <w:tc>
          <w:tcPr>
            <w:tcW w:w="2200" w:type="dxa"/>
            <w:tcMar>
              <w:top w:w="20" w:type="dxa"/>
              <w:left w:w="20" w:type="dxa"/>
              <w:bottom w:w="20" w:type="dxa"/>
              <w:right w:w="20" w:type="dxa"/>
            </w:tcMar>
            <w:vAlign w:val="center"/>
            <w:hideMark/>
          </w:tcPr>
          <w:p w14:paraId="21B4A685" w14:textId="77777777" w:rsidR="00D417F6" w:rsidRPr="0058433B" w:rsidRDefault="00D417F6" w:rsidP="00623D89">
            <w:pPr>
              <w:pStyle w:val="movimento2"/>
              <w:rPr>
                <w:color w:val="002060"/>
              </w:rPr>
            </w:pPr>
            <w:r w:rsidRPr="0058433B">
              <w:rPr>
                <w:color w:val="002060"/>
              </w:rPr>
              <w:t xml:space="preserve">(SAN BIAGIO) </w:t>
            </w:r>
          </w:p>
        </w:tc>
        <w:tc>
          <w:tcPr>
            <w:tcW w:w="800" w:type="dxa"/>
            <w:tcMar>
              <w:top w:w="20" w:type="dxa"/>
              <w:left w:w="20" w:type="dxa"/>
              <w:bottom w:w="20" w:type="dxa"/>
              <w:right w:w="20" w:type="dxa"/>
            </w:tcMar>
            <w:vAlign w:val="center"/>
            <w:hideMark/>
          </w:tcPr>
          <w:p w14:paraId="2A64EE2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D10D342"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98598AB" w14:textId="77777777" w:rsidR="00D417F6" w:rsidRPr="0058433B" w:rsidRDefault="00D417F6" w:rsidP="00623D89">
            <w:pPr>
              <w:pStyle w:val="movimento2"/>
              <w:rPr>
                <w:color w:val="002060"/>
              </w:rPr>
            </w:pPr>
            <w:r w:rsidRPr="0058433B">
              <w:rPr>
                <w:color w:val="002060"/>
              </w:rPr>
              <w:t> </w:t>
            </w:r>
          </w:p>
        </w:tc>
      </w:tr>
    </w:tbl>
    <w:p w14:paraId="2E471E2F" w14:textId="77777777" w:rsidR="00D417F6" w:rsidRDefault="00D417F6" w:rsidP="00D417F6">
      <w:pPr>
        <w:pStyle w:val="breakline"/>
        <w:rPr>
          <w:color w:val="002060"/>
        </w:rPr>
      </w:pPr>
    </w:p>
    <w:p w14:paraId="795DB1E2"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1A7E2FE1"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5FF791E" w14:textId="77777777" w:rsidR="00D417F6" w:rsidRPr="0058433B" w:rsidRDefault="00D417F6" w:rsidP="00D417F6">
      <w:pPr>
        <w:pStyle w:val="breakline"/>
        <w:rPr>
          <w:rFonts w:eastAsiaTheme="minorEastAsia"/>
          <w:color w:val="002060"/>
        </w:rPr>
      </w:pPr>
    </w:p>
    <w:p w14:paraId="64D65E72" w14:textId="77777777" w:rsidR="00D417F6" w:rsidRPr="0058433B" w:rsidRDefault="00D417F6" w:rsidP="00D417F6">
      <w:pPr>
        <w:pStyle w:val="breakline"/>
        <w:rPr>
          <w:rFonts w:eastAsiaTheme="minorEastAsia"/>
          <w:color w:val="002060"/>
        </w:rPr>
      </w:pPr>
    </w:p>
    <w:p w14:paraId="0EF2207F" w14:textId="77777777" w:rsidR="00D417F6" w:rsidRPr="0058433B" w:rsidRDefault="00D417F6" w:rsidP="00D417F6">
      <w:pPr>
        <w:pStyle w:val="breakline"/>
        <w:rPr>
          <w:color w:val="002060"/>
        </w:rPr>
      </w:pPr>
    </w:p>
    <w:p w14:paraId="79D55CE2" w14:textId="77777777" w:rsidR="00D417F6" w:rsidRPr="0058433B" w:rsidRDefault="00D417F6" w:rsidP="00D417F6">
      <w:pPr>
        <w:pStyle w:val="titolocampionato0"/>
        <w:shd w:val="clear" w:color="auto" w:fill="CCCCCC"/>
        <w:spacing w:before="80" w:after="40"/>
        <w:rPr>
          <w:color w:val="002060"/>
        </w:rPr>
      </w:pPr>
      <w:r w:rsidRPr="0058433B">
        <w:rPr>
          <w:color w:val="002060"/>
        </w:rPr>
        <w:t>CALCIO A CINQUE SERIE D</w:t>
      </w:r>
    </w:p>
    <w:p w14:paraId="09594583" w14:textId="77777777" w:rsidR="00D417F6" w:rsidRPr="00AE3295" w:rsidRDefault="00D417F6" w:rsidP="00D417F6">
      <w:pPr>
        <w:pStyle w:val="TITOLOPRINC"/>
        <w:spacing w:before="0" w:beforeAutospacing="0" w:after="0" w:afterAutospacing="0"/>
        <w:rPr>
          <w:color w:val="002060"/>
        </w:rPr>
      </w:pPr>
      <w:r>
        <w:rPr>
          <w:color w:val="002060"/>
        </w:rPr>
        <w:t>PROCLAMAZIONE VINCENTI</w:t>
      </w:r>
    </w:p>
    <w:p w14:paraId="40CC6C5C" w14:textId="77777777" w:rsidR="00D417F6" w:rsidRPr="00196551" w:rsidRDefault="00D417F6" w:rsidP="00D417F6">
      <w:pPr>
        <w:pStyle w:val="LndNormale1"/>
        <w:rPr>
          <w:bCs/>
          <w:iCs/>
          <w:color w:val="002060"/>
        </w:rPr>
      </w:pPr>
    </w:p>
    <w:p w14:paraId="7D65E0FB" w14:textId="77777777" w:rsidR="00D417F6" w:rsidRDefault="00D417F6" w:rsidP="00D417F6">
      <w:pPr>
        <w:pStyle w:val="NormaleWeb"/>
        <w:jc w:val="both"/>
        <w:rPr>
          <w:rFonts w:ascii="Arial" w:hAnsi="Arial" w:cs="Arial"/>
          <w:b/>
          <w:bCs/>
          <w:color w:val="001E5E"/>
          <w:sz w:val="22"/>
          <w:szCs w:val="22"/>
        </w:rPr>
      </w:pPr>
      <w:r w:rsidRPr="00245D7F">
        <w:rPr>
          <w:rFonts w:ascii="Arial" w:hAnsi="Arial" w:cs="Arial"/>
          <w:b/>
          <w:bCs/>
          <w:color w:val="001E5E"/>
          <w:sz w:val="22"/>
          <w:szCs w:val="22"/>
        </w:rPr>
        <w:t xml:space="preserve">Si proclamano vincenti il Campionato Calcio a Cinque Serie </w:t>
      </w:r>
      <w:r>
        <w:rPr>
          <w:rFonts w:ascii="Arial" w:hAnsi="Arial" w:cs="Arial"/>
          <w:b/>
          <w:bCs/>
          <w:color w:val="001E5E"/>
          <w:sz w:val="22"/>
          <w:szCs w:val="22"/>
        </w:rPr>
        <w:t>D</w:t>
      </w:r>
      <w:r w:rsidRPr="00245D7F">
        <w:rPr>
          <w:rFonts w:ascii="Arial" w:hAnsi="Arial" w:cs="Arial"/>
          <w:b/>
          <w:bCs/>
          <w:color w:val="001E5E"/>
          <w:sz w:val="22"/>
          <w:szCs w:val="22"/>
        </w:rPr>
        <w:t xml:space="preserve"> S.S. 2024/2025 le seguenti Società</w:t>
      </w:r>
      <w:r>
        <w:rPr>
          <w:rFonts w:ascii="Arial" w:hAnsi="Arial" w:cs="Arial"/>
          <w:b/>
          <w:bCs/>
          <w:color w:val="001E5E"/>
          <w:sz w:val="22"/>
          <w:szCs w:val="22"/>
        </w:rPr>
        <w:t>:</w:t>
      </w:r>
    </w:p>
    <w:p w14:paraId="4874FC09" w14:textId="77777777" w:rsidR="00D417F6" w:rsidRPr="002506BD" w:rsidRDefault="00D417F6" w:rsidP="00D417F6">
      <w:pPr>
        <w:pStyle w:val="LndNormale1"/>
        <w:rPr>
          <w:b/>
          <w:bCs/>
          <w:color w:val="002060"/>
        </w:rPr>
      </w:pPr>
      <w:r w:rsidRPr="002506BD">
        <w:rPr>
          <w:b/>
          <w:bCs/>
          <w:color w:val="002060"/>
        </w:rPr>
        <w:t>girone “A”</w:t>
      </w:r>
      <w:r w:rsidRPr="002506BD">
        <w:rPr>
          <w:b/>
          <w:bCs/>
          <w:color w:val="002060"/>
        </w:rPr>
        <w:tab/>
      </w:r>
      <w:r>
        <w:rPr>
          <w:b/>
          <w:bCs/>
          <w:color w:val="002060"/>
        </w:rPr>
        <w:tab/>
        <w:t>ALMA JUVENTUS FANO</w:t>
      </w:r>
    </w:p>
    <w:p w14:paraId="4AF5D30A" w14:textId="77777777" w:rsidR="00D417F6" w:rsidRPr="002506BD" w:rsidRDefault="00D417F6" w:rsidP="00D417F6">
      <w:pPr>
        <w:pStyle w:val="LndNormale1"/>
        <w:rPr>
          <w:b/>
          <w:bCs/>
          <w:color w:val="002060"/>
        </w:rPr>
      </w:pPr>
      <w:r w:rsidRPr="002506BD">
        <w:rPr>
          <w:b/>
          <w:bCs/>
          <w:color w:val="002060"/>
        </w:rPr>
        <w:t>girone “B”</w:t>
      </w:r>
      <w:r w:rsidRPr="002506BD">
        <w:rPr>
          <w:b/>
          <w:bCs/>
          <w:color w:val="002060"/>
        </w:rPr>
        <w:tab/>
      </w:r>
      <w:r>
        <w:rPr>
          <w:b/>
          <w:bCs/>
          <w:color w:val="002060"/>
        </w:rPr>
        <w:tab/>
        <w:t>CDC 2018</w:t>
      </w:r>
    </w:p>
    <w:p w14:paraId="53AE0471" w14:textId="77777777" w:rsidR="00D417F6" w:rsidRDefault="00D417F6" w:rsidP="00D417F6">
      <w:pPr>
        <w:pStyle w:val="LndNormale1"/>
        <w:rPr>
          <w:b/>
          <w:bCs/>
          <w:color w:val="002060"/>
        </w:rPr>
      </w:pPr>
      <w:r w:rsidRPr="002506BD">
        <w:rPr>
          <w:b/>
          <w:bCs/>
          <w:color w:val="002060"/>
        </w:rPr>
        <w:t>girone “C”</w:t>
      </w:r>
      <w:r w:rsidRPr="002506BD">
        <w:rPr>
          <w:b/>
          <w:bCs/>
          <w:color w:val="002060"/>
        </w:rPr>
        <w:tab/>
      </w:r>
      <w:r>
        <w:rPr>
          <w:b/>
          <w:bCs/>
          <w:color w:val="002060"/>
        </w:rPr>
        <w:tab/>
        <w:t>ANKON NOVA MARMI</w:t>
      </w:r>
    </w:p>
    <w:p w14:paraId="55ED4CC6" w14:textId="77777777" w:rsidR="00D417F6" w:rsidRPr="002506BD" w:rsidRDefault="00D417F6" w:rsidP="00D417F6">
      <w:pPr>
        <w:pStyle w:val="LndNormale1"/>
        <w:rPr>
          <w:b/>
          <w:bCs/>
          <w:color w:val="002060"/>
        </w:rPr>
      </w:pP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CUS CAMERINO A.S.D.</w:t>
      </w:r>
    </w:p>
    <w:p w14:paraId="0BA72D16" w14:textId="77777777" w:rsidR="00D417F6" w:rsidRPr="002506BD" w:rsidRDefault="00D417F6" w:rsidP="00D417F6">
      <w:pPr>
        <w:pStyle w:val="LndNormale1"/>
        <w:rPr>
          <w:b/>
          <w:bCs/>
          <w:color w:val="002060"/>
        </w:rPr>
      </w:pP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G.S.A. LE DUE PALME</w:t>
      </w:r>
    </w:p>
    <w:p w14:paraId="277960B6" w14:textId="77777777" w:rsidR="00D417F6" w:rsidRDefault="00D417F6" w:rsidP="00D417F6">
      <w:pPr>
        <w:pStyle w:val="LndNormale1"/>
        <w:rPr>
          <w:b/>
          <w:bCs/>
          <w:color w:val="002060"/>
        </w:rPr>
      </w:pP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RIVIERA DELLE PALME</w:t>
      </w:r>
    </w:p>
    <w:p w14:paraId="767FF709" w14:textId="77777777" w:rsidR="00D417F6" w:rsidRPr="002506BD" w:rsidRDefault="00D417F6" w:rsidP="00D417F6">
      <w:pPr>
        <w:pStyle w:val="LndNormale1"/>
        <w:rPr>
          <w:b/>
          <w:bCs/>
          <w:color w:val="002060"/>
        </w:rPr>
      </w:pPr>
    </w:p>
    <w:p w14:paraId="26351B11" w14:textId="77777777" w:rsidR="00D417F6" w:rsidRPr="0058433B" w:rsidRDefault="00D417F6" w:rsidP="00D417F6">
      <w:pPr>
        <w:pStyle w:val="titoloprinc0"/>
        <w:rPr>
          <w:color w:val="002060"/>
        </w:rPr>
      </w:pPr>
      <w:r w:rsidRPr="0058433B">
        <w:rPr>
          <w:color w:val="002060"/>
        </w:rPr>
        <w:t>CLASSIFIC</w:t>
      </w:r>
      <w:r>
        <w:rPr>
          <w:color w:val="002060"/>
        </w:rPr>
        <w:t>HE AL TERMINE DELLA REGULAR SEASON</w:t>
      </w:r>
    </w:p>
    <w:p w14:paraId="5E5C2C52" w14:textId="77777777" w:rsidR="00D417F6" w:rsidRPr="0058433B" w:rsidRDefault="00D417F6" w:rsidP="00D417F6">
      <w:pPr>
        <w:pStyle w:val="breakline"/>
        <w:rPr>
          <w:color w:val="002060"/>
        </w:rPr>
      </w:pPr>
    </w:p>
    <w:p w14:paraId="111D3B21" w14:textId="77777777" w:rsidR="00D417F6" w:rsidRPr="0058433B" w:rsidRDefault="00D417F6" w:rsidP="00D417F6">
      <w:pPr>
        <w:pStyle w:val="breakline"/>
        <w:rPr>
          <w:color w:val="002060"/>
        </w:rPr>
      </w:pPr>
    </w:p>
    <w:p w14:paraId="297225B3" w14:textId="77777777" w:rsidR="00D417F6" w:rsidRPr="0058433B" w:rsidRDefault="00D417F6" w:rsidP="00D417F6">
      <w:pPr>
        <w:pStyle w:val="sottotitolocampionato10"/>
        <w:rPr>
          <w:color w:val="002060"/>
        </w:rPr>
      </w:pPr>
      <w:r w:rsidRPr="005843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6703BC85"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D0D29" w14:textId="77777777" w:rsidR="00D417F6" w:rsidRPr="0058433B" w:rsidRDefault="00D417F6" w:rsidP="00623D89">
            <w:pPr>
              <w:pStyle w:val="headertabella0"/>
              <w:rPr>
                <w:color w:val="002060"/>
              </w:rPr>
            </w:pPr>
            <w:r w:rsidRPr="0058433B">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E9C29"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9A890"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463B8"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267A8"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F5B64"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1F07C"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380C4"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FB021"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49C10" w14:textId="77777777" w:rsidR="00D417F6" w:rsidRPr="0058433B" w:rsidRDefault="00D417F6" w:rsidP="00623D89">
            <w:pPr>
              <w:pStyle w:val="headertabella0"/>
              <w:rPr>
                <w:color w:val="002060"/>
              </w:rPr>
            </w:pPr>
            <w:r w:rsidRPr="0058433B">
              <w:rPr>
                <w:color w:val="002060"/>
              </w:rPr>
              <w:t>PE</w:t>
            </w:r>
          </w:p>
        </w:tc>
      </w:tr>
      <w:tr w:rsidR="00D417F6" w:rsidRPr="0058433B" w14:paraId="2D5E0A44"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428B0" w14:textId="77777777" w:rsidR="00D417F6" w:rsidRPr="00035C52" w:rsidRDefault="00D417F6" w:rsidP="00623D89">
            <w:pPr>
              <w:pStyle w:val="rowtabella0"/>
              <w:rPr>
                <w:color w:val="002060"/>
                <w:lang w:val="es-ES"/>
              </w:rPr>
            </w:pPr>
            <w:r w:rsidRPr="00035C5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B0C5"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3E52"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B7F0"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5E75"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9A7B"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0A58" w14:textId="77777777" w:rsidR="00D417F6" w:rsidRPr="0058433B" w:rsidRDefault="00D417F6" w:rsidP="00623D89">
            <w:pPr>
              <w:pStyle w:val="rowtabella0"/>
              <w:jc w:val="center"/>
              <w:rPr>
                <w:color w:val="002060"/>
              </w:rPr>
            </w:pPr>
            <w:r w:rsidRPr="0058433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AB83"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8D64" w14:textId="77777777" w:rsidR="00D417F6" w:rsidRPr="0058433B" w:rsidRDefault="00D417F6" w:rsidP="00623D89">
            <w:pPr>
              <w:pStyle w:val="rowtabella0"/>
              <w:jc w:val="center"/>
              <w:rPr>
                <w:color w:val="002060"/>
              </w:rPr>
            </w:pPr>
            <w:r w:rsidRPr="005843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1622" w14:textId="77777777" w:rsidR="00D417F6" w:rsidRPr="0058433B" w:rsidRDefault="00D417F6" w:rsidP="00623D89">
            <w:pPr>
              <w:pStyle w:val="rowtabella0"/>
              <w:jc w:val="center"/>
              <w:rPr>
                <w:color w:val="002060"/>
              </w:rPr>
            </w:pPr>
            <w:r w:rsidRPr="0058433B">
              <w:rPr>
                <w:color w:val="002060"/>
              </w:rPr>
              <w:t>0</w:t>
            </w:r>
          </w:p>
        </w:tc>
      </w:tr>
      <w:tr w:rsidR="00D417F6" w:rsidRPr="0058433B" w14:paraId="73C37F3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CAC79" w14:textId="77777777" w:rsidR="00D417F6" w:rsidRPr="0058433B" w:rsidRDefault="00D417F6" w:rsidP="00623D89">
            <w:pPr>
              <w:pStyle w:val="rowtabella0"/>
              <w:rPr>
                <w:color w:val="002060"/>
              </w:rPr>
            </w:pPr>
            <w:r w:rsidRPr="0058433B">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424C"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3B1E"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E21D"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41CE"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82C9"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11BE" w14:textId="77777777" w:rsidR="00D417F6" w:rsidRPr="0058433B" w:rsidRDefault="00D417F6" w:rsidP="00623D89">
            <w:pPr>
              <w:pStyle w:val="rowtabella0"/>
              <w:jc w:val="center"/>
              <w:rPr>
                <w:color w:val="002060"/>
              </w:rPr>
            </w:pPr>
            <w:r w:rsidRPr="0058433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6CC1"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13F0"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A047" w14:textId="77777777" w:rsidR="00D417F6" w:rsidRPr="0058433B" w:rsidRDefault="00D417F6" w:rsidP="00623D89">
            <w:pPr>
              <w:pStyle w:val="rowtabella0"/>
              <w:jc w:val="center"/>
              <w:rPr>
                <w:color w:val="002060"/>
              </w:rPr>
            </w:pPr>
            <w:r w:rsidRPr="0058433B">
              <w:rPr>
                <w:color w:val="002060"/>
              </w:rPr>
              <w:t>0</w:t>
            </w:r>
          </w:p>
        </w:tc>
      </w:tr>
      <w:tr w:rsidR="00D417F6" w:rsidRPr="0058433B" w14:paraId="531F74D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41608" w14:textId="77777777" w:rsidR="00D417F6" w:rsidRPr="0058433B" w:rsidRDefault="00D417F6" w:rsidP="00623D89">
            <w:pPr>
              <w:pStyle w:val="rowtabella0"/>
              <w:rPr>
                <w:color w:val="002060"/>
              </w:rPr>
            </w:pPr>
            <w:r w:rsidRPr="0058433B">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FB77" w14:textId="77777777" w:rsidR="00D417F6" w:rsidRPr="0058433B" w:rsidRDefault="00D417F6" w:rsidP="00623D89">
            <w:pPr>
              <w:pStyle w:val="rowtabella0"/>
              <w:jc w:val="center"/>
              <w:rPr>
                <w:color w:val="002060"/>
              </w:rPr>
            </w:pPr>
            <w:r w:rsidRPr="005843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AD71"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9E26"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5BFF8"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4E5B"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DAEA"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2564" w14:textId="77777777" w:rsidR="00D417F6" w:rsidRPr="0058433B" w:rsidRDefault="00D417F6" w:rsidP="00623D89">
            <w:pPr>
              <w:pStyle w:val="rowtabella0"/>
              <w:jc w:val="center"/>
              <w:rPr>
                <w:color w:val="002060"/>
              </w:rPr>
            </w:pPr>
            <w:r w:rsidRPr="0058433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33D7" w14:textId="77777777" w:rsidR="00D417F6" w:rsidRPr="0058433B" w:rsidRDefault="00D417F6" w:rsidP="00623D89">
            <w:pPr>
              <w:pStyle w:val="rowtabella0"/>
              <w:jc w:val="center"/>
              <w:rPr>
                <w:color w:val="002060"/>
              </w:rPr>
            </w:pPr>
            <w:r w:rsidRPr="005843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36FA9" w14:textId="77777777" w:rsidR="00D417F6" w:rsidRPr="0058433B" w:rsidRDefault="00D417F6" w:rsidP="00623D89">
            <w:pPr>
              <w:pStyle w:val="rowtabella0"/>
              <w:jc w:val="center"/>
              <w:rPr>
                <w:color w:val="002060"/>
              </w:rPr>
            </w:pPr>
            <w:r w:rsidRPr="0058433B">
              <w:rPr>
                <w:color w:val="002060"/>
              </w:rPr>
              <w:t>1</w:t>
            </w:r>
          </w:p>
        </w:tc>
      </w:tr>
      <w:tr w:rsidR="00D417F6" w:rsidRPr="0058433B" w14:paraId="3075F08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26320" w14:textId="77777777" w:rsidR="00D417F6" w:rsidRPr="0058433B" w:rsidRDefault="00D417F6" w:rsidP="00623D89">
            <w:pPr>
              <w:pStyle w:val="rowtabella0"/>
              <w:rPr>
                <w:color w:val="002060"/>
              </w:rPr>
            </w:pPr>
            <w:r w:rsidRPr="0058433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A89A"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FE07"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2376"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6CA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86E8"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D4142" w14:textId="77777777" w:rsidR="00D417F6" w:rsidRPr="0058433B" w:rsidRDefault="00D417F6" w:rsidP="00623D89">
            <w:pPr>
              <w:pStyle w:val="rowtabella0"/>
              <w:jc w:val="center"/>
              <w:rPr>
                <w:color w:val="002060"/>
              </w:rPr>
            </w:pPr>
            <w:r w:rsidRPr="0058433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45AF" w14:textId="77777777" w:rsidR="00D417F6" w:rsidRPr="0058433B" w:rsidRDefault="00D417F6" w:rsidP="00623D89">
            <w:pPr>
              <w:pStyle w:val="rowtabella0"/>
              <w:jc w:val="center"/>
              <w:rPr>
                <w:color w:val="002060"/>
              </w:rPr>
            </w:pPr>
            <w:r w:rsidRPr="005843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3A11"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82CD" w14:textId="77777777" w:rsidR="00D417F6" w:rsidRPr="0058433B" w:rsidRDefault="00D417F6" w:rsidP="00623D89">
            <w:pPr>
              <w:pStyle w:val="rowtabella0"/>
              <w:jc w:val="center"/>
              <w:rPr>
                <w:color w:val="002060"/>
              </w:rPr>
            </w:pPr>
            <w:r w:rsidRPr="0058433B">
              <w:rPr>
                <w:color w:val="002060"/>
              </w:rPr>
              <w:t>0</w:t>
            </w:r>
          </w:p>
        </w:tc>
      </w:tr>
      <w:tr w:rsidR="00D417F6" w:rsidRPr="0058433B" w14:paraId="0792570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84C45" w14:textId="77777777" w:rsidR="00D417F6" w:rsidRPr="0058433B" w:rsidRDefault="00D417F6" w:rsidP="00623D89">
            <w:pPr>
              <w:pStyle w:val="rowtabella0"/>
              <w:rPr>
                <w:color w:val="002060"/>
              </w:rPr>
            </w:pPr>
            <w:r w:rsidRPr="0058433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D0E0"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0B1A"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A33C"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16E2"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86A9"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E1D4" w14:textId="77777777" w:rsidR="00D417F6" w:rsidRPr="0058433B" w:rsidRDefault="00D417F6" w:rsidP="00623D89">
            <w:pPr>
              <w:pStyle w:val="rowtabella0"/>
              <w:jc w:val="center"/>
              <w:rPr>
                <w:color w:val="002060"/>
              </w:rPr>
            </w:pPr>
            <w:r w:rsidRPr="0058433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5316" w14:textId="77777777" w:rsidR="00D417F6" w:rsidRPr="0058433B" w:rsidRDefault="00D417F6" w:rsidP="00623D89">
            <w:pPr>
              <w:pStyle w:val="rowtabella0"/>
              <w:jc w:val="center"/>
              <w:rPr>
                <w:color w:val="002060"/>
              </w:rPr>
            </w:pPr>
            <w:r w:rsidRPr="005843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615D"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F5B2" w14:textId="77777777" w:rsidR="00D417F6" w:rsidRPr="0058433B" w:rsidRDefault="00D417F6" w:rsidP="00623D89">
            <w:pPr>
              <w:pStyle w:val="rowtabella0"/>
              <w:jc w:val="center"/>
              <w:rPr>
                <w:color w:val="002060"/>
              </w:rPr>
            </w:pPr>
            <w:r w:rsidRPr="0058433B">
              <w:rPr>
                <w:color w:val="002060"/>
              </w:rPr>
              <w:t>0</w:t>
            </w:r>
          </w:p>
        </w:tc>
      </w:tr>
      <w:tr w:rsidR="00D417F6" w:rsidRPr="0058433B" w14:paraId="160B1A49"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16537" w14:textId="77777777" w:rsidR="00D417F6" w:rsidRPr="0058433B" w:rsidRDefault="00D417F6" w:rsidP="00623D89">
            <w:pPr>
              <w:pStyle w:val="rowtabella0"/>
              <w:rPr>
                <w:color w:val="002060"/>
              </w:rPr>
            </w:pPr>
            <w:r w:rsidRPr="0058433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A5E4"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1240"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117D"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EC5D"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95A51"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A78C" w14:textId="77777777" w:rsidR="00D417F6" w:rsidRPr="0058433B" w:rsidRDefault="00D417F6" w:rsidP="00623D89">
            <w:pPr>
              <w:pStyle w:val="rowtabella0"/>
              <w:jc w:val="center"/>
              <w:rPr>
                <w:color w:val="002060"/>
              </w:rPr>
            </w:pPr>
            <w:r w:rsidRPr="005843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82B2" w14:textId="77777777" w:rsidR="00D417F6" w:rsidRPr="0058433B" w:rsidRDefault="00D417F6" w:rsidP="00623D89">
            <w:pPr>
              <w:pStyle w:val="rowtabella0"/>
              <w:jc w:val="center"/>
              <w:rPr>
                <w:color w:val="002060"/>
              </w:rPr>
            </w:pPr>
            <w:r w:rsidRPr="0058433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C286"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830A" w14:textId="77777777" w:rsidR="00D417F6" w:rsidRPr="0058433B" w:rsidRDefault="00D417F6" w:rsidP="00623D89">
            <w:pPr>
              <w:pStyle w:val="rowtabella0"/>
              <w:jc w:val="center"/>
              <w:rPr>
                <w:color w:val="002060"/>
              </w:rPr>
            </w:pPr>
            <w:r w:rsidRPr="0058433B">
              <w:rPr>
                <w:color w:val="002060"/>
              </w:rPr>
              <w:t>0</w:t>
            </w:r>
          </w:p>
        </w:tc>
      </w:tr>
      <w:tr w:rsidR="00D417F6" w:rsidRPr="0058433B" w14:paraId="4C2917E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C1B8A" w14:textId="77777777" w:rsidR="00D417F6" w:rsidRPr="0058433B" w:rsidRDefault="00D417F6" w:rsidP="00623D89">
            <w:pPr>
              <w:pStyle w:val="rowtabella0"/>
              <w:rPr>
                <w:color w:val="002060"/>
              </w:rPr>
            </w:pPr>
            <w:r w:rsidRPr="0058433B">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5FBD" w14:textId="77777777" w:rsidR="00D417F6" w:rsidRPr="0058433B" w:rsidRDefault="00D417F6" w:rsidP="00623D89">
            <w:pPr>
              <w:pStyle w:val="rowtabella0"/>
              <w:jc w:val="center"/>
              <w:rPr>
                <w:color w:val="002060"/>
              </w:rPr>
            </w:pPr>
            <w:r w:rsidRPr="005843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B0FF"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1096"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1E30"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ED28"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E994" w14:textId="77777777" w:rsidR="00D417F6" w:rsidRPr="0058433B" w:rsidRDefault="00D417F6" w:rsidP="00623D89">
            <w:pPr>
              <w:pStyle w:val="rowtabella0"/>
              <w:jc w:val="center"/>
              <w:rPr>
                <w:color w:val="002060"/>
              </w:rPr>
            </w:pPr>
            <w:r w:rsidRPr="0058433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A8A3" w14:textId="77777777" w:rsidR="00D417F6" w:rsidRPr="0058433B" w:rsidRDefault="00D417F6" w:rsidP="00623D89">
            <w:pPr>
              <w:pStyle w:val="rowtabella0"/>
              <w:jc w:val="center"/>
              <w:rPr>
                <w:color w:val="002060"/>
              </w:rPr>
            </w:pPr>
            <w:r w:rsidRPr="0058433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2ED5"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955F" w14:textId="77777777" w:rsidR="00D417F6" w:rsidRPr="0058433B" w:rsidRDefault="00D417F6" w:rsidP="00623D89">
            <w:pPr>
              <w:pStyle w:val="rowtabella0"/>
              <w:jc w:val="center"/>
              <w:rPr>
                <w:color w:val="002060"/>
              </w:rPr>
            </w:pPr>
            <w:r w:rsidRPr="0058433B">
              <w:rPr>
                <w:color w:val="002060"/>
              </w:rPr>
              <w:t>0</w:t>
            </w:r>
          </w:p>
        </w:tc>
      </w:tr>
      <w:tr w:rsidR="00D417F6" w:rsidRPr="0058433B" w14:paraId="753C384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5FFAF" w14:textId="77777777" w:rsidR="00D417F6" w:rsidRPr="0058433B" w:rsidRDefault="00D417F6" w:rsidP="00623D89">
            <w:pPr>
              <w:pStyle w:val="rowtabella0"/>
              <w:rPr>
                <w:color w:val="002060"/>
              </w:rPr>
            </w:pPr>
            <w:r w:rsidRPr="0058433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BA76"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0B31"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5E33"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86B2"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2F09"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533FA" w14:textId="77777777" w:rsidR="00D417F6" w:rsidRPr="0058433B" w:rsidRDefault="00D417F6" w:rsidP="00623D89">
            <w:pPr>
              <w:pStyle w:val="rowtabella0"/>
              <w:jc w:val="center"/>
              <w:rPr>
                <w:color w:val="002060"/>
              </w:rPr>
            </w:pPr>
            <w:r w:rsidRPr="005843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D124"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2B51" w14:textId="77777777" w:rsidR="00D417F6" w:rsidRPr="0058433B" w:rsidRDefault="00D417F6" w:rsidP="00623D89">
            <w:pPr>
              <w:pStyle w:val="rowtabella0"/>
              <w:jc w:val="center"/>
              <w:rPr>
                <w:color w:val="002060"/>
              </w:rPr>
            </w:pPr>
            <w:r w:rsidRPr="005843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A913" w14:textId="77777777" w:rsidR="00D417F6" w:rsidRPr="0058433B" w:rsidRDefault="00D417F6" w:rsidP="00623D89">
            <w:pPr>
              <w:pStyle w:val="rowtabella0"/>
              <w:jc w:val="center"/>
              <w:rPr>
                <w:color w:val="002060"/>
              </w:rPr>
            </w:pPr>
            <w:r w:rsidRPr="0058433B">
              <w:rPr>
                <w:color w:val="002060"/>
              </w:rPr>
              <w:t>0</w:t>
            </w:r>
          </w:p>
        </w:tc>
      </w:tr>
      <w:tr w:rsidR="00D417F6" w:rsidRPr="0058433B" w14:paraId="4B2DD78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72D92" w14:textId="77777777" w:rsidR="00D417F6" w:rsidRPr="0058433B" w:rsidRDefault="00D417F6" w:rsidP="00623D89">
            <w:pPr>
              <w:pStyle w:val="rowtabella0"/>
              <w:rPr>
                <w:color w:val="002060"/>
              </w:rPr>
            </w:pPr>
            <w:r w:rsidRPr="0058433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FB9B"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1A50"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40F5"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EE54D"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7CD5"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EA9F" w14:textId="77777777" w:rsidR="00D417F6" w:rsidRPr="0058433B" w:rsidRDefault="00D417F6" w:rsidP="00623D89">
            <w:pPr>
              <w:pStyle w:val="rowtabella0"/>
              <w:jc w:val="center"/>
              <w:rPr>
                <w:color w:val="002060"/>
              </w:rPr>
            </w:pPr>
            <w:r w:rsidRPr="005843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972C" w14:textId="77777777" w:rsidR="00D417F6" w:rsidRPr="0058433B" w:rsidRDefault="00D417F6" w:rsidP="00623D89">
            <w:pPr>
              <w:pStyle w:val="rowtabella0"/>
              <w:jc w:val="center"/>
              <w:rPr>
                <w:color w:val="002060"/>
              </w:rPr>
            </w:pPr>
            <w:r w:rsidRPr="005843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62C8"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466E" w14:textId="77777777" w:rsidR="00D417F6" w:rsidRPr="0058433B" w:rsidRDefault="00D417F6" w:rsidP="00623D89">
            <w:pPr>
              <w:pStyle w:val="rowtabella0"/>
              <w:jc w:val="center"/>
              <w:rPr>
                <w:color w:val="002060"/>
              </w:rPr>
            </w:pPr>
            <w:r w:rsidRPr="0058433B">
              <w:rPr>
                <w:color w:val="002060"/>
              </w:rPr>
              <w:t>0</w:t>
            </w:r>
          </w:p>
        </w:tc>
      </w:tr>
      <w:tr w:rsidR="00D417F6" w:rsidRPr="0058433B" w14:paraId="208DD16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15F22" w14:textId="77777777" w:rsidR="00D417F6" w:rsidRPr="0058433B" w:rsidRDefault="00D417F6" w:rsidP="00623D89">
            <w:pPr>
              <w:pStyle w:val="rowtabella0"/>
              <w:rPr>
                <w:color w:val="002060"/>
              </w:rPr>
            </w:pPr>
            <w:r w:rsidRPr="0058433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6B14"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9BEE"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E61B"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8230"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1FE3"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26FF"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CF52E" w14:textId="77777777" w:rsidR="00D417F6" w:rsidRPr="0058433B" w:rsidRDefault="00D417F6" w:rsidP="00623D89">
            <w:pPr>
              <w:pStyle w:val="rowtabella0"/>
              <w:jc w:val="center"/>
              <w:rPr>
                <w:color w:val="002060"/>
              </w:rPr>
            </w:pPr>
            <w:r w:rsidRPr="0058433B">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B8CE" w14:textId="77777777" w:rsidR="00D417F6" w:rsidRPr="0058433B" w:rsidRDefault="00D417F6" w:rsidP="00623D89">
            <w:pPr>
              <w:pStyle w:val="rowtabella0"/>
              <w:jc w:val="center"/>
              <w:rPr>
                <w:color w:val="002060"/>
              </w:rPr>
            </w:pPr>
            <w:r w:rsidRPr="005843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A189" w14:textId="77777777" w:rsidR="00D417F6" w:rsidRPr="0058433B" w:rsidRDefault="00D417F6" w:rsidP="00623D89">
            <w:pPr>
              <w:pStyle w:val="rowtabella0"/>
              <w:jc w:val="center"/>
              <w:rPr>
                <w:color w:val="002060"/>
              </w:rPr>
            </w:pPr>
            <w:r w:rsidRPr="0058433B">
              <w:rPr>
                <w:color w:val="002060"/>
              </w:rPr>
              <w:t>0</w:t>
            </w:r>
          </w:p>
        </w:tc>
      </w:tr>
      <w:tr w:rsidR="00D417F6" w:rsidRPr="0058433B" w14:paraId="59287EC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7EF1A" w14:textId="77777777" w:rsidR="00D417F6" w:rsidRPr="0058433B" w:rsidRDefault="00D417F6" w:rsidP="00623D89">
            <w:pPr>
              <w:pStyle w:val="rowtabella0"/>
              <w:rPr>
                <w:color w:val="002060"/>
              </w:rPr>
            </w:pPr>
            <w:r w:rsidRPr="0058433B">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B499"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5109"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69F0E"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E5A8"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2463"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D950" w14:textId="77777777" w:rsidR="00D417F6" w:rsidRPr="0058433B" w:rsidRDefault="00D417F6" w:rsidP="00623D89">
            <w:pPr>
              <w:pStyle w:val="rowtabella0"/>
              <w:jc w:val="center"/>
              <w:rPr>
                <w:color w:val="002060"/>
              </w:rPr>
            </w:pPr>
            <w:r w:rsidRPr="005843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C8263" w14:textId="77777777" w:rsidR="00D417F6" w:rsidRPr="0058433B" w:rsidRDefault="00D417F6" w:rsidP="00623D89">
            <w:pPr>
              <w:pStyle w:val="rowtabella0"/>
              <w:jc w:val="center"/>
              <w:rPr>
                <w:color w:val="002060"/>
              </w:rPr>
            </w:pPr>
            <w:r w:rsidRPr="0058433B">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3163D"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8E8D1" w14:textId="77777777" w:rsidR="00D417F6" w:rsidRPr="0058433B" w:rsidRDefault="00D417F6" w:rsidP="00623D89">
            <w:pPr>
              <w:pStyle w:val="rowtabella0"/>
              <w:jc w:val="center"/>
              <w:rPr>
                <w:color w:val="002060"/>
              </w:rPr>
            </w:pPr>
            <w:r w:rsidRPr="0058433B">
              <w:rPr>
                <w:color w:val="002060"/>
              </w:rPr>
              <w:t>0</w:t>
            </w:r>
          </w:p>
        </w:tc>
      </w:tr>
      <w:tr w:rsidR="00D417F6" w:rsidRPr="0058433B" w14:paraId="0FD60F72"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9484DE" w14:textId="77777777" w:rsidR="00D417F6" w:rsidRPr="0058433B" w:rsidRDefault="00D417F6" w:rsidP="00623D89">
            <w:pPr>
              <w:pStyle w:val="rowtabella0"/>
              <w:rPr>
                <w:color w:val="002060"/>
              </w:rPr>
            </w:pPr>
            <w:r w:rsidRPr="0058433B">
              <w:rPr>
                <w:color w:val="002060"/>
              </w:rPr>
              <w:t>sq.B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F3B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AC3D"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646C"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48EB"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365D"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6333"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59E6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A207"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3A5A2" w14:textId="77777777" w:rsidR="00D417F6" w:rsidRPr="0058433B" w:rsidRDefault="00D417F6" w:rsidP="00623D89">
            <w:pPr>
              <w:pStyle w:val="rowtabella0"/>
              <w:jc w:val="center"/>
              <w:rPr>
                <w:color w:val="002060"/>
              </w:rPr>
            </w:pPr>
            <w:r w:rsidRPr="0058433B">
              <w:rPr>
                <w:color w:val="002060"/>
              </w:rPr>
              <w:t>0</w:t>
            </w:r>
          </w:p>
        </w:tc>
      </w:tr>
    </w:tbl>
    <w:p w14:paraId="221B48DB" w14:textId="77777777" w:rsidR="00D417F6" w:rsidRPr="0058433B" w:rsidRDefault="00D417F6" w:rsidP="00D417F6">
      <w:pPr>
        <w:pStyle w:val="breakline"/>
        <w:rPr>
          <w:rFonts w:eastAsiaTheme="minorEastAsia"/>
          <w:color w:val="002060"/>
        </w:rPr>
      </w:pPr>
    </w:p>
    <w:p w14:paraId="0BC6B521" w14:textId="77777777" w:rsidR="00D417F6" w:rsidRPr="0058433B" w:rsidRDefault="00D417F6" w:rsidP="00D417F6">
      <w:pPr>
        <w:pStyle w:val="breakline"/>
        <w:rPr>
          <w:color w:val="002060"/>
        </w:rPr>
      </w:pPr>
    </w:p>
    <w:p w14:paraId="611F75F9" w14:textId="77777777" w:rsidR="00D417F6" w:rsidRPr="0058433B" w:rsidRDefault="00D417F6" w:rsidP="00D417F6">
      <w:pPr>
        <w:pStyle w:val="sottotitolocampionato10"/>
        <w:rPr>
          <w:color w:val="002060"/>
        </w:rPr>
      </w:pPr>
      <w:r w:rsidRPr="005843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271E883A"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DBA23"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A7AAD"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10DE5"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EFC3C"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F4ECE"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F19D7"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F213F"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6D6A"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15B30"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43EEB" w14:textId="77777777" w:rsidR="00D417F6" w:rsidRPr="0058433B" w:rsidRDefault="00D417F6" w:rsidP="00623D89">
            <w:pPr>
              <w:pStyle w:val="headertabella0"/>
              <w:rPr>
                <w:color w:val="002060"/>
              </w:rPr>
            </w:pPr>
            <w:r w:rsidRPr="0058433B">
              <w:rPr>
                <w:color w:val="002060"/>
              </w:rPr>
              <w:t>PE</w:t>
            </w:r>
          </w:p>
        </w:tc>
      </w:tr>
      <w:tr w:rsidR="00D417F6" w:rsidRPr="0058433B" w14:paraId="23C27FF2"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5CDE27" w14:textId="77777777" w:rsidR="00D417F6" w:rsidRPr="0058433B" w:rsidRDefault="00D417F6" w:rsidP="00623D89">
            <w:pPr>
              <w:pStyle w:val="rowtabella0"/>
              <w:rPr>
                <w:color w:val="002060"/>
              </w:rPr>
            </w:pPr>
            <w:r w:rsidRPr="0058433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6A23" w14:textId="77777777" w:rsidR="00D417F6" w:rsidRPr="0058433B" w:rsidRDefault="00D417F6" w:rsidP="00623D89">
            <w:pPr>
              <w:pStyle w:val="rowtabella0"/>
              <w:jc w:val="center"/>
              <w:rPr>
                <w:color w:val="002060"/>
              </w:rPr>
            </w:pPr>
            <w:r w:rsidRPr="005843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B71B"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39FC"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954B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8DA1"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264B" w14:textId="77777777" w:rsidR="00D417F6" w:rsidRPr="0058433B" w:rsidRDefault="00D417F6" w:rsidP="00623D89">
            <w:pPr>
              <w:pStyle w:val="rowtabella0"/>
              <w:jc w:val="center"/>
              <w:rPr>
                <w:color w:val="002060"/>
              </w:rPr>
            </w:pPr>
            <w:r w:rsidRPr="0058433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C5B0"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E4DA" w14:textId="77777777" w:rsidR="00D417F6" w:rsidRPr="0058433B" w:rsidRDefault="00D417F6" w:rsidP="00623D89">
            <w:pPr>
              <w:pStyle w:val="rowtabella0"/>
              <w:jc w:val="center"/>
              <w:rPr>
                <w:color w:val="002060"/>
              </w:rPr>
            </w:pPr>
            <w:r w:rsidRPr="005843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5909" w14:textId="77777777" w:rsidR="00D417F6" w:rsidRPr="0058433B" w:rsidRDefault="00D417F6" w:rsidP="00623D89">
            <w:pPr>
              <w:pStyle w:val="rowtabella0"/>
              <w:jc w:val="center"/>
              <w:rPr>
                <w:color w:val="002060"/>
              </w:rPr>
            </w:pPr>
            <w:r w:rsidRPr="0058433B">
              <w:rPr>
                <w:color w:val="002060"/>
              </w:rPr>
              <w:t>0</w:t>
            </w:r>
          </w:p>
        </w:tc>
      </w:tr>
      <w:tr w:rsidR="00D417F6" w:rsidRPr="0058433B" w14:paraId="7BB836B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319F0" w14:textId="77777777" w:rsidR="00D417F6" w:rsidRPr="00035C52" w:rsidRDefault="00D417F6" w:rsidP="00623D89">
            <w:pPr>
              <w:pStyle w:val="rowtabella0"/>
              <w:rPr>
                <w:color w:val="002060"/>
                <w:lang w:val="es-ES"/>
              </w:rPr>
            </w:pPr>
            <w:r w:rsidRPr="00035C52">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00C7" w14:textId="77777777" w:rsidR="00D417F6" w:rsidRPr="0058433B" w:rsidRDefault="00D417F6" w:rsidP="00623D89">
            <w:pPr>
              <w:pStyle w:val="rowtabella0"/>
              <w:jc w:val="center"/>
              <w:rPr>
                <w:color w:val="002060"/>
              </w:rPr>
            </w:pPr>
            <w:r w:rsidRPr="005843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9E0C"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FE55"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0A20"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4238"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3AF4"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8FF6"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AABC"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A405" w14:textId="77777777" w:rsidR="00D417F6" w:rsidRPr="0058433B" w:rsidRDefault="00D417F6" w:rsidP="00623D89">
            <w:pPr>
              <w:pStyle w:val="rowtabella0"/>
              <w:jc w:val="center"/>
              <w:rPr>
                <w:color w:val="002060"/>
              </w:rPr>
            </w:pPr>
            <w:r w:rsidRPr="0058433B">
              <w:rPr>
                <w:color w:val="002060"/>
              </w:rPr>
              <w:t>0</w:t>
            </w:r>
          </w:p>
        </w:tc>
      </w:tr>
      <w:tr w:rsidR="00D417F6" w:rsidRPr="0058433B" w14:paraId="4107E07F"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8280D" w14:textId="77777777" w:rsidR="00D417F6" w:rsidRPr="0058433B" w:rsidRDefault="00D417F6" w:rsidP="00623D89">
            <w:pPr>
              <w:pStyle w:val="rowtabella0"/>
              <w:rPr>
                <w:color w:val="002060"/>
              </w:rPr>
            </w:pPr>
            <w:r w:rsidRPr="0058433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7A9F" w14:textId="77777777" w:rsidR="00D417F6" w:rsidRPr="0058433B" w:rsidRDefault="00D417F6" w:rsidP="00623D89">
            <w:pPr>
              <w:pStyle w:val="rowtabella0"/>
              <w:jc w:val="center"/>
              <w:rPr>
                <w:color w:val="002060"/>
              </w:rPr>
            </w:pPr>
            <w:r w:rsidRPr="005843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284A"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C6265"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896C"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A7B6"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C2CA"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A98C5" w14:textId="77777777" w:rsidR="00D417F6" w:rsidRPr="0058433B" w:rsidRDefault="00D417F6" w:rsidP="00623D89">
            <w:pPr>
              <w:pStyle w:val="rowtabella0"/>
              <w:jc w:val="center"/>
              <w:rPr>
                <w:color w:val="002060"/>
              </w:rPr>
            </w:pPr>
            <w:r w:rsidRPr="005843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B228"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7449" w14:textId="77777777" w:rsidR="00D417F6" w:rsidRPr="0058433B" w:rsidRDefault="00D417F6" w:rsidP="00623D89">
            <w:pPr>
              <w:pStyle w:val="rowtabella0"/>
              <w:jc w:val="center"/>
              <w:rPr>
                <w:color w:val="002060"/>
              </w:rPr>
            </w:pPr>
            <w:r w:rsidRPr="0058433B">
              <w:rPr>
                <w:color w:val="002060"/>
              </w:rPr>
              <w:t>0</w:t>
            </w:r>
          </w:p>
        </w:tc>
      </w:tr>
      <w:tr w:rsidR="00D417F6" w:rsidRPr="0058433B" w14:paraId="454836D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C4904" w14:textId="77777777" w:rsidR="00D417F6" w:rsidRPr="00035C52" w:rsidRDefault="00D417F6" w:rsidP="00623D89">
            <w:pPr>
              <w:pStyle w:val="rowtabella0"/>
              <w:rPr>
                <w:color w:val="002060"/>
                <w:lang w:val="es-ES"/>
              </w:rPr>
            </w:pPr>
            <w:r w:rsidRPr="00035C5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1956"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ACDE3"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488B"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0D67B"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32A8"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282E" w14:textId="77777777" w:rsidR="00D417F6" w:rsidRPr="0058433B" w:rsidRDefault="00D417F6" w:rsidP="00623D89">
            <w:pPr>
              <w:pStyle w:val="rowtabella0"/>
              <w:jc w:val="center"/>
              <w:rPr>
                <w:color w:val="002060"/>
              </w:rPr>
            </w:pPr>
            <w:r w:rsidRPr="0058433B">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3BAF" w14:textId="77777777" w:rsidR="00D417F6" w:rsidRPr="0058433B" w:rsidRDefault="00D417F6" w:rsidP="00623D89">
            <w:pPr>
              <w:pStyle w:val="rowtabella0"/>
              <w:jc w:val="center"/>
              <w:rPr>
                <w:color w:val="002060"/>
              </w:rPr>
            </w:pPr>
            <w:r w:rsidRPr="005843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93A6" w14:textId="77777777" w:rsidR="00D417F6" w:rsidRPr="0058433B" w:rsidRDefault="00D417F6" w:rsidP="00623D89">
            <w:pPr>
              <w:pStyle w:val="rowtabella0"/>
              <w:jc w:val="center"/>
              <w:rPr>
                <w:color w:val="002060"/>
              </w:rPr>
            </w:pPr>
            <w:r w:rsidRPr="005843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1083" w14:textId="77777777" w:rsidR="00D417F6" w:rsidRPr="0058433B" w:rsidRDefault="00D417F6" w:rsidP="00623D89">
            <w:pPr>
              <w:pStyle w:val="rowtabella0"/>
              <w:jc w:val="center"/>
              <w:rPr>
                <w:color w:val="002060"/>
              </w:rPr>
            </w:pPr>
            <w:r w:rsidRPr="0058433B">
              <w:rPr>
                <w:color w:val="002060"/>
              </w:rPr>
              <w:t>0</w:t>
            </w:r>
          </w:p>
        </w:tc>
      </w:tr>
      <w:tr w:rsidR="00D417F6" w:rsidRPr="0058433B" w14:paraId="6048EA0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C1032" w14:textId="77777777" w:rsidR="00D417F6" w:rsidRPr="0058433B" w:rsidRDefault="00D417F6" w:rsidP="00623D89">
            <w:pPr>
              <w:pStyle w:val="rowtabella0"/>
              <w:rPr>
                <w:color w:val="002060"/>
              </w:rPr>
            </w:pPr>
            <w:r w:rsidRPr="0058433B">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3C50"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7CFC"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CB08"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B293"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75B83"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8D94" w14:textId="77777777" w:rsidR="00D417F6" w:rsidRPr="0058433B" w:rsidRDefault="00D417F6" w:rsidP="00623D89">
            <w:pPr>
              <w:pStyle w:val="rowtabella0"/>
              <w:jc w:val="center"/>
              <w:rPr>
                <w:color w:val="002060"/>
              </w:rPr>
            </w:pPr>
            <w:r w:rsidRPr="005843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2A33" w14:textId="77777777" w:rsidR="00D417F6" w:rsidRPr="0058433B" w:rsidRDefault="00D417F6" w:rsidP="00623D89">
            <w:pPr>
              <w:pStyle w:val="rowtabella0"/>
              <w:jc w:val="center"/>
              <w:rPr>
                <w:color w:val="002060"/>
              </w:rPr>
            </w:pPr>
            <w:r w:rsidRPr="0058433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D2A6"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0844" w14:textId="77777777" w:rsidR="00D417F6" w:rsidRPr="0058433B" w:rsidRDefault="00D417F6" w:rsidP="00623D89">
            <w:pPr>
              <w:pStyle w:val="rowtabella0"/>
              <w:jc w:val="center"/>
              <w:rPr>
                <w:color w:val="002060"/>
              </w:rPr>
            </w:pPr>
            <w:r w:rsidRPr="0058433B">
              <w:rPr>
                <w:color w:val="002060"/>
              </w:rPr>
              <w:t>0</w:t>
            </w:r>
          </w:p>
        </w:tc>
      </w:tr>
      <w:tr w:rsidR="00D417F6" w:rsidRPr="0058433B" w14:paraId="7779A3A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5DEE9" w14:textId="77777777" w:rsidR="00D417F6" w:rsidRPr="0058433B" w:rsidRDefault="00D417F6" w:rsidP="00623D89">
            <w:pPr>
              <w:pStyle w:val="rowtabella0"/>
              <w:rPr>
                <w:color w:val="002060"/>
              </w:rPr>
            </w:pPr>
            <w:r w:rsidRPr="0058433B">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7379"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D934"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571D"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C85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D1636"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F6A6" w14:textId="77777777" w:rsidR="00D417F6" w:rsidRPr="0058433B" w:rsidRDefault="00D417F6" w:rsidP="00623D89">
            <w:pPr>
              <w:pStyle w:val="rowtabella0"/>
              <w:jc w:val="center"/>
              <w:rPr>
                <w:color w:val="002060"/>
              </w:rPr>
            </w:pPr>
            <w:r w:rsidRPr="0058433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820C2" w14:textId="77777777" w:rsidR="00D417F6" w:rsidRPr="0058433B" w:rsidRDefault="00D417F6" w:rsidP="00623D89">
            <w:pPr>
              <w:pStyle w:val="rowtabella0"/>
              <w:jc w:val="center"/>
              <w:rPr>
                <w:color w:val="002060"/>
              </w:rPr>
            </w:pPr>
            <w:r w:rsidRPr="0058433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A63E"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645B" w14:textId="77777777" w:rsidR="00D417F6" w:rsidRPr="0058433B" w:rsidRDefault="00D417F6" w:rsidP="00623D89">
            <w:pPr>
              <w:pStyle w:val="rowtabella0"/>
              <w:jc w:val="center"/>
              <w:rPr>
                <w:color w:val="002060"/>
              </w:rPr>
            </w:pPr>
            <w:r w:rsidRPr="0058433B">
              <w:rPr>
                <w:color w:val="002060"/>
              </w:rPr>
              <w:t>0</w:t>
            </w:r>
          </w:p>
        </w:tc>
      </w:tr>
      <w:tr w:rsidR="00D417F6" w:rsidRPr="0058433B" w14:paraId="0152B25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7A758" w14:textId="77777777" w:rsidR="00D417F6" w:rsidRPr="0058433B" w:rsidRDefault="00D417F6" w:rsidP="00623D89">
            <w:pPr>
              <w:pStyle w:val="rowtabella0"/>
              <w:rPr>
                <w:color w:val="002060"/>
              </w:rPr>
            </w:pPr>
            <w:r w:rsidRPr="0058433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8980"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C5A0"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4199"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6671"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F16A"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4CCB" w14:textId="77777777" w:rsidR="00D417F6" w:rsidRPr="0058433B" w:rsidRDefault="00D417F6" w:rsidP="00623D89">
            <w:pPr>
              <w:pStyle w:val="rowtabella0"/>
              <w:jc w:val="center"/>
              <w:rPr>
                <w:color w:val="002060"/>
              </w:rPr>
            </w:pPr>
            <w:r w:rsidRPr="005843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E70E" w14:textId="77777777" w:rsidR="00D417F6" w:rsidRPr="0058433B" w:rsidRDefault="00D417F6" w:rsidP="00623D89">
            <w:pPr>
              <w:pStyle w:val="rowtabella0"/>
              <w:jc w:val="center"/>
              <w:rPr>
                <w:color w:val="002060"/>
              </w:rPr>
            </w:pPr>
            <w:r w:rsidRPr="005843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DFBA"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9BAA" w14:textId="77777777" w:rsidR="00D417F6" w:rsidRPr="0058433B" w:rsidRDefault="00D417F6" w:rsidP="00623D89">
            <w:pPr>
              <w:pStyle w:val="rowtabella0"/>
              <w:jc w:val="center"/>
              <w:rPr>
                <w:color w:val="002060"/>
              </w:rPr>
            </w:pPr>
            <w:r w:rsidRPr="0058433B">
              <w:rPr>
                <w:color w:val="002060"/>
              </w:rPr>
              <w:t>0</w:t>
            </w:r>
          </w:p>
        </w:tc>
      </w:tr>
      <w:tr w:rsidR="00D417F6" w:rsidRPr="0058433B" w14:paraId="17D0DA89"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03E2B" w14:textId="77777777" w:rsidR="00D417F6" w:rsidRPr="0058433B" w:rsidRDefault="00D417F6" w:rsidP="00623D89">
            <w:pPr>
              <w:pStyle w:val="rowtabella0"/>
              <w:rPr>
                <w:color w:val="002060"/>
              </w:rPr>
            </w:pPr>
            <w:r w:rsidRPr="0058433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E8EA"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3086"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6483"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DBA4"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0B8E"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0C7E"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29AC" w14:textId="77777777" w:rsidR="00D417F6" w:rsidRPr="0058433B" w:rsidRDefault="00D417F6" w:rsidP="00623D89">
            <w:pPr>
              <w:pStyle w:val="rowtabella0"/>
              <w:jc w:val="center"/>
              <w:rPr>
                <w:color w:val="002060"/>
              </w:rPr>
            </w:pPr>
            <w:r w:rsidRPr="0058433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748A"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AFCA" w14:textId="77777777" w:rsidR="00D417F6" w:rsidRPr="0058433B" w:rsidRDefault="00D417F6" w:rsidP="00623D89">
            <w:pPr>
              <w:pStyle w:val="rowtabella0"/>
              <w:jc w:val="center"/>
              <w:rPr>
                <w:color w:val="002060"/>
              </w:rPr>
            </w:pPr>
            <w:r w:rsidRPr="0058433B">
              <w:rPr>
                <w:color w:val="002060"/>
              </w:rPr>
              <w:t>0</w:t>
            </w:r>
          </w:p>
        </w:tc>
      </w:tr>
      <w:tr w:rsidR="00D417F6" w:rsidRPr="0058433B" w14:paraId="2A30D2C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C80E0" w14:textId="77777777" w:rsidR="00D417F6" w:rsidRPr="0058433B" w:rsidRDefault="00D417F6" w:rsidP="00623D89">
            <w:pPr>
              <w:pStyle w:val="rowtabella0"/>
              <w:rPr>
                <w:color w:val="002060"/>
              </w:rPr>
            </w:pPr>
            <w:r w:rsidRPr="0058433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F9AC"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35B1"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AB08"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22AD"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3FB4"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DC25" w14:textId="77777777" w:rsidR="00D417F6" w:rsidRPr="0058433B" w:rsidRDefault="00D417F6" w:rsidP="00623D89">
            <w:pPr>
              <w:pStyle w:val="rowtabella0"/>
              <w:jc w:val="center"/>
              <w:rPr>
                <w:color w:val="002060"/>
              </w:rPr>
            </w:pPr>
            <w:r w:rsidRPr="0058433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45BD" w14:textId="77777777" w:rsidR="00D417F6" w:rsidRPr="0058433B" w:rsidRDefault="00D417F6" w:rsidP="00623D89">
            <w:pPr>
              <w:pStyle w:val="rowtabella0"/>
              <w:jc w:val="center"/>
              <w:rPr>
                <w:color w:val="002060"/>
              </w:rPr>
            </w:pPr>
            <w:r w:rsidRPr="0058433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5CBE"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D33E" w14:textId="77777777" w:rsidR="00D417F6" w:rsidRPr="0058433B" w:rsidRDefault="00D417F6" w:rsidP="00623D89">
            <w:pPr>
              <w:pStyle w:val="rowtabella0"/>
              <w:jc w:val="center"/>
              <w:rPr>
                <w:color w:val="002060"/>
              </w:rPr>
            </w:pPr>
            <w:r w:rsidRPr="0058433B">
              <w:rPr>
                <w:color w:val="002060"/>
              </w:rPr>
              <w:t>0</w:t>
            </w:r>
          </w:p>
        </w:tc>
      </w:tr>
      <w:tr w:rsidR="00D417F6" w:rsidRPr="0058433B" w14:paraId="0943813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313A8" w14:textId="77777777" w:rsidR="00D417F6" w:rsidRPr="0058433B" w:rsidRDefault="00D417F6" w:rsidP="00623D89">
            <w:pPr>
              <w:pStyle w:val="rowtabella0"/>
              <w:rPr>
                <w:color w:val="002060"/>
              </w:rPr>
            </w:pPr>
            <w:r w:rsidRPr="0058433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D512"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E07F"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0A28"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65D8"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C39E"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26E6B" w14:textId="77777777" w:rsidR="00D417F6" w:rsidRPr="0058433B" w:rsidRDefault="00D417F6" w:rsidP="00623D89">
            <w:pPr>
              <w:pStyle w:val="rowtabella0"/>
              <w:jc w:val="center"/>
              <w:rPr>
                <w:color w:val="002060"/>
              </w:rPr>
            </w:pPr>
            <w:r w:rsidRPr="005843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FFE7" w14:textId="77777777" w:rsidR="00D417F6" w:rsidRPr="0058433B" w:rsidRDefault="00D417F6" w:rsidP="00623D89">
            <w:pPr>
              <w:pStyle w:val="rowtabella0"/>
              <w:jc w:val="center"/>
              <w:rPr>
                <w:color w:val="002060"/>
              </w:rPr>
            </w:pPr>
            <w:r w:rsidRPr="0058433B">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EC28"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36696" w14:textId="77777777" w:rsidR="00D417F6" w:rsidRPr="0058433B" w:rsidRDefault="00D417F6" w:rsidP="00623D89">
            <w:pPr>
              <w:pStyle w:val="rowtabella0"/>
              <w:jc w:val="center"/>
              <w:rPr>
                <w:color w:val="002060"/>
              </w:rPr>
            </w:pPr>
            <w:r w:rsidRPr="0058433B">
              <w:rPr>
                <w:color w:val="002060"/>
              </w:rPr>
              <w:t>0</w:t>
            </w:r>
          </w:p>
        </w:tc>
      </w:tr>
      <w:tr w:rsidR="00D417F6" w:rsidRPr="0058433B" w14:paraId="371DFB3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07344" w14:textId="77777777" w:rsidR="00D417F6" w:rsidRPr="0058433B" w:rsidRDefault="00D417F6" w:rsidP="00623D89">
            <w:pPr>
              <w:pStyle w:val="rowtabella0"/>
              <w:rPr>
                <w:color w:val="002060"/>
              </w:rPr>
            </w:pPr>
            <w:r w:rsidRPr="0058433B">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ED90"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A2E1"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44FD"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810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50C6"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843D" w14:textId="77777777" w:rsidR="00D417F6" w:rsidRPr="0058433B" w:rsidRDefault="00D417F6" w:rsidP="00623D89">
            <w:pPr>
              <w:pStyle w:val="rowtabella0"/>
              <w:jc w:val="center"/>
              <w:rPr>
                <w:color w:val="002060"/>
              </w:rPr>
            </w:pPr>
            <w:r w:rsidRPr="005843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D680"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CB22"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C101" w14:textId="77777777" w:rsidR="00D417F6" w:rsidRPr="0058433B" w:rsidRDefault="00D417F6" w:rsidP="00623D89">
            <w:pPr>
              <w:pStyle w:val="rowtabella0"/>
              <w:jc w:val="center"/>
              <w:rPr>
                <w:color w:val="002060"/>
              </w:rPr>
            </w:pPr>
            <w:r w:rsidRPr="0058433B">
              <w:rPr>
                <w:color w:val="002060"/>
              </w:rPr>
              <w:t>0</w:t>
            </w:r>
          </w:p>
        </w:tc>
      </w:tr>
      <w:tr w:rsidR="00D417F6" w:rsidRPr="0058433B" w14:paraId="14AB5BB8"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3A2048" w14:textId="77777777" w:rsidR="00D417F6" w:rsidRPr="0058433B" w:rsidRDefault="00D417F6" w:rsidP="00623D89">
            <w:pPr>
              <w:pStyle w:val="rowtabella0"/>
              <w:rPr>
                <w:color w:val="002060"/>
              </w:rPr>
            </w:pPr>
            <w:r w:rsidRPr="0058433B">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145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3190"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20A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869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55C33"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F394" w14:textId="77777777" w:rsidR="00D417F6" w:rsidRPr="0058433B" w:rsidRDefault="00D417F6" w:rsidP="00623D89">
            <w:pPr>
              <w:pStyle w:val="rowtabella0"/>
              <w:jc w:val="center"/>
              <w:rPr>
                <w:color w:val="002060"/>
              </w:rPr>
            </w:pPr>
            <w:r w:rsidRPr="005843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379EA" w14:textId="77777777" w:rsidR="00D417F6" w:rsidRPr="0058433B" w:rsidRDefault="00D417F6" w:rsidP="00623D89">
            <w:pPr>
              <w:pStyle w:val="rowtabella0"/>
              <w:jc w:val="center"/>
              <w:rPr>
                <w:color w:val="002060"/>
              </w:rPr>
            </w:pPr>
            <w:r w:rsidRPr="0058433B">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8D74F" w14:textId="77777777" w:rsidR="00D417F6" w:rsidRPr="0058433B" w:rsidRDefault="00D417F6" w:rsidP="00623D89">
            <w:pPr>
              <w:pStyle w:val="rowtabella0"/>
              <w:jc w:val="center"/>
              <w:rPr>
                <w:color w:val="002060"/>
              </w:rPr>
            </w:pPr>
            <w:r w:rsidRPr="0058433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A840" w14:textId="77777777" w:rsidR="00D417F6" w:rsidRPr="0058433B" w:rsidRDefault="00D417F6" w:rsidP="00623D89">
            <w:pPr>
              <w:pStyle w:val="rowtabella0"/>
              <w:jc w:val="center"/>
              <w:rPr>
                <w:color w:val="002060"/>
              </w:rPr>
            </w:pPr>
            <w:r w:rsidRPr="0058433B">
              <w:rPr>
                <w:color w:val="002060"/>
              </w:rPr>
              <w:t>0</w:t>
            </w:r>
          </w:p>
        </w:tc>
      </w:tr>
    </w:tbl>
    <w:p w14:paraId="0CEA6BBA" w14:textId="77777777" w:rsidR="00D417F6" w:rsidRPr="0058433B" w:rsidRDefault="00D417F6" w:rsidP="00D417F6">
      <w:pPr>
        <w:pStyle w:val="breakline"/>
        <w:rPr>
          <w:rFonts w:eastAsiaTheme="minorEastAsia"/>
          <w:color w:val="002060"/>
        </w:rPr>
      </w:pPr>
    </w:p>
    <w:p w14:paraId="183375CC" w14:textId="77777777" w:rsidR="00D417F6" w:rsidRPr="0058433B" w:rsidRDefault="00D417F6" w:rsidP="00D417F6">
      <w:pPr>
        <w:pStyle w:val="breakline"/>
        <w:rPr>
          <w:color w:val="002060"/>
        </w:rPr>
      </w:pPr>
    </w:p>
    <w:p w14:paraId="093AC192" w14:textId="77777777" w:rsidR="00D417F6" w:rsidRPr="0058433B" w:rsidRDefault="00D417F6" w:rsidP="00D417F6">
      <w:pPr>
        <w:pStyle w:val="sottotitolocampionato10"/>
        <w:rPr>
          <w:color w:val="002060"/>
        </w:rPr>
      </w:pPr>
      <w:r w:rsidRPr="005843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0F9C40C7"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0A2D5"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37FF9"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4EF2"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E6B70"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C7324"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A028B"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7FDC"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6144F"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5D812"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ED4F3" w14:textId="77777777" w:rsidR="00D417F6" w:rsidRPr="0058433B" w:rsidRDefault="00D417F6" w:rsidP="00623D89">
            <w:pPr>
              <w:pStyle w:val="headertabella0"/>
              <w:rPr>
                <w:color w:val="002060"/>
              </w:rPr>
            </w:pPr>
            <w:r w:rsidRPr="0058433B">
              <w:rPr>
                <w:color w:val="002060"/>
              </w:rPr>
              <w:t>PE</w:t>
            </w:r>
          </w:p>
        </w:tc>
      </w:tr>
      <w:tr w:rsidR="00D417F6" w:rsidRPr="0058433B" w14:paraId="3D9D2E98"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DC53E" w14:textId="77777777" w:rsidR="00D417F6" w:rsidRPr="0058433B" w:rsidRDefault="00D417F6" w:rsidP="00623D89">
            <w:pPr>
              <w:pStyle w:val="rowtabella0"/>
              <w:rPr>
                <w:color w:val="002060"/>
              </w:rPr>
            </w:pPr>
            <w:r w:rsidRPr="0058433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C925" w14:textId="77777777" w:rsidR="00D417F6" w:rsidRPr="0058433B" w:rsidRDefault="00D417F6" w:rsidP="00623D89">
            <w:pPr>
              <w:pStyle w:val="rowtabella0"/>
              <w:jc w:val="center"/>
              <w:rPr>
                <w:color w:val="002060"/>
              </w:rPr>
            </w:pPr>
            <w:r w:rsidRPr="005843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56064"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AEE7"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8DD6"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343D"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FEC7" w14:textId="77777777" w:rsidR="00D417F6" w:rsidRPr="0058433B" w:rsidRDefault="00D417F6" w:rsidP="00623D89">
            <w:pPr>
              <w:pStyle w:val="rowtabella0"/>
              <w:jc w:val="center"/>
              <w:rPr>
                <w:color w:val="002060"/>
              </w:rPr>
            </w:pPr>
            <w:r w:rsidRPr="0058433B">
              <w:rPr>
                <w:color w:val="002060"/>
              </w:rPr>
              <w:t>182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BA16"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B4C3" w14:textId="77777777" w:rsidR="00D417F6" w:rsidRPr="0058433B" w:rsidRDefault="00D417F6" w:rsidP="00623D89">
            <w:pPr>
              <w:pStyle w:val="rowtabella0"/>
              <w:jc w:val="center"/>
              <w:rPr>
                <w:color w:val="002060"/>
              </w:rPr>
            </w:pPr>
            <w:r w:rsidRPr="0058433B">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F5D5B" w14:textId="77777777" w:rsidR="00D417F6" w:rsidRPr="0058433B" w:rsidRDefault="00D417F6" w:rsidP="00623D89">
            <w:pPr>
              <w:pStyle w:val="rowtabella0"/>
              <w:jc w:val="center"/>
              <w:rPr>
                <w:color w:val="002060"/>
              </w:rPr>
            </w:pPr>
            <w:r w:rsidRPr="0058433B">
              <w:rPr>
                <w:color w:val="002060"/>
              </w:rPr>
              <w:t>0</w:t>
            </w:r>
          </w:p>
        </w:tc>
      </w:tr>
      <w:tr w:rsidR="00D417F6" w:rsidRPr="0058433B" w14:paraId="76D7C2D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16272" w14:textId="77777777" w:rsidR="00D417F6" w:rsidRPr="0058433B" w:rsidRDefault="00D417F6" w:rsidP="00623D89">
            <w:pPr>
              <w:pStyle w:val="rowtabella0"/>
              <w:rPr>
                <w:color w:val="002060"/>
              </w:rPr>
            </w:pPr>
            <w:r w:rsidRPr="0058433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9876" w14:textId="77777777" w:rsidR="00D417F6" w:rsidRPr="0058433B" w:rsidRDefault="00D417F6" w:rsidP="00623D89">
            <w:pPr>
              <w:pStyle w:val="rowtabella0"/>
              <w:jc w:val="center"/>
              <w:rPr>
                <w:color w:val="002060"/>
              </w:rPr>
            </w:pPr>
            <w:r w:rsidRPr="005843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DA08"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45C9"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2AE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B58F"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A2065" w14:textId="77777777" w:rsidR="00D417F6" w:rsidRPr="0058433B" w:rsidRDefault="00D417F6" w:rsidP="00623D89">
            <w:pPr>
              <w:pStyle w:val="rowtabella0"/>
              <w:jc w:val="center"/>
              <w:rPr>
                <w:color w:val="002060"/>
              </w:rPr>
            </w:pPr>
            <w:r w:rsidRPr="0058433B">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7650" w14:textId="77777777" w:rsidR="00D417F6" w:rsidRPr="0058433B" w:rsidRDefault="00D417F6" w:rsidP="00623D89">
            <w:pPr>
              <w:pStyle w:val="rowtabella0"/>
              <w:jc w:val="center"/>
              <w:rPr>
                <w:color w:val="002060"/>
              </w:rPr>
            </w:pPr>
            <w:r w:rsidRPr="005843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E10A"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E76B" w14:textId="77777777" w:rsidR="00D417F6" w:rsidRPr="0058433B" w:rsidRDefault="00D417F6" w:rsidP="00623D89">
            <w:pPr>
              <w:pStyle w:val="rowtabella0"/>
              <w:jc w:val="center"/>
              <w:rPr>
                <w:color w:val="002060"/>
              </w:rPr>
            </w:pPr>
            <w:r w:rsidRPr="0058433B">
              <w:rPr>
                <w:color w:val="002060"/>
              </w:rPr>
              <w:t>0</w:t>
            </w:r>
          </w:p>
        </w:tc>
      </w:tr>
      <w:tr w:rsidR="00D417F6" w:rsidRPr="0058433B" w14:paraId="567D59D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ACF0B" w14:textId="77777777" w:rsidR="00D417F6" w:rsidRPr="0058433B" w:rsidRDefault="00D417F6" w:rsidP="00623D89">
            <w:pPr>
              <w:pStyle w:val="rowtabella0"/>
              <w:rPr>
                <w:color w:val="002060"/>
              </w:rPr>
            </w:pPr>
            <w:r w:rsidRPr="0058433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B0BE" w14:textId="77777777" w:rsidR="00D417F6" w:rsidRPr="0058433B" w:rsidRDefault="00D417F6" w:rsidP="00623D89">
            <w:pPr>
              <w:pStyle w:val="rowtabella0"/>
              <w:jc w:val="center"/>
              <w:rPr>
                <w:color w:val="002060"/>
              </w:rPr>
            </w:pPr>
            <w:r w:rsidRPr="005843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A110A"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5FF5"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241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DB14"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5BBE"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5AD3" w14:textId="77777777" w:rsidR="00D417F6" w:rsidRPr="0058433B" w:rsidRDefault="00D417F6" w:rsidP="00623D89">
            <w:pPr>
              <w:pStyle w:val="rowtabella0"/>
              <w:jc w:val="center"/>
              <w:rPr>
                <w:color w:val="002060"/>
              </w:rPr>
            </w:pPr>
            <w:r w:rsidRPr="005843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F91D" w14:textId="77777777" w:rsidR="00D417F6" w:rsidRPr="0058433B" w:rsidRDefault="00D417F6" w:rsidP="00623D89">
            <w:pPr>
              <w:pStyle w:val="rowtabella0"/>
              <w:jc w:val="center"/>
              <w:rPr>
                <w:color w:val="002060"/>
              </w:rPr>
            </w:pPr>
            <w:r w:rsidRPr="005843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AAAC" w14:textId="77777777" w:rsidR="00D417F6" w:rsidRPr="0058433B" w:rsidRDefault="00D417F6" w:rsidP="00623D89">
            <w:pPr>
              <w:pStyle w:val="rowtabella0"/>
              <w:jc w:val="center"/>
              <w:rPr>
                <w:color w:val="002060"/>
              </w:rPr>
            </w:pPr>
            <w:r w:rsidRPr="0058433B">
              <w:rPr>
                <w:color w:val="002060"/>
              </w:rPr>
              <w:t>0</w:t>
            </w:r>
          </w:p>
        </w:tc>
      </w:tr>
      <w:tr w:rsidR="00D417F6" w:rsidRPr="0058433B" w14:paraId="38B0F7C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D0A71" w14:textId="77777777" w:rsidR="00D417F6" w:rsidRPr="0058433B" w:rsidRDefault="00D417F6" w:rsidP="00623D89">
            <w:pPr>
              <w:pStyle w:val="rowtabella0"/>
              <w:rPr>
                <w:color w:val="002060"/>
              </w:rPr>
            </w:pPr>
            <w:r w:rsidRPr="0058433B">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4966" w14:textId="77777777" w:rsidR="00D417F6" w:rsidRPr="0058433B" w:rsidRDefault="00D417F6" w:rsidP="00623D89">
            <w:pPr>
              <w:pStyle w:val="rowtabella0"/>
              <w:jc w:val="center"/>
              <w:rPr>
                <w:color w:val="002060"/>
              </w:rPr>
            </w:pPr>
            <w:r w:rsidRPr="005843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984E"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1E8C2"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676A"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40F8"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66D9" w14:textId="77777777" w:rsidR="00D417F6" w:rsidRPr="0058433B" w:rsidRDefault="00D417F6" w:rsidP="00623D89">
            <w:pPr>
              <w:pStyle w:val="rowtabella0"/>
              <w:jc w:val="center"/>
              <w:rPr>
                <w:color w:val="002060"/>
              </w:rPr>
            </w:pPr>
            <w:r w:rsidRPr="0058433B">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7D3C"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1793"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45C2" w14:textId="77777777" w:rsidR="00D417F6" w:rsidRPr="0058433B" w:rsidRDefault="00D417F6" w:rsidP="00623D89">
            <w:pPr>
              <w:pStyle w:val="rowtabella0"/>
              <w:jc w:val="center"/>
              <w:rPr>
                <w:color w:val="002060"/>
              </w:rPr>
            </w:pPr>
            <w:r w:rsidRPr="0058433B">
              <w:rPr>
                <w:color w:val="002060"/>
              </w:rPr>
              <w:t>0</w:t>
            </w:r>
          </w:p>
        </w:tc>
      </w:tr>
      <w:tr w:rsidR="00D417F6" w:rsidRPr="0058433B" w14:paraId="6CAA476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E27AA" w14:textId="77777777" w:rsidR="00D417F6" w:rsidRPr="0058433B" w:rsidRDefault="00D417F6" w:rsidP="00623D89">
            <w:pPr>
              <w:pStyle w:val="rowtabella0"/>
              <w:rPr>
                <w:color w:val="002060"/>
              </w:rPr>
            </w:pPr>
            <w:r w:rsidRPr="0058433B">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A290" w14:textId="77777777" w:rsidR="00D417F6" w:rsidRPr="0058433B" w:rsidRDefault="00D417F6" w:rsidP="00623D89">
            <w:pPr>
              <w:pStyle w:val="rowtabella0"/>
              <w:jc w:val="center"/>
              <w:rPr>
                <w:color w:val="002060"/>
              </w:rPr>
            </w:pPr>
            <w:r w:rsidRPr="005843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4740"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5365"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07CF"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59EE"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CF1D" w14:textId="77777777" w:rsidR="00D417F6" w:rsidRPr="0058433B" w:rsidRDefault="00D417F6" w:rsidP="00623D89">
            <w:pPr>
              <w:pStyle w:val="rowtabella0"/>
              <w:jc w:val="center"/>
              <w:rPr>
                <w:color w:val="002060"/>
              </w:rPr>
            </w:pPr>
            <w:r w:rsidRPr="0058433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423D" w14:textId="77777777" w:rsidR="00D417F6" w:rsidRPr="0058433B" w:rsidRDefault="00D417F6" w:rsidP="00623D89">
            <w:pPr>
              <w:pStyle w:val="rowtabella0"/>
              <w:jc w:val="center"/>
              <w:rPr>
                <w:color w:val="002060"/>
              </w:rPr>
            </w:pPr>
            <w:r w:rsidRPr="005843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C233"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0687" w14:textId="77777777" w:rsidR="00D417F6" w:rsidRPr="0058433B" w:rsidRDefault="00D417F6" w:rsidP="00623D89">
            <w:pPr>
              <w:pStyle w:val="rowtabella0"/>
              <w:jc w:val="center"/>
              <w:rPr>
                <w:color w:val="002060"/>
              </w:rPr>
            </w:pPr>
            <w:r w:rsidRPr="0058433B">
              <w:rPr>
                <w:color w:val="002060"/>
              </w:rPr>
              <w:t>0</w:t>
            </w:r>
          </w:p>
        </w:tc>
      </w:tr>
      <w:tr w:rsidR="00D417F6" w:rsidRPr="0058433B" w14:paraId="7F05F334"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12203" w14:textId="77777777" w:rsidR="00D417F6" w:rsidRPr="00035C52" w:rsidRDefault="00D417F6" w:rsidP="00623D89">
            <w:pPr>
              <w:pStyle w:val="rowtabella0"/>
              <w:rPr>
                <w:color w:val="002060"/>
                <w:lang w:val="es-ES"/>
              </w:rPr>
            </w:pPr>
            <w:r w:rsidRPr="00035C5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BBC3"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E62D"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5158"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86B1"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1974"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5938" w14:textId="77777777" w:rsidR="00D417F6" w:rsidRPr="0058433B" w:rsidRDefault="00D417F6" w:rsidP="00623D89">
            <w:pPr>
              <w:pStyle w:val="rowtabella0"/>
              <w:jc w:val="center"/>
              <w:rPr>
                <w:color w:val="002060"/>
              </w:rPr>
            </w:pPr>
            <w:r w:rsidRPr="0058433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B0A1" w14:textId="77777777" w:rsidR="00D417F6" w:rsidRPr="0058433B" w:rsidRDefault="00D417F6" w:rsidP="00623D89">
            <w:pPr>
              <w:pStyle w:val="rowtabella0"/>
              <w:jc w:val="center"/>
              <w:rPr>
                <w:color w:val="002060"/>
              </w:rPr>
            </w:pPr>
            <w:r w:rsidRPr="005843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1F0EC"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5ECE" w14:textId="77777777" w:rsidR="00D417F6" w:rsidRPr="0058433B" w:rsidRDefault="00D417F6" w:rsidP="00623D89">
            <w:pPr>
              <w:pStyle w:val="rowtabella0"/>
              <w:jc w:val="center"/>
              <w:rPr>
                <w:color w:val="002060"/>
              </w:rPr>
            </w:pPr>
            <w:r w:rsidRPr="0058433B">
              <w:rPr>
                <w:color w:val="002060"/>
              </w:rPr>
              <w:t>0</w:t>
            </w:r>
          </w:p>
        </w:tc>
      </w:tr>
      <w:tr w:rsidR="00D417F6" w:rsidRPr="0058433B" w14:paraId="02A5FC2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00116" w14:textId="77777777" w:rsidR="00D417F6" w:rsidRPr="0058433B" w:rsidRDefault="00D417F6" w:rsidP="00623D89">
            <w:pPr>
              <w:pStyle w:val="rowtabella0"/>
              <w:rPr>
                <w:color w:val="002060"/>
              </w:rPr>
            </w:pPr>
            <w:r w:rsidRPr="0058433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71BF"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948A"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380B"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C389"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0177"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E986" w14:textId="77777777" w:rsidR="00D417F6" w:rsidRPr="0058433B" w:rsidRDefault="00D417F6" w:rsidP="00623D89">
            <w:pPr>
              <w:pStyle w:val="rowtabella0"/>
              <w:jc w:val="center"/>
              <w:rPr>
                <w:color w:val="002060"/>
              </w:rPr>
            </w:pPr>
            <w:r w:rsidRPr="005843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BBD5" w14:textId="77777777" w:rsidR="00D417F6" w:rsidRPr="0058433B" w:rsidRDefault="00D417F6" w:rsidP="00623D89">
            <w:pPr>
              <w:pStyle w:val="rowtabella0"/>
              <w:jc w:val="center"/>
              <w:rPr>
                <w:color w:val="002060"/>
              </w:rPr>
            </w:pPr>
            <w:r w:rsidRPr="005843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A17D"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FA58" w14:textId="77777777" w:rsidR="00D417F6" w:rsidRPr="0058433B" w:rsidRDefault="00D417F6" w:rsidP="00623D89">
            <w:pPr>
              <w:pStyle w:val="rowtabella0"/>
              <w:jc w:val="center"/>
              <w:rPr>
                <w:color w:val="002060"/>
              </w:rPr>
            </w:pPr>
            <w:r w:rsidRPr="0058433B">
              <w:rPr>
                <w:color w:val="002060"/>
              </w:rPr>
              <w:t>0</w:t>
            </w:r>
          </w:p>
        </w:tc>
      </w:tr>
      <w:tr w:rsidR="00D417F6" w:rsidRPr="0058433B" w14:paraId="4307D09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82E01" w14:textId="77777777" w:rsidR="00D417F6" w:rsidRPr="0058433B" w:rsidRDefault="00D417F6" w:rsidP="00623D89">
            <w:pPr>
              <w:pStyle w:val="rowtabella0"/>
              <w:rPr>
                <w:color w:val="002060"/>
              </w:rPr>
            </w:pPr>
            <w:r w:rsidRPr="0058433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9A62B"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AD3D"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F37A"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3B86"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8A53"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871D" w14:textId="77777777" w:rsidR="00D417F6" w:rsidRPr="0058433B" w:rsidRDefault="00D417F6" w:rsidP="00623D89">
            <w:pPr>
              <w:pStyle w:val="rowtabella0"/>
              <w:jc w:val="center"/>
              <w:rPr>
                <w:color w:val="002060"/>
              </w:rPr>
            </w:pPr>
            <w:r w:rsidRPr="0058433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5233" w14:textId="77777777" w:rsidR="00D417F6" w:rsidRPr="0058433B" w:rsidRDefault="00D417F6" w:rsidP="00623D89">
            <w:pPr>
              <w:pStyle w:val="rowtabella0"/>
              <w:jc w:val="center"/>
              <w:rPr>
                <w:color w:val="002060"/>
              </w:rPr>
            </w:pPr>
            <w:r w:rsidRPr="0058433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C79AC"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7ACC" w14:textId="77777777" w:rsidR="00D417F6" w:rsidRPr="0058433B" w:rsidRDefault="00D417F6" w:rsidP="00623D89">
            <w:pPr>
              <w:pStyle w:val="rowtabella0"/>
              <w:jc w:val="center"/>
              <w:rPr>
                <w:color w:val="002060"/>
              </w:rPr>
            </w:pPr>
            <w:r w:rsidRPr="0058433B">
              <w:rPr>
                <w:color w:val="002060"/>
              </w:rPr>
              <w:t>0</w:t>
            </w:r>
          </w:p>
        </w:tc>
      </w:tr>
      <w:tr w:rsidR="00D417F6" w:rsidRPr="0058433B" w14:paraId="7F4B787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AA4C0" w14:textId="77777777" w:rsidR="00D417F6" w:rsidRPr="0058433B" w:rsidRDefault="00D417F6" w:rsidP="00623D89">
            <w:pPr>
              <w:pStyle w:val="rowtabella0"/>
              <w:rPr>
                <w:color w:val="002060"/>
              </w:rPr>
            </w:pPr>
            <w:r w:rsidRPr="0058433B">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1671"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CBD5"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A1F6"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56AC"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EB70"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F132" w14:textId="77777777" w:rsidR="00D417F6" w:rsidRPr="0058433B" w:rsidRDefault="00D417F6" w:rsidP="00623D89">
            <w:pPr>
              <w:pStyle w:val="rowtabella0"/>
              <w:jc w:val="center"/>
              <w:rPr>
                <w:color w:val="002060"/>
              </w:rPr>
            </w:pPr>
            <w:r w:rsidRPr="005843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C5E8" w14:textId="77777777" w:rsidR="00D417F6" w:rsidRPr="0058433B" w:rsidRDefault="00D417F6" w:rsidP="00623D89">
            <w:pPr>
              <w:pStyle w:val="rowtabella0"/>
              <w:jc w:val="center"/>
              <w:rPr>
                <w:color w:val="002060"/>
              </w:rPr>
            </w:pPr>
            <w:r w:rsidRPr="0058433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93EB5" w14:textId="77777777" w:rsidR="00D417F6" w:rsidRPr="0058433B" w:rsidRDefault="00D417F6" w:rsidP="00623D89">
            <w:pPr>
              <w:pStyle w:val="rowtabella0"/>
              <w:jc w:val="center"/>
              <w:rPr>
                <w:color w:val="002060"/>
              </w:rPr>
            </w:pPr>
            <w:r w:rsidRPr="005843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76F08" w14:textId="77777777" w:rsidR="00D417F6" w:rsidRPr="0058433B" w:rsidRDefault="00D417F6" w:rsidP="00623D89">
            <w:pPr>
              <w:pStyle w:val="rowtabella0"/>
              <w:jc w:val="center"/>
              <w:rPr>
                <w:color w:val="002060"/>
              </w:rPr>
            </w:pPr>
            <w:r w:rsidRPr="0058433B">
              <w:rPr>
                <w:color w:val="002060"/>
              </w:rPr>
              <w:t>0</w:t>
            </w:r>
          </w:p>
        </w:tc>
      </w:tr>
      <w:tr w:rsidR="00D417F6" w:rsidRPr="0058433B" w14:paraId="33D7613A"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98962" w14:textId="77777777" w:rsidR="00D417F6" w:rsidRPr="0058433B" w:rsidRDefault="00D417F6" w:rsidP="00623D89">
            <w:pPr>
              <w:pStyle w:val="rowtabella0"/>
              <w:rPr>
                <w:color w:val="002060"/>
              </w:rPr>
            </w:pPr>
            <w:r w:rsidRPr="0058433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3CC2"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B53E"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F26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1BF4"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44DE"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E1C6"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3CC6" w14:textId="77777777" w:rsidR="00D417F6" w:rsidRPr="0058433B" w:rsidRDefault="00D417F6" w:rsidP="00623D89">
            <w:pPr>
              <w:pStyle w:val="rowtabella0"/>
              <w:jc w:val="center"/>
              <w:rPr>
                <w:color w:val="002060"/>
              </w:rPr>
            </w:pPr>
            <w:r w:rsidRPr="0058433B">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5B96" w14:textId="77777777" w:rsidR="00D417F6" w:rsidRPr="0058433B" w:rsidRDefault="00D417F6" w:rsidP="00623D89">
            <w:pPr>
              <w:pStyle w:val="rowtabella0"/>
              <w:jc w:val="center"/>
              <w:rPr>
                <w:color w:val="002060"/>
              </w:rPr>
            </w:pPr>
            <w:r w:rsidRPr="0058433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534B" w14:textId="77777777" w:rsidR="00D417F6" w:rsidRPr="0058433B" w:rsidRDefault="00D417F6" w:rsidP="00623D89">
            <w:pPr>
              <w:pStyle w:val="rowtabella0"/>
              <w:jc w:val="center"/>
              <w:rPr>
                <w:color w:val="002060"/>
              </w:rPr>
            </w:pPr>
            <w:r w:rsidRPr="0058433B">
              <w:rPr>
                <w:color w:val="002060"/>
              </w:rPr>
              <w:t>0</w:t>
            </w:r>
          </w:p>
        </w:tc>
      </w:tr>
      <w:tr w:rsidR="00D417F6" w:rsidRPr="0058433B" w14:paraId="1488485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9C702" w14:textId="77777777" w:rsidR="00D417F6" w:rsidRPr="0058433B" w:rsidRDefault="00D417F6" w:rsidP="00623D89">
            <w:pPr>
              <w:pStyle w:val="rowtabella0"/>
              <w:rPr>
                <w:color w:val="002060"/>
              </w:rPr>
            </w:pPr>
            <w:r w:rsidRPr="0058433B">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88DE"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9121"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68B9"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2A7E"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00D5"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DC26"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5F72" w14:textId="77777777" w:rsidR="00D417F6" w:rsidRPr="0058433B" w:rsidRDefault="00D417F6" w:rsidP="00623D89">
            <w:pPr>
              <w:pStyle w:val="rowtabella0"/>
              <w:jc w:val="center"/>
              <w:rPr>
                <w:color w:val="002060"/>
              </w:rPr>
            </w:pPr>
            <w:r w:rsidRPr="0058433B">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45063"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B3BD" w14:textId="77777777" w:rsidR="00D417F6" w:rsidRPr="0058433B" w:rsidRDefault="00D417F6" w:rsidP="00623D89">
            <w:pPr>
              <w:pStyle w:val="rowtabella0"/>
              <w:jc w:val="center"/>
              <w:rPr>
                <w:color w:val="002060"/>
              </w:rPr>
            </w:pPr>
            <w:r w:rsidRPr="0058433B">
              <w:rPr>
                <w:color w:val="002060"/>
              </w:rPr>
              <w:t>0</w:t>
            </w:r>
          </w:p>
        </w:tc>
      </w:tr>
      <w:tr w:rsidR="00D417F6" w:rsidRPr="0058433B" w14:paraId="3760930D"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4BA338" w14:textId="77777777" w:rsidR="00D417F6" w:rsidRPr="00035C52" w:rsidRDefault="00D417F6" w:rsidP="00623D89">
            <w:pPr>
              <w:pStyle w:val="rowtabella0"/>
              <w:rPr>
                <w:color w:val="002060"/>
                <w:lang w:val="es-ES"/>
              </w:rPr>
            </w:pPr>
            <w:r w:rsidRPr="00035C52">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79FB"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5579"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BAC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4A80"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BAAF"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AF87" w14:textId="77777777" w:rsidR="00D417F6" w:rsidRPr="0058433B" w:rsidRDefault="00D417F6" w:rsidP="00623D89">
            <w:pPr>
              <w:pStyle w:val="rowtabella0"/>
              <w:jc w:val="center"/>
              <w:rPr>
                <w:color w:val="002060"/>
              </w:rPr>
            </w:pPr>
            <w:r w:rsidRPr="005843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B3B9" w14:textId="77777777" w:rsidR="00D417F6" w:rsidRPr="0058433B" w:rsidRDefault="00D417F6" w:rsidP="00623D89">
            <w:pPr>
              <w:pStyle w:val="rowtabella0"/>
              <w:jc w:val="center"/>
              <w:rPr>
                <w:color w:val="002060"/>
              </w:rPr>
            </w:pPr>
            <w:r w:rsidRPr="0058433B">
              <w:rPr>
                <w:color w:val="002060"/>
              </w:rPr>
              <w:t>179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38657"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920B" w14:textId="77777777" w:rsidR="00D417F6" w:rsidRPr="0058433B" w:rsidRDefault="00D417F6" w:rsidP="00623D89">
            <w:pPr>
              <w:pStyle w:val="rowtabella0"/>
              <w:jc w:val="center"/>
              <w:rPr>
                <w:color w:val="002060"/>
              </w:rPr>
            </w:pPr>
            <w:r w:rsidRPr="0058433B">
              <w:rPr>
                <w:color w:val="002060"/>
              </w:rPr>
              <w:t>2</w:t>
            </w:r>
          </w:p>
        </w:tc>
      </w:tr>
    </w:tbl>
    <w:p w14:paraId="0EF63883" w14:textId="77777777" w:rsidR="00D417F6" w:rsidRPr="0058433B" w:rsidRDefault="00D417F6" w:rsidP="00D417F6">
      <w:pPr>
        <w:pStyle w:val="breakline"/>
        <w:rPr>
          <w:rFonts w:eastAsiaTheme="minorEastAsia"/>
          <w:color w:val="002060"/>
        </w:rPr>
      </w:pPr>
    </w:p>
    <w:p w14:paraId="16E2A474" w14:textId="77777777" w:rsidR="00D417F6" w:rsidRPr="0058433B" w:rsidRDefault="00D417F6" w:rsidP="00D417F6">
      <w:pPr>
        <w:pStyle w:val="breakline"/>
        <w:rPr>
          <w:color w:val="002060"/>
        </w:rPr>
      </w:pPr>
    </w:p>
    <w:p w14:paraId="0FCBA5B9" w14:textId="77777777" w:rsidR="00D417F6" w:rsidRPr="0058433B" w:rsidRDefault="00D417F6" w:rsidP="00D417F6">
      <w:pPr>
        <w:pStyle w:val="sottotitolocampionato10"/>
        <w:rPr>
          <w:color w:val="002060"/>
        </w:rPr>
      </w:pPr>
      <w:r w:rsidRPr="0058433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31C1ACB1"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16ACC"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ADD9D"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4B124"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C9B80"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66D25"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5F0A5"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DB95D"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D134E"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6E1B"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EC252" w14:textId="77777777" w:rsidR="00D417F6" w:rsidRPr="0058433B" w:rsidRDefault="00D417F6" w:rsidP="00623D89">
            <w:pPr>
              <w:pStyle w:val="headertabella0"/>
              <w:rPr>
                <w:color w:val="002060"/>
              </w:rPr>
            </w:pPr>
            <w:r w:rsidRPr="0058433B">
              <w:rPr>
                <w:color w:val="002060"/>
              </w:rPr>
              <w:t>PE</w:t>
            </w:r>
          </w:p>
        </w:tc>
      </w:tr>
      <w:tr w:rsidR="00D417F6" w:rsidRPr="0058433B" w14:paraId="6E429189"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0AC12A" w14:textId="77777777" w:rsidR="00D417F6" w:rsidRPr="0058433B" w:rsidRDefault="00D417F6" w:rsidP="00623D89">
            <w:pPr>
              <w:pStyle w:val="rowtabella0"/>
              <w:rPr>
                <w:color w:val="002060"/>
              </w:rPr>
            </w:pPr>
            <w:r w:rsidRPr="0058433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514F"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1081"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DF4E"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A73F"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1C17"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701A"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75CD"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29F0"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CEC2" w14:textId="77777777" w:rsidR="00D417F6" w:rsidRPr="0058433B" w:rsidRDefault="00D417F6" w:rsidP="00623D89">
            <w:pPr>
              <w:pStyle w:val="rowtabella0"/>
              <w:jc w:val="center"/>
              <w:rPr>
                <w:color w:val="002060"/>
              </w:rPr>
            </w:pPr>
            <w:r w:rsidRPr="0058433B">
              <w:rPr>
                <w:color w:val="002060"/>
              </w:rPr>
              <w:t>0</w:t>
            </w:r>
          </w:p>
        </w:tc>
      </w:tr>
      <w:tr w:rsidR="00D417F6" w:rsidRPr="0058433B" w14:paraId="0AAC2D1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6234B" w14:textId="77777777" w:rsidR="00D417F6" w:rsidRPr="0058433B" w:rsidRDefault="00D417F6" w:rsidP="00623D89">
            <w:pPr>
              <w:pStyle w:val="rowtabella0"/>
              <w:rPr>
                <w:color w:val="002060"/>
              </w:rPr>
            </w:pPr>
            <w:r w:rsidRPr="0058433B">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A4B9"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3B0E"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4681"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821B"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04F9"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A306" w14:textId="77777777" w:rsidR="00D417F6" w:rsidRPr="0058433B" w:rsidRDefault="00D417F6" w:rsidP="00623D89">
            <w:pPr>
              <w:pStyle w:val="rowtabella0"/>
              <w:jc w:val="center"/>
              <w:rPr>
                <w:color w:val="002060"/>
              </w:rPr>
            </w:pPr>
            <w:r w:rsidRPr="0058433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CA22"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79F4" w14:textId="77777777" w:rsidR="00D417F6" w:rsidRPr="0058433B" w:rsidRDefault="00D417F6" w:rsidP="00623D89">
            <w:pPr>
              <w:pStyle w:val="rowtabella0"/>
              <w:jc w:val="center"/>
              <w:rPr>
                <w:color w:val="002060"/>
              </w:rPr>
            </w:pPr>
            <w:r w:rsidRPr="005843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6C5E" w14:textId="77777777" w:rsidR="00D417F6" w:rsidRPr="0058433B" w:rsidRDefault="00D417F6" w:rsidP="00623D89">
            <w:pPr>
              <w:pStyle w:val="rowtabella0"/>
              <w:jc w:val="center"/>
              <w:rPr>
                <w:color w:val="002060"/>
              </w:rPr>
            </w:pPr>
            <w:r w:rsidRPr="0058433B">
              <w:rPr>
                <w:color w:val="002060"/>
              </w:rPr>
              <w:t>0</w:t>
            </w:r>
          </w:p>
        </w:tc>
      </w:tr>
      <w:tr w:rsidR="00D417F6" w:rsidRPr="0058433B" w14:paraId="63C6A9A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tcPr>
          <w:p w14:paraId="0A4B78A5" w14:textId="77777777" w:rsidR="00D417F6" w:rsidRPr="0058433B" w:rsidRDefault="00D417F6" w:rsidP="00623D89">
            <w:pPr>
              <w:pStyle w:val="rowtabella0"/>
              <w:rPr>
                <w:color w:val="002060"/>
              </w:rPr>
            </w:pPr>
            <w:r w:rsidRPr="0058433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013E2" w14:textId="77777777" w:rsidR="00D417F6" w:rsidRPr="0058433B" w:rsidRDefault="00D417F6" w:rsidP="00623D89">
            <w:pPr>
              <w:pStyle w:val="rowtabella0"/>
              <w:jc w:val="center"/>
              <w:rPr>
                <w:color w:val="002060"/>
              </w:rPr>
            </w:pPr>
            <w:r w:rsidRPr="005843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77295"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23A1C9"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265D4"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92645"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DFE02" w14:textId="77777777" w:rsidR="00D417F6" w:rsidRPr="0058433B" w:rsidRDefault="00D417F6" w:rsidP="00623D89">
            <w:pPr>
              <w:pStyle w:val="rowtabella0"/>
              <w:jc w:val="center"/>
              <w:rPr>
                <w:color w:val="002060"/>
              </w:rPr>
            </w:pPr>
            <w:r w:rsidRPr="0058433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65D81" w14:textId="77777777" w:rsidR="00D417F6" w:rsidRPr="0058433B" w:rsidRDefault="00D417F6" w:rsidP="00623D89">
            <w:pPr>
              <w:pStyle w:val="rowtabella0"/>
              <w:jc w:val="center"/>
              <w:rPr>
                <w:color w:val="002060"/>
              </w:rPr>
            </w:pPr>
            <w:r w:rsidRPr="005843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E0257"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CB3B2" w14:textId="77777777" w:rsidR="00D417F6" w:rsidRPr="0058433B" w:rsidRDefault="00D417F6" w:rsidP="00623D89">
            <w:pPr>
              <w:pStyle w:val="rowtabella0"/>
              <w:jc w:val="center"/>
              <w:rPr>
                <w:color w:val="002060"/>
              </w:rPr>
            </w:pPr>
            <w:r w:rsidRPr="0058433B">
              <w:rPr>
                <w:color w:val="002060"/>
              </w:rPr>
              <w:t>0</w:t>
            </w:r>
          </w:p>
        </w:tc>
      </w:tr>
      <w:tr w:rsidR="00D417F6" w:rsidRPr="0058433B" w14:paraId="1528924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82EFB" w14:textId="77777777" w:rsidR="00D417F6" w:rsidRPr="0058433B" w:rsidRDefault="00D417F6" w:rsidP="00623D89">
            <w:pPr>
              <w:pStyle w:val="rowtabella0"/>
              <w:rPr>
                <w:color w:val="002060"/>
              </w:rPr>
            </w:pPr>
            <w:r w:rsidRPr="0058433B">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4AEB" w14:textId="77777777" w:rsidR="00D417F6" w:rsidRPr="0058433B" w:rsidRDefault="00D417F6" w:rsidP="00623D89">
            <w:pPr>
              <w:pStyle w:val="rowtabella0"/>
              <w:jc w:val="center"/>
              <w:rPr>
                <w:color w:val="002060"/>
              </w:rPr>
            </w:pPr>
            <w:r w:rsidRPr="005843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FD40"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5EF6"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CD9F"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26D4"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533A" w14:textId="77777777" w:rsidR="00D417F6" w:rsidRPr="0058433B" w:rsidRDefault="00D417F6" w:rsidP="00623D89">
            <w:pPr>
              <w:pStyle w:val="rowtabella0"/>
              <w:jc w:val="center"/>
              <w:rPr>
                <w:color w:val="002060"/>
              </w:rPr>
            </w:pPr>
            <w:r w:rsidRPr="005843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8CB76"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3D37"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4E88" w14:textId="77777777" w:rsidR="00D417F6" w:rsidRPr="0058433B" w:rsidRDefault="00D417F6" w:rsidP="00623D89">
            <w:pPr>
              <w:pStyle w:val="rowtabella0"/>
              <w:jc w:val="center"/>
              <w:rPr>
                <w:color w:val="002060"/>
              </w:rPr>
            </w:pPr>
            <w:r w:rsidRPr="0058433B">
              <w:rPr>
                <w:color w:val="002060"/>
              </w:rPr>
              <w:t>0</w:t>
            </w:r>
          </w:p>
        </w:tc>
      </w:tr>
      <w:tr w:rsidR="00D417F6" w:rsidRPr="0058433B" w14:paraId="3A9B382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812DBF" w14:textId="77777777" w:rsidR="00D417F6" w:rsidRPr="0058433B" w:rsidRDefault="00D417F6" w:rsidP="00623D89">
            <w:pPr>
              <w:pStyle w:val="rowtabella0"/>
              <w:rPr>
                <w:color w:val="002060"/>
              </w:rPr>
            </w:pPr>
            <w:r w:rsidRPr="005843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4E4D0"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AACAB"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034C"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E5904"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E990"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FD92" w14:textId="77777777" w:rsidR="00D417F6" w:rsidRPr="0058433B" w:rsidRDefault="00D417F6" w:rsidP="00623D89">
            <w:pPr>
              <w:pStyle w:val="rowtabella0"/>
              <w:jc w:val="center"/>
              <w:rPr>
                <w:color w:val="002060"/>
              </w:rPr>
            </w:pPr>
            <w:r w:rsidRPr="005843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B615" w14:textId="77777777" w:rsidR="00D417F6" w:rsidRPr="0058433B" w:rsidRDefault="00D417F6" w:rsidP="00623D89">
            <w:pPr>
              <w:pStyle w:val="rowtabella0"/>
              <w:jc w:val="center"/>
              <w:rPr>
                <w:color w:val="002060"/>
              </w:rPr>
            </w:pPr>
            <w:r w:rsidRPr="005843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40FC"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D909" w14:textId="77777777" w:rsidR="00D417F6" w:rsidRPr="0058433B" w:rsidRDefault="00D417F6" w:rsidP="00623D89">
            <w:pPr>
              <w:pStyle w:val="rowtabella0"/>
              <w:jc w:val="center"/>
              <w:rPr>
                <w:color w:val="002060"/>
              </w:rPr>
            </w:pPr>
            <w:r w:rsidRPr="0058433B">
              <w:rPr>
                <w:color w:val="002060"/>
              </w:rPr>
              <w:t>0</w:t>
            </w:r>
          </w:p>
        </w:tc>
      </w:tr>
      <w:tr w:rsidR="00D417F6" w:rsidRPr="0058433B" w14:paraId="1B3C2FC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578F1" w14:textId="77777777" w:rsidR="00D417F6" w:rsidRPr="0058433B" w:rsidRDefault="00D417F6" w:rsidP="00623D89">
            <w:pPr>
              <w:pStyle w:val="rowtabella0"/>
              <w:rPr>
                <w:color w:val="002060"/>
              </w:rPr>
            </w:pPr>
            <w:r w:rsidRPr="0058433B">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BAC7" w14:textId="77777777" w:rsidR="00D417F6" w:rsidRPr="0058433B" w:rsidRDefault="00D417F6" w:rsidP="00623D89">
            <w:pPr>
              <w:pStyle w:val="rowtabella0"/>
              <w:jc w:val="center"/>
              <w:rPr>
                <w:color w:val="002060"/>
              </w:rPr>
            </w:pPr>
            <w:r w:rsidRPr="005843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161E"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7516"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8DF4"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B5FD"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7769" w14:textId="77777777" w:rsidR="00D417F6" w:rsidRPr="0058433B" w:rsidRDefault="00D417F6" w:rsidP="00623D89">
            <w:pPr>
              <w:pStyle w:val="rowtabella0"/>
              <w:jc w:val="center"/>
              <w:rPr>
                <w:color w:val="002060"/>
              </w:rPr>
            </w:pPr>
            <w:r w:rsidRPr="0058433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E271" w14:textId="77777777" w:rsidR="00D417F6" w:rsidRPr="0058433B" w:rsidRDefault="00D417F6" w:rsidP="00623D89">
            <w:pPr>
              <w:pStyle w:val="rowtabella0"/>
              <w:jc w:val="center"/>
              <w:rPr>
                <w:color w:val="002060"/>
              </w:rPr>
            </w:pPr>
            <w:r w:rsidRPr="005843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E716"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E0F43" w14:textId="77777777" w:rsidR="00D417F6" w:rsidRPr="0058433B" w:rsidRDefault="00D417F6" w:rsidP="00623D89">
            <w:pPr>
              <w:pStyle w:val="rowtabella0"/>
              <w:jc w:val="center"/>
              <w:rPr>
                <w:color w:val="002060"/>
              </w:rPr>
            </w:pPr>
            <w:r w:rsidRPr="0058433B">
              <w:rPr>
                <w:color w:val="002060"/>
              </w:rPr>
              <w:t>0</w:t>
            </w:r>
          </w:p>
        </w:tc>
      </w:tr>
      <w:tr w:rsidR="00D417F6" w:rsidRPr="0058433B" w14:paraId="50E4020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15568" w14:textId="77777777" w:rsidR="00D417F6" w:rsidRPr="0058433B" w:rsidRDefault="00D417F6" w:rsidP="00623D89">
            <w:pPr>
              <w:pStyle w:val="rowtabella0"/>
              <w:rPr>
                <w:color w:val="002060"/>
              </w:rPr>
            </w:pPr>
            <w:r w:rsidRPr="0058433B">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66381" w14:textId="77777777" w:rsidR="00D417F6" w:rsidRPr="0058433B" w:rsidRDefault="00D417F6" w:rsidP="00623D89">
            <w:pPr>
              <w:pStyle w:val="rowtabella0"/>
              <w:jc w:val="center"/>
              <w:rPr>
                <w:color w:val="002060"/>
              </w:rPr>
            </w:pPr>
            <w:r w:rsidRPr="005843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14EB"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5908"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63B1"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6AB2"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0FFE" w14:textId="77777777" w:rsidR="00D417F6" w:rsidRPr="0058433B" w:rsidRDefault="00D417F6" w:rsidP="00623D89">
            <w:pPr>
              <w:pStyle w:val="rowtabella0"/>
              <w:jc w:val="center"/>
              <w:rPr>
                <w:color w:val="002060"/>
              </w:rPr>
            </w:pPr>
            <w:r w:rsidRPr="0058433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081AE" w14:textId="77777777" w:rsidR="00D417F6" w:rsidRPr="0058433B" w:rsidRDefault="00D417F6" w:rsidP="00623D89">
            <w:pPr>
              <w:pStyle w:val="rowtabella0"/>
              <w:jc w:val="center"/>
              <w:rPr>
                <w:color w:val="002060"/>
              </w:rPr>
            </w:pPr>
            <w:r w:rsidRPr="0058433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B42B"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CC29" w14:textId="77777777" w:rsidR="00D417F6" w:rsidRPr="0058433B" w:rsidRDefault="00D417F6" w:rsidP="00623D89">
            <w:pPr>
              <w:pStyle w:val="rowtabella0"/>
              <w:jc w:val="center"/>
              <w:rPr>
                <w:color w:val="002060"/>
              </w:rPr>
            </w:pPr>
            <w:r w:rsidRPr="0058433B">
              <w:rPr>
                <w:color w:val="002060"/>
              </w:rPr>
              <w:t>0</w:t>
            </w:r>
          </w:p>
        </w:tc>
      </w:tr>
      <w:tr w:rsidR="00D417F6" w:rsidRPr="0058433B" w14:paraId="25DD91E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DDAA5" w14:textId="77777777" w:rsidR="00D417F6" w:rsidRPr="0058433B" w:rsidRDefault="00D417F6" w:rsidP="00623D89">
            <w:pPr>
              <w:pStyle w:val="rowtabella0"/>
              <w:rPr>
                <w:color w:val="002060"/>
              </w:rPr>
            </w:pPr>
            <w:r w:rsidRPr="0058433B">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D691"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3E5C"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266A"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85ED"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B1A2"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7A35" w14:textId="77777777" w:rsidR="00D417F6" w:rsidRPr="0058433B" w:rsidRDefault="00D417F6" w:rsidP="00623D89">
            <w:pPr>
              <w:pStyle w:val="rowtabella0"/>
              <w:jc w:val="center"/>
              <w:rPr>
                <w:color w:val="002060"/>
              </w:rPr>
            </w:pPr>
            <w:r w:rsidRPr="005843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FB5F" w14:textId="77777777" w:rsidR="00D417F6" w:rsidRPr="0058433B" w:rsidRDefault="00D417F6" w:rsidP="00623D89">
            <w:pPr>
              <w:pStyle w:val="rowtabella0"/>
              <w:jc w:val="center"/>
              <w:rPr>
                <w:color w:val="002060"/>
              </w:rPr>
            </w:pPr>
            <w:r w:rsidRPr="005843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6D96"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1F9EB" w14:textId="77777777" w:rsidR="00D417F6" w:rsidRPr="0058433B" w:rsidRDefault="00D417F6" w:rsidP="00623D89">
            <w:pPr>
              <w:pStyle w:val="rowtabella0"/>
              <w:jc w:val="center"/>
              <w:rPr>
                <w:color w:val="002060"/>
              </w:rPr>
            </w:pPr>
            <w:r w:rsidRPr="0058433B">
              <w:rPr>
                <w:color w:val="002060"/>
              </w:rPr>
              <w:t>0</w:t>
            </w:r>
          </w:p>
        </w:tc>
      </w:tr>
      <w:tr w:rsidR="00D417F6" w:rsidRPr="0058433B" w14:paraId="7E6304C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3031D" w14:textId="77777777" w:rsidR="00D417F6" w:rsidRPr="0058433B" w:rsidRDefault="00D417F6" w:rsidP="00623D89">
            <w:pPr>
              <w:pStyle w:val="rowtabella0"/>
              <w:rPr>
                <w:color w:val="002060"/>
              </w:rPr>
            </w:pPr>
            <w:r w:rsidRPr="0058433B">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5238"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EA49"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D85A"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5B00A"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4414"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81F1" w14:textId="77777777" w:rsidR="00D417F6" w:rsidRPr="0058433B" w:rsidRDefault="00D417F6" w:rsidP="00623D89">
            <w:pPr>
              <w:pStyle w:val="rowtabella0"/>
              <w:jc w:val="center"/>
              <w:rPr>
                <w:color w:val="002060"/>
              </w:rPr>
            </w:pPr>
            <w:r w:rsidRPr="0058433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C9C1" w14:textId="77777777" w:rsidR="00D417F6" w:rsidRPr="0058433B" w:rsidRDefault="00D417F6" w:rsidP="00623D89">
            <w:pPr>
              <w:pStyle w:val="rowtabella0"/>
              <w:jc w:val="center"/>
              <w:rPr>
                <w:color w:val="002060"/>
              </w:rPr>
            </w:pPr>
            <w:r w:rsidRPr="0058433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4A45D"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66EA" w14:textId="77777777" w:rsidR="00D417F6" w:rsidRPr="0058433B" w:rsidRDefault="00D417F6" w:rsidP="00623D89">
            <w:pPr>
              <w:pStyle w:val="rowtabella0"/>
              <w:jc w:val="center"/>
              <w:rPr>
                <w:color w:val="002060"/>
              </w:rPr>
            </w:pPr>
            <w:r w:rsidRPr="0058433B">
              <w:rPr>
                <w:color w:val="002060"/>
              </w:rPr>
              <w:t>0</w:t>
            </w:r>
          </w:p>
        </w:tc>
      </w:tr>
      <w:tr w:rsidR="00D417F6" w:rsidRPr="0058433B" w14:paraId="362323CA"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A79F1" w14:textId="77777777" w:rsidR="00D417F6" w:rsidRPr="0058433B" w:rsidRDefault="00D417F6" w:rsidP="00623D89">
            <w:pPr>
              <w:pStyle w:val="rowtabella0"/>
              <w:rPr>
                <w:color w:val="002060"/>
              </w:rPr>
            </w:pPr>
            <w:r w:rsidRPr="0058433B">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E8F2"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4FF2"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F46C"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9904D"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B53D"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A1C7" w14:textId="77777777" w:rsidR="00D417F6" w:rsidRPr="0058433B" w:rsidRDefault="00D417F6" w:rsidP="00623D89">
            <w:pPr>
              <w:pStyle w:val="rowtabella0"/>
              <w:jc w:val="center"/>
              <w:rPr>
                <w:color w:val="002060"/>
              </w:rPr>
            </w:pPr>
            <w:r w:rsidRPr="005843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271C" w14:textId="77777777" w:rsidR="00D417F6" w:rsidRPr="0058433B" w:rsidRDefault="00D417F6" w:rsidP="00623D89">
            <w:pPr>
              <w:pStyle w:val="rowtabella0"/>
              <w:jc w:val="center"/>
              <w:rPr>
                <w:color w:val="002060"/>
              </w:rPr>
            </w:pPr>
            <w:r w:rsidRPr="0058433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3283" w14:textId="77777777" w:rsidR="00D417F6" w:rsidRPr="0058433B" w:rsidRDefault="00D417F6" w:rsidP="00623D89">
            <w:pPr>
              <w:pStyle w:val="rowtabella0"/>
              <w:jc w:val="center"/>
              <w:rPr>
                <w:color w:val="002060"/>
              </w:rPr>
            </w:pPr>
            <w:r w:rsidRPr="005843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C786" w14:textId="77777777" w:rsidR="00D417F6" w:rsidRPr="0058433B" w:rsidRDefault="00D417F6" w:rsidP="00623D89">
            <w:pPr>
              <w:pStyle w:val="rowtabella0"/>
              <w:jc w:val="center"/>
              <w:rPr>
                <w:color w:val="002060"/>
              </w:rPr>
            </w:pPr>
            <w:r w:rsidRPr="0058433B">
              <w:rPr>
                <w:color w:val="002060"/>
              </w:rPr>
              <w:t>0</w:t>
            </w:r>
          </w:p>
        </w:tc>
      </w:tr>
      <w:tr w:rsidR="00D417F6" w:rsidRPr="0058433B" w14:paraId="6926BE4A"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0DA7D" w14:textId="77777777" w:rsidR="00D417F6" w:rsidRPr="0058433B" w:rsidRDefault="00D417F6" w:rsidP="00623D89">
            <w:pPr>
              <w:pStyle w:val="rowtabella0"/>
              <w:rPr>
                <w:color w:val="002060"/>
              </w:rPr>
            </w:pPr>
            <w:r w:rsidRPr="0058433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AF301"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6878"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AE3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600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C388"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3430"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F1FA" w14:textId="77777777" w:rsidR="00D417F6" w:rsidRPr="0058433B" w:rsidRDefault="00D417F6" w:rsidP="00623D89">
            <w:pPr>
              <w:pStyle w:val="rowtabella0"/>
              <w:jc w:val="center"/>
              <w:rPr>
                <w:color w:val="002060"/>
              </w:rPr>
            </w:pPr>
            <w:r w:rsidRPr="0058433B">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C3CF" w14:textId="77777777" w:rsidR="00D417F6" w:rsidRPr="0058433B" w:rsidRDefault="00D417F6" w:rsidP="00623D89">
            <w:pPr>
              <w:pStyle w:val="rowtabella0"/>
              <w:jc w:val="center"/>
              <w:rPr>
                <w:color w:val="002060"/>
              </w:rPr>
            </w:pPr>
            <w:r w:rsidRPr="0058433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BAB0" w14:textId="77777777" w:rsidR="00D417F6" w:rsidRPr="0058433B" w:rsidRDefault="00D417F6" w:rsidP="00623D89">
            <w:pPr>
              <w:pStyle w:val="rowtabella0"/>
              <w:jc w:val="center"/>
              <w:rPr>
                <w:color w:val="002060"/>
              </w:rPr>
            </w:pPr>
            <w:r w:rsidRPr="0058433B">
              <w:rPr>
                <w:color w:val="002060"/>
              </w:rPr>
              <w:t>1</w:t>
            </w:r>
          </w:p>
        </w:tc>
      </w:tr>
      <w:tr w:rsidR="00D417F6" w:rsidRPr="0058433B" w14:paraId="4353D8E5"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5EFA3F" w14:textId="77777777" w:rsidR="00D417F6" w:rsidRPr="00C715EB" w:rsidRDefault="00D417F6" w:rsidP="00623D89">
            <w:pPr>
              <w:pStyle w:val="rowtabella0"/>
              <w:rPr>
                <w:color w:val="002060"/>
                <w:lang w:val="es-ES"/>
              </w:rPr>
            </w:pPr>
            <w:r w:rsidRPr="00C715EB">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02CC"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49FE"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4EB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B513"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82E0"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B792"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40F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375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0F3A" w14:textId="77777777" w:rsidR="00D417F6" w:rsidRPr="0058433B" w:rsidRDefault="00D417F6" w:rsidP="00623D89">
            <w:pPr>
              <w:pStyle w:val="rowtabella0"/>
              <w:jc w:val="center"/>
              <w:rPr>
                <w:color w:val="002060"/>
              </w:rPr>
            </w:pPr>
            <w:r w:rsidRPr="0058433B">
              <w:rPr>
                <w:color w:val="002060"/>
              </w:rPr>
              <w:t>0</w:t>
            </w:r>
          </w:p>
        </w:tc>
      </w:tr>
    </w:tbl>
    <w:p w14:paraId="02B4A535" w14:textId="77777777" w:rsidR="00D417F6" w:rsidRDefault="00D417F6" w:rsidP="00D417F6">
      <w:pPr>
        <w:pStyle w:val="breakline"/>
        <w:rPr>
          <w:color w:val="002060"/>
        </w:rPr>
      </w:pPr>
    </w:p>
    <w:p w14:paraId="6732A576" w14:textId="77777777" w:rsidR="00D417F6" w:rsidRPr="00A071E2" w:rsidRDefault="00D417F6" w:rsidP="00D417F6">
      <w:pPr>
        <w:pStyle w:val="sottotitolocampionato10"/>
        <w:rPr>
          <w:i/>
          <w:iCs/>
          <w:color w:val="002060"/>
        </w:rPr>
      </w:pPr>
      <w:r w:rsidRPr="00A071E2">
        <w:rPr>
          <w:i/>
          <w:iCs/>
          <w:color w:val="002060"/>
        </w:rPr>
        <w:t>STRALCIO CLASSIFICA AVULSA</w:t>
      </w:r>
    </w:p>
    <w:p w14:paraId="1D029D74" w14:textId="77777777" w:rsidR="00D417F6" w:rsidRPr="006D5D66" w:rsidRDefault="00D417F6" w:rsidP="00D417F6">
      <w:pPr>
        <w:pStyle w:val="breakline"/>
        <w:rPr>
          <w:rFonts w:ascii="Courier New" w:eastAsiaTheme="minorEastAsia" w:hAnsi="Courier New" w:cs="Courier New"/>
          <w:color w:val="002060"/>
        </w:rPr>
      </w:pPr>
    </w:p>
    <w:p w14:paraId="085F1FBE"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w:t>
      </w:r>
    </w:p>
    <w:p w14:paraId="44518321"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                                     I    CLASSIFICA   GENERALE               I    C L A S S I F I C A    A V U L S A             I</w:t>
      </w:r>
    </w:p>
    <w:p w14:paraId="0620714B"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w:t>
      </w:r>
    </w:p>
    <w:p w14:paraId="25A6F7BB"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Societa'                        I PN ! GC ! VI ! PE ! NL ! G.F! G.S! DIF I PN ! GI ! VI ! PE ! NL ! G.F! G.S!  DIF!          !</w:t>
      </w:r>
    </w:p>
    <w:p w14:paraId="117A7E3A"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I    !    !    !    !    !    !    !     I    !    !    !    !    !    !    !     !          I</w:t>
      </w:r>
    </w:p>
    <w:p w14:paraId="234940E0"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lastRenderedPageBreak/>
        <w:t>*----------------------------------------------------------------------------------------------------------------------------------*</w:t>
      </w:r>
    </w:p>
    <w:p w14:paraId="4C4AA7FE"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I    !    !    !    !    !    !    !     I    !    !    !    !    !    !    !     !          I</w:t>
      </w:r>
    </w:p>
    <w:p w14:paraId="671B9436"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I    !    !    !    !    !    !    !     I    !    !    !    !    !    !    !     !          I</w:t>
      </w:r>
    </w:p>
    <w:p w14:paraId="2811CCC3"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  3  A.S.D.GROTTACCIA 2005           I 37 ! 22 ! 11 !  5 !  4 ! 77 ! 59 ! 18  I  6 !  2 !  2 !    !    !  6 !  3 !  3  !          I</w:t>
      </w:r>
    </w:p>
    <w:p w14:paraId="4DE912F4"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I    !    !    !    !    !    !    !     I    !    !    !    !    !    !    !     !          I</w:t>
      </w:r>
    </w:p>
    <w:p w14:paraId="01890ABD"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  4  ASD   FABRIANO CALCIO A 5 2023  I 37 ! 22 ! 11 !  5 !  4 ! 55 ! 31 ! 24  I    !  2 !    !  2 !    !  3 !  6 !  3- !          I</w:t>
      </w:r>
    </w:p>
    <w:p w14:paraId="016D9DF3"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I    !    !    !    !    !    !    !     I    !    !    !    !    !    !    !     !          I</w:t>
      </w:r>
    </w:p>
    <w:p w14:paraId="655129F9"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  5  A.S.D.CANTINE RIUNITE CSI       I 36 ! 22 ! 11 !  6 !  3 ! 61 ! 42 ! 19  I  3 !  2 !  1 !  1 !    !  6 !  5 !  1  !          I</w:t>
      </w:r>
    </w:p>
    <w:p w14:paraId="75C431B8"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I    !    !    !    !    !    !    !     I    !    !    !    !    !    !    !     !          I</w:t>
      </w:r>
    </w:p>
    <w:p w14:paraId="02B465E5"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  6  A.S.D.FOLGORE CASTELRAIMONDO    I 36 ! 22 ! 11 !  6 !  3 ! 78 ! 65 ! 13  I  3 !  2 !  1 !  1 !    !  5 !  6 !  1- !          I</w:t>
      </w:r>
    </w:p>
    <w:p w14:paraId="5DB5B404"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I                                     I    !    !    !    !    !    !    !     I    !    !    !    !    !    !    !     !          I</w:t>
      </w:r>
    </w:p>
    <w:p w14:paraId="1EC7F5A5" w14:textId="77777777" w:rsidR="00D417F6" w:rsidRPr="006D5D66" w:rsidRDefault="00D417F6" w:rsidP="00D417F6">
      <w:pPr>
        <w:pStyle w:val="breakline"/>
        <w:rPr>
          <w:rFonts w:ascii="Courier New" w:hAnsi="Courier New" w:cs="Courier New"/>
          <w:color w:val="002060"/>
        </w:rPr>
      </w:pPr>
      <w:r w:rsidRPr="006D5D66">
        <w:rPr>
          <w:rFonts w:ascii="Courier New" w:hAnsi="Courier New" w:cs="Courier New"/>
          <w:color w:val="002060"/>
        </w:rPr>
        <w:t>*==================================================================================================================================*</w:t>
      </w:r>
    </w:p>
    <w:p w14:paraId="78276C8A" w14:textId="77777777" w:rsidR="00D417F6" w:rsidRDefault="00D417F6" w:rsidP="00D417F6">
      <w:pPr>
        <w:pStyle w:val="sottotitolocampionato10"/>
        <w:rPr>
          <w:color w:val="002060"/>
        </w:rPr>
      </w:pPr>
    </w:p>
    <w:p w14:paraId="1B7BF3C7" w14:textId="77777777" w:rsidR="00D417F6" w:rsidRPr="0058433B" w:rsidRDefault="00D417F6" w:rsidP="00D417F6">
      <w:pPr>
        <w:pStyle w:val="sottotitolocampionato10"/>
        <w:rPr>
          <w:color w:val="002060"/>
        </w:rPr>
      </w:pPr>
      <w:r w:rsidRPr="0058433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7C3272A1"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3E6B1"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6067E"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3E2B8"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D899B"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4D435"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DA103"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CCED"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07BF5"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05A5E"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7A56F" w14:textId="77777777" w:rsidR="00D417F6" w:rsidRPr="0058433B" w:rsidRDefault="00D417F6" w:rsidP="00623D89">
            <w:pPr>
              <w:pStyle w:val="headertabella0"/>
              <w:rPr>
                <w:color w:val="002060"/>
              </w:rPr>
            </w:pPr>
            <w:r w:rsidRPr="0058433B">
              <w:rPr>
                <w:color w:val="002060"/>
              </w:rPr>
              <w:t>PE</w:t>
            </w:r>
          </w:p>
        </w:tc>
      </w:tr>
      <w:tr w:rsidR="00D417F6" w:rsidRPr="0058433B" w14:paraId="4C4A550E"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648C7D" w14:textId="77777777" w:rsidR="00D417F6" w:rsidRPr="0058433B" w:rsidRDefault="00D417F6" w:rsidP="00623D89">
            <w:pPr>
              <w:pStyle w:val="rowtabella0"/>
              <w:rPr>
                <w:color w:val="002060"/>
              </w:rPr>
            </w:pPr>
            <w:r w:rsidRPr="0058433B">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76F2" w14:textId="77777777" w:rsidR="00D417F6" w:rsidRPr="0058433B" w:rsidRDefault="00D417F6" w:rsidP="00623D89">
            <w:pPr>
              <w:pStyle w:val="rowtabella0"/>
              <w:jc w:val="center"/>
              <w:rPr>
                <w:color w:val="002060"/>
              </w:rPr>
            </w:pPr>
            <w:r w:rsidRPr="005843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EC19"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27D0"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4142"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73FF"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AA26" w14:textId="77777777" w:rsidR="00D417F6" w:rsidRPr="0058433B" w:rsidRDefault="00D417F6" w:rsidP="00623D89">
            <w:pPr>
              <w:pStyle w:val="rowtabella0"/>
              <w:jc w:val="center"/>
              <w:rPr>
                <w:color w:val="002060"/>
              </w:rPr>
            </w:pPr>
            <w:r w:rsidRPr="0058433B">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233D" w14:textId="77777777" w:rsidR="00D417F6" w:rsidRPr="0058433B" w:rsidRDefault="00D417F6" w:rsidP="00623D89">
            <w:pPr>
              <w:pStyle w:val="rowtabella0"/>
              <w:jc w:val="center"/>
              <w:rPr>
                <w:color w:val="002060"/>
              </w:rPr>
            </w:pPr>
            <w:r w:rsidRPr="005843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8DD0" w14:textId="77777777" w:rsidR="00D417F6" w:rsidRPr="0058433B" w:rsidRDefault="00D417F6" w:rsidP="00623D89">
            <w:pPr>
              <w:pStyle w:val="rowtabella0"/>
              <w:jc w:val="center"/>
              <w:rPr>
                <w:color w:val="002060"/>
              </w:rPr>
            </w:pPr>
            <w:r w:rsidRPr="0058433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364F" w14:textId="77777777" w:rsidR="00D417F6" w:rsidRPr="0058433B" w:rsidRDefault="00D417F6" w:rsidP="00623D89">
            <w:pPr>
              <w:pStyle w:val="rowtabella0"/>
              <w:jc w:val="center"/>
              <w:rPr>
                <w:color w:val="002060"/>
              </w:rPr>
            </w:pPr>
            <w:r w:rsidRPr="0058433B">
              <w:rPr>
                <w:color w:val="002060"/>
              </w:rPr>
              <w:t>0</w:t>
            </w:r>
          </w:p>
        </w:tc>
      </w:tr>
      <w:tr w:rsidR="00D417F6" w:rsidRPr="0058433B" w14:paraId="0C642DE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DEA8D" w14:textId="77777777" w:rsidR="00D417F6" w:rsidRPr="0058433B" w:rsidRDefault="00D417F6" w:rsidP="00623D89">
            <w:pPr>
              <w:pStyle w:val="rowtabella0"/>
              <w:rPr>
                <w:color w:val="002060"/>
              </w:rPr>
            </w:pPr>
            <w:r w:rsidRPr="0058433B">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15B6" w14:textId="77777777" w:rsidR="00D417F6" w:rsidRPr="0058433B" w:rsidRDefault="00D417F6" w:rsidP="00623D89">
            <w:pPr>
              <w:pStyle w:val="rowtabella0"/>
              <w:jc w:val="center"/>
              <w:rPr>
                <w:color w:val="002060"/>
              </w:rPr>
            </w:pPr>
            <w:r w:rsidRPr="005843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D5F0"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2478"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BFA0"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212A"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F909" w14:textId="77777777" w:rsidR="00D417F6" w:rsidRPr="0058433B" w:rsidRDefault="00D417F6" w:rsidP="00623D89">
            <w:pPr>
              <w:pStyle w:val="rowtabella0"/>
              <w:jc w:val="center"/>
              <w:rPr>
                <w:color w:val="002060"/>
              </w:rPr>
            </w:pPr>
            <w:r w:rsidRPr="0058433B">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6B19F" w14:textId="77777777" w:rsidR="00D417F6" w:rsidRPr="0058433B" w:rsidRDefault="00D417F6" w:rsidP="00623D89">
            <w:pPr>
              <w:pStyle w:val="rowtabella0"/>
              <w:jc w:val="center"/>
              <w:rPr>
                <w:color w:val="002060"/>
              </w:rPr>
            </w:pPr>
            <w:r w:rsidRPr="005843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1B6B" w14:textId="77777777" w:rsidR="00D417F6" w:rsidRPr="0058433B" w:rsidRDefault="00D417F6" w:rsidP="00623D89">
            <w:pPr>
              <w:pStyle w:val="rowtabella0"/>
              <w:jc w:val="center"/>
              <w:rPr>
                <w:color w:val="002060"/>
              </w:rPr>
            </w:pPr>
            <w:r w:rsidRPr="005843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BEF9" w14:textId="77777777" w:rsidR="00D417F6" w:rsidRPr="0058433B" w:rsidRDefault="00D417F6" w:rsidP="00623D89">
            <w:pPr>
              <w:pStyle w:val="rowtabella0"/>
              <w:jc w:val="center"/>
              <w:rPr>
                <w:color w:val="002060"/>
              </w:rPr>
            </w:pPr>
            <w:r w:rsidRPr="0058433B">
              <w:rPr>
                <w:color w:val="002060"/>
              </w:rPr>
              <w:t>0</w:t>
            </w:r>
          </w:p>
        </w:tc>
      </w:tr>
      <w:tr w:rsidR="00D417F6" w:rsidRPr="0058433B" w14:paraId="500C4DE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1A96B" w14:textId="77777777" w:rsidR="00D417F6" w:rsidRPr="0058433B" w:rsidRDefault="00D417F6" w:rsidP="00623D89">
            <w:pPr>
              <w:pStyle w:val="rowtabella0"/>
              <w:rPr>
                <w:color w:val="002060"/>
              </w:rPr>
            </w:pPr>
            <w:r w:rsidRPr="0058433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580B" w14:textId="77777777" w:rsidR="00D417F6" w:rsidRPr="0058433B" w:rsidRDefault="00D417F6" w:rsidP="00623D89">
            <w:pPr>
              <w:pStyle w:val="rowtabella0"/>
              <w:jc w:val="center"/>
              <w:rPr>
                <w:color w:val="002060"/>
              </w:rPr>
            </w:pPr>
            <w:r w:rsidRPr="005843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86AC"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44D0"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883F"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CAEE"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D178" w14:textId="77777777" w:rsidR="00D417F6" w:rsidRPr="0058433B" w:rsidRDefault="00D417F6" w:rsidP="00623D89">
            <w:pPr>
              <w:pStyle w:val="rowtabella0"/>
              <w:jc w:val="center"/>
              <w:rPr>
                <w:color w:val="002060"/>
              </w:rPr>
            </w:pPr>
            <w:r w:rsidRPr="0058433B">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CD98" w14:textId="77777777" w:rsidR="00D417F6" w:rsidRPr="0058433B" w:rsidRDefault="00D417F6" w:rsidP="00623D89">
            <w:pPr>
              <w:pStyle w:val="rowtabella0"/>
              <w:jc w:val="center"/>
              <w:rPr>
                <w:color w:val="002060"/>
              </w:rPr>
            </w:pPr>
            <w:r w:rsidRPr="0058433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63AB9" w14:textId="77777777" w:rsidR="00D417F6" w:rsidRPr="0058433B" w:rsidRDefault="00D417F6" w:rsidP="00623D89">
            <w:pPr>
              <w:pStyle w:val="rowtabella0"/>
              <w:jc w:val="center"/>
              <w:rPr>
                <w:color w:val="002060"/>
              </w:rPr>
            </w:pPr>
            <w:r w:rsidRPr="005843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CACF" w14:textId="77777777" w:rsidR="00D417F6" w:rsidRPr="0058433B" w:rsidRDefault="00D417F6" w:rsidP="00623D89">
            <w:pPr>
              <w:pStyle w:val="rowtabella0"/>
              <w:jc w:val="center"/>
              <w:rPr>
                <w:color w:val="002060"/>
              </w:rPr>
            </w:pPr>
            <w:r w:rsidRPr="0058433B">
              <w:rPr>
                <w:color w:val="002060"/>
              </w:rPr>
              <w:t>0</w:t>
            </w:r>
          </w:p>
        </w:tc>
      </w:tr>
      <w:tr w:rsidR="00D417F6" w:rsidRPr="0058433B" w14:paraId="1AE89D9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65824" w14:textId="77777777" w:rsidR="00D417F6" w:rsidRPr="0058433B" w:rsidRDefault="00D417F6" w:rsidP="00623D89">
            <w:pPr>
              <w:pStyle w:val="rowtabella0"/>
              <w:rPr>
                <w:color w:val="002060"/>
              </w:rPr>
            </w:pPr>
            <w:r w:rsidRPr="0058433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04CB"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9D91"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D8886"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6ADC"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6AD6"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89AD" w14:textId="77777777" w:rsidR="00D417F6" w:rsidRPr="0058433B" w:rsidRDefault="00D417F6" w:rsidP="00623D89">
            <w:pPr>
              <w:pStyle w:val="rowtabella0"/>
              <w:jc w:val="center"/>
              <w:rPr>
                <w:color w:val="002060"/>
              </w:rPr>
            </w:pPr>
            <w:r w:rsidRPr="0058433B">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AE4E" w14:textId="77777777" w:rsidR="00D417F6" w:rsidRPr="0058433B" w:rsidRDefault="00D417F6" w:rsidP="00623D89">
            <w:pPr>
              <w:pStyle w:val="rowtabella0"/>
              <w:jc w:val="center"/>
              <w:rPr>
                <w:color w:val="002060"/>
              </w:rPr>
            </w:pPr>
            <w:r w:rsidRPr="0058433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B4EF" w14:textId="77777777" w:rsidR="00D417F6" w:rsidRPr="0058433B" w:rsidRDefault="00D417F6" w:rsidP="00623D89">
            <w:pPr>
              <w:pStyle w:val="rowtabella0"/>
              <w:jc w:val="center"/>
              <w:rPr>
                <w:color w:val="002060"/>
              </w:rPr>
            </w:pPr>
            <w:r w:rsidRPr="005843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236C" w14:textId="77777777" w:rsidR="00D417F6" w:rsidRPr="0058433B" w:rsidRDefault="00D417F6" w:rsidP="00623D89">
            <w:pPr>
              <w:pStyle w:val="rowtabella0"/>
              <w:jc w:val="center"/>
              <w:rPr>
                <w:color w:val="002060"/>
              </w:rPr>
            </w:pPr>
            <w:r w:rsidRPr="0058433B">
              <w:rPr>
                <w:color w:val="002060"/>
              </w:rPr>
              <w:t>0</w:t>
            </w:r>
          </w:p>
        </w:tc>
      </w:tr>
      <w:tr w:rsidR="00D417F6" w:rsidRPr="0058433B" w14:paraId="5F09E71A"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32610" w14:textId="77777777" w:rsidR="00D417F6" w:rsidRPr="0058433B" w:rsidRDefault="00D417F6" w:rsidP="00623D89">
            <w:pPr>
              <w:pStyle w:val="rowtabella0"/>
              <w:rPr>
                <w:color w:val="002060"/>
              </w:rPr>
            </w:pPr>
            <w:r w:rsidRPr="0058433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3417" w14:textId="77777777" w:rsidR="00D417F6" w:rsidRPr="0058433B" w:rsidRDefault="00D417F6" w:rsidP="00623D89">
            <w:pPr>
              <w:pStyle w:val="rowtabella0"/>
              <w:jc w:val="center"/>
              <w:rPr>
                <w:color w:val="002060"/>
              </w:rPr>
            </w:pPr>
            <w:r w:rsidRPr="005843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2EFE"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C1E7"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AFE1"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53956"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4F9D" w14:textId="77777777" w:rsidR="00D417F6" w:rsidRPr="0058433B" w:rsidRDefault="00D417F6" w:rsidP="00623D89">
            <w:pPr>
              <w:pStyle w:val="rowtabella0"/>
              <w:jc w:val="center"/>
              <w:rPr>
                <w:color w:val="002060"/>
              </w:rPr>
            </w:pPr>
            <w:r w:rsidRPr="0058433B">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1CCB" w14:textId="77777777" w:rsidR="00D417F6" w:rsidRPr="0058433B" w:rsidRDefault="00D417F6" w:rsidP="00623D89">
            <w:pPr>
              <w:pStyle w:val="rowtabella0"/>
              <w:jc w:val="center"/>
              <w:rPr>
                <w:color w:val="002060"/>
              </w:rPr>
            </w:pPr>
            <w:r w:rsidRPr="005843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5AA9" w14:textId="77777777" w:rsidR="00D417F6" w:rsidRPr="0058433B" w:rsidRDefault="00D417F6" w:rsidP="00623D89">
            <w:pPr>
              <w:pStyle w:val="rowtabella0"/>
              <w:jc w:val="center"/>
              <w:rPr>
                <w:color w:val="002060"/>
              </w:rPr>
            </w:pPr>
            <w:r w:rsidRPr="005843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C0BD" w14:textId="77777777" w:rsidR="00D417F6" w:rsidRPr="0058433B" w:rsidRDefault="00D417F6" w:rsidP="00623D89">
            <w:pPr>
              <w:pStyle w:val="rowtabella0"/>
              <w:jc w:val="center"/>
              <w:rPr>
                <w:color w:val="002060"/>
              </w:rPr>
            </w:pPr>
            <w:r w:rsidRPr="0058433B">
              <w:rPr>
                <w:color w:val="002060"/>
              </w:rPr>
              <w:t>0</w:t>
            </w:r>
          </w:p>
        </w:tc>
      </w:tr>
      <w:tr w:rsidR="00D417F6" w:rsidRPr="0058433B" w14:paraId="2776431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3C57C" w14:textId="77777777" w:rsidR="00D417F6" w:rsidRPr="0058433B" w:rsidRDefault="00D417F6" w:rsidP="00623D89">
            <w:pPr>
              <w:pStyle w:val="rowtabella0"/>
              <w:rPr>
                <w:color w:val="002060"/>
              </w:rPr>
            </w:pPr>
            <w:r w:rsidRPr="0058433B">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F53F"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4B80"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950A2"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71652"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FF57F"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DB55" w14:textId="77777777" w:rsidR="00D417F6" w:rsidRPr="0058433B" w:rsidRDefault="00D417F6" w:rsidP="00623D89">
            <w:pPr>
              <w:pStyle w:val="rowtabella0"/>
              <w:jc w:val="center"/>
              <w:rPr>
                <w:color w:val="002060"/>
              </w:rPr>
            </w:pPr>
            <w:r w:rsidRPr="0058433B">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2FAE" w14:textId="77777777" w:rsidR="00D417F6" w:rsidRPr="0058433B" w:rsidRDefault="00D417F6" w:rsidP="00623D89">
            <w:pPr>
              <w:pStyle w:val="rowtabella0"/>
              <w:jc w:val="center"/>
              <w:rPr>
                <w:color w:val="002060"/>
              </w:rPr>
            </w:pPr>
            <w:r w:rsidRPr="0058433B">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2450"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05DF" w14:textId="77777777" w:rsidR="00D417F6" w:rsidRPr="0058433B" w:rsidRDefault="00D417F6" w:rsidP="00623D89">
            <w:pPr>
              <w:pStyle w:val="rowtabella0"/>
              <w:jc w:val="center"/>
              <w:rPr>
                <w:color w:val="002060"/>
              </w:rPr>
            </w:pPr>
            <w:r w:rsidRPr="0058433B">
              <w:rPr>
                <w:color w:val="002060"/>
              </w:rPr>
              <w:t>0</w:t>
            </w:r>
          </w:p>
        </w:tc>
      </w:tr>
      <w:tr w:rsidR="00D417F6" w:rsidRPr="0058433B" w14:paraId="6557BE7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94FD3" w14:textId="77777777" w:rsidR="00D417F6" w:rsidRPr="0058433B" w:rsidRDefault="00D417F6" w:rsidP="00623D89">
            <w:pPr>
              <w:pStyle w:val="rowtabella0"/>
              <w:rPr>
                <w:color w:val="002060"/>
              </w:rPr>
            </w:pPr>
            <w:r w:rsidRPr="0058433B">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5CDF" w14:textId="77777777" w:rsidR="00D417F6" w:rsidRPr="0058433B" w:rsidRDefault="00D417F6" w:rsidP="00623D89">
            <w:pPr>
              <w:pStyle w:val="rowtabella0"/>
              <w:jc w:val="center"/>
              <w:rPr>
                <w:color w:val="002060"/>
              </w:rPr>
            </w:pPr>
            <w:r w:rsidRPr="005843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9D38"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4EC1"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FAB0"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EABC"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FBFF" w14:textId="77777777" w:rsidR="00D417F6" w:rsidRPr="0058433B" w:rsidRDefault="00D417F6" w:rsidP="00623D89">
            <w:pPr>
              <w:pStyle w:val="rowtabella0"/>
              <w:jc w:val="center"/>
              <w:rPr>
                <w:color w:val="002060"/>
              </w:rPr>
            </w:pPr>
            <w:r w:rsidRPr="0058433B">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4D57" w14:textId="77777777" w:rsidR="00D417F6" w:rsidRPr="0058433B" w:rsidRDefault="00D417F6" w:rsidP="00623D89">
            <w:pPr>
              <w:pStyle w:val="rowtabella0"/>
              <w:jc w:val="center"/>
              <w:rPr>
                <w:color w:val="002060"/>
              </w:rPr>
            </w:pPr>
            <w:r w:rsidRPr="0058433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C512" w14:textId="77777777" w:rsidR="00D417F6" w:rsidRPr="0058433B" w:rsidRDefault="00D417F6" w:rsidP="00623D89">
            <w:pPr>
              <w:pStyle w:val="rowtabella0"/>
              <w:jc w:val="center"/>
              <w:rPr>
                <w:color w:val="002060"/>
              </w:rPr>
            </w:pPr>
            <w:r w:rsidRPr="005843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FB70" w14:textId="77777777" w:rsidR="00D417F6" w:rsidRPr="0058433B" w:rsidRDefault="00D417F6" w:rsidP="00623D89">
            <w:pPr>
              <w:pStyle w:val="rowtabella0"/>
              <w:jc w:val="center"/>
              <w:rPr>
                <w:color w:val="002060"/>
              </w:rPr>
            </w:pPr>
            <w:r w:rsidRPr="0058433B">
              <w:rPr>
                <w:color w:val="002060"/>
              </w:rPr>
              <w:t>0</w:t>
            </w:r>
          </w:p>
        </w:tc>
      </w:tr>
      <w:tr w:rsidR="00D417F6" w:rsidRPr="0058433B" w14:paraId="1B056814"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3DA90" w14:textId="77777777" w:rsidR="00D417F6" w:rsidRPr="0058433B" w:rsidRDefault="00D417F6" w:rsidP="00623D89">
            <w:pPr>
              <w:pStyle w:val="rowtabella0"/>
              <w:rPr>
                <w:color w:val="002060"/>
              </w:rPr>
            </w:pPr>
            <w:r w:rsidRPr="0058433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AAA4"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37D0"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0DF0F"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1AA3"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D766"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4B62" w14:textId="77777777" w:rsidR="00D417F6" w:rsidRPr="0058433B" w:rsidRDefault="00D417F6" w:rsidP="00623D89">
            <w:pPr>
              <w:pStyle w:val="rowtabella0"/>
              <w:jc w:val="center"/>
              <w:rPr>
                <w:color w:val="002060"/>
              </w:rPr>
            </w:pPr>
            <w:r w:rsidRPr="0058433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B496" w14:textId="77777777" w:rsidR="00D417F6" w:rsidRPr="0058433B" w:rsidRDefault="00D417F6" w:rsidP="00623D89">
            <w:pPr>
              <w:pStyle w:val="rowtabella0"/>
              <w:jc w:val="center"/>
              <w:rPr>
                <w:color w:val="002060"/>
              </w:rPr>
            </w:pPr>
            <w:r w:rsidRPr="0058433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AAFE"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BD93" w14:textId="77777777" w:rsidR="00D417F6" w:rsidRPr="0058433B" w:rsidRDefault="00D417F6" w:rsidP="00623D89">
            <w:pPr>
              <w:pStyle w:val="rowtabella0"/>
              <w:jc w:val="center"/>
              <w:rPr>
                <w:color w:val="002060"/>
              </w:rPr>
            </w:pPr>
            <w:r w:rsidRPr="0058433B">
              <w:rPr>
                <w:color w:val="002060"/>
              </w:rPr>
              <w:t>0</w:t>
            </w:r>
          </w:p>
        </w:tc>
      </w:tr>
      <w:tr w:rsidR="00D417F6" w:rsidRPr="0058433B" w14:paraId="6057AFA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6792B" w14:textId="77777777" w:rsidR="00D417F6" w:rsidRPr="0058433B" w:rsidRDefault="00D417F6" w:rsidP="00623D89">
            <w:pPr>
              <w:pStyle w:val="rowtabella0"/>
              <w:rPr>
                <w:color w:val="002060"/>
              </w:rPr>
            </w:pPr>
            <w:r w:rsidRPr="0058433B">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3F6A" w14:textId="77777777" w:rsidR="00D417F6" w:rsidRPr="0058433B" w:rsidRDefault="00D417F6" w:rsidP="00623D89">
            <w:pPr>
              <w:pStyle w:val="rowtabella0"/>
              <w:jc w:val="center"/>
              <w:rPr>
                <w:color w:val="002060"/>
              </w:rPr>
            </w:pPr>
            <w:r w:rsidRPr="005843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825A"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7D0D"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F4B11"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A1DE"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A18F" w14:textId="77777777" w:rsidR="00D417F6" w:rsidRPr="0058433B" w:rsidRDefault="00D417F6" w:rsidP="00623D89">
            <w:pPr>
              <w:pStyle w:val="rowtabella0"/>
              <w:jc w:val="center"/>
              <w:rPr>
                <w:color w:val="002060"/>
              </w:rPr>
            </w:pPr>
            <w:r w:rsidRPr="0058433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B19B" w14:textId="77777777" w:rsidR="00D417F6" w:rsidRPr="0058433B" w:rsidRDefault="00D417F6" w:rsidP="00623D89">
            <w:pPr>
              <w:pStyle w:val="rowtabella0"/>
              <w:jc w:val="center"/>
              <w:rPr>
                <w:color w:val="002060"/>
              </w:rPr>
            </w:pPr>
            <w:r w:rsidRPr="0058433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6C2A"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B4D77" w14:textId="77777777" w:rsidR="00D417F6" w:rsidRPr="0058433B" w:rsidRDefault="00D417F6" w:rsidP="00623D89">
            <w:pPr>
              <w:pStyle w:val="rowtabella0"/>
              <w:jc w:val="center"/>
              <w:rPr>
                <w:color w:val="002060"/>
              </w:rPr>
            </w:pPr>
            <w:r w:rsidRPr="0058433B">
              <w:rPr>
                <w:color w:val="002060"/>
              </w:rPr>
              <w:t>0</w:t>
            </w:r>
          </w:p>
        </w:tc>
      </w:tr>
      <w:tr w:rsidR="00D417F6" w:rsidRPr="0058433B" w14:paraId="6A1C55F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9DF27" w14:textId="77777777" w:rsidR="00D417F6" w:rsidRPr="00035C52" w:rsidRDefault="00D417F6" w:rsidP="00623D89">
            <w:pPr>
              <w:pStyle w:val="rowtabella0"/>
              <w:rPr>
                <w:color w:val="002060"/>
                <w:lang w:val="es-ES"/>
              </w:rPr>
            </w:pPr>
            <w:r w:rsidRPr="00035C52">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293F6"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386E"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BBBC"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70B1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4B7E"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0E51" w14:textId="77777777" w:rsidR="00D417F6" w:rsidRPr="0058433B" w:rsidRDefault="00D417F6" w:rsidP="00623D89">
            <w:pPr>
              <w:pStyle w:val="rowtabella0"/>
              <w:jc w:val="center"/>
              <w:rPr>
                <w:color w:val="002060"/>
              </w:rPr>
            </w:pPr>
            <w:r w:rsidRPr="0058433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28B2" w14:textId="77777777" w:rsidR="00D417F6" w:rsidRPr="0058433B" w:rsidRDefault="00D417F6" w:rsidP="00623D89">
            <w:pPr>
              <w:pStyle w:val="rowtabella0"/>
              <w:jc w:val="center"/>
              <w:rPr>
                <w:color w:val="002060"/>
              </w:rPr>
            </w:pPr>
            <w:r w:rsidRPr="0058433B">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0462" w14:textId="77777777" w:rsidR="00D417F6" w:rsidRPr="0058433B" w:rsidRDefault="00D417F6" w:rsidP="00623D89">
            <w:pPr>
              <w:pStyle w:val="rowtabella0"/>
              <w:jc w:val="center"/>
              <w:rPr>
                <w:color w:val="002060"/>
              </w:rPr>
            </w:pPr>
            <w:r w:rsidRPr="005843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2DFF" w14:textId="77777777" w:rsidR="00D417F6" w:rsidRPr="0058433B" w:rsidRDefault="00D417F6" w:rsidP="00623D89">
            <w:pPr>
              <w:pStyle w:val="rowtabella0"/>
              <w:jc w:val="center"/>
              <w:rPr>
                <w:color w:val="002060"/>
              </w:rPr>
            </w:pPr>
            <w:r w:rsidRPr="0058433B">
              <w:rPr>
                <w:color w:val="002060"/>
              </w:rPr>
              <w:t>0</w:t>
            </w:r>
          </w:p>
        </w:tc>
      </w:tr>
      <w:tr w:rsidR="00D417F6" w:rsidRPr="0058433B" w14:paraId="07706F9A"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BE09E" w14:textId="77777777" w:rsidR="00D417F6" w:rsidRPr="0058433B" w:rsidRDefault="00D417F6" w:rsidP="00623D89">
            <w:pPr>
              <w:pStyle w:val="LndNormale1"/>
              <w:rPr>
                <w:color w:val="002060"/>
                <w:sz w:val="12"/>
                <w:szCs w:val="12"/>
              </w:rPr>
            </w:pPr>
            <w:r w:rsidRPr="0058433B">
              <w:rPr>
                <w:color w:val="002060"/>
                <w:sz w:val="12"/>
                <w:szCs w:val="12"/>
              </w:rPr>
              <w:t xml:space="preserve">A.S.D. NUOVA JUVENTINA FFC </w:t>
            </w:r>
            <w:r w:rsidRPr="0058433B">
              <w:rPr>
                <w:rFonts w:cs="Arial"/>
                <w:color w:val="002060"/>
                <w:sz w:val="12"/>
                <w:szCs w:val="12"/>
              </w:rPr>
              <w:t>– seconda squadra Under 21 –</w:t>
            </w:r>
          </w:p>
          <w:p w14:paraId="3484E417" w14:textId="77777777" w:rsidR="00D417F6" w:rsidRPr="0058433B" w:rsidRDefault="00D417F6" w:rsidP="00623D8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2643"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BC55C"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3F47"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4D01"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DA68"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A6B7"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099A4" w14:textId="77777777" w:rsidR="00D417F6" w:rsidRPr="0058433B" w:rsidRDefault="00D417F6" w:rsidP="00623D89">
            <w:pPr>
              <w:pStyle w:val="rowtabella0"/>
              <w:jc w:val="center"/>
              <w:rPr>
                <w:color w:val="002060"/>
              </w:rPr>
            </w:pPr>
            <w:r w:rsidRPr="0058433B">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2F647"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E97E" w14:textId="77777777" w:rsidR="00D417F6" w:rsidRPr="0058433B" w:rsidRDefault="00D417F6" w:rsidP="00623D89">
            <w:pPr>
              <w:pStyle w:val="rowtabella0"/>
              <w:jc w:val="center"/>
              <w:rPr>
                <w:color w:val="002060"/>
              </w:rPr>
            </w:pPr>
            <w:r w:rsidRPr="0058433B">
              <w:rPr>
                <w:color w:val="002060"/>
              </w:rPr>
              <w:t>0</w:t>
            </w:r>
          </w:p>
        </w:tc>
      </w:tr>
      <w:tr w:rsidR="00D417F6" w:rsidRPr="0058433B" w14:paraId="0F8ABB3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61ED7" w14:textId="77777777" w:rsidR="00D417F6" w:rsidRPr="0058433B" w:rsidRDefault="00D417F6" w:rsidP="00623D89">
            <w:pPr>
              <w:pStyle w:val="rowtabella0"/>
              <w:rPr>
                <w:color w:val="002060"/>
              </w:rPr>
            </w:pPr>
            <w:r w:rsidRPr="0058433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0B46"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6F4B"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D7B9F"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4167"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E091"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CD7A" w14:textId="77777777" w:rsidR="00D417F6" w:rsidRPr="0058433B" w:rsidRDefault="00D417F6" w:rsidP="00623D89">
            <w:pPr>
              <w:pStyle w:val="rowtabella0"/>
              <w:jc w:val="center"/>
              <w:rPr>
                <w:color w:val="002060"/>
              </w:rPr>
            </w:pPr>
            <w:r w:rsidRPr="005843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A101" w14:textId="77777777" w:rsidR="00D417F6" w:rsidRPr="0058433B" w:rsidRDefault="00D417F6" w:rsidP="00623D89">
            <w:pPr>
              <w:pStyle w:val="rowtabella0"/>
              <w:jc w:val="center"/>
              <w:rPr>
                <w:color w:val="002060"/>
              </w:rPr>
            </w:pPr>
            <w:r w:rsidRPr="0058433B">
              <w:rPr>
                <w:color w:val="002060"/>
              </w:rPr>
              <w:t>160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7B7A"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E88A" w14:textId="77777777" w:rsidR="00D417F6" w:rsidRPr="0058433B" w:rsidRDefault="00D417F6" w:rsidP="00623D89">
            <w:pPr>
              <w:pStyle w:val="rowtabella0"/>
              <w:jc w:val="center"/>
              <w:rPr>
                <w:color w:val="002060"/>
              </w:rPr>
            </w:pPr>
            <w:r w:rsidRPr="0058433B">
              <w:rPr>
                <w:color w:val="002060"/>
              </w:rPr>
              <w:t>0</w:t>
            </w:r>
          </w:p>
        </w:tc>
      </w:tr>
      <w:tr w:rsidR="00D417F6" w:rsidRPr="0058433B" w14:paraId="34617054"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D18F3" w14:textId="77777777" w:rsidR="00D417F6" w:rsidRPr="0058433B" w:rsidRDefault="00D417F6" w:rsidP="00623D89">
            <w:pPr>
              <w:pStyle w:val="rowtabella0"/>
              <w:rPr>
                <w:color w:val="002060"/>
              </w:rPr>
            </w:pPr>
            <w:r w:rsidRPr="0058433B">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18AA"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0B4D"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3EC5"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F570"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BCC7"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F822" w14:textId="77777777" w:rsidR="00D417F6" w:rsidRPr="0058433B" w:rsidRDefault="00D417F6" w:rsidP="00623D89">
            <w:pPr>
              <w:pStyle w:val="rowtabella0"/>
              <w:jc w:val="center"/>
              <w:rPr>
                <w:color w:val="002060"/>
              </w:rPr>
            </w:pPr>
            <w:r w:rsidRPr="005843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E0205" w14:textId="77777777" w:rsidR="00D417F6" w:rsidRPr="0058433B" w:rsidRDefault="00D417F6" w:rsidP="00623D89">
            <w:pPr>
              <w:pStyle w:val="rowtabella0"/>
              <w:jc w:val="center"/>
              <w:rPr>
                <w:color w:val="002060"/>
              </w:rPr>
            </w:pPr>
            <w:r w:rsidRPr="0058433B">
              <w:rPr>
                <w:color w:val="002060"/>
              </w:rPr>
              <w:t>177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7992"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A458" w14:textId="77777777" w:rsidR="00D417F6" w:rsidRPr="0058433B" w:rsidRDefault="00D417F6" w:rsidP="00623D89">
            <w:pPr>
              <w:pStyle w:val="rowtabella0"/>
              <w:jc w:val="center"/>
              <w:rPr>
                <w:color w:val="002060"/>
              </w:rPr>
            </w:pPr>
            <w:r w:rsidRPr="0058433B">
              <w:rPr>
                <w:color w:val="002060"/>
              </w:rPr>
              <w:t>0</w:t>
            </w:r>
          </w:p>
        </w:tc>
      </w:tr>
    </w:tbl>
    <w:p w14:paraId="191F0E60" w14:textId="77777777" w:rsidR="00D417F6" w:rsidRPr="0058433B" w:rsidRDefault="00D417F6" w:rsidP="00D417F6">
      <w:pPr>
        <w:pStyle w:val="breakline"/>
        <w:rPr>
          <w:rFonts w:eastAsiaTheme="minorEastAsia"/>
          <w:color w:val="002060"/>
        </w:rPr>
      </w:pPr>
    </w:p>
    <w:p w14:paraId="577733C4" w14:textId="77777777" w:rsidR="00D417F6" w:rsidRPr="0058433B" w:rsidRDefault="00D417F6" w:rsidP="00D417F6">
      <w:pPr>
        <w:pStyle w:val="breakline"/>
        <w:rPr>
          <w:color w:val="002060"/>
        </w:rPr>
      </w:pPr>
    </w:p>
    <w:p w14:paraId="1309DD91" w14:textId="77777777" w:rsidR="00D417F6" w:rsidRPr="0058433B" w:rsidRDefault="00D417F6" w:rsidP="00D417F6">
      <w:pPr>
        <w:pStyle w:val="sottotitolocampionato10"/>
        <w:rPr>
          <w:color w:val="002060"/>
        </w:rPr>
      </w:pPr>
      <w:r w:rsidRPr="0058433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4F749E72"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5C4B6"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86D6F"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B03C8"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CDBEF"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E3637"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2C660"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14E61"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8C2AC"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0F563"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29395" w14:textId="77777777" w:rsidR="00D417F6" w:rsidRPr="0058433B" w:rsidRDefault="00D417F6" w:rsidP="00623D89">
            <w:pPr>
              <w:pStyle w:val="headertabella0"/>
              <w:rPr>
                <w:color w:val="002060"/>
              </w:rPr>
            </w:pPr>
            <w:r w:rsidRPr="0058433B">
              <w:rPr>
                <w:color w:val="002060"/>
              </w:rPr>
              <w:t>PE</w:t>
            </w:r>
          </w:p>
        </w:tc>
      </w:tr>
      <w:tr w:rsidR="00D417F6" w:rsidRPr="0058433B" w14:paraId="74993E54"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F5F71" w14:textId="77777777" w:rsidR="00D417F6" w:rsidRPr="0058433B" w:rsidRDefault="00D417F6" w:rsidP="00623D89">
            <w:pPr>
              <w:pStyle w:val="rowtabella0"/>
              <w:rPr>
                <w:color w:val="002060"/>
              </w:rPr>
            </w:pPr>
            <w:r w:rsidRPr="0058433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5EB2" w14:textId="77777777" w:rsidR="00D417F6" w:rsidRPr="0058433B" w:rsidRDefault="00D417F6" w:rsidP="00623D89">
            <w:pPr>
              <w:pStyle w:val="rowtabella0"/>
              <w:jc w:val="center"/>
              <w:rPr>
                <w:color w:val="002060"/>
              </w:rPr>
            </w:pPr>
            <w:r w:rsidRPr="005843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BB09"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4972"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79F3"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297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409A" w14:textId="77777777" w:rsidR="00D417F6" w:rsidRPr="0058433B" w:rsidRDefault="00D417F6" w:rsidP="00623D89">
            <w:pPr>
              <w:pStyle w:val="rowtabella0"/>
              <w:jc w:val="center"/>
              <w:rPr>
                <w:color w:val="002060"/>
              </w:rPr>
            </w:pPr>
            <w:r w:rsidRPr="0058433B">
              <w:rPr>
                <w:color w:val="002060"/>
              </w:rPr>
              <w:t>155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1849" w14:textId="77777777" w:rsidR="00D417F6" w:rsidRPr="0058433B" w:rsidRDefault="00D417F6" w:rsidP="00623D89">
            <w:pPr>
              <w:pStyle w:val="rowtabella0"/>
              <w:jc w:val="center"/>
              <w:rPr>
                <w:color w:val="002060"/>
              </w:rPr>
            </w:pPr>
            <w:r w:rsidRPr="005843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14ED0" w14:textId="77777777" w:rsidR="00D417F6" w:rsidRPr="0058433B" w:rsidRDefault="00D417F6" w:rsidP="00623D89">
            <w:pPr>
              <w:pStyle w:val="rowtabella0"/>
              <w:jc w:val="center"/>
              <w:rPr>
                <w:color w:val="002060"/>
              </w:rPr>
            </w:pPr>
            <w:r w:rsidRPr="0058433B">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2E13" w14:textId="77777777" w:rsidR="00D417F6" w:rsidRPr="0058433B" w:rsidRDefault="00D417F6" w:rsidP="00623D89">
            <w:pPr>
              <w:pStyle w:val="rowtabella0"/>
              <w:jc w:val="center"/>
              <w:rPr>
                <w:color w:val="002060"/>
              </w:rPr>
            </w:pPr>
            <w:r w:rsidRPr="0058433B">
              <w:rPr>
                <w:color w:val="002060"/>
              </w:rPr>
              <w:t>0</w:t>
            </w:r>
          </w:p>
        </w:tc>
      </w:tr>
      <w:tr w:rsidR="00D417F6" w:rsidRPr="0058433B" w14:paraId="5C1DE73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91BE5" w14:textId="77777777" w:rsidR="00D417F6" w:rsidRPr="0058433B" w:rsidRDefault="00D417F6" w:rsidP="00623D89">
            <w:pPr>
              <w:pStyle w:val="rowtabella0"/>
              <w:rPr>
                <w:color w:val="002060"/>
              </w:rPr>
            </w:pPr>
            <w:r w:rsidRPr="0058433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F1F0" w14:textId="77777777" w:rsidR="00D417F6" w:rsidRPr="0058433B" w:rsidRDefault="00D417F6" w:rsidP="00623D89">
            <w:pPr>
              <w:pStyle w:val="rowtabella0"/>
              <w:jc w:val="center"/>
              <w:rPr>
                <w:color w:val="002060"/>
              </w:rPr>
            </w:pPr>
            <w:r w:rsidRPr="005843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648B"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18F7"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87DB"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CB60"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1485" w14:textId="77777777" w:rsidR="00D417F6" w:rsidRPr="0058433B" w:rsidRDefault="00D417F6" w:rsidP="00623D89">
            <w:pPr>
              <w:pStyle w:val="rowtabella0"/>
              <w:jc w:val="center"/>
              <w:rPr>
                <w:color w:val="002060"/>
              </w:rPr>
            </w:pPr>
            <w:r w:rsidRPr="0058433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E258" w14:textId="77777777" w:rsidR="00D417F6" w:rsidRPr="0058433B" w:rsidRDefault="00D417F6" w:rsidP="00623D89">
            <w:pPr>
              <w:pStyle w:val="rowtabella0"/>
              <w:jc w:val="center"/>
              <w:rPr>
                <w:color w:val="002060"/>
              </w:rPr>
            </w:pPr>
            <w:r w:rsidRPr="005843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345E" w14:textId="77777777" w:rsidR="00D417F6" w:rsidRPr="0058433B" w:rsidRDefault="00D417F6" w:rsidP="00623D89">
            <w:pPr>
              <w:pStyle w:val="rowtabella0"/>
              <w:jc w:val="center"/>
              <w:rPr>
                <w:color w:val="002060"/>
              </w:rPr>
            </w:pPr>
            <w:r w:rsidRPr="005843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D14B" w14:textId="77777777" w:rsidR="00D417F6" w:rsidRPr="0058433B" w:rsidRDefault="00D417F6" w:rsidP="00623D89">
            <w:pPr>
              <w:pStyle w:val="rowtabella0"/>
              <w:jc w:val="center"/>
              <w:rPr>
                <w:color w:val="002060"/>
              </w:rPr>
            </w:pPr>
            <w:r w:rsidRPr="0058433B">
              <w:rPr>
                <w:color w:val="002060"/>
              </w:rPr>
              <w:t>0</w:t>
            </w:r>
          </w:p>
        </w:tc>
      </w:tr>
      <w:tr w:rsidR="00D417F6" w:rsidRPr="0058433B" w14:paraId="1FBE80C7"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CE375" w14:textId="77777777" w:rsidR="00D417F6" w:rsidRPr="0058433B" w:rsidRDefault="00D417F6" w:rsidP="00623D89">
            <w:pPr>
              <w:pStyle w:val="rowtabella0"/>
              <w:rPr>
                <w:color w:val="002060"/>
              </w:rPr>
            </w:pPr>
            <w:r w:rsidRPr="0058433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C03D" w14:textId="77777777" w:rsidR="00D417F6" w:rsidRPr="0058433B" w:rsidRDefault="00D417F6" w:rsidP="00623D89">
            <w:pPr>
              <w:pStyle w:val="rowtabella0"/>
              <w:jc w:val="center"/>
              <w:rPr>
                <w:color w:val="002060"/>
              </w:rPr>
            </w:pPr>
            <w:r w:rsidRPr="005843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E1F9"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6B09A"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BEB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4F5C"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6C11" w14:textId="77777777" w:rsidR="00D417F6" w:rsidRPr="0058433B" w:rsidRDefault="00D417F6" w:rsidP="00623D89">
            <w:pPr>
              <w:pStyle w:val="rowtabella0"/>
              <w:jc w:val="center"/>
              <w:rPr>
                <w:color w:val="002060"/>
              </w:rPr>
            </w:pPr>
            <w:r w:rsidRPr="005843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9461" w14:textId="77777777" w:rsidR="00D417F6" w:rsidRPr="0058433B" w:rsidRDefault="00D417F6" w:rsidP="00623D89">
            <w:pPr>
              <w:pStyle w:val="rowtabella0"/>
              <w:jc w:val="center"/>
              <w:rPr>
                <w:color w:val="002060"/>
              </w:rPr>
            </w:pPr>
            <w:r w:rsidRPr="005843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1CAB"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6DE9" w14:textId="77777777" w:rsidR="00D417F6" w:rsidRPr="0058433B" w:rsidRDefault="00D417F6" w:rsidP="00623D89">
            <w:pPr>
              <w:pStyle w:val="rowtabella0"/>
              <w:jc w:val="center"/>
              <w:rPr>
                <w:color w:val="002060"/>
              </w:rPr>
            </w:pPr>
            <w:r w:rsidRPr="0058433B">
              <w:rPr>
                <w:color w:val="002060"/>
              </w:rPr>
              <w:t>0</w:t>
            </w:r>
          </w:p>
        </w:tc>
      </w:tr>
      <w:tr w:rsidR="00D417F6" w:rsidRPr="0058433B" w14:paraId="14F526B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F12CE" w14:textId="77777777" w:rsidR="00D417F6" w:rsidRPr="0058433B" w:rsidRDefault="00D417F6" w:rsidP="00623D89">
            <w:pPr>
              <w:pStyle w:val="rowtabella0"/>
              <w:rPr>
                <w:color w:val="002060"/>
              </w:rPr>
            </w:pPr>
            <w:r w:rsidRPr="0058433B">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51BC"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7E87"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C3BA"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CA9BC"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721B"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E435B" w14:textId="77777777" w:rsidR="00D417F6" w:rsidRPr="0058433B" w:rsidRDefault="00D417F6" w:rsidP="00623D89">
            <w:pPr>
              <w:pStyle w:val="rowtabella0"/>
              <w:jc w:val="center"/>
              <w:rPr>
                <w:color w:val="002060"/>
              </w:rPr>
            </w:pPr>
            <w:r w:rsidRPr="0058433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FA2F" w14:textId="77777777" w:rsidR="00D417F6" w:rsidRPr="0058433B" w:rsidRDefault="00D417F6" w:rsidP="00623D89">
            <w:pPr>
              <w:pStyle w:val="rowtabella0"/>
              <w:jc w:val="center"/>
              <w:rPr>
                <w:color w:val="002060"/>
              </w:rPr>
            </w:pPr>
            <w:r w:rsidRPr="0058433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CE23"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1896" w14:textId="77777777" w:rsidR="00D417F6" w:rsidRPr="0058433B" w:rsidRDefault="00D417F6" w:rsidP="00623D89">
            <w:pPr>
              <w:pStyle w:val="rowtabella0"/>
              <w:jc w:val="center"/>
              <w:rPr>
                <w:color w:val="002060"/>
              </w:rPr>
            </w:pPr>
            <w:r w:rsidRPr="0058433B">
              <w:rPr>
                <w:color w:val="002060"/>
              </w:rPr>
              <w:t>0</w:t>
            </w:r>
          </w:p>
        </w:tc>
      </w:tr>
      <w:tr w:rsidR="00D417F6" w:rsidRPr="0058433B" w14:paraId="07CC6A6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ABD08" w14:textId="77777777" w:rsidR="00D417F6" w:rsidRPr="0058433B" w:rsidRDefault="00D417F6" w:rsidP="00623D89">
            <w:pPr>
              <w:pStyle w:val="rowtabella0"/>
              <w:rPr>
                <w:color w:val="002060"/>
              </w:rPr>
            </w:pPr>
            <w:r w:rsidRPr="0058433B">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9620" w14:textId="77777777" w:rsidR="00D417F6" w:rsidRPr="0058433B" w:rsidRDefault="00D417F6" w:rsidP="00623D89">
            <w:pPr>
              <w:pStyle w:val="rowtabella0"/>
              <w:jc w:val="center"/>
              <w:rPr>
                <w:color w:val="002060"/>
              </w:rPr>
            </w:pPr>
            <w:r w:rsidRPr="005843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28A2"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B4FB"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CAC4"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82EB"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3050" w14:textId="77777777" w:rsidR="00D417F6" w:rsidRPr="0058433B" w:rsidRDefault="00D417F6" w:rsidP="00623D89">
            <w:pPr>
              <w:pStyle w:val="rowtabella0"/>
              <w:jc w:val="center"/>
              <w:rPr>
                <w:color w:val="002060"/>
              </w:rPr>
            </w:pPr>
            <w:r w:rsidRPr="0058433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836B7" w14:textId="77777777" w:rsidR="00D417F6" w:rsidRPr="0058433B" w:rsidRDefault="00D417F6" w:rsidP="00623D89">
            <w:pPr>
              <w:pStyle w:val="rowtabella0"/>
              <w:jc w:val="center"/>
              <w:rPr>
                <w:color w:val="002060"/>
              </w:rPr>
            </w:pPr>
            <w:r w:rsidRPr="0058433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F986"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6ADD" w14:textId="77777777" w:rsidR="00D417F6" w:rsidRPr="0058433B" w:rsidRDefault="00D417F6" w:rsidP="00623D89">
            <w:pPr>
              <w:pStyle w:val="rowtabella0"/>
              <w:jc w:val="center"/>
              <w:rPr>
                <w:color w:val="002060"/>
              </w:rPr>
            </w:pPr>
            <w:r w:rsidRPr="0058433B">
              <w:rPr>
                <w:color w:val="002060"/>
              </w:rPr>
              <w:t>0</w:t>
            </w:r>
          </w:p>
        </w:tc>
      </w:tr>
      <w:tr w:rsidR="00D417F6" w:rsidRPr="0058433B" w14:paraId="08967CB9"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A4A75" w14:textId="77777777" w:rsidR="00D417F6" w:rsidRPr="0058433B" w:rsidRDefault="00D417F6" w:rsidP="00623D89">
            <w:pPr>
              <w:pStyle w:val="rowtabella0"/>
              <w:rPr>
                <w:color w:val="002060"/>
              </w:rPr>
            </w:pPr>
            <w:r w:rsidRPr="0058433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32F6" w14:textId="77777777" w:rsidR="00D417F6" w:rsidRPr="0058433B" w:rsidRDefault="00D417F6" w:rsidP="00623D89">
            <w:pPr>
              <w:pStyle w:val="rowtabella0"/>
              <w:jc w:val="center"/>
              <w:rPr>
                <w:color w:val="002060"/>
              </w:rPr>
            </w:pPr>
            <w:r w:rsidRPr="005843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D3A5"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3756"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A246"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54F0"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3841" w14:textId="77777777" w:rsidR="00D417F6" w:rsidRPr="0058433B" w:rsidRDefault="00D417F6" w:rsidP="00623D89">
            <w:pPr>
              <w:pStyle w:val="rowtabella0"/>
              <w:jc w:val="center"/>
              <w:rPr>
                <w:color w:val="002060"/>
              </w:rPr>
            </w:pPr>
            <w:r w:rsidRPr="0058433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F0E0" w14:textId="77777777" w:rsidR="00D417F6" w:rsidRPr="0058433B" w:rsidRDefault="00D417F6" w:rsidP="00623D89">
            <w:pPr>
              <w:pStyle w:val="rowtabella0"/>
              <w:jc w:val="center"/>
              <w:rPr>
                <w:color w:val="002060"/>
              </w:rPr>
            </w:pPr>
            <w:r w:rsidRPr="0058433B">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A45B"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0EDF" w14:textId="77777777" w:rsidR="00D417F6" w:rsidRPr="0058433B" w:rsidRDefault="00D417F6" w:rsidP="00623D89">
            <w:pPr>
              <w:pStyle w:val="rowtabella0"/>
              <w:jc w:val="center"/>
              <w:rPr>
                <w:color w:val="002060"/>
              </w:rPr>
            </w:pPr>
            <w:r w:rsidRPr="0058433B">
              <w:rPr>
                <w:color w:val="002060"/>
              </w:rPr>
              <w:t>0</w:t>
            </w:r>
          </w:p>
        </w:tc>
      </w:tr>
      <w:tr w:rsidR="00D417F6" w:rsidRPr="0058433B" w14:paraId="7F0F164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B746A" w14:textId="77777777" w:rsidR="00D417F6" w:rsidRPr="0058433B" w:rsidRDefault="00D417F6" w:rsidP="00623D89">
            <w:pPr>
              <w:pStyle w:val="rowtabella0"/>
              <w:rPr>
                <w:color w:val="002060"/>
              </w:rPr>
            </w:pPr>
            <w:r w:rsidRPr="0058433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CA9E"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ED82"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7377"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4A8A"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4D59"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3888" w14:textId="77777777" w:rsidR="00D417F6" w:rsidRPr="0058433B" w:rsidRDefault="00D417F6" w:rsidP="00623D89">
            <w:pPr>
              <w:pStyle w:val="rowtabella0"/>
              <w:jc w:val="center"/>
              <w:rPr>
                <w:color w:val="002060"/>
              </w:rPr>
            </w:pPr>
            <w:r w:rsidRPr="0058433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9425" w14:textId="77777777" w:rsidR="00D417F6" w:rsidRPr="0058433B" w:rsidRDefault="00D417F6" w:rsidP="00623D89">
            <w:pPr>
              <w:pStyle w:val="rowtabella0"/>
              <w:jc w:val="center"/>
              <w:rPr>
                <w:color w:val="002060"/>
              </w:rPr>
            </w:pPr>
            <w:r w:rsidRPr="0058433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2803"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A308" w14:textId="77777777" w:rsidR="00D417F6" w:rsidRPr="0058433B" w:rsidRDefault="00D417F6" w:rsidP="00623D89">
            <w:pPr>
              <w:pStyle w:val="rowtabella0"/>
              <w:jc w:val="center"/>
              <w:rPr>
                <w:color w:val="002060"/>
              </w:rPr>
            </w:pPr>
            <w:r w:rsidRPr="0058433B">
              <w:rPr>
                <w:color w:val="002060"/>
              </w:rPr>
              <w:t>0</w:t>
            </w:r>
          </w:p>
        </w:tc>
      </w:tr>
      <w:tr w:rsidR="00D417F6" w:rsidRPr="0058433B" w14:paraId="3139A7A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5F690" w14:textId="77777777" w:rsidR="00D417F6" w:rsidRPr="0058433B" w:rsidRDefault="00D417F6" w:rsidP="00623D89">
            <w:pPr>
              <w:pStyle w:val="rowtabella0"/>
              <w:rPr>
                <w:color w:val="002060"/>
              </w:rPr>
            </w:pPr>
            <w:r w:rsidRPr="0058433B">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0AD48" w14:textId="77777777" w:rsidR="00D417F6" w:rsidRPr="0058433B" w:rsidRDefault="00D417F6" w:rsidP="00623D89">
            <w:pPr>
              <w:pStyle w:val="rowtabella0"/>
              <w:jc w:val="center"/>
              <w:rPr>
                <w:color w:val="002060"/>
              </w:rPr>
            </w:pPr>
            <w:r w:rsidRPr="005843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7B20"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430A"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D903"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FDAA"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37BA" w14:textId="77777777" w:rsidR="00D417F6" w:rsidRPr="0058433B" w:rsidRDefault="00D417F6" w:rsidP="00623D89">
            <w:pPr>
              <w:pStyle w:val="rowtabella0"/>
              <w:jc w:val="center"/>
              <w:rPr>
                <w:color w:val="002060"/>
              </w:rPr>
            </w:pPr>
            <w:r w:rsidRPr="0058433B">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B3A9" w14:textId="77777777" w:rsidR="00D417F6" w:rsidRPr="0058433B" w:rsidRDefault="00D417F6" w:rsidP="00623D89">
            <w:pPr>
              <w:pStyle w:val="rowtabella0"/>
              <w:jc w:val="center"/>
              <w:rPr>
                <w:color w:val="002060"/>
              </w:rPr>
            </w:pPr>
            <w:r w:rsidRPr="0058433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331C"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9568" w14:textId="77777777" w:rsidR="00D417F6" w:rsidRPr="0058433B" w:rsidRDefault="00D417F6" w:rsidP="00623D89">
            <w:pPr>
              <w:pStyle w:val="rowtabella0"/>
              <w:jc w:val="center"/>
              <w:rPr>
                <w:color w:val="002060"/>
              </w:rPr>
            </w:pPr>
            <w:r w:rsidRPr="0058433B">
              <w:rPr>
                <w:color w:val="002060"/>
              </w:rPr>
              <w:t>0</w:t>
            </w:r>
          </w:p>
        </w:tc>
      </w:tr>
      <w:tr w:rsidR="00D417F6" w:rsidRPr="0058433B" w14:paraId="0FC1DBB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06DBC" w14:textId="77777777" w:rsidR="00D417F6" w:rsidRPr="0058433B" w:rsidRDefault="00D417F6" w:rsidP="00623D89">
            <w:pPr>
              <w:pStyle w:val="rowtabella0"/>
              <w:rPr>
                <w:color w:val="002060"/>
              </w:rPr>
            </w:pPr>
            <w:r w:rsidRPr="0058433B">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7926" w14:textId="77777777" w:rsidR="00D417F6" w:rsidRPr="0058433B" w:rsidRDefault="00D417F6" w:rsidP="00623D89">
            <w:pPr>
              <w:pStyle w:val="rowtabella0"/>
              <w:jc w:val="center"/>
              <w:rPr>
                <w:color w:val="002060"/>
              </w:rPr>
            </w:pPr>
            <w:r w:rsidRPr="005843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74F4"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9FCA"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D87B"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C731"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7AD7" w14:textId="77777777" w:rsidR="00D417F6" w:rsidRPr="0058433B" w:rsidRDefault="00D417F6" w:rsidP="00623D89">
            <w:pPr>
              <w:pStyle w:val="rowtabella0"/>
              <w:jc w:val="center"/>
              <w:rPr>
                <w:color w:val="002060"/>
              </w:rPr>
            </w:pPr>
            <w:r w:rsidRPr="0058433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745B" w14:textId="77777777" w:rsidR="00D417F6" w:rsidRPr="0058433B" w:rsidRDefault="00D417F6" w:rsidP="00623D89">
            <w:pPr>
              <w:pStyle w:val="rowtabella0"/>
              <w:jc w:val="center"/>
              <w:rPr>
                <w:color w:val="002060"/>
              </w:rPr>
            </w:pPr>
            <w:r w:rsidRPr="0058433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39043"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45F0" w14:textId="77777777" w:rsidR="00D417F6" w:rsidRPr="0058433B" w:rsidRDefault="00D417F6" w:rsidP="00623D89">
            <w:pPr>
              <w:pStyle w:val="rowtabella0"/>
              <w:jc w:val="center"/>
              <w:rPr>
                <w:color w:val="002060"/>
              </w:rPr>
            </w:pPr>
            <w:r w:rsidRPr="0058433B">
              <w:rPr>
                <w:color w:val="002060"/>
              </w:rPr>
              <w:t>0</w:t>
            </w:r>
          </w:p>
        </w:tc>
      </w:tr>
      <w:tr w:rsidR="00D417F6" w:rsidRPr="0058433B" w14:paraId="0CF1BC1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78315" w14:textId="77777777" w:rsidR="00D417F6" w:rsidRPr="0058433B" w:rsidRDefault="00D417F6" w:rsidP="00623D89">
            <w:pPr>
              <w:pStyle w:val="rowtabella0"/>
              <w:rPr>
                <w:color w:val="002060"/>
              </w:rPr>
            </w:pPr>
            <w:r w:rsidRPr="0058433B">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708D"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CCB5"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FC6B"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655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BDF4"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2383" w14:textId="77777777" w:rsidR="00D417F6" w:rsidRPr="0058433B" w:rsidRDefault="00D417F6" w:rsidP="00623D89">
            <w:pPr>
              <w:pStyle w:val="rowtabella0"/>
              <w:jc w:val="center"/>
              <w:rPr>
                <w:color w:val="002060"/>
              </w:rPr>
            </w:pPr>
            <w:r w:rsidRPr="0058433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4BAE" w14:textId="77777777" w:rsidR="00D417F6" w:rsidRPr="0058433B" w:rsidRDefault="00D417F6" w:rsidP="00623D89">
            <w:pPr>
              <w:pStyle w:val="rowtabella0"/>
              <w:jc w:val="center"/>
              <w:rPr>
                <w:color w:val="002060"/>
              </w:rPr>
            </w:pPr>
            <w:r w:rsidRPr="0058433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2C0C"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C065" w14:textId="77777777" w:rsidR="00D417F6" w:rsidRPr="0058433B" w:rsidRDefault="00D417F6" w:rsidP="00623D89">
            <w:pPr>
              <w:pStyle w:val="rowtabella0"/>
              <w:jc w:val="center"/>
              <w:rPr>
                <w:color w:val="002060"/>
              </w:rPr>
            </w:pPr>
            <w:r w:rsidRPr="0058433B">
              <w:rPr>
                <w:color w:val="002060"/>
              </w:rPr>
              <w:t>0</w:t>
            </w:r>
          </w:p>
        </w:tc>
      </w:tr>
      <w:tr w:rsidR="00D417F6" w:rsidRPr="0058433B" w14:paraId="4CFF432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93FDB" w14:textId="77777777" w:rsidR="00D417F6" w:rsidRPr="0058433B" w:rsidRDefault="00D417F6" w:rsidP="00623D89">
            <w:pPr>
              <w:pStyle w:val="rowtabella0"/>
              <w:rPr>
                <w:color w:val="002060"/>
              </w:rPr>
            </w:pPr>
            <w:r w:rsidRPr="0058433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8050"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490B"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E583"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CD79"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8709A"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8F06" w14:textId="77777777" w:rsidR="00D417F6" w:rsidRPr="0058433B" w:rsidRDefault="00D417F6" w:rsidP="00623D89">
            <w:pPr>
              <w:pStyle w:val="rowtabella0"/>
              <w:jc w:val="center"/>
              <w:rPr>
                <w:color w:val="002060"/>
              </w:rPr>
            </w:pPr>
            <w:r w:rsidRPr="0058433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B32A" w14:textId="77777777" w:rsidR="00D417F6" w:rsidRPr="0058433B" w:rsidRDefault="00D417F6" w:rsidP="00623D89">
            <w:pPr>
              <w:pStyle w:val="rowtabella0"/>
              <w:jc w:val="center"/>
              <w:rPr>
                <w:color w:val="002060"/>
              </w:rPr>
            </w:pPr>
            <w:r w:rsidRPr="0058433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583A"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A094" w14:textId="77777777" w:rsidR="00D417F6" w:rsidRPr="0058433B" w:rsidRDefault="00D417F6" w:rsidP="00623D89">
            <w:pPr>
              <w:pStyle w:val="rowtabella0"/>
              <w:jc w:val="center"/>
              <w:rPr>
                <w:color w:val="002060"/>
              </w:rPr>
            </w:pPr>
            <w:r w:rsidRPr="0058433B">
              <w:rPr>
                <w:color w:val="002060"/>
              </w:rPr>
              <w:t>0</w:t>
            </w:r>
          </w:p>
        </w:tc>
      </w:tr>
      <w:tr w:rsidR="00D417F6" w:rsidRPr="0058433B" w14:paraId="4E562B99"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10763" w14:textId="77777777" w:rsidR="00D417F6" w:rsidRPr="0058433B" w:rsidRDefault="00D417F6" w:rsidP="00623D89">
            <w:pPr>
              <w:pStyle w:val="LndNormale1"/>
              <w:rPr>
                <w:color w:val="002060"/>
                <w:sz w:val="12"/>
                <w:szCs w:val="12"/>
              </w:rPr>
            </w:pPr>
            <w:r w:rsidRPr="0058433B">
              <w:rPr>
                <w:color w:val="002060"/>
                <w:sz w:val="12"/>
                <w:szCs w:val="12"/>
              </w:rPr>
              <w:t xml:space="preserve">POL. CSI STELLA A.S.D. </w:t>
            </w:r>
            <w:r w:rsidRPr="0058433B">
              <w:rPr>
                <w:rFonts w:cs="Arial"/>
                <w:color w:val="002060"/>
                <w:sz w:val="12"/>
                <w:szCs w:val="12"/>
              </w:rPr>
              <w:t>– seconda squadra Under 21 –</w:t>
            </w:r>
          </w:p>
          <w:p w14:paraId="43454C56" w14:textId="77777777" w:rsidR="00D417F6" w:rsidRPr="0058433B" w:rsidRDefault="00D417F6" w:rsidP="00623D89">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6452"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78E6"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A0AF6"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5F81"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8D0F"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774D" w14:textId="77777777" w:rsidR="00D417F6" w:rsidRPr="0058433B" w:rsidRDefault="00D417F6" w:rsidP="00623D89">
            <w:pPr>
              <w:pStyle w:val="rowtabella0"/>
              <w:jc w:val="center"/>
              <w:rPr>
                <w:color w:val="002060"/>
              </w:rPr>
            </w:pPr>
            <w:r w:rsidRPr="005843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B2BE" w14:textId="77777777" w:rsidR="00D417F6" w:rsidRPr="0058433B" w:rsidRDefault="00D417F6" w:rsidP="00623D89">
            <w:pPr>
              <w:pStyle w:val="rowtabella0"/>
              <w:jc w:val="center"/>
              <w:rPr>
                <w:color w:val="002060"/>
              </w:rPr>
            </w:pPr>
            <w:r w:rsidRPr="0058433B">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00D6"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2D51B" w14:textId="77777777" w:rsidR="00D417F6" w:rsidRPr="0058433B" w:rsidRDefault="00D417F6" w:rsidP="00623D89">
            <w:pPr>
              <w:pStyle w:val="rowtabella0"/>
              <w:jc w:val="center"/>
              <w:rPr>
                <w:color w:val="002060"/>
              </w:rPr>
            </w:pPr>
            <w:r w:rsidRPr="0058433B">
              <w:rPr>
                <w:color w:val="002060"/>
              </w:rPr>
              <w:t>0</w:t>
            </w:r>
          </w:p>
        </w:tc>
      </w:tr>
      <w:tr w:rsidR="00D417F6" w:rsidRPr="0058433B" w14:paraId="5D17269F"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36EA9" w14:textId="77777777" w:rsidR="00D417F6" w:rsidRPr="0058433B" w:rsidRDefault="00D417F6" w:rsidP="00623D89">
            <w:pPr>
              <w:pStyle w:val="LndNormale1"/>
              <w:rPr>
                <w:color w:val="002060"/>
                <w:sz w:val="12"/>
                <w:szCs w:val="12"/>
              </w:rPr>
            </w:pPr>
            <w:r w:rsidRPr="0058433B">
              <w:rPr>
                <w:color w:val="002060"/>
                <w:sz w:val="12"/>
                <w:szCs w:val="12"/>
              </w:rPr>
              <w:t xml:space="preserve">A.S.D. SPORTING GROTTAMMARE </w:t>
            </w:r>
            <w:r w:rsidRPr="0058433B">
              <w:rPr>
                <w:rFonts w:cs="Arial"/>
                <w:color w:val="002060"/>
                <w:sz w:val="12"/>
                <w:szCs w:val="12"/>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40AD"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33A5"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121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CB54"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4097"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A9FB" w14:textId="77777777" w:rsidR="00D417F6" w:rsidRPr="0058433B" w:rsidRDefault="00D417F6" w:rsidP="00623D89">
            <w:pPr>
              <w:pStyle w:val="rowtabella0"/>
              <w:jc w:val="center"/>
              <w:rPr>
                <w:color w:val="002060"/>
              </w:rPr>
            </w:pPr>
            <w:r w:rsidRPr="005843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0D2D" w14:textId="77777777" w:rsidR="00D417F6" w:rsidRPr="0058433B" w:rsidRDefault="00D417F6" w:rsidP="00623D89">
            <w:pPr>
              <w:pStyle w:val="rowtabella0"/>
              <w:jc w:val="center"/>
              <w:rPr>
                <w:color w:val="002060"/>
              </w:rPr>
            </w:pPr>
            <w:r w:rsidRPr="0058433B">
              <w:rPr>
                <w:color w:val="002060"/>
              </w:rPr>
              <w:t>186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4F16"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F3BB" w14:textId="77777777" w:rsidR="00D417F6" w:rsidRPr="0058433B" w:rsidRDefault="00D417F6" w:rsidP="00623D89">
            <w:pPr>
              <w:pStyle w:val="rowtabella0"/>
              <w:jc w:val="center"/>
              <w:rPr>
                <w:color w:val="002060"/>
              </w:rPr>
            </w:pPr>
            <w:r w:rsidRPr="0058433B">
              <w:rPr>
                <w:color w:val="002060"/>
              </w:rPr>
              <w:t>0</w:t>
            </w:r>
          </w:p>
        </w:tc>
      </w:tr>
    </w:tbl>
    <w:p w14:paraId="5C318BDC" w14:textId="77777777" w:rsidR="00D417F6" w:rsidRPr="00A071E2" w:rsidRDefault="00D417F6" w:rsidP="00D417F6">
      <w:pPr>
        <w:pStyle w:val="titoloprinc0"/>
        <w:rPr>
          <w:b w:val="0"/>
          <w:bCs w:val="0"/>
          <w:color w:val="002060"/>
          <w:sz w:val="22"/>
          <w:szCs w:val="22"/>
        </w:rPr>
      </w:pPr>
    </w:p>
    <w:p w14:paraId="73CF588D" w14:textId="77777777" w:rsidR="00D417F6" w:rsidRPr="00046569" w:rsidRDefault="00D417F6" w:rsidP="00D417F6">
      <w:pPr>
        <w:pStyle w:val="titoloprinc0"/>
        <w:rPr>
          <w:color w:val="002060"/>
        </w:rPr>
      </w:pPr>
      <w:r>
        <w:rPr>
          <w:color w:val="002060"/>
        </w:rPr>
        <w:t>TITOLO REGIONALE</w:t>
      </w:r>
    </w:p>
    <w:p w14:paraId="74850D0F" w14:textId="77777777" w:rsidR="00D417F6" w:rsidRPr="002A23D5" w:rsidRDefault="00D417F6" w:rsidP="00D417F6">
      <w:pPr>
        <w:pStyle w:val="LndNormale1"/>
        <w:rPr>
          <w:color w:val="002060"/>
        </w:rPr>
      </w:pPr>
    </w:p>
    <w:p w14:paraId="2F52F19C" w14:textId="77777777" w:rsidR="00D417F6" w:rsidRDefault="00D417F6" w:rsidP="00D417F6">
      <w:pPr>
        <w:pStyle w:val="LndNormale1"/>
        <w:rPr>
          <w:color w:val="002060"/>
        </w:rPr>
      </w:pPr>
      <w:r>
        <w:rPr>
          <w:color w:val="002060"/>
        </w:rPr>
        <w:t>Il Titolo Regionale di Calcio a Cinque Serie D è riservato alle squadre vincenti i rispettivi gironi come di seguito riportato:</w:t>
      </w:r>
    </w:p>
    <w:p w14:paraId="1C0BBC93" w14:textId="77777777" w:rsidR="00D417F6" w:rsidRDefault="00D417F6" w:rsidP="00D417F6">
      <w:pPr>
        <w:pStyle w:val="LndNormale1"/>
        <w:rPr>
          <w:color w:val="002060"/>
        </w:rPr>
      </w:pPr>
    </w:p>
    <w:p w14:paraId="094E1126" w14:textId="77777777" w:rsidR="00D417F6" w:rsidRPr="00BB18E4" w:rsidRDefault="00D417F6" w:rsidP="00D417F6">
      <w:pPr>
        <w:pStyle w:val="LndNormale1"/>
        <w:rPr>
          <w:b/>
          <w:bCs/>
          <w:color w:val="002060"/>
        </w:rPr>
      </w:pPr>
      <w:r w:rsidRPr="002506BD">
        <w:rPr>
          <w:b/>
          <w:bCs/>
          <w:color w:val="002060"/>
        </w:rPr>
        <w:t>Vincente girone “A”</w:t>
      </w:r>
      <w:r w:rsidRPr="002506BD">
        <w:rPr>
          <w:b/>
          <w:bCs/>
          <w:color w:val="002060"/>
        </w:rPr>
        <w:tab/>
      </w:r>
      <w:r>
        <w:rPr>
          <w:b/>
          <w:bCs/>
          <w:color w:val="002060"/>
        </w:rPr>
        <w:tab/>
      </w:r>
      <w:r w:rsidRPr="00BB18E4">
        <w:rPr>
          <w:b/>
          <w:bCs/>
          <w:color w:val="002060"/>
        </w:rPr>
        <w:t>ALMA JUVENTUS FANO</w:t>
      </w:r>
    </w:p>
    <w:p w14:paraId="12F485B2" w14:textId="77777777" w:rsidR="00D417F6" w:rsidRPr="002506BD" w:rsidRDefault="00D417F6" w:rsidP="00D417F6">
      <w:pPr>
        <w:pStyle w:val="LndNormale1"/>
        <w:rPr>
          <w:b/>
          <w:bCs/>
          <w:color w:val="002060"/>
        </w:rPr>
      </w:pPr>
      <w:r w:rsidRPr="002506BD">
        <w:rPr>
          <w:b/>
          <w:bCs/>
          <w:color w:val="002060"/>
        </w:rPr>
        <w:t>Vincente girone “B”</w:t>
      </w:r>
      <w:r w:rsidRPr="002506BD">
        <w:rPr>
          <w:b/>
          <w:bCs/>
          <w:color w:val="002060"/>
        </w:rPr>
        <w:tab/>
      </w:r>
      <w:r>
        <w:rPr>
          <w:b/>
          <w:bCs/>
          <w:color w:val="002060"/>
        </w:rPr>
        <w:tab/>
        <w:t>CDC 2018</w:t>
      </w:r>
    </w:p>
    <w:p w14:paraId="49B9BB8E" w14:textId="77777777" w:rsidR="00D417F6" w:rsidRDefault="00D417F6" w:rsidP="00D417F6">
      <w:pPr>
        <w:pStyle w:val="LndNormale1"/>
        <w:rPr>
          <w:b/>
          <w:bCs/>
          <w:color w:val="002060"/>
        </w:rPr>
      </w:pPr>
      <w:r w:rsidRPr="002506BD">
        <w:rPr>
          <w:b/>
          <w:bCs/>
          <w:color w:val="002060"/>
        </w:rPr>
        <w:t>Vincente girone “C”</w:t>
      </w:r>
      <w:r w:rsidRPr="002506BD">
        <w:rPr>
          <w:b/>
          <w:bCs/>
          <w:color w:val="002060"/>
        </w:rPr>
        <w:tab/>
      </w:r>
      <w:r>
        <w:rPr>
          <w:b/>
          <w:bCs/>
          <w:color w:val="002060"/>
        </w:rPr>
        <w:tab/>
        <w:t>ANKON NOVA MARMI</w:t>
      </w:r>
    </w:p>
    <w:p w14:paraId="755D11C5" w14:textId="77777777" w:rsidR="00D417F6" w:rsidRDefault="00D417F6" w:rsidP="00D417F6">
      <w:pPr>
        <w:pStyle w:val="LndNormale1"/>
        <w:rPr>
          <w:b/>
          <w:bCs/>
          <w:color w:val="002060"/>
        </w:rPr>
      </w:pPr>
      <w:r>
        <w:rPr>
          <w:b/>
          <w:bCs/>
          <w:color w:val="002060"/>
        </w:rPr>
        <w:t>Vincente girone “D”</w:t>
      </w:r>
      <w:r>
        <w:rPr>
          <w:b/>
          <w:bCs/>
          <w:color w:val="002060"/>
        </w:rPr>
        <w:tab/>
      </w:r>
      <w:r>
        <w:rPr>
          <w:b/>
          <w:bCs/>
          <w:color w:val="002060"/>
        </w:rPr>
        <w:tab/>
        <w:t>C.U.S. CAMERINO A.S.D.</w:t>
      </w:r>
    </w:p>
    <w:p w14:paraId="0E7FB4F2" w14:textId="77777777" w:rsidR="00D417F6" w:rsidRDefault="00D417F6" w:rsidP="00D417F6">
      <w:pPr>
        <w:pStyle w:val="LndNormale1"/>
        <w:rPr>
          <w:b/>
          <w:bCs/>
          <w:color w:val="002060"/>
        </w:rPr>
      </w:pPr>
      <w:r>
        <w:rPr>
          <w:b/>
          <w:bCs/>
          <w:color w:val="002060"/>
        </w:rPr>
        <w:t>Vincente girone “E”</w:t>
      </w:r>
      <w:r>
        <w:rPr>
          <w:b/>
          <w:bCs/>
          <w:color w:val="002060"/>
        </w:rPr>
        <w:tab/>
      </w:r>
      <w:r>
        <w:rPr>
          <w:b/>
          <w:bCs/>
          <w:color w:val="002060"/>
        </w:rPr>
        <w:tab/>
        <w:t>G.S.A. LE DUE PALME</w:t>
      </w:r>
    </w:p>
    <w:p w14:paraId="544D5D7D" w14:textId="77777777" w:rsidR="00D417F6" w:rsidRPr="002506BD" w:rsidRDefault="00D417F6" w:rsidP="00D417F6">
      <w:pPr>
        <w:pStyle w:val="LndNormale1"/>
        <w:rPr>
          <w:b/>
          <w:bCs/>
          <w:color w:val="002060"/>
        </w:rPr>
      </w:pPr>
      <w:r>
        <w:rPr>
          <w:b/>
          <w:bCs/>
          <w:color w:val="002060"/>
        </w:rPr>
        <w:t>Vincente girone “F”</w:t>
      </w:r>
      <w:r>
        <w:rPr>
          <w:b/>
          <w:bCs/>
          <w:color w:val="002060"/>
        </w:rPr>
        <w:tab/>
      </w:r>
      <w:r>
        <w:rPr>
          <w:b/>
          <w:bCs/>
          <w:color w:val="002060"/>
        </w:rPr>
        <w:tab/>
        <w:t>RIVIERA DELLE PALME</w:t>
      </w:r>
    </w:p>
    <w:p w14:paraId="37085961" w14:textId="77777777" w:rsidR="00D417F6" w:rsidRDefault="00D417F6" w:rsidP="00D417F6">
      <w:pPr>
        <w:pStyle w:val="breakline"/>
        <w:jc w:val="both"/>
        <w:rPr>
          <w:rFonts w:ascii="Arial" w:hAnsi="Arial" w:cs="Arial"/>
          <w:b/>
          <w:bCs/>
          <w:color w:val="002060"/>
          <w:sz w:val="22"/>
          <w:szCs w:val="22"/>
        </w:rPr>
      </w:pPr>
    </w:p>
    <w:p w14:paraId="5659B754" w14:textId="77777777" w:rsidR="00D417F6" w:rsidRDefault="00D417F6" w:rsidP="00D417F6">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4ADAEA3B" w14:textId="77777777" w:rsidR="00D417F6" w:rsidRDefault="00D417F6" w:rsidP="00D417F6">
      <w:pPr>
        <w:pStyle w:val="breakline"/>
        <w:jc w:val="both"/>
        <w:rPr>
          <w:rFonts w:ascii="Arial" w:hAnsi="Arial" w:cs="Arial"/>
          <w:b/>
          <w:bCs/>
          <w:color w:val="002060"/>
          <w:sz w:val="22"/>
          <w:szCs w:val="22"/>
        </w:rPr>
      </w:pPr>
      <w:r>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Vincente girone “B”</w:t>
      </w:r>
      <w:r>
        <w:rPr>
          <w:rFonts w:ascii="Arial" w:hAnsi="Arial" w:cs="Arial"/>
          <w:b/>
          <w:bCs/>
          <w:color w:val="002060"/>
          <w:sz w:val="22"/>
          <w:szCs w:val="22"/>
        </w:rPr>
        <w:tab/>
      </w:r>
      <w:r>
        <w:rPr>
          <w:rFonts w:ascii="Arial" w:hAnsi="Arial" w:cs="Arial"/>
          <w:b/>
          <w:bCs/>
          <w:color w:val="002060"/>
          <w:sz w:val="22"/>
          <w:szCs w:val="22"/>
        </w:rPr>
        <w:tab/>
        <w:t>Vincente girone “C”</w:t>
      </w:r>
    </w:p>
    <w:p w14:paraId="4B58B5AC" w14:textId="77777777" w:rsidR="00D417F6" w:rsidRDefault="00D417F6" w:rsidP="00D417F6">
      <w:pPr>
        <w:pStyle w:val="breakline"/>
        <w:jc w:val="both"/>
        <w:rPr>
          <w:rFonts w:ascii="Arial" w:hAnsi="Arial" w:cs="Arial"/>
          <w:b/>
          <w:bCs/>
          <w:color w:val="002060"/>
          <w:sz w:val="22"/>
          <w:szCs w:val="22"/>
        </w:rPr>
      </w:pPr>
    </w:p>
    <w:p w14:paraId="253E51F7" w14:textId="77777777" w:rsidR="00D417F6" w:rsidRDefault="00D417F6" w:rsidP="00D417F6">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62DB3956" w14:textId="77777777" w:rsidR="00D417F6" w:rsidRDefault="00D417F6" w:rsidP="00D417F6">
      <w:pPr>
        <w:pStyle w:val="breakline"/>
        <w:jc w:val="both"/>
        <w:rPr>
          <w:rFonts w:ascii="Arial" w:hAnsi="Arial" w:cs="Arial"/>
          <w:b/>
          <w:bCs/>
          <w:color w:val="002060"/>
          <w:sz w:val="22"/>
          <w:szCs w:val="22"/>
        </w:rPr>
      </w:pPr>
      <w:r>
        <w:rPr>
          <w:rFonts w:ascii="Arial" w:hAnsi="Arial" w:cs="Arial"/>
          <w:b/>
          <w:bCs/>
          <w:color w:val="002060"/>
          <w:sz w:val="22"/>
          <w:szCs w:val="22"/>
        </w:rPr>
        <w:t>Vincente girone “D”</w:t>
      </w:r>
      <w:r>
        <w:rPr>
          <w:rFonts w:ascii="Arial" w:hAnsi="Arial" w:cs="Arial"/>
          <w:b/>
          <w:bCs/>
          <w:color w:val="002060"/>
          <w:sz w:val="22"/>
          <w:szCs w:val="22"/>
        </w:rPr>
        <w:tab/>
      </w:r>
      <w:r>
        <w:rPr>
          <w:rFonts w:ascii="Arial" w:hAnsi="Arial" w:cs="Arial"/>
          <w:b/>
          <w:bCs/>
          <w:color w:val="002060"/>
          <w:sz w:val="22"/>
          <w:szCs w:val="22"/>
        </w:rPr>
        <w:tab/>
        <w:t>Vincente girone “E”</w:t>
      </w:r>
      <w:r>
        <w:rPr>
          <w:rFonts w:ascii="Arial" w:hAnsi="Arial" w:cs="Arial"/>
          <w:b/>
          <w:bCs/>
          <w:color w:val="002060"/>
          <w:sz w:val="22"/>
          <w:szCs w:val="22"/>
        </w:rPr>
        <w:tab/>
      </w:r>
      <w:r>
        <w:rPr>
          <w:rFonts w:ascii="Arial" w:hAnsi="Arial" w:cs="Arial"/>
          <w:b/>
          <w:bCs/>
          <w:color w:val="002060"/>
          <w:sz w:val="22"/>
          <w:szCs w:val="22"/>
        </w:rPr>
        <w:tab/>
        <w:t>Vincente girone “F”</w:t>
      </w:r>
    </w:p>
    <w:p w14:paraId="0F337276" w14:textId="77777777" w:rsidR="00D417F6" w:rsidRDefault="00D417F6" w:rsidP="00D417F6">
      <w:pPr>
        <w:pStyle w:val="breakline"/>
        <w:jc w:val="both"/>
        <w:rPr>
          <w:rFonts w:ascii="Arial" w:hAnsi="Arial" w:cs="Arial"/>
          <w:b/>
          <w:bCs/>
          <w:color w:val="002060"/>
          <w:sz w:val="22"/>
          <w:szCs w:val="22"/>
        </w:rPr>
      </w:pPr>
    </w:p>
    <w:p w14:paraId="43BAC0A7" w14:textId="77777777" w:rsidR="00D417F6" w:rsidRDefault="00D417F6" w:rsidP="00D417F6">
      <w:pPr>
        <w:pStyle w:val="breakline"/>
        <w:jc w:val="both"/>
        <w:rPr>
          <w:rFonts w:ascii="Arial" w:hAnsi="Arial" w:cs="Arial"/>
          <w:b/>
          <w:bCs/>
          <w:color w:val="002060"/>
          <w:sz w:val="22"/>
          <w:szCs w:val="22"/>
        </w:rPr>
      </w:pPr>
      <w:r>
        <w:rPr>
          <w:rFonts w:ascii="Arial" w:hAnsi="Arial" w:cs="Arial"/>
          <w:b/>
          <w:bCs/>
          <w:color w:val="002060"/>
          <w:sz w:val="22"/>
          <w:szCs w:val="22"/>
        </w:rPr>
        <w:lastRenderedPageBreak/>
        <w:t>SVOLGIMENTO TRIANGOLARI</w:t>
      </w:r>
    </w:p>
    <w:p w14:paraId="6E7DB1D0" w14:textId="77777777" w:rsidR="00D417F6" w:rsidRPr="00FF5521" w:rsidRDefault="00D417F6" w:rsidP="00D417F6">
      <w:pPr>
        <w:pStyle w:val="breakline"/>
        <w:jc w:val="both"/>
        <w:rPr>
          <w:rFonts w:ascii="Arial" w:hAnsi="Arial" w:cs="Arial"/>
          <w:i/>
          <w:iCs/>
          <w:color w:val="002060"/>
          <w:sz w:val="22"/>
          <w:szCs w:val="22"/>
        </w:rPr>
      </w:pPr>
      <w:r w:rsidRPr="00FF5521">
        <w:rPr>
          <w:rFonts w:ascii="Arial" w:hAnsi="Arial" w:cs="Arial"/>
          <w:i/>
          <w:iCs/>
          <w:color w:val="002060"/>
          <w:sz w:val="22"/>
          <w:szCs w:val="22"/>
        </w:rPr>
        <w:t>La gara della prima giornata è stata determinata in base al sorteggio effettuato il giorno 01/04/2025 in modalità on-line dal Comitato Regionale Marche.</w:t>
      </w:r>
    </w:p>
    <w:p w14:paraId="671B6F06" w14:textId="77777777" w:rsidR="00D417F6" w:rsidRPr="00FF5521" w:rsidRDefault="00D417F6" w:rsidP="00D417F6">
      <w:pPr>
        <w:pStyle w:val="breakline"/>
        <w:jc w:val="both"/>
        <w:rPr>
          <w:rFonts w:ascii="Arial" w:hAnsi="Arial" w:cs="Arial"/>
          <w:b/>
          <w:bCs/>
          <w:i/>
          <w:iCs/>
          <w:color w:val="002060"/>
          <w:sz w:val="22"/>
          <w:szCs w:val="22"/>
        </w:rPr>
      </w:pPr>
    </w:p>
    <w:p w14:paraId="227F19C4" w14:textId="77777777" w:rsidR="00D417F6" w:rsidRDefault="00D417F6" w:rsidP="00D417F6">
      <w:pPr>
        <w:pStyle w:val="breakline"/>
        <w:jc w:val="both"/>
        <w:rPr>
          <w:rFonts w:ascii="Arial" w:hAnsi="Arial" w:cs="Arial"/>
          <w:b/>
          <w:b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t xml:space="preserve">Venerdì </w:t>
      </w:r>
      <w:r>
        <w:rPr>
          <w:rFonts w:ascii="Arial" w:hAnsi="Arial" w:cs="Arial"/>
          <w:b/>
          <w:bCs/>
          <w:color w:val="002060"/>
          <w:sz w:val="22"/>
          <w:szCs w:val="22"/>
        </w:rPr>
        <w:t>02/05/2025</w:t>
      </w:r>
      <w:r w:rsidRPr="000F41BE">
        <w:rPr>
          <w:rFonts w:ascii="Arial" w:hAnsi="Arial" w:cs="Arial"/>
          <w:b/>
          <w:bCs/>
          <w:color w:val="002060"/>
          <w:sz w:val="22"/>
          <w:szCs w:val="22"/>
        </w:rPr>
        <w:tab/>
      </w:r>
      <w:r>
        <w:rPr>
          <w:rFonts w:ascii="Arial" w:hAnsi="Arial" w:cs="Arial"/>
          <w:b/>
          <w:bCs/>
          <w:color w:val="002060"/>
          <w:sz w:val="22"/>
          <w:szCs w:val="22"/>
        </w:rPr>
        <w:t>TRIANGOLARE “1”</w:t>
      </w:r>
    </w:p>
    <w:p w14:paraId="010C2CDA" w14:textId="77777777" w:rsidR="00D417F6" w:rsidRPr="000F41BE" w:rsidRDefault="00D417F6" w:rsidP="00D417F6">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ore 21:00</w:t>
      </w:r>
      <w:r>
        <w:rPr>
          <w:rFonts w:ascii="Arial" w:hAnsi="Arial" w:cs="Arial"/>
          <w:b/>
          <w:bCs/>
          <w:color w:val="002060"/>
          <w:sz w:val="22"/>
          <w:szCs w:val="22"/>
        </w:rPr>
        <w:tab/>
      </w:r>
      <w:r>
        <w:rPr>
          <w:rFonts w:ascii="Arial" w:hAnsi="Arial" w:cs="Arial"/>
          <w:b/>
          <w:bCs/>
          <w:color w:val="002060"/>
          <w:sz w:val="22"/>
          <w:szCs w:val="22"/>
        </w:rPr>
        <w:tab/>
        <w:t>Vincente girone “C” – Vincente girone “A”</w:t>
      </w:r>
    </w:p>
    <w:p w14:paraId="4B2166F5" w14:textId="77777777" w:rsidR="00D417F6" w:rsidRPr="00BB18E4" w:rsidRDefault="00D417F6" w:rsidP="00D417F6">
      <w:pPr>
        <w:pStyle w:val="breakline"/>
        <w:jc w:val="both"/>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BB18E4">
        <w:rPr>
          <w:rFonts w:ascii="Arial" w:hAnsi="Arial" w:cs="Arial"/>
          <w:b/>
          <w:bCs/>
          <w:color w:val="002060"/>
          <w:sz w:val="22"/>
          <w:szCs w:val="22"/>
        </w:rPr>
        <w:t>ANKON NOVA MARMI – ALMA JUVENTUS FANO</w:t>
      </w:r>
      <w:r w:rsidRPr="00BB18E4">
        <w:rPr>
          <w:rFonts w:ascii="Arial" w:hAnsi="Arial" w:cs="Arial"/>
          <w:b/>
          <w:bCs/>
          <w:color w:val="002060"/>
          <w:sz w:val="22"/>
          <w:szCs w:val="22"/>
        </w:rPr>
        <w:tab/>
      </w:r>
      <w:r w:rsidRPr="00BB18E4">
        <w:rPr>
          <w:rFonts w:ascii="Arial" w:hAnsi="Arial" w:cs="Arial"/>
          <w:b/>
          <w:bCs/>
          <w:color w:val="002060"/>
          <w:sz w:val="22"/>
          <w:szCs w:val="22"/>
        </w:rPr>
        <w:tab/>
      </w:r>
    </w:p>
    <w:p w14:paraId="5B77B4F2" w14:textId="77777777" w:rsidR="00D417F6" w:rsidRPr="001A33C9" w:rsidRDefault="00D417F6" w:rsidP="00D417F6">
      <w:pPr>
        <w:pStyle w:val="breakline"/>
        <w:ind w:left="2832" w:firstLine="708"/>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Vincente girone</w:t>
      </w:r>
      <w:r w:rsidRPr="001A33C9">
        <w:rPr>
          <w:rFonts w:ascii="Arial" w:hAnsi="Arial" w:cs="Arial"/>
          <w:b/>
          <w:bCs/>
          <w:i/>
          <w:iCs/>
          <w:color w:val="002060"/>
          <w:sz w:val="22"/>
          <w:szCs w:val="22"/>
        </w:rPr>
        <w:t xml:space="preserve"> “B”</w:t>
      </w:r>
      <w:r>
        <w:rPr>
          <w:rFonts w:ascii="Arial" w:hAnsi="Arial" w:cs="Arial"/>
          <w:b/>
          <w:bCs/>
          <w:i/>
          <w:iCs/>
          <w:color w:val="002060"/>
          <w:sz w:val="22"/>
          <w:szCs w:val="22"/>
        </w:rPr>
        <w:t xml:space="preserve"> – CDC 2018</w:t>
      </w:r>
    </w:p>
    <w:p w14:paraId="1A659B75" w14:textId="77777777" w:rsidR="00D417F6" w:rsidRDefault="00D417F6" w:rsidP="00D417F6">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47098E6D" w14:textId="77777777" w:rsidR="00D417F6" w:rsidRDefault="00D417F6" w:rsidP="00D417F6">
      <w:pPr>
        <w:pStyle w:val="breakline"/>
        <w:ind w:left="708" w:firstLine="708"/>
        <w:jc w:val="both"/>
        <w:rPr>
          <w:rFonts w:ascii="Arial" w:hAnsi="Arial" w:cs="Arial"/>
          <w:b/>
          <w:bCs/>
          <w:color w:val="002060"/>
          <w:sz w:val="22"/>
          <w:szCs w:val="22"/>
        </w:rPr>
      </w:pPr>
      <w:r>
        <w:rPr>
          <w:rFonts w:ascii="Arial" w:hAnsi="Arial" w:cs="Arial"/>
          <w:b/>
          <w:bCs/>
          <w:color w:val="002060"/>
          <w:sz w:val="22"/>
          <w:szCs w:val="22"/>
        </w:rPr>
        <w:t>Venerdì 02/05/2025</w:t>
      </w:r>
      <w:r>
        <w:rPr>
          <w:rFonts w:ascii="Arial" w:hAnsi="Arial" w:cs="Arial"/>
          <w:b/>
          <w:bCs/>
          <w:color w:val="002060"/>
          <w:sz w:val="22"/>
          <w:szCs w:val="22"/>
        </w:rPr>
        <w:tab/>
        <w:t>TRIANGOLARE “2”</w:t>
      </w:r>
    </w:p>
    <w:p w14:paraId="54A9CAE8" w14:textId="77777777" w:rsidR="00D417F6" w:rsidRPr="000F41BE" w:rsidRDefault="00D417F6" w:rsidP="00D417F6">
      <w:pPr>
        <w:pStyle w:val="breakline"/>
        <w:ind w:left="708" w:firstLine="708"/>
        <w:jc w:val="both"/>
        <w:rPr>
          <w:rFonts w:ascii="Arial" w:hAnsi="Arial" w:cs="Arial"/>
          <w:b/>
          <w:bCs/>
          <w:i/>
          <w:iCs/>
          <w:color w:val="002060"/>
          <w:sz w:val="22"/>
          <w:szCs w:val="22"/>
        </w:rPr>
      </w:pPr>
      <w:r>
        <w:rPr>
          <w:rFonts w:ascii="Arial" w:hAnsi="Arial" w:cs="Arial"/>
          <w:b/>
          <w:bCs/>
          <w:color w:val="002060"/>
          <w:sz w:val="22"/>
          <w:szCs w:val="22"/>
        </w:rPr>
        <w:t>ore 21:00</w:t>
      </w:r>
      <w:r>
        <w:rPr>
          <w:rFonts w:ascii="Arial" w:hAnsi="Arial" w:cs="Arial"/>
          <w:b/>
          <w:bCs/>
          <w:color w:val="002060"/>
          <w:sz w:val="22"/>
          <w:szCs w:val="22"/>
        </w:rPr>
        <w:tab/>
      </w:r>
      <w:r>
        <w:rPr>
          <w:rFonts w:ascii="Arial" w:hAnsi="Arial" w:cs="Arial"/>
          <w:b/>
          <w:bCs/>
          <w:color w:val="002060"/>
          <w:sz w:val="22"/>
          <w:szCs w:val="22"/>
        </w:rPr>
        <w:tab/>
        <w:t>Vincente girone “D” – Vincente girone “E”</w:t>
      </w:r>
    </w:p>
    <w:p w14:paraId="10DA01EC" w14:textId="77777777" w:rsidR="00D417F6" w:rsidRPr="00BB18E4" w:rsidRDefault="00D417F6" w:rsidP="00D417F6">
      <w:pPr>
        <w:pStyle w:val="breakline"/>
        <w:jc w:val="both"/>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BB18E4">
        <w:rPr>
          <w:rFonts w:ascii="Arial" w:hAnsi="Arial" w:cs="Arial"/>
          <w:b/>
          <w:bCs/>
          <w:color w:val="002060"/>
          <w:sz w:val="22"/>
          <w:szCs w:val="22"/>
        </w:rPr>
        <w:t>C.U.S. CAMERINO A.S.D. – G.S.A. LE DUE PALME</w:t>
      </w:r>
    </w:p>
    <w:p w14:paraId="168873D5" w14:textId="77777777" w:rsidR="00D417F6" w:rsidRPr="001A33C9" w:rsidRDefault="00D417F6" w:rsidP="00D417F6">
      <w:pPr>
        <w:pStyle w:val="breakline"/>
        <w:ind w:left="3540"/>
        <w:jc w:val="both"/>
        <w:rPr>
          <w:rFonts w:ascii="Arial" w:hAnsi="Arial" w:cs="Arial"/>
          <w:b/>
          <w:bCs/>
          <w:i/>
          <w:iCs/>
          <w:color w:val="002060"/>
          <w:sz w:val="22"/>
          <w:szCs w:val="22"/>
        </w:rPr>
      </w:pPr>
      <w:r w:rsidRPr="001A33C9">
        <w:rPr>
          <w:rFonts w:ascii="Arial" w:hAnsi="Arial" w:cs="Arial"/>
          <w:b/>
          <w:bCs/>
          <w:i/>
          <w:iCs/>
          <w:color w:val="002060"/>
          <w:sz w:val="22"/>
          <w:szCs w:val="22"/>
        </w:rPr>
        <w:t xml:space="preserve">Riposa: </w:t>
      </w:r>
      <w:r>
        <w:rPr>
          <w:rFonts w:ascii="Arial" w:hAnsi="Arial" w:cs="Arial"/>
          <w:b/>
          <w:bCs/>
          <w:i/>
          <w:iCs/>
          <w:color w:val="002060"/>
          <w:sz w:val="22"/>
          <w:szCs w:val="22"/>
        </w:rPr>
        <w:t>Vincente girone</w:t>
      </w:r>
      <w:r w:rsidRPr="001A33C9">
        <w:rPr>
          <w:rFonts w:ascii="Arial" w:hAnsi="Arial" w:cs="Arial"/>
          <w:b/>
          <w:bCs/>
          <w:i/>
          <w:iCs/>
          <w:color w:val="002060"/>
          <w:sz w:val="22"/>
          <w:szCs w:val="22"/>
        </w:rPr>
        <w:t xml:space="preserve"> “</w:t>
      </w:r>
      <w:r>
        <w:rPr>
          <w:rFonts w:ascii="Arial" w:hAnsi="Arial" w:cs="Arial"/>
          <w:b/>
          <w:bCs/>
          <w:i/>
          <w:iCs/>
          <w:color w:val="002060"/>
          <w:sz w:val="22"/>
          <w:szCs w:val="22"/>
        </w:rPr>
        <w:t>F</w:t>
      </w:r>
      <w:r w:rsidRPr="001A33C9">
        <w:rPr>
          <w:rFonts w:ascii="Arial" w:hAnsi="Arial" w:cs="Arial"/>
          <w:b/>
          <w:bCs/>
          <w:i/>
          <w:iCs/>
          <w:color w:val="002060"/>
          <w:sz w:val="22"/>
          <w:szCs w:val="22"/>
        </w:rPr>
        <w:t>”</w:t>
      </w:r>
      <w:r>
        <w:rPr>
          <w:rFonts w:ascii="Arial" w:hAnsi="Arial" w:cs="Arial"/>
          <w:b/>
          <w:bCs/>
          <w:i/>
          <w:iCs/>
          <w:color w:val="002060"/>
          <w:sz w:val="22"/>
          <w:szCs w:val="22"/>
        </w:rPr>
        <w:t xml:space="preserve"> – RIVIERA DELLE PALME</w:t>
      </w:r>
    </w:p>
    <w:p w14:paraId="0BD07598" w14:textId="77777777" w:rsidR="00D417F6" w:rsidRDefault="00D417F6" w:rsidP="00D417F6">
      <w:pPr>
        <w:pStyle w:val="breakline"/>
        <w:jc w:val="both"/>
        <w:rPr>
          <w:rFonts w:ascii="Arial" w:hAnsi="Arial" w:cs="Arial"/>
          <w:color w:val="002060"/>
          <w:sz w:val="22"/>
          <w:szCs w:val="22"/>
        </w:rPr>
      </w:pPr>
    </w:p>
    <w:p w14:paraId="573BF912" w14:textId="77777777" w:rsidR="00D417F6" w:rsidRDefault="00D417F6" w:rsidP="00D417F6">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Pr>
          <w:rFonts w:cs="Arial"/>
          <w:b/>
          <w:bCs/>
          <w:color w:val="002060"/>
          <w:szCs w:val="22"/>
        </w:rPr>
        <w:t>09/05/2025</w:t>
      </w:r>
      <w:r>
        <w:rPr>
          <w:rFonts w:cs="Arial"/>
          <w:b/>
          <w:bCs/>
          <w:color w:val="002060"/>
          <w:szCs w:val="22"/>
        </w:rPr>
        <w:tab/>
      </w:r>
      <w:r w:rsidRPr="000C5A61">
        <w:rPr>
          <w:i/>
          <w:iCs/>
          <w:color w:val="002060"/>
        </w:rPr>
        <w:t xml:space="preserve">Nella seconda giornata riposerà la squadra che ha vinto la </w:t>
      </w:r>
    </w:p>
    <w:p w14:paraId="32CF11DD" w14:textId="77777777" w:rsidR="00D417F6" w:rsidRPr="000C5A61" w:rsidRDefault="00D417F6" w:rsidP="00D417F6">
      <w:pPr>
        <w:pStyle w:val="LndNormale1"/>
        <w:ind w:left="3540"/>
        <w:rPr>
          <w:i/>
          <w:iCs/>
          <w:color w:val="002060"/>
        </w:rPr>
      </w:pPr>
      <w:r w:rsidRPr="000C5A61">
        <w:rPr>
          <w:i/>
          <w:iCs/>
          <w:color w:val="002060"/>
        </w:rPr>
        <w:t>prima gara o, in caso di pareggio, quella che ha disputato la prima gara in trasferta;</w:t>
      </w:r>
    </w:p>
    <w:p w14:paraId="4CED1B75" w14:textId="77777777" w:rsidR="00D417F6" w:rsidRPr="000F41BE" w:rsidRDefault="00D417F6" w:rsidP="00D417F6">
      <w:pPr>
        <w:pStyle w:val="breakline"/>
        <w:jc w:val="both"/>
        <w:rPr>
          <w:rFonts w:ascii="Arial" w:hAnsi="Arial" w:cs="Arial"/>
          <w:b/>
          <w:bCs/>
          <w:color w:val="002060"/>
          <w:sz w:val="22"/>
          <w:szCs w:val="22"/>
        </w:rPr>
      </w:pPr>
    </w:p>
    <w:p w14:paraId="3F433EFB" w14:textId="77777777" w:rsidR="00D417F6" w:rsidRPr="00060960" w:rsidRDefault="00D417F6" w:rsidP="00D417F6">
      <w:pPr>
        <w:pStyle w:val="breakline"/>
        <w:ind w:left="3525" w:hanging="3520"/>
        <w:jc w:val="both"/>
        <w:rPr>
          <w:rFonts w:ascii="Arial" w:hAnsi="Arial" w:cs="Arial"/>
          <w:i/>
          <w:i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0F41BE">
        <w:rPr>
          <w:rFonts w:ascii="Arial" w:hAnsi="Arial" w:cs="Arial"/>
          <w:b/>
          <w:bCs/>
          <w:color w:val="002060"/>
          <w:sz w:val="22"/>
          <w:szCs w:val="22"/>
        </w:rPr>
        <w:t>Venerdì</w:t>
      </w:r>
      <w:r>
        <w:rPr>
          <w:rFonts w:ascii="Arial" w:hAnsi="Arial" w:cs="Arial"/>
          <w:b/>
          <w:bCs/>
          <w:color w:val="002060"/>
          <w:sz w:val="22"/>
          <w:szCs w:val="22"/>
        </w:rPr>
        <w:t xml:space="preserve"> 16/05/2025</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11D3F71B" w14:textId="77777777" w:rsidR="00D417F6" w:rsidRDefault="00D417F6" w:rsidP="00D417F6">
      <w:pPr>
        <w:pStyle w:val="breakline"/>
        <w:ind w:left="4253" w:hanging="4248"/>
        <w:jc w:val="both"/>
        <w:rPr>
          <w:rFonts w:ascii="Arial" w:hAnsi="Arial" w:cs="Arial"/>
          <w:i/>
          <w:iCs/>
          <w:color w:val="002060"/>
          <w:sz w:val="22"/>
          <w:szCs w:val="22"/>
        </w:rPr>
      </w:pPr>
    </w:p>
    <w:p w14:paraId="0BBB8B12" w14:textId="77777777" w:rsidR="00D417F6" w:rsidRDefault="00D417F6" w:rsidP="00D417F6">
      <w:pPr>
        <w:pStyle w:val="LndNormale1"/>
        <w:rPr>
          <w:color w:val="002060"/>
        </w:rPr>
      </w:pPr>
    </w:p>
    <w:p w14:paraId="34D2F739" w14:textId="77777777" w:rsidR="00D417F6" w:rsidRPr="009C21FC" w:rsidRDefault="00D417F6" w:rsidP="00D417F6">
      <w:pPr>
        <w:pStyle w:val="LndNormale1"/>
        <w:rPr>
          <w:b/>
          <w:bCs/>
          <w:color w:val="002060"/>
        </w:rPr>
      </w:pPr>
      <w:r w:rsidRPr="009C21FC">
        <w:rPr>
          <w:b/>
          <w:bCs/>
          <w:color w:val="002060"/>
        </w:rPr>
        <w:t>CLASSIFICA</w:t>
      </w:r>
    </w:p>
    <w:p w14:paraId="1C631CB4" w14:textId="77777777" w:rsidR="00D417F6" w:rsidRPr="000C5A61" w:rsidRDefault="00D417F6" w:rsidP="00D417F6">
      <w:pPr>
        <w:pStyle w:val="LndNormale1"/>
        <w:rPr>
          <w:color w:val="002060"/>
        </w:rPr>
      </w:pPr>
      <w:r w:rsidRPr="000C5A61">
        <w:rPr>
          <w:color w:val="002060"/>
        </w:rPr>
        <w:t>Per la compilazione della classifica verranno attribuiti i seguenti punteggi:</w:t>
      </w:r>
    </w:p>
    <w:p w14:paraId="2150D473" w14:textId="77777777" w:rsidR="00D417F6" w:rsidRPr="000C5A61" w:rsidRDefault="00D417F6" w:rsidP="00D417F6">
      <w:pPr>
        <w:pStyle w:val="LndNormale1"/>
        <w:rPr>
          <w:color w:val="002060"/>
        </w:rPr>
      </w:pPr>
      <w:r w:rsidRPr="000C5A61">
        <w:rPr>
          <w:color w:val="002060"/>
        </w:rPr>
        <w:t>vittoria</w:t>
      </w:r>
      <w:r w:rsidRPr="000C5A61">
        <w:rPr>
          <w:color w:val="002060"/>
        </w:rPr>
        <w:tab/>
      </w:r>
      <w:r w:rsidRPr="000C5A61">
        <w:rPr>
          <w:color w:val="002060"/>
        </w:rPr>
        <w:tab/>
        <w:t>punti 3</w:t>
      </w:r>
    </w:p>
    <w:p w14:paraId="34F2F5F4" w14:textId="77777777" w:rsidR="00D417F6" w:rsidRPr="000C5A61" w:rsidRDefault="00D417F6" w:rsidP="00D417F6">
      <w:pPr>
        <w:pStyle w:val="LndNormale1"/>
        <w:rPr>
          <w:color w:val="002060"/>
        </w:rPr>
      </w:pPr>
      <w:r w:rsidRPr="000C5A61">
        <w:rPr>
          <w:color w:val="002060"/>
        </w:rPr>
        <w:t>pareggio</w:t>
      </w:r>
      <w:r w:rsidRPr="000C5A61">
        <w:rPr>
          <w:color w:val="002060"/>
        </w:rPr>
        <w:tab/>
        <w:t>punti 1</w:t>
      </w:r>
    </w:p>
    <w:p w14:paraId="67D251A1" w14:textId="77777777" w:rsidR="00D417F6" w:rsidRPr="000C5A61" w:rsidRDefault="00D417F6" w:rsidP="00D417F6">
      <w:pPr>
        <w:pStyle w:val="LndNormale1"/>
        <w:rPr>
          <w:color w:val="002060"/>
        </w:rPr>
      </w:pPr>
      <w:r w:rsidRPr="000C5A61">
        <w:rPr>
          <w:color w:val="002060"/>
        </w:rPr>
        <w:t>sconfitta</w:t>
      </w:r>
      <w:r w:rsidRPr="000C5A61">
        <w:rPr>
          <w:color w:val="002060"/>
        </w:rPr>
        <w:tab/>
        <w:t>punti 0</w:t>
      </w:r>
    </w:p>
    <w:p w14:paraId="0A926BFA" w14:textId="77777777" w:rsidR="00D417F6" w:rsidRPr="000C5A61" w:rsidRDefault="00D417F6" w:rsidP="00D417F6">
      <w:pPr>
        <w:pStyle w:val="LndNormale1"/>
        <w:rPr>
          <w:color w:val="002060"/>
        </w:rPr>
      </w:pPr>
    </w:p>
    <w:p w14:paraId="2E450B2C" w14:textId="77777777" w:rsidR="00D417F6" w:rsidRPr="000C5A61" w:rsidRDefault="00D417F6" w:rsidP="00D417F6">
      <w:pPr>
        <w:pStyle w:val="LndNormale1"/>
        <w:rPr>
          <w:color w:val="002060"/>
        </w:rPr>
      </w:pPr>
      <w:r w:rsidRPr="000C5A61">
        <w:rPr>
          <w:color w:val="002060"/>
        </w:rPr>
        <w:t>Per la classifica di ogni girone si terrà conto:</w:t>
      </w:r>
    </w:p>
    <w:p w14:paraId="29CA570D" w14:textId="77777777" w:rsidR="00D417F6" w:rsidRPr="000C5A61" w:rsidRDefault="00D417F6" w:rsidP="00D417F6">
      <w:pPr>
        <w:pStyle w:val="LndNormale1"/>
        <w:rPr>
          <w:color w:val="002060"/>
        </w:rPr>
      </w:pPr>
      <w:r w:rsidRPr="000C5A61">
        <w:rPr>
          <w:color w:val="002060"/>
        </w:rPr>
        <w:t>a) dei punti ottenuti negli incontri disputati;</w:t>
      </w:r>
    </w:p>
    <w:p w14:paraId="527A4CD0" w14:textId="77777777" w:rsidR="00D417F6" w:rsidRPr="000C5A61" w:rsidRDefault="00D417F6" w:rsidP="00D417F6">
      <w:pPr>
        <w:pStyle w:val="LndNormale1"/>
        <w:rPr>
          <w:color w:val="002060"/>
        </w:rPr>
      </w:pPr>
      <w:r w:rsidRPr="000C5A61">
        <w:rPr>
          <w:color w:val="002060"/>
        </w:rPr>
        <w:t>b) della migliore differenza reti;</w:t>
      </w:r>
    </w:p>
    <w:p w14:paraId="38E19F28" w14:textId="77777777" w:rsidR="00D417F6" w:rsidRDefault="00D417F6" w:rsidP="00D417F6">
      <w:pPr>
        <w:pStyle w:val="LndNormale1"/>
        <w:rPr>
          <w:color w:val="002060"/>
        </w:rPr>
      </w:pPr>
      <w:r w:rsidRPr="000C5A61">
        <w:rPr>
          <w:color w:val="002060"/>
        </w:rPr>
        <w:t>c) del maggior numero di reti segnate;</w:t>
      </w:r>
    </w:p>
    <w:p w14:paraId="42A381F8" w14:textId="77777777" w:rsidR="00D417F6" w:rsidRDefault="00D417F6" w:rsidP="00D417F6">
      <w:pPr>
        <w:pStyle w:val="LndNormale1"/>
        <w:rPr>
          <w:color w:val="002060"/>
        </w:rPr>
      </w:pPr>
      <w:r>
        <w:rPr>
          <w:color w:val="002060"/>
        </w:rPr>
        <w:t>d) della graduatoria della Coppa Disciplina del Triangolare per il Titolo Regionale;</w:t>
      </w:r>
    </w:p>
    <w:p w14:paraId="15BDE907" w14:textId="77777777" w:rsidR="00D417F6" w:rsidRDefault="00D417F6" w:rsidP="00D417F6">
      <w:pPr>
        <w:pStyle w:val="LndNormale1"/>
        <w:rPr>
          <w:color w:val="002060"/>
        </w:rPr>
      </w:pPr>
      <w:r>
        <w:rPr>
          <w:color w:val="002060"/>
        </w:rPr>
        <w:t>e</w:t>
      </w:r>
      <w:r w:rsidRPr="000C5A61">
        <w:rPr>
          <w:color w:val="002060"/>
        </w:rPr>
        <w:t xml:space="preserve">) </w:t>
      </w:r>
      <w:r>
        <w:rPr>
          <w:color w:val="002060"/>
        </w:rPr>
        <w:t>della maggiore anzianità di affiliazione.</w:t>
      </w:r>
    </w:p>
    <w:p w14:paraId="31A17488" w14:textId="77777777" w:rsidR="00D417F6" w:rsidRPr="005A4012" w:rsidRDefault="00D417F6" w:rsidP="00D417F6">
      <w:pPr>
        <w:pStyle w:val="breakline"/>
        <w:ind w:left="4253" w:hanging="4248"/>
        <w:jc w:val="both"/>
        <w:rPr>
          <w:rFonts w:ascii="Arial" w:hAnsi="Arial" w:cs="Arial"/>
          <w:color w:val="002060"/>
          <w:sz w:val="22"/>
          <w:szCs w:val="22"/>
        </w:rPr>
      </w:pPr>
    </w:p>
    <w:p w14:paraId="1A0047B8" w14:textId="77777777" w:rsidR="00D417F6" w:rsidRPr="00724CF4" w:rsidRDefault="00D417F6" w:rsidP="00D417F6">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17CC2E2B" w14:textId="77777777" w:rsidR="00D417F6" w:rsidRDefault="00D417F6" w:rsidP="00D417F6">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23 e il 24</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5</w:t>
      </w:r>
      <w:r>
        <w:rPr>
          <w:rFonts w:ascii="Arial" w:hAnsi="Arial" w:cs="Arial"/>
          <w:color w:val="002060"/>
          <w:sz w:val="22"/>
          <w:szCs w:val="22"/>
        </w:rPr>
        <w:t>, giorno, orario e campo da definire.</w:t>
      </w:r>
    </w:p>
    <w:p w14:paraId="0F13F6AC" w14:textId="77777777" w:rsidR="00D417F6" w:rsidRPr="00CE199C" w:rsidRDefault="00D417F6" w:rsidP="00D417F6">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BEAF02A" w14:textId="77777777" w:rsidR="00D417F6" w:rsidRDefault="00D417F6" w:rsidP="00D417F6">
      <w:pPr>
        <w:pStyle w:val="Nessunaspaziatura"/>
        <w:rPr>
          <w:rFonts w:ascii="Arial" w:hAnsi="Arial" w:cs="Arial"/>
          <w:color w:val="002060"/>
          <w:sz w:val="24"/>
          <w:szCs w:val="24"/>
        </w:rPr>
      </w:pPr>
    </w:p>
    <w:p w14:paraId="4F0C4044" w14:textId="77777777" w:rsidR="00D417F6" w:rsidRPr="00046569" w:rsidRDefault="00D417F6" w:rsidP="00D417F6">
      <w:pPr>
        <w:pStyle w:val="titoloprinc0"/>
        <w:rPr>
          <w:color w:val="002060"/>
        </w:rPr>
      </w:pPr>
      <w:r>
        <w:rPr>
          <w:color w:val="002060"/>
        </w:rPr>
        <w:t>PLAY OFF</w:t>
      </w:r>
    </w:p>
    <w:p w14:paraId="240A55B5" w14:textId="77777777" w:rsidR="00D417F6" w:rsidRPr="00546731" w:rsidRDefault="00D417F6" w:rsidP="00D417F6">
      <w:pPr>
        <w:pStyle w:val="Nessunaspaziatura"/>
        <w:rPr>
          <w:rFonts w:ascii="Arial" w:hAnsi="Arial" w:cs="Arial"/>
          <w:color w:val="002060"/>
          <w:sz w:val="24"/>
          <w:szCs w:val="24"/>
        </w:rPr>
      </w:pPr>
    </w:p>
    <w:p w14:paraId="3B86D4E6" w14:textId="77777777" w:rsidR="00D417F6" w:rsidRDefault="00D417F6" w:rsidP="00D417F6">
      <w:pPr>
        <w:rPr>
          <w:rFonts w:ascii="Arial" w:hAnsi="Arial" w:cs="Arial"/>
          <w:b/>
          <w:color w:val="002060"/>
          <w:sz w:val="24"/>
          <w:szCs w:val="24"/>
          <w:u w:val="single"/>
        </w:rPr>
      </w:pPr>
      <w:r w:rsidRPr="00546731">
        <w:rPr>
          <w:rFonts w:ascii="Arial" w:hAnsi="Arial" w:cs="Arial"/>
          <w:b/>
          <w:bCs/>
          <w:color w:val="002060"/>
          <w:sz w:val="24"/>
          <w:szCs w:val="24"/>
          <w:u w:val="single"/>
        </w:rPr>
        <w:t>SERIE D</w:t>
      </w:r>
      <w:r w:rsidRPr="00546731">
        <w:rPr>
          <w:rFonts w:ascii="Arial" w:hAnsi="Arial" w:cs="Arial"/>
          <w:b/>
          <w:color w:val="002060"/>
          <w:sz w:val="24"/>
          <w:szCs w:val="24"/>
          <w:u w:val="single"/>
        </w:rPr>
        <w:t xml:space="preserve"> </w:t>
      </w:r>
    </w:p>
    <w:p w14:paraId="3EA254B8" w14:textId="77777777" w:rsidR="00D417F6" w:rsidRPr="000E1DEE" w:rsidRDefault="00D417F6" w:rsidP="00D417F6">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7498F686" w14:textId="77777777" w:rsidR="00D417F6" w:rsidRPr="005C763D" w:rsidRDefault="00D417F6" w:rsidP="00D417F6">
      <w:pPr>
        <w:rPr>
          <w:rFonts w:ascii="Arial" w:hAnsi="Arial" w:cs="Arial"/>
          <w:color w:val="002060"/>
        </w:rPr>
      </w:pPr>
    </w:p>
    <w:p w14:paraId="2B367129" w14:textId="77777777" w:rsidR="00D417F6" w:rsidRDefault="00D417F6" w:rsidP="00D417F6">
      <w:pPr>
        <w:numPr>
          <w:ilvl w:val="0"/>
          <w:numId w:val="17"/>
        </w:numPr>
        <w:ind w:left="641" w:hanging="357"/>
        <w:rPr>
          <w:rFonts w:ascii="Arial" w:hAnsi="Arial" w:cs="Arial"/>
          <w:color w:val="002060"/>
          <w:sz w:val="22"/>
          <w:szCs w:val="22"/>
        </w:rPr>
      </w:pPr>
      <w:r w:rsidRPr="000E1DEE">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w:t>
      </w:r>
      <w:r w:rsidRPr="000E1DEE">
        <w:rPr>
          <w:rFonts w:ascii="Arial" w:hAnsi="Arial" w:cs="Arial"/>
          <w:color w:val="002060"/>
          <w:sz w:val="22"/>
          <w:szCs w:val="22"/>
        </w:rPr>
        <w:lastRenderedPageBreak/>
        <w:t xml:space="preserve">regolamentari dovesse persistere il risultato di parità verranno disputati 2 tempi supplementari; persistendo ulteriore parità risulterà vincente la squadra che gioca in casa o che deve ritenersi tale; </w:t>
      </w:r>
    </w:p>
    <w:p w14:paraId="629FFCBF" w14:textId="77777777" w:rsidR="00D417F6" w:rsidRDefault="00D417F6" w:rsidP="00D417F6">
      <w:pPr>
        <w:ind w:left="641"/>
        <w:rPr>
          <w:rFonts w:ascii="Arial" w:hAnsi="Arial" w:cs="Arial"/>
          <w:color w:val="002060"/>
          <w:sz w:val="22"/>
          <w:szCs w:val="22"/>
        </w:rPr>
      </w:pPr>
    </w:p>
    <w:p w14:paraId="2EB016D6"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3468D55A" w14:textId="77777777" w:rsidR="00D417F6" w:rsidRPr="00CE3026" w:rsidRDefault="00D417F6" w:rsidP="00D417F6">
      <w:pPr>
        <w:ind w:left="720"/>
        <w:jc w:val="center"/>
        <w:rPr>
          <w:rFonts w:ascii="Arial" w:hAnsi="Arial" w:cs="Arial"/>
          <w:b/>
          <w:bCs/>
          <w:color w:val="002060"/>
          <w:sz w:val="22"/>
          <w:szCs w:val="22"/>
        </w:rPr>
      </w:pPr>
      <w:r w:rsidRPr="00CE3026">
        <w:rPr>
          <w:rFonts w:ascii="Arial" w:hAnsi="Arial" w:cs="Arial"/>
          <w:b/>
          <w:bCs/>
          <w:color w:val="002060"/>
          <w:sz w:val="22"/>
          <w:szCs w:val="22"/>
        </w:rPr>
        <w:t>DURANTINA SANTA CECILIA – VADO C5</w:t>
      </w:r>
    </w:p>
    <w:p w14:paraId="34CDADB8" w14:textId="77777777" w:rsidR="00D417F6" w:rsidRPr="00CE3026" w:rsidRDefault="00D417F6" w:rsidP="00D417F6">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Venerdì 02/05/2025, ore 21:15</w:t>
      </w:r>
    </w:p>
    <w:p w14:paraId="518E4562" w14:textId="77777777" w:rsidR="00D417F6" w:rsidRPr="00CE3026" w:rsidRDefault="00D417F6" w:rsidP="00D417F6">
      <w:pPr>
        <w:rPr>
          <w:rFonts w:ascii="Arial" w:hAnsi="Arial" w:cs="Arial"/>
          <w:color w:val="002060"/>
          <w:sz w:val="22"/>
          <w:szCs w:val="22"/>
        </w:rPr>
      </w:pPr>
    </w:p>
    <w:p w14:paraId="5A089CC3" w14:textId="77777777" w:rsidR="00D417F6" w:rsidRPr="007C25BF" w:rsidRDefault="00D417F6" w:rsidP="00D417F6">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“B”</w:t>
      </w:r>
    </w:p>
    <w:p w14:paraId="1772CEB7" w14:textId="77777777" w:rsidR="00D417F6" w:rsidRPr="001B57D6" w:rsidRDefault="00D417F6" w:rsidP="00D417F6">
      <w:pPr>
        <w:pStyle w:val="Paragrafoelenco"/>
        <w:jc w:val="center"/>
        <w:rPr>
          <w:rFonts w:ascii="Arial" w:hAnsi="Arial" w:cs="Arial"/>
          <w:b/>
          <w:iCs/>
          <w:color w:val="002060"/>
          <w:sz w:val="22"/>
          <w:szCs w:val="22"/>
        </w:rPr>
      </w:pPr>
      <w:r w:rsidRPr="007C25BF">
        <w:rPr>
          <w:rFonts w:ascii="Arial" w:hAnsi="Arial" w:cs="Arial"/>
          <w:b/>
          <w:iCs/>
          <w:color w:val="002060"/>
          <w:sz w:val="22"/>
          <w:szCs w:val="22"/>
        </w:rPr>
        <w:t>FUTSAL OTTRANO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2A710F35" w14:textId="77777777" w:rsidR="00D417F6" w:rsidRDefault="00D417F6" w:rsidP="00D417F6">
      <w:pPr>
        <w:ind w:left="641"/>
        <w:rPr>
          <w:rFonts w:ascii="Arial" w:hAnsi="Arial" w:cs="Arial"/>
          <w:color w:val="002060"/>
          <w:sz w:val="22"/>
          <w:szCs w:val="22"/>
        </w:rPr>
      </w:pPr>
    </w:p>
    <w:p w14:paraId="4E613E18"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397F065"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CANDIA BARACCOLA ASPIO – CIRCOLO COLLODI CALCIO 5</w:t>
      </w:r>
    </w:p>
    <w:p w14:paraId="76EE05B7" w14:textId="77777777" w:rsidR="00D417F6" w:rsidRPr="00CE3026" w:rsidRDefault="00D417F6" w:rsidP="00D417F6">
      <w:pPr>
        <w:ind w:left="720"/>
        <w:jc w:val="center"/>
        <w:rPr>
          <w:rFonts w:ascii="Arial" w:hAnsi="Arial" w:cs="Arial"/>
          <w:b/>
          <w:bCs/>
          <w:i/>
          <w:iCs/>
          <w:color w:val="002060"/>
          <w:sz w:val="22"/>
          <w:szCs w:val="22"/>
        </w:rPr>
      </w:pPr>
      <w:r>
        <w:rPr>
          <w:rFonts w:ascii="Arial" w:hAnsi="Arial" w:cs="Arial"/>
          <w:b/>
          <w:bCs/>
          <w:i/>
          <w:iCs/>
          <w:color w:val="002060"/>
          <w:sz w:val="22"/>
          <w:szCs w:val="22"/>
        </w:rPr>
        <w:t>Sabato 03</w:t>
      </w:r>
      <w:r w:rsidRPr="00CE3026">
        <w:rPr>
          <w:rFonts w:ascii="Arial" w:hAnsi="Arial" w:cs="Arial"/>
          <w:b/>
          <w:bCs/>
          <w:i/>
          <w:iCs/>
          <w:color w:val="002060"/>
          <w:sz w:val="22"/>
          <w:szCs w:val="22"/>
        </w:rPr>
        <w:t xml:space="preserve">/05/2025, ore </w:t>
      </w:r>
      <w:r>
        <w:rPr>
          <w:rFonts w:ascii="Arial" w:hAnsi="Arial" w:cs="Arial"/>
          <w:b/>
          <w:bCs/>
          <w:i/>
          <w:iCs/>
          <w:color w:val="002060"/>
          <w:sz w:val="22"/>
          <w:szCs w:val="22"/>
        </w:rPr>
        <w:t>15</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245E3212" w14:textId="77777777" w:rsidR="00D417F6" w:rsidRDefault="00D417F6" w:rsidP="00D417F6">
      <w:pPr>
        <w:ind w:left="641"/>
        <w:rPr>
          <w:rFonts w:ascii="Arial" w:hAnsi="Arial" w:cs="Arial"/>
          <w:color w:val="002060"/>
          <w:sz w:val="22"/>
          <w:szCs w:val="22"/>
        </w:rPr>
      </w:pPr>
    </w:p>
    <w:p w14:paraId="4CB3A84B"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234C113A"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C.F. MACERATESE A.S.D. – CANTINE RIUNITE CSI</w:t>
      </w:r>
    </w:p>
    <w:p w14:paraId="383D9897" w14:textId="77777777" w:rsidR="00D417F6" w:rsidRPr="00CE3026" w:rsidRDefault="00D417F6" w:rsidP="00D417F6">
      <w:pPr>
        <w:ind w:left="720"/>
        <w:jc w:val="center"/>
        <w:rPr>
          <w:rFonts w:ascii="Arial" w:hAnsi="Arial" w:cs="Arial"/>
          <w:b/>
          <w:bCs/>
          <w:i/>
          <w:iCs/>
          <w:color w:val="002060"/>
          <w:sz w:val="22"/>
          <w:szCs w:val="22"/>
        </w:rPr>
      </w:pPr>
      <w:r>
        <w:rPr>
          <w:rFonts w:ascii="Arial" w:hAnsi="Arial" w:cs="Arial"/>
          <w:b/>
          <w:bCs/>
          <w:i/>
          <w:iCs/>
          <w:color w:val="002060"/>
          <w:sz w:val="22"/>
          <w:szCs w:val="22"/>
        </w:rPr>
        <w:t>Venerdì 02</w:t>
      </w:r>
      <w:r w:rsidRPr="00CE3026">
        <w:rPr>
          <w:rFonts w:ascii="Arial" w:hAnsi="Arial" w:cs="Arial"/>
          <w:b/>
          <w:bCs/>
          <w:i/>
          <w:iCs/>
          <w:color w:val="002060"/>
          <w:sz w:val="22"/>
          <w:szCs w:val="22"/>
        </w:rPr>
        <w:t xml:space="preserve">/05/2025, ore </w:t>
      </w:r>
      <w:r>
        <w:rPr>
          <w:rFonts w:ascii="Arial" w:hAnsi="Arial" w:cs="Arial"/>
          <w:b/>
          <w:bCs/>
          <w:i/>
          <w:iCs/>
          <w:color w:val="002060"/>
          <w:sz w:val="22"/>
          <w:szCs w:val="22"/>
        </w:rPr>
        <w:t>22</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2E13AD60" w14:textId="77777777" w:rsidR="00D417F6" w:rsidRDefault="00D417F6" w:rsidP="00D417F6">
      <w:pPr>
        <w:ind w:left="641"/>
        <w:rPr>
          <w:rFonts w:ascii="Arial" w:hAnsi="Arial" w:cs="Arial"/>
          <w:color w:val="002060"/>
          <w:sz w:val="22"/>
          <w:szCs w:val="22"/>
        </w:rPr>
      </w:pPr>
    </w:p>
    <w:p w14:paraId="43EF1185" w14:textId="77777777" w:rsidR="00D417F6" w:rsidRPr="007C25BF" w:rsidRDefault="00D417F6" w:rsidP="00D417F6">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457FE665" w14:textId="77777777" w:rsidR="00D417F6" w:rsidRPr="001B57D6" w:rsidRDefault="00D417F6" w:rsidP="00D417F6">
      <w:pPr>
        <w:pStyle w:val="Paragrafoelenco"/>
        <w:jc w:val="center"/>
        <w:rPr>
          <w:rFonts w:ascii="Arial" w:hAnsi="Arial" w:cs="Arial"/>
          <w:b/>
          <w:iCs/>
          <w:color w:val="002060"/>
          <w:sz w:val="22"/>
          <w:szCs w:val="22"/>
        </w:rPr>
      </w:pPr>
      <w:r>
        <w:rPr>
          <w:rFonts w:ascii="Arial" w:hAnsi="Arial" w:cs="Arial"/>
          <w:b/>
          <w:iCs/>
          <w:color w:val="002060"/>
          <w:sz w:val="22"/>
          <w:szCs w:val="22"/>
        </w:rPr>
        <w:t>POL. SPORT COMMUNICATION</w:t>
      </w:r>
      <w:r w:rsidRPr="007C25BF">
        <w:rPr>
          <w:rFonts w:ascii="Arial" w:hAnsi="Arial" w:cs="Arial"/>
          <w:b/>
          <w:iCs/>
          <w:color w:val="002060"/>
          <w:sz w:val="22"/>
          <w:szCs w:val="22"/>
        </w:rPr>
        <w:t xml:space="preserve"> QUALIFICATA ALLA FINALE PLAY-OFF PER EFFETTO DEL DISTACCO PARI O SUPERIORE AI 14 PUNTI DALLA QUINTA CLASSIFICATA</w:t>
      </w:r>
    </w:p>
    <w:p w14:paraId="56B68AAE" w14:textId="77777777" w:rsidR="00D417F6" w:rsidRDefault="00D417F6" w:rsidP="00D417F6">
      <w:pPr>
        <w:ind w:left="641"/>
        <w:rPr>
          <w:rFonts w:ascii="Arial" w:hAnsi="Arial" w:cs="Arial"/>
          <w:color w:val="002060"/>
          <w:sz w:val="22"/>
          <w:szCs w:val="22"/>
        </w:rPr>
      </w:pPr>
    </w:p>
    <w:p w14:paraId="33F314D2" w14:textId="77777777" w:rsidR="00D417F6" w:rsidRPr="007C25BF" w:rsidRDefault="00D417F6" w:rsidP="00D417F6">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F</w:t>
      </w:r>
      <w:r w:rsidRPr="007C25BF">
        <w:rPr>
          <w:rFonts w:ascii="Arial" w:hAnsi="Arial" w:cs="Arial"/>
          <w:b/>
          <w:bCs/>
          <w:i/>
          <w:iCs/>
          <w:color w:val="002060"/>
          <w:sz w:val="22"/>
          <w:szCs w:val="22"/>
        </w:rPr>
        <w:t>”</w:t>
      </w:r>
    </w:p>
    <w:p w14:paraId="0F728D71" w14:textId="77777777" w:rsidR="00D417F6" w:rsidRPr="001B57D6" w:rsidRDefault="00D417F6" w:rsidP="00D417F6">
      <w:pPr>
        <w:pStyle w:val="Paragrafoelenco"/>
        <w:jc w:val="center"/>
        <w:rPr>
          <w:rFonts w:ascii="Arial" w:hAnsi="Arial" w:cs="Arial"/>
          <w:b/>
          <w:iCs/>
          <w:color w:val="002060"/>
          <w:sz w:val="22"/>
          <w:szCs w:val="22"/>
        </w:rPr>
      </w:pPr>
      <w:r>
        <w:rPr>
          <w:rFonts w:ascii="Arial" w:hAnsi="Arial" w:cs="Arial"/>
          <w:b/>
          <w:iCs/>
          <w:color w:val="002060"/>
          <w:sz w:val="22"/>
          <w:szCs w:val="22"/>
        </w:rPr>
        <w:t>PICENO UNITED MMX A R.L.</w:t>
      </w:r>
      <w:r w:rsidRPr="007C25BF">
        <w:rPr>
          <w:rFonts w:ascii="Arial" w:hAnsi="Arial" w:cs="Arial"/>
          <w:b/>
          <w:iCs/>
          <w:color w:val="002060"/>
          <w:sz w:val="22"/>
          <w:szCs w:val="22"/>
        </w:rPr>
        <w:t xml:space="preserve"> QUALIFICAT</w:t>
      </w:r>
      <w:r>
        <w:rPr>
          <w:rFonts w:ascii="Arial" w:hAnsi="Arial" w:cs="Arial"/>
          <w:b/>
          <w:iCs/>
          <w:color w:val="002060"/>
          <w:sz w:val="22"/>
          <w:szCs w:val="22"/>
        </w:rPr>
        <w:t>O</w:t>
      </w:r>
      <w:r w:rsidRPr="007C25BF">
        <w:rPr>
          <w:rFonts w:ascii="Arial" w:hAnsi="Arial" w:cs="Arial"/>
          <w:b/>
          <w:iCs/>
          <w:color w:val="002060"/>
          <w:sz w:val="22"/>
          <w:szCs w:val="22"/>
        </w:rPr>
        <w:t xml:space="preserve"> ALLA FINALE PLAY-OFF PER EFFETTO DEL DISTACCO PARI O SUPERIORE AI 14 PUNTI DALLA QUINTA CLASSIFICATA</w:t>
      </w:r>
    </w:p>
    <w:p w14:paraId="38A8D0AA" w14:textId="77777777" w:rsidR="00D417F6" w:rsidRPr="000E1DEE" w:rsidRDefault="00D417F6" w:rsidP="00D417F6">
      <w:pPr>
        <w:ind w:left="641"/>
        <w:rPr>
          <w:rFonts w:ascii="Arial" w:hAnsi="Arial" w:cs="Arial"/>
          <w:color w:val="002060"/>
          <w:sz w:val="22"/>
          <w:szCs w:val="22"/>
        </w:rPr>
      </w:pPr>
    </w:p>
    <w:p w14:paraId="3F59CE78" w14:textId="77777777" w:rsidR="00D417F6" w:rsidRDefault="00D417F6" w:rsidP="00D417F6">
      <w:pPr>
        <w:numPr>
          <w:ilvl w:val="0"/>
          <w:numId w:val="17"/>
        </w:numPr>
        <w:ind w:left="641" w:hanging="357"/>
        <w:rPr>
          <w:rFonts w:ascii="Arial" w:hAnsi="Arial" w:cs="Arial"/>
          <w:color w:val="002060"/>
          <w:sz w:val="22"/>
          <w:szCs w:val="22"/>
        </w:rPr>
      </w:pPr>
      <w:r w:rsidRPr="000E1DEE">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73529AB9" w14:textId="77777777" w:rsidR="00D417F6" w:rsidRDefault="00D417F6" w:rsidP="00D417F6">
      <w:pPr>
        <w:ind w:left="641"/>
        <w:rPr>
          <w:rFonts w:ascii="Arial" w:hAnsi="Arial" w:cs="Arial"/>
          <w:color w:val="002060"/>
          <w:sz w:val="22"/>
          <w:szCs w:val="22"/>
        </w:rPr>
      </w:pPr>
    </w:p>
    <w:p w14:paraId="43068FD6"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6DC8DC7B"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URBINO CALCIO A 5 – GNANO 04</w:t>
      </w:r>
    </w:p>
    <w:p w14:paraId="4DBF4F6C" w14:textId="77777777" w:rsidR="00D417F6" w:rsidRPr="00CE3026" w:rsidRDefault="00D417F6" w:rsidP="00D417F6">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 xml:space="preserve">Venerdì 02/05/2025, ore </w:t>
      </w:r>
      <w:r>
        <w:rPr>
          <w:rFonts w:ascii="Arial" w:hAnsi="Arial" w:cs="Arial"/>
          <w:b/>
          <w:bCs/>
          <w:i/>
          <w:iCs/>
          <w:color w:val="002060"/>
          <w:sz w:val="22"/>
          <w:szCs w:val="22"/>
        </w:rPr>
        <w:t>22:00</w:t>
      </w:r>
    </w:p>
    <w:p w14:paraId="3F56BBED" w14:textId="77777777" w:rsidR="00D417F6" w:rsidRPr="00CE3026" w:rsidRDefault="00D417F6" w:rsidP="00D417F6">
      <w:pPr>
        <w:rPr>
          <w:rFonts w:ascii="Arial" w:hAnsi="Arial" w:cs="Arial"/>
          <w:color w:val="002060"/>
          <w:sz w:val="22"/>
          <w:szCs w:val="22"/>
        </w:rPr>
      </w:pPr>
    </w:p>
    <w:p w14:paraId="7D7436D4"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6E686B02"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SANTA MARIA NUOVA A.S.D. – VALMISA FUTSAL A.S.D.</w:t>
      </w:r>
    </w:p>
    <w:p w14:paraId="36DE1FA4" w14:textId="77777777" w:rsidR="00D417F6" w:rsidRPr="00CE3026" w:rsidRDefault="00D417F6" w:rsidP="00D417F6">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 xml:space="preserve">Venerdì 02/05/2025, ore </w:t>
      </w:r>
      <w:r>
        <w:rPr>
          <w:rFonts w:ascii="Arial" w:hAnsi="Arial" w:cs="Arial"/>
          <w:b/>
          <w:bCs/>
          <w:i/>
          <w:iCs/>
          <w:color w:val="002060"/>
          <w:sz w:val="22"/>
          <w:szCs w:val="22"/>
        </w:rPr>
        <w:t>21:30</w:t>
      </w:r>
    </w:p>
    <w:p w14:paraId="0270B06C" w14:textId="77777777" w:rsidR="00D417F6" w:rsidRPr="00CE3026" w:rsidRDefault="00D417F6" w:rsidP="00D417F6">
      <w:pPr>
        <w:rPr>
          <w:rFonts w:ascii="Arial" w:hAnsi="Arial" w:cs="Arial"/>
          <w:color w:val="002060"/>
          <w:sz w:val="22"/>
          <w:szCs w:val="22"/>
        </w:rPr>
      </w:pPr>
    </w:p>
    <w:p w14:paraId="382CCA8B"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29630FE4"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CALCETTO NUMANA – CITTA’ DI FALCONARA</w:t>
      </w:r>
    </w:p>
    <w:p w14:paraId="58655CB1" w14:textId="77777777" w:rsidR="00D417F6" w:rsidRPr="00CE3026" w:rsidRDefault="00D417F6" w:rsidP="00D417F6">
      <w:pPr>
        <w:ind w:left="720"/>
        <w:jc w:val="center"/>
        <w:rPr>
          <w:rFonts w:ascii="Arial" w:hAnsi="Arial" w:cs="Arial"/>
          <w:b/>
          <w:bCs/>
          <w:i/>
          <w:iCs/>
          <w:color w:val="002060"/>
          <w:sz w:val="22"/>
          <w:szCs w:val="22"/>
        </w:rPr>
      </w:pPr>
      <w:r w:rsidRPr="00CE3026">
        <w:rPr>
          <w:rFonts w:ascii="Arial" w:hAnsi="Arial" w:cs="Arial"/>
          <w:b/>
          <w:bCs/>
          <w:i/>
          <w:iCs/>
          <w:color w:val="002060"/>
          <w:sz w:val="22"/>
          <w:szCs w:val="22"/>
        </w:rPr>
        <w:t xml:space="preserve">Venerdì 02/05/2025, ore </w:t>
      </w:r>
      <w:r>
        <w:rPr>
          <w:rFonts w:ascii="Arial" w:hAnsi="Arial" w:cs="Arial"/>
          <w:b/>
          <w:bCs/>
          <w:i/>
          <w:iCs/>
          <w:color w:val="002060"/>
          <w:sz w:val="22"/>
          <w:szCs w:val="22"/>
        </w:rPr>
        <w:t>21:30</w:t>
      </w:r>
    </w:p>
    <w:p w14:paraId="43A1DB5A" w14:textId="77777777" w:rsidR="00D417F6" w:rsidRDefault="00D417F6" w:rsidP="00D417F6">
      <w:pPr>
        <w:ind w:left="641"/>
        <w:rPr>
          <w:rFonts w:ascii="Arial" w:hAnsi="Arial" w:cs="Arial"/>
          <w:color w:val="002060"/>
          <w:sz w:val="22"/>
          <w:szCs w:val="22"/>
        </w:rPr>
      </w:pPr>
    </w:p>
    <w:p w14:paraId="3368D87F"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584660F1"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GROTTACCIA 2005 – FABRIANO CALCIO A 5 2023</w:t>
      </w:r>
    </w:p>
    <w:p w14:paraId="1F01F178" w14:textId="77777777" w:rsidR="00D417F6" w:rsidRPr="00CE3026" w:rsidRDefault="00D417F6" w:rsidP="00D417F6">
      <w:pPr>
        <w:ind w:left="720"/>
        <w:jc w:val="center"/>
        <w:rPr>
          <w:rFonts w:ascii="Arial" w:hAnsi="Arial" w:cs="Arial"/>
          <w:b/>
          <w:bCs/>
          <w:i/>
          <w:iCs/>
          <w:color w:val="002060"/>
          <w:sz w:val="22"/>
          <w:szCs w:val="22"/>
        </w:rPr>
      </w:pPr>
      <w:r>
        <w:rPr>
          <w:rFonts w:ascii="Arial" w:hAnsi="Arial" w:cs="Arial"/>
          <w:b/>
          <w:bCs/>
          <w:i/>
          <w:iCs/>
          <w:color w:val="002060"/>
          <w:sz w:val="22"/>
          <w:szCs w:val="22"/>
        </w:rPr>
        <w:t>Venerdì 02</w:t>
      </w:r>
      <w:r w:rsidRPr="00CE3026">
        <w:rPr>
          <w:rFonts w:ascii="Arial" w:hAnsi="Arial" w:cs="Arial"/>
          <w:b/>
          <w:bCs/>
          <w:i/>
          <w:iCs/>
          <w:color w:val="002060"/>
          <w:sz w:val="22"/>
          <w:szCs w:val="22"/>
        </w:rPr>
        <w:t xml:space="preserve">/05/2025, ore </w:t>
      </w:r>
      <w:r>
        <w:rPr>
          <w:rFonts w:ascii="Arial" w:hAnsi="Arial" w:cs="Arial"/>
          <w:b/>
          <w:bCs/>
          <w:i/>
          <w:iCs/>
          <w:color w:val="002060"/>
          <w:sz w:val="22"/>
          <w:szCs w:val="22"/>
        </w:rPr>
        <w:t>21</w:t>
      </w:r>
      <w:r w:rsidRPr="00CE3026">
        <w:rPr>
          <w:rFonts w:ascii="Arial" w:hAnsi="Arial" w:cs="Arial"/>
          <w:b/>
          <w:bCs/>
          <w:i/>
          <w:iCs/>
          <w:color w:val="002060"/>
          <w:sz w:val="22"/>
          <w:szCs w:val="22"/>
        </w:rPr>
        <w:t>:</w:t>
      </w:r>
      <w:r>
        <w:rPr>
          <w:rFonts w:ascii="Arial" w:hAnsi="Arial" w:cs="Arial"/>
          <w:b/>
          <w:bCs/>
          <w:i/>
          <w:iCs/>
          <w:color w:val="002060"/>
          <w:sz w:val="22"/>
          <w:szCs w:val="22"/>
        </w:rPr>
        <w:t>30</w:t>
      </w:r>
    </w:p>
    <w:p w14:paraId="28993BFF" w14:textId="77777777" w:rsidR="00D417F6" w:rsidRDefault="00D417F6" w:rsidP="00D417F6">
      <w:pPr>
        <w:ind w:left="641"/>
        <w:rPr>
          <w:rFonts w:ascii="Arial" w:hAnsi="Arial" w:cs="Arial"/>
          <w:color w:val="002060"/>
          <w:sz w:val="22"/>
          <w:szCs w:val="22"/>
        </w:rPr>
      </w:pPr>
    </w:p>
    <w:p w14:paraId="199F7058"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14A5971E"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lastRenderedPageBreak/>
        <w:t>CAPODARCO CASABIANCA C5 – VAL TENNA UNITED</w:t>
      </w:r>
    </w:p>
    <w:p w14:paraId="2FA327C0" w14:textId="77777777" w:rsidR="00D417F6" w:rsidRPr="00CE3026" w:rsidRDefault="00D417F6" w:rsidP="00D417F6">
      <w:pPr>
        <w:ind w:left="720"/>
        <w:jc w:val="center"/>
        <w:rPr>
          <w:rFonts w:ascii="Arial" w:hAnsi="Arial" w:cs="Arial"/>
          <w:b/>
          <w:bCs/>
          <w:i/>
          <w:iCs/>
          <w:color w:val="002060"/>
          <w:sz w:val="22"/>
          <w:szCs w:val="22"/>
        </w:rPr>
      </w:pPr>
      <w:r>
        <w:rPr>
          <w:rFonts w:ascii="Arial" w:hAnsi="Arial" w:cs="Arial"/>
          <w:b/>
          <w:bCs/>
          <w:i/>
          <w:iCs/>
          <w:color w:val="002060"/>
          <w:sz w:val="22"/>
          <w:szCs w:val="22"/>
        </w:rPr>
        <w:t>Venerdì 02</w:t>
      </w:r>
      <w:r w:rsidRPr="00CE3026">
        <w:rPr>
          <w:rFonts w:ascii="Arial" w:hAnsi="Arial" w:cs="Arial"/>
          <w:b/>
          <w:bCs/>
          <w:i/>
          <w:iCs/>
          <w:color w:val="002060"/>
          <w:sz w:val="22"/>
          <w:szCs w:val="22"/>
        </w:rPr>
        <w:t xml:space="preserve">/05/2025, ore </w:t>
      </w:r>
      <w:r>
        <w:rPr>
          <w:rFonts w:ascii="Arial" w:hAnsi="Arial" w:cs="Arial"/>
          <w:b/>
          <w:bCs/>
          <w:i/>
          <w:iCs/>
          <w:color w:val="002060"/>
          <w:sz w:val="22"/>
          <w:szCs w:val="22"/>
        </w:rPr>
        <w:t>21</w:t>
      </w:r>
      <w:r w:rsidRPr="00CE3026">
        <w:rPr>
          <w:rFonts w:ascii="Arial" w:hAnsi="Arial" w:cs="Arial"/>
          <w:b/>
          <w:bCs/>
          <w:i/>
          <w:iCs/>
          <w:color w:val="002060"/>
          <w:sz w:val="22"/>
          <w:szCs w:val="22"/>
        </w:rPr>
        <w:t>:</w:t>
      </w:r>
      <w:r>
        <w:rPr>
          <w:rFonts w:ascii="Arial" w:hAnsi="Arial" w:cs="Arial"/>
          <w:b/>
          <w:bCs/>
          <w:i/>
          <w:iCs/>
          <w:color w:val="002060"/>
          <w:sz w:val="22"/>
          <w:szCs w:val="22"/>
        </w:rPr>
        <w:t>30</w:t>
      </w:r>
    </w:p>
    <w:p w14:paraId="2138C007" w14:textId="77777777" w:rsidR="00D417F6" w:rsidRDefault="00D417F6" w:rsidP="00D417F6">
      <w:pPr>
        <w:ind w:left="641"/>
        <w:rPr>
          <w:rFonts w:ascii="Arial" w:hAnsi="Arial" w:cs="Arial"/>
          <w:color w:val="002060"/>
          <w:sz w:val="22"/>
          <w:szCs w:val="22"/>
        </w:rPr>
      </w:pPr>
    </w:p>
    <w:p w14:paraId="192B86C4" w14:textId="77777777" w:rsidR="00D417F6" w:rsidRPr="00CE3026" w:rsidRDefault="00D417F6" w:rsidP="00D417F6">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35DDC5DA" w14:textId="77777777" w:rsidR="00D417F6" w:rsidRPr="00CE3026" w:rsidRDefault="00D417F6" w:rsidP="00D417F6">
      <w:pPr>
        <w:ind w:left="720"/>
        <w:jc w:val="center"/>
        <w:rPr>
          <w:rFonts w:ascii="Arial" w:hAnsi="Arial" w:cs="Arial"/>
          <w:b/>
          <w:bCs/>
          <w:color w:val="002060"/>
          <w:sz w:val="22"/>
          <w:szCs w:val="22"/>
        </w:rPr>
      </w:pPr>
      <w:r>
        <w:rPr>
          <w:rFonts w:ascii="Arial" w:hAnsi="Arial" w:cs="Arial"/>
          <w:b/>
          <w:bCs/>
          <w:color w:val="002060"/>
          <w:sz w:val="22"/>
          <w:szCs w:val="22"/>
        </w:rPr>
        <w:t xml:space="preserve">RIPABERADA – CASELLE </w:t>
      </w:r>
    </w:p>
    <w:p w14:paraId="17FBFBF6" w14:textId="77777777" w:rsidR="00D417F6" w:rsidRPr="00CE3026" w:rsidRDefault="00D417F6" w:rsidP="00D417F6">
      <w:pPr>
        <w:ind w:left="720"/>
        <w:jc w:val="center"/>
        <w:rPr>
          <w:rFonts w:ascii="Arial" w:hAnsi="Arial" w:cs="Arial"/>
          <w:b/>
          <w:bCs/>
          <w:i/>
          <w:iCs/>
          <w:color w:val="002060"/>
          <w:sz w:val="22"/>
          <w:szCs w:val="22"/>
        </w:rPr>
      </w:pPr>
      <w:r>
        <w:rPr>
          <w:rFonts w:ascii="Arial" w:hAnsi="Arial" w:cs="Arial"/>
          <w:b/>
          <w:bCs/>
          <w:i/>
          <w:iCs/>
          <w:color w:val="002060"/>
          <w:sz w:val="22"/>
          <w:szCs w:val="22"/>
        </w:rPr>
        <w:t>Venerdì 02</w:t>
      </w:r>
      <w:r w:rsidRPr="00CE3026">
        <w:rPr>
          <w:rFonts w:ascii="Arial" w:hAnsi="Arial" w:cs="Arial"/>
          <w:b/>
          <w:bCs/>
          <w:i/>
          <w:iCs/>
          <w:color w:val="002060"/>
          <w:sz w:val="22"/>
          <w:szCs w:val="22"/>
        </w:rPr>
        <w:t xml:space="preserve">/05/2025, ore </w:t>
      </w:r>
      <w:r>
        <w:rPr>
          <w:rFonts w:ascii="Arial" w:hAnsi="Arial" w:cs="Arial"/>
          <w:b/>
          <w:bCs/>
          <w:i/>
          <w:iCs/>
          <w:color w:val="002060"/>
          <w:sz w:val="22"/>
          <w:szCs w:val="22"/>
        </w:rPr>
        <w:t>21</w:t>
      </w:r>
      <w:r w:rsidRPr="00CE3026">
        <w:rPr>
          <w:rFonts w:ascii="Arial" w:hAnsi="Arial" w:cs="Arial"/>
          <w:b/>
          <w:bCs/>
          <w:i/>
          <w:iCs/>
          <w:color w:val="002060"/>
          <w:sz w:val="22"/>
          <w:szCs w:val="22"/>
        </w:rPr>
        <w:t>:</w:t>
      </w:r>
      <w:r>
        <w:rPr>
          <w:rFonts w:ascii="Arial" w:hAnsi="Arial" w:cs="Arial"/>
          <w:b/>
          <w:bCs/>
          <w:i/>
          <w:iCs/>
          <w:color w:val="002060"/>
          <w:sz w:val="22"/>
          <w:szCs w:val="22"/>
        </w:rPr>
        <w:t>00</w:t>
      </w:r>
    </w:p>
    <w:p w14:paraId="38FDD5F3" w14:textId="77777777" w:rsidR="00D417F6" w:rsidRPr="000E1DEE" w:rsidRDefault="00D417F6" w:rsidP="00D417F6">
      <w:pPr>
        <w:ind w:left="641"/>
        <w:rPr>
          <w:rFonts w:ascii="Arial" w:hAnsi="Arial" w:cs="Arial"/>
          <w:color w:val="002060"/>
          <w:sz w:val="22"/>
          <w:szCs w:val="22"/>
        </w:rPr>
      </w:pPr>
    </w:p>
    <w:p w14:paraId="7D058CFC" w14:textId="77777777" w:rsidR="00D417F6" w:rsidRPr="000E1DEE" w:rsidRDefault="00D417F6" w:rsidP="00D417F6">
      <w:pPr>
        <w:numPr>
          <w:ilvl w:val="0"/>
          <w:numId w:val="17"/>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58FEAB36" w14:textId="77777777" w:rsidR="00D417F6" w:rsidRPr="00546731" w:rsidRDefault="00D417F6" w:rsidP="00D417F6">
      <w:pPr>
        <w:ind w:left="1080"/>
        <w:rPr>
          <w:rFonts w:ascii="Arial" w:hAnsi="Arial" w:cs="Arial"/>
          <w:color w:val="002060"/>
          <w:sz w:val="24"/>
          <w:szCs w:val="24"/>
        </w:rPr>
      </w:pPr>
    </w:p>
    <w:p w14:paraId="3CFB26A3" w14:textId="77777777" w:rsidR="00D417F6" w:rsidRDefault="00D417F6" w:rsidP="00D417F6">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d) si intendono classificat</w:t>
      </w:r>
      <w:r>
        <w:rPr>
          <w:rFonts w:ascii="Arial" w:hAnsi="Arial" w:cs="Arial"/>
          <w:color w:val="002060"/>
          <w:sz w:val="22"/>
          <w:szCs w:val="22"/>
        </w:rPr>
        <w:t>e</w:t>
      </w:r>
      <w:r w:rsidRPr="00546731">
        <w:rPr>
          <w:rFonts w:ascii="Arial" w:hAnsi="Arial" w:cs="Arial"/>
          <w:color w:val="002060"/>
          <w:sz w:val="22"/>
          <w:szCs w:val="22"/>
        </w:rPr>
        <w:t xml:space="preserve"> al 2°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0A0603E6" w14:textId="77777777" w:rsidR="00D417F6" w:rsidRDefault="00D417F6" w:rsidP="00D417F6">
      <w:pPr>
        <w:pStyle w:val="Corpodeltesto2"/>
        <w:spacing w:after="0" w:line="240" w:lineRule="auto"/>
        <w:jc w:val="both"/>
        <w:rPr>
          <w:rFonts w:ascii="Arial" w:hAnsi="Arial" w:cs="Arial"/>
          <w:bCs/>
          <w:color w:val="002060"/>
          <w:sz w:val="22"/>
          <w:szCs w:val="22"/>
        </w:rPr>
      </w:pPr>
    </w:p>
    <w:p w14:paraId="23D04960" w14:textId="77777777" w:rsidR="00D417F6" w:rsidRPr="00D653EB" w:rsidRDefault="00D417F6" w:rsidP="00D417F6">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089BB1E8" w14:textId="77777777" w:rsidR="00D417F6" w:rsidRPr="001E6A72" w:rsidRDefault="00D417F6" w:rsidP="00D417F6">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5804D670" w14:textId="77777777" w:rsidR="00D417F6" w:rsidRPr="00D653EB" w:rsidRDefault="00D417F6" w:rsidP="00D417F6">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mediante </w:t>
      </w:r>
      <w:r w:rsidRPr="00D653EB">
        <w:rPr>
          <w:rFonts w:ascii="Arial" w:hAnsi="Arial" w:cs="Arial"/>
          <w:b/>
          <w:color w:val="002060"/>
          <w:sz w:val="22"/>
          <w:szCs w:val="22"/>
        </w:rPr>
        <w:t>sorteggio</w:t>
      </w:r>
      <w:r>
        <w:rPr>
          <w:rFonts w:ascii="Arial" w:hAnsi="Arial" w:cs="Arial"/>
          <w:bCs/>
          <w:color w:val="002060"/>
          <w:sz w:val="22"/>
          <w:szCs w:val="22"/>
        </w:rPr>
        <w:t>.</w:t>
      </w:r>
    </w:p>
    <w:p w14:paraId="4CA379A1" w14:textId="77777777" w:rsidR="00D417F6" w:rsidRPr="001E6A72" w:rsidRDefault="00D417F6" w:rsidP="00D417F6">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67DE164" w14:textId="77777777" w:rsidR="00D417F6" w:rsidRDefault="00D417F6" w:rsidP="00D417F6">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63C933F" w14:textId="77777777" w:rsidR="00D417F6" w:rsidRDefault="00D417F6" w:rsidP="00D417F6">
      <w:pPr>
        <w:pStyle w:val="Corpodeltesto21"/>
        <w:rPr>
          <w:rFonts w:ascii="Arial" w:hAnsi="Arial" w:cs="Arial"/>
          <w:color w:val="002060"/>
          <w:sz w:val="22"/>
        </w:rPr>
      </w:pPr>
    </w:p>
    <w:p w14:paraId="2CE98A2A" w14:textId="77777777" w:rsidR="00D417F6" w:rsidRPr="00546731" w:rsidRDefault="00D417F6" w:rsidP="00D417F6">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16664287" w14:textId="77777777" w:rsidR="00D417F6" w:rsidRDefault="00D417F6" w:rsidP="00D417F6">
      <w:pPr>
        <w:pStyle w:val="Corpodeltesto21"/>
        <w:rPr>
          <w:rFonts w:ascii="Arial" w:hAnsi="Arial" w:cs="Arial"/>
          <w:color w:val="002060"/>
          <w:sz w:val="22"/>
        </w:rPr>
      </w:pPr>
    </w:p>
    <w:p w14:paraId="6C1303A4" w14:textId="77777777" w:rsidR="00D417F6" w:rsidRPr="00046569" w:rsidRDefault="00D417F6" w:rsidP="00D417F6">
      <w:pPr>
        <w:pStyle w:val="titoloprinc0"/>
        <w:rPr>
          <w:color w:val="002060"/>
        </w:rPr>
      </w:pPr>
      <w:r>
        <w:rPr>
          <w:color w:val="002060"/>
        </w:rPr>
        <w:t>PROGRAMMA GARE</w:t>
      </w:r>
    </w:p>
    <w:p w14:paraId="307F992C" w14:textId="77777777" w:rsidR="00D417F6" w:rsidRDefault="00D417F6" w:rsidP="00D417F6">
      <w:pPr>
        <w:pStyle w:val="Corpodeltesto21"/>
        <w:rPr>
          <w:rFonts w:ascii="Arial" w:hAnsi="Arial" w:cs="Arial"/>
          <w:color w:val="002060"/>
          <w:sz w:val="22"/>
        </w:rPr>
      </w:pPr>
    </w:p>
    <w:p w14:paraId="2A240AB9" w14:textId="77777777" w:rsidR="00D417F6" w:rsidRPr="00666CFE" w:rsidRDefault="00D417F6" w:rsidP="00D417F6">
      <w:pPr>
        <w:pStyle w:val="sottotitolocampionato10"/>
        <w:rPr>
          <w:color w:val="002060"/>
        </w:rPr>
      </w:pPr>
      <w:r>
        <w:rPr>
          <w:color w:val="002060"/>
        </w:rPr>
        <w:t xml:space="preserve">TITOLO REGIONALE – </w:t>
      </w:r>
      <w:r w:rsidRPr="00666CFE">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D417F6" w:rsidRPr="00666CFE" w14:paraId="25417EB5"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C1799"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231DC"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F8043"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88525"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8D18E"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C0AD4"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8437A"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3EDA4C74"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A6A1FF" w14:textId="77777777" w:rsidR="00D417F6" w:rsidRPr="00666CFE" w:rsidRDefault="00D417F6" w:rsidP="00623D89">
            <w:pPr>
              <w:pStyle w:val="rowtabella0"/>
              <w:rPr>
                <w:color w:val="002060"/>
              </w:rPr>
            </w:pPr>
            <w:r w:rsidRPr="00666CFE">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A18EF9" w14:textId="77777777" w:rsidR="00D417F6" w:rsidRPr="00666CFE" w:rsidRDefault="00D417F6" w:rsidP="00623D89">
            <w:pPr>
              <w:pStyle w:val="rowtabella0"/>
              <w:rPr>
                <w:color w:val="002060"/>
              </w:rPr>
            </w:pPr>
            <w:r w:rsidRPr="00666CFE">
              <w:rPr>
                <w:color w:val="002060"/>
              </w:rPr>
              <w:t>ALMA JUVENTUS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F6D067"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5F97A" w14:textId="77777777" w:rsidR="00D417F6" w:rsidRPr="00666CFE" w:rsidRDefault="00D417F6" w:rsidP="00623D89">
            <w:pPr>
              <w:pStyle w:val="rowtabella0"/>
              <w:rPr>
                <w:color w:val="002060"/>
              </w:rPr>
            </w:pPr>
            <w:r w:rsidRPr="00666CFE">
              <w:rPr>
                <w:color w:val="002060"/>
              </w:rPr>
              <w:t>02/05/2025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0931E" w14:textId="77777777" w:rsidR="00D417F6" w:rsidRPr="00666CFE" w:rsidRDefault="00D417F6" w:rsidP="00623D89">
            <w:pPr>
              <w:pStyle w:val="rowtabella0"/>
              <w:rPr>
                <w:color w:val="002060"/>
              </w:rPr>
            </w:pPr>
            <w:r w:rsidRPr="00666CFE">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8988D" w14:textId="77777777" w:rsidR="00D417F6" w:rsidRPr="00666CFE" w:rsidRDefault="00D417F6" w:rsidP="00623D89">
            <w:pPr>
              <w:pStyle w:val="rowtabella0"/>
              <w:rPr>
                <w:color w:val="002060"/>
              </w:rPr>
            </w:pPr>
            <w:r w:rsidRPr="00666CF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012AF8" w14:textId="77777777" w:rsidR="00D417F6" w:rsidRPr="00666CFE" w:rsidRDefault="00D417F6" w:rsidP="00623D89">
            <w:pPr>
              <w:pStyle w:val="rowtabella0"/>
              <w:rPr>
                <w:color w:val="002060"/>
              </w:rPr>
            </w:pPr>
            <w:r w:rsidRPr="00666CFE">
              <w:rPr>
                <w:color w:val="002060"/>
              </w:rPr>
              <w:t>LOCALITA' NONTESICURO</w:t>
            </w:r>
          </w:p>
        </w:tc>
      </w:tr>
    </w:tbl>
    <w:p w14:paraId="57B3C83E" w14:textId="77777777" w:rsidR="00D417F6" w:rsidRPr="00666CFE" w:rsidRDefault="00D417F6" w:rsidP="00D417F6">
      <w:pPr>
        <w:pStyle w:val="breakline"/>
        <w:rPr>
          <w:rFonts w:eastAsiaTheme="minorEastAsia"/>
          <w:color w:val="002060"/>
        </w:rPr>
      </w:pPr>
    </w:p>
    <w:p w14:paraId="2715E504" w14:textId="77777777" w:rsidR="00D417F6" w:rsidRPr="00666CFE" w:rsidRDefault="00D417F6" w:rsidP="00D417F6">
      <w:pPr>
        <w:pStyle w:val="breakline"/>
        <w:rPr>
          <w:color w:val="002060"/>
        </w:rPr>
      </w:pPr>
    </w:p>
    <w:p w14:paraId="0DFF92EA" w14:textId="77777777" w:rsidR="00D417F6" w:rsidRPr="00666CFE" w:rsidRDefault="00D417F6" w:rsidP="00D417F6">
      <w:pPr>
        <w:pStyle w:val="breakline"/>
        <w:rPr>
          <w:color w:val="002060"/>
        </w:rPr>
      </w:pPr>
    </w:p>
    <w:p w14:paraId="20B3C0EC" w14:textId="77777777" w:rsidR="00D417F6" w:rsidRPr="00666CFE" w:rsidRDefault="00D417F6" w:rsidP="00D417F6">
      <w:pPr>
        <w:pStyle w:val="sottotitolocampionato10"/>
        <w:rPr>
          <w:color w:val="002060"/>
        </w:rPr>
      </w:pPr>
      <w:r>
        <w:rPr>
          <w:color w:val="002060"/>
        </w:rPr>
        <w:t xml:space="preserve">TITOLO REGIONALE – </w:t>
      </w:r>
      <w:r w:rsidRPr="00666CFE">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417F6" w:rsidRPr="00666CFE" w14:paraId="48C5C700"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CF421"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E5A06"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06F53"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B8025"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FDFBC"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71667"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31E80"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28FBA4A6"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70352C" w14:textId="77777777" w:rsidR="00D417F6" w:rsidRPr="00666CFE" w:rsidRDefault="00D417F6" w:rsidP="00623D89">
            <w:pPr>
              <w:pStyle w:val="rowtabella0"/>
              <w:rPr>
                <w:color w:val="002060"/>
              </w:rPr>
            </w:pPr>
            <w:r w:rsidRPr="00666CFE">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B4C195" w14:textId="77777777" w:rsidR="00D417F6" w:rsidRPr="00666CFE" w:rsidRDefault="00D417F6" w:rsidP="00623D89">
            <w:pPr>
              <w:pStyle w:val="rowtabella0"/>
              <w:rPr>
                <w:color w:val="002060"/>
              </w:rPr>
            </w:pPr>
            <w:r w:rsidRPr="00666CFE">
              <w:rPr>
                <w:color w:val="002060"/>
              </w:rPr>
              <w:t>G.S.A. LE DUE PALME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7360D9"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73814" w14:textId="77777777" w:rsidR="00D417F6" w:rsidRPr="00666CFE" w:rsidRDefault="00D417F6" w:rsidP="00623D89">
            <w:pPr>
              <w:pStyle w:val="rowtabella0"/>
              <w:rPr>
                <w:color w:val="002060"/>
              </w:rPr>
            </w:pPr>
            <w:r w:rsidRPr="00666CFE">
              <w:rPr>
                <w:color w:val="002060"/>
              </w:rPr>
              <w:t>02/05/2025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F298A" w14:textId="77777777" w:rsidR="00D417F6" w:rsidRPr="00666CFE" w:rsidRDefault="00D417F6" w:rsidP="00623D89">
            <w:pPr>
              <w:pStyle w:val="rowtabella0"/>
              <w:rPr>
                <w:color w:val="002060"/>
              </w:rPr>
            </w:pPr>
            <w:r w:rsidRPr="00666CFE">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B9578B" w14:textId="77777777" w:rsidR="00D417F6" w:rsidRPr="00666CFE" w:rsidRDefault="00D417F6" w:rsidP="00623D89">
            <w:pPr>
              <w:pStyle w:val="rowtabella0"/>
              <w:rPr>
                <w:color w:val="002060"/>
              </w:rPr>
            </w:pPr>
            <w:r w:rsidRPr="00666CFE">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0431E" w14:textId="77777777" w:rsidR="00D417F6" w:rsidRPr="00666CFE" w:rsidRDefault="00D417F6" w:rsidP="00623D89">
            <w:pPr>
              <w:pStyle w:val="rowtabella0"/>
              <w:rPr>
                <w:color w:val="002060"/>
              </w:rPr>
            </w:pPr>
            <w:r w:rsidRPr="00666CFE">
              <w:rPr>
                <w:color w:val="002060"/>
              </w:rPr>
              <w:t>LOCALITA' LE CALVIE</w:t>
            </w:r>
          </w:p>
        </w:tc>
      </w:tr>
    </w:tbl>
    <w:p w14:paraId="58E84A79" w14:textId="77777777" w:rsidR="00D417F6" w:rsidRDefault="00D417F6" w:rsidP="00D417F6">
      <w:pPr>
        <w:pStyle w:val="Corpodeltesto21"/>
        <w:rPr>
          <w:rFonts w:ascii="Arial" w:hAnsi="Arial" w:cs="Arial"/>
          <w:color w:val="002060"/>
          <w:sz w:val="22"/>
        </w:rPr>
      </w:pPr>
    </w:p>
    <w:p w14:paraId="627DD973" w14:textId="77777777" w:rsidR="00D417F6" w:rsidRPr="00666CFE" w:rsidRDefault="00D417F6" w:rsidP="00D417F6">
      <w:pPr>
        <w:pStyle w:val="sottotitolocampionato10"/>
        <w:rPr>
          <w:color w:val="002060"/>
        </w:rPr>
      </w:pPr>
      <w:r>
        <w:rPr>
          <w:color w:val="002060"/>
        </w:rPr>
        <w:t xml:space="preserve">PLAY OFF – </w:t>
      </w:r>
      <w:r w:rsidRPr="00666CFE">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7"/>
        <w:gridCol w:w="385"/>
        <w:gridCol w:w="898"/>
        <w:gridCol w:w="1188"/>
        <w:gridCol w:w="1546"/>
        <w:gridCol w:w="1565"/>
      </w:tblGrid>
      <w:tr w:rsidR="00D417F6" w:rsidRPr="00666CFE" w14:paraId="5D375172"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BF449"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75064"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3C4D3"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2AAD7"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0F24B"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BE835"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82599"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202310B2" w14:textId="77777777" w:rsidTr="00623D8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3C6DB6" w14:textId="77777777" w:rsidR="00D417F6" w:rsidRPr="00666CFE" w:rsidRDefault="00D417F6" w:rsidP="00623D89">
            <w:pPr>
              <w:pStyle w:val="rowtabella0"/>
              <w:rPr>
                <w:color w:val="002060"/>
              </w:rPr>
            </w:pPr>
            <w:r w:rsidRPr="00666CFE">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9BD27" w14:textId="77777777" w:rsidR="00D417F6" w:rsidRPr="00666CFE" w:rsidRDefault="00D417F6" w:rsidP="00623D89">
            <w:pPr>
              <w:pStyle w:val="rowtabella0"/>
              <w:rPr>
                <w:color w:val="002060"/>
              </w:rPr>
            </w:pPr>
            <w:r w:rsidRPr="00666CFE">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A596F"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5D01C" w14:textId="77777777" w:rsidR="00D417F6" w:rsidRPr="00666CFE" w:rsidRDefault="00D417F6" w:rsidP="00623D89">
            <w:pPr>
              <w:pStyle w:val="rowtabella0"/>
              <w:rPr>
                <w:color w:val="002060"/>
              </w:rPr>
            </w:pPr>
            <w:r w:rsidRPr="00666CFE">
              <w:rPr>
                <w:color w:val="002060"/>
              </w:rPr>
              <w:t>02/05/2025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DCBBD" w14:textId="77777777" w:rsidR="00D417F6" w:rsidRPr="00666CFE" w:rsidRDefault="00D417F6" w:rsidP="00623D89">
            <w:pPr>
              <w:pStyle w:val="rowtabella0"/>
              <w:rPr>
                <w:color w:val="002060"/>
              </w:rPr>
            </w:pPr>
            <w:r w:rsidRPr="00666CFE">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DFE62" w14:textId="77777777" w:rsidR="00D417F6" w:rsidRPr="00666CFE" w:rsidRDefault="00D417F6" w:rsidP="00623D89">
            <w:pPr>
              <w:pStyle w:val="rowtabella0"/>
              <w:rPr>
                <w:color w:val="002060"/>
              </w:rPr>
            </w:pPr>
            <w:r w:rsidRPr="00666CF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4BEA7" w14:textId="77777777" w:rsidR="00D417F6" w:rsidRPr="00666CFE" w:rsidRDefault="00D417F6" w:rsidP="00623D89">
            <w:pPr>
              <w:pStyle w:val="rowtabella0"/>
              <w:rPr>
                <w:color w:val="002060"/>
              </w:rPr>
            </w:pPr>
            <w:r w:rsidRPr="00666CFE">
              <w:rPr>
                <w:color w:val="002060"/>
              </w:rPr>
              <w:t>VIA VOLTURNO-PIEDIRIPA</w:t>
            </w:r>
          </w:p>
        </w:tc>
      </w:tr>
      <w:tr w:rsidR="00D417F6" w:rsidRPr="00666CFE" w14:paraId="0BFACC5D"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443216" w14:textId="77777777" w:rsidR="00D417F6" w:rsidRPr="00666CFE" w:rsidRDefault="00D417F6" w:rsidP="00623D89">
            <w:pPr>
              <w:pStyle w:val="rowtabella0"/>
              <w:rPr>
                <w:color w:val="002060"/>
              </w:rPr>
            </w:pPr>
            <w:r w:rsidRPr="00666CFE">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426363" w14:textId="77777777" w:rsidR="00D417F6" w:rsidRPr="00666CFE" w:rsidRDefault="00D417F6" w:rsidP="00623D89">
            <w:pPr>
              <w:pStyle w:val="rowtabella0"/>
              <w:rPr>
                <w:color w:val="002060"/>
              </w:rPr>
            </w:pPr>
            <w:r w:rsidRPr="00666CFE">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EBAE4D"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8A7193" w14:textId="77777777" w:rsidR="00D417F6" w:rsidRPr="00666CFE" w:rsidRDefault="00D417F6" w:rsidP="00623D89">
            <w:pPr>
              <w:pStyle w:val="rowtabella0"/>
              <w:rPr>
                <w:color w:val="002060"/>
              </w:rPr>
            </w:pPr>
            <w:r w:rsidRPr="00666CFE">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33F7AF" w14:textId="77777777" w:rsidR="00D417F6" w:rsidRPr="00666CFE" w:rsidRDefault="00D417F6" w:rsidP="00623D89">
            <w:pPr>
              <w:pStyle w:val="rowtabella0"/>
              <w:rPr>
                <w:color w:val="002060"/>
              </w:rPr>
            </w:pPr>
            <w:r w:rsidRPr="00666CFE">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1C1E7" w14:textId="77777777" w:rsidR="00D417F6" w:rsidRPr="00666CFE" w:rsidRDefault="00D417F6" w:rsidP="00623D89">
            <w:pPr>
              <w:pStyle w:val="rowtabella0"/>
              <w:rPr>
                <w:color w:val="002060"/>
              </w:rPr>
            </w:pPr>
            <w:r w:rsidRPr="00666CFE">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87FC6" w14:textId="77777777" w:rsidR="00D417F6" w:rsidRPr="00666CFE" w:rsidRDefault="00D417F6" w:rsidP="00623D89">
            <w:pPr>
              <w:pStyle w:val="rowtabella0"/>
              <w:rPr>
                <w:color w:val="002060"/>
              </w:rPr>
            </w:pPr>
            <w:r w:rsidRPr="00666CFE">
              <w:rPr>
                <w:color w:val="002060"/>
              </w:rPr>
              <w:t>VIA FONTE ANTICA 6</w:t>
            </w:r>
          </w:p>
        </w:tc>
      </w:tr>
      <w:tr w:rsidR="00D417F6" w:rsidRPr="00666CFE" w14:paraId="32A9BE70"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7EC1CF" w14:textId="77777777" w:rsidR="00D417F6" w:rsidRPr="00666CFE" w:rsidRDefault="00D417F6" w:rsidP="00623D89">
            <w:pPr>
              <w:pStyle w:val="rowtabella0"/>
              <w:rPr>
                <w:color w:val="002060"/>
              </w:rPr>
            </w:pPr>
            <w:r w:rsidRPr="00666CFE">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DDFA9E" w14:textId="77777777" w:rsidR="00D417F6" w:rsidRPr="00666CFE" w:rsidRDefault="00D417F6" w:rsidP="00623D89">
            <w:pPr>
              <w:pStyle w:val="rowtabella0"/>
              <w:rPr>
                <w:color w:val="002060"/>
              </w:rPr>
            </w:pPr>
            <w:r w:rsidRPr="00666CFE">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E43FC3"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EF6CF" w14:textId="77777777" w:rsidR="00D417F6" w:rsidRPr="00666CFE" w:rsidRDefault="00D417F6" w:rsidP="00623D89">
            <w:pPr>
              <w:pStyle w:val="rowtabella0"/>
              <w:rPr>
                <w:color w:val="002060"/>
              </w:rPr>
            </w:pPr>
            <w:r w:rsidRPr="00666CFE">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FF03F2" w14:textId="77777777" w:rsidR="00D417F6" w:rsidRPr="00666CFE" w:rsidRDefault="00D417F6" w:rsidP="00623D89">
            <w:pPr>
              <w:pStyle w:val="rowtabella0"/>
              <w:rPr>
                <w:color w:val="002060"/>
              </w:rPr>
            </w:pPr>
            <w:r w:rsidRPr="00666CFE">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71CDB" w14:textId="77777777" w:rsidR="00D417F6" w:rsidRPr="00666CFE" w:rsidRDefault="00D417F6" w:rsidP="00623D89">
            <w:pPr>
              <w:pStyle w:val="rowtabella0"/>
              <w:rPr>
                <w:color w:val="002060"/>
              </w:rPr>
            </w:pPr>
            <w:r w:rsidRPr="00666CF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AB68A" w14:textId="77777777" w:rsidR="00D417F6" w:rsidRPr="00666CFE" w:rsidRDefault="00D417F6" w:rsidP="00623D89">
            <w:pPr>
              <w:pStyle w:val="rowtabella0"/>
              <w:rPr>
                <w:color w:val="002060"/>
              </w:rPr>
            </w:pPr>
            <w:r w:rsidRPr="00666CFE">
              <w:rPr>
                <w:color w:val="002060"/>
              </w:rPr>
              <w:t>VIA INDIPENDENZA-CAPODARCO</w:t>
            </w:r>
          </w:p>
        </w:tc>
      </w:tr>
      <w:tr w:rsidR="00D417F6" w:rsidRPr="00666CFE" w14:paraId="609417A0"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FB98F1" w14:textId="77777777" w:rsidR="00D417F6" w:rsidRPr="00666CFE" w:rsidRDefault="00D417F6" w:rsidP="00623D89">
            <w:pPr>
              <w:pStyle w:val="rowtabella0"/>
              <w:rPr>
                <w:color w:val="002060"/>
              </w:rPr>
            </w:pPr>
            <w:r w:rsidRPr="00666CFE">
              <w:rPr>
                <w:color w:val="002060"/>
              </w:rPr>
              <w:lastRenderedPageBreak/>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72F9E" w14:textId="77777777" w:rsidR="00D417F6" w:rsidRPr="00666CFE" w:rsidRDefault="00D417F6" w:rsidP="00623D89">
            <w:pPr>
              <w:pStyle w:val="rowtabella0"/>
              <w:rPr>
                <w:color w:val="002060"/>
              </w:rPr>
            </w:pPr>
            <w:r w:rsidRPr="00666CFE">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5A809E"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04D411" w14:textId="77777777" w:rsidR="00D417F6" w:rsidRPr="00666CFE" w:rsidRDefault="00D417F6" w:rsidP="00623D89">
            <w:pPr>
              <w:pStyle w:val="rowtabella0"/>
              <w:rPr>
                <w:color w:val="002060"/>
              </w:rPr>
            </w:pPr>
            <w:r w:rsidRPr="00666CFE">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8392A" w14:textId="77777777" w:rsidR="00D417F6" w:rsidRPr="00666CFE" w:rsidRDefault="00D417F6" w:rsidP="00623D89">
            <w:pPr>
              <w:pStyle w:val="rowtabella0"/>
              <w:rPr>
                <w:color w:val="002060"/>
              </w:rPr>
            </w:pPr>
            <w:r w:rsidRPr="00666CFE">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5CCF3" w14:textId="77777777" w:rsidR="00D417F6" w:rsidRPr="00666CFE" w:rsidRDefault="00D417F6" w:rsidP="00623D89">
            <w:pPr>
              <w:pStyle w:val="rowtabella0"/>
              <w:rPr>
                <w:color w:val="002060"/>
              </w:rPr>
            </w:pPr>
            <w:r w:rsidRPr="00666CF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4497C" w14:textId="77777777" w:rsidR="00D417F6" w:rsidRPr="00666CFE" w:rsidRDefault="00D417F6" w:rsidP="00623D89">
            <w:pPr>
              <w:pStyle w:val="rowtabella0"/>
              <w:rPr>
                <w:color w:val="002060"/>
              </w:rPr>
            </w:pPr>
            <w:r w:rsidRPr="00666CFE">
              <w:rPr>
                <w:color w:val="002060"/>
              </w:rPr>
              <w:t>VIA SAN SERGIO FZ. GROTTACCIA</w:t>
            </w:r>
          </w:p>
        </w:tc>
      </w:tr>
      <w:tr w:rsidR="00D417F6" w:rsidRPr="00666CFE" w14:paraId="2CE1DBC0"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5B3F73" w14:textId="77777777" w:rsidR="00D417F6" w:rsidRPr="00666CFE" w:rsidRDefault="00D417F6" w:rsidP="00623D89">
            <w:pPr>
              <w:pStyle w:val="rowtabella0"/>
              <w:rPr>
                <w:color w:val="002060"/>
              </w:rPr>
            </w:pPr>
            <w:r w:rsidRPr="00666CFE">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9DEEF3" w14:textId="77777777" w:rsidR="00D417F6" w:rsidRPr="00666CFE" w:rsidRDefault="00D417F6" w:rsidP="00623D89">
            <w:pPr>
              <w:pStyle w:val="rowtabella0"/>
              <w:rPr>
                <w:color w:val="002060"/>
              </w:rPr>
            </w:pPr>
            <w:r w:rsidRPr="00666CFE">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E4C7C1"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D00B09" w14:textId="77777777" w:rsidR="00D417F6" w:rsidRPr="00666CFE" w:rsidRDefault="00D417F6" w:rsidP="00623D89">
            <w:pPr>
              <w:pStyle w:val="rowtabella0"/>
              <w:rPr>
                <w:color w:val="002060"/>
              </w:rPr>
            </w:pPr>
            <w:r w:rsidRPr="00666CFE">
              <w:rPr>
                <w:color w:val="002060"/>
              </w:rPr>
              <w:t>02/05/2025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441C88" w14:textId="77777777" w:rsidR="00D417F6" w:rsidRPr="00666CFE" w:rsidRDefault="00D417F6" w:rsidP="00623D89">
            <w:pPr>
              <w:pStyle w:val="rowtabella0"/>
              <w:rPr>
                <w:color w:val="002060"/>
              </w:rPr>
            </w:pPr>
            <w:r w:rsidRPr="00666CFE">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75317" w14:textId="77777777" w:rsidR="00D417F6" w:rsidRPr="00666CFE" w:rsidRDefault="00D417F6" w:rsidP="00623D89">
            <w:pPr>
              <w:pStyle w:val="rowtabella0"/>
              <w:rPr>
                <w:color w:val="002060"/>
              </w:rPr>
            </w:pPr>
            <w:r w:rsidRPr="00666CFE">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B705A" w14:textId="77777777" w:rsidR="00D417F6" w:rsidRPr="00666CFE" w:rsidRDefault="00D417F6" w:rsidP="00623D89">
            <w:pPr>
              <w:pStyle w:val="rowtabella0"/>
              <w:rPr>
                <w:color w:val="002060"/>
              </w:rPr>
            </w:pPr>
            <w:r w:rsidRPr="00666CFE">
              <w:rPr>
                <w:color w:val="002060"/>
              </w:rPr>
              <w:t>VIA DON GIUSEPPE MARUCCI 1</w:t>
            </w:r>
          </w:p>
        </w:tc>
      </w:tr>
      <w:tr w:rsidR="00D417F6" w:rsidRPr="00666CFE" w14:paraId="6320EA06"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83149" w14:textId="77777777" w:rsidR="00D417F6" w:rsidRPr="00666CFE" w:rsidRDefault="00D417F6" w:rsidP="00623D89">
            <w:pPr>
              <w:pStyle w:val="rowtabella0"/>
              <w:rPr>
                <w:color w:val="002060"/>
              </w:rPr>
            </w:pPr>
            <w:r w:rsidRPr="00666CFE">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47A3E0" w14:textId="77777777" w:rsidR="00D417F6" w:rsidRPr="00666CFE" w:rsidRDefault="00D417F6" w:rsidP="00623D89">
            <w:pPr>
              <w:pStyle w:val="rowtabella0"/>
              <w:rPr>
                <w:color w:val="002060"/>
              </w:rPr>
            </w:pPr>
            <w:r w:rsidRPr="00666CFE">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66807F"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C63D9" w14:textId="77777777" w:rsidR="00D417F6" w:rsidRPr="00666CFE" w:rsidRDefault="00D417F6" w:rsidP="00623D89">
            <w:pPr>
              <w:pStyle w:val="rowtabella0"/>
              <w:rPr>
                <w:color w:val="002060"/>
              </w:rPr>
            </w:pPr>
            <w:r w:rsidRPr="00666CFE">
              <w:rPr>
                <w:color w:val="002060"/>
              </w:rPr>
              <w:t>02/05/2025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F6243" w14:textId="77777777" w:rsidR="00D417F6" w:rsidRPr="00666CFE" w:rsidRDefault="00D417F6" w:rsidP="00623D89">
            <w:pPr>
              <w:pStyle w:val="rowtabella0"/>
              <w:rPr>
                <w:color w:val="002060"/>
              </w:rPr>
            </w:pPr>
            <w:r w:rsidRPr="00666CFE">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9636E" w14:textId="77777777" w:rsidR="00D417F6" w:rsidRPr="00666CFE" w:rsidRDefault="00D417F6" w:rsidP="00623D89">
            <w:pPr>
              <w:pStyle w:val="rowtabella0"/>
              <w:rPr>
                <w:color w:val="002060"/>
              </w:rPr>
            </w:pPr>
            <w:r w:rsidRPr="00666CFE">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84A8E" w14:textId="77777777" w:rsidR="00D417F6" w:rsidRPr="00666CFE" w:rsidRDefault="00D417F6" w:rsidP="00623D89">
            <w:pPr>
              <w:pStyle w:val="rowtabella0"/>
              <w:rPr>
                <w:color w:val="002060"/>
              </w:rPr>
            </w:pPr>
            <w:r w:rsidRPr="00666CFE">
              <w:rPr>
                <w:color w:val="002060"/>
              </w:rPr>
              <w:t>VIA GAETANO RAVAGLI</w:t>
            </w:r>
          </w:p>
        </w:tc>
      </w:tr>
      <w:tr w:rsidR="00D417F6" w:rsidRPr="00666CFE" w14:paraId="03E084B6"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BECA1D" w14:textId="77777777" w:rsidR="00D417F6" w:rsidRPr="00666CFE" w:rsidRDefault="00D417F6" w:rsidP="00623D89">
            <w:pPr>
              <w:pStyle w:val="rowtabella0"/>
              <w:rPr>
                <w:color w:val="002060"/>
              </w:rPr>
            </w:pPr>
            <w:r w:rsidRPr="00666CFE">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C7D86" w14:textId="77777777" w:rsidR="00D417F6" w:rsidRPr="00666CFE" w:rsidRDefault="00D417F6" w:rsidP="00623D89">
            <w:pPr>
              <w:pStyle w:val="rowtabella0"/>
              <w:rPr>
                <w:color w:val="002060"/>
              </w:rPr>
            </w:pPr>
            <w:r w:rsidRPr="00666CFE">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83FFF"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CBCF19" w14:textId="77777777" w:rsidR="00D417F6" w:rsidRPr="00666CFE" w:rsidRDefault="00D417F6" w:rsidP="00623D89">
            <w:pPr>
              <w:pStyle w:val="rowtabella0"/>
              <w:rPr>
                <w:color w:val="002060"/>
              </w:rPr>
            </w:pPr>
            <w:r w:rsidRPr="00666CFE">
              <w:rPr>
                <w:color w:val="002060"/>
              </w:rPr>
              <w:t>02/05/2025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D4CFC9" w14:textId="77777777" w:rsidR="00D417F6" w:rsidRPr="00666CFE" w:rsidRDefault="00D417F6" w:rsidP="00623D89">
            <w:pPr>
              <w:pStyle w:val="rowtabella0"/>
              <w:rPr>
                <w:color w:val="002060"/>
              </w:rPr>
            </w:pPr>
            <w:r w:rsidRPr="00666CFE">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3F7B5" w14:textId="77777777" w:rsidR="00D417F6" w:rsidRPr="00666CFE" w:rsidRDefault="00D417F6" w:rsidP="00623D89">
            <w:pPr>
              <w:pStyle w:val="rowtabella0"/>
              <w:rPr>
                <w:color w:val="002060"/>
              </w:rPr>
            </w:pPr>
            <w:r w:rsidRPr="00666CFE">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2C29B" w14:textId="77777777" w:rsidR="00D417F6" w:rsidRPr="00666CFE" w:rsidRDefault="00D417F6" w:rsidP="00623D89">
            <w:pPr>
              <w:pStyle w:val="rowtabella0"/>
              <w:rPr>
                <w:color w:val="002060"/>
              </w:rPr>
            </w:pPr>
            <w:r w:rsidRPr="00666CFE">
              <w:rPr>
                <w:color w:val="002060"/>
              </w:rPr>
              <w:t>VIA DELL'ANNUNZIATA</w:t>
            </w:r>
          </w:p>
        </w:tc>
      </w:tr>
      <w:tr w:rsidR="00D417F6" w:rsidRPr="00666CFE" w14:paraId="5DB3FFAA"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4FE9C5" w14:textId="77777777" w:rsidR="00D417F6" w:rsidRPr="00666CFE" w:rsidRDefault="00D417F6" w:rsidP="00623D89">
            <w:pPr>
              <w:pStyle w:val="rowtabella0"/>
              <w:rPr>
                <w:color w:val="002060"/>
              </w:rPr>
            </w:pPr>
            <w:r w:rsidRPr="00666CFE">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C8187D" w14:textId="77777777" w:rsidR="00D417F6" w:rsidRPr="00666CFE" w:rsidRDefault="00D417F6" w:rsidP="00623D89">
            <w:pPr>
              <w:pStyle w:val="rowtabella0"/>
              <w:rPr>
                <w:color w:val="002060"/>
              </w:rPr>
            </w:pPr>
            <w:r w:rsidRPr="00666CFE">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038CC"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6FA53A" w14:textId="77777777" w:rsidR="00D417F6" w:rsidRPr="00666CFE" w:rsidRDefault="00D417F6" w:rsidP="00623D89">
            <w:pPr>
              <w:pStyle w:val="rowtabella0"/>
              <w:rPr>
                <w:color w:val="002060"/>
              </w:rPr>
            </w:pPr>
            <w:r w:rsidRPr="00666CFE">
              <w:rPr>
                <w:color w:val="002060"/>
              </w:rPr>
              <w:t>03/05/2025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2287F8" w14:textId="77777777" w:rsidR="00D417F6" w:rsidRPr="00666CFE" w:rsidRDefault="00D417F6" w:rsidP="00623D89">
            <w:pPr>
              <w:pStyle w:val="rowtabella0"/>
              <w:rPr>
                <w:color w:val="002060"/>
              </w:rPr>
            </w:pPr>
            <w:r w:rsidRPr="00666CFE">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73680" w14:textId="77777777" w:rsidR="00D417F6" w:rsidRPr="00666CFE" w:rsidRDefault="00D417F6" w:rsidP="00623D89">
            <w:pPr>
              <w:pStyle w:val="rowtabella0"/>
              <w:rPr>
                <w:color w:val="002060"/>
              </w:rPr>
            </w:pPr>
            <w:r w:rsidRPr="00666CF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2744A" w14:textId="77777777" w:rsidR="00D417F6" w:rsidRPr="00666CFE" w:rsidRDefault="00D417F6" w:rsidP="00623D89">
            <w:pPr>
              <w:pStyle w:val="rowtabella0"/>
              <w:rPr>
                <w:color w:val="002060"/>
              </w:rPr>
            </w:pPr>
            <w:r w:rsidRPr="00666CFE">
              <w:rPr>
                <w:color w:val="002060"/>
              </w:rPr>
              <w:t>LOCALITA' CANDIA</w:t>
            </w:r>
          </w:p>
        </w:tc>
      </w:tr>
      <w:tr w:rsidR="00D417F6" w:rsidRPr="00666CFE" w14:paraId="2B20A795" w14:textId="77777777" w:rsidTr="00623D8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641338" w14:textId="77777777" w:rsidR="00D417F6" w:rsidRPr="00666CFE" w:rsidRDefault="00D417F6" w:rsidP="00623D89">
            <w:pPr>
              <w:pStyle w:val="rowtabella0"/>
              <w:rPr>
                <w:color w:val="002060"/>
              </w:rPr>
            </w:pPr>
            <w:r w:rsidRPr="00666CFE">
              <w:rPr>
                <w:color w:val="002060"/>
              </w:rPr>
              <w:t>DURANTINA SANTA CECILIA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22BD9" w14:textId="77777777" w:rsidR="00D417F6" w:rsidRPr="00666CFE" w:rsidRDefault="00D417F6" w:rsidP="00623D89">
            <w:pPr>
              <w:pStyle w:val="rowtabella0"/>
              <w:rPr>
                <w:color w:val="002060"/>
              </w:rPr>
            </w:pPr>
            <w:r w:rsidRPr="00666CFE">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99223C"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3420C" w14:textId="77777777" w:rsidR="00D417F6" w:rsidRPr="00666CFE" w:rsidRDefault="00D417F6" w:rsidP="00623D89">
            <w:pPr>
              <w:pStyle w:val="rowtabella0"/>
              <w:rPr>
                <w:color w:val="002060"/>
              </w:rPr>
            </w:pPr>
            <w:r w:rsidRPr="00666CFE">
              <w:rPr>
                <w:color w:val="002060"/>
              </w:rPr>
              <w:t>03/05/2025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98F90" w14:textId="77777777" w:rsidR="00D417F6" w:rsidRPr="00666CFE" w:rsidRDefault="00D417F6" w:rsidP="00623D89">
            <w:pPr>
              <w:pStyle w:val="rowtabella0"/>
              <w:rPr>
                <w:color w:val="002060"/>
              </w:rPr>
            </w:pPr>
            <w:r w:rsidRPr="00666CFE">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572E9" w14:textId="77777777" w:rsidR="00D417F6" w:rsidRPr="00666CFE" w:rsidRDefault="00D417F6" w:rsidP="00623D89">
            <w:pPr>
              <w:pStyle w:val="rowtabella0"/>
              <w:rPr>
                <w:color w:val="002060"/>
              </w:rPr>
            </w:pPr>
            <w:r w:rsidRPr="00666CFE">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62831" w14:textId="77777777" w:rsidR="00D417F6" w:rsidRPr="00666CFE" w:rsidRDefault="00D417F6" w:rsidP="00623D89">
            <w:pPr>
              <w:pStyle w:val="rowtabella0"/>
              <w:rPr>
                <w:color w:val="002060"/>
              </w:rPr>
            </w:pPr>
            <w:r w:rsidRPr="00666CFE">
              <w:rPr>
                <w:color w:val="002060"/>
              </w:rPr>
              <w:t>VIA CAMPO SPORTIVO</w:t>
            </w:r>
          </w:p>
        </w:tc>
      </w:tr>
    </w:tbl>
    <w:p w14:paraId="1EC9D96B" w14:textId="77777777" w:rsidR="00D417F6" w:rsidRPr="00A071E2" w:rsidRDefault="00D417F6" w:rsidP="00D417F6">
      <w:pPr>
        <w:pStyle w:val="titoloprinc0"/>
        <w:rPr>
          <w:rFonts w:ascii="Courier New" w:hAnsi="Courier New" w:cs="Courier New"/>
          <w:color w:val="002060"/>
        </w:rPr>
      </w:pPr>
    </w:p>
    <w:p w14:paraId="40A6B2FD" w14:textId="77777777" w:rsidR="00D417F6" w:rsidRPr="0058433B" w:rsidRDefault="00D417F6" w:rsidP="00D417F6">
      <w:pPr>
        <w:pStyle w:val="titoloprinc0"/>
        <w:rPr>
          <w:color w:val="002060"/>
        </w:rPr>
      </w:pPr>
      <w:r w:rsidRPr="0058433B">
        <w:rPr>
          <w:color w:val="002060"/>
        </w:rPr>
        <w:t>RISULTATI</w:t>
      </w:r>
    </w:p>
    <w:p w14:paraId="562D7AEF" w14:textId="77777777" w:rsidR="00D417F6" w:rsidRPr="0058433B" w:rsidRDefault="00D417F6" w:rsidP="00D417F6">
      <w:pPr>
        <w:pStyle w:val="breakline"/>
        <w:rPr>
          <w:color w:val="002060"/>
        </w:rPr>
      </w:pPr>
    </w:p>
    <w:p w14:paraId="29D219AA" w14:textId="77777777" w:rsidR="00D417F6" w:rsidRPr="0058433B" w:rsidRDefault="00D417F6" w:rsidP="00D417F6">
      <w:pPr>
        <w:pStyle w:val="sottotitolocampionato10"/>
        <w:rPr>
          <w:color w:val="002060"/>
        </w:rPr>
      </w:pPr>
      <w:r w:rsidRPr="0058433B">
        <w:rPr>
          <w:color w:val="002060"/>
        </w:rPr>
        <w:t>RISULTATI UFFICIALI GARE DEL 11/04/2025</w:t>
      </w:r>
    </w:p>
    <w:p w14:paraId="1EDED9D3"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3C85840A"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17F6" w:rsidRPr="0058433B" w14:paraId="6CD5F86F"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20D18F4A"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73964" w14:textId="77777777" w:rsidR="00D417F6" w:rsidRPr="0058433B" w:rsidRDefault="00D417F6" w:rsidP="00623D89">
                  <w:pPr>
                    <w:pStyle w:val="headertabella0"/>
                    <w:rPr>
                      <w:color w:val="002060"/>
                    </w:rPr>
                  </w:pPr>
                  <w:r w:rsidRPr="0058433B">
                    <w:rPr>
                      <w:color w:val="002060"/>
                    </w:rPr>
                    <w:t>GIRONE A - 11 Giornata - R</w:t>
                  </w:r>
                </w:p>
              </w:tc>
            </w:tr>
            <w:tr w:rsidR="00D417F6" w:rsidRPr="0058433B" w14:paraId="31BFBFAB"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72DB2F" w14:textId="77777777" w:rsidR="00D417F6" w:rsidRPr="0058433B" w:rsidRDefault="00D417F6" w:rsidP="00623D89">
                  <w:pPr>
                    <w:pStyle w:val="rowtabella0"/>
                    <w:rPr>
                      <w:color w:val="002060"/>
                    </w:rPr>
                  </w:pPr>
                  <w:r w:rsidRPr="0058433B">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F50A0" w14:textId="77777777" w:rsidR="00D417F6" w:rsidRPr="0058433B" w:rsidRDefault="00D417F6" w:rsidP="00623D89">
                  <w:pPr>
                    <w:pStyle w:val="rowtabella0"/>
                    <w:rPr>
                      <w:color w:val="002060"/>
                    </w:rPr>
                  </w:pPr>
                  <w:r w:rsidRPr="0058433B">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4C698" w14:textId="77777777" w:rsidR="00D417F6" w:rsidRPr="0058433B" w:rsidRDefault="00D417F6" w:rsidP="00623D89">
                  <w:pPr>
                    <w:pStyle w:val="rowtabella0"/>
                    <w:jc w:val="center"/>
                    <w:rPr>
                      <w:color w:val="002060"/>
                    </w:rPr>
                  </w:pPr>
                  <w:r w:rsidRPr="0058433B">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37F1A" w14:textId="77777777" w:rsidR="00D417F6" w:rsidRPr="0058433B" w:rsidRDefault="00D417F6" w:rsidP="00623D89">
                  <w:pPr>
                    <w:pStyle w:val="rowtabella0"/>
                    <w:jc w:val="center"/>
                    <w:rPr>
                      <w:color w:val="002060"/>
                    </w:rPr>
                  </w:pPr>
                  <w:r w:rsidRPr="0058433B">
                    <w:rPr>
                      <w:color w:val="002060"/>
                    </w:rPr>
                    <w:t> </w:t>
                  </w:r>
                </w:p>
              </w:tc>
            </w:tr>
            <w:tr w:rsidR="00D417F6" w:rsidRPr="0058433B" w14:paraId="043F4FD1"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28D7F1" w14:textId="77777777" w:rsidR="00D417F6" w:rsidRPr="0058433B" w:rsidRDefault="00D417F6" w:rsidP="00623D89">
                  <w:pPr>
                    <w:pStyle w:val="rowtabella0"/>
                    <w:rPr>
                      <w:color w:val="002060"/>
                    </w:rPr>
                  </w:pPr>
                  <w:r w:rsidRPr="0058433B">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F103B4" w14:textId="77777777" w:rsidR="00D417F6" w:rsidRPr="0058433B" w:rsidRDefault="00D417F6" w:rsidP="00623D89">
                  <w:pPr>
                    <w:pStyle w:val="rowtabella0"/>
                    <w:rPr>
                      <w:color w:val="002060"/>
                    </w:rPr>
                  </w:pPr>
                  <w:r w:rsidRPr="0058433B">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27F159" w14:textId="77777777" w:rsidR="00D417F6" w:rsidRPr="0058433B" w:rsidRDefault="00D417F6" w:rsidP="00623D89">
                  <w:pPr>
                    <w:pStyle w:val="rowtabella0"/>
                    <w:jc w:val="center"/>
                    <w:rPr>
                      <w:color w:val="002060"/>
                    </w:rPr>
                  </w:pPr>
                  <w:r w:rsidRPr="0058433B">
                    <w:rPr>
                      <w:color w:val="002060"/>
                    </w:rPr>
                    <w:t>9 - 9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62BED2" w14:textId="77777777" w:rsidR="00D417F6" w:rsidRPr="0058433B" w:rsidRDefault="00D417F6" w:rsidP="00623D89">
                  <w:pPr>
                    <w:pStyle w:val="rowtabella0"/>
                    <w:jc w:val="center"/>
                    <w:rPr>
                      <w:color w:val="002060"/>
                    </w:rPr>
                  </w:pPr>
                  <w:r w:rsidRPr="0058433B">
                    <w:rPr>
                      <w:color w:val="002060"/>
                    </w:rPr>
                    <w:t> </w:t>
                  </w:r>
                </w:p>
              </w:tc>
            </w:tr>
            <w:tr w:rsidR="00D417F6" w:rsidRPr="0058433B" w14:paraId="33CFC4F1"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E5AA05" w14:textId="77777777" w:rsidR="00D417F6" w:rsidRPr="0058433B" w:rsidRDefault="00D417F6" w:rsidP="00623D89">
                  <w:pPr>
                    <w:pStyle w:val="rowtabella0"/>
                    <w:rPr>
                      <w:color w:val="002060"/>
                    </w:rPr>
                  </w:pPr>
                  <w:r w:rsidRPr="0058433B">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B831ED" w14:textId="77777777" w:rsidR="00D417F6" w:rsidRPr="0058433B" w:rsidRDefault="00D417F6" w:rsidP="00623D89">
                  <w:pPr>
                    <w:pStyle w:val="rowtabella0"/>
                    <w:rPr>
                      <w:color w:val="002060"/>
                    </w:rPr>
                  </w:pPr>
                  <w:r w:rsidRPr="0058433B">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5FF5BD" w14:textId="77777777" w:rsidR="00D417F6" w:rsidRPr="0058433B" w:rsidRDefault="00D417F6" w:rsidP="00623D89">
                  <w:pPr>
                    <w:pStyle w:val="rowtabella0"/>
                    <w:jc w:val="center"/>
                    <w:rPr>
                      <w:color w:val="002060"/>
                    </w:rPr>
                  </w:pPr>
                  <w:r w:rsidRPr="0058433B">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6326AE" w14:textId="77777777" w:rsidR="00D417F6" w:rsidRPr="0058433B" w:rsidRDefault="00D417F6" w:rsidP="00623D89">
                  <w:pPr>
                    <w:pStyle w:val="rowtabella0"/>
                    <w:jc w:val="center"/>
                    <w:rPr>
                      <w:color w:val="002060"/>
                    </w:rPr>
                  </w:pPr>
                  <w:r w:rsidRPr="0058433B">
                    <w:rPr>
                      <w:color w:val="002060"/>
                    </w:rPr>
                    <w:t> </w:t>
                  </w:r>
                </w:p>
              </w:tc>
            </w:tr>
            <w:tr w:rsidR="00D417F6" w:rsidRPr="0058433B" w14:paraId="269A2BB1"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32253" w14:textId="77777777" w:rsidR="00D417F6" w:rsidRPr="0058433B" w:rsidRDefault="00D417F6" w:rsidP="00623D89">
                  <w:pPr>
                    <w:pStyle w:val="rowtabella0"/>
                    <w:rPr>
                      <w:color w:val="002060"/>
                    </w:rPr>
                  </w:pPr>
                  <w:r w:rsidRPr="0058433B">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089CA7" w14:textId="77777777" w:rsidR="00D417F6" w:rsidRPr="0058433B" w:rsidRDefault="00D417F6" w:rsidP="00623D89">
                  <w:pPr>
                    <w:pStyle w:val="rowtabella0"/>
                    <w:rPr>
                      <w:color w:val="002060"/>
                    </w:rPr>
                  </w:pPr>
                  <w:r w:rsidRPr="0058433B">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6E659F" w14:textId="77777777" w:rsidR="00D417F6" w:rsidRPr="0058433B" w:rsidRDefault="00D417F6" w:rsidP="00623D89">
                  <w:pPr>
                    <w:pStyle w:val="rowtabella0"/>
                    <w:jc w:val="center"/>
                    <w:rPr>
                      <w:color w:val="002060"/>
                    </w:rPr>
                  </w:pPr>
                  <w:r w:rsidRPr="0058433B">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3D4C06" w14:textId="77777777" w:rsidR="00D417F6" w:rsidRPr="0058433B" w:rsidRDefault="00D417F6" w:rsidP="00623D89">
                  <w:pPr>
                    <w:pStyle w:val="rowtabella0"/>
                    <w:jc w:val="center"/>
                    <w:rPr>
                      <w:color w:val="002060"/>
                    </w:rPr>
                  </w:pPr>
                  <w:r w:rsidRPr="0058433B">
                    <w:rPr>
                      <w:color w:val="002060"/>
                    </w:rPr>
                    <w:t> </w:t>
                  </w:r>
                </w:p>
              </w:tc>
            </w:tr>
            <w:tr w:rsidR="00D417F6" w:rsidRPr="0058433B" w14:paraId="5C963EFA"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8AF0E8" w14:textId="77777777" w:rsidR="00D417F6" w:rsidRPr="0058433B" w:rsidRDefault="00D417F6" w:rsidP="00623D89">
                  <w:pPr>
                    <w:pStyle w:val="rowtabella0"/>
                    <w:rPr>
                      <w:color w:val="002060"/>
                    </w:rPr>
                  </w:pPr>
                  <w:r w:rsidRPr="0058433B">
                    <w:rPr>
                      <w:color w:val="002060"/>
                    </w:rPr>
                    <w:t>SPECIAL ONE SPORTING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48B253" w14:textId="77777777" w:rsidR="00D417F6" w:rsidRPr="0058433B" w:rsidRDefault="00D417F6" w:rsidP="00623D89">
                  <w:pPr>
                    <w:pStyle w:val="rowtabella0"/>
                    <w:rPr>
                      <w:color w:val="002060"/>
                    </w:rPr>
                  </w:pPr>
                  <w:r w:rsidRPr="0058433B">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EDDCE9" w14:textId="77777777" w:rsidR="00D417F6" w:rsidRPr="0058433B" w:rsidRDefault="00D417F6" w:rsidP="00623D89">
                  <w:pPr>
                    <w:pStyle w:val="rowtabella0"/>
                    <w:jc w:val="center"/>
                    <w:rPr>
                      <w:color w:val="002060"/>
                    </w:rPr>
                  </w:pPr>
                  <w:r w:rsidRPr="0058433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40D0C8" w14:textId="77777777" w:rsidR="00D417F6" w:rsidRPr="0058433B" w:rsidRDefault="00D417F6" w:rsidP="00623D89">
                  <w:pPr>
                    <w:pStyle w:val="rowtabella0"/>
                    <w:jc w:val="center"/>
                    <w:rPr>
                      <w:color w:val="002060"/>
                    </w:rPr>
                  </w:pPr>
                  <w:r w:rsidRPr="0058433B">
                    <w:rPr>
                      <w:color w:val="002060"/>
                    </w:rPr>
                    <w:t> </w:t>
                  </w:r>
                </w:p>
              </w:tc>
            </w:tr>
            <w:tr w:rsidR="00D417F6" w:rsidRPr="0058433B" w14:paraId="28E486ED"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FAF11D" w14:textId="77777777" w:rsidR="00D417F6" w:rsidRPr="0058433B" w:rsidRDefault="00D417F6" w:rsidP="00623D89">
                  <w:pPr>
                    <w:pStyle w:val="rowtabella0"/>
                    <w:rPr>
                      <w:color w:val="002060"/>
                    </w:rPr>
                  </w:pPr>
                  <w:r w:rsidRPr="0058433B">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0956A" w14:textId="77777777" w:rsidR="00D417F6" w:rsidRPr="0058433B" w:rsidRDefault="00D417F6" w:rsidP="00623D89">
                  <w:pPr>
                    <w:pStyle w:val="rowtabella0"/>
                    <w:rPr>
                      <w:color w:val="002060"/>
                    </w:rPr>
                  </w:pPr>
                  <w:r w:rsidRPr="0058433B">
                    <w:rPr>
                      <w:color w:val="002060"/>
                    </w:rPr>
                    <w:t>- DURANTINA SANTA CECILIA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0DFF9" w14:textId="77777777" w:rsidR="00D417F6" w:rsidRPr="0058433B" w:rsidRDefault="00D417F6" w:rsidP="00623D89">
                  <w:pPr>
                    <w:pStyle w:val="rowtabella0"/>
                    <w:jc w:val="center"/>
                    <w:rPr>
                      <w:color w:val="002060"/>
                    </w:rPr>
                  </w:pPr>
                  <w:r w:rsidRPr="0058433B">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D0C7A" w14:textId="77777777" w:rsidR="00D417F6" w:rsidRPr="0058433B" w:rsidRDefault="00D417F6" w:rsidP="00623D89">
                  <w:pPr>
                    <w:pStyle w:val="rowtabella0"/>
                    <w:jc w:val="center"/>
                    <w:rPr>
                      <w:color w:val="002060"/>
                    </w:rPr>
                  </w:pPr>
                  <w:r w:rsidRPr="0058433B">
                    <w:rPr>
                      <w:color w:val="002060"/>
                    </w:rPr>
                    <w:t> </w:t>
                  </w:r>
                </w:p>
              </w:tc>
            </w:tr>
            <w:tr w:rsidR="00D417F6" w:rsidRPr="0058433B" w14:paraId="76254545"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62190D6F" w14:textId="77777777" w:rsidR="00D417F6" w:rsidRPr="0058433B" w:rsidRDefault="00D417F6" w:rsidP="00623D89">
                  <w:pPr>
                    <w:pStyle w:val="rowtabella0"/>
                    <w:rPr>
                      <w:color w:val="002060"/>
                    </w:rPr>
                  </w:pPr>
                  <w:r w:rsidRPr="0058433B">
                    <w:rPr>
                      <w:color w:val="002060"/>
                    </w:rPr>
                    <w:t>(1) - disputata il 12/04/2025</w:t>
                  </w:r>
                </w:p>
              </w:tc>
            </w:tr>
          </w:tbl>
          <w:p w14:paraId="0EDF6221" w14:textId="77777777" w:rsidR="00D417F6" w:rsidRPr="0058433B" w:rsidRDefault="00D417F6" w:rsidP="00623D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452850E3"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43B6B" w14:textId="77777777" w:rsidR="00D417F6" w:rsidRPr="0058433B" w:rsidRDefault="00D417F6" w:rsidP="00623D89">
                  <w:pPr>
                    <w:pStyle w:val="headertabella0"/>
                    <w:rPr>
                      <w:color w:val="002060"/>
                    </w:rPr>
                  </w:pPr>
                  <w:r w:rsidRPr="0058433B">
                    <w:rPr>
                      <w:color w:val="002060"/>
                    </w:rPr>
                    <w:t>GIRONE B - 11 Giornata - R</w:t>
                  </w:r>
                </w:p>
              </w:tc>
            </w:tr>
            <w:tr w:rsidR="00D417F6" w:rsidRPr="0058433B" w14:paraId="23006287"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3E636" w14:textId="77777777" w:rsidR="00D417F6" w:rsidRPr="0058433B" w:rsidRDefault="00D417F6" w:rsidP="00623D89">
                  <w:pPr>
                    <w:pStyle w:val="rowtabella0"/>
                    <w:rPr>
                      <w:color w:val="002060"/>
                    </w:rPr>
                  </w:pPr>
                  <w:r w:rsidRPr="0058433B">
                    <w:rPr>
                      <w:color w:val="002060"/>
                    </w:rPr>
                    <w:t>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385FA" w14:textId="77777777" w:rsidR="00D417F6" w:rsidRPr="0058433B" w:rsidRDefault="00D417F6" w:rsidP="00623D89">
                  <w:pPr>
                    <w:pStyle w:val="rowtabella0"/>
                    <w:rPr>
                      <w:color w:val="002060"/>
                    </w:rPr>
                  </w:pPr>
                  <w:r w:rsidRPr="0058433B">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8791EC" w14:textId="77777777" w:rsidR="00D417F6" w:rsidRPr="0058433B" w:rsidRDefault="00D417F6" w:rsidP="00623D89">
                  <w:pPr>
                    <w:pStyle w:val="rowtabella0"/>
                    <w:jc w:val="center"/>
                    <w:rPr>
                      <w:color w:val="002060"/>
                    </w:rPr>
                  </w:pPr>
                  <w:r w:rsidRPr="0058433B">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5FD3A" w14:textId="77777777" w:rsidR="00D417F6" w:rsidRPr="0058433B" w:rsidRDefault="00D417F6" w:rsidP="00623D89">
                  <w:pPr>
                    <w:pStyle w:val="rowtabella0"/>
                    <w:jc w:val="center"/>
                    <w:rPr>
                      <w:color w:val="002060"/>
                    </w:rPr>
                  </w:pPr>
                  <w:r w:rsidRPr="0058433B">
                    <w:rPr>
                      <w:color w:val="002060"/>
                    </w:rPr>
                    <w:t> </w:t>
                  </w:r>
                </w:p>
              </w:tc>
            </w:tr>
            <w:tr w:rsidR="00D417F6" w:rsidRPr="0058433B" w14:paraId="6E97BD6A"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D0A151" w14:textId="77777777" w:rsidR="00D417F6" w:rsidRPr="0058433B" w:rsidRDefault="00D417F6" w:rsidP="00623D89">
                  <w:pPr>
                    <w:pStyle w:val="rowtabella0"/>
                    <w:rPr>
                      <w:color w:val="002060"/>
                    </w:rPr>
                  </w:pPr>
                  <w:r w:rsidRPr="0058433B">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C99D2F" w14:textId="77777777" w:rsidR="00D417F6" w:rsidRPr="0058433B" w:rsidRDefault="00D417F6" w:rsidP="00623D89">
                  <w:pPr>
                    <w:pStyle w:val="rowtabella0"/>
                    <w:rPr>
                      <w:color w:val="002060"/>
                    </w:rPr>
                  </w:pPr>
                  <w:r w:rsidRPr="0058433B">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9FD81C" w14:textId="77777777" w:rsidR="00D417F6" w:rsidRPr="0058433B" w:rsidRDefault="00D417F6" w:rsidP="00623D89">
                  <w:pPr>
                    <w:pStyle w:val="rowtabella0"/>
                    <w:jc w:val="center"/>
                    <w:rPr>
                      <w:color w:val="002060"/>
                    </w:rPr>
                  </w:pPr>
                  <w:r w:rsidRPr="0058433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328151" w14:textId="77777777" w:rsidR="00D417F6" w:rsidRPr="0058433B" w:rsidRDefault="00D417F6" w:rsidP="00623D89">
                  <w:pPr>
                    <w:pStyle w:val="rowtabella0"/>
                    <w:jc w:val="center"/>
                    <w:rPr>
                      <w:color w:val="002060"/>
                    </w:rPr>
                  </w:pPr>
                  <w:r w:rsidRPr="0058433B">
                    <w:rPr>
                      <w:color w:val="002060"/>
                    </w:rPr>
                    <w:t> </w:t>
                  </w:r>
                </w:p>
              </w:tc>
            </w:tr>
            <w:tr w:rsidR="00D417F6" w:rsidRPr="0058433B" w14:paraId="03F4A72F"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4A862A" w14:textId="77777777" w:rsidR="00D417F6" w:rsidRPr="0058433B" w:rsidRDefault="00D417F6" w:rsidP="00623D89">
                  <w:pPr>
                    <w:pStyle w:val="rowtabella0"/>
                    <w:rPr>
                      <w:color w:val="002060"/>
                    </w:rPr>
                  </w:pPr>
                  <w:r w:rsidRPr="0058433B">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09E070" w14:textId="77777777" w:rsidR="00D417F6" w:rsidRPr="0058433B" w:rsidRDefault="00D417F6" w:rsidP="00623D89">
                  <w:pPr>
                    <w:pStyle w:val="rowtabella0"/>
                    <w:rPr>
                      <w:color w:val="002060"/>
                    </w:rPr>
                  </w:pPr>
                  <w:r w:rsidRPr="0058433B">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3E0BC" w14:textId="77777777" w:rsidR="00D417F6" w:rsidRPr="0058433B" w:rsidRDefault="00D417F6" w:rsidP="00623D89">
                  <w:pPr>
                    <w:pStyle w:val="rowtabella0"/>
                    <w:jc w:val="center"/>
                    <w:rPr>
                      <w:color w:val="002060"/>
                    </w:rPr>
                  </w:pPr>
                  <w:r w:rsidRPr="0058433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01610A" w14:textId="77777777" w:rsidR="00D417F6" w:rsidRPr="0058433B" w:rsidRDefault="00D417F6" w:rsidP="00623D89">
                  <w:pPr>
                    <w:pStyle w:val="rowtabella0"/>
                    <w:jc w:val="center"/>
                    <w:rPr>
                      <w:color w:val="002060"/>
                    </w:rPr>
                  </w:pPr>
                  <w:r w:rsidRPr="0058433B">
                    <w:rPr>
                      <w:color w:val="002060"/>
                    </w:rPr>
                    <w:t> </w:t>
                  </w:r>
                </w:p>
              </w:tc>
            </w:tr>
            <w:tr w:rsidR="00D417F6" w:rsidRPr="0058433B" w14:paraId="359E6729"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BE74CA" w14:textId="77777777" w:rsidR="00D417F6" w:rsidRPr="0058433B" w:rsidRDefault="00D417F6" w:rsidP="00623D89">
                  <w:pPr>
                    <w:pStyle w:val="rowtabella0"/>
                    <w:rPr>
                      <w:color w:val="002060"/>
                    </w:rPr>
                  </w:pPr>
                  <w:r w:rsidRPr="0058433B">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93447F" w14:textId="77777777" w:rsidR="00D417F6" w:rsidRPr="0058433B" w:rsidRDefault="00D417F6" w:rsidP="00623D89">
                  <w:pPr>
                    <w:pStyle w:val="rowtabella0"/>
                    <w:rPr>
                      <w:color w:val="002060"/>
                    </w:rPr>
                  </w:pPr>
                  <w:r w:rsidRPr="0058433B">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B7912F" w14:textId="77777777" w:rsidR="00D417F6" w:rsidRPr="0058433B" w:rsidRDefault="00D417F6" w:rsidP="00623D89">
                  <w:pPr>
                    <w:pStyle w:val="rowtabella0"/>
                    <w:jc w:val="center"/>
                    <w:rPr>
                      <w:color w:val="002060"/>
                    </w:rPr>
                  </w:pPr>
                  <w:r w:rsidRPr="0058433B">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4971C4" w14:textId="77777777" w:rsidR="00D417F6" w:rsidRPr="0058433B" w:rsidRDefault="00D417F6" w:rsidP="00623D89">
                  <w:pPr>
                    <w:pStyle w:val="rowtabella0"/>
                    <w:jc w:val="center"/>
                    <w:rPr>
                      <w:color w:val="002060"/>
                    </w:rPr>
                  </w:pPr>
                  <w:r w:rsidRPr="0058433B">
                    <w:rPr>
                      <w:color w:val="002060"/>
                    </w:rPr>
                    <w:t> </w:t>
                  </w:r>
                </w:p>
              </w:tc>
            </w:tr>
            <w:tr w:rsidR="00D417F6" w:rsidRPr="0058433B" w14:paraId="29FD3D35"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E86C95" w14:textId="77777777" w:rsidR="00D417F6" w:rsidRPr="0058433B" w:rsidRDefault="00D417F6" w:rsidP="00623D89">
                  <w:pPr>
                    <w:pStyle w:val="rowtabella0"/>
                    <w:rPr>
                      <w:color w:val="002060"/>
                    </w:rPr>
                  </w:pPr>
                  <w:r w:rsidRPr="0058433B">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9A5E0E" w14:textId="77777777" w:rsidR="00D417F6" w:rsidRPr="0058433B" w:rsidRDefault="00D417F6" w:rsidP="00623D89">
                  <w:pPr>
                    <w:pStyle w:val="rowtabella0"/>
                    <w:rPr>
                      <w:color w:val="002060"/>
                    </w:rPr>
                  </w:pPr>
                  <w:r w:rsidRPr="0058433B">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171554" w14:textId="77777777" w:rsidR="00D417F6" w:rsidRPr="0058433B" w:rsidRDefault="00D417F6" w:rsidP="00623D89">
                  <w:pPr>
                    <w:pStyle w:val="rowtabella0"/>
                    <w:jc w:val="center"/>
                    <w:rPr>
                      <w:color w:val="002060"/>
                    </w:rPr>
                  </w:pPr>
                  <w:r w:rsidRPr="0058433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9A13FA" w14:textId="77777777" w:rsidR="00D417F6" w:rsidRPr="0058433B" w:rsidRDefault="00D417F6" w:rsidP="00623D89">
                  <w:pPr>
                    <w:pStyle w:val="rowtabella0"/>
                    <w:jc w:val="center"/>
                    <w:rPr>
                      <w:color w:val="002060"/>
                    </w:rPr>
                  </w:pPr>
                  <w:r w:rsidRPr="0058433B">
                    <w:rPr>
                      <w:color w:val="002060"/>
                    </w:rPr>
                    <w:t> </w:t>
                  </w:r>
                </w:p>
              </w:tc>
            </w:tr>
            <w:tr w:rsidR="00D417F6" w:rsidRPr="0058433B" w14:paraId="4B5F394D"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21D67E" w14:textId="77777777" w:rsidR="00D417F6" w:rsidRPr="0058433B" w:rsidRDefault="00D417F6" w:rsidP="00623D89">
                  <w:pPr>
                    <w:pStyle w:val="rowtabella0"/>
                    <w:rPr>
                      <w:color w:val="002060"/>
                    </w:rPr>
                  </w:pPr>
                  <w:r w:rsidRPr="0058433B">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EA179" w14:textId="77777777" w:rsidR="00D417F6" w:rsidRPr="0058433B" w:rsidRDefault="00D417F6" w:rsidP="00623D89">
                  <w:pPr>
                    <w:pStyle w:val="rowtabella0"/>
                    <w:rPr>
                      <w:color w:val="002060"/>
                    </w:rPr>
                  </w:pPr>
                  <w:r w:rsidRPr="0058433B">
                    <w:rPr>
                      <w:color w:val="002060"/>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588FB" w14:textId="77777777" w:rsidR="00D417F6" w:rsidRPr="0058433B" w:rsidRDefault="00D417F6" w:rsidP="00623D89">
                  <w:pPr>
                    <w:pStyle w:val="rowtabella0"/>
                    <w:jc w:val="center"/>
                    <w:rPr>
                      <w:color w:val="002060"/>
                    </w:rPr>
                  </w:pPr>
                  <w:r w:rsidRPr="0058433B">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4DFEC" w14:textId="77777777" w:rsidR="00D417F6" w:rsidRPr="0058433B" w:rsidRDefault="00D417F6" w:rsidP="00623D89">
                  <w:pPr>
                    <w:pStyle w:val="rowtabella0"/>
                    <w:jc w:val="center"/>
                    <w:rPr>
                      <w:color w:val="002060"/>
                    </w:rPr>
                  </w:pPr>
                  <w:r w:rsidRPr="0058433B">
                    <w:rPr>
                      <w:color w:val="002060"/>
                    </w:rPr>
                    <w:t> </w:t>
                  </w:r>
                </w:p>
              </w:tc>
            </w:tr>
            <w:tr w:rsidR="00D417F6" w:rsidRPr="0058433B" w14:paraId="11D80927"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1F260D46" w14:textId="77777777" w:rsidR="00D417F6" w:rsidRPr="0058433B" w:rsidRDefault="00D417F6" w:rsidP="00623D89">
                  <w:pPr>
                    <w:pStyle w:val="rowtabella0"/>
                    <w:rPr>
                      <w:color w:val="002060"/>
                    </w:rPr>
                  </w:pPr>
                  <w:r w:rsidRPr="0058433B">
                    <w:rPr>
                      <w:color w:val="002060"/>
                    </w:rPr>
                    <w:t>(1) - disputata il 12/04/2025</w:t>
                  </w:r>
                </w:p>
              </w:tc>
            </w:tr>
          </w:tbl>
          <w:p w14:paraId="27E3E507" w14:textId="77777777" w:rsidR="00D417F6" w:rsidRPr="0058433B" w:rsidRDefault="00D417F6" w:rsidP="00623D89">
            <w:pPr>
              <w:rPr>
                <w:color w:val="002060"/>
              </w:rPr>
            </w:pPr>
          </w:p>
        </w:tc>
      </w:tr>
    </w:tbl>
    <w:p w14:paraId="67A8B1AF" w14:textId="77777777" w:rsidR="00D417F6" w:rsidRPr="0058433B" w:rsidRDefault="00D417F6" w:rsidP="00D417F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17F6" w:rsidRPr="0058433B" w14:paraId="56D6072C"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444BBCA4"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56E0D" w14:textId="77777777" w:rsidR="00D417F6" w:rsidRPr="0058433B" w:rsidRDefault="00D417F6" w:rsidP="00623D89">
                  <w:pPr>
                    <w:pStyle w:val="headertabella0"/>
                    <w:rPr>
                      <w:color w:val="002060"/>
                    </w:rPr>
                  </w:pPr>
                  <w:r w:rsidRPr="0058433B">
                    <w:rPr>
                      <w:color w:val="002060"/>
                    </w:rPr>
                    <w:t>GIRONE C - 11 Giornata - R</w:t>
                  </w:r>
                </w:p>
              </w:tc>
            </w:tr>
            <w:tr w:rsidR="00D417F6" w:rsidRPr="0058433B" w14:paraId="30B22EB6"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90CA34" w14:textId="77777777" w:rsidR="00D417F6" w:rsidRPr="0058433B" w:rsidRDefault="00D417F6" w:rsidP="00623D89">
                  <w:pPr>
                    <w:pStyle w:val="rowtabella0"/>
                    <w:rPr>
                      <w:color w:val="002060"/>
                    </w:rPr>
                  </w:pPr>
                  <w:r w:rsidRPr="0058433B">
                    <w:rPr>
                      <w:color w:val="002060"/>
                    </w:rPr>
                    <w:t>AVM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9F293" w14:textId="77777777" w:rsidR="00D417F6" w:rsidRPr="0058433B" w:rsidRDefault="00D417F6" w:rsidP="00623D89">
                  <w:pPr>
                    <w:pStyle w:val="rowtabella0"/>
                    <w:rPr>
                      <w:color w:val="002060"/>
                    </w:rPr>
                  </w:pPr>
                  <w:r w:rsidRPr="0058433B">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BC864" w14:textId="77777777" w:rsidR="00D417F6" w:rsidRPr="0058433B" w:rsidRDefault="00D417F6" w:rsidP="00623D89">
                  <w:pPr>
                    <w:pStyle w:val="rowtabella0"/>
                    <w:jc w:val="center"/>
                    <w:rPr>
                      <w:color w:val="002060"/>
                    </w:rPr>
                  </w:pPr>
                  <w:r w:rsidRPr="0058433B">
                    <w:rPr>
                      <w:color w:val="002060"/>
                    </w:rPr>
                    <w:t>1 - 13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3A01B" w14:textId="77777777" w:rsidR="00D417F6" w:rsidRPr="0058433B" w:rsidRDefault="00D417F6" w:rsidP="00623D89">
                  <w:pPr>
                    <w:pStyle w:val="rowtabella0"/>
                    <w:jc w:val="center"/>
                    <w:rPr>
                      <w:color w:val="002060"/>
                    </w:rPr>
                  </w:pPr>
                  <w:r w:rsidRPr="0058433B">
                    <w:rPr>
                      <w:color w:val="002060"/>
                    </w:rPr>
                    <w:t> </w:t>
                  </w:r>
                </w:p>
              </w:tc>
            </w:tr>
            <w:tr w:rsidR="00D417F6" w:rsidRPr="0058433B" w14:paraId="2CAD27C9"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B6BC2E" w14:textId="77777777" w:rsidR="00D417F6" w:rsidRPr="0058433B" w:rsidRDefault="00D417F6" w:rsidP="00623D89">
                  <w:pPr>
                    <w:pStyle w:val="rowtabella0"/>
                    <w:rPr>
                      <w:color w:val="002060"/>
                    </w:rPr>
                  </w:pPr>
                  <w:r w:rsidRPr="0058433B">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E162B" w14:textId="77777777" w:rsidR="00D417F6" w:rsidRPr="0058433B" w:rsidRDefault="00D417F6" w:rsidP="00623D89">
                  <w:pPr>
                    <w:pStyle w:val="rowtabella0"/>
                    <w:rPr>
                      <w:color w:val="002060"/>
                    </w:rPr>
                  </w:pPr>
                  <w:r w:rsidRPr="0058433B">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8520D9" w14:textId="77777777" w:rsidR="00D417F6" w:rsidRPr="0058433B" w:rsidRDefault="00D417F6" w:rsidP="00623D89">
                  <w:pPr>
                    <w:pStyle w:val="rowtabella0"/>
                    <w:jc w:val="center"/>
                    <w:rPr>
                      <w:color w:val="002060"/>
                    </w:rPr>
                  </w:pPr>
                  <w:r w:rsidRPr="0058433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4A0BA2" w14:textId="77777777" w:rsidR="00D417F6" w:rsidRPr="0058433B" w:rsidRDefault="00D417F6" w:rsidP="00623D89">
                  <w:pPr>
                    <w:pStyle w:val="rowtabella0"/>
                    <w:jc w:val="center"/>
                    <w:rPr>
                      <w:color w:val="002060"/>
                    </w:rPr>
                  </w:pPr>
                  <w:r w:rsidRPr="0058433B">
                    <w:rPr>
                      <w:color w:val="002060"/>
                    </w:rPr>
                    <w:t> </w:t>
                  </w:r>
                </w:p>
              </w:tc>
            </w:tr>
            <w:tr w:rsidR="00D417F6" w:rsidRPr="0058433B" w14:paraId="635A81C3"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DC0D02" w14:textId="77777777" w:rsidR="00D417F6" w:rsidRPr="0058433B" w:rsidRDefault="00D417F6" w:rsidP="00623D89">
                  <w:pPr>
                    <w:pStyle w:val="rowtabella0"/>
                    <w:rPr>
                      <w:color w:val="002060"/>
                    </w:rPr>
                  </w:pPr>
                  <w:r w:rsidRPr="0058433B">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EBC809" w14:textId="77777777" w:rsidR="00D417F6" w:rsidRPr="0058433B" w:rsidRDefault="00D417F6" w:rsidP="00623D89">
                  <w:pPr>
                    <w:pStyle w:val="rowtabella0"/>
                    <w:rPr>
                      <w:color w:val="002060"/>
                    </w:rPr>
                  </w:pPr>
                  <w:r w:rsidRPr="0058433B">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65F7F5" w14:textId="77777777" w:rsidR="00D417F6" w:rsidRPr="0058433B" w:rsidRDefault="00D417F6" w:rsidP="00623D89">
                  <w:pPr>
                    <w:pStyle w:val="rowtabella0"/>
                    <w:jc w:val="center"/>
                    <w:rPr>
                      <w:color w:val="002060"/>
                    </w:rPr>
                  </w:pPr>
                  <w:r w:rsidRPr="0058433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6410D" w14:textId="77777777" w:rsidR="00D417F6" w:rsidRPr="0058433B" w:rsidRDefault="00D417F6" w:rsidP="00623D89">
                  <w:pPr>
                    <w:pStyle w:val="rowtabella0"/>
                    <w:jc w:val="center"/>
                    <w:rPr>
                      <w:color w:val="002060"/>
                    </w:rPr>
                  </w:pPr>
                  <w:r w:rsidRPr="0058433B">
                    <w:rPr>
                      <w:color w:val="002060"/>
                    </w:rPr>
                    <w:t> </w:t>
                  </w:r>
                </w:p>
              </w:tc>
            </w:tr>
            <w:tr w:rsidR="00D417F6" w:rsidRPr="0058433B" w14:paraId="667BDA18"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310137" w14:textId="77777777" w:rsidR="00D417F6" w:rsidRPr="0058433B" w:rsidRDefault="00D417F6" w:rsidP="00623D89">
                  <w:pPr>
                    <w:pStyle w:val="rowtabella0"/>
                    <w:rPr>
                      <w:color w:val="002060"/>
                    </w:rPr>
                  </w:pPr>
                  <w:r w:rsidRPr="0058433B">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08599F" w14:textId="77777777" w:rsidR="00D417F6" w:rsidRPr="0058433B" w:rsidRDefault="00D417F6" w:rsidP="00623D89">
                  <w:pPr>
                    <w:pStyle w:val="rowtabella0"/>
                    <w:rPr>
                      <w:color w:val="002060"/>
                    </w:rPr>
                  </w:pPr>
                  <w:r w:rsidRPr="0058433B">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2FCE8" w14:textId="77777777" w:rsidR="00D417F6" w:rsidRPr="0058433B" w:rsidRDefault="00D417F6" w:rsidP="00623D89">
                  <w:pPr>
                    <w:pStyle w:val="rowtabella0"/>
                    <w:jc w:val="center"/>
                    <w:rPr>
                      <w:color w:val="002060"/>
                    </w:rPr>
                  </w:pPr>
                  <w:r w:rsidRPr="0058433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8D2971" w14:textId="77777777" w:rsidR="00D417F6" w:rsidRPr="0058433B" w:rsidRDefault="00D417F6" w:rsidP="00623D89">
                  <w:pPr>
                    <w:pStyle w:val="rowtabella0"/>
                    <w:jc w:val="center"/>
                    <w:rPr>
                      <w:color w:val="002060"/>
                    </w:rPr>
                  </w:pPr>
                  <w:r w:rsidRPr="0058433B">
                    <w:rPr>
                      <w:color w:val="002060"/>
                    </w:rPr>
                    <w:t> </w:t>
                  </w:r>
                </w:p>
              </w:tc>
            </w:tr>
            <w:tr w:rsidR="00D417F6" w:rsidRPr="0058433B" w14:paraId="08D94B21"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6AC946" w14:textId="77777777" w:rsidR="00D417F6" w:rsidRPr="0058433B" w:rsidRDefault="00D417F6" w:rsidP="00623D89">
                  <w:pPr>
                    <w:pStyle w:val="rowtabella0"/>
                    <w:rPr>
                      <w:color w:val="002060"/>
                    </w:rPr>
                  </w:pPr>
                  <w:r w:rsidRPr="0058433B">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B85440" w14:textId="77777777" w:rsidR="00D417F6" w:rsidRPr="0058433B" w:rsidRDefault="00D417F6" w:rsidP="00623D89">
                  <w:pPr>
                    <w:pStyle w:val="rowtabella0"/>
                    <w:rPr>
                      <w:color w:val="002060"/>
                    </w:rPr>
                  </w:pPr>
                  <w:r w:rsidRPr="0058433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850295" w14:textId="77777777" w:rsidR="00D417F6" w:rsidRPr="0058433B" w:rsidRDefault="00D417F6" w:rsidP="00623D89">
                  <w:pPr>
                    <w:pStyle w:val="rowtabella0"/>
                    <w:jc w:val="center"/>
                    <w:rPr>
                      <w:color w:val="002060"/>
                    </w:rPr>
                  </w:pPr>
                  <w:r w:rsidRPr="0058433B">
                    <w:rPr>
                      <w:color w:val="002060"/>
                    </w:rPr>
                    <w:t>3 - 12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C0ADD2" w14:textId="77777777" w:rsidR="00D417F6" w:rsidRPr="0058433B" w:rsidRDefault="00D417F6" w:rsidP="00623D89">
                  <w:pPr>
                    <w:pStyle w:val="rowtabella0"/>
                    <w:jc w:val="center"/>
                    <w:rPr>
                      <w:color w:val="002060"/>
                    </w:rPr>
                  </w:pPr>
                  <w:r w:rsidRPr="0058433B">
                    <w:rPr>
                      <w:color w:val="002060"/>
                    </w:rPr>
                    <w:t> </w:t>
                  </w:r>
                </w:p>
              </w:tc>
            </w:tr>
            <w:tr w:rsidR="00D417F6" w:rsidRPr="0058433B" w14:paraId="74356F0F"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3D6E8" w14:textId="77777777" w:rsidR="00D417F6" w:rsidRPr="0058433B" w:rsidRDefault="00D417F6" w:rsidP="00623D89">
                  <w:pPr>
                    <w:pStyle w:val="rowtabella0"/>
                    <w:rPr>
                      <w:color w:val="002060"/>
                    </w:rPr>
                  </w:pPr>
                  <w:r w:rsidRPr="0058433B">
                    <w:rPr>
                      <w:color w:val="002060"/>
                    </w:rPr>
                    <w:t>(1) 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8324F" w14:textId="77777777" w:rsidR="00D417F6" w:rsidRPr="0058433B" w:rsidRDefault="00D417F6" w:rsidP="00623D89">
                  <w:pPr>
                    <w:pStyle w:val="rowtabella0"/>
                    <w:rPr>
                      <w:color w:val="002060"/>
                    </w:rPr>
                  </w:pPr>
                  <w:r w:rsidRPr="0058433B">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EEB19" w14:textId="77777777" w:rsidR="00D417F6" w:rsidRPr="0058433B" w:rsidRDefault="00D417F6" w:rsidP="00623D89">
                  <w:pPr>
                    <w:pStyle w:val="rowtabella0"/>
                    <w:jc w:val="center"/>
                    <w:rPr>
                      <w:color w:val="002060"/>
                    </w:rPr>
                  </w:pPr>
                  <w:r w:rsidRPr="0058433B">
                    <w:rPr>
                      <w:color w:val="002060"/>
                    </w:rPr>
                    <w:t>1 - 27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DF539" w14:textId="77777777" w:rsidR="00D417F6" w:rsidRPr="0058433B" w:rsidRDefault="00D417F6" w:rsidP="00623D89">
                  <w:pPr>
                    <w:pStyle w:val="rowtabella0"/>
                    <w:jc w:val="center"/>
                    <w:rPr>
                      <w:color w:val="002060"/>
                    </w:rPr>
                  </w:pPr>
                  <w:r w:rsidRPr="0058433B">
                    <w:rPr>
                      <w:color w:val="002060"/>
                    </w:rPr>
                    <w:t> </w:t>
                  </w:r>
                </w:p>
              </w:tc>
            </w:tr>
            <w:tr w:rsidR="00D417F6" w:rsidRPr="0058433B" w14:paraId="341C2BFC"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40F28D1B" w14:textId="77777777" w:rsidR="00D417F6" w:rsidRPr="0058433B" w:rsidRDefault="00D417F6" w:rsidP="00623D89">
                  <w:pPr>
                    <w:pStyle w:val="rowtabella0"/>
                    <w:rPr>
                      <w:color w:val="002060"/>
                    </w:rPr>
                  </w:pPr>
                  <w:r w:rsidRPr="0058433B">
                    <w:rPr>
                      <w:color w:val="002060"/>
                    </w:rPr>
                    <w:t>(1) - disputata il 12/04/2025</w:t>
                  </w:r>
                </w:p>
              </w:tc>
            </w:tr>
          </w:tbl>
          <w:p w14:paraId="37D040F5" w14:textId="77777777" w:rsidR="00D417F6" w:rsidRPr="0058433B" w:rsidRDefault="00D417F6" w:rsidP="00623D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288D48F0"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8CBBF" w14:textId="77777777" w:rsidR="00D417F6" w:rsidRPr="0058433B" w:rsidRDefault="00D417F6" w:rsidP="00623D89">
                  <w:pPr>
                    <w:pStyle w:val="headertabella0"/>
                    <w:rPr>
                      <w:color w:val="002060"/>
                    </w:rPr>
                  </w:pPr>
                  <w:r w:rsidRPr="0058433B">
                    <w:rPr>
                      <w:color w:val="002060"/>
                    </w:rPr>
                    <w:t>GIRONE D - 11 Giornata - R</w:t>
                  </w:r>
                </w:p>
              </w:tc>
            </w:tr>
            <w:tr w:rsidR="00D417F6" w:rsidRPr="0058433B" w14:paraId="1FE3E2D7"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33DDE7" w14:textId="77777777" w:rsidR="00D417F6" w:rsidRPr="0058433B" w:rsidRDefault="00D417F6" w:rsidP="00623D89">
                  <w:pPr>
                    <w:pStyle w:val="rowtabella0"/>
                    <w:rPr>
                      <w:color w:val="002060"/>
                    </w:rPr>
                  </w:pPr>
                  <w:r w:rsidRPr="0058433B">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4C209" w14:textId="77777777" w:rsidR="00D417F6" w:rsidRPr="0058433B" w:rsidRDefault="00D417F6" w:rsidP="00623D89">
                  <w:pPr>
                    <w:pStyle w:val="rowtabella0"/>
                    <w:rPr>
                      <w:color w:val="002060"/>
                    </w:rPr>
                  </w:pPr>
                  <w:r w:rsidRPr="0058433B">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481F3" w14:textId="77777777" w:rsidR="00D417F6" w:rsidRPr="0058433B" w:rsidRDefault="00D417F6" w:rsidP="00623D89">
                  <w:pPr>
                    <w:pStyle w:val="rowtabella0"/>
                    <w:jc w:val="center"/>
                    <w:rPr>
                      <w:color w:val="002060"/>
                    </w:rPr>
                  </w:pPr>
                  <w:r w:rsidRPr="0058433B">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A2755" w14:textId="77777777" w:rsidR="00D417F6" w:rsidRPr="0058433B" w:rsidRDefault="00D417F6" w:rsidP="00623D89">
                  <w:pPr>
                    <w:pStyle w:val="rowtabella0"/>
                    <w:jc w:val="center"/>
                    <w:rPr>
                      <w:color w:val="002060"/>
                    </w:rPr>
                  </w:pPr>
                  <w:r w:rsidRPr="0058433B">
                    <w:rPr>
                      <w:color w:val="002060"/>
                    </w:rPr>
                    <w:t> </w:t>
                  </w:r>
                </w:p>
              </w:tc>
            </w:tr>
            <w:tr w:rsidR="00D417F6" w:rsidRPr="0058433B" w14:paraId="0918F100"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82085C" w14:textId="77777777" w:rsidR="00D417F6" w:rsidRPr="0058433B" w:rsidRDefault="00D417F6" w:rsidP="00623D89">
                  <w:pPr>
                    <w:pStyle w:val="rowtabella0"/>
                    <w:rPr>
                      <w:color w:val="002060"/>
                    </w:rPr>
                  </w:pPr>
                  <w:r w:rsidRPr="0058433B">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875205" w14:textId="77777777" w:rsidR="00D417F6" w:rsidRPr="0058433B" w:rsidRDefault="00D417F6" w:rsidP="00623D89">
                  <w:pPr>
                    <w:pStyle w:val="rowtabella0"/>
                    <w:rPr>
                      <w:color w:val="002060"/>
                    </w:rPr>
                  </w:pPr>
                  <w:r w:rsidRPr="0058433B">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623DD1" w14:textId="77777777" w:rsidR="00D417F6" w:rsidRPr="0058433B" w:rsidRDefault="00D417F6" w:rsidP="00623D89">
                  <w:pPr>
                    <w:pStyle w:val="rowtabella0"/>
                    <w:jc w:val="center"/>
                    <w:rPr>
                      <w:color w:val="002060"/>
                    </w:rPr>
                  </w:pPr>
                  <w:r w:rsidRPr="0058433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EA5704" w14:textId="77777777" w:rsidR="00D417F6" w:rsidRPr="0058433B" w:rsidRDefault="00D417F6" w:rsidP="00623D89">
                  <w:pPr>
                    <w:pStyle w:val="rowtabella0"/>
                    <w:jc w:val="center"/>
                    <w:rPr>
                      <w:color w:val="002060"/>
                    </w:rPr>
                  </w:pPr>
                  <w:r w:rsidRPr="0058433B">
                    <w:rPr>
                      <w:color w:val="002060"/>
                    </w:rPr>
                    <w:t> </w:t>
                  </w:r>
                </w:p>
              </w:tc>
            </w:tr>
            <w:tr w:rsidR="00D417F6" w:rsidRPr="0058433B" w14:paraId="5DD71405"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E2377D" w14:textId="77777777" w:rsidR="00D417F6" w:rsidRPr="0058433B" w:rsidRDefault="00D417F6" w:rsidP="00623D89">
                  <w:pPr>
                    <w:pStyle w:val="rowtabella0"/>
                    <w:rPr>
                      <w:color w:val="002060"/>
                    </w:rPr>
                  </w:pPr>
                  <w:r w:rsidRPr="0058433B">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776983" w14:textId="77777777" w:rsidR="00D417F6" w:rsidRPr="0058433B" w:rsidRDefault="00D417F6" w:rsidP="00623D89">
                  <w:pPr>
                    <w:pStyle w:val="rowtabella0"/>
                    <w:rPr>
                      <w:color w:val="002060"/>
                    </w:rPr>
                  </w:pPr>
                  <w:r w:rsidRPr="0058433B">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179BC8" w14:textId="77777777" w:rsidR="00D417F6" w:rsidRPr="0058433B" w:rsidRDefault="00D417F6" w:rsidP="00623D89">
                  <w:pPr>
                    <w:pStyle w:val="rowtabella0"/>
                    <w:jc w:val="center"/>
                    <w:rPr>
                      <w:color w:val="002060"/>
                    </w:rPr>
                  </w:pPr>
                  <w:r w:rsidRPr="0058433B">
                    <w:rPr>
                      <w:color w:val="002060"/>
                    </w:rPr>
                    <w:t>6 - 10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C035A6" w14:textId="77777777" w:rsidR="00D417F6" w:rsidRPr="0058433B" w:rsidRDefault="00D417F6" w:rsidP="00623D89">
                  <w:pPr>
                    <w:pStyle w:val="rowtabella0"/>
                    <w:jc w:val="center"/>
                    <w:rPr>
                      <w:color w:val="002060"/>
                    </w:rPr>
                  </w:pPr>
                  <w:r w:rsidRPr="0058433B">
                    <w:rPr>
                      <w:color w:val="002060"/>
                    </w:rPr>
                    <w:t> </w:t>
                  </w:r>
                </w:p>
              </w:tc>
            </w:tr>
            <w:tr w:rsidR="00D417F6" w:rsidRPr="0058433B" w14:paraId="21373E91"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27E141" w14:textId="77777777" w:rsidR="00D417F6" w:rsidRPr="0058433B" w:rsidRDefault="00D417F6" w:rsidP="00623D89">
                  <w:pPr>
                    <w:pStyle w:val="rowtabella0"/>
                    <w:rPr>
                      <w:color w:val="002060"/>
                    </w:rPr>
                  </w:pPr>
                  <w:r w:rsidRPr="0058433B">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F9417F" w14:textId="77777777" w:rsidR="00D417F6" w:rsidRPr="0058433B" w:rsidRDefault="00D417F6" w:rsidP="00623D89">
                  <w:pPr>
                    <w:pStyle w:val="rowtabella0"/>
                    <w:rPr>
                      <w:color w:val="002060"/>
                    </w:rPr>
                  </w:pPr>
                  <w:r w:rsidRPr="0058433B">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527889" w14:textId="77777777" w:rsidR="00D417F6" w:rsidRPr="0058433B" w:rsidRDefault="00D417F6" w:rsidP="00623D89">
                  <w:pPr>
                    <w:pStyle w:val="rowtabella0"/>
                    <w:jc w:val="center"/>
                    <w:rPr>
                      <w:color w:val="002060"/>
                    </w:rPr>
                  </w:pPr>
                  <w:r w:rsidRPr="0058433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E6D99D" w14:textId="77777777" w:rsidR="00D417F6" w:rsidRPr="0058433B" w:rsidRDefault="00D417F6" w:rsidP="00623D89">
                  <w:pPr>
                    <w:pStyle w:val="rowtabella0"/>
                    <w:jc w:val="center"/>
                    <w:rPr>
                      <w:color w:val="002060"/>
                    </w:rPr>
                  </w:pPr>
                  <w:r w:rsidRPr="0058433B">
                    <w:rPr>
                      <w:color w:val="002060"/>
                    </w:rPr>
                    <w:t> </w:t>
                  </w:r>
                </w:p>
              </w:tc>
            </w:tr>
            <w:tr w:rsidR="00D417F6" w:rsidRPr="0058433B" w14:paraId="759FA686"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68150B" w14:textId="77777777" w:rsidR="00D417F6" w:rsidRPr="0058433B" w:rsidRDefault="00D417F6" w:rsidP="00623D89">
                  <w:pPr>
                    <w:pStyle w:val="rowtabella0"/>
                    <w:rPr>
                      <w:color w:val="002060"/>
                    </w:rPr>
                  </w:pPr>
                  <w:r w:rsidRPr="0058433B">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FC3511" w14:textId="77777777" w:rsidR="00D417F6" w:rsidRPr="0058433B" w:rsidRDefault="00D417F6" w:rsidP="00623D89">
                  <w:pPr>
                    <w:pStyle w:val="rowtabella0"/>
                    <w:rPr>
                      <w:color w:val="002060"/>
                    </w:rPr>
                  </w:pPr>
                  <w:r w:rsidRPr="0058433B">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8CA080" w14:textId="77777777" w:rsidR="00D417F6" w:rsidRPr="0058433B" w:rsidRDefault="00D417F6" w:rsidP="00623D89">
                  <w:pPr>
                    <w:pStyle w:val="rowtabella0"/>
                    <w:jc w:val="center"/>
                    <w:rPr>
                      <w:color w:val="002060"/>
                    </w:rPr>
                  </w:pPr>
                  <w:r w:rsidRPr="0058433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60161" w14:textId="77777777" w:rsidR="00D417F6" w:rsidRPr="0058433B" w:rsidRDefault="00D417F6" w:rsidP="00623D89">
                  <w:pPr>
                    <w:pStyle w:val="rowtabella0"/>
                    <w:jc w:val="center"/>
                    <w:rPr>
                      <w:color w:val="002060"/>
                    </w:rPr>
                  </w:pPr>
                  <w:r w:rsidRPr="0058433B">
                    <w:rPr>
                      <w:color w:val="002060"/>
                    </w:rPr>
                    <w:t> </w:t>
                  </w:r>
                </w:p>
              </w:tc>
            </w:tr>
            <w:tr w:rsidR="00D417F6" w:rsidRPr="0058433B" w14:paraId="47FCA8A0"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45D0B" w14:textId="77777777" w:rsidR="00D417F6" w:rsidRPr="0058433B" w:rsidRDefault="00D417F6" w:rsidP="00623D89">
                  <w:pPr>
                    <w:pStyle w:val="rowtabella0"/>
                    <w:rPr>
                      <w:color w:val="002060"/>
                    </w:rPr>
                  </w:pPr>
                  <w:r w:rsidRPr="0058433B">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213EF" w14:textId="77777777" w:rsidR="00D417F6" w:rsidRPr="0058433B" w:rsidRDefault="00D417F6" w:rsidP="00623D89">
                  <w:pPr>
                    <w:pStyle w:val="rowtabella0"/>
                    <w:rPr>
                      <w:color w:val="002060"/>
                    </w:rPr>
                  </w:pPr>
                  <w:r w:rsidRPr="0058433B">
                    <w:rPr>
                      <w:color w:val="002060"/>
                    </w:rPr>
                    <w:t>- REAL FABRIANO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33A6B8" w14:textId="77777777" w:rsidR="00D417F6" w:rsidRPr="0058433B" w:rsidRDefault="00D417F6" w:rsidP="00623D89">
                  <w:pPr>
                    <w:pStyle w:val="rowtabella0"/>
                    <w:jc w:val="center"/>
                    <w:rPr>
                      <w:color w:val="002060"/>
                    </w:rPr>
                  </w:pPr>
                  <w:r w:rsidRPr="0058433B">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FB416" w14:textId="77777777" w:rsidR="00D417F6" w:rsidRPr="0058433B" w:rsidRDefault="00D417F6" w:rsidP="00623D89">
                  <w:pPr>
                    <w:pStyle w:val="rowtabella0"/>
                    <w:jc w:val="center"/>
                    <w:rPr>
                      <w:color w:val="002060"/>
                    </w:rPr>
                  </w:pPr>
                  <w:r w:rsidRPr="0058433B">
                    <w:rPr>
                      <w:color w:val="002060"/>
                    </w:rPr>
                    <w:t> </w:t>
                  </w:r>
                </w:p>
              </w:tc>
            </w:tr>
          </w:tbl>
          <w:p w14:paraId="42DDECE6" w14:textId="77777777" w:rsidR="00D417F6" w:rsidRPr="0058433B" w:rsidRDefault="00D417F6" w:rsidP="00623D89">
            <w:pPr>
              <w:rPr>
                <w:color w:val="002060"/>
              </w:rPr>
            </w:pPr>
          </w:p>
        </w:tc>
      </w:tr>
    </w:tbl>
    <w:p w14:paraId="6BDE1818" w14:textId="77777777" w:rsidR="00D417F6" w:rsidRPr="0058433B" w:rsidRDefault="00D417F6" w:rsidP="00D417F6">
      <w:pPr>
        <w:pStyle w:val="breakline"/>
        <w:rPr>
          <w:rFonts w:eastAsiaTheme="minorEastAsia"/>
          <w:color w:val="002060"/>
        </w:rPr>
      </w:pPr>
    </w:p>
    <w:p w14:paraId="424F4D40" w14:textId="77777777" w:rsidR="00D417F6" w:rsidRPr="0058433B" w:rsidRDefault="00D417F6" w:rsidP="00D417F6">
      <w:pPr>
        <w:pStyle w:val="breakline"/>
        <w:rPr>
          <w:color w:val="002060"/>
        </w:rPr>
      </w:pPr>
    </w:p>
    <w:p w14:paraId="775365BD" w14:textId="77777777" w:rsidR="00D417F6" w:rsidRPr="0058433B" w:rsidRDefault="00D417F6" w:rsidP="00D417F6">
      <w:pPr>
        <w:pStyle w:val="sottotitolocampionato10"/>
        <w:rPr>
          <w:color w:val="002060"/>
        </w:rPr>
      </w:pPr>
      <w:r w:rsidRPr="0058433B">
        <w:rPr>
          <w:color w:val="002060"/>
        </w:rPr>
        <w:t>RISULTATI UFFICIALI GARE DEL 11/04/2025</w:t>
      </w:r>
    </w:p>
    <w:p w14:paraId="665723AE"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39DAD646"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17F6" w:rsidRPr="0058433B" w14:paraId="5F6B67E4"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110C6114"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1A4B" w14:textId="77777777" w:rsidR="00D417F6" w:rsidRPr="0058433B" w:rsidRDefault="00D417F6" w:rsidP="00623D89">
                  <w:pPr>
                    <w:pStyle w:val="headertabella0"/>
                    <w:rPr>
                      <w:color w:val="002060"/>
                    </w:rPr>
                  </w:pPr>
                  <w:r w:rsidRPr="0058433B">
                    <w:rPr>
                      <w:color w:val="002060"/>
                    </w:rPr>
                    <w:t>GIRONE E - 13 Giornata - R</w:t>
                  </w:r>
                </w:p>
              </w:tc>
            </w:tr>
            <w:tr w:rsidR="00D417F6" w:rsidRPr="0058433B" w14:paraId="18477656"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F4E7BA" w14:textId="77777777" w:rsidR="00D417F6" w:rsidRPr="0058433B" w:rsidRDefault="00D417F6" w:rsidP="00623D89">
                  <w:pPr>
                    <w:pStyle w:val="rowtabella0"/>
                    <w:rPr>
                      <w:color w:val="002060"/>
                    </w:rPr>
                  </w:pPr>
                  <w:r w:rsidRPr="0058433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A8B89" w14:textId="77777777" w:rsidR="00D417F6" w:rsidRPr="0058433B" w:rsidRDefault="00D417F6" w:rsidP="00623D89">
                  <w:pPr>
                    <w:pStyle w:val="rowtabella0"/>
                    <w:rPr>
                      <w:color w:val="002060"/>
                    </w:rPr>
                  </w:pPr>
                  <w:r w:rsidRPr="0058433B">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7CCC1" w14:textId="77777777" w:rsidR="00D417F6" w:rsidRPr="0058433B" w:rsidRDefault="00D417F6" w:rsidP="00623D89">
                  <w:pPr>
                    <w:pStyle w:val="rowtabella0"/>
                    <w:jc w:val="center"/>
                    <w:rPr>
                      <w:color w:val="002060"/>
                    </w:rPr>
                  </w:pPr>
                  <w:r w:rsidRPr="0058433B">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6D49F" w14:textId="77777777" w:rsidR="00D417F6" w:rsidRPr="0058433B" w:rsidRDefault="00D417F6" w:rsidP="00623D89">
                  <w:pPr>
                    <w:pStyle w:val="rowtabella0"/>
                    <w:jc w:val="center"/>
                    <w:rPr>
                      <w:color w:val="002060"/>
                    </w:rPr>
                  </w:pPr>
                  <w:r w:rsidRPr="0058433B">
                    <w:rPr>
                      <w:color w:val="002060"/>
                    </w:rPr>
                    <w:t> </w:t>
                  </w:r>
                </w:p>
              </w:tc>
            </w:tr>
            <w:tr w:rsidR="00D417F6" w:rsidRPr="0058433B" w14:paraId="551DD4BE"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9378EB" w14:textId="77777777" w:rsidR="00D417F6" w:rsidRPr="0058433B" w:rsidRDefault="00D417F6" w:rsidP="00623D89">
                  <w:pPr>
                    <w:pStyle w:val="rowtabella0"/>
                    <w:rPr>
                      <w:color w:val="002060"/>
                    </w:rPr>
                  </w:pPr>
                  <w:r w:rsidRPr="0058433B">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28CC7" w14:textId="77777777" w:rsidR="00D417F6" w:rsidRPr="0058433B" w:rsidRDefault="00D417F6" w:rsidP="00623D89">
                  <w:pPr>
                    <w:pStyle w:val="rowtabella0"/>
                    <w:rPr>
                      <w:color w:val="002060"/>
                    </w:rPr>
                  </w:pPr>
                  <w:r w:rsidRPr="0058433B">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2F6F5E" w14:textId="77777777" w:rsidR="00D417F6" w:rsidRPr="0058433B" w:rsidRDefault="00D417F6" w:rsidP="00623D89">
                  <w:pPr>
                    <w:pStyle w:val="rowtabella0"/>
                    <w:jc w:val="center"/>
                    <w:rPr>
                      <w:color w:val="002060"/>
                    </w:rPr>
                  </w:pPr>
                  <w:r w:rsidRPr="0058433B">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D04CC4" w14:textId="77777777" w:rsidR="00D417F6" w:rsidRPr="0058433B" w:rsidRDefault="00D417F6" w:rsidP="00623D89">
                  <w:pPr>
                    <w:pStyle w:val="rowtabella0"/>
                    <w:jc w:val="center"/>
                    <w:rPr>
                      <w:color w:val="002060"/>
                    </w:rPr>
                  </w:pPr>
                  <w:r w:rsidRPr="0058433B">
                    <w:rPr>
                      <w:color w:val="002060"/>
                    </w:rPr>
                    <w:t> </w:t>
                  </w:r>
                </w:p>
              </w:tc>
            </w:tr>
            <w:tr w:rsidR="00D417F6" w:rsidRPr="0058433B" w14:paraId="7795A273"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77592F" w14:textId="77777777" w:rsidR="00D417F6" w:rsidRPr="0058433B" w:rsidRDefault="00D417F6" w:rsidP="00623D89">
                  <w:pPr>
                    <w:pStyle w:val="rowtabella0"/>
                    <w:rPr>
                      <w:color w:val="002060"/>
                    </w:rPr>
                  </w:pPr>
                  <w:r w:rsidRPr="0058433B">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A549F3" w14:textId="77777777" w:rsidR="00D417F6" w:rsidRPr="0058433B" w:rsidRDefault="00D417F6" w:rsidP="00623D89">
                  <w:pPr>
                    <w:pStyle w:val="rowtabella0"/>
                    <w:rPr>
                      <w:color w:val="002060"/>
                    </w:rPr>
                  </w:pPr>
                  <w:r w:rsidRPr="0058433B">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12BC14" w14:textId="77777777" w:rsidR="00D417F6" w:rsidRPr="0058433B" w:rsidRDefault="00D417F6" w:rsidP="00623D89">
                  <w:pPr>
                    <w:pStyle w:val="rowtabella0"/>
                    <w:jc w:val="center"/>
                    <w:rPr>
                      <w:color w:val="002060"/>
                    </w:rPr>
                  </w:pPr>
                  <w:r w:rsidRPr="0058433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C62C13" w14:textId="77777777" w:rsidR="00D417F6" w:rsidRPr="0058433B" w:rsidRDefault="00D417F6" w:rsidP="00623D89">
                  <w:pPr>
                    <w:pStyle w:val="rowtabella0"/>
                    <w:jc w:val="center"/>
                    <w:rPr>
                      <w:color w:val="002060"/>
                    </w:rPr>
                  </w:pPr>
                  <w:r w:rsidRPr="0058433B">
                    <w:rPr>
                      <w:color w:val="002060"/>
                    </w:rPr>
                    <w:t> </w:t>
                  </w:r>
                </w:p>
              </w:tc>
            </w:tr>
            <w:tr w:rsidR="00D417F6" w:rsidRPr="0058433B" w14:paraId="20E36653"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8615E8" w14:textId="77777777" w:rsidR="00D417F6" w:rsidRPr="0058433B" w:rsidRDefault="00D417F6" w:rsidP="00623D89">
                  <w:pPr>
                    <w:pStyle w:val="rowtabella0"/>
                    <w:rPr>
                      <w:color w:val="002060"/>
                    </w:rPr>
                  </w:pPr>
                  <w:r w:rsidRPr="0058433B">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032FFC" w14:textId="77777777" w:rsidR="00D417F6" w:rsidRPr="0058433B" w:rsidRDefault="00D417F6" w:rsidP="00623D89">
                  <w:pPr>
                    <w:pStyle w:val="rowtabella0"/>
                    <w:rPr>
                      <w:color w:val="002060"/>
                    </w:rPr>
                  </w:pPr>
                  <w:r w:rsidRPr="0058433B">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54B40E" w14:textId="77777777" w:rsidR="00D417F6" w:rsidRPr="0058433B" w:rsidRDefault="00D417F6" w:rsidP="00623D89">
                  <w:pPr>
                    <w:pStyle w:val="rowtabella0"/>
                    <w:jc w:val="center"/>
                    <w:rPr>
                      <w:color w:val="002060"/>
                    </w:rPr>
                  </w:pPr>
                  <w:r w:rsidRPr="0058433B">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8C714D" w14:textId="77777777" w:rsidR="00D417F6" w:rsidRPr="0058433B" w:rsidRDefault="00D417F6" w:rsidP="00623D89">
                  <w:pPr>
                    <w:pStyle w:val="rowtabella0"/>
                    <w:jc w:val="center"/>
                    <w:rPr>
                      <w:color w:val="002060"/>
                    </w:rPr>
                  </w:pPr>
                  <w:r w:rsidRPr="0058433B">
                    <w:rPr>
                      <w:color w:val="002060"/>
                    </w:rPr>
                    <w:t> </w:t>
                  </w:r>
                </w:p>
              </w:tc>
            </w:tr>
            <w:tr w:rsidR="00D417F6" w:rsidRPr="0058433B" w14:paraId="3C378EAA"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D93F57" w14:textId="77777777" w:rsidR="00D417F6" w:rsidRPr="0058433B" w:rsidRDefault="00D417F6" w:rsidP="00623D89">
                  <w:pPr>
                    <w:pStyle w:val="rowtabella0"/>
                    <w:rPr>
                      <w:color w:val="002060"/>
                    </w:rPr>
                  </w:pPr>
                  <w:r w:rsidRPr="0058433B">
                    <w:rPr>
                      <w:color w:val="002060"/>
                    </w:rPr>
                    <w:t>(1) UNION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5FC77D" w14:textId="77777777" w:rsidR="00D417F6" w:rsidRPr="0058433B" w:rsidRDefault="00D417F6" w:rsidP="00623D89">
                  <w:pPr>
                    <w:pStyle w:val="rowtabella0"/>
                    <w:rPr>
                      <w:color w:val="002060"/>
                    </w:rPr>
                  </w:pPr>
                  <w:r w:rsidRPr="0058433B">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751347" w14:textId="77777777" w:rsidR="00D417F6" w:rsidRPr="0058433B" w:rsidRDefault="00D417F6" w:rsidP="00623D89">
                  <w:pPr>
                    <w:pStyle w:val="rowtabella0"/>
                    <w:jc w:val="center"/>
                    <w:rPr>
                      <w:color w:val="002060"/>
                    </w:rPr>
                  </w:pPr>
                  <w:r w:rsidRPr="0058433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7150D9" w14:textId="77777777" w:rsidR="00D417F6" w:rsidRPr="0058433B" w:rsidRDefault="00D417F6" w:rsidP="00623D89">
                  <w:pPr>
                    <w:pStyle w:val="rowtabella0"/>
                    <w:jc w:val="center"/>
                    <w:rPr>
                      <w:color w:val="002060"/>
                    </w:rPr>
                  </w:pPr>
                  <w:r w:rsidRPr="0058433B">
                    <w:rPr>
                      <w:color w:val="002060"/>
                    </w:rPr>
                    <w:t> </w:t>
                  </w:r>
                </w:p>
              </w:tc>
            </w:tr>
            <w:tr w:rsidR="00D417F6" w:rsidRPr="0058433B" w14:paraId="796D5349"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68F6EF" w14:textId="77777777" w:rsidR="00D417F6" w:rsidRPr="0058433B" w:rsidRDefault="00D417F6" w:rsidP="00623D89">
                  <w:pPr>
                    <w:pStyle w:val="rowtabella0"/>
                    <w:rPr>
                      <w:color w:val="002060"/>
                    </w:rPr>
                  </w:pPr>
                  <w:r w:rsidRPr="0058433B">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60D3B" w14:textId="77777777" w:rsidR="00D417F6" w:rsidRPr="0058433B" w:rsidRDefault="00D417F6" w:rsidP="00623D89">
                  <w:pPr>
                    <w:pStyle w:val="rowtabella0"/>
                    <w:rPr>
                      <w:color w:val="002060"/>
                    </w:rPr>
                  </w:pPr>
                  <w:r w:rsidRPr="0058433B">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68B8B" w14:textId="77777777" w:rsidR="00D417F6" w:rsidRPr="0058433B" w:rsidRDefault="00D417F6" w:rsidP="00623D89">
                  <w:pPr>
                    <w:pStyle w:val="rowtabella0"/>
                    <w:jc w:val="center"/>
                    <w:rPr>
                      <w:color w:val="002060"/>
                    </w:rPr>
                  </w:pPr>
                  <w:r w:rsidRPr="0058433B">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417AE" w14:textId="77777777" w:rsidR="00D417F6" w:rsidRPr="0058433B" w:rsidRDefault="00D417F6" w:rsidP="00623D89">
                  <w:pPr>
                    <w:pStyle w:val="rowtabella0"/>
                    <w:jc w:val="center"/>
                    <w:rPr>
                      <w:color w:val="002060"/>
                    </w:rPr>
                  </w:pPr>
                  <w:r w:rsidRPr="0058433B">
                    <w:rPr>
                      <w:color w:val="002060"/>
                    </w:rPr>
                    <w:t> </w:t>
                  </w:r>
                </w:p>
              </w:tc>
            </w:tr>
            <w:tr w:rsidR="00D417F6" w:rsidRPr="0058433B" w14:paraId="7ACBA39F"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72211911" w14:textId="77777777" w:rsidR="00D417F6" w:rsidRPr="0058433B" w:rsidRDefault="00D417F6" w:rsidP="00623D89">
                  <w:pPr>
                    <w:pStyle w:val="rowtabella0"/>
                    <w:rPr>
                      <w:color w:val="002060"/>
                    </w:rPr>
                  </w:pPr>
                  <w:r w:rsidRPr="0058433B">
                    <w:rPr>
                      <w:color w:val="002060"/>
                    </w:rPr>
                    <w:t>(1) - disputata il 13/04/2025</w:t>
                  </w:r>
                </w:p>
              </w:tc>
            </w:tr>
          </w:tbl>
          <w:p w14:paraId="7151141A" w14:textId="77777777" w:rsidR="00D417F6" w:rsidRPr="0058433B" w:rsidRDefault="00D417F6" w:rsidP="00623D8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3268DA6A"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D27B3" w14:textId="77777777" w:rsidR="00D417F6" w:rsidRPr="0058433B" w:rsidRDefault="00D417F6" w:rsidP="00623D89">
                  <w:pPr>
                    <w:pStyle w:val="headertabella0"/>
                    <w:rPr>
                      <w:color w:val="002060"/>
                    </w:rPr>
                  </w:pPr>
                  <w:r w:rsidRPr="0058433B">
                    <w:rPr>
                      <w:color w:val="002060"/>
                    </w:rPr>
                    <w:t>GIRONE F - 13 Giornata - R</w:t>
                  </w:r>
                </w:p>
              </w:tc>
            </w:tr>
            <w:tr w:rsidR="00D417F6" w:rsidRPr="0058433B" w14:paraId="29B2223D"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8FECEB" w14:textId="77777777" w:rsidR="00D417F6" w:rsidRPr="0058433B" w:rsidRDefault="00D417F6" w:rsidP="00623D89">
                  <w:pPr>
                    <w:pStyle w:val="rowtabella0"/>
                    <w:rPr>
                      <w:color w:val="002060"/>
                    </w:rPr>
                  </w:pPr>
                  <w:r w:rsidRPr="0058433B">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10076" w14:textId="77777777" w:rsidR="00D417F6" w:rsidRPr="0058433B" w:rsidRDefault="00D417F6" w:rsidP="00623D89">
                  <w:pPr>
                    <w:pStyle w:val="rowtabella0"/>
                    <w:rPr>
                      <w:color w:val="002060"/>
                    </w:rPr>
                  </w:pPr>
                  <w:r w:rsidRPr="0058433B">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B89E7" w14:textId="77777777" w:rsidR="00D417F6" w:rsidRPr="0058433B" w:rsidRDefault="00D417F6" w:rsidP="00623D89">
                  <w:pPr>
                    <w:pStyle w:val="rowtabella0"/>
                    <w:jc w:val="center"/>
                    <w:rPr>
                      <w:color w:val="002060"/>
                    </w:rPr>
                  </w:pPr>
                  <w:r w:rsidRPr="0058433B">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6575C" w14:textId="77777777" w:rsidR="00D417F6" w:rsidRPr="0058433B" w:rsidRDefault="00D417F6" w:rsidP="00623D89">
                  <w:pPr>
                    <w:pStyle w:val="rowtabella0"/>
                    <w:jc w:val="center"/>
                    <w:rPr>
                      <w:color w:val="002060"/>
                    </w:rPr>
                  </w:pPr>
                  <w:r w:rsidRPr="0058433B">
                    <w:rPr>
                      <w:color w:val="002060"/>
                    </w:rPr>
                    <w:t> </w:t>
                  </w:r>
                </w:p>
              </w:tc>
            </w:tr>
            <w:tr w:rsidR="00D417F6" w:rsidRPr="0058433B" w14:paraId="6C3D0E05"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D85261" w14:textId="77777777" w:rsidR="00D417F6" w:rsidRPr="0058433B" w:rsidRDefault="00D417F6" w:rsidP="00623D89">
                  <w:pPr>
                    <w:pStyle w:val="rowtabella0"/>
                    <w:rPr>
                      <w:color w:val="002060"/>
                    </w:rPr>
                  </w:pPr>
                  <w:r w:rsidRPr="0058433B">
                    <w:rPr>
                      <w:color w:val="002060"/>
                    </w:rPr>
                    <w:t>ACQUAVIVA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DD335F" w14:textId="77777777" w:rsidR="00D417F6" w:rsidRPr="0058433B" w:rsidRDefault="00D417F6" w:rsidP="00623D89">
                  <w:pPr>
                    <w:pStyle w:val="rowtabella0"/>
                    <w:rPr>
                      <w:color w:val="002060"/>
                    </w:rPr>
                  </w:pPr>
                  <w:r w:rsidRPr="0058433B">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089F14" w14:textId="77777777" w:rsidR="00D417F6" w:rsidRPr="0058433B" w:rsidRDefault="00D417F6" w:rsidP="00623D89">
                  <w:pPr>
                    <w:pStyle w:val="rowtabella0"/>
                    <w:jc w:val="center"/>
                    <w:rPr>
                      <w:color w:val="002060"/>
                    </w:rPr>
                  </w:pPr>
                  <w:r w:rsidRPr="0058433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CB7464" w14:textId="77777777" w:rsidR="00D417F6" w:rsidRPr="0058433B" w:rsidRDefault="00D417F6" w:rsidP="00623D89">
                  <w:pPr>
                    <w:pStyle w:val="rowtabella0"/>
                    <w:jc w:val="center"/>
                    <w:rPr>
                      <w:color w:val="002060"/>
                    </w:rPr>
                  </w:pPr>
                  <w:r w:rsidRPr="0058433B">
                    <w:rPr>
                      <w:color w:val="002060"/>
                    </w:rPr>
                    <w:t> </w:t>
                  </w:r>
                </w:p>
              </w:tc>
            </w:tr>
            <w:tr w:rsidR="00D417F6" w:rsidRPr="0058433B" w14:paraId="3131FEFC"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FD305" w14:textId="77777777" w:rsidR="00D417F6" w:rsidRPr="0058433B" w:rsidRDefault="00D417F6" w:rsidP="00623D89">
                  <w:pPr>
                    <w:pStyle w:val="rowtabella0"/>
                    <w:rPr>
                      <w:color w:val="002060"/>
                    </w:rPr>
                  </w:pPr>
                  <w:r w:rsidRPr="0058433B">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5F54BC" w14:textId="77777777" w:rsidR="00D417F6" w:rsidRPr="0058433B" w:rsidRDefault="00D417F6" w:rsidP="00623D89">
                  <w:pPr>
                    <w:pStyle w:val="rowtabella0"/>
                    <w:rPr>
                      <w:color w:val="002060"/>
                    </w:rPr>
                  </w:pPr>
                  <w:r w:rsidRPr="0058433B">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429C1F" w14:textId="77777777" w:rsidR="00D417F6" w:rsidRPr="0058433B" w:rsidRDefault="00D417F6" w:rsidP="00623D89">
                  <w:pPr>
                    <w:pStyle w:val="rowtabella0"/>
                    <w:jc w:val="center"/>
                    <w:rPr>
                      <w:color w:val="002060"/>
                    </w:rPr>
                  </w:pPr>
                  <w:r w:rsidRPr="0058433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6C136D" w14:textId="77777777" w:rsidR="00D417F6" w:rsidRPr="0058433B" w:rsidRDefault="00D417F6" w:rsidP="00623D89">
                  <w:pPr>
                    <w:pStyle w:val="rowtabella0"/>
                    <w:jc w:val="center"/>
                    <w:rPr>
                      <w:color w:val="002060"/>
                    </w:rPr>
                  </w:pPr>
                  <w:r w:rsidRPr="0058433B">
                    <w:rPr>
                      <w:color w:val="002060"/>
                    </w:rPr>
                    <w:t> </w:t>
                  </w:r>
                </w:p>
              </w:tc>
            </w:tr>
            <w:tr w:rsidR="00D417F6" w:rsidRPr="0058433B" w14:paraId="5C4D2CFA"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0FE0D6" w14:textId="77777777" w:rsidR="00D417F6" w:rsidRPr="0058433B" w:rsidRDefault="00D417F6" w:rsidP="00623D89">
                  <w:pPr>
                    <w:pStyle w:val="rowtabella0"/>
                    <w:rPr>
                      <w:color w:val="002060"/>
                    </w:rPr>
                  </w:pPr>
                  <w:r w:rsidRPr="0058433B">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31630A" w14:textId="77777777" w:rsidR="00D417F6" w:rsidRPr="0058433B" w:rsidRDefault="00D417F6" w:rsidP="00623D89">
                  <w:pPr>
                    <w:pStyle w:val="rowtabella0"/>
                    <w:rPr>
                      <w:color w:val="002060"/>
                    </w:rPr>
                  </w:pPr>
                  <w:r w:rsidRPr="0058433B">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B11C53" w14:textId="77777777" w:rsidR="00D417F6" w:rsidRPr="0058433B" w:rsidRDefault="00D417F6" w:rsidP="00623D89">
                  <w:pPr>
                    <w:pStyle w:val="rowtabella0"/>
                    <w:jc w:val="center"/>
                    <w:rPr>
                      <w:color w:val="002060"/>
                    </w:rPr>
                  </w:pPr>
                  <w:r w:rsidRPr="0058433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985DA3" w14:textId="77777777" w:rsidR="00D417F6" w:rsidRPr="0058433B" w:rsidRDefault="00D417F6" w:rsidP="00623D89">
                  <w:pPr>
                    <w:pStyle w:val="rowtabella0"/>
                    <w:jc w:val="center"/>
                    <w:rPr>
                      <w:color w:val="002060"/>
                    </w:rPr>
                  </w:pPr>
                  <w:r w:rsidRPr="0058433B">
                    <w:rPr>
                      <w:color w:val="002060"/>
                    </w:rPr>
                    <w:t> </w:t>
                  </w:r>
                </w:p>
              </w:tc>
            </w:tr>
            <w:tr w:rsidR="00D417F6" w:rsidRPr="0058433B" w14:paraId="0A32FBDB"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C348D7" w14:textId="77777777" w:rsidR="00D417F6" w:rsidRPr="0058433B" w:rsidRDefault="00D417F6" w:rsidP="00623D89">
                  <w:pPr>
                    <w:pStyle w:val="rowtabella0"/>
                    <w:rPr>
                      <w:color w:val="002060"/>
                    </w:rPr>
                  </w:pPr>
                  <w:r w:rsidRPr="0058433B">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CE27AA" w14:textId="77777777" w:rsidR="00D417F6" w:rsidRPr="0058433B" w:rsidRDefault="00D417F6" w:rsidP="00623D89">
                  <w:pPr>
                    <w:pStyle w:val="rowtabella0"/>
                    <w:rPr>
                      <w:color w:val="002060"/>
                    </w:rPr>
                  </w:pPr>
                  <w:r w:rsidRPr="0058433B">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D46A24" w14:textId="77777777" w:rsidR="00D417F6" w:rsidRPr="0058433B" w:rsidRDefault="00D417F6" w:rsidP="00623D89">
                  <w:pPr>
                    <w:pStyle w:val="rowtabella0"/>
                    <w:jc w:val="center"/>
                    <w:rPr>
                      <w:color w:val="002060"/>
                    </w:rPr>
                  </w:pPr>
                  <w:r w:rsidRPr="0058433B">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8C88F" w14:textId="77777777" w:rsidR="00D417F6" w:rsidRPr="0058433B" w:rsidRDefault="00D417F6" w:rsidP="00623D89">
                  <w:pPr>
                    <w:pStyle w:val="rowtabella0"/>
                    <w:jc w:val="center"/>
                    <w:rPr>
                      <w:color w:val="002060"/>
                    </w:rPr>
                  </w:pPr>
                  <w:r w:rsidRPr="0058433B">
                    <w:rPr>
                      <w:color w:val="002060"/>
                    </w:rPr>
                    <w:t> </w:t>
                  </w:r>
                </w:p>
              </w:tc>
            </w:tr>
            <w:tr w:rsidR="00D417F6" w:rsidRPr="0058433B" w14:paraId="04385EF5"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F4B53B" w14:textId="77777777" w:rsidR="00D417F6" w:rsidRPr="0058433B" w:rsidRDefault="00D417F6" w:rsidP="00623D89">
                  <w:pPr>
                    <w:pStyle w:val="rowtabella0"/>
                    <w:rPr>
                      <w:color w:val="002060"/>
                    </w:rPr>
                  </w:pPr>
                  <w:r w:rsidRPr="0058433B">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98CE0" w14:textId="77777777" w:rsidR="00D417F6" w:rsidRPr="0058433B" w:rsidRDefault="00D417F6" w:rsidP="00623D89">
                  <w:pPr>
                    <w:pStyle w:val="rowtabella0"/>
                    <w:rPr>
                      <w:color w:val="002060"/>
                    </w:rPr>
                  </w:pPr>
                  <w:r w:rsidRPr="0058433B">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E2B32" w14:textId="77777777" w:rsidR="00D417F6" w:rsidRPr="0058433B" w:rsidRDefault="00D417F6" w:rsidP="00623D89">
                  <w:pPr>
                    <w:pStyle w:val="rowtabella0"/>
                    <w:jc w:val="center"/>
                    <w:rPr>
                      <w:color w:val="002060"/>
                    </w:rPr>
                  </w:pPr>
                  <w:r w:rsidRPr="0058433B">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BCB05" w14:textId="77777777" w:rsidR="00D417F6" w:rsidRPr="0058433B" w:rsidRDefault="00D417F6" w:rsidP="00623D89">
                  <w:pPr>
                    <w:pStyle w:val="rowtabella0"/>
                    <w:jc w:val="center"/>
                    <w:rPr>
                      <w:color w:val="002060"/>
                    </w:rPr>
                  </w:pPr>
                  <w:r w:rsidRPr="0058433B">
                    <w:rPr>
                      <w:color w:val="002060"/>
                    </w:rPr>
                    <w:t> </w:t>
                  </w:r>
                </w:p>
              </w:tc>
            </w:tr>
          </w:tbl>
          <w:p w14:paraId="019F82D9" w14:textId="77777777" w:rsidR="00D417F6" w:rsidRPr="0058433B" w:rsidRDefault="00D417F6" w:rsidP="00623D89">
            <w:pPr>
              <w:rPr>
                <w:color w:val="002060"/>
              </w:rPr>
            </w:pPr>
          </w:p>
        </w:tc>
      </w:tr>
    </w:tbl>
    <w:p w14:paraId="367D8459" w14:textId="77777777" w:rsidR="00D417F6" w:rsidRPr="0058433B" w:rsidRDefault="00D417F6" w:rsidP="00D417F6">
      <w:pPr>
        <w:pStyle w:val="breakline"/>
        <w:rPr>
          <w:rFonts w:eastAsiaTheme="minorEastAsia"/>
          <w:color w:val="002060"/>
        </w:rPr>
      </w:pPr>
    </w:p>
    <w:p w14:paraId="084B2C91" w14:textId="77777777" w:rsidR="00D417F6" w:rsidRPr="0058433B" w:rsidRDefault="00D417F6" w:rsidP="00D417F6">
      <w:pPr>
        <w:pStyle w:val="breakline"/>
        <w:rPr>
          <w:color w:val="002060"/>
        </w:rPr>
      </w:pPr>
    </w:p>
    <w:p w14:paraId="46F96F2C" w14:textId="77777777" w:rsidR="00D417F6" w:rsidRPr="0058433B" w:rsidRDefault="00D417F6" w:rsidP="00D417F6">
      <w:pPr>
        <w:pStyle w:val="titoloprinc0"/>
        <w:rPr>
          <w:color w:val="002060"/>
        </w:rPr>
      </w:pPr>
      <w:r w:rsidRPr="0058433B">
        <w:rPr>
          <w:color w:val="002060"/>
        </w:rPr>
        <w:t>GIUDICE SPORTIVO</w:t>
      </w:r>
    </w:p>
    <w:p w14:paraId="6A2AC32C"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058E672C" w14:textId="77777777" w:rsidR="00D417F6" w:rsidRPr="0058433B" w:rsidRDefault="00D417F6" w:rsidP="00D417F6">
      <w:pPr>
        <w:pStyle w:val="titolo10"/>
        <w:rPr>
          <w:color w:val="002060"/>
        </w:rPr>
      </w:pPr>
      <w:r w:rsidRPr="0058433B">
        <w:rPr>
          <w:color w:val="002060"/>
        </w:rPr>
        <w:t xml:space="preserve">GARE DEL 11/ 4/2025 </w:t>
      </w:r>
    </w:p>
    <w:p w14:paraId="4318C3F3" w14:textId="77777777" w:rsidR="00D417F6" w:rsidRPr="0058433B" w:rsidRDefault="00D417F6" w:rsidP="00D417F6">
      <w:pPr>
        <w:pStyle w:val="titolo7a"/>
        <w:rPr>
          <w:color w:val="002060"/>
        </w:rPr>
      </w:pPr>
      <w:r w:rsidRPr="0058433B">
        <w:rPr>
          <w:color w:val="002060"/>
        </w:rPr>
        <w:t xml:space="preserve">PROVVEDIMENTI DISCIPLINARI </w:t>
      </w:r>
    </w:p>
    <w:p w14:paraId="28220743"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3C7D61D8" w14:textId="77777777" w:rsidR="00D417F6" w:rsidRPr="0058433B" w:rsidRDefault="00D417F6" w:rsidP="00D417F6">
      <w:pPr>
        <w:pStyle w:val="titolo30"/>
        <w:rPr>
          <w:color w:val="002060"/>
        </w:rPr>
      </w:pPr>
      <w:r w:rsidRPr="0058433B">
        <w:rPr>
          <w:color w:val="002060"/>
        </w:rPr>
        <w:t xml:space="preserve">DIRIGENTI </w:t>
      </w:r>
    </w:p>
    <w:p w14:paraId="311F6067" w14:textId="77777777" w:rsidR="00D417F6" w:rsidRPr="0058433B" w:rsidRDefault="00D417F6" w:rsidP="00D417F6">
      <w:pPr>
        <w:pStyle w:val="titolo20"/>
        <w:rPr>
          <w:color w:val="002060"/>
        </w:rPr>
      </w:pPr>
      <w:r w:rsidRPr="0058433B">
        <w:rPr>
          <w:color w:val="002060"/>
        </w:rPr>
        <w:lastRenderedPageBreak/>
        <w:t xml:space="preserve">INIBIZIONE A TEMPO OPPURE SQUALIFICA A GARE: FINO AL 23/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9A341DE" w14:textId="77777777" w:rsidTr="00623D89">
        <w:tc>
          <w:tcPr>
            <w:tcW w:w="2200" w:type="dxa"/>
            <w:tcMar>
              <w:top w:w="20" w:type="dxa"/>
              <w:left w:w="20" w:type="dxa"/>
              <w:bottom w:w="20" w:type="dxa"/>
              <w:right w:w="20" w:type="dxa"/>
            </w:tcMar>
            <w:vAlign w:val="center"/>
            <w:hideMark/>
          </w:tcPr>
          <w:p w14:paraId="1BC22D75" w14:textId="77777777" w:rsidR="00D417F6" w:rsidRPr="0058433B" w:rsidRDefault="00D417F6" w:rsidP="00623D89">
            <w:pPr>
              <w:pStyle w:val="movimento"/>
              <w:rPr>
                <w:color w:val="002060"/>
              </w:rPr>
            </w:pPr>
            <w:r w:rsidRPr="0058433B">
              <w:rPr>
                <w:color w:val="002060"/>
              </w:rPr>
              <w:t>VELENOSI ANDREA</w:t>
            </w:r>
          </w:p>
        </w:tc>
        <w:tc>
          <w:tcPr>
            <w:tcW w:w="2200" w:type="dxa"/>
            <w:tcMar>
              <w:top w:w="20" w:type="dxa"/>
              <w:left w:w="20" w:type="dxa"/>
              <w:bottom w:w="20" w:type="dxa"/>
              <w:right w:w="20" w:type="dxa"/>
            </w:tcMar>
            <w:vAlign w:val="center"/>
            <w:hideMark/>
          </w:tcPr>
          <w:p w14:paraId="03569369" w14:textId="77777777" w:rsidR="00D417F6" w:rsidRPr="0058433B" w:rsidRDefault="00D417F6" w:rsidP="00623D89">
            <w:pPr>
              <w:pStyle w:val="movimento2"/>
              <w:rPr>
                <w:color w:val="002060"/>
              </w:rPr>
            </w:pPr>
            <w:r w:rsidRPr="0058433B">
              <w:rPr>
                <w:color w:val="002060"/>
              </w:rPr>
              <w:t xml:space="preserve">(ACCUMOLI GANG C5) </w:t>
            </w:r>
          </w:p>
        </w:tc>
        <w:tc>
          <w:tcPr>
            <w:tcW w:w="800" w:type="dxa"/>
            <w:tcMar>
              <w:top w:w="20" w:type="dxa"/>
              <w:left w:w="20" w:type="dxa"/>
              <w:bottom w:w="20" w:type="dxa"/>
              <w:right w:w="20" w:type="dxa"/>
            </w:tcMar>
            <w:vAlign w:val="center"/>
            <w:hideMark/>
          </w:tcPr>
          <w:p w14:paraId="2B61D59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34B253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4E0A83E" w14:textId="77777777" w:rsidR="00D417F6" w:rsidRPr="0058433B" w:rsidRDefault="00D417F6" w:rsidP="00623D89">
            <w:pPr>
              <w:pStyle w:val="movimento2"/>
              <w:rPr>
                <w:color w:val="002060"/>
              </w:rPr>
            </w:pPr>
            <w:r w:rsidRPr="0058433B">
              <w:rPr>
                <w:color w:val="002060"/>
              </w:rPr>
              <w:t> </w:t>
            </w:r>
          </w:p>
        </w:tc>
      </w:tr>
    </w:tbl>
    <w:p w14:paraId="1722B858" w14:textId="77777777" w:rsidR="00D417F6" w:rsidRPr="0058433B" w:rsidRDefault="00D417F6" w:rsidP="00D417F6">
      <w:pPr>
        <w:pStyle w:val="diffida"/>
        <w:spacing w:before="80" w:beforeAutospacing="0" w:after="40" w:afterAutospacing="0"/>
        <w:rPr>
          <w:rFonts w:eastAsiaTheme="minorEastAsia"/>
          <w:color w:val="002060"/>
        </w:rPr>
      </w:pPr>
      <w:r w:rsidRPr="0058433B">
        <w:rPr>
          <w:color w:val="002060"/>
        </w:rPr>
        <w:t xml:space="preserve">espulso per somma di ammonizioni. </w:t>
      </w:r>
    </w:p>
    <w:p w14:paraId="2A06C184" w14:textId="77777777" w:rsidR="00D417F6" w:rsidRPr="0058433B" w:rsidRDefault="00D417F6" w:rsidP="00D417F6">
      <w:pPr>
        <w:pStyle w:val="titolo20"/>
        <w:rPr>
          <w:color w:val="002060"/>
        </w:rPr>
      </w:pPr>
      <w:r w:rsidRPr="005843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A92C2E3" w14:textId="77777777" w:rsidTr="00623D89">
        <w:tc>
          <w:tcPr>
            <w:tcW w:w="2200" w:type="dxa"/>
            <w:tcMar>
              <w:top w:w="20" w:type="dxa"/>
              <w:left w:w="20" w:type="dxa"/>
              <w:bottom w:w="20" w:type="dxa"/>
              <w:right w:w="20" w:type="dxa"/>
            </w:tcMar>
            <w:vAlign w:val="center"/>
            <w:hideMark/>
          </w:tcPr>
          <w:p w14:paraId="603AAB9C" w14:textId="77777777" w:rsidR="00D417F6" w:rsidRPr="0058433B" w:rsidRDefault="00D417F6" w:rsidP="00623D89">
            <w:pPr>
              <w:pStyle w:val="movimento"/>
              <w:rPr>
                <w:color w:val="002060"/>
              </w:rPr>
            </w:pPr>
            <w:r w:rsidRPr="0058433B">
              <w:rPr>
                <w:color w:val="002060"/>
              </w:rPr>
              <w:t>PACIONI PAOLO</w:t>
            </w:r>
          </w:p>
        </w:tc>
        <w:tc>
          <w:tcPr>
            <w:tcW w:w="2200" w:type="dxa"/>
            <w:tcMar>
              <w:top w:w="20" w:type="dxa"/>
              <w:left w:w="20" w:type="dxa"/>
              <w:bottom w:w="20" w:type="dxa"/>
              <w:right w:w="20" w:type="dxa"/>
            </w:tcMar>
            <w:vAlign w:val="center"/>
            <w:hideMark/>
          </w:tcPr>
          <w:p w14:paraId="45D66486" w14:textId="77777777" w:rsidR="00D417F6" w:rsidRPr="0058433B" w:rsidRDefault="00D417F6" w:rsidP="00623D89">
            <w:pPr>
              <w:pStyle w:val="movimento2"/>
              <w:rPr>
                <w:color w:val="002060"/>
              </w:rPr>
            </w:pPr>
            <w:r w:rsidRPr="0058433B">
              <w:rPr>
                <w:color w:val="002060"/>
              </w:rPr>
              <w:t xml:space="preserve">(PICENO UNITED MMX A R.L.) </w:t>
            </w:r>
          </w:p>
        </w:tc>
        <w:tc>
          <w:tcPr>
            <w:tcW w:w="800" w:type="dxa"/>
            <w:tcMar>
              <w:top w:w="20" w:type="dxa"/>
              <w:left w:w="20" w:type="dxa"/>
              <w:bottom w:w="20" w:type="dxa"/>
              <w:right w:w="20" w:type="dxa"/>
            </w:tcMar>
            <w:vAlign w:val="center"/>
            <w:hideMark/>
          </w:tcPr>
          <w:p w14:paraId="4CDB554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56259A9" w14:textId="77777777" w:rsidR="00D417F6" w:rsidRPr="0058433B" w:rsidRDefault="00D417F6" w:rsidP="00623D89">
            <w:pPr>
              <w:pStyle w:val="movimento"/>
              <w:rPr>
                <w:color w:val="002060"/>
              </w:rPr>
            </w:pPr>
            <w:r w:rsidRPr="0058433B">
              <w:rPr>
                <w:color w:val="002060"/>
              </w:rPr>
              <w:t>MANCINI MICHELE</w:t>
            </w:r>
          </w:p>
        </w:tc>
        <w:tc>
          <w:tcPr>
            <w:tcW w:w="2200" w:type="dxa"/>
            <w:tcMar>
              <w:top w:w="20" w:type="dxa"/>
              <w:left w:w="20" w:type="dxa"/>
              <w:bottom w:w="20" w:type="dxa"/>
              <w:right w:w="20" w:type="dxa"/>
            </w:tcMar>
            <w:vAlign w:val="center"/>
            <w:hideMark/>
          </w:tcPr>
          <w:p w14:paraId="791660F6" w14:textId="77777777" w:rsidR="00D417F6" w:rsidRPr="0058433B" w:rsidRDefault="00D417F6" w:rsidP="00623D89">
            <w:pPr>
              <w:pStyle w:val="movimento2"/>
              <w:rPr>
                <w:color w:val="002060"/>
              </w:rPr>
            </w:pPr>
            <w:r w:rsidRPr="0058433B">
              <w:rPr>
                <w:color w:val="002060"/>
              </w:rPr>
              <w:t xml:space="preserve">(RIPE SAN GINESIO A.S.D.) </w:t>
            </w:r>
          </w:p>
        </w:tc>
      </w:tr>
    </w:tbl>
    <w:p w14:paraId="1B4B7288" w14:textId="77777777" w:rsidR="00D417F6" w:rsidRPr="0058433B" w:rsidRDefault="00D417F6" w:rsidP="00D417F6">
      <w:pPr>
        <w:pStyle w:val="titolo30"/>
        <w:rPr>
          <w:rFonts w:eastAsiaTheme="minorEastAsia"/>
          <w:color w:val="002060"/>
        </w:rPr>
      </w:pPr>
      <w:r w:rsidRPr="0058433B">
        <w:rPr>
          <w:color w:val="002060"/>
        </w:rPr>
        <w:t xml:space="preserve">ALLENATORI </w:t>
      </w:r>
    </w:p>
    <w:p w14:paraId="38758CBF" w14:textId="77777777" w:rsidR="00D417F6" w:rsidRPr="0058433B" w:rsidRDefault="00D417F6" w:rsidP="00D417F6">
      <w:pPr>
        <w:pStyle w:val="titolo20"/>
        <w:rPr>
          <w:color w:val="002060"/>
        </w:rPr>
      </w:pPr>
      <w:r w:rsidRPr="0058433B">
        <w:rPr>
          <w:color w:val="002060"/>
        </w:rPr>
        <w:t xml:space="preserve">SQUALIFICA </w:t>
      </w:r>
      <w:r>
        <w:rPr>
          <w:color w:val="002060"/>
        </w:rPr>
        <w:t>per quattro gare effettive</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1BCCE8E5" w14:textId="77777777" w:rsidTr="00623D89">
        <w:tc>
          <w:tcPr>
            <w:tcW w:w="2200" w:type="dxa"/>
            <w:tcMar>
              <w:top w:w="20" w:type="dxa"/>
              <w:left w:w="20" w:type="dxa"/>
              <w:bottom w:w="20" w:type="dxa"/>
              <w:right w:w="20" w:type="dxa"/>
            </w:tcMar>
            <w:vAlign w:val="center"/>
            <w:hideMark/>
          </w:tcPr>
          <w:p w14:paraId="10A53DDA" w14:textId="77777777" w:rsidR="00D417F6" w:rsidRPr="0058433B" w:rsidRDefault="00D417F6" w:rsidP="00623D89">
            <w:pPr>
              <w:pStyle w:val="movimento"/>
              <w:rPr>
                <w:color w:val="002060"/>
              </w:rPr>
            </w:pPr>
            <w:r w:rsidRPr="0058433B">
              <w:rPr>
                <w:color w:val="002060"/>
              </w:rPr>
              <w:t>MONTENERI ANGELO</w:t>
            </w:r>
          </w:p>
        </w:tc>
        <w:tc>
          <w:tcPr>
            <w:tcW w:w="2200" w:type="dxa"/>
            <w:tcMar>
              <w:top w:w="20" w:type="dxa"/>
              <w:left w:w="20" w:type="dxa"/>
              <w:bottom w:w="20" w:type="dxa"/>
              <w:right w:w="20" w:type="dxa"/>
            </w:tcMar>
            <w:vAlign w:val="center"/>
            <w:hideMark/>
          </w:tcPr>
          <w:p w14:paraId="2E428C18" w14:textId="77777777" w:rsidR="00D417F6" w:rsidRPr="0058433B" w:rsidRDefault="00D417F6" w:rsidP="00623D89">
            <w:pPr>
              <w:pStyle w:val="movimento2"/>
              <w:rPr>
                <w:color w:val="002060"/>
              </w:rPr>
            </w:pPr>
            <w:r w:rsidRPr="0058433B">
              <w:rPr>
                <w:color w:val="002060"/>
              </w:rPr>
              <w:t xml:space="preserve">(FIUMINATA) </w:t>
            </w:r>
          </w:p>
        </w:tc>
        <w:tc>
          <w:tcPr>
            <w:tcW w:w="800" w:type="dxa"/>
            <w:tcMar>
              <w:top w:w="20" w:type="dxa"/>
              <w:left w:w="20" w:type="dxa"/>
              <w:bottom w:w="20" w:type="dxa"/>
              <w:right w:w="20" w:type="dxa"/>
            </w:tcMar>
            <w:vAlign w:val="center"/>
            <w:hideMark/>
          </w:tcPr>
          <w:p w14:paraId="4A053B87"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5C9767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CD2BDEC" w14:textId="77777777" w:rsidR="00D417F6" w:rsidRPr="0058433B" w:rsidRDefault="00D417F6" w:rsidP="00623D89">
            <w:pPr>
              <w:pStyle w:val="movimento2"/>
              <w:rPr>
                <w:color w:val="002060"/>
              </w:rPr>
            </w:pPr>
            <w:r w:rsidRPr="0058433B">
              <w:rPr>
                <w:color w:val="002060"/>
              </w:rPr>
              <w:t> </w:t>
            </w:r>
          </w:p>
        </w:tc>
      </w:tr>
    </w:tbl>
    <w:p w14:paraId="1F0F4AB9" w14:textId="19F84F21" w:rsidR="00D417F6" w:rsidRPr="0058433B" w:rsidRDefault="00D417F6" w:rsidP="00D417F6">
      <w:pPr>
        <w:pStyle w:val="diffida"/>
        <w:spacing w:before="80" w:beforeAutospacing="0" w:after="40" w:afterAutospacing="0"/>
        <w:rPr>
          <w:rFonts w:eastAsiaTheme="minorEastAsia"/>
          <w:color w:val="002060"/>
        </w:rPr>
      </w:pPr>
      <w:r w:rsidRPr="0058433B">
        <w:rPr>
          <w:color w:val="002060"/>
        </w:rPr>
        <w:t>Squalificato con precedente CU fino al 26.4.2025,</w:t>
      </w:r>
      <w:r w:rsidR="00970B7D">
        <w:rPr>
          <w:color w:val="002060"/>
        </w:rPr>
        <w:t xml:space="preserve"> </w:t>
      </w:r>
      <w:r w:rsidRPr="0058433B">
        <w:rPr>
          <w:color w:val="002060"/>
        </w:rPr>
        <w:t xml:space="preserve">stazionava in prossimità della panchina per dare indicazione ai propri giocatori e teneva un comportamento irrispettoso verso il direttore di gara. </w:t>
      </w:r>
    </w:p>
    <w:p w14:paraId="28B25128" w14:textId="77777777" w:rsidR="00D417F6" w:rsidRPr="0058433B" w:rsidRDefault="00D417F6" w:rsidP="00D417F6">
      <w:pPr>
        <w:pStyle w:val="titolo30"/>
        <w:rPr>
          <w:color w:val="002060"/>
        </w:rPr>
      </w:pPr>
      <w:r w:rsidRPr="0058433B">
        <w:rPr>
          <w:color w:val="002060"/>
        </w:rPr>
        <w:t xml:space="preserve">CALCIATORI ESPULSI </w:t>
      </w:r>
    </w:p>
    <w:p w14:paraId="5BE03CFA" w14:textId="77777777" w:rsidR="00D417F6" w:rsidRPr="0058433B" w:rsidRDefault="00D417F6" w:rsidP="00D417F6">
      <w:pPr>
        <w:pStyle w:val="titolo20"/>
        <w:rPr>
          <w:color w:val="002060"/>
        </w:rPr>
      </w:pPr>
      <w:r w:rsidRPr="005843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25DED39" w14:textId="77777777" w:rsidTr="00623D89">
        <w:tc>
          <w:tcPr>
            <w:tcW w:w="2200" w:type="dxa"/>
            <w:tcMar>
              <w:top w:w="20" w:type="dxa"/>
              <w:left w:w="20" w:type="dxa"/>
              <w:bottom w:w="20" w:type="dxa"/>
              <w:right w:w="20" w:type="dxa"/>
            </w:tcMar>
            <w:vAlign w:val="center"/>
            <w:hideMark/>
          </w:tcPr>
          <w:p w14:paraId="44902DAB" w14:textId="77777777" w:rsidR="00D417F6" w:rsidRPr="0058433B" w:rsidRDefault="00D417F6" w:rsidP="00623D89">
            <w:pPr>
              <w:pStyle w:val="movimento"/>
              <w:rPr>
                <w:color w:val="002060"/>
              </w:rPr>
            </w:pPr>
            <w:r w:rsidRPr="0058433B">
              <w:rPr>
                <w:color w:val="002060"/>
              </w:rPr>
              <w:t>ANGELINI ANDREA</w:t>
            </w:r>
          </w:p>
        </w:tc>
        <w:tc>
          <w:tcPr>
            <w:tcW w:w="2200" w:type="dxa"/>
            <w:tcMar>
              <w:top w:w="20" w:type="dxa"/>
              <w:left w:w="20" w:type="dxa"/>
              <w:bottom w:w="20" w:type="dxa"/>
              <w:right w:w="20" w:type="dxa"/>
            </w:tcMar>
            <w:vAlign w:val="center"/>
            <w:hideMark/>
          </w:tcPr>
          <w:p w14:paraId="6A34D3B5" w14:textId="77777777" w:rsidR="00D417F6" w:rsidRPr="0058433B" w:rsidRDefault="00D417F6" w:rsidP="00623D89">
            <w:pPr>
              <w:pStyle w:val="movimento2"/>
              <w:rPr>
                <w:color w:val="002060"/>
              </w:rPr>
            </w:pPr>
            <w:r w:rsidRPr="0058433B">
              <w:rPr>
                <w:color w:val="002060"/>
              </w:rPr>
              <w:t xml:space="preserve">(FIUMINATA) </w:t>
            </w:r>
          </w:p>
        </w:tc>
        <w:tc>
          <w:tcPr>
            <w:tcW w:w="800" w:type="dxa"/>
            <w:tcMar>
              <w:top w:w="20" w:type="dxa"/>
              <w:left w:w="20" w:type="dxa"/>
              <w:bottom w:w="20" w:type="dxa"/>
              <w:right w:w="20" w:type="dxa"/>
            </w:tcMar>
            <w:vAlign w:val="center"/>
            <w:hideMark/>
          </w:tcPr>
          <w:p w14:paraId="07AAB7C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B57F0E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7C2AC6F" w14:textId="77777777" w:rsidR="00D417F6" w:rsidRPr="0058433B" w:rsidRDefault="00D417F6" w:rsidP="00623D89">
            <w:pPr>
              <w:pStyle w:val="movimento2"/>
              <w:rPr>
                <w:color w:val="002060"/>
              </w:rPr>
            </w:pPr>
            <w:r w:rsidRPr="0058433B">
              <w:rPr>
                <w:color w:val="002060"/>
              </w:rPr>
              <w:t> </w:t>
            </w:r>
          </w:p>
        </w:tc>
      </w:tr>
    </w:tbl>
    <w:p w14:paraId="286287D0" w14:textId="77777777" w:rsidR="00D417F6" w:rsidRPr="0058433B" w:rsidRDefault="00D417F6" w:rsidP="00D417F6">
      <w:pPr>
        <w:pStyle w:val="titolo30"/>
        <w:rPr>
          <w:rFonts w:eastAsiaTheme="minorEastAsia"/>
          <w:color w:val="002060"/>
        </w:rPr>
      </w:pPr>
      <w:r w:rsidRPr="0058433B">
        <w:rPr>
          <w:color w:val="002060"/>
        </w:rPr>
        <w:t xml:space="preserve">CALCIATORI NON ESPULSI </w:t>
      </w:r>
    </w:p>
    <w:p w14:paraId="670103D0" w14:textId="77777777" w:rsidR="00D417F6" w:rsidRPr="0058433B" w:rsidRDefault="00D417F6" w:rsidP="00D417F6">
      <w:pPr>
        <w:pStyle w:val="titolo20"/>
        <w:rPr>
          <w:color w:val="002060"/>
        </w:rPr>
      </w:pPr>
      <w:r w:rsidRPr="0058433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C26385A" w14:textId="77777777" w:rsidTr="00623D89">
        <w:tc>
          <w:tcPr>
            <w:tcW w:w="2200" w:type="dxa"/>
            <w:tcMar>
              <w:top w:w="20" w:type="dxa"/>
              <w:left w:w="20" w:type="dxa"/>
              <w:bottom w:w="20" w:type="dxa"/>
              <w:right w:w="20" w:type="dxa"/>
            </w:tcMar>
            <w:vAlign w:val="center"/>
            <w:hideMark/>
          </w:tcPr>
          <w:p w14:paraId="2CFC26D1" w14:textId="77777777" w:rsidR="00D417F6" w:rsidRPr="0058433B" w:rsidRDefault="00D417F6" w:rsidP="00623D89">
            <w:pPr>
              <w:pStyle w:val="movimento"/>
              <w:rPr>
                <w:color w:val="002060"/>
              </w:rPr>
            </w:pPr>
            <w:r w:rsidRPr="0058433B">
              <w:rPr>
                <w:color w:val="002060"/>
              </w:rPr>
              <w:t>MARROCCHI MICHELE</w:t>
            </w:r>
          </w:p>
        </w:tc>
        <w:tc>
          <w:tcPr>
            <w:tcW w:w="2200" w:type="dxa"/>
            <w:tcMar>
              <w:top w:w="20" w:type="dxa"/>
              <w:left w:w="20" w:type="dxa"/>
              <w:bottom w:w="20" w:type="dxa"/>
              <w:right w:w="20" w:type="dxa"/>
            </w:tcMar>
            <w:vAlign w:val="center"/>
            <w:hideMark/>
          </w:tcPr>
          <w:p w14:paraId="6069FB1D" w14:textId="77777777" w:rsidR="00D417F6" w:rsidRPr="0058433B" w:rsidRDefault="00D417F6" w:rsidP="00623D89">
            <w:pPr>
              <w:pStyle w:val="movimento2"/>
              <w:rPr>
                <w:color w:val="002060"/>
              </w:rPr>
            </w:pPr>
            <w:r w:rsidRPr="0058433B">
              <w:rPr>
                <w:color w:val="002060"/>
              </w:rPr>
              <w:t xml:space="preserve">(ACCUMOLI GANG C5) </w:t>
            </w:r>
          </w:p>
        </w:tc>
        <w:tc>
          <w:tcPr>
            <w:tcW w:w="800" w:type="dxa"/>
            <w:tcMar>
              <w:top w:w="20" w:type="dxa"/>
              <w:left w:w="20" w:type="dxa"/>
              <w:bottom w:w="20" w:type="dxa"/>
              <w:right w:w="20" w:type="dxa"/>
            </w:tcMar>
            <w:vAlign w:val="center"/>
            <w:hideMark/>
          </w:tcPr>
          <w:p w14:paraId="5CD3638C"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49ECDCC" w14:textId="77777777" w:rsidR="00D417F6" w:rsidRPr="0058433B" w:rsidRDefault="00D417F6" w:rsidP="00623D89">
            <w:pPr>
              <w:pStyle w:val="movimento"/>
              <w:rPr>
                <w:color w:val="002060"/>
              </w:rPr>
            </w:pPr>
            <w:r w:rsidRPr="0058433B">
              <w:rPr>
                <w:color w:val="002060"/>
              </w:rPr>
              <w:t>TOMORRI LEOS</w:t>
            </w:r>
          </w:p>
        </w:tc>
        <w:tc>
          <w:tcPr>
            <w:tcW w:w="2200" w:type="dxa"/>
            <w:tcMar>
              <w:top w:w="20" w:type="dxa"/>
              <w:left w:w="20" w:type="dxa"/>
              <w:bottom w:w="20" w:type="dxa"/>
              <w:right w:w="20" w:type="dxa"/>
            </w:tcMar>
            <w:vAlign w:val="center"/>
            <w:hideMark/>
          </w:tcPr>
          <w:p w14:paraId="4B49E014" w14:textId="77777777" w:rsidR="00D417F6" w:rsidRPr="0058433B" w:rsidRDefault="00D417F6" w:rsidP="00623D89">
            <w:pPr>
              <w:pStyle w:val="movimento2"/>
              <w:rPr>
                <w:color w:val="002060"/>
              </w:rPr>
            </w:pPr>
            <w:r w:rsidRPr="0058433B">
              <w:rPr>
                <w:color w:val="002060"/>
              </w:rPr>
              <w:t xml:space="preserve">(AMATORI STESE 2007 SRL) </w:t>
            </w:r>
          </w:p>
        </w:tc>
      </w:tr>
      <w:tr w:rsidR="00D417F6" w:rsidRPr="0058433B" w14:paraId="2A2C0A57" w14:textId="77777777" w:rsidTr="00623D89">
        <w:tc>
          <w:tcPr>
            <w:tcW w:w="2200" w:type="dxa"/>
            <w:tcMar>
              <w:top w:w="20" w:type="dxa"/>
              <w:left w:w="20" w:type="dxa"/>
              <w:bottom w:w="20" w:type="dxa"/>
              <w:right w:w="20" w:type="dxa"/>
            </w:tcMar>
            <w:vAlign w:val="center"/>
            <w:hideMark/>
          </w:tcPr>
          <w:p w14:paraId="114CD3C7" w14:textId="77777777" w:rsidR="00D417F6" w:rsidRPr="0058433B" w:rsidRDefault="00D417F6" w:rsidP="00623D89">
            <w:pPr>
              <w:pStyle w:val="movimento"/>
              <w:rPr>
                <w:color w:val="002060"/>
              </w:rPr>
            </w:pPr>
            <w:r w:rsidRPr="0058433B">
              <w:rPr>
                <w:color w:val="002060"/>
              </w:rPr>
              <w:t>DANO DRITAN</w:t>
            </w:r>
          </w:p>
        </w:tc>
        <w:tc>
          <w:tcPr>
            <w:tcW w:w="2200" w:type="dxa"/>
            <w:tcMar>
              <w:top w:w="20" w:type="dxa"/>
              <w:left w:w="20" w:type="dxa"/>
              <w:bottom w:w="20" w:type="dxa"/>
              <w:right w:w="20" w:type="dxa"/>
            </w:tcMar>
            <w:vAlign w:val="center"/>
            <w:hideMark/>
          </w:tcPr>
          <w:p w14:paraId="4B652F2B" w14:textId="77777777" w:rsidR="00D417F6" w:rsidRPr="0058433B" w:rsidRDefault="00D417F6" w:rsidP="00623D89">
            <w:pPr>
              <w:pStyle w:val="movimento2"/>
              <w:rPr>
                <w:color w:val="002060"/>
              </w:rPr>
            </w:pPr>
            <w:r w:rsidRPr="0058433B">
              <w:rPr>
                <w:color w:val="002060"/>
              </w:rPr>
              <w:t xml:space="preserve">(FOLGORE CASTELRAIMONDO) </w:t>
            </w:r>
          </w:p>
        </w:tc>
        <w:tc>
          <w:tcPr>
            <w:tcW w:w="800" w:type="dxa"/>
            <w:tcMar>
              <w:top w:w="20" w:type="dxa"/>
              <w:left w:w="20" w:type="dxa"/>
              <w:bottom w:w="20" w:type="dxa"/>
              <w:right w:w="20" w:type="dxa"/>
            </w:tcMar>
            <w:vAlign w:val="center"/>
            <w:hideMark/>
          </w:tcPr>
          <w:p w14:paraId="03CF4F1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31A610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60A09EF" w14:textId="77777777" w:rsidR="00D417F6" w:rsidRPr="0058433B" w:rsidRDefault="00D417F6" w:rsidP="00623D89">
            <w:pPr>
              <w:pStyle w:val="movimento2"/>
              <w:rPr>
                <w:color w:val="002060"/>
              </w:rPr>
            </w:pPr>
            <w:r w:rsidRPr="0058433B">
              <w:rPr>
                <w:color w:val="002060"/>
              </w:rPr>
              <w:t> </w:t>
            </w:r>
          </w:p>
        </w:tc>
      </w:tr>
    </w:tbl>
    <w:p w14:paraId="76957063" w14:textId="77777777" w:rsidR="00D417F6" w:rsidRPr="0058433B" w:rsidRDefault="00D417F6" w:rsidP="00D417F6">
      <w:pPr>
        <w:pStyle w:val="titolo20"/>
        <w:rPr>
          <w:rFonts w:eastAsiaTheme="minorEastAsia"/>
          <w:color w:val="002060"/>
        </w:rPr>
      </w:pPr>
      <w:r w:rsidRPr="0058433B">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55ED9C58" w14:textId="77777777" w:rsidTr="00623D89">
        <w:tc>
          <w:tcPr>
            <w:tcW w:w="2200" w:type="dxa"/>
            <w:tcMar>
              <w:top w:w="20" w:type="dxa"/>
              <w:left w:w="20" w:type="dxa"/>
              <w:bottom w:w="20" w:type="dxa"/>
              <w:right w:w="20" w:type="dxa"/>
            </w:tcMar>
            <w:vAlign w:val="center"/>
            <w:hideMark/>
          </w:tcPr>
          <w:p w14:paraId="5E057C6D" w14:textId="77777777" w:rsidR="00D417F6" w:rsidRPr="0058433B" w:rsidRDefault="00D417F6" w:rsidP="00623D89">
            <w:pPr>
              <w:pStyle w:val="movimento"/>
              <w:rPr>
                <w:color w:val="002060"/>
              </w:rPr>
            </w:pPr>
            <w:r w:rsidRPr="0058433B">
              <w:rPr>
                <w:color w:val="002060"/>
              </w:rPr>
              <w:t>ROCCHI RICCARDO</w:t>
            </w:r>
          </w:p>
        </w:tc>
        <w:tc>
          <w:tcPr>
            <w:tcW w:w="2200" w:type="dxa"/>
            <w:tcMar>
              <w:top w:w="20" w:type="dxa"/>
              <w:left w:w="20" w:type="dxa"/>
              <w:bottom w:w="20" w:type="dxa"/>
              <w:right w:w="20" w:type="dxa"/>
            </w:tcMar>
            <w:vAlign w:val="center"/>
            <w:hideMark/>
          </w:tcPr>
          <w:p w14:paraId="1383422F" w14:textId="77777777" w:rsidR="00D417F6" w:rsidRPr="0058433B" w:rsidRDefault="00D417F6" w:rsidP="00623D89">
            <w:pPr>
              <w:pStyle w:val="movimento2"/>
              <w:rPr>
                <w:color w:val="002060"/>
              </w:rPr>
            </w:pPr>
            <w:r w:rsidRPr="0058433B">
              <w:rPr>
                <w:color w:val="002060"/>
              </w:rPr>
              <w:t xml:space="preserve">(RIPE SAN GINESIO A.S.D.) </w:t>
            </w:r>
          </w:p>
        </w:tc>
        <w:tc>
          <w:tcPr>
            <w:tcW w:w="800" w:type="dxa"/>
            <w:tcMar>
              <w:top w:w="20" w:type="dxa"/>
              <w:left w:w="20" w:type="dxa"/>
              <w:bottom w:w="20" w:type="dxa"/>
              <w:right w:w="20" w:type="dxa"/>
            </w:tcMar>
            <w:vAlign w:val="center"/>
            <w:hideMark/>
          </w:tcPr>
          <w:p w14:paraId="2D8EBDB9"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81121F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451170A" w14:textId="77777777" w:rsidR="00D417F6" w:rsidRPr="0058433B" w:rsidRDefault="00D417F6" w:rsidP="00623D89">
            <w:pPr>
              <w:pStyle w:val="movimento2"/>
              <w:rPr>
                <w:color w:val="002060"/>
              </w:rPr>
            </w:pPr>
            <w:r w:rsidRPr="0058433B">
              <w:rPr>
                <w:color w:val="002060"/>
              </w:rPr>
              <w:t> </w:t>
            </w:r>
          </w:p>
        </w:tc>
      </w:tr>
    </w:tbl>
    <w:p w14:paraId="1793C146" w14:textId="77777777" w:rsidR="00D417F6" w:rsidRPr="0058433B" w:rsidRDefault="00D417F6" w:rsidP="00D417F6">
      <w:pPr>
        <w:pStyle w:val="titolo20"/>
        <w:rPr>
          <w:rFonts w:eastAsiaTheme="minorEastAsia"/>
          <w:color w:val="002060"/>
        </w:rPr>
      </w:pPr>
      <w:r w:rsidRPr="005843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3303AFB" w14:textId="77777777" w:rsidTr="00623D89">
        <w:tc>
          <w:tcPr>
            <w:tcW w:w="2200" w:type="dxa"/>
            <w:tcMar>
              <w:top w:w="20" w:type="dxa"/>
              <w:left w:w="20" w:type="dxa"/>
              <w:bottom w:w="20" w:type="dxa"/>
              <w:right w:w="20" w:type="dxa"/>
            </w:tcMar>
            <w:vAlign w:val="center"/>
            <w:hideMark/>
          </w:tcPr>
          <w:p w14:paraId="1A6A6416" w14:textId="77777777" w:rsidR="00D417F6" w:rsidRPr="0058433B" w:rsidRDefault="00D417F6" w:rsidP="00623D89">
            <w:pPr>
              <w:pStyle w:val="movimento"/>
              <w:rPr>
                <w:color w:val="002060"/>
              </w:rPr>
            </w:pPr>
            <w:r w:rsidRPr="0058433B">
              <w:rPr>
                <w:color w:val="002060"/>
              </w:rPr>
              <w:t>RENDINA ANDREA</w:t>
            </w:r>
          </w:p>
        </w:tc>
        <w:tc>
          <w:tcPr>
            <w:tcW w:w="2200" w:type="dxa"/>
            <w:tcMar>
              <w:top w:w="20" w:type="dxa"/>
              <w:left w:w="20" w:type="dxa"/>
              <w:bottom w:w="20" w:type="dxa"/>
              <w:right w:w="20" w:type="dxa"/>
            </w:tcMar>
            <w:vAlign w:val="center"/>
            <w:hideMark/>
          </w:tcPr>
          <w:p w14:paraId="7E8E68AB" w14:textId="77777777" w:rsidR="00D417F6" w:rsidRPr="0058433B" w:rsidRDefault="00D417F6" w:rsidP="00623D89">
            <w:pPr>
              <w:pStyle w:val="movimento2"/>
              <w:rPr>
                <w:color w:val="002060"/>
              </w:rPr>
            </w:pPr>
            <w:r w:rsidRPr="0058433B">
              <w:rPr>
                <w:color w:val="002060"/>
              </w:rPr>
              <w:t xml:space="preserve">(ACCUMOLI GANG C5) </w:t>
            </w:r>
          </w:p>
        </w:tc>
        <w:tc>
          <w:tcPr>
            <w:tcW w:w="800" w:type="dxa"/>
            <w:tcMar>
              <w:top w:w="20" w:type="dxa"/>
              <w:left w:w="20" w:type="dxa"/>
              <w:bottom w:w="20" w:type="dxa"/>
              <w:right w:w="20" w:type="dxa"/>
            </w:tcMar>
            <w:vAlign w:val="center"/>
            <w:hideMark/>
          </w:tcPr>
          <w:p w14:paraId="38526FA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D92BD3A" w14:textId="77777777" w:rsidR="00D417F6" w:rsidRPr="0058433B" w:rsidRDefault="00D417F6" w:rsidP="00623D89">
            <w:pPr>
              <w:pStyle w:val="movimento"/>
              <w:rPr>
                <w:color w:val="002060"/>
              </w:rPr>
            </w:pPr>
            <w:r w:rsidRPr="0058433B">
              <w:rPr>
                <w:color w:val="002060"/>
              </w:rPr>
              <w:t>CICCANTI ANDREA</w:t>
            </w:r>
          </w:p>
        </w:tc>
        <w:tc>
          <w:tcPr>
            <w:tcW w:w="2200" w:type="dxa"/>
            <w:tcMar>
              <w:top w:w="20" w:type="dxa"/>
              <w:left w:w="20" w:type="dxa"/>
              <w:bottom w:w="20" w:type="dxa"/>
              <w:right w:w="20" w:type="dxa"/>
            </w:tcMar>
            <w:vAlign w:val="center"/>
            <w:hideMark/>
          </w:tcPr>
          <w:p w14:paraId="11722633" w14:textId="77777777" w:rsidR="00D417F6" w:rsidRPr="0058433B" w:rsidRDefault="00D417F6" w:rsidP="00623D89">
            <w:pPr>
              <w:pStyle w:val="movimento2"/>
              <w:rPr>
                <w:color w:val="002060"/>
              </w:rPr>
            </w:pPr>
            <w:r w:rsidRPr="0058433B">
              <w:rPr>
                <w:color w:val="002060"/>
              </w:rPr>
              <w:t xml:space="preserve">(CASELLE) </w:t>
            </w:r>
          </w:p>
        </w:tc>
      </w:tr>
      <w:tr w:rsidR="00D417F6" w:rsidRPr="0058433B" w14:paraId="239EB998" w14:textId="77777777" w:rsidTr="00623D89">
        <w:tc>
          <w:tcPr>
            <w:tcW w:w="2200" w:type="dxa"/>
            <w:tcMar>
              <w:top w:w="20" w:type="dxa"/>
              <w:left w:w="20" w:type="dxa"/>
              <w:bottom w:w="20" w:type="dxa"/>
              <w:right w:w="20" w:type="dxa"/>
            </w:tcMar>
            <w:vAlign w:val="center"/>
            <w:hideMark/>
          </w:tcPr>
          <w:p w14:paraId="4C53A1D3" w14:textId="77777777" w:rsidR="00D417F6" w:rsidRPr="0058433B" w:rsidRDefault="00D417F6" w:rsidP="00623D89">
            <w:pPr>
              <w:pStyle w:val="movimento"/>
              <w:rPr>
                <w:color w:val="002060"/>
              </w:rPr>
            </w:pPr>
            <w:r w:rsidRPr="0058433B">
              <w:rPr>
                <w:color w:val="002060"/>
              </w:rPr>
              <w:t>FIERRO CIRO</w:t>
            </w:r>
          </w:p>
        </w:tc>
        <w:tc>
          <w:tcPr>
            <w:tcW w:w="2200" w:type="dxa"/>
            <w:tcMar>
              <w:top w:w="20" w:type="dxa"/>
              <w:left w:w="20" w:type="dxa"/>
              <w:bottom w:w="20" w:type="dxa"/>
              <w:right w:w="20" w:type="dxa"/>
            </w:tcMar>
            <w:vAlign w:val="center"/>
            <w:hideMark/>
          </w:tcPr>
          <w:p w14:paraId="3F73F20C" w14:textId="77777777" w:rsidR="00D417F6" w:rsidRPr="0058433B" w:rsidRDefault="00D417F6" w:rsidP="00623D89">
            <w:pPr>
              <w:pStyle w:val="movimento2"/>
              <w:rPr>
                <w:color w:val="002060"/>
              </w:rPr>
            </w:pPr>
            <w:r w:rsidRPr="0058433B">
              <w:rPr>
                <w:color w:val="002060"/>
              </w:rPr>
              <w:t xml:space="preserve">(FIUMINATA) </w:t>
            </w:r>
          </w:p>
        </w:tc>
        <w:tc>
          <w:tcPr>
            <w:tcW w:w="800" w:type="dxa"/>
            <w:tcMar>
              <w:top w:w="20" w:type="dxa"/>
              <w:left w:w="20" w:type="dxa"/>
              <w:bottom w:w="20" w:type="dxa"/>
              <w:right w:w="20" w:type="dxa"/>
            </w:tcMar>
            <w:vAlign w:val="center"/>
            <w:hideMark/>
          </w:tcPr>
          <w:p w14:paraId="5E197A6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2794BD6" w14:textId="77777777" w:rsidR="00D417F6" w:rsidRPr="0058433B" w:rsidRDefault="00D417F6" w:rsidP="00623D89">
            <w:pPr>
              <w:pStyle w:val="movimento"/>
              <w:rPr>
                <w:color w:val="002060"/>
              </w:rPr>
            </w:pPr>
            <w:r w:rsidRPr="0058433B">
              <w:rPr>
                <w:color w:val="002060"/>
              </w:rPr>
              <w:t>GALVAGNO MARCO</w:t>
            </w:r>
          </w:p>
        </w:tc>
        <w:tc>
          <w:tcPr>
            <w:tcW w:w="2200" w:type="dxa"/>
            <w:tcMar>
              <w:top w:w="20" w:type="dxa"/>
              <w:left w:w="20" w:type="dxa"/>
              <w:bottom w:w="20" w:type="dxa"/>
              <w:right w:w="20" w:type="dxa"/>
            </w:tcMar>
            <w:vAlign w:val="center"/>
            <w:hideMark/>
          </w:tcPr>
          <w:p w14:paraId="525F0DBC" w14:textId="77777777" w:rsidR="00D417F6" w:rsidRPr="0058433B" w:rsidRDefault="00D417F6" w:rsidP="00623D89">
            <w:pPr>
              <w:pStyle w:val="movimento2"/>
              <w:rPr>
                <w:color w:val="002060"/>
              </w:rPr>
            </w:pPr>
            <w:r w:rsidRPr="0058433B">
              <w:rPr>
                <w:color w:val="002060"/>
              </w:rPr>
              <w:t xml:space="preserve">(FIUMINATA) </w:t>
            </w:r>
          </w:p>
        </w:tc>
      </w:tr>
      <w:tr w:rsidR="00D417F6" w:rsidRPr="0058433B" w14:paraId="3ECF973C" w14:textId="77777777" w:rsidTr="00623D89">
        <w:tc>
          <w:tcPr>
            <w:tcW w:w="2200" w:type="dxa"/>
            <w:tcMar>
              <w:top w:w="20" w:type="dxa"/>
              <w:left w:w="20" w:type="dxa"/>
              <w:bottom w:w="20" w:type="dxa"/>
              <w:right w:w="20" w:type="dxa"/>
            </w:tcMar>
            <w:vAlign w:val="center"/>
            <w:hideMark/>
          </w:tcPr>
          <w:p w14:paraId="1B42BCF6" w14:textId="77777777" w:rsidR="00D417F6" w:rsidRPr="0058433B" w:rsidRDefault="00D417F6" w:rsidP="00623D89">
            <w:pPr>
              <w:pStyle w:val="movimento"/>
              <w:rPr>
                <w:color w:val="002060"/>
              </w:rPr>
            </w:pPr>
            <w:r w:rsidRPr="0058433B">
              <w:rPr>
                <w:color w:val="002060"/>
              </w:rPr>
              <w:t>FIORDELMONDO GREGA DENIS</w:t>
            </w:r>
          </w:p>
        </w:tc>
        <w:tc>
          <w:tcPr>
            <w:tcW w:w="2200" w:type="dxa"/>
            <w:tcMar>
              <w:top w:w="20" w:type="dxa"/>
              <w:left w:w="20" w:type="dxa"/>
              <w:bottom w:w="20" w:type="dxa"/>
              <w:right w:w="20" w:type="dxa"/>
            </w:tcMar>
            <w:vAlign w:val="center"/>
            <w:hideMark/>
          </w:tcPr>
          <w:p w14:paraId="6A57DA71" w14:textId="77777777" w:rsidR="00D417F6" w:rsidRPr="0058433B" w:rsidRDefault="00D417F6" w:rsidP="00623D89">
            <w:pPr>
              <w:pStyle w:val="movimento2"/>
              <w:rPr>
                <w:color w:val="002060"/>
              </w:rPr>
            </w:pPr>
            <w:r w:rsidRPr="0058433B">
              <w:rPr>
                <w:color w:val="002060"/>
              </w:rPr>
              <w:t xml:space="preserve">(VALMISA FUTSAL A.S.D.) </w:t>
            </w:r>
          </w:p>
        </w:tc>
        <w:tc>
          <w:tcPr>
            <w:tcW w:w="800" w:type="dxa"/>
            <w:tcMar>
              <w:top w:w="20" w:type="dxa"/>
              <w:left w:w="20" w:type="dxa"/>
              <w:bottom w:w="20" w:type="dxa"/>
              <w:right w:w="20" w:type="dxa"/>
            </w:tcMar>
            <w:vAlign w:val="center"/>
            <w:hideMark/>
          </w:tcPr>
          <w:p w14:paraId="47642047"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7372DF7"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AEB4554" w14:textId="77777777" w:rsidR="00D417F6" w:rsidRPr="0058433B" w:rsidRDefault="00D417F6" w:rsidP="00623D89">
            <w:pPr>
              <w:pStyle w:val="movimento2"/>
              <w:rPr>
                <w:color w:val="002060"/>
              </w:rPr>
            </w:pPr>
            <w:r w:rsidRPr="0058433B">
              <w:rPr>
                <w:color w:val="002060"/>
              </w:rPr>
              <w:t> </w:t>
            </w:r>
          </w:p>
        </w:tc>
      </w:tr>
    </w:tbl>
    <w:p w14:paraId="3CE9ABF8" w14:textId="77777777" w:rsidR="00D417F6" w:rsidRPr="0058433B" w:rsidRDefault="00D417F6" w:rsidP="00D417F6">
      <w:pPr>
        <w:pStyle w:val="titolo20"/>
        <w:rPr>
          <w:rFonts w:eastAsiaTheme="minorEastAsia"/>
          <w:color w:val="002060"/>
        </w:rPr>
      </w:pPr>
      <w:r w:rsidRPr="0058433B">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8421C6B" w14:textId="77777777" w:rsidTr="00623D89">
        <w:tc>
          <w:tcPr>
            <w:tcW w:w="2200" w:type="dxa"/>
            <w:tcMar>
              <w:top w:w="20" w:type="dxa"/>
              <w:left w:w="20" w:type="dxa"/>
              <w:bottom w:w="20" w:type="dxa"/>
              <w:right w:w="20" w:type="dxa"/>
            </w:tcMar>
            <w:vAlign w:val="center"/>
            <w:hideMark/>
          </w:tcPr>
          <w:p w14:paraId="6B771465" w14:textId="77777777" w:rsidR="00D417F6" w:rsidRPr="0058433B" w:rsidRDefault="00D417F6" w:rsidP="00623D89">
            <w:pPr>
              <w:pStyle w:val="movimento"/>
              <w:rPr>
                <w:color w:val="002060"/>
              </w:rPr>
            </w:pPr>
            <w:r w:rsidRPr="0058433B">
              <w:rPr>
                <w:color w:val="002060"/>
              </w:rPr>
              <w:t>MARCANTONI FRANCESCO</w:t>
            </w:r>
          </w:p>
        </w:tc>
        <w:tc>
          <w:tcPr>
            <w:tcW w:w="2200" w:type="dxa"/>
            <w:tcMar>
              <w:top w:w="20" w:type="dxa"/>
              <w:left w:w="20" w:type="dxa"/>
              <w:bottom w:w="20" w:type="dxa"/>
              <w:right w:w="20" w:type="dxa"/>
            </w:tcMar>
            <w:vAlign w:val="center"/>
            <w:hideMark/>
          </w:tcPr>
          <w:p w14:paraId="52565596" w14:textId="77777777" w:rsidR="00D417F6" w:rsidRPr="0058433B" w:rsidRDefault="00D417F6" w:rsidP="00623D89">
            <w:pPr>
              <w:pStyle w:val="movimento2"/>
              <w:rPr>
                <w:color w:val="002060"/>
              </w:rPr>
            </w:pPr>
            <w:r w:rsidRPr="0058433B">
              <w:rPr>
                <w:color w:val="002060"/>
              </w:rPr>
              <w:t xml:space="preserve">(FROG S CLUB SPORT) </w:t>
            </w:r>
          </w:p>
        </w:tc>
        <w:tc>
          <w:tcPr>
            <w:tcW w:w="800" w:type="dxa"/>
            <w:tcMar>
              <w:top w:w="20" w:type="dxa"/>
              <w:left w:w="20" w:type="dxa"/>
              <w:bottom w:w="20" w:type="dxa"/>
              <w:right w:w="20" w:type="dxa"/>
            </w:tcMar>
            <w:vAlign w:val="center"/>
            <w:hideMark/>
          </w:tcPr>
          <w:p w14:paraId="551E2EB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1F3DAEF" w14:textId="77777777" w:rsidR="00D417F6" w:rsidRPr="0058433B" w:rsidRDefault="00D417F6" w:rsidP="00623D89">
            <w:pPr>
              <w:pStyle w:val="movimento"/>
              <w:rPr>
                <w:color w:val="002060"/>
              </w:rPr>
            </w:pPr>
            <w:r w:rsidRPr="0058433B">
              <w:rPr>
                <w:color w:val="002060"/>
              </w:rPr>
              <w:t>POLONI ALESSANDRO</w:t>
            </w:r>
          </w:p>
        </w:tc>
        <w:tc>
          <w:tcPr>
            <w:tcW w:w="2200" w:type="dxa"/>
            <w:tcMar>
              <w:top w:w="20" w:type="dxa"/>
              <w:left w:w="20" w:type="dxa"/>
              <w:bottom w:w="20" w:type="dxa"/>
              <w:right w:w="20" w:type="dxa"/>
            </w:tcMar>
            <w:vAlign w:val="center"/>
            <w:hideMark/>
          </w:tcPr>
          <w:p w14:paraId="0322C73D" w14:textId="77777777" w:rsidR="00D417F6" w:rsidRPr="0058433B" w:rsidRDefault="00D417F6" w:rsidP="00623D89">
            <w:pPr>
              <w:pStyle w:val="movimento2"/>
              <w:rPr>
                <w:color w:val="002060"/>
              </w:rPr>
            </w:pPr>
            <w:r w:rsidRPr="0058433B">
              <w:rPr>
                <w:color w:val="002060"/>
              </w:rPr>
              <w:t xml:space="preserve">(GROTTACCIA 2005) </w:t>
            </w:r>
          </w:p>
        </w:tc>
      </w:tr>
    </w:tbl>
    <w:p w14:paraId="4B491A9E" w14:textId="77777777" w:rsidR="00D417F6" w:rsidRPr="0058433B" w:rsidRDefault="00D417F6" w:rsidP="00D417F6">
      <w:pPr>
        <w:pStyle w:val="titolo20"/>
        <w:rPr>
          <w:rFonts w:eastAsiaTheme="minorEastAsia"/>
          <w:color w:val="002060"/>
        </w:rPr>
      </w:pPr>
      <w:r w:rsidRPr="0058433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5B163819" w14:textId="77777777" w:rsidTr="00623D89">
        <w:tc>
          <w:tcPr>
            <w:tcW w:w="2200" w:type="dxa"/>
            <w:tcMar>
              <w:top w:w="20" w:type="dxa"/>
              <w:left w:w="20" w:type="dxa"/>
              <w:bottom w:w="20" w:type="dxa"/>
              <w:right w:w="20" w:type="dxa"/>
            </w:tcMar>
            <w:vAlign w:val="center"/>
            <w:hideMark/>
          </w:tcPr>
          <w:p w14:paraId="4E8F0B38" w14:textId="77777777" w:rsidR="00D417F6" w:rsidRPr="0058433B" w:rsidRDefault="00D417F6" w:rsidP="00623D89">
            <w:pPr>
              <w:pStyle w:val="movimento"/>
              <w:rPr>
                <w:color w:val="002060"/>
              </w:rPr>
            </w:pPr>
            <w:r w:rsidRPr="0058433B">
              <w:rPr>
                <w:color w:val="002060"/>
              </w:rPr>
              <w:t>ANGELINI ALESSANDRO</w:t>
            </w:r>
          </w:p>
        </w:tc>
        <w:tc>
          <w:tcPr>
            <w:tcW w:w="2200" w:type="dxa"/>
            <w:tcMar>
              <w:top w:w="20" w:type="dxa"/>
              <w:left w:w="20" w:type="dxa"/>
              <w:bottom w:w="20" w:type="dxa"/>
              <w:right w:w="20" w:type="dxa"/>
            </w:tcMar>
            <w:vAlign w:val="center"/>
            <w:hideMark/>
          </w:tcPr>
          <w:p w14:paraId="60AE4BCB" w14:textId="77777777" w:rsidR="00D417F6" w:rsidRPr="0058433B" w:rsidRDefault="00D417F6" w:rsidP="00623D89">
            <w:pPr>
              <w:pStyle w:val="movimento2"/>
              <w:rPr>
                <w:color w:val="002060"/>
              </w:rPr>
            </w:pPr>
            <w:r w:rsidRPr="0058433B">
              <w:rPr>
                <w:color w:val="002060"/>
              </w:rPr>
              <w:t xml:space="preserve">(FIUMINATA) </w:t>
            </w:r>
          </w:p>
        </w:tc>
        <w:tc>
          <w:tcPr>
            <w:tcW w:w="800" w:type="dxa"/>
            <w:tcMar>
              <w:top w:w="20" w:type="dxa"/>
              <w:left w:w="20" w:type="dxa"/>
              <w:bottom w:w="20" w:type="dxa"/>
              <w:right w:w="20" w:type="dxa"/>
            </w:tcMar>
            <w:vAlign w:val="center"/>
            <w:hideMark/>
          </w:tcPr>
          <w:p w14:paraId="199E8C8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281F274" w14:textId="77777777" w:rsidR="00D417F6" w:rsidRPr="0058433B" w:rsidRDefault="00D417F6" w:rsidP="00623D89">
            <w:pPr>
              <w:pStyle w:val="movimento"/>
              <w:rPr>
                <w:color w:val="002060"/>
              </w:rPr>
            </w:pPr>
            <w:r w:rsidRPr="0058433B">
              <w:rPr>
                <w:color w:val="002060"/>
              </w:rPr>
              <w:t>PAZZELLI ANDREA</w:t>
            </w:r>
          </w:p>
        </w:tc>
        <w:tc>
          <w:tcPr>
            <w:tcW w:w="2200" w:type="dxa"/>
            <w:tcMar>
              <w:top w:w="20" w:type="dxa"/>
              <w:left w:w="20" w:type="dxa"/>
              <w:bottom w:w="20" w:type="dxa"/>
              <w:right w:w="20" w:type="dxa"/>
            </w:tcMar>
            <w:vAlign w:val="center"/>
            <w:hideMark/>
          </w:tcPr>
          <w:p w14:paraId="7E3F3D0E" w14:textId="77777777" w:rsidR="00D417F6" w:rsidRPr="0058433B" w:rsidRDefault="00D417F6" w:rsidP="00623D89">
            <w:pPr>
              <w:pStyle w:val="movimento2"/>
              <w:rPr>
                <w:color w:val="002060"/>
              </w:rPr>
            </w:pPr>
            <w:r w:rsidRPr="0058433B">
              <w:rPr>
                <w:color w:val="002060"/>
              </w:rPr>
              <w:t xml:space="preserve">(RIPE SAN GINESIO A.S.D.) </w:t>
            </w:r>
          </w:p>
        </w:tc>
      </w:tr>
      <w:tr w:rsidR="00D417F6" w:rsidRPr="0058433B" w14:paraId="74ADCF5F" w14:textId="77777777" w:rsidTr="00623D89">
        <w:tc>
          <w:tcPr>
            <w:tcW w:w="2200" w:type="dxa"/>
            <w:tcMar>
              <w:top w:w="20" w:type="dxa"/>
              <w:left w:w="20" w:type="dxa"/>
              <w:bottom w:w="20" w:type="dxa"/>
              <w:right w:w="20" w:type="dxa"/>
            </w:tcMar>
            <w:vAlign w:val="center"/>
            <w:hideMark/>
          </w:tcPr>
          <w:p w14:paraId="7E72F437" w14:textId="77777777" w:rsidR="00D417F6" w:rsidRPr="0058433B" w:rsidRDefault="00D417F6" w:rsidP="00623D89">
            <w:pPr>
              <w:pStyle w:val="movimento"/>
              <w:rPr>
                <w:color w:val="002060"/>
              </w:rPr>
            </w:pPr>
            <w:r w:rsidRPr="0058433B">
              <w:rPr>
                <w:color w:val="002060"/>
              </w:rPr>
              <w:t>ANGELINI GINO</w:t>
            </w:r>
          </w:p>
        </w:tc>
        <w:tc>
          <w:tcPr>
            <w:tcW w:w="2200" w:type="dxa"/>
            <w:tcMar>
              <w:top w:w="20" w:type="dxa"/>
              <w:left w:w="20" w:type="dxa"/>
              <w:bottom w:w="20" w:type="dxa"/>
              <w:right w:w="20" w:type="dxa"/>
            </w:tcMar>
            <w:vAlign w:val="center"/>
            <w:hideMark/>
          </w:tcPr>
          <w:p w14:paraId="1B0FD9B8" w14:textId="77777777" w:rsidR="00D417F6" w:rsidRPr="0058433B" w:rsidRDefault="00D417F6" w:rsidP="00623D89">
            <w:pPr>
              <w:pStyle w:val="movimento2"/>
              <w:rPr>
                <w:color w:val="002060"/>
              </w:rPr>
            </w:pPr>
            <w:r w:rsidRPr="0058433B">
              <w:rPr>
                <w:color w:val="002060"/>
              </w:rPr>
              <w:t xml:space="preserve">(SAMBENEDETTESE BEACH SOCC) </w:t>
            </w:r>
          </w:p>
        </w:tc>
        <w:tc>
          <w:tcPr>
            <w:tcW w:w="800" w:type="dxa"/>
            <w:tcMar>
              <w:top w:w="20" w:type="dxa"/>
              <w:left w:w="20" w:type="dxa"/>
              <w:bottom w:w="20" w:type="dxa"/>
              <w:right w:w="20" w:type="dxa"/>
            </w:tcMar>
            <w:vAlign w:val="center"/>
            <w:hideMark/>
          </w:tcPr>
          <w:p w14:paraId="4A20255C"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E461921"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23EF79A" w14:textId="77777777" w:rsidR="00D417F6" w:rsidRPr="0058433B" w:rsidRDefault="00D417F6" w:rsidP="00623D89">
            <w:pPr>
              <w:pStyle w:val="movimento2"/>
              <w:rPr>
                <w:color w:val="002060"/>
              </w:rPr>
            </w:pPr>
            <w:r w:rsidRPr="0058433B">
              <w:rPr>
                <w:color w:val="002060"/>
              </w:rPr>
              <w:t> </w:t>
            </w:r>
          </w:p>
        </w:tc>
      </w:tr>
    </w:tbl>
    <w:p w14:paraId="4AF95617" w14:textId="77777777" w:rsidR="00D417F6" w:rsidRPr="0058433B" w:rsidRDefault="00D417F6" w:rsidP="00D417F6">
      <w:pPr>
        <w:pStyle w:val="titolo20"/>
        <w:rPr>
          <w:rFonts w:eastAsiaTheme="minorEastAsia"/>
          <w:color w:val="002060"/>
        </w:rPr>
      </w:pPr>
      <w:r w:rsidRPr="005843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FFA9917" w14:textId="77777777" w:rsidTr="00623D89">
        <w:tc>
          <w:tcPr>
            <w:tcW w:w="2200" w:type="dxa"/>
            <w:tcMar>
              <w:top w:w="20" w:type="dxa"/>
              <w:left w:w="20" w:type="dxa"/>
              <w:bottom w:w="20" w:type="dxa"/>
              <w:right w:w="20" w:type="dxa"/>
            </w:tcMar>
            <w:vAlign w:val="center"/>
            <w:hideMark/>
          </w:tcPr>
          <w:p w14:paraId="5A687D75" w14:textId="77777777" w:rsidR="00D417F6" w:rsidRPr="0058433B" w:rsidRDefault="00D417F6" w:rsidP="00623D89">
            <w:pPr>
              <w:pStyle w:val="movimento"/>
              <w:rPr>
                <w:color w:val="002060"/>
              </w:rPr>
            </w:pPr>
            <w:r w:rsidRPr="0058433B">
              <w:rPr>
                <w:color w:val="002060"/>
              </w:rPr>
              <w:t>PACE DENNYS</w:t>
            </w:r>
          </w:p>
        </w:tc>
        <w:tc>
          <w:tcPr>
            <w:tcW w:w="2200" w:type="dxa"/>
            <w:tcMar>
              <w:top w:w="20" w:type="dxa"/>
              <w:left w:w="20" w:type="dxa"/>
              <w:bottom w:w="20" w:type="dxa"/>
              <w:right w:w="20" w:type="dxa"/>
            </w:tcMar>
            <w:vAlign w:val="center"/>
            <w:hideMark/>
          </w:tcPr>
          <w:p w14:paraId="75A1C7D1" w14:textId="77777777" w:rsidR="00D417F6" w:rsidRPr="0058433B" w:rsidRDefault="00D417F6" w:rsidP="00623D89">
            <w:pPr>
              <w:pStyle w:val="movimento2"/>
              <w:rPr>
                <w:color w:val="002060"/>
              </w:rPr>
            </w:pPr>
            <w:r w:rsidRPr="0058433B">
              <w:rPr>
                <w:color w:val="002060"/>
              </w:rPr>
              <w:t xml:space="preserve">(ACCUMOLI GANG C5) </w:t>
            </w:r>
          </w:p>
        </w:tc>
        <w:tc>
          <w:tcPr>
            <w:tcW w:w="800" w:type="dxa"/>
            <w:tcMar>
              <w:top w:w="20" w:type="dxa"/>
              <w:left w:w="20" w:type="dxa"/>
              <w:bottom w:w="20" w:type="dxa"/>
              <w:right w:w="20" w:type="dxa"/>
            </w:tcMar>
            <w:vAlign w:val="center"/>
            <w:hideMark/>
          </w:tcPr>
          <w:p w14:paraId="5A7BA6B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4B7BC2E" w14:textId="77777777" w:rsidR="00D417F6" w:rsidRPr="0058433B" w:rsidRDefault="00D417F6" w:rsidP="00623D89">
            <w:pPr>
              <w:pStyle w:val="movimento"/>
              <w:rPr>
                <w:color w:val="002060"/>
              </w:rPr>
            </w:pPr>
            <w:r w:rsidRPr="0058433B">
              <w:rPr>
                <w:color w:val="002060"/>
              </w:rPr>
              <w:t>LORENZETTI JONATA</w:t>
            </w:r>
          </w:p>
        </w:tc>
        <w:tc>
          <w:tcPr>
            <w:tcW w:w="2200" w:type="dxa"/>
            <w:tcMar>
              <w:top w:w="20" w:type="dxa"/>
              <w:left w:w="20" w:type="dxa"/>
              <w:bottom w:w="20" w:type="dxa"/>
              <w:right w:w="20" w:type="dxa"/>
            </w:tcMar>
            <w:vAlign w:val="center"/>
            <w:hideMark/>
          </w:tcPr>
          <w:p w14:paraId="27BB1AA9" w14:textId="77777777" w:rsidR="00D417F6" w:rsidRPr="0058433B" w:rsidRDefault="00D417F6" w:rsidP="00623D89">
            <w:pPr>
              <w:pStyle w:val="movimento2"/>
              <w:rPr>
                <w:color w:val="002060"/>
              </w:rPr>
            </w:pPr>
            <w:r w:rsidRPr="0058433B">
              <w:rPr>
                <w:color w:val="002060"/>
              </w:rPr>
              <w:t xml:space="preserve">(ANGELI) </w:t>
            </w:r>
          </w:p>
        </w:tc>
      </w:tr>
      <w:tr w:rsidR="00D417F6" w:rsidRPr="0058433B" w14:paraId="3A33C871" w14:textId="77777777" w:rsidTr="00623D89">
        <w:tc>
          <w:tcPr>
            <w:tcW w:w="2200" w:type="dxa"/>
            <w:tcMar>
              <w:top w:w="20" w:type="dxa"/>
              <w:left w:w="20" w:type="dxa"/>
              <w:bottom w:w="20" w:type="dxa"/>
              <w:right w:w="20" w:type="dxa"/>
            </w:tcMar>
            <w:vAlign w:val="center"/>
            <w:hideMark/>
          </w:tcPr>
          <w:p w14:paraId="5BCFDD12" w14:textId="77777777" w:rsidR="00D417F6" w:rsidRPr="0058433B" w:rsidRDefault="00D417F6" w:rsidP="00623D89">
            <w:pPr>
              <w:pStyle w:val="movimento"/>
              <w:rPr>
                <w:color w:val="002060"/>
              </w:rPr>
            </w:pPr>
            <w:r w:rsidRPr="0058433B">
              <w:rPr>
                <w:color w:val="002060"/>
              </w:rPr>
              <w:t>LORENZETTI LUCA</w:t>
            </w:r>
          </w:p>
        </w:tc>
        <w:tc>
          <w:tcPr>
            <w:tcW w:w="2200" w:type="dxa"/>
            <w:tcMar>
              <w:top w:w="20" w:type="dxa"/>
              <w:left w:w="20" w:type="dxa"/>
              <w:bottom w:w="20" w:type="dxa"/>
              <w:right w:w="20" w:type="dxa"/>
            </w:tcMar>
            <w:vAlign w:val="center"/>
            <w:hideMark/>
          </w:tcPr>
          <w:p w14:paraId="5060F3F3" w14:textId="77777777" w:rsidR="00D417F6" w:rsidRPr="0058433B" w:rsidRDefault="00D417F6" w:rsidP="00623D89">
            <w:pPr>
              <w:pStyle w:val="movimento2"/>
              <w:rPr>
                <w:color w:val="002060"/>
              </w:rPr>
            </w:pPr>
            <w:r w:rsidRPr="0058433B">
              <w:rPr>
                <w:color w:val="002060"/>
              </w:rPr>
              <w:t xml:space="preserve">(ANGELI) </w:t>
            </w:r>
          </w:p>
        </w:tc>
        <w:tc>
          <w:tcPr>
            <w:tcW w:w="800" w:type="dxa"/>
            <w:tcMar>
              <w:top w:w="20" w:type="dxa"/>
              <w:left w:w="20" w:type="dxa"/>
              <w:bottom w:w="20" w:type="dxa"/>
              <w:right w:w="20" w:type="dxa"/>
            </w:tcMar>
            <w:vAlign w:val="center"/>
            <w:hideMark/>
          </w:tcPr>
          <w:p w14:paraId="327B872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7FC766D" w14:textId="77777777" w:rsidR="00D417F6" w:rsidRPr="0058433B" w:rsidRDefault="00D417F6" w:rsidP="00623D89">
            <w:pPr>
              <w:pStyle w:val="movimento"/>
              <w:rPr>
                <w:color w:val="002060"/>
              </w:rPr>
            </w:pPr>
            <w:r w:rsidRPr="0058433B">
              <w:rPr>
                <w:color w:val="002060"/>
              </w:rPr>
              <w:t>BELARDINELLI MANUEL</w:t>
            </w:r>
          </w:p>
        </w:tc>
        <w:tc>
          <w:tcPr>
            <w:tcW w:w="2200" w:type="dxa"/>
            <w:tcMar>
              <w:top w:w="20" w:type="dxa"/>
              <w:left w:w="20" w:type="dxa"/>
              <w:bottom w:w="20" w:type="dxa"/>
              <w:right w:w="20" w:type="dxa"/>
            </w:tcMar>
            <w:vAlign w:val="center"/>
            <w:hideMark/>
          </w:tcPr>
          <w:p w14:paraId="3B580139" w14:textId="77777777" w:rsidR="00D417F6" w:rsidRPr="0058433B" w:rsidRDefault="00D417F6" w:rsidP="00623D89">
            <w:pPr>
              <w:pStyle w:val="movimento2"/>
              <w:rPr>
                <w:color w:val="002060"/>
              </w:rPr>
            </w:pPr>
            <w:r w:rsidRPr="0058433B">
              <w:rPr>
                <w:color w:val="002060"/>
              </w:rPr>
              <w:t xml:space="preserve">(CIRCOLO COLLODI CALCIO 5) </w:t>
            </w:r>
          </w:p>
        </w:tc>
      </w:tr>
      <w:tr w:rsidR="00D417F6" w:rsidRPr="0058433B" w14:paraId="481285A1" w14:textId="77777777" w:rsidTr="00623D89">
        <w:tc>
          <w:tcPr>
            <w:tcW w:w="2200" w:type="dxa"/>
            <w:tcMar>
              <w:top w:w="20" w:type="dxa"/>
              <w:left w:w="20" w:type="dxa"/>
              <w:bottom w:w="20" w:type="dxa"/>
              <w:right w:w="20" w:type="dxa"/>
            </w:tcMar>
            <w:vAlign w:val="center"/>
            <w:hideMark/>
          </w:tcPr>
          <w:p w14:paraId="6F9D5DA1" w14:textId="77777777" w:rsidR="00D417F6" w:rsidRPr="0058433B" w:rsidRDefault="00D417F6" w:rsidP="00623D89">
            <w:pPr>
              <w:pStyle w:val="movimento"/>
              <w:rPr>
                <w:color w:val="002060"/>
              </w:rPr>
            </w:pPr>
            <w:r w:rsidRPr="0058433B">
              <w:rPr>
                <w:color w:val="002060"/>
              </w:rPr>
              <w:t>AMBROSINI MATTEO</w:t>
            </w:r>
          </w:p>
        </w:tc>
        <w:tc>
          <w:tcPr>
            <w:tcW w:w="2200" w:type="dxa"/>
            <w:tcMar>
              <w:top w:w="20" w:type="dxa"/>
              <w:left w:w="20" w:type="dxa"/>
              <w:bottom w:w="20" w:type="dxa"/>
              <w:right w:w="20" w:type="dxa"/>
            </w:tcMar>
            <w:vAlign w:val="center"/>
            <w:hideMark/>
          </w:tcPr>
          <w:p w14:paraId="031DEDBE" w14:textId="77777777" w:rsidR="00D417F6" w:rsidRPr="0058433B" w:rsidRDefault="00D417F6" w:rsidP="00623D89">
            <w:pPr>
              <w:pStyle w:val="movimento2"/>
              <w:rPr>
                <w:color w:val="002060"/>
              </w:rPr>
            </w:pPr>
            <w:r w:rsidRPr="0058433B">
              <w:rPr>
                <w:color w:val="002060"/>
              </w:rPr>
              <w:t xml:space="preserve">(REAL FABRIANO SQ.B) </w:t>
            </w:r>
          </w:p>
        </w:tc>
        <w:tc>
          <w:tcPr>
            <w:tcW w:w="800" w:type="dxa"/>
            <w:tcMar>
              <w:top w:w="20" w:type="dxa"/>
              <w:left w:w="20" w:type="dxa"/>
              <w:bottom w:w="20" w:type="dxa"/>
              <w:right w:w="20" w:type="dxa"/>
            </w:tcMar>
            <w:vAlign w:val="center"/>
            <w:hideMark/>
          </w:tcPr>
          <w:p w14:paraId="2E363611"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0C4EBD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D977FE6" w14:textId="77777777" w:rsidR="00D417F6" w:rsidRPr="0058433B" w:rsidRDefault="00D417F6" w:rsidP="00623D89">
            <w:pPr>
              <w:pStyle w:val="movimento2"/>
              <w:rPr>
                <w:color w:val="002060"/>
              </w:rPr>
            </w:pPr>
            <w:r w:rsidRPr="0058433B">
              <w:rPr>
                <w:color w:val="002060"/>
              </w:rPr>
              <w:t> </w:t>
            </w:r>
          </w:p>
        </w:tc>
      </w:tr>
    </w:tbl>
    <w:p w14:paraId="099D3A9F" w14:textId="77777777" w:rsidR="00D417F6" w:rsidRPr="0058433B" w:rsidRDefault="00D417F6" w:rsidP="00D417F6">
      <w:pPr>
        <w:pStyle w:val="titolo20"/>
        <w:rPr>
          <w:rFonts w:eastAsiaTheme="minorEastAsia"/>
          <w:color w:val="002060"/>
        </w:rPr>
      </w:pPr>
      <w:r w:rsidRPr="005843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4F44114" w14:textId="77777777" w:rsidTr="00623D89">
        <w:tc>
          <w:tcPr>
            <w:tcW w:w="2200" w:type="dxa"/>
            <w:tcMar>
              <w:top w:w="20" w:type="dxa"/>
              <w:left w:w="20" w:type="dxa"/>
              <w:bottom w:w="20" w:type="dxa"/>
              <w:right w:w="20" w:type="dxa"/>
            </w:tcMar>
            <w:vAlign w:val="center"/>
            <w:hideMark/>
          </w:tcPr>
          <w:p w14:paraId="6FDEA406" w14:textId="77777777" w:rsidR="00D417F6" w:rsidRPr="0058433B" w:rsidRDefault="00D417F6" w:rsidP="00623D89">
            <w:pPr>
              <w:pStyle w:val="movimento"/>
              <w:rPr>
                <w:color w:val="002060"/>
              </w:rPr>
            </w:pPr>
            <w:r w:rsidRPr="0058433B">
              <w:rPr>
                <w:color w:val="002060"/>
              </w:rPr>
              <w:t>GIOVAGNOLI PIETRO</w:t>
            </w:r>
          </w:p>
        </w:tc>
        <w:tc>
          <w:tcPr>
            <w:tcW w:w="2200" w:type="dxa"/>
            <w:tcMar>
              <w:top w:w="20" w:type="dxa"/>
              <w:left w:w="20" w:type="dxa"/>
              <w:bottom w:w="20" w:type="dxa"/>
              <w:right w:w="20" w:type="dxa"/>
            </w:tcMar>
            <w:vAlign w:val="center"/>
            <w:hideMark/>
          </w:tcPr>
          <w:p w14:paraId="4B477835" w14:textId="77777777" w:rsidR="00D417F6" w:rsidRPr="0058433B" w:rsidRDefault="00D417F6" w:rsidP="00623D89">
            <w:pPr>
              <w:pStyle w:val="movimento2"/>
              <w:rPr>
                <w:color w:val="002060"/>
              </w:rPr>
            </w:pPr>
            <w:r w:rsidRPr="0058433B">
              <w:rPr>
                <w:color w:val="002060"/>
              </w:rPr>
              <w:t xml:space="preserve">(CALCETTO NUMANA) </w:t>
            </w:r>
          </w:p>
        </w:tc>
        <w:tc>
          <w:tcPr>
            <w:tcW w:w="800" w:type="dxa"/>
            <w:tcMar>
              <w:top w:w="20" w:type="dxa"/>
              <w:left w:w="20" w:type="dxa"/>
              <w:bottom w:w="20" w:type="dxa"/>
              <w:right w:w="20" w:type="dxa"/>
            </w:tcMar>
            <w:vAlign w:val="center"/>
            <w:hideMark/>
          </w:tcPr>
          <w:p w14:paraId="0FDB7707"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171FEFD" w14:textId="77777777" w:rsidR="00D417F6" w:rsidRPr="0058433B" w:rsidRDefault="00D417F6" w:rsidP="00623D89">
            <w:pPr>
              <w:pStyle w:val="movimento"/>
              <w:rPr>
                <w:color w:val="002060"/>
              </w:rPr>
            </w:pPr>
            <w:r w:rsidRPr="0058433B">
              <w:rPr>
                <w:color w:val="002060"/>
              </w:rPr>
              <w:t>IBANEZ LAUTARO VALENTI</w:t>
            </w:r>
          </w:p>
        </w:tc>
        <w:tc>
          <w:tcPr>
            <w:tcW w:w="2200" w:type="dxa"/>
            <w:tcMar>
              <w:top w:w="20" w:type="dxa"/>
              <w:left w:w="20" w:type="dxa"/>
              <w:bottom w:w="20" w:type="dxa"/>
              <w:right w:w="20" w:type="dxa"/>
            </w:tcMar>
            <w:vAlign w:val="center"/>
            <w:hideMark/>
          </w:tcPr>
          <w:p w14:paraId="3D5019A2" w14:textId="77777777" w:rsidR="00D417F6" w:rsidRPr="0058433B" w:rsidRDefault="00D417F6" w:rsidP="00623D89">
            <w:pPr>
              <w:pStyle w:val="movimento2"/>
              <w:rPr>
                <w:color w:val="002060"/>
              </w:rPr>
            </w:pPr>
            <w:r w:rsidRPr="0058433B">
              <w:rPr>
                <w:color w:val="002060"/>
              </w:rPr>
              <w:t xml:space="preserve">(FUTSAL OTTRANO) </w:t>
            </w:r>
          </w:p>
        </w:tc>
      </w:tr>
      <w:tr w:rsidR="00D417F6" w:rsidRPr="0058433B" w14:paraId="58960DE1" w14:textId="77777777" w:rsidTr="00623D89">
        <w:tc>
          <w:tcPr>
            <w:tcW w:w="2200" w:type="dxa"/>
            <w:tcMar>
              <w:top w:w="20" w:type="dxa"/>
              <w:left w:w="20" w:type="dxa"/>
              <w:bottom w:w="20" w:type="dxa"/>
              <w:right w:w="20" w:type="dxa"/>
            </w:tcMar>
            <w:vAlign w:val="center"/>
            <w:hideMark/>
          </w:tcPr>
          <w:p w14:paraId="69718550" w14:textId="77777777" w:rsidR="00D417F6" w:rsidRPr="0058433B" w:rsidRDefault="00D417F6" w:rsidP="00623D89">
            <w:pPr>
              <w:pStyle w:val="movimento"/>
              <w:rPr>
                <w:color w:val="002060"/>
              </w:rPr>
            </w:pPr>
            <w:r w:rsidRPr="0058433B">
              <w:rPr>
                <w:color w:val="002060"/>
              </w:rPr>
              <w:t>AMARILLI JACOPO</w:t>
            </w:r>
          </w:p>
        </w:tc>
        <w:tc>
          <w:tcPr>
            <w:tcW w:w="2200" w:type="dxa"/>
            <w:tcMar>
              <w:top w:w="20" w:type="dxa"/>
              <w:left w:w="20" w:type="dxa"/>
              <w:bottom w:w="20" w:type="dxa"/>
              <w:right w:w="20" w:type="dxa"/>
            </w:tcMar>
            <w:vAlign w:val="center"/>
            <w:hideMark/>
          </w:tcPr>
          <w:p w14:paraId="4314413A" w14:textId="77777777" w:rsidR="00D417F6" w:rsidRPr="0058433B" w:rsidRDefault="00D417F6" w:rsidP="00623D89">
            <w:pPr>
              <w:pStyle w:val="movimento2"/>
              <w:rPr>
                <w:color w:val="002060"/>
              </w:rPr>
            </w:pPr>
            <w:r w:rsidRPr="0058433B">
              <w:rPr>
                <w:color w:val="002060"/>
              </w:rPr>
              <w:t xml:space="preserve">(SANTA MARIA NUOVA A.S.D.) </w:t>
            </w:r>
          </w:p>
        </w:tc>
        <w:tc>
          <w:tcPr>
            <w:tcW w:w="800" w:type="dxa"/>
            <w:tcMar>
              <w:top w:w="20" w:type="dxa"/>
              <w:left w:w="20" w:type="dxa"/>
              <w:bottom w:w="20" w:type="dxa"/>
              <w:right w:w="20" w:type="dxa"/>
            </w:tcMar>
            <w:vAlign w:val="center"/>
            <w:hideMark/>
          </w:tcPr>
          <w:p w14:paraId="7B172EE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36E3B4A" w14:textId="77777777" w:rsidR="00D417F6" w:rsidRPr="0058433B" w:rsidRDefault="00D417F6" w:rsidP="00623D89">
            <w:pPr>
              <w:pStyle w:val="movimento"/>
              <w:rPr>
                <w:color w:val="002060"/>
              </w:rPr>
            </w:pPr>
            <w:r w:rsidRPr="0058433B">
              <w:rPr>
                <w:color w:val="002060"/>
              </w:rPr>
              <w:t>MARINELLI THOMAS</w:t>
            </w:r>
          </w:p>
        </w:tc>
        <w:tc>
          <w:tcPr>
            <w:tcW w:w="2200" w:type="dxa"/>
            <w:tcMar>
              <w:top w:w="20" w:type="dxa"/>
              <w:left w:w="20" w:type="dxa"/>
              <w:bottom w:w="20" w:type="dxa"/>
              <w:right w:w="20" w:type="dxa"/>
            </w:tcMar>
            <w:vAlign w:val="center"/>
            <w:hideMark/>
          </w:tcPr>
          <w:p w14:paraId="76E55FB8" w14:textId="77777777" w:rsidR="00D417F6" w:rsidRPr="0058433B" w:rsidRDefault="00D417F6" w:rsidP="00623D89">
            <w:pPr>
              <w:pStyle w:val="movimento2"/>
              <w:rPr>
                <w:color w:val="002060"/>
              </w:rPr>
            </w:pPr>
            <w:r w:rsidRPr="0058433B">
              <w:rPr>
                <w:color w:val="002060"/>
              </w:rPr>
              <w:t xml:space="preserve">(VALMISA FUTSAL A.S.D.) </w:t>
            </w:r>
          </w:p>
        </w:tc>
      </w:tr>
    </w:tbl>
    <w:p w14:paraId="0F9F4A22" w14:textId="77777777" w:rsidR="00D417F6" w:rsidRPr="0058433B" w:rsidRDefault="00D417F6" w:rsidP="00D417F6">
      <w:pPr>
        <w:pStyle w:val="titolo20"/>
        <w:rPr>
          <w:rFonts w:eastAsiaTheme="minorEastAsia"/>
          <w:color w:val="002060"/>
        </w:rPr>
      </w:pPr>
      <w:r w:rsidRPr="0058433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EAD5FF9" w14:textId="77777777" w:rsidTr="00623D89">
        <w:tc>
          <w:tcPr>
            <w:tcW w:w="2200" w:type="dxa"/>
            <w:tcMar>
              <w:top w:w="20" w:type="dxa"/>
              <w:left w:w="20" w:type="dxa"/>
              <w:bottom w:w="20" w:type="dxa"/>
              <w:right w:w="20" w:type="dxa"/>
            </w:tcMar>
            <w:vAlign w:val="center"/>
            <w:hideMark/>
          </w:tcPr>
          <w:p w14:paraId="6CEBA236" w14:textId="77777777" w:rsidR="00D417F6" w:rsidRPr="0058433B" w:rsidRDefault="00D417F6" w:rsidP="00623D89">
            <w:pPr>
              <w:pStyle w:val="movimento"/>
              <w:rPr>
                <w:color w:val="002060"/>
              </w:rPr>
            </w:pPr>
            <w:r w:rsidRPr="0058433B">
              <w:rPr>
                <w:color w:val="002060"/>
              </w:rPr>
              <w:t>MONTIRONI RAUL</w:t>
            </w:r>
          </w:p>
        </w:tc>
        <w:tc>
          <w:tcPr>
            <w:tcW w:w="2200" w:type="dxa"/>
            <w:tcMar>
              <w:top w:w="20" w:type="dxa"/>
              <w:left w:w="20" w:type="dxa"/>
              <w:bottom w:w="20" w:type="dxa"/>
              <w:right w:w="20" w:type="dxa"/>
            </w:tcMar>
            <w:vAlign w:val="center"/>
            <w:hideMark/>
          </w:tcPr>
          <w:p w14:paraId="26BAE3BC" w14:textId="77777777" w:rsidR="00D417F6" w:rsidRPr="0058433B" w:rsidRDefault="00D417F6" w:rsidP="00623D89">
            <w:pPr>
              <w:pStyle w:val="movimento2"/>
              <w:rPr>
                <w:color w:val="002060"/>
              </w:rPr>
            </w:pPr>
            <w:r w:rsidRPr="0058433B">
              <w:rPr>
                <w:color w:val="002060"/>
              </w:rPr>
              <w:t xml:space="preserve">(AVM ASD) </w:t>
            </w:r>
          </w:p>
        </w:tc>
        <w:tc>
          <w:tcPr>
            <w:tcW w:w="800" w:type="dxa"/>
            <w:tcMar>
              <w:top w:w="20" w:type="dxa"/>
              <w:left w:w="20" w:type="dxa"/>
              <w:bottom w:w="20" w:type="dxa"/>
              <w:right w:w="20" w:type="dxa"/>
            </w:tcMar>
            <w:vAlign w:val="center"/>
            <w:hideMark/>
          </w:tcPr>
          <w:p w14:paraId="6ABF6F59"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D1F912F" w14:textId="77777777" w:rsidR="00D417F6" w:rsidRPr="0058433B" w:rsidRDefault="00D417F6" w:rsidP="00623D89">
            <w:pPr>
              <w:pStyle w:val="movimento"/>
              <w:rPr>
                <w:color w:val="002060"/>
              </w:rPr>
            </w:pPr>
            <w:r w:rsidRPr="0058433B">
              <w:rPr>
                <w:color w:val="002060"/>
              </w:rPr>
              <w:t>FABRETTI MATTIA</w:t>
            </w:r>
          </w:p>
        </w:tc>
        <w:tc>
          <w:tcPr>
            <w:tcW w:w="2200" w:type="dxa"/>
            <w:tcMar>
              <w:top w:w="20" w:type="dxa"/>
              <w:left w:w="20" w:type="dxa"/>
              <w:bottom w:w="20" w:type="dxa"/>
              <w:right w:w="20" w:type="dxa"/>
            </w:tcMar>
            <w:vAlign w:val="center"/>
            <w:hideMark/>
          </w:tcPr>
          <w:p w14:paraId="4F118879" w14:textId="77777777" w:rsidR="00D417F6" w:rsidRPr="0058433B" w:rsidRDefault="00D417F6" w:rsidP="00623D89">
            <w:pPr>
              <w:pStyle w:val="movimento2"/>
              <w:rPr>
                <w:color w:val="002060"/>
              </w:rPr>
            </w:pPr>
            <w:r w:rsidRPr="0058433B">
              <w:rPr>
                <w:color w:val="002060"/>
              </w:rPr>
              <w:t xml:space="preserve">(C.U.S. CAMERINO A.S.D.) </w:t>
            </w:r>
          </w:p>
        </w:tc>
      </w:tr>
      <w:tr w:rsidR="00D417F6" w:rsidRPr="0058433B" w14:paraId="465216A9" w14:textId="77777777" w:rsidTr="00623D89">
        <w:tc>
          <w:tcPr>
            <w:tcW w:w="2200" w:type="dxa"/>
            <w:tcMar>
              <w:top w:w="20" w:type="dxa"/>
              <w:left w:w="20" w:type="dxa"/>
              <w:bottom w:w="20" w:type="dxa"/>
              <w:right w:w="20" w:type="dxa"/>
            </w:tcMar>
            <w:vAlign w:val="center"/>
            <w:hideMark/>
          </w:tcPr>
          <w:p w14:paraId="0C47C161" w14:textId="77777777" w:rsidR="00D417F6" w:rsidRPr="0058433B" w:rsidRDefault="00D417F6" w:rsidP="00623D89">
            <w:pPr>
              <w:pStyle w:val="movimento"/>
              <w:rPr>
                <w:color w:val="002060"/>
              </w:rPr>
            </w:pPr>
            <w:r w:rsidRPr="0058433B">
              <w:rPr>
                <w:color w:val="002060"/>
              </w:rPr>
              <w:t>BALAN MARCO</w:t>
            </w:r>
          </w:p>
        </w:tc>
        <w:tc>
          <w:tcPr>
            <w:tcW w:w="2200" w:type="dxa"/>
            <w:tcMar>
              <w:top w:w="20" w:type="dxa"/>
              <w:left w:w="20" w:type="dxa"/>
              <w:bottom w:w="20" w:type="dxa"/>
              <w:right w:w="20" w:type="dxa"/>
            </w:tcMar>
            <w:vAlign w:val="center"/>
            <w:hideMark/>
          </w:tcPr>
          <w:p w14:paraId="37D26BB3" w14:textId="77777777" w:rsidR="00D417F6" w:rsidRPr="0058433B" w:rsidRDefault="00D417F6" w:rsidP="00623D89">
            <w:pPr>
              <w:pStyle w:val="movimento2"/>
              <w:rPr>
                <w:color w:val="002060"/>
              </w:rPr>
            </w:pPr>
            <w:r w:rsidRPr="0058433B">
              <w:rPr>
                <w:color w:val="002060"/>
              </w:rPr>
              <w:t xml:space="preserve">(CALCETTO NUMANA) </w:t>
            </w:r>
          </w:p>
        </w:tc>
        <w:tc>
          <w:tcPr>
            <w:tcW w:w="800" w:type="dxa"/>
            <w:tcMar>
              <w:top w:w="20" w:type="dxa"/>
              <w:left w:w="20" w:type="dxa"/>
              <w:bottom w:w="20" w:type="dxa"/>
              <w:right w:w="20" w:type="dxa"/>
            </w:tcMar>
            <w:vAlign w:val="center"/>
            <w:hideMark/>
          </w:tcPr>
          <w:p w14:paraId="1E7A741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AC55E51" w14:textId="77777777" w:rsidR="00D417F6" w:rsidRPr="0058433B" w:rsidRDefault="00D417F6" w:rsidP="00623D89">
            <w:pPr>
              <w:pStyle w:val="movimento"/>
              <w:rPr>
                <w:color w:val="002060"/>
              </w:rPr>
            </w:pPr>
            <w:r w:rsidRPr="0058433B">
              <w:rPr>
                <w:color w:val="002060"/>
              </w:rPr>
              <w:t>CICILIANI MICHELE</w:t>
            </w:r>
          </w:p>
        </w:tc>
        <w:tc>
          <w:tcPr>
            <w:tcW w:w="2200" w:type="dxa"/>
            <w:tcMar>
              <w:top w:w="20" w:type="dxa"/>
              <w:left w:w="20" w:type="dxa"/>
              <w:bottom w:w="20" w:type="dxa"/>
              <w:right w:w="20" w:type="dxa"/>
            </w:tcMar>
            <w:vAlign w:val="center"/>
            <w:hideMark/>
          </w:tcPr>
          <w:p w14:paraId="60C024D6" w14:textId="77777777" w:rsidR="00D417F6" w:rsidRPr="0058433B" w:rsidRDefault="00D417F6" w:rsidP="00623D89">
            <w:pPr>
              <w:pStyle w:val="movimento2"/>
              <w:rPr>
                <w:color w:val="002060"/>
              </w:rPr>
            </w:pPr>
            <w:r w:rsidRPr="0058433B">
              <w:rPr>
                <w:color w:val="002060"/>
              </w:rPr>
              <w:t xml:space="preserve">(CDC 2018) </w:t>
            </w:r>
          </w:p>
        </w:tc>
      </w:tr>
      <w:tr w:rsidR="00D417F6" w:rsidRPr="0058433B" w14:paraId="42DE3D5F" w14:textId="77777777" w:rsidTr="00623D89">
        <w:tc>
          <w:tcPr>
            <w:tcW w:w="2200" w:type="dxa"/>
            <w:tcMar>
              <w:top w:w="20" w:type="dxa"/>
              <w:left w:w="20" w:type="dxa"/>
              <w:bottom w:w="20" w:type="dxa"/>
              <w:right w:w="20" w:type="dxa"/>
            </w:tcMar>
            <w:vAlign w:val="center"/>
            <w:hideMark/>
          </w:tcPr>
          <w:p w14:paraId="563C20F8" w14:textId="77777777" w:rsidR="00D417F6" w:rsidRPr="0058433B" w:rsidRDefault="00D417F6" w:rsidP="00623D89">
            <w:pPr>
              <w:pStyle w:val="movimento"/>
              <w:rPr>
                <w:color w:val="002060"/>
              </w:rPr>
            </w:pPr>
            <w:r w:rsidRPr="0058433B">
              <w:rPr>
                <w:color w:val="002060"/>
              </w:rPr>
              <w:t>SCOPONI VITTORIO</w:t>
            </w:r>
          </w:p>
        </w:tc>
        <w:tc>
          <w:tcPr>
            <w:tcW w:w="2200" w:type="dxa"/>
            <w:tcMar>
              <w:top w:w="20" w:type="dxa"/>
              <w:left w:w="20" w:type="dxa"/>
              <w:bottom w:w="20" w:type="dxa"/>
              <w:right w:w="20" w:type="dxa"/>
            </w:tcMar>
            <w:vAlign w:val="center"/>
            <w:hideMark/>
          </w:tcPr>
          <w:p w14:paraId="5BC9A02F" w14:textId="77777777" w:rsidR="00D417F6" w:rsidRPr="0058433B" w:rsidRDefault="00D417F6" w:rsidP="00623D89">
            <w:pPr>
              <w:pStyle w:val="movimento2"/>
              <w:rPr>
                <w:color w:val="002060"/>
              </w:rPr>
            </w:pPr>
            <w:r w:rsidRPr="0058433B">
              <w:rPr>
                <w:color w:val="002060"/>
              </w:rPr>
              <w:t xml:space="preserve">(CIRCOLO COLLODI CALCIO 5) </w:t>
            </w:r>
          </w:p>
        </w:tc>
        <w:tc>
          <w:tcPr>
            <w:tcW w:w="800" w:type="dxa"/>
            <w:tcMar>
              <w:top w:w="20" w:type="dxa"/>
              <w:left w:w="20" w:type="dxa"/>
              <w:bottom w:w="20" w:type="dxa"/>
              <w:right w:w="20" w:type="dxa"/>
            </w:tcMar>
            <w:vAlign w:val="center"/>
            <w:hideMark/>
          </w:tcPr>
          <w:p w14:paraId="61131FF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5BE07FE" w14:textId="77777777" w:rsidR="00D417F6" w:rsidRPr="0058433B" w:rsidRDefault="00D417F6" w:rsidP="00623D89">
            <w:pPr>
              <w:pStyle w:val="movimento"/>
              <w:rPr>
                <w:color w:val="002060"/>
              </w:rPr>
            </w:pPr>
            <w:r w:rsidRPr="0058433B">
              <w:rPr>
                <w:color w:val="002060"/>
              </w:rPr>
              <w:t>INNOCENZI TEO</w:t>
            </w:r>
          </w:p>
        </w:tc>
        <w:tc>
          <w:tcPr>
            <w:tcW w:w="2200" w:type="dxa"/>
            <w:tcMar>
              <w:top w:w="20" w:type="dxa"/>
              <w:left w:w="20" w:type="dxa"/>
              <w:bottom w:w="20" w:type="dxa"/>
              <w:right w:w="20" w:type="dxa"/>
            </w:tcMar>
            <w:vAlign w:val="center"/>
            <w:hideMark/>
          </w:tcPr>
          <w:p w14:paraId="56457D21" w14:textId="77777777" w:rsidR="00D417F6" w:rsidRPr="0058433B" w:rsidRDefault="00D417F6" w:rsidP="00623D89">
            <w:pPr>
              <w:pStyle w:val="movimento2"/>
              <w:rPr>
                <w:color w:val="002060"/>
              </w:rPr>
            </w:pPr>
            <w:r w:rsidRPr="0058433B">
              <w:rPr>
                <w:color w:val="002060"/>
              </w:rPr>
              <w:t xml:space="preserve">(FABRIANO CALCIO A 5 2023) </w:t>
            </w:r>
          </w:p>
        </w:tc>
      </w:tr>
      <w:tr w:rsidR="00D417F6" w:rsidRPr="0058433B" w14:paraId="6FD4028E" w14:textId="77777777" w:rsidTr="00623D89">
        <w:tc>
          <w:tcPr>
            <w:tcW w:w="2200" w:type="dxa"/>
            <w:tcMar>
              <w:top w:w="20" w:type="dxa"/>
              <w:left w:w="20" w:type="dxa"/>
              <w:bottom w:w="20" w:type="dxa"/>
              <w:right w:w="20" w:type="dxa"/>
            </w:tcMar>
            <w:vAlign w:val="center"/>
            <w:hideMark/>
          </w:tcPr>
          <w:p w14:paraId="62E52BF1" w14:textId="77777777" w:rsidR="00D417F6" w:rsidRPr="0058433B" w:rsidRDefault="00D417F6" w:rsidP="00623D89">
            <w:pPr>
              <w:pStyle w:val="movimento"/>
              <w:rPr>
                <w:color w:val="002060"/>
              </w:rPr>
            </w:pPr>
            <w:r w:rsidRPr="0058433B">
              <w:rPr>
                <w:color w:val="002060"/>
              </w:rPr>
              <w:t>GAGLIARDI LUCA</w:t>
            </w:r>
          </w:p>
        </w:tc>
        <w:tc>
          <w:tcPr>
            <w:tcW w:w="2200" w:type="dxa"/>
            <w:tcMar>
              <w:top w:w="20" w:type="dxa"/>
              <w:left w:w="20" w:type="dxa"/>
              <w:bottom w:w="20" w:type="dxa"/>
              <w:right w:w="20" w:type="dxa"/>
            </w:tcMar>
            <w:vAlign w:val="center"/>
            <w:hideMark/>
          </w:tcPr>
          <w:p w14:paraId="0CD3B2DE" w14:textId="77777777" w:rsidR="00D417F6" w:rsidRPr="0058433B" w:rsidRDefault="00D417F6" w:rsidP="00623D89">
            <w:pPr>
              <w:pStyle w:val="movimento2"/>
              <w:rPr>
                <w:color w:val="002060"/>
              </w:rPr>
            </w:pPr>
            <w:r w:rsidRPr="0058433B">
              <w:rPr>
                <w:color w:val="002060"/>
              </w:rPr>
              <w:t xml:space="preserve">(FIUMINATA) </w:t>
            </w:r>
          </w:p>
        </w:tc>
        <w:tc>
          <w:tcPr>
            <w:tcW w:w="800" w:type="dxa"/>
            <w:tcMar>
              <w:top w:w="20" w:type="dxa"/>
              <w:left w:w="20" w:type="dxa"/>
              <w:bottom w:w="20" w:type="dxa"/>
              <w:right w:w="20" w:type="dxa"/>
            </w:tcMar>
            <w:vAlign w:val="center"/>
            <w:hideMark/>
          </w:tcPr>
          <w:p w14:paraId="30819AD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71EA3D7" w14:textId="77777777" w:rsidR="00D417F6" w:rsidRPr="0058433B" w:rsidRDefault="00D417F6" w:rsidP="00623D89">
            <w:pPr>
              <w:pStyle w:val="movimento"/>
              <w:rPr>
                <w:color w:val="002060"/>
              </w:rPr>
            </w:pPr>
            <w:r w:rsidRPr="0058433B">
              <w:rPr>
                <w:color w:val="002060"/>
              </w:rPr>
              <w:t>PORCARELLI DIMITRI</w:t>
            </w:r>
          </w:p>
        </w:tc>
        <w:tc>
          <w:tcPr>
            <w:tcW w:w="2200" w:type="dxa"/>
            <w:tcMar>
              <w:top w:w="20" w:type="dxa"/>
              <w:left w:w="20" w:type="dxa"/>
              <w:bottom w:w="20" w:type="dxa"/>
              <w:right w:w="20" w:type="dxa"/>
            </w:tcMar>
            <w:vAlign w:val="center"/>
            <w:hideMark/>
          </w:tcPr>
          <w:p w14:paraId="6D80589A" w14:textId="77777777" w:rsidR="00D417F6" w:rsidRPr="0058433B" w:rsidRDefault="00D417F6" w:rsidP="00623D89">
            <w:pPr>
              <w:pStyle w:val="movimento2"/>
              <w:rPr>
                <w:color w:val="002060"/>
              </w:rPr>
            </w:pPr>
            <w:r w:rsidRPr="0058433B">
              <w:rPr>
                <w:color w:val="002060"/>
              </w:rPr>
              <w:t xml:space="preserve">(FOLGORE CASTELRAIMONDO) </w:t>
            </w:r>
          </w:p>
        </w:tc>
      </w:tr>
      <w:tr w:rsidR="00D417F6" w:rsidRPr="0058433B" w14:paraId="3DCC1E76" w14:textId="77777777" w:rsidTr="00623D89">
        <w:tc>
          <w:tcPr>
            <w:tcW w:w="2200" w:type="dxa"/>
            <w:tcMar>
              <w:top w:w="20" w:type="dxa"/>
              <w:left w:w="20" w:type="dxa"/>
              <w:bottom w:w="20" w:type="dxa"/>
              <w:right w:w="20" w:type="dxa"/>
            </w:tcMar>
            <w:vAlign w:val="center"/>
            <w:hideMark/>
          </w:tcPr>
          <w:p w14:paraId="3372F01B" w14:textId="77777777" w:rsidR="00D417F6" w:rsidRPr="0058433B" w:rsidRDefault="00D417F6" w:rsidP="00623D89">
            <w:pPr>
              <w:pStyle w:val="movimento"/>
              <w:rPr>
                <w:color w:val="002060"/>
              </w:rPr>
            </w:pPr>
            <w:r w:rsidRPr="0058433B">
              <w:rPr>
                <w:color w:val="002060"/>
              </w:rPr>
              <w:t>LO GIUDICE FRANCESCO</w:t>
            </w:r>
          </w:p>
        </w:tc>
        <w:tc>
          <w:tcPr>
            <w:tcW w:w="2200" w:type="dxa"/>
            <w:tcMar>
              <w:top w:w="20" w:type="dxa"/>
              <w:left w:w="20" w:type="dxa"/>
              <w:bottom w:w="20" w:type="dxa"/>
              <w:right w:w="20" w:type="dxa"/>
            </w:tcMar>
            <w:vAlign w:val="center"/>
            <w:hideMark/>
          </w:tcPr>
          <w:p w14:paraId="5B7212A6" w14:textId="77777777" w:rsidR="00D417F6" w:rsidRPr="0058433B" w:rsidRDefault="00D417F6" w:rsidP="00623D89">
            <w:pPr>
              <w:pStyle w:val="movimento2"/>
              <w:rPr>
                <w:color w:val="002060"/>
              </w:rPr>
            </w:pPr>
            <w:r w:rsidRPr="0058433B">
              <w:rPr>
                <w:color w:val="002060"/>
              </w:rPr>
              <w:t xml:space="preserve">(GRADARA CALCIO) </w:t>
            </w:r>
          </w:p>
        </w:tc>
        <w:tc>
          <w:tcPr>
            <w:tcW w:w="800" w:type="dxa"/>
            <w:tcMar>
              <w:top w:w="20" w:type="dxa"/>
              <w:left w:w="20" w:type="dxa"/>
              <w:bottom w:w="20" w:type="dxa"/>
              <w:right w:w="20" w:type="dxa"/>
            </w:tcMar>
            <w:vAlign w:val="center"/>
            <w:hideMark/>
          </w:tcPr>
          <w:p w14:paraId="4242582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63C8E96" w14:textId="77777777" w:rsidR="00D417F6" w:rsidRPr="0058433B" w:rsidRDefault="00D417F6" w:rsidP="00623D89">
            <w:pPr>
              <w:pStyle w:val="movimento"/>
              <w:rPr>
                <w:color w:val="002060"/>
              </w:rPr>
            </w:pPr>
            <w:r w:rsidRPr="0058433B">
              <w:rPr>
                <w:color w:val="002060"/>
              </w:rPr>
              <w:t>NDAO SERIGNE ABDOUL</w:t>
            </w:r>
          </w:p>
        </w:tc>
        <w:tc>
          <w:tcPr>
            <w:tcW w:w="2200" w:type="dxa"/>
            <w:tcMar>
              <w:top w:w="20" w:type="dxa"/>
              <w:left w:w="20" w:type="dxa"/>
              <w:bottom w:w="20" w:type="dxa"/>
              <w:right w:w="20" w:type="dxa"/>
            </w:tcMar>
            <w:vAlign w:val="center"/>
            <w:hideMark/>
          </w:tcPr>
          <w:p w14:paraId="5C36CFBB" w14:textId="77777777" w:rsidR="00D417F6" w:rsidRPr="0058433B" w:rsidRDefault="00D417F6" w:rsidP="00623D89">
            <w:pPr>
              <w:pStyle w:val="movimento2"/>
              <w:rPr>
                <w:color w:val="002060"/>
              </w:rPr>
            </w:pPr>
            <w:r w:rsidRPr="0058433B">
              <w:rPr>
                <w:color w:val="002060"/>
              </w:rPr>
              <w:t xml:space="preserve">(MOGLIANESE) </w:t>
            </w:r>
          </w:p>
        </w:tc>
      </w:tr>
      <w:tr w:rsidR="00D417F6" w:rsidRPr="0058433B" w14:paraId="0D84D5AE" w14:textId="77777777" w:rsidTr="00623D89">
        <w:tc>
          <w:tcPr>
            <w:tcW w:w="2200" w:type="dxa"/>
            <w:tcMar>
              <w:top w:w="20" w:type="dxa"/>
              <w:left w:w="20" w:type="dxa"/>
              <w:bottom w:w="20" w:type="dxa"/>
              <w:right w:w="20" w:type="dxa"/>
            </w:tcMar>
            <w:vAlign w:val="center"/>
            <w:hideMark/>
          </w:tcPr>
          <w:p w14:paraId="5AB9736D" w14:textId="77777777" w:rsidR="00D417F6" w:rsidRPr="0058433B" w:rsidRDefault="00D417F6" w:rsidP="00623D89">
            <w:pPr>
              <w:pStyle w:val="movimento"/>
              <w:rPr>
                <w:color w:val="002060"/>
              </w:rPr>
            </w:pPr>
            <w:r w:rsidRPr="0058433B">
              <w:rPr>
                <w:color w:val="002060"/>
              </w:rPr>
              <w:t>SACCOCCIA ALOISI LORENZO</w:t>
            </w:r>
          </w:p>
        </w:tc>
        <w:tc>
          <w:tcPr>
            <w:tcW w:w="2200" w:type="dxa"/>
            <w:tcMar>
              <w:top w:w="20" w:type="dxa"/>
              <w:left w:w="20" w:type="dxa"/>
              <w:bottom w:w="20" w:type="dxa"/>
              <w:right w:w="20" w:type="dxa"/>
            </w:tcMar>
            <w:vAlign w:val="center"/>
            <w:hideMark/>
          </w:tcPr>
          <w:p w14:paraId="178DFF48" w14:textId="77777777" w:rsidR="00D417F6" w:rsidRPr="0058433B" w:rsidRDefault="00D417F6" w:rsidP="00623D89">
            <w:pPr>
              <w:pStyle w:val="movimento2"/>
              <w:rPr>
                <w:color w:val="002060"/>
              </w:rPr>
            </w:pPr>
            <w:r w:rsidRPr="0058433B">
              <w:rPr>
                <w:color w:val="002060"/>
              </w:rPr>
              <w:t xml:space="preserve">(RIPABERARDA) </w:t>
            </w:r>
          </w:p>
        </w:tc>
        <w:tc>
          <w:tcPr>
            <w:tcW w:w="800" w:type="dxa"/>
            <w:tcMar>
              <w:top w:w="20" w:type="dxa"/>
              <w:left w:w="20" w:type="dxa"/>
              <w:bottom w:w="20" w:type="dxa"/>
              <w:right w:w="20" w:type="dxa"/>
            </w:tcMar>
            <w:vAlign w:val="center"/>
            <w:hideMark/>
          </w:tcPr>
          <w:p w14:paraId="3D872919"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54089EA" w14:textId="77777777" w:rsidR="00D417F6" w:rsidRPr="0058433B" w:rsidRDefault="00D417F6" w:rsidP="00623D89">
            <w:pPr>
              <w:pStyle w:val="movimento"/>
              <w:rPr>
                <w:color w:val="002060"/>
              </w:rPr>
            </w:pPr>
            <w:r w:rsidRPr="0058433B">
              <w:rPr>
                <w:color w:val="002060"/>
              </w:rPr>
              <w:t>KUCI YURI</w:t>
            </w:r>
          </w:p>
        </w:tc>
        <w:tc>
          <w:tcPr>
            <w:tcW w:w="2200" w:type="dxa"/>
            <w:tcMar>
              <w:top w:w="20" w:type="dxa"/>
              <w:left w:w="20" w:type="dxa"/>
              <w:bottom w:w="20" w:type="dxa"/>
              <w:right w:w="20" w:type="dxa"/>
            </w:tcMar>
            <w:vAlign w:val="center"/>
            <w:hideMark/>
          </w:tcPr>
          <w:p w14:paraId="17F783B8" w14:textId="77777777" w:rsidR="00D417F6" w:rsidRPr="0058433B" w:rsidRDefault="00D417F6" w:rsidP="00623D89">
            <w:pPr>
              <w:pStyle w:val="movimento2"/>
              <w:rPr>
                <w:color w:val="002060"/>
              </w:rPr>
            </w:pPr>
            <w:r w:rsidRPr="0058433B">
              <w:rPr>
                <w:color w:val="002060"/>
              </w:rPr>
              <w:t xml:space="preserve">(TRUENTIN LAMA) </w:t>
            </w:r>
          </w:p>
        </w:tc>
      </w:tr>
      <w:tr w:rsidR="00D417F6" w:rsidRPr="0058433B" w14:paraId="3AF4B580" w14:textId="77777777" w:rsidTr="00623D89">
        <w:tc>
          <w:tcPr>
            <w:tcW w:w="2200" w:type="dxa"/>
            <w:tcMar>
              <w:top w:w="20" w:type="dxa"/>
              <w:left w:w="20" w:type="dxa"/>
              <w:bottom w:w="20" w:type="dxa"/>
              <w:right w:w="20" w:type="dxa"/>
            </w:tcMar>
            <w:vAlign w:val="center"/>
            <w:hideMark/>
          </w:tcPr>
          <w:p w14:paraId="3C0631A7" w14:textId="77777777" w:rsidR="00D417F6" w:rsidRPr="0058433B" w:rsidRDefault="00D417F6" w:rsidP="00623D89">
            <w:pPr>
              <w:pStyle w:val="movimento"/>
              <w:rPr>
                <w:color w:val="002060"/>
              </w:rPr>
            </w:pPr>
            <w:r w:rsidRPr="0058433B">
              <w:rPr>
                <w:color w:val="002060"/>
              </w:rPr>
              <w:t>BOTTICELLI PAOLO</w:t>
            </w:r>
          </w:p>
        </w:tc>
        <w:tc>
          <w:tcPr>
            <w:tcW w:w="2200" w:type="dxa"/>
            <w:tcMar>
              <w:top w:w="20" w:type="dxa"/>
              <w:left w:w="20" w:type="dxa"/>
              <w:bottom w:w="20" w:type="dxa"/>
              <w:right w:w="20" w:type="dxa"/>
            </w:tcMar>
            <w:vAlign w:val="center"/>
            <w:hideMark/>
          </w:tcPr>
          <w:p w14:paraId="54ABAB68" w14:textId="77777777" w:rsidR="00D417F6" w:rsidRPr="0058433B" w:rsidRDefault="00D417F6" w:rsidP="00623D89">
            <w:pPr>
              <w:pStyle w:val="movimento2"/>
              <w:rPr>
                <w:color w:val="002060"/>
              </w:rPr>
            </w:pPr>
            <w:r w:rsidRPr="0058433B">
              <w:rPr>
                <w:color w:val="002060"/>
              </w:rPr>
              <w:t xml:space="preserve">(VAL TENNA UNITED) </w:t>
            </w:r>
          </w:p>
        </w:tc>
        <w:tc>
          <w:tcPr>
            <w:tcW w:w="800" w:type="dxa"/>
            <w:tcMar>
              <w:top w:w="20" w:type="dxa"/>
              <w:left w:w="20" w:type="dxa"/>
              <w:bottom w:w="20" w:type="dxa"/>
              <w:right w:w="20" w:type="dxa"/>
            </w:tcMar>
            <w:vAlign w:val="center"/>
            <w:hideMark/>
          </w:tcPr>
          <w:p w14:paraId="58DBA98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E032D01" w14:textId="77777777" w:rsidR="00D417F6" w:rsidRPr="0058433B" w:rsidRDefault="00D417F6" w:rsidP="00623D89">
            <w:pPr>
              <w:pStyle w:val="movimento"/>
              <w:rPr>
                <w:color w:val="002060"/>
              </w:rPr>
            </w:pPr>
            <w:r w:rsidRPr="0058433B">
              <w:rPr>
                <w:color w:val="002060"/>
              </w:rPr>
              <w:t>LAFSIHI MAROUAN</w:t>
            </w:r>
          </w:p>
        </w:tc>
        <w:tc>
          <w:tcPr>
            <w:tcW w:w="2200" w:type="dxa"/>
            <w:tcMar>
              <w:top w:w="20" w:type="dxa"/>
              <w:left w:w="20" w:type="dxa"/>
              <w:bottom w:w="20" w:type="dxa"/>
              <w:right w:w="20" w:type="dxa"/>
            </w:tcMar>
            <w:vAlign w:val="center"/>
            <w:hideMark/>
          </w:tcPr>
          <w:p w14:paraId="5AE26976" w14:textId="77777777" w:rsidR="00D417F6" w:rsidRPr="0058433B" w:rsidRDefault="00D417F6" w:rsidP="00623D89">
            <w:pPr>
              <w:pStyle w:val="movimento2"/>
              <w:rPr>
                <w:color w:val="002060"/>
              </w:rPr>
            </w:pPr>
            <w:r w:rsidRPr="0058433B">
              <w:rPr>
                <w:color w:val="002060"/>
              </w:rPr>
              <w:t xml:space="preserve">(VALLESINA) </w:t>
            </w:r>
          </w:p>
        </w:tc>
      </w:tr>
      <w:tr w:rsidR="00D417F6" w:rsidRPr="0058433B" w14:paraId="36521EFC" w14:textId="77777777" w:rsidTr="00623D89">
        <w:tc>
          <w:tcPr>
            <w:tcW w:w="2200" w:type="dxa"/>
            <w:tcMar>
              <w:top w:w="20" w:type="dxa"/>
              <w:left w:w="20" w:type="dxa"/>
              <w:bottom w:w="20" w:type="dxa"/>
              <w:right w:w="20" w:type="dxa"/>
            </w:tcMar>
            <w:vAlign w:val="center"/>
            <w:hideMark/>
          </w:tcPr>
          <w:p w14:paraId="58E3BCFA" w14:textId="77777777" w:rsidR="00D417F6" w:rsidRPr="0058433B" w:rsidRDefault="00D417F6" w:rsidP="00623D89">
            <w:pPr>
              <w:pStyle w:val="movimento"/>
              <w:rPr>
                <w:color w:val="002060"/>
              </w:rPr>
            </w:pPr>
            <w:r w:rsidRPr="0058433B">
              <w:rPr>
                <w:color w:val="002060"/>
              </w:rPr>
              <w:t>PIANELLI MATTEO</w:t>
            </w:r>
          </w:p>
        </w:tc>
        <w:tc>
          <w:tcPr>
            <w:tcW w:w="2200" w:type="dxa"/>
            <w:tcMar>
              <w:top w:w="20" w:type="dxa"/>
              <w:left w:w="20" w:type="dxa"/>
              <w:bottom w:w="20" w:type="dxa"/>
              <w:right w:w="20" w:type="dxa"/>
            </w:tcMar>
            <w:vAlign w:val="center"/>
            <w:hideMark/>
          </w:tcPr>
          <w:p w14:paraId="33D5959E" w14:textId="77777777" w:rsidR="00D417F6" w:rsidRPr="0058433B" w:rsidRDefault="00D417F6" w:rsidP="00623D89">
            <w:pPr>
              <w:pStyle w:val="movimento2"/>
              <w:rPr>
                <w:color w:val="002060"/>
              </w:rPr>
            </w:pPr>
            <w:r w:rsidRPr="0058433B">
              <w:rPr>
                <w:color w:val="002060"/>
              </w:rPr>
              <w:t xml:space="preserve">(VALMISA FUTSAL A.S.D.) </w:t>
            </w:r>
          </w:p>
        </w:tc>
        <w:tc>
          <w:tcPr>
            <w:tcW w:w="800" w:type="dxa"/>
            <w:tcMar>
              <w:top w:w="20" w:type="dxa"/>
              <w:left w:w="20" w:type="dxa"/>
              <w:bottom w:w="20" w:type="dxa"/>
              <w:right w:w="20" w:type="dxa"/>
            </w:tcMar>
            <w:vAlign w:val="center"/>
            <w:hideMark/>
          </w:tcPr>
          <w:p w14:paraId="23D99D3A"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E7170D7" w14:textId="77777777" w:rsidR="00D417F6" w:rsidRPr="0058433B" w:rsidRDefault="00D417F6" w:rsidP="00623D89">
            <w:pPr>
              <w:pStyle w:val="movimento"/>
              <w:rPr>
                <w:color w:val="002060"/>
              </w:rPr>
            </w:pPr>
            <w:r w:rsidRPr="0058433B">
              <w:rPr>
                <w:color w:val="002060"/>
              </w:rPr>
              <w:t>BASTARI MATTEO</w:t>
            </w:r>
          </w:p>
        </w:tc>
        <w:tc>
          <w:tcPr>
            <w:tcW w:w="2200" w:type="dxa"/>
            <w:tcMar>
              <w:top w:w="20" w:type="dxa"/>
              <w:left w:w="20" w:type="dxa"/>
              <w:bottom w:w="20" w:type="dxa"/>
              <w:right w:w="20" w:type="dxa"/>
            </w:tcMar>
            <w:vAlign w:val="center"/>
            <w:hideMark/>
          </w:tcPr>
          <w:p w14:paraId="1102DFD8" w14:textId="77777777" w:rsidR="00D417F6" w:rsidRPr="0058433B" w:rsidRDefault="00D417F6" w:rsidP="00623D89">
            <w:pPr>
              <w:pStyle w:val="movimento2"/>
              <w:rPr>
                <w:color w:val="002060"/>
              </w:rPr>
            </w:pPr>
            <w:r w:rsidRPr="0058433B">
              <w:rPr>
                <w:color w:val="002060"/>
              </w:rPr>
              <w:t xml:space="preserve">(VIRTUS AURORA C5) </w:t>
            </w:r>
          </w:p>
        </w:tc>
      </w:tr>
    </w:tbl>
    <w:p w14:paraId="077B8843" w14:textId="77777777" w:rsidR="00D417F6" w:rsidRPr="0058433B" w:rsidRDefault="00D417F6" w:rsidP="00D417F6">
      <w:pPr>
        <w:pStyle w:val="titolo10"/>
        <w:rPr>
          <w:rFonts w:eastAsiaTheme="minorEastAsia"/>
          <w:color w:val="002060"/>
        </w:rPr>
      </w:pPr>
      <w:r w:rsidRPr="0058433B">
        <w:rPr>
          <w:color w:val="002060"/>
        </w:rPr>
        <w:t xml:space="preserve">GARE DEL 12/ 4/2025 </w:t>
      </w:r>
    </w:p>
    <w:p w14:paraId="2927163B" w14:textId="77777777" w:rsidR="00D417F6" w:rsidRPr="0058433B" w:rsidRDefault="00D417F6" w:rsidP="00D417F6">
      <w:pPr>
        <w:pStyle w:val="titolo7a"/>
        <w:rPr>
          <w:color w:val="002060"/>
        </w:rPr>
      </w:pPr>
      <w:r w:rsidRPr="0058433B">
        <w:rPr>
          <w:color w:val="002060"/>
        </w:rPr>
        <w:t xml:space="preserve">PROVVEDIMENTI DISCIPLINARI </w:t>
      </w:r>
    </w:p>
    <w:p w14:paraId="5B8CAF7F"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3F3581B7" w14:textId="77777777" w:rsidR="00D417F6" w:rsidRPr="0058433B" w:rsidRDefault="00D417F6" w:rsidP="00D417F6">
      <w:pPr>
        <w:pStyle w:val="titolo30"/>
        <w:rPr>
          <w:color w:val="002060"/>
        </w:rPr>
      </w:pPr>
      <w:r w:rsidRPr="0058433B">
        <w:rPr>
          <w:color w:val="002060"/>
        </w:rPr>
        <w:t xml:space="preserve">CALCIATORI NON ESPULSI </w:t>
      </w:r>
    </w:p>
    <w:p w14:paraId="02BE1683" w14:textId="77777777" w:rsidR="00D417F6" w:rsidRPr="0058433B" w:rsidRDefault="00D417F6" w:rsidP="00D417F6">
      <w:pPr>
        <w:pStyle w:val="titolo20"/>
        <w:rPr>
          <w:color w:val="002060"/>
        </w:rPr>
      </w:pPr>
      <w:r w:rsidRPr="005843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5C58EF17" w14:textId="77777777" w:rsidTr="00623D89">
        <w:tc>
          <w:tcPr>
            <w:tcW w:w="2200" w:type="dxa"/>
            <w:tcMar>
              <w:top w:w="20" w:type="dxa"/>
              <w:left w:w="20" w:type="dxa"/>
              <w:bottom w:w="20" w:type="dxa"/>
              <w:right w:w="20" w:type="dxa"/>
            </w:tcMar>
            <w:vAlign w:val="center"/>
            <w:hideMark/>
          </w:tcPr>
          <w:p w14:paraId="51724893" w14:textId="77777777" w:rsidR="00D417F6" w:rsidRPr="0058433B" w:rsidRDefault="00D417F6" w:rsidP="00623D89">
            <w:pPr>
              <w:pStyle w:val="movimento"/>
              <w:rPr>
                <w:color w:val="002060"/>
              </w:rPr>
            </w:pPr>
            <w:r w:rsidRPr="0058433B">
              <w:rPr>
                <w:color w:val="002060"/>
              </w:rPr>
              <w:t>SCAGLIONI DIEGO</w:t>
            </w:r>
          </w:p>
        </w:tc>
        <w:tc>
          <w:tcPr>
            <w:tcW w:w="2200" w:type="dxa"/>
            <w:tcMar>
              <w:top w:w="20" w:type="dxa"/>
              <w:left w:w="20" w:type="dxa"/>
              <w:bottom w:w="20" w:type="dxa"/>
              <w:right w:w="20" w:type="dxa"/>
            </w:tcMar>
            <w:vAlign w:val="center"/>
            <w:hideMark/>
          </w:tcPr>
          <w:p w14:paraId="285716F5" w14:textId="77777777" w:rsidR="00D417F6" w:rsidRPr="0058433B" w:rsidRDefault="00D417F6" w:rsidP="00623D89">
            <w:pPr>
              <w:pStyle w:val="movimento2"/>
              <w:rPr>
                <w:color w:val="002060"/>
              </w:rPr>
            </w:pPr>
            <w:r w:rsidRPr="0058433B">
              <w:rPr>
                <w:color w:val="002060"/>
              </w:rPr>
              <w:t xml:space="preserve">(VADO C5) </w:t>
            </w:r>
          </w:p>
        </w:tc>
        <w:tc>
          <w:tcPr>
            <w:tcW w:w="800" w:type="dxa"/>
            <w:tcMar>
              <w:top w:w="20" w:type="dxa"/>
              <w:left w:w="20" w:type="dxa"/>
              <w:bottom w:w="20" w:type="dxa"/>
              <w:right w:w="20" w:type="dxa"/>
            </w:tcMar>
            <w:vAlign w:val="center"/>
            <w:hideMark/>
          </w:tcPr>
          <w:p w14:paraId="3018808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707BED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F312B5A" w14:textId="77777777" w:rsidR="00D417F6" w:rsidRPr="0058433B" w:rsidRDefault="00D417F6" w:rsidP="00623D89">
            <w:pPr>
              <w:pStyle w:val="movimento2"/>
              <w:rPr>
                <w:color w:val="002060"/>
              </w:rPr>
            </w:pPr>
            <w:r w:rsidRPr="0058433B">
              <w:rPr>
                <w:color w:val="002060"/>
              </w:rPr>
              <w:t> </w:t>
            </w:r>
          </w:p>
        </w:tc>
      </w:tr>
    </w:tbl>
    <w:p w14:paraId="5AD92590" w14:textId="77777777" w:rsidR="00D417F6" w:rsidRPr="0058433B" w:rsidRDefault="00D417F6" w:rsidP="00D417F6">
      <w:pPr>
        <w:pStyle w:val="titolo20"/>
        <w:rPr>
          <w:rFonts w:eastAsiaTheme="minorEastAsia"/>
          <w:color w:val="002060"/>
        </w:rPr>
      </w:pPr>
      <w:r w:rsidRPr="0058433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5F3D8141" w14:textId="77777777" w:rsidTr="00623D89">
        <w:tc>
          <w:tcPr>
            <w:tcW w:w="2200" w:type="dxa"/>
            <w:tcMar>
              <w:top w:w="20" w:type="dxa"/>
              <w:left w:w="20" w:type="dxa"/>
              <w:bottom w:w="20" w:type="dxa"/>
              <w:right w:w="20" w:type="dxa"/>
            </w:tcMar>
            <w:vAlign w:val="center"/>
            <w:hideMark/>
          </w:tcPr>
          <w:p w14:paraId="5782E7D8" w14:textId="77777777" w:rsidR="00D417F6" w:rsidRPr="0058433B" w:rsidRDefault="00D417F6" w:rsidP="00623D89">
            <w:pPr>
              <w:pStyle w:val="movimento"/>
              <w:rPr>
                <w:color w:val="002060"/>
              </w:rPr>
            </w:pPr>
            <w:r w:rsidRPr="0058433B">
              <w:rPr>
                <w:color w:val="002060"/>
              </w:rPr>
              <w:t>BRACCIONI MATTIA</w:t>
            </w:r>
          </w:p>
        </w:tc>
        <w:tc>
          <w:tcPr>
            <w:tcW w:w="2200" w:type="dxa"/>
            <w:tcMar>
              <w:top w:w="20" w:type="dxa"/>
              <w:left w:w="20" w:type="dxa"/>
              <w:bottom w:w="20" w:type="dxa"/>
              <w:right w:w="20" w:type="dxa"/>
            </w:tcMar>
            <w:vAlign w:val="center"/>
            <w:hideMark/>
          </w:tcPr>
          <w:p w14:paraId="54051DD6" w14:textId="77777777" w:rsidR="00D417F6" w:rsidRPr="0058433B" w:rsidRDefault="00D417F6" w:rsidP="00623D89">
            <w:pPr>
              <w:pStyle w:val="movimento2"/>
              <w:rPr>
                <w:color w:val="002060"/>
              </w:rPr>
            </w:pPr>
            <w:r w:rsidRPr="0058433B">
              <w:rPr>
                <w:color w:val="002060"/>
              </w:rPr>
              <w:t xml:space="preserve">(DURANTINA SANTA CECILIA) </w:t>
            </w:r>
          </w:p>
        </w:tc>
        <w:tc>
          <w:tcPr>
            <w:tcW w:w="800" w:type="dxa"/>
            <w:tcMar>
              <w:top w:w="20" w:type="dxa"/>
              <w:left w:w="20" w:type="dxa"/>
              <w:bottom w:w="20" w:type="dxa"/>
              <w:right w:w="20" w:type="dxa"/>
            </w:tcMar>
            <w:vAlign w:val="center"/>
            <w:hideMark/>
          </w:tcPr>
          <w:p w14:paraId="635688C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9CB66E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B36C557" w14:textId="77777777" w:rsidR="00D417F6" w:rsidRPr="0058433B" w:rsidRDefault="00D417F6" w:rsidP="00623D89">
            <w:pPr>
              <w:pStyle w:val="movimento2"/>
              <w:rPr>
                <w:color w:val="002060"/>
              </w:rPr>
            </w:pPr>
            <w:r w:rsidRPr="0058433B">
              <w:rPr>
                <w:color w:val="002060"/>
              </w:rPr>
              <w:t> </w:t>
            </w:r>
          </w:p>
        </w:tc>
      </w:tr>
    </w:tbl>
    <w:p w14:paraId="559494F8" w14:textId="77777777" w:rsidR="00D417F6" w:rsidRPr="0058433B" w:rsidRDefault="00D417F6" w:rsidP="00D417F6">
      <w:pPr>
        <w:pStyle w:val="titolo20"/>
        <w:rPr>
          <w:rFonts w:eastAsiaTheme="minorEastAsia"/>
          <w:color w:val="002060"/>
        </w:rPr>
      </w:pPr>
      <w:r w:rsidRPr="0058433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3F62783F" w14:textId="77777777" w:rsidTr="00623D89">
        <w:tc>
          <w:tcPr>
            <w:tcW w:w="2200" w:type="dxa"/>
            <w:tcMar>
              <w:top w:w="20" w:type="dxa"/>
              <w:left w:w="20" w:type="dxa"/>
              <w:bottom w:w="20" w:type="dxa"/>
              <w:right w:w="20" w:type="dxa"/>
            </w:tcMar>
            <w:vAlign w:val="center"/>
            <w:hideMark/>
          </w:tcPr>
          <w:p w14:paraId="4023DFAF" w14:textId="77777777" w:rsidR="00D417F6" w:rsidRPr="0058433B" w:rsidRDefault="00D417F6" w:rsidP="00623D89">
            <w:pPr>
              <w:pStyle w:val="movimento"/>
              <w:rPr>
                <w:color w:val="002060"/>
              </w:rPr>
            </w:pPr>
            <w:r w:rsidRPr="0058433B">
              <w:rPr>
                <w:color w:val="002060"/>
              </w:rPr>
              <w:t>AROUCH AYMAN</w:t>
            </w:r>
          </w:p>
        </w:tc>
        <w:tc>
          <w:tcPr>
            <w:tcW w:w="2200" w:type="dxa"/>
            <w:tcMar>
              <w:top w:w="20" w:type="dxa"/>
              <w:left w:w="20" w:type="dxa"/>
              <w:bottom w:w="20" w:type="dxa"/>
              <w:right w:w="20" w:type="dxa"/>
            </w:tcMar>
            <w:vAlign w:val="center"/>
            <w:hideMark/>
          </w:tcPr>
          <w:p w14:paraId="3B492480" w14:textId="77777777" w:rsidR="00D417F6" w:rsidRPr="0058433B" w:rsidRDefault="00D417F6" w:rsidP="00623D89">
            <w:pPr>
              <w:pStyle w:val="movimento2"/>
              <w:rPr>
                <w:color w:val="002060"/>
              </w:rPr>
            </w:pPr>
            <w:r w:rsidRPr="0058433B">
              <w:rPr>
                <w:color w:val="002060"/>
              </w:rPr>
              <w:t xml:space="preserve">(DURANTINA SANTA CECILIA) </w:t>
            </w:r>
          </w:p>
        </w:tc>
        <w:tc>
          <w:tcPr>
            <w:tcW w:w="800" w:type="dxa"/>
            <w:tcMar>
              <w:top w:w="20" w:type="dxa"/>
              <w:left w:w="20" w:type="dxa"/>
              <w:bottom w:w="20" w:type="dxa"/>
              <w:right w:w="20" w:type="dxa"/>
            </w:tcMar>
            <w:vAlign w:val="center"/>
            <w:hideMark/>
          </w:tcPr>
          <w:p w14:paraId="000A19D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E8F2B8C" w14:textId="77777777" w:rsidR="00D417F6" w:rsidRPr="0058433B" w:rsidRDefault="00D417F6" w:rsidP="00623D89">
            <w:pPr>
              <w:pStyle w:val="movimento"/>
              <w:rPr>
                <w:color w:val="002060"/>
              </w:rPr>
            </w:pPr>
            <w:r w:rsidRPr="0058433B">
              <w:rPr>
                <w:color w:val="002060"/>
              </w:rPr>
              <w:t>MARINELLI GIULIO</w:t>
            </w:r>
          </w:p>
        </w:tc>
        <w:tc>
          <w:tcPr>
            <w:tcW w:w="2200" w:type="dxa"/>
            <w:tcMar>
              <w:top w:w="20" w:type="dxa"/>
              <w:left w:w="20" w:type="dxa"/>
              <w:bottom w:w="20" w:type="dxa"/>
              <w:right w:w="20" w:type="dxa"/>
            </w:tcMar>
            <w:vAlign w:val="center"/>
            <w:hideMark/>
          </w:tcPr>
          <w:p w14:paraId="758661CA" w14:textId="77777777" w:rsidR="00D417F6" w:rsidRPr="0058433B" w:rsidRDefault="00D417F6" w:rsidP="00623D89">
            <w:pPr>
              <w:pStyle w:val="movimento2"/>
              <w:rPr>
                <w:color w:val="002060"/>
              </w:rPr>
            </w:pPr>
            <w:r w:rsidRPr="0058433B">
              <w:rPr>
                <w:color w:val="002060"/>
              </w:rPr>
              <w:t xml:space="preserve">(VADO C5) </w:t>
            </w:r>
          </w:p>
        </w:tc>
      </w:tr>
    </w:tbl>
    <w:p w14:paraId="3FABD816" w14:textId="77777777" w:rsidR="00D417F6" w:rsidRPr="0058433B" w:rsidRDefault="00D417F6" w:rsidP="00D417F6">
      <w:pPr>
        <w:pStyle w:val="titolo20"/>
        <w:rPr>
          <w:rFonts w:eastAsiaTheme="minorEastAsia"/>
          <w:color w:val="002060"/>
        </w:rPr>
      </w:pPr>
      <w:r w:rsidRPr="005843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8F2B67A" w14:textId="77777777" w:rsidTr="00623D89">
        <w:tc>
          <w:tcPr>
            <w:tcW w:w="2200" w:type="dxa"/>
            <w:tcMar>
              <w:top w:w="20" w:type="dxa"/>
              <w:left w:w="20" w:type="dxa"/>
              <w:bottom w:w="20" w:type="dxa"/>
              <w:right w:w="20" w:type="dxa"/>
            </w:tcMar>
            <w:vAlign w:val="center"/>
            <w:hideMark/>
          </w:tcPr>
          <w:p w14:paraId="3E8D9D9B" w14:textId="77777777" w:rsidR="00D417F6" w:rsidRPr="0058433B" w:rsidRDefault="00D417F6" w:rsidP="00623D89">
            <w:pPr>
              <w:pStyle w:val="movimento"/>
              <w:rPr>
                <w:color w:val="002060"/>
              </w:rPr>
            </w:pPr>
            <w:r w:rsidRPr="0058433B">
              <w:rPr>
                <w:color w:val="002060"/>
              </w:rPr>
              <w:t>GUERRA ALEX</w:t>
            </w:r>
          </w:p>
        </w:tc>
        <w:tc>
          <w:tcPr>
            <w:tcW w:w="2200" w:type="dxa"/>
            <w:tcMar>
              <w:top w:w="20" w:type="dxa"/>
              <w:left w:w="20" w:type="dxa"/>
              <w:bottom w:w="20" w:type="dxa"/>
              <w:right w:w="20" w:type="dxa"/>
            </w:tcMar>
            <w:vAlign w:val="center"/>
            <w:hideMark/>
          </w:tcPr>
          <w:p w14:paraId="59E42670" w14:textId="77777777" w:rsidR="00D417F6" w:rsidRPr="0058433B" w:rsidRDefault="00D417F6" w:rsidP="00623D89">
            <w:pPr>
              <w:pStyle w:val="movimento2"/>
              <w:rPr>
                <w:color w:val="002060"/>
              </w:rPr>
            </w:pPr>
            <w:r w:rsidRPr="0058433B">
              <w:rPr>
                <w:color w:val="002060"/>
              </w:rPr>
              <w:t xml:space="preserve">(VADO C5) </w:t>
            </w:r>
          </w:p>
        </w:tc>
        <w:tc>
          <w:tcPr>
            <w:tcW w:w="800" w:type="dxa"/>
            <w:tcMar>
              <w:top w:w="20" w:type="dxa"/>
              <w:left w:w="20" w:type="dxa"/>
              <w:bottom w:w="20" w:type="dxa"/>
              <w:right w:w="20" w:type="dxa"/>
            </w:tcMar>
            <w:vAlign w:val="center"/>
            <w:hideMark/>
          </w:tcPr>
          <w:p w14:paraId="20A37C71"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AE9C827"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5B0567C" w14:textId="77777777" w:rsidR="00D417F6" w:rsidRPr="0058433B" w:rsidRDefault="00D417F6" w:rsidP="00623D89">
            <w:pPr>
              <w:pStyle w:val="movimento2"/>
              <w:rPr>
                <w:color w:val="002060"/>
              </w:rPr>
            </w:pPr>
            <w:r w:rsidRPr="0058433B">
              <w:rPr>
                <w:color w:val="002060"/>
              </w:rPr>
              <w:t> </w:t>
            </w:r>
          </w:p>
        </w:tc>
      </w:tr>
    </w:tbl>
    <w:p w14:paraId="224F4196" w14:textId="77777777" w:rsidR="00D417F6" w:rsidRPr="0058433B" w:rsidRDefault="00D417F6" w:rsidP="00D417F6">
      <w:pPr>
        <w:pStyle w:val="titolo20"/>
        <w:rPr>
          <w:rFonts w:eastAsiaTheme="minorEastAsia"/>
          <w:color w:val="002060"/>
        </w:rPr>
      </w:pPr>
      <w:r w:rsidRPr="005843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0D88DF43" w14:textId="77777777" w:rsidTr="00623D89">
        <w:tc>
          <w:tcPr>
            <w:tcW w:w="2200" w:type="dxa"/>
            <w:tcMar>
              <w:top w:w="20" w:type="dxa"/>
              <w:left w:w="20" w:type="dxa"/>
              <w:bottom w:w="20" w:type="dxa"/>
              <w:right w:w="20" w:type="dxa"/>
            </w:tcMar>
            <w:vAlign w:val="center"/>
            <w:hideMark/>
          </w:tcPr>
          <w:p w14:paraId="5593D41C" w14:textId="77777777" w:rsidR="00D417F6" w:rsidRPr="0058433B" w:rsidRDefault="00D417F6" w:rsidP="00623D89">
            <w:pPr>
              <w:pStyle w:val="movimento"/>
              <w:rPr>
                <w:color w:val="002060"/>
              </w:rPr>
            </w:pPr>
            <w:r w:rsidRPr="0058433B">
              <w:rPr>
                <w:color w:val="002060"/>
              </w:rPr>
              <w:t>BRINONI LUCA</w:t>
            </w:r>
          </w:p>
        </w:tc>
        <w:tc>
          <w:tcPr>
            <w:tcW w:w="2200" w:type="dxa"/>
            <w:tcMar>
              <w:top w:w="20" w:type="dxa"/>
              <w:left w:w="20" w:type="dxa"/>
              <w:bottom w:w="20" w:type="dxa"/>
              <w:right w:w="20" w:type="dxa"/>
            </w:tcMar>
            <w:vAlign w:val="center"/>
            <w:hideMark/>
          </w:tcPr>
          <w:p w14:paraId="233D0DFD" w14:textId="77777777" w:rsidR="00D417F6" w:rsidRPr="0058433B" w:rsidRDefault="00D417F6" w:rsidP="00623D89">
            <w:pPr>
              <w:pStyle w:val="movimento2"/>
              <w:rPr>
                <w:color w:val="002060"/>
              </w:rPr>
            </w:pPr>
            <w:r w:rsidRPr="0058433B">
              <w:rPr>
                <w:color w:val="002060"/>
              </w:rPr>
              <w:t xml:space="preserve">(OSIMO STAZIONE SSD A R.L.) </w:t>
            </w:r>
          </w:p>
        </w:tc>
        <w:tc>
          <w:tcPr>
            <w:tcW w:w="800" w:type="dxa"/>
            <w:tcMar>
              <w:top w:w="20" w:type="dxa"/>
              <w:left w:w="20" w:type="dxa"/>
              <w:bottom w:w="20" w:type="dxa"/>
              <w:right w:w="20" w:type="dxa"/>
            </w:tcMar>
            <w:vAlign w:val="center"/>
            <w:hideMark/>
          </w:tcPr>
          <w:p w14:paraId="784E784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5682B2E" w14:textId="77777777" w:rsidR="00D417F6" w:rsidRPr="0058433B" w:rsidRDefault="00D417F6" w:rsidP="00623D89">
            <w:pPr>
              <w:pStyle w:val="movimento"/>
              <w:rPr>
                <w:color w:val="002060"/>
              </w:rPr>
            </w:pPr>
            <w:r w:rsidRPr="0058433B">
              <w:rPr>
                <w:color w:val="002060"/>
              </w:rPr>
              <w:t>ANDERLUCCI SIMONE</w:t>
            </w:r>
          </w:p>
        </w:tc>
        <w:tc>
          <w:tcPr>
            <w:tcW w:w="2200" w:type="dxa"/>
            <w:tcMar>
              <w:top w:w="20" w:type="dxa"/>
              <w:left w:w="20" w:type="dxa"/>
              <w:bottom w:w="20" w:type="dxa"/>
              <w:right w:w="20" w:type="dxa"/>
            </w:tcMar>
            <w:vAlign w:val="center"/>
            <w:hideMark/>
          </w:tcPr>
          <w:p w14:paraId="384D6E2F" w14:textId="77777777" w:rsidR="00D417F6" w:rsidRPr="0058433B" w:rsidRDefault="00D417F6" w:rsidP="00623D89">
            <w:pPr>
              <w:pStyle w:val="movimento2"/>
              <w:rPr>
                <w:color w:val="002060"/>
              </w:rPr>
            </w:pPr>
            <w:r w:rsidRPr="0058433B">
              <w:rPr>
                <w:color w:val="002060"/>
              </w:rPr>
              <w:t xml:space="preserve">(VIRTUS ASD) </w:t>
            </w:r>
          </w:p>
        </w:tc>
      </w:tr>
    </w:tbl>
    <w:p w14:paraId="56E9CD2D" w14:textId="77777777" w:rsidR="00D417F6" w:rsidRPr="0058433B" w:rsidRDefault="00D417F6" w:rsidP="00D417F6">
      <w:pPr>
        <w:pStyle w:val="titolo20"/>
        <w:rPr>
          <w:rFonts w:eastAsiaTheme="minorEastAsia"/>
          <w:color w:val="002060"/>
        </w:rPr>
      </w:pPr>
      <w:r w:rsidRPr="005843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22458625" w14:textId="77777777" w:rsidTr="00623D89">
        <w:tc>
          <w:tcPr>
            <w:tcW w:w="2200" w:type="dxa"/>
            <w:tcMar>
              <w:top w:w="20" w:type="dxa"/>
              <w:left w:w="20" w:type="dxa"/>
              <w:bottom w:w="20" w:type="dxa"/>
              <w:right w:w="20" w:type="dxa"/>
            </w:tcMar>
            <w:vAlign w:val="center"/>
            <w:hideMark/>
          </w:tcPr>
          <w:p w14:paraId="62712E42" w14:textId="77777777" w:rsidR="00D417F6" w:rsidRPr="0058433B" w:rsidRDefault="00D417F6" w:rsidP="00623D89">
            <w:pPr>
              <w:pStyle w:val="movimento"/>
              <w:rPr>
                <w:color w:val="002060"/>
              </w:rPr>
            </w:pPr>
            <w:r w:rsidRPr="0058433B">
              <w:rPr>
                <w:color w:val="002060"/>
              </w:rPr>
              <w:t>GHIRALDINI ALESSANDRO</w:t>
            </w:r>
          </w:p>
        </w:tc>
        <w:tc>
          <w:tcPr>
            <w:tcW w:w="2200" w:type="dxa"/>
            <w:tcMar>
              <w:top w:w="20" w:type="dxa"/>
              <w:left w:w="20" w:type="dxa"/>
              <w:bottom w:w="20" w:type="dxa"/>
              <w:right w:w="20" w:type="dxa"/>
            </w:tcMar>
            <w:vAlign w:val="center"/>
            <w:hideMark/>
          </w:tcPr>
          <w:p w14:paraId="2B087DEF" w14:textId="77777777" w:rsidR="00D417F6" w:rsidRPr="0058433B" w:rsidRDefault="00D417F6" w:rsidP="00623D89">
            <w:pPr>
              <w:pStyle w:val="movimento2"/>
              <w:rPr>
                <w:color w:val="002060"/>
              </w:rPr>
            </w:pPr>
            <w:r w:rsidRPr="0058433B">
              <w:rPr>
                <w:color w:val="002060"/>
              </w:rPr>
              <w:t xml:space="preserve">(DURANTINA SANTA CECILIA) </w:t>
            </w:r>
          </w:p>
        </w:tc>
        <w:tc>
          <w:tcPr>
            <w:tcW w:w="800" w:type="dxa"/>
            <w:tcMar>
              <w:top w:w="20" w:type="dxa"/>
              <w:left w:w="20" w:type="dxa"/>
              <w:bottom w:w="20" w:type="dxa"/>
              <w:right w:w="20" w:type="dxa"/>
            </w:tcMar>
            <w:vAlign w:val="center"/>
            <w:hideMark/>
          </w:tcPr>
          <w:p w14:paraId="7FD3F92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209A037" w14:textId="77777777" w:rsidR="00D417F6" w:rsidRPr="0058433B" w:rsidRDefault="00D417F6" w:rsidP="00623D89">
            <w:pPr>
              <w:pStyle w:val="movimento"/>
              <w:rPr>
                <w:color w:val="002060"/>
              </w:rPr>
            </w:pPr>
            <w:r w:rsidRPr="0058433B">
              <w:rPr>
                <w:color w:val="002060"/>
              </w:rPr>
              <w:t>FULIGNI ALEX</w:t>
            </w:r>
          </w:p>
        </w:tc>
        <w:tc>
          <w:tcPr>
            <w:tcW w:w="2200" w:type="dxa"/>
            <w:tcMar>
              <w:top w:w="20" w:type="dxa"/>
              <w:left w:w="20" w:type="dxa"/>
              <w:bottom w:w="20" w:type="dxa"/>
              <w:right w:w="20" w:type="dxa"/>
            </w:tcMar>
            <w:vAlign w:val="center"/>
            <w:hideMark/>
          </w:tcPr>
          <w:p w14:paraId="4654120E" w14:textId="77777777" w:rsidR="00D417F6" w:rsidRPr="0058433B" w:rsidRDefault="00D417F6" w:rsidP="00623D89">
            <w:pPr>
              <w:pStyle w:val="movimento2"/>
              <w:rPr>
                <w:color w:val="002060"/>
              </w:rPr>
            </w:pPr>
            <w:r w:rsidRPr="0058433B">
              <w:rPr>
                <w:color w:val="002060"/>
              </w:rPr>
              <w:t xml:space="preserve">(SAN COSTANZO ASD) </w:t>
            </w:r>
          </w:p>
        </w:tc>
      </w:tr>
      <w:tr w:rsidR="00D417F6" w:rsidRPr="0058433B" w14:paraId="32D85AAB" w14:textId="77777777" w:rsidTr="00623D89">
        <w:tc>
          <w:tcPr>
            <w:tcW w:w="2200" w:type="dxa"/>
            <w:tcMar>
              <w:top w:w="20" w:type="dxa"/>
              <w:left w:w="20" w:type="dxa"/>
              <w:bottom w:w="20" w:type="dxa"/>
              <w:right w:w="20" w:type="dxa"/>
            </w:tcMar>
            <w:vAlign w:val="center"/>
            <w:hideMark/>
          </w:tcPr>
          <w:p w14:paraId="603808DD" w14:textId="77777777" w:rsidR="00D417F6" w:rsidRPr="0058433B" w:rsidRDefault="00D417F6" w:rsidP="00623D89">
            <w:pPr>
              <w:pStyle w:val="movimento"/>
              <w:rPr>
                <w:color w:val="002060"/>
              </w:rPr>
            </w:pPr>
            <w:r w:rsidRPr="0058433B">
              <w:rPr>
                <w:color w:val="002060"/>
              </w:rPr>
              <w:t>GHISELLI TOMMASO</w:t>
            </w:r>
          </w:p>
        </w:tc>
        <w:tc>
          <w:tcPr>
            <w:tcW w:w="2200" w:type="dxa"/>
            <w:tcMar>
              <w:top w:w="20" w:type="dxa"/>
              <w:left w:w="20" w:type="dxa"/>
              <w:bottom w:w="20" w:type="dxa"/>
              <w:right w:w="20" w:type="dxa"/>
            </w:tcMar>
            <w:vAlign w:val="center"/>
            <w:hideMark/>
          </w:tcPr>
          <w:p w14:paraId="60B8F4CD" w14:textId="77777777" w:rsidR="00D417F6" w:rsidRPr="0058433B" w:rsidRDefault="00D417F6" w:rsidP="00623D89">
            <w:pPr>
              <w:pStyle w:val="movimento2"/>
              <w:rPr>
                <w:color w:val="002060"/>
              </w:rPr>
            </w:pPr>
            <w:r w:rsidRPr="0058433B">
              <w:rPr>
                <w:color w:val="002060"/>
              </w:rPr>
              <w:t xml:space="preserve">(URBINO CALCIO A 5) </w:t>
            </w:r>
          </w:p>
        </w:tc>
        <w:tc>
          <w:tcPr>
            <w:tcW w:w="800" w:type="dxa"/>
            <w:tcMar>
              <w:top w:w="20" w:type="dxa"/>
              <w:left w:w="20" w:type="dxa"/>
              <w:bottom w:w="20" w:type="dxa"/>
              <w:right w:w="20" w:type="dxa"/>
            </w:tcMar>
            <w:vAlign w:val="center"/>
            <w:hideMark/>
          </w:tcPr>
          <w:p w14:paraId="3294599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03E4FD3" w14:textId="77777777" w:rsidR="00D417F6" w:rsidRPr="0058433B" w:rsidRDefault="00D417F6" w:rsidP="00623D89">
            <w:pPr>
              <w:pStyle w:val="movimento"/>
              <w:rPr>
                <w:color w:val="002060"/>
              </w:rPr>
            </w:pPr>
            <w:r w:rsidRPr="0058433B">
              <w:rPr>
                <w:color w:val="002060"/>
              </w:rPr>
              <w:t>CECCHINI MARCO</w:t>
            </w:r>
          </w:p>
        </w:tc>
        <w:tc>
          <w:tcPr>
            <w:tcW w:w="2200" w:type="dxa"/>
            <w:tcMar>
              <w:top w:w="20" w:type="dxa"/>
              <w:left w:w="20" w:type="dxa"/>
              <w:bottom w:w="20" w:type="dxa"/>
              <w:right w:w="20" w:type="dxa"/>
            </w:tcMar>
            <w:vAlign w:val="center"/>
            <w:hideMark/>
          </w:tcPr>
          <w:p w14:paraId="71891430" w14:textId="77777777" w:rsidR="00D417F6" w:rsidRPr="0058433B" w:rsidRDefault="00D417F6" w:rsidP="00623D89">
            <w:pPr>
              <w:pStyle w:val="movimento2"/>
              <w:rPr>
                <w:color w:val="002060"/>
              </w:rPr>
            </w:pPr>
            <w:r w:rsidRPr="0058433B">
              <w:rPr>
                <w:color w:val="002060"/>
              </w:rPr>
              <w:t xml:space="preserve">(VADO C5) </w:t>
            </w:r>
          </w:p>
        </w:tc>
      </w:tr>
    </w:tbl>
    <w:p w14:paraId="311B231F" w14:textId="77777777" w:rsidR="00D417F6" w:rsidRPr="0058433B" w:rsidRDefault="00D417F6" w:rsidP="00D417F6">
      <w:pPr>
        <w:pStyle w:val="titolo10"/>
        <w:rPr>
          <w:rFonts w:eastAsiaTheme="minorEastAsia"/>
          <w:color w:val="002060"/>
        </w:rPr>
      </w:pPr>
      <w:r w:rsidRPr="0058433B">
        <w:rPr>
          <w:color w:val="002060"/>
        </w:rPr>
        <w:t xml:space="preserve">GARE DEL 13/ 4/2025 </w:t>
      </w:r>
    </w:p>
    <w:p w14:paraId="791F1D4C" w14:textId="77777777" w:rsidR="00D417F6" w:rsidRPr="0058433B" w:rsidRDefault="00D417F6" w:rsidP="00D417F6">
      <w:pPr>
        <w:pStyle w:val="titolo7a"/>
        <w:rPr>
          <w:color w:val="002060"/>
        </w:rPr>
      </w:pPr>
      <w:r w:rsidRPr="0058433B">
        <w:rPr>
          <w:color w:val="002060"/>
        </w:rPr>
        <w:t xml:space="preserve">PROVVEDIMENTI DISCIPLINARI </w:t>
      </w:r>
    </w:p>
    <w:p w14:paraId="39B3DFED"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44A24F8E" w14:textId="77777777" w:rsidR="00D417F6" w:rsidRPr="0058433B" w:rsidRDefault="00D417F6" w:rsidP="00D417F6">
      <w:pPr>
        <w:pStyle w:val="titolo30"/>
        <w:rPr>
          <w:color w:val="002060"/>
        </w:rPr>
      </w:pPr>
      <w:r w:rsidRPr="0058433B">
        <w:rPr>
          <w:color w:val="002060"/>
        </w:rPr>
        <w:t xml:space="preserve">CALCIATORI NON ESPULSI </w:t>
      </w:r>
    </w:p>
    <w:p w14:paraId="21D2C6DD" w14:textId="77777777" w:rsidR="00D417F6" w:rsidRPr="0058433B" w:rsidRDefault="00D417F6" w:rsidP="00D417F6">
      <w:pPr>
        <w:pStyle w:val="titolo20"/>
        <w:rPr>
          <w:color w:val="002060"/>
        </w:rPr>
      </w:pPr>
      <w:r w:rsidRPr="005843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78F77AEE" w14:textId="77777777" w:rsidTr="00623D89">
        <w:tc>
          <w:tcPr>
            <w:tcW w:w="2200" w:type="dxa"/>
            <w:tcMar>
              <w:top w:w="20" w:type="dxa"/>
              <w:left w:w="20" w:type="dxa"/>
              <w:bottom w:w="20" w:type="dxa"/>
              <w:right w:w="20" w:type="dxa"/>
            </w:tcMar>
            <w:vAlign w:val="center"/>
            <w:hideMark/>
          </w:tcPr>
          <w:p w14:paraId="2E23E2AE" w14:textId="77777777" w:rsidR="00D417F6" w:rsidRPr="0058433B" w:rsidRDefault="00D417F6" w:rsidP="00623D89">
            <w:pPr>
              <w:pStyle w:val="movimento"/>
              <w:rPr>
                <w:color w:val="002060"/>
              </w:rPr>
            </w:pPr>
            <w:r w:rsidRPr="0058433B">
              <w:rPr>
                <w:color w:val="002060"/>
              </w:rPr>
              <w:t>MAROZZI LUCA</w:t>
            </w:r>
          </w:p>
        </w:tc>
        <w:tc>
          <w:tcPr>
            <w:tcW w:w="2200" w:type="dxa"/>
            <w:tcMar>
              <w:top w:w="20" w:type="dxa"/>
              <w:left w:w="20" w:type="dxa"/>
              <w:bottom w:w="20" w:type="dxa"/>
              <w:right w:w="20" w:type="dxa"/>
            </w:tcMar>
            <w:vAlign w:val="center"/>
            <w:hideMark/>
          </w:tcPr>
          <w:p w14:paraId="31BBF13F" w14:textId="77777777" w:rsidR="00D417F6" w:rsidRPr="0058433B" w:rsidRDefault="00D417F6" w:rsidP="00623D89">
            <w:pPr>
              <w:pStyle w:val="movimento2"/>
              <w:rPr>
                <w:color w:val="002060"/>
              </w:rPr>
            </w:pPr>
            <w:r w:rsidRPr="0058433B">
              <w:rPr>
                <w:color w:val="002060"/>
              </w:rPr>
              <w:t xml:space="preserve">(CALCIO S.ELPIDIO A MARE) </w:t>
            </w:r>
          </w:p>
        </w:tc>
        <w:tc>
          <w:tcPr>
            <w:tcW w:w="800" w:type="dxa"/>
            <w:tcMar>
              <w:top w:w="20" w:type="dxa"/>
              <w:left w:w="20" w:type="dxa"/>
              <w:bottom w:w="20" w:type="dxa"/>
              <w:right w:w="20" w:type="dxa"/>
            </w:tcMar>
            <w:vAlign w:val="center"/>
            <w:hideMark/>
          </w:tcPr>
          <w:p w14:paraId="1222D50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D5350E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0535BD9" w14:textId="77777777" w:rsidR="00D417F6" w:rsidRPr="0058433B" w:rsidRDefault="00D417F6" w:rsidP="00623D89">
            <w:pPr>
              <w:pStyle w:val="movimento2"/>
              <w:rPr>
                <w:color w:val="002060"/>
              </w:rPr>
            </w:pPr>
            <w:r w:rsidRPr="0058433B">
              <w:rPr>
                <w:color w:val="002060"/>
              </w:rPr>
              <w:t> </w:t>
            </w:r>
          </w:p>
        </w:tc>
      </w:tr>
    </w:tbl>
    <w:p w14:paraId="4933FA44" w14:textId="77777777" w:rsidR="00D417F6" w:rsidRPr="0058433B" w:rsidRDefault="00D417F6" w:rsidP="00D417F6">
      <w:pPr>
        <w:pStyle w:val="titolo20"/>
        <w:rPr>
          <w:rFonts w:eastAsiaTheme="minorEastAsia"/>
          <w:color w:val="002060"/>
        </w:rPr>
      </w:pPr>
      <w:r w:rsidRPr="005843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315112D0" w14:textId="77777777" w:rsidTr="00623D89">
        <w:tc>
          <w:tcPr>
            <w:tcW w:w="2200" w:type="dxa"/>
            <w:tcMar>
              <w:top w:w="20" w:type="dxa"/>
              <w:left w:w="20" w:type="dxa"/>
              <w:bottom w:w="20" w:type="dxa"/>
              <w:right w:w="20" w:type="dxa"/>
            </w:tcMar>
            <w:vAlign w:val="center"/>
            <w:hideMark/>
          </w:tcPr>
          <w:p w14:paraId="6A14DBA4" w14:textId="77777777" w:rsidR="00D417F6" w:rsidRPr="0058433B" w:rsidRDefault="00D417F6" w:rsidP="00623D89">
            <w:pPr>
              <w:pStyle w:val="movimento"/>
              <w:rPr>
                <w:color w:val="002060"/>
              </w:rPr>
            </w:pPr>
            <w:r w:rsidRPr="0058433B">
              <w:rPr>
                <w:color w:val="002060"/>
              </w:rPr>
              <w:t>MORNIGA NAHUEL AUGUSTIN</w:t>
            </w:r>
          </w:p>
        </w:tc>
        <w:tc>
          <w:tcPr>
            <w:tcW w:w="2200" w:type="dxa"/>
            <w:tcMar>
              <w:top w:w="20" w:type="dxa"/>
              <w:left w:w="20" w:type="dxa"/>
              <w:bottom w:w="20" w:type="dxa"/>
              <w:right w:w="20" w:type="dxa"/>
            </w:tcMar>
            <w:vAlign w:val="center"/>
            <w:hideMark/>
          </w:tcPr>
          <w:p w14:paraId="3D3B13B8" w14:textId="77777777" w:rsidR="00D417F6" w:rsidRPr="0058433B" w:rsidRDefault="00D417F6" w:rsidP="00623D89">
            <w:pPr>
              <w:pStyle w:val="movimento2"/>
              <w:rPr>
                <w:color w:val="002060"/>
              </w:rPr>
            </w:pPr>
            <w:r w:rsidRPr="0058433B">
              <w:rPr>
                <w:color w:val="002060"/>
              </w:rPr>
              <w:t xml:space="preserve">(CALCIO S.ELPIDIO A MARE) </w:t>
            </w:r>
          </w:p>
        </w:tc>
        <w:tc>
          <w:tcPr>
            <w:tcW w:w="800" w:type="dxa"/>
            <w:tcMar>
              <w:top w:w="20" w:type="dxa"/>
              <w:left w:w="20" w:type="dxa"/>
              <w:bottom w:w="20" w:type="dxa"/>
              <w:right w:w="20" w:type="dxa"/>
            </w:tcMar>
            <w:vAlign w:val="center"/>
            <w:hideMark/>
          </w:tcPr>
          <w:p w14:paraId="1E705E5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7DF5FE1"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F6E30C0" w14:textId="77777777" w:rsidR="00D417F6" w:rsidRPr="0058433B" w:rsidRDefault="00D417F6" w:rsidP="00623D89">
            <w:pPr>
              <w:pStyle w:val="movimento2"/>
              <w:rPr>
                <w:color w:val="002060"/>
              </w:rPr>
            </w:pPr>
            <w:r w:rsidRPr="0058433B">
              <w:rPr>
                <w:color w:val="002060"/>
              </w:rPr>
              <w:t> </w:t>
            </w:r>
          </w:p>
        </w:tc>
      </w:tr>
    </w:tbl>
    <w:p w14:paraId="0E4B7FF8" w14:textId="77777777" w:rsidR="00D417F6" w:rsidRDefault="00D417F6" w:rsidP="00D417F6">
      <w:pPr>
        <w:pStyle w:val="breakline"/>
        <w:rPr>
          <w:color w:val="002060"/>
        </w:rPr>
      </w:pPr>
    </w:p>
    <w:p w14:paraId="01790EBC"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1C36FA45"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lastRenderedPageBreak/>
        <w:t xml:space="preserve">                         Angelo Castellana        </w:t>
      </w:r>
      <w:r w:rsidRPr="00775244">
        <w:rPr>
          <w:rFonts w:ascii="Arial" w:hAnsi="Arial" w:cs="Arial"/>
          <w:noProof/>
          <w:color w:val="002060"/>
          <w:sz w:val="22"/>
          <w:szCs w:val="22"/>
        </w:rPr>
        <w:tab/>
        <w:t xml:space="preserve">                                Agnese Lazzaretti</w:t>
      </w:r>
    </w:p>
    <w:p w14:paraId="042BF6D9" w14:textId="77777777" w:rsidR="00D417F6" w:rsidRPr="0058433B" w:rsidRDefault="00D417F6" w:rsidP="00D417F6">
      <w:pPr>
        <w:pStyle w:val="breakline"/>
        <w:rPr>
          <w:rFonts w:eastAsiaTheme="minorEastAsia"/>
          <w:color w:val="002060"/>
        </w:rPr>
      </w:pPr>
    </w:p>
    <w:p w14:paraId="25A99047" w14:textId="77777777" w:rsidR="00D417F6" w:rsidRDefault="00D417F6" w:rsidP="00D417F6">
      <w:pPr>
        <w:pStyle w:val="breakline"/>
        <w:rPr>
          <w:color w:val="002060"/>
        </w:rPr>
      </w:pPr>
    </w:p>
    <w:p w14:paraId="7510C0C7" w14:textId="77777777" w:rsidR="00D417F6" w:rsidRPr="004A38F6" w:rsidRDefault="00D417F6" w:rsidP="00D417F6">
      <w:pPr>
        <w:pStyle w:val="titolocampionato0"/>
        <w:shd w:val="clear" w:color="auto" w:fill="CCCCCC"/>
        <w:spacing w:before="80" w:after="40"/>
        <w:rPr>
          <w:color w:val="002060"/>
        </w:rPr>
      </w:pPr>
      <w:r w:rsidRPr="004A38F6">
        <w:rPr>
          <w:color w:val="002060"/>
        </w:rPr>
        <w:t>REGIONALE CALCIO A 5 FEMMINILE</w:t>
      </w:r>
    </w:p>
    <w:p w14:paraId="1EC097B5" w14:textId="77777777" w:rsidR="00D417F6" w:rsidRPr="00AE3295" w:rsidRDefault="00D417F6" w:rsidP="00D417F6">
      <w:pPr>
        <w:pStyle w:val="TITOLOPRINC"/>
        <w:spacing w:before="0" w:beforeAutospacing="0" w:after="0" w:afterAutospacing="0"/>
        <w:rPr>
          <w:color w:val="002060"/>
        </w:rPr>
      </w:pPr>
      <w:r>
        <w:rPr>
          <w:color w:val="002060"/>
        </w:rPr>
        <w:t>PLAY OFF</w:t>
      </w:r>
    </w:p>
    <w:p w14:paraId="5D88AAC8" w14:textId="77777777" w:rsidR="00D417F6" w:rsidRDefault="00D417F6" w:rsidP="00D417F6">
      <w:pPr>
        <w:pStyle w:val="LndNormale1"/>
        <w:rPr>
          <w:b/>
          <w:color w:val="002060"/>
        </w:rPr>
      </w:pPr>
    </w:p>
    <w:p w14:paraId="5F0CA50E" w14:textId="77777777" w:rsidR="00D417F6" w:rsidRPr="00E762DC" w:rsidRDefault="00D417F6" w:rsidP="00D417F6">
      <w:pPr>
        <w:pStyle w:val="LndNormale1"/>
        <w:rPr>
          <w:rFonts w:cs="Arial"/>
          <w:color w:val="002060"/>
        </w:rPr>
      </w:pPr>
      <w:r w:rsidRPr="00E762DC">
        <w:rPr>
          <w:b/>
          <w:i/>
          <w:color w:val="002060"/>
        </w:rPr>
        <w:t>Quarti di Finale</w:t>
      </w:r>
    </w:p>
    <w:p w14:paraId="0324E13B"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7</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A</w:t>
      </w:r>
    </w:p>
    <w:p w14:paraId="38E1516D" w14:textId="77777777" w:rsidR="00D417F6" w:rsidRPr="008307D6" w:rsidRDefault="00D417F6" w:rsidP="00D417F6">
      <w:pPr>
        <w:pStyle w:val="Corpodeltesto21"/>
        <w:rPr>
          <w:rFonts w:ascii="Arial" w:hAnsi="Arial" w:cs="Arial"/>
          <w:b/>
          <w:bCs/>
          <w:color w:val="002060"/>
          <w:sz w:val="22"/>
        </w:rPr>
      </w:pPr>
      <w:r w:rsidRPr="008307D6">
        <w:rPr>
          <w:rFonts w:ascii="Arial" w:hAnsi="Arial" w:cs="Arial"/>
          <w:b/>
          <w:bCs/>
          <w:color w:val="002060"/>
          <w:sz w:val="22"/>
        </w:rPr>
        <w:t>CENTRO SPORTIVO SUASA – WOMAN SANGIUSTESE</w:t>
      </w:r>
      <w:r>
        <w:rPr>
          <w:rFonts w:ascii="Arial" w:hAnsi="Arial" w:cs="Arial"/>
          <w:b/>
          <w:bCs/>
          <w:color w:val="002060"/>
          <w:sz w:val="22"/>
        </w:rPr>
        <w:t xml:space="preserve">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5-2</w:t>
      </w:r>
    </w:p>
    <w:p w14:paraId="36FD96E5" w14:textId="77777777" w:rsidR="00D417F6" w:rsidRDefault="00D417F6" w:rsidP="00D417F6">
      <w:pPr>
        <w:pStyle w:val="Corpodeltesto21"/>
        <w:rPr>
          <w:rFonts w:ascii="Arial" w:hAnsi="Arial" w:cs="Arial"/>
          <w:color w:val="002060"/>
          <w:sz w:val="22"/>
        </w:rPr>
      </w:pPr>
    </w:p>
    <w:p w14:paraId="3992A6EF" w14:textId="77777777" w:rsidR="00D417F6" w:rsidRPr="00E762DC" w:rsidRDefault="00D417F6" w:rsidP="00D417F6">
      <w:pPr>
        <w:pStyle w:val="Corpodeltesto21"/>
        <w:rPr>
          <w:rFonts w:ascii="Arial" w:hAnsi="Arial" w:cs="Arial"/>
          <w:color w:val="002060"/>
          <w:sz w:val="22"/>
        </w:rPr>
      </w:pPr>
      <w:r>
        <w:rPr>
          <w:rFonts w:ascii="Arial" w:hAnsi="Arial" w:cs="Arial"/>
          <w:color w:val="002060"/>
          <w:sz w:val="22"/>
        </w:rPr>
        <w:t>- 5</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6</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B</w:t>
      </w:r>
    </w:p>
    <w:p w14:paraId="4A1AED33" w14:textId="77777777" w:rsidR="00D417F6" w:rsidRPr="008307D6" w:rsidRDefault="00D417F6" w:rsidP="00D417F6">
      <w:pPr>
        <w:pStyle w:val="Corpodeltesto21"/>
        <w:rPr>
          <w:rFonts w:ascii="Arial" w:hAnsi="Arial" w:cs="Arial"/>
          <w:b/>
          <w:bCs/>
          <w:color w:val="002060"/>
          <w:sz w:val="22"/>
        </w:rPr>
      </w:pPr>
      <w:r w:rsidRPr="008307D6">
        <w:rPr>
          <w:rFonts w:ascii="Arial" w:hAnsi="Arial" w:cs="Arial"/>
          <w:b/>
          <w:bCs/>
          <w:color w:val="002060"/>
          <w:sz w:val="22"/>
        </w:rPr>
        <w:t>RIPABERARDA – VENERE POTENTIA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1-2</w:t>
      </w:r>
    </w:p>
    <w:p w14:paraId="060A9738" w14:textId="77777777" w:rsidR="00D417F6" w:rsidRPr="00E762DC" w:rsidRDefault="00D417F6" w:rsidP="00D417F6">
      <w:pPr>
        <w:pStyle w:val="Corpodeltesto21"/>
        <w:rPr>
          <w:rFonts w:ascii="Arial" w:hAnsi="Arial" w:cs="Arial"/>
          <w:color w:val="002060"/>
          <w:sz w:val="22"/>
        </w:rPr>
      </w:pPr>
    </w:p>
    <w:p w14:paraId="5F580314" w14:textId="77777777" w:rsidR="00D417F6" w:rsidRPr="00E762DC" w:rsidRDefault="00D417F6" w:rsidP="00D417F6">
      <w:pPr>
        <w:pStyle w:val="LndNormale1"/>
        <w:rPr>
          <w:b/>
          <w:i/>
          <w:color w:val="002060"/>
        </w:rPr>
      </w:pPr>
      <w:r>
        <w:rPr>
          <w:b/>
          <w:i/>
          <w:color w:val="002060"/>
        </w:rPr>
        <w:t>Semifinali</w:t>
      </w:r>
    </w:p>
    <w:p w14:paraId="4E7AF7E6"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B</w:t>
      </w:r>
    </w:p>
    <w:p w14:paraId="5E850007" w14:textId="77777777" w:rsidR="00D417F6" w:rsidRPr="007A3DB6" w:rsidRDefault="00D417F6" w:rsidP="00D417F6">
      <w:pPr>
        <w:pStyle w:val="Corpodeltesto21"/>
        <w:rPr>
          <w:rFonts w:ascii="Arial" w:hAnsi="Arial" w:cs="Arial"/>
          <w:b/>
          <w:bCs/>
          <w:color w:val="002060"/>
          <w:sz w:val="22"/>
        </w:rPr>
      </w:pPr>
      <w:r w:rsidRPr="007A3DB6">
        <w:rPr>
          <w:rFonts w:ascii="Arial" w:hAnsi="Arial" w:cs="Arial"/>
          <w:b/>
          <w:bCs/>
          <w:color w:val="002060"/>
          <w:sz w:val="22"/>
        </w:rPr>
        <w:t>TRODICA FUTSAL – VENERE POTENTIA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2-0</w:t>
      </w:r>
    </w:p>
    <w:p w14:paraId="2F5F05B4" w14:textId="77777777" w:rsidR="00D417F6" w:rsidRDefault="00D417F6" w:rsidP="00D417F6">
      <w:pPr>
        <w:pStyle w:val="Corpodeltesto21"/>
        <w:rPr>
          <w:rFonts w:ascii="Arial" w:hAnsi="Arial" w:cs="Arial"/>
          <w:color w:val="002060"/>
          <w:sz w:val="22"/>
        </w:rPr>
      </w:pPr>
    </w:p>
    <w:p w14:paraId="6B6A9936"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A</w:t>
      </w:r>
    </w:p>
    <w:p w14:paraId="7384B01D" w14:textId="77777777" w:rsidR="00D417F6" w:rsidRPr="007A3DB6" w:rsidRDefault="00D417F6" w:rsidP="00D417F6">
      <w:pPr>
        <w:pStyle w:val="Corpodeltesto21"/>
        <w:rPr>
          <w:rFonts w:ascii="Arial" w:hAnsi="Arial" w:cs="Arial"/>
          <w:b/>
          <w:bCs/>
          <w:color w:val="002060"/>
          <w:sz w:val="22"/>
        </w:rPr>
      </w:pPr>
      <w:r w:rsidRPr="00A541F1">
        <w:rPr>
          <w:rFonts w:ascii="Arial" w:hAnsi="Arial" w:cs="Arial"/>
          <w:b/>
          <w:bCs/>
          <w:color w:val="002060"/>
          <w:sz w:val="22"/>
        </w:rPr>
        <w:t>PIANDIROSE – CENTRO SPORTIVO SUASA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3-3</w:t>
      </w:r>
    </w:p>
    <w:p w14:paraId="44654058" w14:textId="77777777" w:rsidR="00D417F6" w:rsidRPr="00E762DC" w:rsidRDefault="00D417F6" w:rsidP="00D417F6">
      <w:pPr>
        <w:pStyle w:val="Corpodeltesto21"/>
        <w:rPr>
          <w:rFonts w:ascii="Arial" w:hAnsi="Arial" w:cs="Arial"/>
          <w:color w:val="002060"/>
          <w:sz w:val="22"/>
        </w:rPr>
      </w:pPr>
    </w:p>
    <w:p w14:paraId="7B625AE3" w14:textId="77777777" w:rsidR="00D417F6" w:rsidRDefault="00D417F6" w:rsidP="00D417F6">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02/05/2025)</w:t>
      </w:r>
    </w:p>
    <w:p w14:paraId="0745BE63" w14:textId="77777777" w:rsidR="00D417F6" w:rsidRDefault="00D417F6" w:rsidP="00D417F6">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19A5A27A" w14:textId="77777777" w:rsidR="00D417F6" w:rsidRDefault="00D417F6" w:rsidP="00D417F6">
      <w:pPr>
        <w:pStyle w:val="Corpodeltesto21"/>
        <w:rPr>
          <w:rFonts w:ascii="Arial" w:hAnsi="Arial" w:cs="Arial"/>
          <w:color w:val="002060"/>
          <w:sz w:val="22"/>
          <w:szCs w:val="22"/>
        </w:rPr>
      </w:pPr>
    </w:p>
    <w:p w14:paraId="0256D2E1" w14:textId="77777777" w:rsidR="00D417F6" w:rsidRPr="00FE39EA" w:rsidRDefault="00D417F6" w:rsidP="00D417F6">
      <w:pPr>
        <w:pStyle w:val="Corpodeltesto21"/>
        <w:rPr>
          <w:rFonts w:ascii="Arial" w:hAnsi="Arial" w:cs="Arial"/>
          <w:b/>
          <w:bCs/>
          <w:color w:val="002060"/>
          <w:sz w:val="22"/>
          <w:szCs w:val="22"/>
        </w:rPr>
      </w:pPr>
      <w:r w:rsidRPr="00FE39EA">
        <w:rPr>
          <w:rFonts w:ascii="Arial" w:hAnsi="Arial" w:cs="Arial"/>
          <w:b/>
          <w:bCs/>
          <w:color w:val="002060"/>
          <w:sz w:val="22"/>
          <w:szCs w:val="22"/>
        </w:rPr>
        <w:t xml:space="preserve">TRODICA FUTSAL – </w:t>
      </w:r>
      <w:r>
        <w:rPr>
          <w:rFonts w:ascii="Arial" w:hAnsi="Arial" w:cs="Arial"/>
          <w:b/>
          <w:bCs/>
          <w:color w:val="002060"/>
          <w:sz w:val="22"/>
          <w:szCs w:val="22"/>
        </w:rPr>
        <w:t>PIANDIROSE</w:t>
      </w:r>
    </w:p>
    <w:p w14:paraId="57E4A9D3" w14:textId="77777777" w:rsidR="00D417F6" w:rsidRPr="00244C1F" w:rsidRDefault="00D417F6" w:rsidP="00D417F6">
      <w:pPr>
        <w:pStyle w:val="Corpodeltesto21"/>
        <w:rPr>
          <w:rFonts w:ascii="Arial" w:hAnsi="Arial" w:cs="Arial"/>
          <w:color w:val="002060"/>
          <w:sz w:val="22"/>
          <w:szCs w:val="22"/>
        </w:rPr>
      </w:pPr>
    </w:p>
    <w:p w14:paraId="7A53E44F" w14:textId="77777777" w:rsidR="00D417F6" w:rsidRDefault="00D417F6" w:rsidP="00D417F6">
      <w:pPr>
        <w:pStyle w:val="Corpodeltesto21"/>
        <w:rPr>
          <w:rFonts w:ascii="Arial" w:hAnsi="Arial" w:cs="Arial"/>
          <w:color w:val="002060"/>
          <w:sz w:val="22"/>
        </w:rPr>
      </w:pPr>
      <w:r w:rsidRPr="00AC5B81">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F6AA7AD" w14:textId="77777777" w:rsidR="00D417F6" w:rsidRDefault="00D417F6" w:rsidP="00D417F6">
      <w:pPr>
        <w:pStyle w:val="Corpodeltesto21"/>
        <w:rPr>
          <w:rFonts w:ascii="Arial" w:hAnsi="Arial" w:cs="Arial"/>
          <w:color w:val="002060"/>
          <w:sz w:val="22"/>
        </w:rPr>
      </w:pPr>
    </w:p>
    <w:p w14:paraId="39AF9727" w14:textId="77777777" w:rsidR="00D417F6" w:rsidRPr="0058433B" w:rsidRDefault="00D417F6" w:rsidP="00D417F6">
      <w:pPr>
        <w:pStyle w:val="titoloprinc0"/>
        <w:rPr>
          <w:color w:val="002060"/>
        </w:rPr>
      </w:pPr>
      <w:r w:rsidRPr="0058433B">
        <w:rPr>
          <w:color w:val="002060"/>
        </w:rPr>
        <w:t>RISULTATI</w:t>
      </w:r>
    </w:p>
    <w:p w14:paraId="20467E06" w14:textId="77777777" w:rsidR="00D417F6" w:rsidRPr="0058433B" w:rsidRDefault="00D417F6" w:rsidP="00D417F6">
      <w:pPr>
        <w:pStyle w:val="breakline"/>
        <w:rPr>
          <w:color w:val="002060"/>
        </w:rPr>
      </w:pPr>
    </w:p>
    <w:p w14:paraId="4B5D7143" w14:textId="77777777" w:rsidR="00D417F6" w:rsidRPr="0058433B" w:rsidRDefault="00D417F6" w:rsidP="00D417F6">
      <w:pPr>
        <w:pStyle w:val="sottotitolocampionato10"/>
        <w:rPr>
          <w:color w:val="002060"/>
        </w:rPr>
      </w:pPr>
      <w:r w:rsidRPr="0058433B">
        <w:rPr>
          <w:color w:val="002060"/>
        </w:rPr>
        <w:t>RISULTATI UFFICIALI GARE DEL 15/04/2025</w:t>
      </w:r>
    </w:p>
    <w:p w14:paraId="3800B49C"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52BEE416"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171BD375"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57B1B291"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0F989" w14:textId="77777777" w:rsidR="00D417F6" w:rsidRPr="0058433B" w:rsidRDefault="00D417F6" w:rsidP="00623D89">
                  <w:pPr>
                    <w:pStyle w:val="headertabella0"/>
                    <w:rPr>
                      <w:color w:val="002060"/>
                    </w:rPr>
                  </w:pPr>
                  <w:r w:rsidRPr="0058433B">
                    <w:rPr>
                      <w:color w:val="002060"/>
                    </w:rPr>
                    <w:t>GIRONE SF - 1 Giornata - A</w:t>
                  </w:r>
                </w:p>
              </w:tc>
            </w:tr>
            <w:tr w:rsidR="00D417F6" w:rsidRPr="0058433B" w14:paraId="11BD844F"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1C4E8D" w14:textId="77777777" w:rsidR="00D417F6" w:rsidRPr="0058433B" w:rsidRDefault="00D417F6" w:rsidP="00623D89">
                  <w:pPr>
                    <w:pStyle w:val="rowtabella0"/>
                    <w:rPr>
                      <w:color w:val="002060"/>
                    </w:rPr>
                  </w:pPr>
                  <w:r w:rsidRPr="0058433B">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E5255" w14:textId="77777777" w:rsidR="00D417F6" w:rsidRPr="0058433B" w:rsidRDefault="00D417F6" w:rsidP="00623D89">
                  <w:pPr>
                    <w:pStyle w:val="rowtabella0"/>
                    <w:rPr>
                      <w:color w:val="002060"/>
                    </w:rPr>
                  </w:pPr>
                  <w:r w:rsidRPr="0058433B">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98248" w14:textId="77777777" w:rsidR="00D417F6" w:rsidRPr="0058433B" w:rsidRDefault="00D417F6" w:rsidP="00623D89">
                  <w:pPr>
                    <w:pStyle w:val="rowtabella0"/>
                    <w:jc w:val="center"/>
                    <w:rPr>
                      <w:color w:val="002060"/>
                    </w:rPr>
                  </w:pPr>
                  <w:r w:rsidRPr="0058433B">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80AA7" w14:textId="77777777" w:rsidR="00D417F6" w:rsidRPr="0058433B" w:rsidRDefault="00D417F6" w:rsidP="00623D89">
                  <w:pPr>
                    <w:pStyle w:val="rowtabella0"/>
                    <w:jc w:val="center"/>
                    <w:rPr>
                      <w:color w:val="002060"/>
                    </w:rPr>
                  </w:pPr>
                  <w:r w:rsidRPr="0058433B">
                    <w:rPr>
                      <w:color w:val="002060"/>
                    </w:rPr>
                    <w:t> </w:t>
                  </w:r>
                </w:p>
              </w:tc>
            </w:tr>
            <w:tr w:rsidR="00D417F6" w:rsidRPr="0058433B" w14:paraId="7597851C"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983CC" w14:textId="77777777" w:rsidR="00D417F6" w:rsidRPr="0058433B" w:rsidRDefault="00D417F6" w:rsidP="00623D89">
                  <w:pPr>
                    <w:pStyle w:val="rowtabella0"/>
                    <w:rPr>
                      <w:color w:val="002060"/>
                    </w:rPr>
                  </w:pPr>
                  <w:r w:rsidRPr="0058433B">
                    <w:rPr>
                      <w:color w:val="002060"/>
                    </w:rPr>
                    <w:t>(1) TRODICA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1EC51" w14:textId="77777777" w:rsidR="00D417F6" w:rsidRPr="0058433B" w:rsidRDefault="00D417F6" w:rsidP="00623D89">
                  <w:pPr>
                    <w:pStyle w:val="rowtabella0"/>
                    <w:rPr>
                      <w:color w:val="002060"/>
                    </w:rPr>
                  </w:pPr>
                  <w:r w:rsidRPr="0058433B">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3DD02" w14:textId="77777777" w:rsidR="00D417F6" w:rsidRPr="0058433B" w:rsidRDefault="00D417F6" w:rsidP="00623D89">
                  <w:pPr>
                    <w:pStyle w:val="rowtabella0"/>
                    <w:jc w:val="center"/>
                    <w:rPr>
                      <w:color w:val="002060"/>
                    </w:rPr>
                  </w:pPr>
                  <w:r w:rsidRPr="0058433B">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259B0" w14:textId="77777777" w:rsidR="00D417F6" w:rsidRPr="0058433B" w:rsidRDefault="00D417F6" w:rsidP="00623D89">
                  <w:pPr>
                    <w:pStyle w:val="rowtabella0"/>
                    <w:jc w:val="center"/>
                    <w:rPr>
                      <w:color w:val="002060"/>
                    </w:rPr>
                  </w:pPr>
                  <w:r w:rsidRPr="0058433B">
                    <w:rPr>
                      <w:color w:val="002060"/>
                    </w:rPr>
                    <w:t> </w:t>
                  </w:r>
                </w:p>
              </w:tc>
            </w:tr>
            <w:tr w:rsidR="00D417F6" w:rsidRPr="0058433B" w14:paraId="663A364C"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50DA6AA6" w14:textId="77777777" w:rsidR="00D417F6" w:rsidRPr="0058433B" w:rsidRDefault="00D417F6" w:rsidP="00623D89">
                  <w:pPr>
                    <w:pStyle w:val="rowtabella0"/>
                    <w:rPr>
                      <w:color w:val="002060"/>
                    </w:rPr>
                  </w:pPr>
                  <w:r w:rsidRPr="0058433B">
                    <w:rPr>
                      <w:color w:val="002060"/>
                    </w:rPr>
                    <w:t>(1) - disputata il 12/04/2025</w:t>
                  </w:r>
                </w:p>
              </w:tc>
            </w:tr>
          </w:tbl>
          <w:p w14:paraId="6241F333" w14:textId="77777777" w:rsidR="00D417F6" w:rsidRPr="0058433B" w:rsidRDefault="00D417F6" w:rsidP="00623D89">
            <w:pPr>
              <w:rPr>
                <w:color w:val="002060"/>
              </w:rPr>
            </w:pPr>
          </w:p>
        </w:tc>
      </w:tr>
    </w:tbl>
    <w:p w14:paraId="218BE082" w14:textId="77777777" w:rsidR="00D417F6" w:rsidRPr="0058433B" w:rsidRDefault="00D417F6" w:rsidP="00D417F6">
      <w:pPr>
        <w:pStyle w:val="breakline"/>
        <w:rPr>
          <w:rFonts w:eastAsiaTheme="minorEastAsia"/>
          <w:color w:val="002060"/>
        </w:rPr>
      </w:pPr>
    </w:p>
    <w:p w14:paraId="0E30AD20" w14:textId="77777777" w:rsidR="00D417F6" w:rsidRPr="0058433B" w:rsidRDefault="00D417F6" w:rsidP="00D417F6">
      <w:pPr>
        <w:pStyle w:val="breakline"/>
        <w:rPr>
          <w:color w:val="002060"/>
        </w:rPr>
      </w:pPr>
    </w:p>
    <w:p w14:paraId="7C6E6C8E" w14:textId="77777777" w:rsidR="00D417F6" w:rsidRPr="0058433B" w:rsidRDefault="00D417F6" w:rsidP="00D417F6">
      <w:pPr>
        <w:pStyle w:val="titoloprinc0"/>
        <w:rPr>
          <w:color w:val="002060"/>
        </w:rPr>
      </w:pPr>
      <w:r w:rsidRPr="0058433B">
        <w:rPr>
          <w:color w:val="002060"/>
        </w:rPr>
        <w:t>GIUDICE SPORTIVO</w:t>
      </w:r>
    </w:p>
    <w:p w14:paraId="33476BD0"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55FFD783" w14:textId="77777777" w:rsidR="00D417F6" w:rsidRPr="0058433B" w:rsidRDefault="00D417F6" w:rsidP="00D417F6">
      <w:pPr>
        <w:pStyle w:val="titolo10"/>
        <w:rPr>
          <w:color w:val="002060"/>
        </w:rPr>
      </w:pPr>
      <w:r w:rsidRPr="0058433B">
        <w:rPr>
          <w:color w:val="002060"/>
        </w:rPr>
        <w:t xml:space="preserve">GARE DEL 12/ 4/2025 </w:t>
      </w:r>
    </w:p>
    <w:p w14:paraId="52FBAB55" w14:textId="77777777" w:rsidR="00D417F6" w:rsidRPr="0058433B" w:rsidRDefault="00D417F6" w:rsidP="00D417F6">
      <w:pPr>
        <w:pStyle w:val="titolo7a"/>
        <w:rPr>
          <w:color w:val="002060"/>
        </w:rPr>
      </w:pPr>
      <w:r w:rsidRPr="0058433B">
        <w:rPr>
          <w:color w:val="002060"/>
        </w:rPr>
        <w:t xml:space="preserve">PROVVEDIMENTI DISCIPLINARI </w:t>
      </w:r>
    </w:p>
    <w:p w14:paraId="1BE8C78E"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4C3C46BC" w14:textId="77777777" w:rsidR="00D417F6" w:rsidRPr="0058433B" w:rsidRDefault="00D417F6" w:rsidP="00D417F6">
      <w:pPr>
        <w:pStyle w:val="titolo30"/>
        <w:rPr>
          <w:color w:val="002060"/>
        </w:rPr>
      </w:pPr>
      <w:r w:rsidRPr="0058433B">
        <w:rPr>
          <w:color w:val="002060"/>
        </w:rPr>
        <w:t xml:space="preserve">CALCIATORI NON ESPULSI </w:t>
      </w:r>
    </w:p>
    <w:p w14:paraId="3F728452" w14:textId="77777777" w:rsidR="00D417F6" w:rsidRPr="0058433B" w:rsidRDefault="00D417F6" w:rsidP="00D417F6">
      <w:pPr>
        <w:pStyle w:val="titolo20"/>
        <w:rPr>
          <w:color w:val="002060"/>
        </w:rPr>
      </w:pPr>
      <w:r w:rsidRPr="0058433B">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700DF106" w14:textId="77777777" w:rsidTr="00623D89">
        <w:tc>
          <w:tcPr>
            <w:tcW w:w="2200" w:type="dxa"/>
            <w:tcMar>
              <w:top w:w="20" w:type="dxa"/>
              <w:left w:w="20" w:type="dxa"/>
              <w:bottom w:w="20" w:type="dxa"/>
              <w:right w:w="20" w:type="dxa"/>
            </w:tcMar>
            <w:vAlign w:val="center"/>
            <w:hideMark/>
          </w:tcPr>
          <w:p w14:paraId="274B1874" w14:textId="77777777" w:rsidR="00D417F6" w:rsidRPr="0058433B" w:rsidRDefault="00D417F6" w:rsidP="00623D89">
            <w:pPr>
              <w:pStyle w:val="movimento"/>
              <w:rPr>
                <w:color w:val="002060"/>
              </w:rPr>
            </w:pPr>
            <w:r w:rsidRPr="0058433B">
              <w:rPr>
                <w:color w:val="002060"/>
              </w:rPr>
              <w:t>MARANI FEDERICA</w:t>
            </w:r>
          </w:p>
        </w:tc>
        <w:tc>
          <w:tcPr>
            <w:tcW w:w="2200" w:type="dxa"/>
            <w:tcMar>
              <w:top w:w="20" w:type="dxa"/>
              <w:left w:w="20" w:type="dxa"/>
              <w:bottom w:w="20" w:type="dxa"/>
              <w:right w:w="20" w:type="dxa"/>
            </w:tcMar>
            <w:vAlign w:val="center"/>
            <w:hideMark/>
          </w:tcPr>
          <w:p w14:paraId="06F5EBBE" w14:textId="77777777" w:rsidR="00D417F6" w:rsidRPr="0058433B" w:rsidRDefault="00D417F6" w:rsidP="00623D89">
            <w:pPr>
              <w:pStyle w:val="movimento2"/>
              <w:rPr>
                <w:color w:val="002060"/>
              </w:rPr>
            </w:pPr>
            <w:r w:rsidRPr="0058433B">
              <w:rPr>
                <w:color w:val="002060"/>
              </w:rPr>
              <w:t xml:space="preserve">(TRODICA FUTSAL) </w:t>
            </w:r>
          </w:p>
        </w:tc>
        <w:tc>
          <w:tcPr>
            <w:tcW w:w="800" w:type="dxa"/>
            <w:tcMar>
              <w:top w:w="20" w:type="dxa"/>
              <w:left w:w="20" w:type="dxa"/>
              <w:bottom w:w="20" w:type="dxa"/>
              <w:right w:w="20" w:type="dxa"/>
            </w:tcMar>
            <w:vAlign w:val="center"/>
            <w:hideMark/>
          </w:tcPr>
          <w:p w14:paraId="23618415"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F14EBF9"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0ADA134" w14:textId="77777777" w:rsidR="00D417F6" w:rsidRPr="0058433B" w:rsidRDefault="00D417F6" w:rsidP="00623D89">
            <w:pPr>
              <w:pStyle w:val="movimento2"/>
              <w:rPr>
                <w:color w:val="002060"/>
              </w:rPr>
            </w:pPr>
            <w:r w:rsidRPr="0058433B">
              <w:rPr>
                <w:color w:val="002060"/>
              </w:rPr>
              <w:t> </w:t>
            </w:r>
          </w:p>
        </w:tc>
      </w:tr>
    </w:tbl>
    <w:p w14:paraId="61E468AA" w14:textId="77777777" w:rsidR="00D417F6" w:rsidRPr="0058433B" w:rsidRDefault="00D417F6" w:rsidP="00D417F6">
      <w:pPr>
        <w:pStyle w:val="titolo10"/>
        <w:rPr>
          <w:rFonts w:eastAsiaTheme="minorEastAsia"/>
          <w:color w:val="002060"/>
        </w:rPr>
      </w:pPr>
      <w:r w:rsidRPr="0058433B">
        <w:rPr>
          <w:color w:val="002060"/>
        </w:rPr>
        <w:t xml:space="preserve">GARE DEL 15/ 4/2025 </w:t>
      </w:r>
    </w:p>
    <w:p w14:paraId="12903AC5" w14:textId="77777777" w:rsidR="00D417F6" w:rsidRPr="0058433B" w:rsidRDefault="00D417F6" w:rsidP="00D417F6">
      <w:pPr>
        <w:pStyle w:val="titolo7a"/>
        <w:rPr>
          <w:color w:val="002060"/>
        </w:rPr>
      </w:pPr>
      <w:r w:rsidRPr="0058433B">
        <w:rPr>
          <w:color w:val="002060"/>
        </w:rPr>
        <w:t xml:space="preserve">PROVVEDIMENTI DISCIPLINARI </w:t>
      </w:r>
    </w:p>
    <w:p w14:paraId="422B5874"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13ED3F86" w14:textId="77777777" w:rsidR="00D417F6" w:rsidRPr="0058433B" w:rsidRDefault="00D417F6" w:rsidP="00D417F6">
      <w:pPr>
        <w:pStyle w:val="titolo30"/>
        <w:rPr>
          <w:color w:val="002060"/>
        </w:rPr>
      </w:pPr>
      <w:r w:rsidRPr="0058433B">
        <w:rPr>
          <w:color w:val="002060"/>
        </w:rPr>
        <w:t xml:space="preserve">DIRIGENTI </w:t>
      </w:r>
    </w:p>
    <w:p w14:paraId="0FAAA1F1" w14:textId="77777777" w:rsidR="00D417F6" w:rsidRPr="0058433B" w:rsidRDefault="00D417F6" w:rsidP="00D417F6">
      <w:pPr>
        <w:pStyle w:val="titolo20"/>
        <w:rPr>
          <w:color w:val="002060"/>
        </w:rPr>
      </w:pPr>
      <w:r w:rsidRPr="0058433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075DEC28" w14:textId="77777777" w:rsidTr="00623D89">
        <w:tc>
          <w:tcPr>
            <w:tcW w:w="2200" w:type="dxa"/>
            <w:tcMar>
              <w:top w:w="20" w:type="dxa"/>
              <w:left w:w="20" w:type="dxa"/>
              <w:bottom w:w="20" w:type="dxa"/>
              <w:right w:w="20" w:type="dxa"/>
            </w:tcMar>
            <w:vAlign w:val="center"/>
            <w:hideMark/>
          </w:tcPr>
          <w:p w14:paraId="20135F1D" w14:textId="77777777" w:rsidR="00D417F6" w:rsidRPr="0058433B" w:rsidRDefault="00D417F6" w:rsidP="00623D89">
            <w:pPr>
              <w:pStyle w:val="movimento"/>
              <w:rPr>
                <w:color w:val="002060"/>
              </w:rPr>
            </w:pPr>
            <w:r w:rsidRPr="0058433B">
              <w:rPr>
                <w:color w:val="002060"/>
              </w:rPr>
              <w:t>RAMINI EMANUELE</w:t>
            </w:r>
          </w:p>
        </w:tc>
        <w:tc>
          <w:tcPr>
            <w:tcW w:w="2200" w:type="dxa"/>
            <w:tcMar>
              <w:top w:w="20" w:type="dxa"/>
              <w:left w:w="20" w:type="dxa"/>
              <w:bottom w:w="20" w:type="dxa"/>
              <w:right w:w="20" w:type="dxa"/>
            </w:tcMar>
            <w:vAlign w:val="center"/>
            <w:hideMark/>
          </w:tcPr>
          <w:p w14:paraId="223496BB" w14:textId="77777777" w:rsidR="00D417F6" w:rsidRPr="0058433B" w:rsidRDefault="00D417F6" w:rsidP="00623D89">
            <w:pPr>
              <w:pStyle w:val="movimento2"/>
              <w:rPr>
                <w:color w:val="002060"/>
              </w:rPr>
            </w:pPr>
            <w:r w:rsidRPr="0058433B">
              <w:rPr>
                <w:color w:val="002060"/>
              </w:rPr>
              <w:t xml:space="preserve">(CENTRO SPORTIVO SUASA) </w:t>
            </w:r>
          </w:p>
        </w:tc>
        <w:tc>
          <w:tcPr>
            <w:tcW w:w="800" w:type="dxa"/>
            <w:tcMar>
              <w:top w:w="20" w:type="dxa"/>
              <w:left w:w="20" w:type="dxa"/>
              <w:bottom w:w="20" w:type="dxa"/>
              <w:right w:w="20" w:type="dxa"/>
            </w:tcMar>
            <w:vAlign w:val="center"/>
            <w:hideMark/>
          </w:tcPr>
          <w:p w14:paraId="56874A71"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F3FA7F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81BA38B" w14:textId="77777777" w:rsidR="00D417F6" w:rsidRPr="0058433B" w:rsidRDefault="00D417F6" w:rsidP="00623D89">
            <w:pPr>
              <w:pStyle w:val="movimento2"/>
              <w:rPr>
                <w:color w:val="002060"/>
              </w:rPr>
            </w:pPr>
            <w:r w:rsidRPr="0058433B">
              <w:rPr>
                <w:color w:val="002060"/>
              </w:rPr>
              <w:t> </w:t>
            </w:r>
          </w:p>
        </w:tc>
      </w:tr>
    </w:tbl>
    <w:p w14:paraId="39397A25" w14:textId="77777777" w:rsidR="00D417F6" w:rsidRPr="0058433B" w:rsidRDefault="00D417F6" w:rsidP="00D417F6">
      <w:pPr>
        <w:pStyle w:val="titolo30"/>
        <w:rPr>
          <w:rFonts w:eastAsiaTheme="minorEastAsia"/>
          <w:color w:val="002060"/>
        </w:rPr>
      </w:pPr>
      <w:r w:rsidRPr="0058433B">
        <w:rPr>
          <w:color w:val="002060"/>
        </w:rPr>
        <w:t xml:space="preserve">CALCIATORI NON ESPULSI </w:t>
      </w:r>
    </w:p>
    <w:p w14:paraId="6D0FBF72" w14:textId="77777777" w:rsidR="00D417F6" w:rsidRPr="0058433B" w:rsidRDefault="00D417F6" w:rsidP="00D417F6">
      <w:pPr>
        <w:pStyle w:val="titolo20"/>
        <w:rPr>
          <w:color w:val="002060"/>
        </w:rPr>
      </w:pPr>
      <w:r w:rsidRPr="0058433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1E25167C" w14:textId="77777777" w:rsidTr="00623D89">
        <w:tc>
          <w:tcPr>
            <w:tcW w:w="2200" w:type="dxa"/>
            <w:tcMar>
              <w:top w:w="20" w:type="dxa"/>
              <w:left w:w="20" w:type="dxa"/>
              <w:bottom w:w="20" w:type="dxa"/>
              <w:right w:w="20" w:type="dxa"/>
            </w:tcMar>
            <w:vAlign w:val="center"/>
            <w:hideMark/>
          </w:tcPr>
          <w:p w14:paraId="103068BC" w14:textId="77777777" w:rsidR="00D417F6" w:rsidRPr="0058433B" w:rsidRDefault="00D417F6" w:rsidP="00623D89">
            <w:pPr>
              <w:pStyle w:val="movimento"/>
              <w:rPr>
                <w:color w:val="002060"/>
              </w:rPr>
            </w:pPr>
            <w:r w:rsidRPr="0058433B">
              <w:rPr>
                <w:color w:val="002060"/>
              </w:rPr>
              <w:t>MORICHELLI MARTINA</w:t>
            </w:r>
          </w:p>
        </w:tc>
        <w:tc>
          <w:tcPr>
            <w:tcW w:w="2200" w:type="dxa"/>
            <w:tcMar>
              <w:top w:w="20" w:type="dxa"/>
              <w:left w:w="20" w:type="dxa"/>
              <w:bottom w:w="20" w:type="dxa"/>
              <w:right w:w="20" w:type="dxa"/>
            </w:tcMar>
            <w:vAlign w:val="center"/>
            <w:hideMark/>
          </w:tcPr>
          <w:p w14:paraId="2C2EB290" w14:textId="77777777" w:rsidR="00D417F6" w:rsidRPr="0058433B" w:rsidRDefault="00D417F6" w:rsidP="00623D89">
            <w:pPr>
              <w:pStyle w:val="movimento2"/>
              <w:rPr>
                <w:color w:val="002060"/>
              </w:rPr>
            </w:pPr>
            <w:r w:rsidRPr="0058433B">
              <w:rPr>
                <w:color w:val="002060"/>
              </w:rPr>
              <w:t xml:space="preserve">(PIANDIROSE) </w:t>
            </w:r>
          </w:p>
        </w:tc>
        <w:tc>
          <w:tcPr>
            <w:tcW w:w="800" w:type="dxa"/>
            <w:tcMar>
              <w:top w:w="20" w:type="dxa"/>
              <w:left w:w="20" w:type="dxa"/>
              <w:bottom w:w="20" w:type="dxa"/>
              <w:right w:w="20" w:type="dxa"/>
            </w:tcMar>
            <w:vAlign w:val="center"/>
            <w:hideMark/>
          </w:tcPr>
          <w:p w14:paraId="168515F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AA90598" w14:textId="77777777" w:rsidR="00D417F6" w:rsidRPr="0058433B" w:rsidRDefault="00D417F6" w:rsidP="00623D89">
            <w:pPr>
              <w:pStyle w:val="movimento"/>
              <w:rPr>
                <w:color w:val="002060"/>
              </w:rPr>
            </w:pPr>
            <w:r w:rsidRPr="0058433B">
              <w:rPr>
                <w:color w:val="002060"/>
              </w:rPr>
              <w:t>NESPOLA GLORIA</w:t>
            </w:r>
          </w:p>
        </w:tc>
        <w:tc>
          <w:tcPr>
            <w:tcW w:w="2200" w:type="dxa"/>
            <w:tcMar>
              <w:top w:w="20" w:type="dxa"/>
              <w:left w:w="20" w:type="dxa"/>
              <w:bottom w:w="20" w:type="dxa"/>
              <w:right w:w="20" w:type="dxa"/>
            </w:tcMar>
            <w:vAlign w:val="center"/>
            <w:hideMark/>
          </w:tcPr>
          <w:p w14:paraId="11484FAB" w14:textId="77777777" w:rsidR="00D417F6" w:rsidRPr="0058433B" w:rsidRDefault="00D417F6" w:rsidP="00623D89">
            <w:pPr>
              <w:pStyle w:val="movimento2"/>
              <w:rPr>
                <w:color w:val="002060"/>
              </w:rPr>
            </w:pPr>
            <w:r w:rsidRPr="0058433B">
              <w:rPr>
                <w:color w:val="002060"/>
              </w:rPr>
              <w:t xml:space="preserve">(PIANDIROSE) </w:t>
            </w:r>
          </w:p>
        </w:tc>
      </w:tr>
    </w:tbl>
    <w:p w14:paraId="0FDC51D7" w14:textId="77777777" w:rsidR="00D417F6" w:rsidRDefault="00D417F6" w:rsidP="00D417F6">
      <w:pPr>
        <w:pStyle w:val="breakline"/>
        <w:rPr>
          <w:color w:val="002060"/>
        </w:rPr>
      </w:pPr>
    </w:p>
    <w:p w14:paraId="123C60D4"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15B4F93"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7089AD6" w14:textId="77777777" w:rsidR="00D417F6" w:rsidRDefault="00D417F6" w:rsidP="00D417F6">
      <w:pPr>
        <w:pStyle w:val="Corpodeltesto21"/>
        <w:rPr>
          <w:rFonts w:ascii="Arial" w:hAnsi="Arial" w:cs="Arial"/>
          <w:color w:val="002060"/>
          <w:sz w:val="22"/>
        </w:rPr>
      </w:pPr>
    </w:p>
    <w:p w14:paraId="4028D4D1" w14:textId="77777777" w:rsidR="00D417F6" w:rsidRPr="007C497D" w:rsidRDefault="00D417F6" w:rsidP="00D417F6">
      <w:pPr>
        <w:pStyle w:val="TITOLOPRINC"/>
        <w:spacing w:before="0" w:beforeAutospacing="0" w:after="0" w:afterAutospacing="0"/>
        <w:rPr>
          <w:color w:val="002060"/>
        </w:rPr>
      </w:pPr>
      <w:r>
        <w:rPr>
          <w:color w:val="002060"/>
        </w:rPr>
        <w:t>PROGRAMMA GARE</w:t>
      </w:r>
    </w:p>
    <w:p w14:paraId="79791DEE" w14:textId="77777777" w:rsidR="00D417F6" w:rsidRPr="007C497D" w:rsidRDefault="00D417F6" w:rsidP="00D417F6">
      <w:pPr>
        <w:pStyle w:val="Corpodeltesto21"/>
        <w:rPr>
          <w:rFonts w:ascii="Arial" w:hAnsi="Arial" w:cs="Arial"/>
          <w:color w:val="002060"/>
          <w:sz w:val="22"/>
        </w:rPr>
      </w:pPr>
    </w:p>
    <w:p w14:paraId="367E22A8" w14:textId="77777777" w:rsidR="00D417F6" w:rsidRPr="007C497D" w:rsidRDefault="00D417F6" w:rsidP="00D417F6">
      <w:pPr>
        <w:pStyle w:val="sottotitolocampionato10"/>
        <w:rPr>
          <w:color w:val="002060"/>
        </w:rPr>
      </w:pPr>
      <w:r w:rsidRPr="007C497D">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417F6" w:rsidRPr="007C497D" w14:paraId="20BAEE3C"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44FCA" w14:textId="77777777" w:rsidR="00D417F6" w:rsidRPr="007C497D" w:rsidRDefault="00D417F6" w:rsidP="00623D89">
            <w:pPr>
              <w:pStyle w:val="headertabella0"/>
              <w:rPr>
                <w:color w:val="002060"/>
              </w:rPr>
            </w:pPr>
            <w:r w:rsidRPr="007C49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5BA2B" w14:textId="77777777" w:rsidR="00D417F6" w:rsidRPr="007C497D" w:rsidRDefault="00D417F6" w:rsidP="00623D89">
            <w:pPr>
              <w:pStyle w:val="headertabella0"/>
              <w:rPr>
                <w:color w:val="002060"/>
              </w:rPr>
            </w:pPr>
            <w:r w:rsidRPr="007C49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3EFE5" w14:textId="77777777" w:rsidR="00D417F6" w:rsidRPr="007C497D" w:rsidRDefault="00D417F6" w:rsidP="00623D89">
            <w:pPr>
              <w:pStyle w:val="headertabella0"/>
              <w:rPr>
                <w:color w:val="002060"/>
              </w:rPr>
            </w:pPr>
            <w:r w:rsidRPr="007C49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6E9BA" w14:textId="77777777" w:rsidR="00D417F6" w:rsidRPr="007C497D" w:rsidRDefault="00D417F6" w:rsidP="00623D89">
            <w:pPr>
              <w:pStyle w:val="headertabella0"/>
              <w:rPr>
                <w:color w:val="002060"/>
              </w:rPr>
            </w:pPr>
            <w:r w:rsidRPr="007C49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14DA1" w14:textId="77777777" w:rsidR="00D417F6" w:rsidRPr="007C497D" w:rsidRDefault="00D417F6" w:rsidP="00623D89">
            <w:pPr>
              <w:pStyle w:val="headertabella0"/>
              <w:rPr>
                <w:color w:val="002060"/>
              </w:rPr>
            </w:pPr>
            <w:r w:rsidRPr="007C49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BD0C9" w14:textId="77777777" w:rsidR="00D417F6" w:rsidRPr="007C497D" w:rsidRDefault="00D417F6" w:rsidP="00623D89">
            <w:pPr>
              <w:pStyle w:val="headertabella0"/>
              <w:rPr>
                <w:color w:val="002060"/>
              </w:rPr>
            </w:pPr>
            <w:r w:rsidRPr="007C497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58ACF" w14:textId="77777777" w:rsidR="00D417F6" w:rsidRPr="007C497D" w:rsidRDefault="00D417F6" w:rsidP="00623D89">
            <w:pPr>
              <w:pStyle w:val="headertabella0"/>
              <w:rPr>
                <w:color w:val="002060"/>
              </w:rPr>
            </w:pPr>
            <w:r w:rsidRPr="007C497D">
              <w:rPr>
                <w:color w:val="002060"/>
              </w:rPr>
              <w:t>Indirizzo Impianto</w:t>
            </w:r>
          </w:p>
        </w:tc>
      </w:tr>
      <w:tr w:rsidR="00D417F6" w:rsidRPr="007C497D" w14:paraId="028C63D5"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522EC4" w14:textId="77777777" w:rsidR="00D417F6" w:rsidRPr="007C497D" w:rsidRDefault="00D417F6" w:rsidP="00623D89">
            <w:pPr>
              <w:pStyle w:val="rowtabella0"/>
              <w:rPr>
                <w:color w:val="002060"/>
              </w:rPr>
            </w:pPr>
            <w:r w:rsidRPr="007C497D">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8ED2B" w14:textId="77777777" w:rsidR="00D417F6" w:rsidRPr="007C497D" w:rsidRDefault="00D417F6" w:rsidP="00623D89">
            <w:pPr>
              <w:pStyle w:val="rowtabella0"/>
              <w:rPr>
                <w:color w:val="002060"/>
              </w:rPr>
            </w:pPr>
            <w:r w:rsidRPr="007C497D">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F6DE7" w14:textId="77777777" w:rsidR="00D417F6" w:rsidRPr="007C497D" w:rsidRDefault="00D417F6" w:rsidP="00623D89">
            <w:pPr>
              <w:pStyle w:val="rowtabella0"/>
              <w:jc w:val="center"/>
              <w:rPr>
                <w:color w:val="002060"/>
              </w:rPr>
            </w:pPr>
            <w:r w:rsidRPr="007C497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80452" w14:textId="77777777" w:rsidR="00D417F6" w:rsidRPr="007C497D" w:rsidRDefault="00D417F6" w:rsidP="00623D89">
            <w:pPr>
              <w:pStyle w:val="rowtabella0"/>
              <w:rPr>
                <w:color w:val="002060"/>
              </w:rPr>
            </w:pPr>
            <w:r w:rsidRPr="007C497D">
              <w:rPr>
                <w:color w:val="002060"/>
              </w:rPr>
              <w:t>03/05/2025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A899E" w14:textId="77777777" w:rsidR="00D417F6" w:rsidRPr="007C497D" w:rsidRDefault="00D417F6" w:rsidP="00623D89">
            <w:pPr>
              <w:pStyle w:val="rowtabella0"/>
              <w:rPr>
                <w:color w:val="002060"/>
              </w:rPr>
            </w:pPr>
            <w:r w:rsidRPr="007C497D">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E4559" w14:textId="77777777" w:rsidR="00D417F6" w:rsidRPr="007C497D" w:rsidRDefault="00D417F6" w:rsidP="00623D89">
            <w:pPr>
              <w:pStyle w:val="rowtabella0"/>
              <w:rPr>
                <w:color w:val="002060"/>
              </w:rPr>
            </w:pPr>
            <w:r w:rsidRPr="007C497D">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71DBB" w14:textId="77777777" w:rsidR="00D417F6" w:rsidRPr="007C497D" w:rsidRDefault="00D417F6" w:rsidP="00623D89">
            <w:pPr>
              <w:pStyle w:val="rowtabella0"/>
              <w:rPr>
                <w:color w:val="002060"/>
              </w:rPr>
            </w:pPr>
            <w:r w:rsidRPr="007C497D">
              <w:rPr>
                <w:color w:val="002060"/>
              </w:rPr>
              <w:t>VIA LIGURIA - BORGO PINTURA</w:t>
            </w:r>
          </w:p>
        </w:tc>
      </w:tr>
    </w:tbl>
    <w:p w14:paraId="5EDE8E23" w14:textId="77777777" w:rsidR="00D417F6" w:rsidRPr="0058433B" w:rsidRDefault="00D417F6" w:rsidP="00D417F6">
      <w:pPr>
        <w:pStyle w:val="breakline"/>
        <w:rPr>
          <w:rFonts w:eastAsiaTheme="minorEastAsia"/>
          <w:color w:val="002060"/>
        </w:rPr>
      </w:pPr>
    </w:p>
    <w:p w14:paraId="1AFFB18E" w14:textId="77777777" w:rsidR="00D417F6" w:rsidRPr="0058433B" w:rsidRDefault="00D417F6" w:rsidP="00D417F6">
      <w:pPr>
        <w:pStyle w:val="breakline"/>
        <w:rPr>
          <w:color w:val="002060"/>
        </w:rPr>
      </w:pPr>
    </w:p>
    <w:p w14:paraId="5E4B6116" w14:textId="77777777" w:rsidR="00D417F6" w:rsidRPr="0058433B" w:rsidRDefault="00D417F6" w:rsidP="00D417F6">
      <w:pPr>
        <w:pStyle w:val="titolocampionato0"/>
        <w:shd w:val="clear" w:color="auto" w:fill="CCCCCC"/>
        <w:spacing w:before="80" w:after="40"/>
        <w:rPr>
          <w:color w:val="002060"/>
        </w:rPr>
      </w:pPr>
      <w:r w:rsidRPr="0058433B">
        <w:rPr>
          <w:color w:val="002060"/>
        </w:rPr>
        <w:t>UNDER 19 CALCIO A 5 REGIONALE</w:t>
      </w:r>
    </w:p>
    <w:p w14:paraId="0CD8744B" w14:textId="77777777" w:rsidR="00D417F6" w:rsidRPr="00E15E32" w:rsidRDefault="00D417F6" w:rsidP="00D417F6">
      <w:pPr>
        <w:pStyle w:val="TITOLOPRINC"/>
        <w:spacing w:before="0" w:beforeAutospacing="0" w:after="0" w:afterAutospacing="0"/>
        <w:rPr>
          <w:color w:val="002060"/>
        </w:rPr>
      </w:pPr>
      <w:r>
        <w:rPr>
          <w:color w:val="002060"/>
        </w:rPr>
        <w:t>FASE FINALE</w:t>
      </w:r>
    </w:p>
    <w:p w14:paraId="66F218EA" w14:textId="77777777" w:rsidR="00D417F6" w:rsidRPr="00E762DC" w:rsidRDefault="00D417F6" w:rsidP="00D417F6">
      <w:pPr>
        <w:pStyle w:val="LndNormale1"/>
        <w:rPr>
          <w:color w:val="002060"/>
        </w:rPr>
      </w:pPr>
    </w:p>
    <w:p w14:paraId="70B2C7A2" w14:textId="77777777" w:rsidR="00D417F6" w:rsidRPr="00E762DC" w:rsidRDefault="00D417F6" w:rsidP="00D417F6">
      <w:pPr>
        <w:pStyle w:val="LndNormale1"/>
        <w:rPr>
          <w:b/>
          <w:i/>
          <w:color w:val="002060"/>
        </w:rPr>
      </w:pPr>
      <w:r w:rsidRPr="00E762DC">
        <w:rPr>
          <w:b/>
          <w:i/>
          <w:color w:val="002060"/>
        </w:rPr>
        <w:t>Quarti di Finale</w:t>
      </w:r>
    </w:p>
    <w:p w14:paraId="15A19102"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7244B6A4" w14:textId="77777777" w:rsidR="00D417F6" w:rsidRPr="00703F1F" w:rsidRDefault="00D417F6" w:rsidP="00D417F6">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2-5</w:t>
      </w:r>
    </w:p>
    <w:p w14:paraId="511FA544" w14:textId="77777777" w:rsidR="00D417F6" w:rsidRDefault="00D417F6" w:rsidP="00D417F6">
      <w:pPr>
        <w:pStyle w:val="Corpodeltesto21"/>
        <w:rPr>
          <w:rFonts w:ascii="Arial" w:hAnsi="Arial" w:cs="Arial"/>
          <w:color w:val="002060"/>
          <w:sz w:val="22"/>
        </w:rPr>
      </w:pPr>
    </w:p>
    <w:p w14:paraId="46140CED" w14:textId="77777777" w:rsidR="00D417F6"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0A40B72B" w14:textId="77777777" w:rsidR="00D417F6" w:rsidRPr="00703F1F" w:rsidRDefault="00D417F6" w:rsidP="00D417F6">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6FBFA2A4" w14:textId="77777777" w:rsidR="00D417F6" w:rsidRDefault="00D417F6" w:rsidP="00D417F6">
      <w:pPr>
        <w:pStyle w:val="Corpodeltesto21"/>
        <w:rPr>
          <w:rFonts w:ascii="Arial" w:hAnsi="Arial" w:cs="Arial"/>
          <w:color w:val="002060"/>
          <w:sz w:val="22"/>
        </w:rPr>
      </w:pPr>
    </w:p>
    <w:p w14:paraId="25CF6C5C"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217CC5CA" w14:textId="77777777" w:rsidR="00D417F6" w:rsidRPr="00703F1F" w:rsidRDefault="00D417F6" w:rsidP="00D417F6">
      <w:pPr>
        <w:pStyle w:val="Corpodeltesto21"/>
        <w:rPr>
          <w:rFonts w:ascii="Arial" w:hAnsi="Arial" w:cs="Arial"/>
          <w:b/>
          <w:bCs/>
          <w:color w:val="002060"/>
          <w:sz w:val="22"/>
        </w:rPr>
      </w:pPr>
      <w:r w:rsidRPr="00703F1F">
        <w:rPr>
          <w:rFonts w:ascii="Arial" w:hAnsi="Arial" w:cs="Arial"/>
          <w:b/>
          <w:bCs/>
          <w:color w:val="002060"/>
          <w:sz w:val="22"/>
        </w:rPr>
        <w:t>POL.CAGLI SPORT ASSOCIATI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3-12</w:t>
      </w:r>
    </w:p>
    <w:p w14:paraId="4ABC8AFB" w14:textId="77777777" w:rsidR="00D417F6" w:rsidRDefault="00D417F6" w:rsidP="00D417F6">
      <w:pPr>
        <w:pStyle w:val="Corpodeltesto21"/>
        <w:rPr>
          <w:rFonts w:ascii="Arial" w:hAnsi="Arial" w:cs="Arial"/>
          <w:color w:val="002060"/>
          <w:sz w:val="22"/>
        </w:rPr>
      </w:pPr>
    </w:p>
    <w:p w14:paraId="3E2CACA7" w14:textId="77777777" w:rsidR="00D417F6"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52E86AF8" w14:textId="77777777" w:rsidR="00D417F6" w:rsidRPr="00703F1F" w:rsidRDefault="00D417F6" w:rsidP="00D417F6">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5-6</w:t>
      </w:r>
    </w:p>
    <w:p w14:paraId="395C7FF0" w14:textId="77777777" w:rsidR="00D417F6" w:rsidRPr="00E762DC" w:rsidRDefault="00D417F6" w:rsidP="00D417F6">
      <w:pPr>
        <w:pStyle w:val="Corpodeltesto21"/>
        <w:rPr>
          <w:rFonts w:ascii="Arial" w:hAnsi="Arial" w:cs="Arial"/>
          <w:color w:val="002060"/>
          <w:sz w:val="22"/>
        </w:rPr>
      </w:pPr>
    </w:p>
    <w:p w14:paraId="2CA4FDD8" w14:textId="77777777" w:rsidR="00D417F6" w:rsidRDefault="00D417F6" w:rsidP="00D417F6">
      <w:pPr>
        <w:pStyle w:val="LndNormale1"/>
        <w:rPr>
          <w:rFonts w:cs="Arial"/>
          <w:b/>
          <w:bCs/>
          <w:color w:val="002060"/>
        </w:rPr>
      </w:pPr>
      <w:r>
        <w:rPr>
          <w:b/>
          <w:i/>
          <w:color w:val="002060"/>
        </w:rPr>
        <w:t>Semifinali</w:t>
      </w:r>
    </w:p>
    <w:p w14:paraId="50AB1146" w14:textId="77777777" w:rsidR="00D417F6" w:rsidRPr="003B52DD" w:rsidRDefault="00D417F6" w:rsidP="00D417F6">
      <w:pPr>
        <w:pStyle w:val="Corpodeltesto21"/>
        <w:rPr>
          <w:rFonts w:ascii="Arial" w:hAnsi="Arial" w:cs="Arial"/>
          <w:b/>
          <w:bCs/>
          <w:color w:val="002060"/>
          <w:sz w:val="22"/>
        </w:rPr>
      </w:pPr>
      <w:r w:rsidRPr="003B52DD">
        <w:rPr>
          <w:rFonts w:ascii="Arial" w:hAnsi="Arial" w:cs="Arial"/>
          <w:b/>
          <w:bCs/>
          <w:color w:val="002060"/>
          <w:sz w:val="22"/>
        </w:rPr>
        <w:t>MONTELUPONE CALCIO A 5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2-4</w:t>
      </w:r>
      <w:r>
        <w:rPr>
          <w:rFonts w:ascii="Arial" w:hAnsi="Arial" w:cs="Arial"/>
          <w:b/>
          <w:bCs/>
          <w:color w:val="002060"/>
          <w:sz w:val="22"/>
        </w:rPr>
        <w:tab/>
        <w:t>2-11</w:t>
      </w:r>
    </w:p>
    <w:p w14:paraId="4DC2810C" w14:textId="77777777" w:rsidR="00D417F6" w:rsidRPr="003B52DD" w:rsidRDefault="00D417F6" w:rsidP="00D417F6">
      <w:pPr>
        <w:pStyle w:val="Corpodeltesto21"/>
        <w:rPr>
          <w:rFonts w:ascii="Arial" w:hAnsi="Arial" w:cs="Arial"/>
          <w:b/>
          <w:bCs/>
          <w:color w:val="002060"/>
          <w:sz w:val="22"/>
        </w:rPr>
      </w:pPr>
    </w:p>
    <w:p w14:paraId="39DD824D" w14:textId="77777777" w:rsidR="00D417F6" w:rsidRPr="003B52DD" w:rsidRDefault="00D417F6" w:rsidP="00D417F6">
      <w:pPr>
        <w:pStyle w:val="Corpodeltesto21"/>
        <w:rPr>
          <w:rFonts w:ascii="Arial" w:hAnsi="Arial" w:cs="Arial"/>
          <w:b/>
          <w:bCs/>
          <w:color w:val="002060"/>
          <w:sz w:val="22"/>
        </w:rPr>
      </w:pPr>
      <w:r w:rsidRPr="003B52DD">
        <w:rPr>
          <w:rFonts w:ascii="Arial" w:hAnsi="Arial" w:cs="Arial"/>
          <w:b/>
          <w:bCs/>
          <w:color w:val="002060"/>
          <w:sz w:val="22"/>
        </w:rPr>
        <w:t>PIETRALACROCE 73 – ACLI MANTOVANI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1-3</w:t>
      </w:r>
      <w:r>
        <w:rPr>
          <w:rFonts w:ascii="Arial" w:hAnsi="Arial" w:cs="Arial"/>
          <w:b/>
          <w:bCs/>
          <w:color w:val="002060"/>
          <w:sz w:val="22"/>
        </w:rPr>
        <w:tab/>
        <w:t>3-6</w:t>
      </w:r>
      <w:r>
        <w:rPr>
          <w:rFonts w:ascii="Arial" w:hAnsi="Arial" w:cs="Arial"/>
          <w:b/>
          <w:bCs/>
          <w:color w:val="002060"/>
          <w:sz w:val="22"/>
        </w:rPr>
        <w:tab/>
      </w:r>
    </w:p>
    <w:p w14:paraId="01DC8EC1" w14:textId="77777777" w:rsidR="00D417F6" w:rsidRPr="00E762DC" w:rsidRDefault="00D417F6" w:rsidP="00D417F6">
      <w:pPr>
        <w:pStyle w:val="Corpodeltesto21"/>
        <w:rPr>
          <w:rFonts w:ascii="Arial" w:hAnsi="Arial" w:cs="Arial"/>
          <w:color w:val="002060"/>
          <w:sz w:val="22"/>
        </w:rPr>
      </w:pPr>
    </w:p>
    <w:p w14:paraId="055D403C" w14:textId="77777777" w:rsidR="00D417F6" w:rsidRDefault="00D417F6" w:rsidP="00D417F6">
      <w:pPr>
        <w:pStyle w:val="Corpodeltesto21"/>
        <w:rPr>
          <w:rFonts w:ascii="Arial" w:hAnsi="Arial" w:cs="Arial"/>
          <w:b/>
          <w:bCs/>
          <w:i/>
          <w:iCs/>
          <w:color w:val="002060"/>
          <w:sz w:val="22"/>
          <w:szCs w:val="22"/>
        </w:rPr>
      </w:pPr>
      <w:r w:rsidRPr="00E762DC">
        <w:rPr>
          <w:rFonts w:ascii="Arial" w:hAnsi="Arial" w:cs="Arial"/>
          <w:b/>
          <w:bCs/>
          <w:i/>
          <w:iCs/>
          <w:color w:val="002060"/>
          <w:sz w:val="22"/>
          <w:szCs w:val="22"/>
        </w:rPr>
        <w:lastRenderedPageBreak/>
        <w:t>Finale</w:t>
      </w:r>
      <w:r>
        <w:rPr>
          <w:rFonts w:ascii="Arial" w:hAnsi="Arial" w:cs="Arial"/>
          <w:b/>
          <w:bCs/>
          <w:i/>
          <w:iCs/>
          <w:color w:val="002060"/>
          <w:sz w:val="22"/>
          <w:szCs w:val="22"/>
        </w:rPr>
        <w:t xml:space="preserve"> (03-04/05/2025)</w:t>
      </w:r>
    </w:p>
    <w:p w14:paraId="6575E12A"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w:t>
      </w:r>
      <w:r>
        <w:rPr>
          <w:rFonts w:ascii="Arial" w:hAnsi="Arial" w:cs="Arial"/>
          <w:color w:val="002060"/>
          <w:sz w:val="22"/>
        </w:rPr>
        <w:t xml:space="preserve">, </w:t>
      </w:r>
      <w:r w:rsidRPr="00BA5160">
        <w:rPr>
          <w:rFonts w:ascii="Arial" w:hAnsi="Arial" w:cs="Arial"/>
          <w:b/>
          <w:bCs/>
          <w:color w:val="002060"/>
          <w:sz w:val="22"/>
        </w:rPr>
        <w:t>ACLI MANTOVANI CALCIO A 5</w:t>
      </w:r>
      <w:r>
        <w:rPr>
          <w:rFonts w:ascii="Arial" w:hAnsi="Arial" w:cs="Arial"/>
          <w:color w:val="002060"/>
          <w:sz w:val="22"/>
        </w:rPr>
        <w:t xml:space="preserve"> e </w:t>
      </w:r>
      <w:r w:rsidRPr="00BA5160">
        <w:rPr>
          <w:rFonts w:ascii="Arial" w:hAnsi="Arial" w:cs="Arial"/>
          <w:b/>
          <w:bCs/>
          <w:color w:val="002060"/>
          <w:sz w:val="22"/>
        </w:rPr>
        <w:t>REAL FABRIANO</w:t>
      </w:r>
      <w:r w:rsidRPr="00E762DC">
        <w:rPr>
          <w:rFonts w:ascii="Arial" w:hAnsi="Arial" w:cs="Arial"/>
          <w:color w:val="002060"/>
          <w:sz w:val="22"/>
        </w:rPr>
        <w:t xml:space="preserv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 con giorno ed orario da stabilire.</w:t>
      </w:r>
    </w:p>
    <w:p w14:paraId="764BEEE7" w14:textId="77777777" w:rsidR="00D417F6" w:rsidRDefault="00D417F6" w:rsidP="00D417F6">
      <w:pPr>
        <w:pStyle w:val="Corpodeltesto21"/>
        <w:rPr>
          <w:rFonts w:ascii="Arial" w:hAnsi="Arial" w:cs="Arial"/>
          <w:b/>
          <w:bCs/>
          <w:color w:val="002060"/>
          <w:sz w:val="22"/>
          <w:szCs w:val="22"/>
        </w:rPr>
      </w:pPr>
    </w:p>
    <w:p w14:paraId="5A1906A2" w14:textId="77777777" w:rsidR="00D417F6" w:rsidRDefault="00D417F6" w:rsidP="00D417F6">
      <w:pPr>
        <w:pStyle w:val="Corpodeltesto21"/>
        <w:rPr>
          <w:rFonts w:ascii="Arial" w:hAnsi="Arial" w:cs="Arial"/>
          <w:color w:val="002060"/>
          <w:sz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D20524A" w14:textId="77777777" w:rsidR="00D417F6" w:rsidRDefault="00D417F6" w:rsidP="00D417F6">
      <w:pPr>
        <w:pStyle w:val="Corpodeltesto21"/>
        <w:rPr>
          <w:rFonts w:ascii="Arial" w:hAnsi="Arial" w:cs="Arial"/>
          <w:color w:val="002060"/>
          <w:sz w:val="22"/>
        </w:rPr>
      </w:pPr>
    </w:p>
    <w:p w14:paraId="2C01A7C4" w14:textId="77777777" w:rsidR="00D417F6" w:rsidRPr="0058433B" w:rsidRDefault="00D417F6" w:rsidP="00D417F6">
      <w:pPr>
        <w:pStyle w:val="titoloprinc0"/>
        <w:rPr>
          <w:color w:val="002060"/>
        </w:rPr>
      </w:pPr>
      <w:r w:rsidRPr="0058433B">
        <w:rPr>
          <w:color w:val="002060"/>
        </w:rPr>
        <w:t>RISULTATI</w:t>
      </w:r>
    </w:p>
    <w:p w14:paraId="568DDD99" w14:textId="77777777" w:rsidR="00D417F6" w:rsidRPr="0058433B" w:rsidRDefault="00D417F6" w:rsidP="00D417F6">
      <w:pPr>
        <w:pStyle w:val="breakline"/>
        <w:rPr>
          <w:color w:val="002060"/>
        </w:rPr>
      </w:pPr>
    </w:p>
    <w:p w14:paraId="1B7B16CB" w14:textId="77777777" w:rsidR="00D417F6" w:rsidRPr="0058433B" w:rsidRDefault="00D417F6" w:rsidP="00D417F6">
      <w:pPr>
        <w:pStyle w:val="sottotitolocampionato10"/>
        <w:rPr>
          <w:color w:val="002060"/>
        </w:rPr>
      </w:pPr>
      <w:r w:rsidRPr="0058433B">
        <w:rPr>
          <w:color w:val="002060"/>
        </w:rPr>
        <w:t>RISULTATI UFFICIALI GARE DEL 13/04/2025</w:t>
      </w:r>
    </w:p>
    <w:p w14:paraId="0E1D9BD1"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3E895661"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4012F0FD"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2A4FAD3C"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38EF2" w14:textId="77777777" w:rsidR="00D417F6" w:rsidRPr="0058433B" w:rsidRDefault="00D417F6" w:rsidP="00623D89">
                  <w:pPr>
                    <w:pStyle w:val="headertabella0"/>
                    <w:rPr>
                      <w:color w:val="002060"/>
                    </w:rPr>
                  </w:pPr>
                  <w:r w:rsidRPr="0058433B">
                    <w:rPr>
                      <w:color w:val="002060"/>
                    </w:rPr>
                    <w:t>GIRONE SF - 1 Giornata - R</w:t>
                  </w:r>
                </w:p>
              </w:tc>
            </w:tr>
            <w:tr w:rsidR="00D417F6" w:rsidRPr="0058433B" w14:paraId="24945DD3"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5B009" w14:textId="77777777" w:rsidR="00D417F6" w:rsidRPr="0058433B" w:rsidRDefault="00D417F6" w:rsidP="00623D89">
                  <w:pPr>
                    <w:pStyle w:val="rowtabella0"/>
                    <w:rPr>
                      <w:color w:val="002060"/>
                    </w:rPr>
                  </w:pPr>
                  <w:r w:rsidRPr="0058433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F2FEC" w14:textId="77777777" w:rsidR="00D417F6" w:rsidRPr="0058433B" w:rsidRDefault="00D417F6" w:rsidP="00623D89">
                  <w:pPr>
                    <w:pStyle w:val="rowtabella0"/>
                    <w:rPr>
                      <w:color w:val="002060"/>
                    </w:rPr>
                  </w:pPr>
                  <w:r w:rsidRPr="0058433B">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E44BC" w14:textId="77777777" w:rsidR="00D417F6" w:rsidRPr="0058433B" w:rsidRDefault="00D417F6" w:rsidP="00623D89">
                  <w:pPr>
                    <w:pStyle w:val="rowtabella0"/>
                    <w:jc w:val="center"/>
                    <w:rPr>
                      <w:color w:val="002060"/>
                    </w:rPr>
                  </w:pPr>
                  <w:r w:rsidRPr="0058433B">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F8529" w14:textId="77777777" w:rsidR="00D417F6" w:rsidRPr="0058433B" w:rsidRDefault="00D417F6" w:rsidP="00623D89">
                  <w:pPr>
                    <w:pStyle w:val="rowtabella0"/>
                    <w:jc w:val="center"/>
                    <w:rPr>
                      <w:color w:val="002060"/>
                    </w:rPr>
                  </w:pPr>
                  <w:r w:rsidRPr="0058433B">
                    <w:rPr>
                      <w:color w:val="002060"/>
                    </w:rPr>
                    <w:t> </w:t>
                  </w:r>
                </w:p>
              </w:tc>
            </w:tr>
            <w:tr w:rsidR="00D417F6" w:rsidRPr="0058433B" w14:paraId="30FB3EBF"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02FA8" w14:textId="77777777" w:rsidR="00D417F6" w:rsidRPr="0058433B" w:rsidRDefault="00D417F6" w:rsidP="00623D89">
                  <w:pPr>
                    <w:pStyle w:val="rowtabella0"/>
                    <w:rPr>
                      <w:color w:val="002060"/>
                    </w:rPr>
                  </w:pPr>
                  <w:r w:rsidRPr="0058433B">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12F3A" w14:textId="77777777" w:rsidR="00D417F6" w:rsidRPr="0058433B" w:rsidRDefault="00D417F6" w:rsidP="00623D89">
                  <w:pPr>
                    <w:pStyle w:val="rowtabella0"/>
                    <w:rPr>
                      <w:color w:val="002060"/>
                    </w:rPr>
                  </w:pPr>
                  <w:r w:rsidRPr="0058433B">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D8CD4" w14:textId="77777777" w:rsidR="00D417F6" w:rsidRPr="0058433B" w:rsidRDefault="00D417F6" w:rsidP="00623D89">
                  <w:pPr>
                    <w:pStyle w:val="rowtabella0"/>
                    <w:jc w:val="center"/>
                    <w:rPr>
                      <w:color w:val="002060"/>
                    </w:rPr>
                  </w:pPr>
                  <w:r w:rsidRPr="0058433B">
                    <w:rPr>
                      <w:color w:val="002060"/>
                    </w:rPr>
                    <w:t>11 - 2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062CD" w14:textId="77777777" w:rsidR="00D417F6" w:rsidRPr="0058433B" w:rsidRDefault="00D417F6" w:rsidP="00623D89">
                  <w:pPr>
                    <w:pStyle w:val="rowtabella0"/>
                    <w:jc w:val="center"/>
                    <w:rPr>
                      <w:color w:val="002060"/>
                    </w:rPr>
                  </w:pPr>
                  <w:r w:rsidRPr="0058433B">
                    <w:rPr>
                      <w:color w:val="002060"/>
                    </w:rPr>
                    <w:t> </w:t>
                  </w:r>
                </w:p>
              </w:tc>
            </w:tr>
            <w:tr w:rsidR="00D417F6" w:rsidRPr="0058433B" w14:paraId="521E08A9"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31A2EAFF" w14:textId="77777777" w:rsidR="00D417F6" w:rsidRPr="0058433B" w:rsidRDefault="00D417F6" w:rsidP="00623D89">
                  <w:pPr>
                    <w:pStyle w:val="rowtabella0"/>
                    <w:rPr>
                      <w:color w:val="002060"/>
                    </w:rPr>
                  </w:pPr>
                  <w:r w:rsidRPr="0058433B">
                    <w:rPr>
                      <w:color w:val="002060"/>
                    </w:rPr>
                    <w:t>(1) - disputata il 12/04/2025</w:t>
                  </w:r>
                </w:p>
              </w:tc>
            </w:tr>
          </w:tbl>
          <w:p w14:paraId="653F14EF" w14:textId="77777777" w:rsidR="00D417F6" w:rsidRPr="0058433B" w:rsidRDefault="00D417F6" w:rsidP="00623D89">
            <w:pPr>
              <w:rPr>
                <w:color w:val="002060"/>
              </w:rPr>
            </w:pPr>
          </w:p>
        </w:tc>
      </w:tr>
    </w:tbl>
    <w:p w14:paraId="31B3DD6C" w14:textId="77777777" w:rsidR="00D417F6" w:rsidRPr="0058433B" w:rsidRDefault="00D417F6" w:rsidP="00D417F6">
      <w:pPr>
        <w:pStyle w:val="breakline"/>
        <w:rPr>
          <w:rFonts w:eastAsiaTheme="minorEastAsia"/>
          <w:color w:val="002060"/>
        </w:rPr>
      </w:pPr>
    </w:p>
    <w:p w14:paraId="5C4244F6" w14:textId="77777777" w:rsidR="00D417F6" w:rsidRPr="0058433B" w:rsidRDefault="00D417F6" w:rsidP="00D417F6">
      <w:pPr>
        <w:pStyle w:val="breakline"/>
        <w:rPr>
          <w:color w:val="002060"/>
        </w:rPr>
      </w:pPr>
    </w:p>
    <w:p w14:paraId="755C6B34" w14:textId="77777777" w:rsidR="00D417F6" w:rsidRPr="0058433B" w:rsidRDefault="00D417F6" w:rsidP="00D417F6">
      <w:pPr>
        <w:pStyle w:val="titoloprinc0"/>
        <w:rPr>
          <w:color w:val="002060"/>
        </w:rPr>
      </w:pPr>
      <w:r w:rsidRPr="0058433B">
        <w:rPr>
          <w:color w:val="002060"/>
        </w:rPr>
        <w:t>GIUDICE SPORTIVO</w:t>
      </w:r>
    </w:p>
    <w:p w14:paraId="7589A1EC"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3C15DA7D" w14:textId="77777777" w:rsidR="00D417F6" w:rsidRPr="0058433B" w:rsidRDefault="00D417F6" w:rsidP="00D417F6">
      <w:pPr>
        <w:pStyle w:val="titolo10"/>
        <w:rPr>
          <w:color w:val="002060"/>
        </w:rPr>
      </w:pPr>
      <w:r w:rsidRPr="0058433B">
        <w:rPr>
          <w:color w:val="002060"/>
        </w:rPr>
        <w:t xml:space="preserve">GARE DEL 12/ 4/2025 </w:t>
      </w:r>
    </w:p>
    <w:p w14:paraId="2D6BBBB6" w14:textId="77777777" w:rsidR="00D417F6" w:rsidRPr="0058433B" w:rsidRDefault="00D417F6" w:rsidP="00D417F6">
      <w:pPr>
        <w:pStyle w:val="titolo7a"/>
        <w:rPr>
          <w:color w:val="002060"/>
        </w:rPr>
      </w:pPr>
      <w:r w:rsidRPr="0058433B">
        <w:rPr>
          <w:color w:val="002060"/>
        </w:rPr>
        <w:t xml:space="preserve">PROVVEDIMENTI DISCIPLINARI </w:t>
      </w:r>
    </w:p>
    <w:p w14:paraId="190D07D7"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23F28AF7" w14:textId="77777777" w:rsidR="00D417F6" w:rsidRPr="0058433B" w:rsidRDefault="00D417F6" w:rsidP="00D417F6">
      <w:pPr>
        <w:pStyle w:val="titolo30"/>
        <w:rPr>
          <w:color w:val="002060"/>
        </w:rPr>
      </w:pPr>
      <w:r w:rsidRPr="0058433B">
        <w:rPr>
          <w:color w:val="002060"/>
        </w:rPr>
        <w:t xml:space="preserve">CALCIATORI ESPULSI </w:t>
      </w:r>
    </w:p>
    <w:p w14:paraId="2AC9E0A0" w14:textId="77777777" w:rsidR="00D417F6" w:rsidRPr="0058433B" w:rsidRDefault="00D417F6" w:rsidP="00D417F6">
      <w:pPr>
        <w:pStyle w:val="titolo20"/>
        <w:rPr>
          <w:color w:val="002060"/>
        </w:rPr>
      </w:pPr>
      <w:r w:rsidRPr="005843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07939DB7" w14:textId="77777777" w:rsidTr="00623D89">
        <w:tc>
          <w:tcPr>
            <w:tcW w:w="2200" w:type="dxa"/>
            <w:tcMar>
              <w:top w:w="20" w:type="dxa"/>
              <w:left w:w="20" w:type="dxa"/>
              <w:bottom w:w="20" w:type="dxa"/>
              <w:right w:w="20" w:type="dxa"/>
            </w:tcMar>
            <w:vAlign w:val="center"/>
            <w:hideMark/>
          </w:tcPr>
          <w:p w14:paraId="1DBB2B20" w14:textId="77777777" w:rsidR="00D417F6" w:rsidRPr="0058433B" w:rsidRDefault="00D417F6" w:rsidP="00623D89">
            <w:pPr>
              <w:pStyle w:val="movimento"/>
              <w:rPr>
                <w:color w:val="002060"/>
              </w:rPr>
            </w:pPr>
            <w:r w:rsidRPr="0058433B">
              <w:rPr>
                <w:color w:val="002060"/>
              </w:rPr>
              <w:t>CHIACCHIERA ALESSANDRO</w:t>
            </w:r>
          </w:p>
        </w:tc>
        <w:tc>
          <w:tcPr>
            <w:tcW w:w="2200" w:type="dxa"/>
            <w:tcMar>
              <w:top w:w="20" w:type="dxa"/>
              <w:left w:w="20" w:type="dxa"/>
              <w:bottom w:w="20" w:type="dxa"/>
              <w:right w:w="20" w:type="dxa"/>
            </w:tcMar>
            <w:vAlign w:val="center"/>
            <w:hideMark/>
          </w:tcPr>
          <w:p w14:paraId="30722BAA" w14:textId="77777777" w:rsidR="00D417F6" w:rsidRPr="0058433B" w:rsidRDefault="00D417F6" w:rsidP="00623D89">
            <w:pPr>
              <w:pStyle w:val="movimento2"/>
              <w:rPr>
                <w:color w:val="002060"/>
              </w:rPr>
            </w:pPr>
            <w:r w:rsidRPr="0058433B">
              <w:rPr>
                <w:color w:val="002060"/>
              </w:rPr>
              <w:t xml:space="preserve">(MONTELUPONE CALCIO A 5) </w:t>
            </w:r>
          </w:p>
        </w:tc>
        <w:tc>
          <w:tcPr>
            <w:tcW w:w="800" w:type="dxa"/>
            <w:tcMar>
              <w:top w:w="20" w:type="dxa"/>
              <w:left w:w="20" w:type="dxa"/>
              <w:bottom w:w="20" w:type="dxa"/>
              <w:right w:w="20" w:type="dxa"/>
            </w:tcMar>
            <w:vAlign w:val="center"/>
            <w:hideMark/>
          </w:tcPr>
          <w:p w14:paraId="2701E5B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ED63F8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C4ED6CF" w14:textId="77777777" w:rsidR="00D417F6" w:rsidRPr="0058433B" w:rsidRDefault="00D417F6" w:rsidP="00623D89">
            <w:pPr>
              <w:pStyle w:val="movimento2"/>
              <w:rPr>
                <w:color w:val="002060"/>
              </w:rPr>
            </w:pPr>
            <w:r w:rsidRPr="0058433B">
              <w:rPr>
                <w:color w:val="002060"/>
              </w:rPr>
              <w:t> </w:t>
            </w:r>
          </w:p>
        </w:tc>
      </w:tr>
    </w:tbl>
    <w:p w14:paraId="45163924" w14:textId="77777777" w:rsidR="00D417F6" w:rsidRPr="0058433B" w:rsidRDefault="00D417F6" w:rsidP="00D417F6">
      <w:pPr>
        <w:pStyle w:val="titolo30"/>
        <w:rPr>
          <w:rFonts w:eastAsiaTheme="minorEastAsia"/>
          <w:color w:val="002060"/>
        </w:rPr>
      </w:pPr>
      <w:r w:rsidRPr="0058433B">
        <w:rPr>
          <w:color w:val="002060"/>
        </w:rPr>
        <w:t xml:space="preserve">CALCIATORI NON ESPULSI </w:t>
      </w:r>
    </w:p>
    <w:p w14:paraId="009AF4BF" w14:textId="77777777" w:rsidR="00D417F6" w:rsidRPr="0058433B" w:rsidRDefault="00D417F6" w:rsidP="00D417F6">
      <w:pPr>
        <w:pStyle w:val="titolo20"/>
        <w:rPr>
          <w:color w:val="002060"/>
        </w:rPr>
      </w:pPr>
      <w:r w:rsidRPr="005843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0BAFAEA" w14:textId="77777777" w:rsidTr="00623D89">
        <w:tc>
          <w:tcPr>
            <w:tcW w:w="2200" w:type="dxa"/>
            <w:tcMar>
              <w:top w:w="20" w:type="dxa"/>
              <w:left w:w="20" w:type="dxa"/>
              <w:bottom w:w="20" w:type="dxa"/>
              <w:right w:w="20" w:type="dxa"/>
            </w:tcMar>
            <w:vAlign w:val="center"/>
            <w:hideMark/>
          </w:tcPr>
          <w:p w14:paraId="53ABEE9F" w14:textId="77777777" w:rsidR="00D417F6" w:rsidRPr="0058433B" w:rsidRDefault="00D417F6" w:rsidP="00623D89">
            <w:pPr>
              <w:pStyle w:val="movimento"/>
              <w:rPr>
                <w:color w:val="002060"/>
              </w:rPr>
            </w:pPr>
            <w:r w:rsidRPr="0058433B">
              <w:rPr>
                <w:color w:val="002060"/>
              </w:rPr>
              <w:t>DANIELLO MATTIA</w:t>
            </w:r>
          </w:p>
        </w:tc>
        <w:tc>
          <w:tcPr>
            <w:tcW w:w="2200" w:type="dxa"/>
            <w:tcMar>
              <w:top w:w="20" w:type="dxa"/>
              <w:left w:w="20" w:type="dxa"/>
              <w:bottom w:w="20" w:type="dxa"/>
              <w:right w:w="20" w:type="dxa"/>
            </w:tcMar>
            <w:vAlign w:val="center"/>
            <w:hideMark/>
          </w:tcPr>
          <w:p w14:paraId="05EE1C30" w14:textId="77777777" w:rsidR="00D417F6" w:rsidRPr="0058433B" w:rsidRDefault="00D417F6" w:rsidP="00623D89">
            <w:pPr>
              <w:pStyle w:val="movimento2"/>
              <w:rPr>
                <w:color w:val="002060"/>
              </w:rPr>
            </w:pPr>
            <w:r w:rsidRPr="0058433B">
              <w:rPr>
                <w:color w:val="002060"/>
              </w:rPr>
              <w:t xml:space="preserve">(MONTELUPONE CALCIO A 5) </w:t>
            </w:r>
          </w:p>
        </w:tc>
        <w:tc>
          <w:tcPr>
            <w:tcW w:w="800" w:type="dxa"/>
            <w:tcMar>
              <w:top w:w="20" w:type="dxa"/>
              <w:left w:w="20" w:type="dxa"/>
              <w:bottom w:w="20" w:type="dxa"/>
              <w:right w:w="20" w:type="dxa"/>
            </w:tcMar>
            <w:vAlign w:val="center"/>
            <w:hideMark/>
          </w:tcPr>
          <w:p w14:paraId="1ABC14E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C7A0BD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12482CF" w14:textId="77777777" w:rsidR="00D417F6" w:rsidRPr="0058433B" w:rsidRDefault="00D417F6" w:rsidP="00623D89">
            <w:pPr>
              <w:pStyle w:val="movimento2"/>
              <w:rPr>
                <w:color w:val="002060"/>
              </w:rPr>
            </w:pPr>
            <w:r w:rsidRPr="0058433B">
              <w:rPr>
                <w:color w:val="002060"/>
              </w:rPr>
              <w:t> </w:t>
            </w:r>
          </w:p>
        </w:tc>
      </w:tr>
    </w:tbl>
    <w:p w14:paraId="0038DA4C" w14:textId="77777777" w:rsidR="00D417F6" w:rsidRPr="0058433B" w:rsidRDefault="00D417F6" w:rsidP="00D417F6">
      <w:pPr>
        <w:pStyle w:val="diffida"/>
        <w:spacing w:before="80" w:beforeAutospacing="0" w:after="40" w:afterAutospacing="0"/>
        <w:rPr>
          <w:rFonts w:eastAsiaTheme="minorEastAsia"/>
          <w:color w:val="002060"/>
        </w:rPr>
      </w:pPr>
      <w:r w:rsidRPr="0058433B">
        <w:rPr>
          <w:color w:val="002060"/>
        </w:rPr>
        <w:t xml:space="preserve">Per aver, a fine gara, colpito una sedia della propria panchina facendola cadere a terra e per aver,dopo essere entrato nello spoglia-toio, colpito la porta dello stesso (r.c.c.). Obbligo di risarcire i danni se richiesti ai sensi della normativa vigente. </w:t>
      </w:r>
    </w:p>
    <w:p w14:paraId="201B4FAE" w14:textId="77777777" w:rsidR="00D417F6" w:rsidRPr="0058433B" w:rsidRDefault="00D417F6" w:rsidP="00D417F6">
      <w:pPr>
        <w:pStyle w:val="titolo20"/>
        <w:rPr>
          <w:color w:val="002060"/>
        </w:rPr>
      </w:pPr>
      <w:r w:rsidRPr="005843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2109FD5" w14:textId="77777777" w:rsidTr="00623D89">
        <w:tc>
          <w:tcPr>
            <w:tcW w:w="2200" w:type="dxa"/>
            <w:tcMar>
              <w:top w:w="20" w:type="dxa"/>
              <w:left w:w="20" w:type="dxa"/>
              <w:bottom w:w="20" w:type="dxa"/>
              <w:right w:w="20" w:type="dxa"/>
            </w:tcMar>
            <w:vAlign w:val="center"/>
            <w:hideMark/>
          </w:tcPr>
          <w:p w14:paraId="52CC9749" w14:textId="77777777" w:rsidR="00D417F6" w:rsidRPr="0058433B" w:rsidRDefault="00D417F6" w:rsidP="00623D89">
            <w:pPr>
              <w:pStyle w:val="movimento"/>
              <w:rPr>
                <w:color w:val="002060"/>
              </w:rPr>
            </w:pPr>
            <w:r w:rsidRPr="0058433B">
              <w:rPr>
                <w:color w:val="002060"/>
              </w:rPr>
              <w:t>ELISEI FRANCESCO</w:t>
            </w:r>
          </w:p>
        </w:tc>
        <w:tc>
          <w:tcPr>
            <w:tcW w:w="2200" w:type="dxa"/>
            <w:tcMar>
              <w:top w:w="20" w:type="dxa"/>
              <w:left w:w="20" w:type="dxa"/>
              <w:bottom w:w="20" w:type="dxa"/>
              <w:right w:w="20" w:type="dxa"/>
            </w:tcMar>
            <w:vAlign w:val="center"/>
            <w:hideMark/>
          </w:tcPr>
          <w:p w14:paraId="0DD4A1EA" w14:textId="77777777" w:rsidR="00D417F6" w:rsidRPr="0058433B" w:rsidRDefault="00D417F6" w:rsidP="00623D89">
            <w:pPr>
              <w:pStyle w:val="movimento2"/>
              <w:rPr>
                <w:color w:val="002060"/>
              </w:rPr>
            </w:pPr>
            <w:r w:rsidRPr="0058433B">
              <w:rPr>
                <w:color w:val="002060"/>
              </w:rPr>
              <w:t xml:space="preserve">(MONTELUPONE CALCIO A 5) </w:t>
            </w:r>
          </w:p>
        </w:tc>
        <w:tc>
          <w:tcPr>
            <w:tcW w:w="800" w:type="dxa"/>
            <w:tcMar>
              <w:top w:w="20" w:type="dxa"/>
              <w:left w:w="20" w:type="dxa"/>
              <w:bottom w:w="20" w:type="dxa"/>
              <w:right w:w="20" w:type="dxa"/>
            </w:tcMar>
            <w:vAlign w:val="center"/>
            <w:hideMark/>
          </w:tcPr>
          <w:p w14:paraId="3154520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ADC472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FA1ED12" w14:textId="77777777" w:rsidR="00D417F6" w:rsidRPr="0058433B" w:rsidRDefault="00D417F6" w:rsidP="00623D89">
            <w:pPr>
              <w:pStyle w:val="movimento2"/>
              <w:rPr>
                <w:color w:val="002060"/>
              </w:rPr>
            </w:pPr>
            <w:r w:rsidRPr="0058433B">
              <w:rPr>
                <w:color w:val="002060"/>
              </w:rPr>
              <w:t> </w:t>
            </w:r>
          </w:p>
        </w:tc>
      </w:tr>
    </w:tbl>
    <w:p w14:paraId="12D0957C" w14:textId="77777777" w:rsidR="00D417F6" w:rsidRPr="0058433B" w:rsidRDefault="00D417F6" w:rsidP="00D417F6">
      <w:pPr>
        <w:pStyle w:val="titolo10"/>
        <w:rPr>
          <w:rFonts w:eastAsiaTheme="minorEastAsia"/>
          <w:color w:val="002060"/>
        </w:rPr>
      </w:pPr>
      <w:r w:rsidRPr="0058433B">
        <w:rPr>
          <w:color w:val="002060"/>
        </w:rPr>
        <w:t xml:space="preserve">GARE DEL 13/ 4/2025 </w:t>
      </w:r>
    </w:p>
    <w:p w14:paraId="6703671F" w14:textId="77777777" w:rsidR="00D417F6" w:rsidRPr="0058433B" w:rsidRDefault="00D417F6" w:rsidP="00D417F6">
      <w:pPr>
        <w:pStyle w:val="titolo7a"/>
        <w:rPr>
          <w:color w:val="002060"/>
        </w:rPr>
      </w:pPr>
      <w:r w:rsidRPr="0058433B">
        <w:rPr>
          <w:color w:val="002060"/>
        </w:rPr>
        <w:t xml:space="preserve">PROVVEDIMENTI DISCIPLINARI </w:t>
      </w:r>
    </w:p>
    <w:p w14:paraId="08980F7E"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4C971895" w14:textId="77777777" w:rsidR="00D417F6" w:rsidRPr="0058433B" w:rsidRDefault="00D417F6" w:rsidP="00D417F6">
      <w:pPr>
        <w:pStyle w:val="titolo30"/>
        <w:rPr>
          <w:color w:val="002060"/>
        </w:rPr>
      </w:pPr>
      <w:r w:rsidRPr="0058433B">
        <w:rPr>
          <w:color w:val="002060"/>
        </w:rPr>
        <w:t xml:space="preserve">CALCIATORI ESPULSI </w:t>
      </w:r>
    </w:p>
    <w:p w14:paraId="5B96F4BA" w14:textId="77777777" w:rsidR="00D417F6" w:rsidRPr="0058433B" w:rsidRDefault="00D417F6" w:rsidP="00D417F6">
      <w:pPr>
        <w:pStyle w:val="titolo20"/>
        <w:rPr>
          <w:color w:val="002060"/>
        </w:rPr>
      </w:pPr>
      <w:r w:rsidRPr="005843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777F45C8" w14:textId="77777777" w:rsidTr="00623D89">
        <w:tc>
          <w:tcPr>
            <w:tcW w:w="2200" w:type="dxa"/>
            <w:tcMar>
              <w:top w:w="20" w:type="dxa"/>
              <w:left w:w="20" w:type="dxa"/>
              <w:bottom w:w="20" w:type="dxa"/>
              <w:right w:w="20" w:type="dxa"/>
            </w:tcMar>
            <w:vAlign w:val="center"/>
            <w:hideMark/>
          </w:tcPr>
          <w:p w14:paraId="4937734A" w14:textId="77777777" w:rsidR="00D417F6" w:rsidRPr="0058433B" w:rsidRDefault="00D417F6" w:rsidP="00623D89">
            <w:pPr>
              <w:pStyle w:val="movimento"/>
              <w:rPr>
                <w:color w:val="002060"/>
              </w:rPr>
            </w:pPr>
            <w:r w:rsidRPr="0058433B">
              <w:rPr>
                <w:color w:val="002060"/>
              </w:rPr>
              <w:lastRenderedPageBreak/>
              <w:t>MANNA GABRIELE</w:t>
            </w:r>
          </w:p>
        </w:tc>
        <w:tc>
          <w:tcPr>
            <w:tcW w:w="2200" w:type="dxa"/>
            <w:tcMar>
              <w:top w:w="20" w:type="dxa"/>
              <w:left w:w="20" w:type="dxa"/>
              <w:bottom w:w="20" w:type="dxa"/>
              <w:right w:w="20" w:type="dxa"/>
            </w:tcMar>
            <w:vAlign w:val="center"/>
            <w:hideMark/>
          </w:tcPr>
          <w:p w14:paraId="6F4EB10D" w14:textId="77777777" w:rsidR="00D417F6" w:rsidRPr="0058433B" w:rsidRDefault="00D417F6" w:rsidP="00623D89">
            <w:pPr>
              <w:pStyle w:val="movimento2"/>
              <w:rPr>
                <w:color w:val="002060"/>
              </w:rPr>
            </w:pPr>
            <w:r w:rsidRPr="0058433B">
              <w:rPr>
                <w:color w:val="002060"/>
              </w:rPr>
              <w:t xml:space="preserve">(PIETRALACROCE 73) </w:t>
            </w:r>
          </w:p>
        </w:tc>
        <w:tc>
          <w:tcPr>
            <w:tcW w:w="800" w:type="dxa"/>
            <w:tcMar>
              <w:top w:w="20" w:type="dxa"/>
              <w:left w:w="20" w:type="dxa"/>
              <w:bottom w:w="20" w:type="dxa"/>
              <w:right w:w="20" w:type="dxa"/>
            </w:tcMar>
            <w:vAlign w:val="center"/>
            <w:hideMark/>
          </w:tcPr>
          <w:p w14:paraId="38EB316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1D291E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6355809" w14:textId="77777777" w:rsidR="00D417F6" w:rsidRPr="0058433B" w:rsidRDefault="00D417F6" w:rsidP="00623D89">
            <w:pPr>
              <w:pStyle w:val="movimento2"/>
              <w:rPr>
                <w:color w:val="002060"/>
              </w:rPr>
            </w:pPr>
            <w:r w:rsidRPr="0058433B">
              <w:rPr>
                <w:color w:val="002060"/>
              </w:rPr>
              <w:t> </w:t>
            </w:r>
          </w:p>
        </w:tc>
      </w:tr>
    </w:tbl>
    <w:p w14:paraId="68A4F4E0" w14:textId="77777777" w:rsidR="00D417F6" w:rsidRPr="0058433B" w:rsidRDefault="00D417F6" w:rsidP="00D417F6">
      <w:pPr>
        <w:pStyle w:val="titolo30"/>
        <w:rPr>
          <w:rFonts w:eastAsiaTheme="minorEastAsia"/>
          <w:color w:val="002060"/>
        </w:rPr>
      </w:pPr>
      <w:r w:rsidRPr="0058433B">
        <w:rPr>
          <w:color w:val="002060"/>
        </w:rPr>
        <w:t xml:space="preserve">CALCIATORI NON ESPULSI </w:t>
      </w:r>
    </w:p>
    <w:p w14:paraId="1B5332E2" w14:textId="77777777" w:rsidR="00D417F6" w:rsidRPr="0058433B" w:rsidRDefault="00D417F6" w:rsidP="00D417F6">
      <w:pPr>
        <w:pStyle w:val="titolo20"/>
        <w:rPr>
          <w:color w:val="002060"/>
        </w:rPr>
      </w:pPr>
      <w:r w:rsidRPr="005843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9749524" w14:textId="77777777" w:rsidTr="00623D89">
        <w:tc>
          <w:tcPr>
            <w:tcW w:w="2200" w:type="dxa"/>
            <w:tcMar>
              <w:top w:w="20" w:type="dxa"/>
              <w:left w:w="20" w:type="dxa"/>
              <w:bottom w:w="20" w:type="dxa"/>
              <w:right w:w="20" w:type="dxa"/>
            </w:tcMar>
            <w:vAlign w:val="center"/>
            <w:hideMark/>
          </w:tcPr>
          <w:p w14:paraId="61D3C517" w14:textId="77777777" w:rsidR="00D417F6" w:rsidRPr="0058433B" w:rsidRDefault="00D417F6" w:rsidP="00623D89">
            <w:pPr>
              <w:pStyle w:val="movimento"/>
              <w:rPr>
                <w:color w:val="002060"/>
              </w:rPr>
            </w:pPr>
            <w:r w:rsidRPr="0058433B">
              <w:rPr>
                <w:color w:val="002060"/>
              </w:rPr>
              <w:t>NEZHA EMANUEL</w:t>
            </w:r>
          </w:p>
        </w:tc>
        <w:tc>
          <w:tcPr>
            <w:tcW w:w="2200" w:type="dxa"/>
            <w:tcMar>
              <w:top w:w="20" w:type="dxa"/>
              <w:left w:w="20" w:type="dxa"/>
              <w:bottom w:w="20" w:type="dxa"/>
              <w:right w:w="20" w:type="dxa"/>
            </w:tcMar>
            <w:vAlign w:val="center"/>
            <w:hideMark/>
          </w:tcPr>
          <w:p w14:paraId="143CFE04" w14:textId="77777777" w:rsidR="00D417F6" w:rsidRPr="0058433B" w:rsidRDefault="00D417F6" w:rsidP="00623D89">
            <w:pPr>
              <w:pStyle w:val="movimento2"/>
              <w:rPr>
                <w:color w:val="002060"/>
              </w:rPr>
            </w:pPr>
            <w:r w:rsidRPr="0058433B">
              <w:rPr>
                <w:color w:val="002060"/>
              </w:rPr>
              <w:t xml:space="preserve">(ACLI MANTOVANI CALCIO A 5) </w:t>
            </w:r>
          </w:p>
        </w:tc>
        <w:tc>
          <w:tcPr>
            <w:tcW w:w="800" w:type="dxa"/>
            <w:tcMar>
              <w:top w:w="20" w:type="dxa"/>
              <w:left w:w="20" w:type="dxa"/>
              <w:bottom w:w="20" w:type="dxa"/>
              <w:right w:w="20" w:type="dxa"/>
            </w:tcMar>
            <w:vAlign w:val="center"/>
            <w:hideMark/>
          </w:tcPr>
          <w:p w14:paraId="02E9A032"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7B34F3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4F3D665" w14:textId="77777777" w:rsidR="00D417F6" w:rsidRPr="0058433B" w:rsidRDefault="00D417F6" w:rsidP="00623D89">
            <w:pPr>
              <w:pStyle w:val="movimento2"/>
              <w:rPr>
                <w:color w:val="002060"/>
              </w:rPr>
            </w:pPr>
            <w:r w:rsidRPr="0058433B">
              <w:rPr>
                <w:color w:val="002060"/>
              </w:rPr>
              <w:t> </w:t>
            </w:r>
          </w:p>
        </w:tc>
      </w:tr>
    </w:tbl>
    <w:p w14:paraId="388A659D" w14:textId="77777777" w:rsidR="00D417F6" w:rsidRDefault="00D417F6" w:rsidP="00D417F6">
      <w:pPr>
        <w:pStyle w:val="breakline"/>
        <w:rPr>
          <w:color w:val="002060"/>
        </w:rPr>
      </w:pPr>
    </w:p>
    <w:p w14:paraId="30690237"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786CB13"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1929829A" w14:textId="77777777" w:rsidR="00D417F6" w:rsidRPr="0058433B" w:rsidRDefault="00D417F6" w:rsidP="00D417F6">
      <w:pPr>
        <w:pStyle w:val="breakline"/>
        <w:rPr>
          <w:rFonts w:eastAsiaTheme="minorEastAsia"/>
          <w:color w:val="002060"/>
        </w:rPr>
      </w:pPr>
    </w:p>
    <w:p w14:paraId="68841A98" w14:textId="77777777" w:rsidR="00D417F6" w:rsidRPr="0058433B" w:rsidRDefault="00D417F6" w:rsidP="00D417F6">
      <w:pPr>
        <w:pStyle w:val="titolocampionato0"/>
        <w:shd w:val="clear" w:color="auto" w:fill="CCCCCC"/>
        <w:spacing w:before="80" w:after="40"/>
        <w:rPr>
          <w:color w:val="002060"/>
        </w:rPr>
      </w:pPr>
      <w:r w:rsidRPr="0058433B">
        <w:rPr>
          <w:color w:val="002060"/>
        </w:rPr>
        <w:t>UNDER 17 C5 REGIONALI MASCHILI</w:t>
      </w:r>
    </w:p>
    <w:p w14:paraId="2EFD3274" w14:textId="77777777" w:rsidR="00D417F6" w:rsidRPr="00E15E32" w:rsidRDefault="00D417F6" w:rsidP="00D417F6">
      <w:pPr>
        <w:pStyle w:val="TITOLOPRINC"/>
        <w:spacing w:before="0" w:beforeAutospacing="0" w:after="0" w:afterAutospacing="0"/>
        <w:rPr>
          <w:color w:val="002060"/>
        </w:rPr>
      </w:pPr>
      <w:r>
        <w:rPr>
          <w:color w:val="002060"/>
        </w:rPr>
        <w:t>FASE FINALE</w:t>
      </w:r>
    </w:p>
    <w:p w14:paraId="428561EF" w14:textId="77777777" w:rsidR="00D417F6" w:rsidRPr="00954ABB" w:rsidRDefault="00D417F6" w:rsidP="00D417F6">
      <w:pPr>
        <w:pStyle w:val="LndNormale1"/>
        <w:rPr>
          <w:color w:val="002060"/>
        </w:rPr>
      </w:pPr>
    </w:p>
    <w:p w14:paraId="120AE6D8" w14:textId="77777777" w:rsidR="00D417F6" w:rsidRPr="00954ABB" w:rsidRDefault="00D417F6" w:rsidP="00D417F6">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474697DA" w14:textId="77777777" w:rsidR="00D417F6" w:rsidRPr="00316CA8" w:rsidRDefault="00D417F6" w:rsidP="00D417F6">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7A3C668D" w14:textId="77777777" w:rsidR="00D417F6" w:rsidRPr="008559A6" w:rsidRDefault="00D417F6" w:rsidP="00D417F6">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t>1-5</w:t>
      </w:r>
      <w:r>
        <w:rPr>
          <w:rFonts w:ascii="Arial" w:hAnsi="Arial" w:cs="Arial"/>
          <w:b/>
          <w:bCs/>
          <w:color w:val="002060"/>
          <w:sz w:val="22"/>
          <w:lang w:val="es-ES"/>
        </w:rPr>
        <w:tab/>
        <w:t>5-5</w:t>
      </w:r>
    </w:p>
    <w:p w14:paraId="7A371FB0" w14:textId="77777777" w:rsidR="00D417F6" w:rsidRPr="008559A6" w:rsidRDefault="00D417F6" w:rsidP="00D417F6">
      <w:pPr>
        <w:pStyle w:val="Corpodeltesto21"/>
        <w:rPr>
          <w:rFonts w:ascii="Arial" w:hAnsi="Arial" w:cs="Arial"/>
          <w:color w:val="002060"/>
          <w:sz w:val="22"/>
          <w:lang w:val="es-ES"/>
        </w:rPr>
      </w:pPr>
      <w:r w:rsidRPr="008559A6">
        <w:rPr>
          <w:rFonts w:ascii="Arial" w:hAnsi="Arial" w:cs="Arial"/>
          <w:color w:val="002060"/>
          <w:sz w:val="22"/>
          <w:lang w:val="es-ES"/>
        </w:rPr>
        <w:t xml:space="preserve"> </w:t>
      </w:r>
    </w:p>
    <w:p w14:paraId="2FC79581" w14:textId="77777777" w:rsidR="00D417F6" w:rsidRPr="00316CA8" w:rsidRDefault="00D417F6" w:rsidP="00D417F6">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16BF455D" w14:textId="77777777" w:rsidR="00D417F6" w:rsidRPr="008559A6" w:rsidRDefault="00D417F6" w:rsidP="00D417F6">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r>
        <w:rPr>
          <w:rFonts w:ascii="Arial" w:hAnsi="Arial" w:cs="Arial"/>
          <w:b/>
          <w:bCs/>
          <w:color w:val="002060"/>
          <w:sz w:val="22"/>
        </w:rPr>
        <w:tab/>
        <w:t>1-1</w:t>
      </w:r>
    </w:p>
    <w:p w14:paraId="42D4CFE9" w14:textId="77777777" w:rsidR="00D417F6" w:rsidRDefault="00D417F6" w:rsidP="00D417F6">
      <w:pPr>
        <w:pStyle w:val="Corpodeltesto21"/>
        <w:rPr>
          <w:rFonts w:ascii="Arial" w:hAnsi="Arial" w:cs="Arial"/>
          <w:color w:val="002060"/>
          <w:sz w:val="22"/>
        </w:rPr>
      </w:pPr>
    </w:p>
    <w:p w14:paraId="7938F04A" w14:textId="77777777" w:rsidR="00D417F6" w:rsidRPr="00316CA8" w:rsidRDefault="00D417F6" w:rsidP="00D417F6">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18672E23" w14:textId="77777777" w:rsidR="00D417F6" w:rsidRPr="008559A6" w:rsidRDefault="00D417F6" w:rsidP="00D417F6">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3-3</w:t>
      </w:r>
    </w:p>
    <w:p w14:paraId="4961B3BB" w14:textId="77777777" w:rsidR="00D417F6" w:rsidRDefault="00D417F6" w:rsidP="00D417F6">
      <w:pPr>
        <w:pStyle w:val="Corpodeltesto21"/>
        <w:rPr>
          <w:rFonts w:ascii="Arial" w:hAnsi="Arial" w:cs="Arial"/>
          <w:color w:val="002060"/>
          <w:sz w:val="22"/>
        </w:rPr>
      </w:pPr>
    </w:p>
    <w:p w14:paraId="4438DD8E" w14:textId="77777777" w:rsidR="00D417F6" w:rsidRPr="00316CA8" w:rsidRDefault="00D417F6" w:rsidP="00D417F6">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54987B82" w14:textId="77777777" w:rsidR="00D417F6" w:rsidRPr="008559A6" w:rsidRDefault="00D417F6" w:rsidP="00D417F6">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0-4</w:t>
      </w:r>
    </w:p>
    <w:p w14:paraId="78C70BC8" w14:textId="77777777" w:rsidR="00D417F6" w:rsidRPr="008559A6" w:rsidRDefault="00D417F6" w:rsidP="00D417F6">
      <w:pPr>
        <w:pStyle w:val="Corpodeltesto21"/>
        <w:rPr>
          <w:rFonts w:ascii="Arial" w:hAnsi="Arial" w:cs="Arial"/>
          <w:color w:val="002060"/>
          <w:sz w:val="22"/>
        </w:rPr>
      </w:pPr>
    </w:p>
    <w:p w14:paraId="071BE488" w14:textId="77777777" w:rsidR="00D417F6" w:rsidRDefault="00D417F6" w:rsidP="00D417F6">
      <w:pPr>
        <w:pStyle w:val="Corpodeltesto21"/>
        <w:rPr>
          <w:rFonts w:ascii="Arial" w:hAnsi="Arial" w:cs="Arial"/>
          <w:color w:val="002060"/>
          <w:sz w:val="22"/>
        </w:rPr>
      </w:pPr>
    </w:p>
    <w:p w14:paraId="541AE609" w14:textId="77777777" w:rsidR="00D417F6" w:rsidRPr="00E762DC" w:rsidRDefault="00D417F6" w:rsidP="00D417F6">
      <w:pPr>
        <w:pStyle w:val="LndNormale1"/>
        <w:rPr>
          <w:b/>
          <w:i/>
          <w:color w:val="002060"/>
        </w:rPr>
      </w:pPr>
      <w:r>
        <w:rPr>
          <w:b/>
          <w:i/>
          <w:color w:val="002060"/>
        </w:rPr>
        <w:t>Ottavi</w:t>
      </w:r>
      <w:r w:rsidRPr="00E762DC">
        <w:rPr>
          <w:b/>
          <w:i/>
          <w:color w:val="002060"/>
        </w:rPr>
        <w:t xml:space="preserve"> di Finale</w:t>
      </w:r>
    </w:p>
    <w:p w14:paraId="26F7BCB1"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090E887A" w14:textId="77777777" w:rsidR="00D417F6" w:rsidRPr="00DC771A" w:rsidRDefault="00D417F6" w:rsidP="00D417F6">
      <w:pPr>
        <w:pStyle w:val="Corpodeltesto21"/>
        <w:rPr>
          <w:rFonts w:ascii="Arial" w:hAnsi="Arial" w:cs="Arial"/>
          <w:b/>
          <w:bCs/>
          <w:color w:val="002060"/>
          <w:sz w:val="22"/>
        </w:rPr>
      </w:pPr>
      <w:r>
        <w:rPr>
          <w:rFonts w:ascii="Arial" w:hAnsi="Arial" w:cs="Arial"/>
          <w:b/>
          <w:bCs/>
          <w:color w:val="002060"/>
          <w:sz w:val="22"/>
        </w:rPr>
        <w:t>AMICI DEL CENTROSOCIO SP.</w:t>
      </w:r>
      <w:r w:rsidRPr="00DC771A">
        <w:rPr>
          <w:rFonts w:ascii="Arial" w:hAnsi="Arial" w:cs="Arial"/>
          <w:b/>
          <w:bCs/>
          <w:color w:val="002060"/>
          <w:sz w:val="22"/>
        </w:rPr>
        <w:t xml:space="preserve">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7-0</w:t>
      </w:r>
    </w:p>
    <w:p w14:paraId="0D967050" w14:textId="77777777" w:rsidR="00D417F6" w:rsidRDefault="00D417F6" w:rsidP="00D417F6">
      <w:pPr>
        <w:pStyle w:val="Corpodeltesto21"/>
        <w:rPr>
          <w:rFonts w:ascii="Arial" w:hAnsi="Arial" w:cs="Arial"/>
          <w:color w:val="002060"/>
          <w:sz w:val="22"/>
        </w:rPr>
      </w:pPr>
    </w:p>
    <w:p w14:paraId="5F5F652F"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69B997C9" w14:textId="77777777" w:rsidR="00D417F6" w:rsidRPr="002D5D47" w:rsidRDefault="00D417F6" w:rsidP="00D417F6">
      <w:pPr>
        <w:pStyle w:val="Corpodeltesto21"/>
        <w:rPr>
          <w:rFonts w:ascii="Arial" w:hAnsi="Arial" w:cs="Arial"/>
          <w:b/>
          <w:bCs/>
          <w:color w:val="002060"/>
          <w:sz w:val="22"/>
        </w:rPr>
      </w:pPr>
      <w:r>
        <w:rPr>
          <w:rFonts w:ascii="Arial" w:hAnsi="Arial" w:cs="Arial"/>
          <w:b/>
          <w:bCs/>
          <w:color w:val="002060"/>
          <w:sz w:val="22"/>
        </w:rPr>
        <w:t xml:space="preserve">ACLI MANTOVANI CALCIO A 5 </w:t>
      </w:r>
      <w:r w:rsidRPr="002D5D47">
        <w:rPr>
          <w:rFonts w:ascii="Arial" w:hAnsi="Arial" w:cs="Arial"/>
          <w:b/>
          <w:bCs/>
          <w:color w:val="002060"/>
          <w:sz w:val="22"/>
        </w:rPr>
        <w:t xml:space="preserve">– </w:t>
      </w:r>
      <w:r>
        <w:rPr>
          <w:rFonts w:ascii="Arial" w:hAnsi="Arial" w:cs="Arial"/>
          <w:b/>
          <w:bCs/>
          <w:color w:val="002060"/>
          <w:sz w:val="22"/>
        </w:rPr>
        <w:t>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1000E073" w14:textId="77777777" w:rsidR="00D417F6" w:rsidRDefault="00D417F6" w:rsidP="00D417F6">
      <w:pPr>
        <w:pStyle w:val="Corpodeltesto21"/>
        <w:rPr>
          <w:rFonts w:ascii="Arial" w:hAnsi="Arial" w:cs="Arial"/>
          <w:color w:val="002060"/>
          <w:sz w:val="22"/>
        </w:rPr>
      </w:pPr>
    </w:p>
    <w:p w14:paraId="0CAF5ADF"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3E3DCE3D" w14:textId="77777777" w:rsidR="00D417F6" w:rsidRPr="00FA3FB7" w:rsidRDefault="00D417F6" w:rsidP="00D417F6">
      <w:pPr>
        <w:pStyle w:val="Corpodeltesto21"/>
        <w:rPr>
          <w:rFonts w:ascii="Arial" w:hAnsi="Arial" w:cs="Arial"/>
          <w:b/>
          <w:bCs/>
          <w:color w:val="002060"/>
          <w:sz w:val="22"/>
          <w:lang w:val="en-US"/>
        </w:rPr>
      </w:pPr>
      <w:r w:rsidRPr="00FA3FB7">
        <w:rPr>
          <w:rFonts w:ascii="Arial" w:hAnsi="Arial" w:cs="Arial"/>
          <w:b/>
          <w:bCs/>
          <w:color w:val="002060"/>
          <w:sz w:val="22"/>
          <w:lang w:val="en-US"/>
        </w:rPr>
        <w:t>REAL SAN GIORGIO – REAL EAGLES VIRTUS PAGLIA</w:t>
      </w:r>
      <w:r>
        <w:rPr>
          <w:rFonts w:ascii="Arial" w:hAnsi="Arial" w:cs="Arial"/>
          <w:b/>
          <w:bCs/>
          <w:color w:val="002060"/>
          <w:sz w:val="22"/>
          <w:lang w:val="en-US"/>
        </w:rPr>
        <w:tab/>
      </w:r>
      <w:r>
        <w:rPr>
          <w:rFonts w:ascii="Arial" w:hAnsi="Arial" w:cs="Arial"/>
          <w:b/>
          <w:bCs/>
          <w:color w:val="002060"/>
          <w:sz w:val="22"/>
          <w:lang w:val="en-US"/>
        </w:rPr>
        <w:tab/>
      </w:r>
      <w:r>
        <w:rPr>
          <w:rFonts w:ascii="Arial" w:hAnsi="Arial" w:cs="Arial"/>
          <w:b/>
          <w:bCs/>
          <w:color w:val="002060"/>
          <w:sz w:val="22"/>
          <w:lang w:val="en-US"/>
        </w:rPr>
        <w:tab/>
        <w:t xml:space="preserve">          12-3</w:t>
      </w:r>
    </w:p>
    <w:p w14:paraId="641DE0F6" w14:textId="77777777" w:rsidR="00D417F6" w:rsidRPr="00FA3FB7" w:rsidRDefault="00D417F6" w:rsidP="00D417F6">
      <w:pPr>
        <w:pStyle w:val="Corpodeltesto21"/>
        <w:rPr>
          <w:rFonts w:ascii="Arial" w:hAnsi="Arial" w:cs="Arial"/>
          <w:color w:val="002060"/>
          <w:sz w:val="22"/>
          <w:lang w:val="en-US"/>
        </w:rPr>
      </w:pPr>
    </w:p>
    <w:p w14:paraId="694C1F4C"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28598FF6" w14:textId="77777777" w:rsidR="00D417F6" w:rsidRPr="002D5D47" w:rsidRDefault="00D417F6" w:rsidP="00D417F6">
      <w:pPr>
        <w:pStyle w:val="Corpodeltesto21"/>
        <w:rPr>
          <w:rFonts w:ascii="Arial" w:hAnsi="Arial" w:cs="Arial"/>
          <w:b/>
          <w:bCs/>
          <w:color w:val="002060"/>
          <w:sz w:val="22"/>
        </w:rPr>
      </w:pPr>
      <w:r>
        <w:rPr>
          <w:rFonts w:ascii="Arial" w:hAnsi="Arial" w:cs="Arial"/>
          <w:b/>
          <w:bCs/>
          <w:color w:val="002060"/>
          <w:sz w:val="22"/>
        </w:rPr>
        <w:t>FUTSAL VIRE GEOSISTEM ASD</w:t>
      </w:r>
      <w:r w:rsidRPr="002D5D47">
        <w:rPr>
          <w:rFonts w:ascii="Arial" w:hAnsi="Arial" w:cs="Arial"/>
          <w:b/>
          <w:bCs/>
          <w:color w:val="002060"/>
          <w:sz w:val="22"/>
        </w:rPr>
        <w:t xml:space="preserve"> – </w:t>
      </w:r>
      <w:r>
        <w:rPr>
          <w:rFonts w:ascii="Arial" w:hAnsi="Arial" w:cs="Arial"/>
          <w:b/>
          <w:bCs/>
          <w:color w:val="002060"/>
          <w:sz w:val="22"/>
        </w:rPr>
        <w:t>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0EF492AF" w14:textId="77777777" w:rsidR="00D417F6" w:rsidRDefault="00D417F6" w:rsidP="00D417F6">
      <w:pPr>
        <w:pStyle w:val="Corpodeltesto21"/>
        <w:rPr>
          <w:rFonts w:ascii="Arial" w:hAnsi="Arial" w:cs="Arial"/>
          <w:color w:val="002060"/>
          <w:sz w:val="22"/>
        </w:rPr>
      </w:pPr>
    </w:p>
    <w:p w14:paraId="57ABED88"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79C46FD1" w14:textId="77777777" w:rsidR="00D417F6" w:rsidRPr="00FA3FB7" w:rsidRDefault="00D417F6" w:rsidP="00D417F6">
      <w:pPr>
        <w:pStyle w:val="Corpodeltesto21"/>
        <w:rPr>
          <w:rFonts w:ascii="Arial" w:hAnsi="Arial" w:cs="Arial"/>
          <w:b/>
          <w:bCs/>
          <w:color w:val="002060"/>
          <w:sz w:val="22"/>
        </w:rPr>
      </w:pPr>
      <w:r w:rsidRPr="00FA3FB7">
        <w:rPr>
          <w:rFonts w:ascii="Arial" w:hAnsi="Arial" w:cs="Arial"/>
          <w:b/>
          <w:bCs/>
          <w:color w:val="002060"/>
          <w:sz w:val="22"/>
        </w:rPr>
        <w:t>JESINA S.R.L. – NUOVA JUVENTINA FFC</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000296F9" w14:textId="77777777" w:rsidR="00D417F6" w:rsidRDefault="00D417F6" w:rsidP="00D417F6">
      <w:pPr>
        <w:pStyle w:val="Corpodeltesto21"/>
        <w:rPr>
          <w:rFonts w:ascii="Arial" w:hAnsi="Arial" w:cs="Arial"/>
          <w:color w:val="002060"/>
          <w:sz w:val="22"/>
        </w:rPr>
      </w:pPr>
      <w:r>
        <w:rPr>
          <w:rFonts w:ascii="Arial" w:hAnsi="Arial" w:cs="Arial"/>
          <w:color w:val="002060"/>
          <w:sz w:val="22"/>
        </w:rPr>
        <w:t xml:space="preserve"> </w:t>
      </w:r>
    </w:p>
    <w:p w14:paraId="7E666D19" w14:textId="77777777" w:rsidR="00D417F6" w:rsidRPr="00E762DC" w:rsidRDefault="00D417F6" w:rsidP="00D417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3A746373" w14:textId="77777777" w:rsidR="00D417F6" w:rsidRPr="00FA3FB7" w:rsidRDefault="00D417F6" w:rsidP="00D417F6">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4-2</w:t>
      </w:r>
    </w:p>
    <w:p w14:paraId="1E1814B6" w14:textId="77777777" w:rsidR="00D417F6" w:rsidRPr="001E6A72" w:rsidRDefault="00D417F6" w:rsidP="00D417F6">
      <w:pPr>
        <w:pStyle w:val="Corpodeltesto21"/>
        <w:rPr>
          <w:rFonts w:ascii="Arial" w:hAnsi="Arial" w:cs="Arial"/>
          <w:color w:val="002060"/>
          <w:sz w:val="22"/>
        </w:rPr>
      </w:pPr>
    </w:p>
    <w:p w14:paraId="1CDF4D1B" w14:textId="77777777" w:rsidR="00D417F6" w:rsidRPr="00B03D86" w:rsidRDefault="00D417F6" w:rsidP="00D417F6">
      <w:pPr>
        <w:pStyle w:val="LndNormale1"/>
        <w:rPr>
          <w:b/>
          <w:i/>
          <w:color w:val="002060"/>
        </w:rPr>
      </w:pPr>
      <w:r w:rsidRPr="004F0082">
        <w:rPr>
          <w:b/>
          <w:i/>
          <w:color w:val="002060"/>
        </w:rPr>
        <w:t xml:space="preserve">Quarti di Finale </w:t>
      </w:r>
    </w:p>
    <w:p w14:paraId="3D9DC71F" w14:textId="77777777" w:rsidR="00D417F6" w:rsidRPr="004F0082" w:rsidRDefault="00D417F6" w:rsidP="00D417F6">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68ECC095" w14:textId="77777777" w:rsidR="00D417F6" w:rsidRPr="004E07A1" w:rsidRDefault="00D417F6" w:rsidP="00D417F6">
      <w:pPr>
        <w:pStyle w:val="Corpodeltesto21"/>
        <w:rPr>
          <w:rFonts w:ascii="Arial" w:hAnsi="Arial" w:cs="Arial"/>
          <w:b/>
          <w:bCs/>
          <w:color w:val="002060"/>
          <w:sz w:val="22"/>
        </w:rPr>
      </w:pPr>
      <w:r w:rsidRPr="004E07A1">
        <w:rPr>
          <w:rFonts w:ascii="Arial" w:hAnsi="Arial" w:cs="Arial"/>
          <w:b/>
          <w:bCs/>
          <w:color w:val="002060"/>
          <w:sz w:val="22"/>
        </w:rPr>
        <w:t>ITALSERVICE C5 – C.U.S. MACERATA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5DA5098A" w14:textId="77777777" w:rsidR="00D417F6" w:rsidRPr="004E07A1" w:rsidRDefault="00D417F6" w:rsidP="00D417F6">
      <w:pPr>
        <w:pStyle w:val="Corpodeltesto21"/>
        <w:rPr>
          <w:rFonts w:ascii="Arial" w:hAnsi="Arial" w:cs="Arial"/>
          <w:color w:val="002060"/>
          <w:sz w:val="22"/>
        </w:rPr>
      </w:pPr>
    </w:p>
    <w:p w14:paraId="1F6BE52D" w14:textId="77777777" w:rsidR="00D417F6" w:rsidRPr="004F0082" w:rsidRDefault="00D417F6" w:rsidP="00D417F6">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0943B45C" w14:textId="77777777" w:rsidR="00D417F6" w:rsidRPr="004E07A1" w:rsidRDefault="00D417F6" w:rsidP="00D417F6">
      <w:pPr>
        <w:pStyle w:val="Corpodeltesto21"/>
        <w:rPr>
          <w:rFonts w:ascii="Arial" w:hAnsi="Arial" w:cs="Arial"/>
          <w:b/>
          <w:bCs/>
          <w:color w:val="002060"/>
          <w:sz w:val="22"/>
        </w:rPr>
      </w:pPr>
      <w:r w:rsidRPr="004E07A1">
        <w:rPr>
          <w:rFonts w:ascii="Arial" w:hAnsi="Arial" w:cs="Arial"/>
          <w:b/>
          <w:bCs/>
          <w:color w:val="002060"/>
          <w:sz w:val="22"/>
        </w:rPr>
        <w:t>CALCIO A 5 CORINALDO – JESINA S.R.L.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9-5</w:t>
      </w:r>
    </w:p>
    <w:p w14:paraId="056AEC11" w14:textId="77777777" w:rsidR="00D417F6" w:rsidRDefault="00D417F6" w:rsidP="00D417F6">
      <w:pPr>
        <w:pStyle w:val="Corpodeltesto21"/>
        <w:rPr>
          <w:rFonts w:ascii="Arial" w:hAnsi="Arial" w:cs="Arial"/>
          <w:color w:val="002060"/>
          <w:sz w:val="22"/>
        </w:rPr>
      </w:pPr>
    </w:p>
    <w:p w14:paraId="71EEF5F4" w14:textId="77777777" w:rsidR="00D417F6" w:rsidRPr="004F0082" w:rsidRDefault="00D417F6" w:rsidP="00D417F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775E912A" w14:textId="77777777" w:rsidR="00D417F6" w:rsidRPr="004E07A1" w:rsidRDefault="00D417F6" w:rsidP="00D417F6">
      <w:pPr>
        <w:pStyle w:val="Corpodeltesto21"/>
        <w:rPr>
          <w:rFonts w:ascii="Arial" w:hAnsi="Arial" w:cs="Arial"/>
          <w:b/>
          <w:bCs/>
          <w:color w:val="002060"/>
          <w:sz w:val="22"/>
        </w:rPr>
      </w:pPr>
      <w:r w:rsidRPr="004E07A1">
        <w:rPr>
          <w:rFonts w:ascii="Arial" w:hAnsi="Arial" w:cs="Arial"/>
          <w:b/>
          <w:bCs/>
          <w:color w:val="002060"/>
          <w:sz w:val="22"/>
        </w:rPr>
        <w:t>AMICI DEL CENTROSOCIO SP. –  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01F3FE4F" w14:textId="77777777" w:rsidR="00D417F6" w:rsidRDefault="00D417F6" w:rsidP="00D417F6">
      <w:pPr>
        <w:pStyle w:val="Corpodeltesto21"/>
        <w:rPr>
          <w:rFonts w:ascii="Arial" w:hAnsi="Arial" w:cs="Arial"/>
          <w:color w:val="002060"/>
          <w:sz w:val="22"/>
        </w:rPr>
      </w:pPr>
    </w:p>
    <w:p w14:paraId="086FCE88" w14:textId="77777777" w:rsidR="00D417F6" w:rsidRPr="004F0082" w:rsidRDefault="00D417F6" w:rsidP="00D417F6">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4452E2DE" w14:textId="77777777" w:rsidR="00D417F6" w:rsidRPr="004E07A1" w:rsidRDefault="00D417F6" w:rsidP="00D417F6">
      <w:pPr>
        <w:pStyle w:val="Corpodeltesto21"/>
        <w:rPr>
          <w:rFonts w:ascii="Arial" w:hAnsi="Arial" w:cs="Arial"/>
          <w:b/>
          <w:bCs/>
          <w:color w:val="002060"/>
          <w:sz w:val="22"/>
        </w:rPr>
      </w:pPr>
      <w:r w:rsidRPr="004E07A1">
        <w:rPr>
          <w:rFonts w:ascii="Arial" w:hAnsi="Arial" w:cs="Arial"/>
          <w:b/>
          <w:bCs/>
          <w:color w:val="002060"/>
          <w:sz w:val="22"/>
        </w:rPr>
        <w:t>ACLI MANTOVANI CALCIO A 5 – REAL SAN GIORGIO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5-2</w:t>
      </w:r>
    </w:p>
    <w:p w14:paraId="3AD6369B" w14:textId="77777777" w:rsidR="00D417F6" w:rsidRDefault="00D417F6" w:rsidP="00D417F6">
      <w:pPr>
        <w:pStyle w:val="Corpodeltesto21"/>
        <w:rPr>
          <w:rFonts w:ascii="Arial" w:hAnsi="Arial" w:cs="Arial"/>
          <w:color w:val="002060"/>
          <w:sz w:val="22"/>
        </w:rPr>
      </w:pPr>
    </w:p>
    <w:p w14:paraId="46F9AC4E" w14:textId="77777777" w:rsidR="00D417F6" w:rsidRPr="00FA4D1D" w:rsidRDefault="00D417F6" w:rsidP="00D417F6">
      <w:pPr>
        <w:pStyle w:val="Corpodeltesto21"/>
        <w:rPr>
          <w:color w:val="002060"/>
          <w:szCs w:val="22"/>
          <w:highlight w:val="yellow"/>
        </w:rPr>
      </w:pPr>
    </w:p>
    <w:p w14:paraId="7353F790" w14:textId="77777777" w:rsidR="00D417F6" w:rsidRPr="00E762DC" w:rsidRDefault="00D417F6" w:rsidP="00D417F6">
      <w:pPr>
        <w:pStyle w:val="LndNormale1"/>
        <w:rPr>
          <w:b/>
          <w:i/>
          <w:color w:val="002060"/>
        </w:rPr>
      </w:pPr>
      <w:r>
        <w:rPr>
          <w:b/>
          <w:i/>
          <w:color w:val="002060"/>
        </w:rPr>
        <w:t>Semifinali</w:t>
      </w:r>
    </w:p>
    <w:p w14:paraId="774D373C" w14:textId="77777777" w:rsidR="00D417F6" w:rsidRPr="004F0082" w:rsidRDefault="00D417F6" w:rsidP="00D417F6">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684CF699" w14:textId="77777777" w:rsidR="00D417F6" w:rsidRPr="00CB1DB5" w:rsidRDefault="00D417F6" w:rsidP="00D417F6">
      <w:pPr>
        <w:pStyle w:val="Corpodeltesto21"/>
        <w:rPr>
          <w:rFonts w:ascii="Arial" w:hAnsi="Arial" w:cs="Arial"/>
          <w:b/>
          <w:bCs/>
          <w:color w:val="002060"/>
          <w:sz w:val="22"/>
        </w:rPr>
      </w:pPr>
      <w:r w:rsidRPr="00CB1DB5">
        <w:rPr>
          <w:rFonts w:ascii="Arial" w:hAnsi="Arial" w:cs="Arial"/>
          <w:b/>
          <w:bCs/>
          <w:color w:val="002060"/>
          <w:sz w:val="22"/>
        </w:rPr>
        <w:t>ITALSERVICE C5 – ACLI MANTOVANI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r>
        <w:rPr>
          <w:rFonts w:ascii="Arial" w:hAnsi="Arial" w:cs="Arial"/>
          <w:b/>
          <w:bCs/>
          <w:color w:val="002060"/>
          <w:sz w:val="22"/>
        </w:rPr>
        <w:tab/>
        <w:t>1-0</w:t>
      </w:r>
    </w:p>
    <w:p w14:paraId="6B9D4AE2" w14:textId="77777777" w:rsidR="00D417F6" w:rsidRDefault="00D417F6" w:rsidP="00D417F6">
      <w:pPr>
        <w:pStyle w:val="Corpodeltesto21"/>
        <w:rPr>
          <w:rFonts w:ascii="Arial" w:hAnsi="Arial" w:cs="Arial"/>
          <w:color w:val="002060"/>
          <w:sz w:val="22"/>
        </w:rPr>
      </w:pPr>
    </w:p>
    <w:p w14:paraId="0C4EB13F" w14:textId="77777777" w:rsidR="00D417F6" w:rsidRDefault="00D417F6" w:rsidP="00D417F6">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41F27C01" w14:textId="77777777" w:rsidR="00D417F6" w:rsidRPr="00CB1DB5" w:rsidRDefault="00D417F6" w:rsidP="00D417F6">
      <w:pPr>
        <w:pStyle w:val="Corpodeltesto21"/>
        <w:rPr>
          <w:rFonts w:ascii="Arial" w:hAnsi="Arial" w:cs="Arial"/>
          <w:b/>
          <w:bCs/>
          <w:color w:val="002060"/>
          <w:sz w:val="22"/>
        </w:rPr>
      </w:pPr>
      <w:r w:rsidRPr="00CB1DB5">
        <w:rPr>
          <w:rFonts w:ascii="Arial" w:hAnsi="Arial" w:cs="Arial"/>
          <w:b/>
          <w:bCs/>
          <w:color w:val="002060"/>
          <w:sz w:val="22"/>
        </w:rPr>
        <w:t>CALCIO A 5 CORINALDO – AMICI DEL CENTROSOCIO SP.</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1-6</w:t>
      </w:r>
      <w:r>
        <w:rPr>
          <w:rFonts w:ascii="Arial" w:hAnsi="Arial" w:cs="Arial"/>
          <w:b/>
          <w:bCs/>
          <w:color w:val="002060"/>
          <w:sz w:val="22"/>
        </w:rPr>
        <w:tab/>
        <w:t>4-3</w:t>
      </w:r>
    </w:p>
    <w:p w14:paraId="0E8BFC19" w14:textId="77777777" w:rsidR="00D417F6" w:rsidRPr="004F0082" w:rsidRDefault="00D417F6" w:rsidP="00D417F6">
      <w:pPr>
        <w:pStyle w:val="Corpodeltesto21"/>
        <w:rPr>
          <w:rFonts w:ascii="Arial" w:hAnsi="Arial" w:cs="Arial"/>
          <w:color w:val="002060"/>
          <w:sz w:val="22"/>
        </w:rPr>
      </w:pPr>
    </w:p>
    <w:p w14:paraId="2B52F45E" w14:textId="77777777" w:rsidR="00D417F6" w:rsidRPr="004F0082" w:rsidRDefault="00D417F6" w:rsidP="00D417F6">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28759736" w14:textId="77777777" w:rsidR="00D417F6" w:rsidRPr="004F0082" w:rsidRDefault="00D417F6" w:rsidP="00D417F6">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4236BD05" w14:textId="77777777" w:rsidR="00D417F6" w:rsidRDefault="00D417F6" w:rsidP="00D417F6">
      <w:pPr>
        <w:pStyle w:val="Corpodeltesto21"/>
        <w:rPr>
          <w:rFonts w:ascii="Arial" w:hAnsi="Arial" w:cs="Arial"/>
          <w:b/>
          <w:bCs/>
          <w:color w:val="002060"/>
          <w:sz w:val="22"/>
          <w:szCs w:val="22"/>
        </w:rPr>
      </w:pPr>
    </w:p>
    <w:p w14:paraId="48FE50D1" w14:textId="77777777" w:rsidR="00D417F6" w:rsidRDefault="00D417F6" w:rsidP="00D417F6">
      <w:pPr>
        <w:pStyle w:val="Corpodeltesto21"/>
        <w:rPr>
          <w:rFonts w:ascii="Arial" w:hAnsi="Arial" w:cs="Arial"/>
          <w:b/>
          <w:bCs/>
          <w:color w:val="002060"/>
          <w:sz w:val="22"/>
          <w:szCs w:val="22"/>
        </w:rPr>
      </w:pPr>
      <w:r>
        <w:rPr>
          <w:rFonts w:ascii="Arial" w:hAnsi="Arial" w:cs="Arial"/>
          <w:b/>
          <w:bCs/>
          <w:color w:val="002060"/>
          <w:sz w:val="22"/>
          <w:szCs w:val="22"/>
        </w:rPr>
        <w:t>ITALSERVICE C5 – AMICI DEL CENTROSOCIO SP.</w:t>
      </w:r>
    </w:p>
    <w:p w14:paraId="5F6F4042" w14:textId="77777777" w:rsidR="00D417F6" w:rsidRPr="00C54284" w:rsidRDefault="00D417F6" w:rsidP="00D417F6">
      <w:pPr>
        <w:pStyle w:val="Corpodeltesto21"/>
        <w:rPr>
          <w:rFonts w:ascii="Arial" w:hAnsi="Arial" w:cs="Arial"/>
          <w:b/>
          <w:bCs/>
          <w:color w:val="002060"/>
          <w:sz w:val="22"/>
          <w:szCs w:val="22"/>
        </w:rPr>
      </w:pPr>
    </w:p>
    <w:p w14:paraId="4A01181D" w14:textId="77777777" w:rsidR="00D417F6" w:rsidRDefault="00D417F6" w:rsidP="00D417F6">
      <w:pPr>
        <w:pStyle w:val="Corpodeltesto21"/>
        <w:rPr>
          <w:rFonts w:ascii="Arial" w:hAnsi="Arial" w:cs="Arial"/>
          <w:color w:val="002060"/>
          <w:sz w:val="22"/>
        </w:rPr>
      </w:pPr>
      <w:r w:rsidRPr="004F0082">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706FF35" w14:textId="77777777" w:rsidR="00D417F6" w:rsidRDefault="00D417F6" w:rsidP="00D417F6">
      <w:pPr>
        <w:pStyle w:val="Corpodeltesto21"/>
        <w:rPr>
          <w:rFonts w:ascii="Arial" w:hAnsi="Arial" w:cs="Arial"/>
          <w:color w:val="002060"/>
          <w:sz w:val="22"/>
        </w:rPr>
      </w:pPr>
    </w:p>
    <w:p w14:paraId="52795298" w14:textId="77777777" w:rsidR="00D417F6" w:rsidRPr="0058433B" w:rsidRDefault="00D417F6" w:rsidP="00D417F6">
      <w:pPr>
        <w:pStyle w:val="titoloprinc0"/>
        <w:rPr>
          <w:color w:val="002060"/>
        </w:rPr>
      </w:pPr>
      <w:r w:rsidRPr="0058433B">
        <w:rPr>
          <w:color w:val="002060"/>
        </w:rPr>
        <w:t>RISULTATI</w:t>
      </w:r>
    </w:p>
    <w:p w14:paraId="13626FDB" w14:textId="77777777" w:rsidR="00D417F6" w:rsidRPr="0058433B" w:rsidRDefault="00D417F6" w:rsidP="00D417F6">
      <w:pPr>
        <w:pStyle w:val="breakline"/>
        <w:rPr>
          <w:color w:val="002060"/>
        </w:rPr>
      </w:pPr>
    </w:p>
    <w:p w14:paraId="4269E7D8" w14:textId="77777777" w:rsidR="00D417F6" w:rsidRPr="0058433B" w:rsidRDefault="00D417F6" w:rsidP="00D417F6">
      <w:pPr>
        <w:pStyle w:val="sottotitolocampionato10"/>
        <w:rPr>
          <w:color w:val="002060"/>
        </w:rPr>
      </w:pPr>
      <w:r w:rsidRPr="0058433B">
        <w:rPr>
          <w:color w:val="002060"/>
        </w:rPr>
        <w:t>RISULTATI UFFICIALI GARE DEL 12/04/2025</w:t>
      </w:r>
    </w:p>
    <w:p w14:paraId="20EF5DEB"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5F2E17DE"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5C0E271D"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42DACFE7"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69690" w14:textId="77777777" w:rsidR="00D417F6" w:rsidRPr="0058433B" w:rsidRDefault="00D417F6" w:rsidP="00623D89">
                  <w:pPr>
                    <w:pStyle w:val="headertabella0"/>
                    <w:rPr>
                      <w:color w:val="002060"/>
                    </w:rPr>
                  </w:pPr>
                  <w:r w:rsidRPr="0058433B">
                    <w:rPr>
                      <w:color w:val="002060"/>
                    </w:rPr>
                    <w:t>GIRONE SF - 1 Giornata - R</w:t>
                  </w:r>
                </w:p>
              </w:tc>
            </w:tr>
            <w:tr w:rsidR="00D417F6" w:rsidRPr="0058433B" w14:paraId="525EC862"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66B698" w14:textId="77777777" w:rsidR="00D417F6" w:rsidRPr="0058433B" w:rsidRDefault="00D417F6" w:rsidP="00623D89">
                  <w:pPr>
                    <w:pStyle w:val="rowtabella0"/>
                    <w:rPr>
                      <w:color w:val="002060"/>
                    </w:rPr>
                  </w:pPr>
                  <w:r w:rsidRPr="0058433B">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7D1B8" w14:textId="77777777" w:rsidR="00D417F6" w:rsidRPr="0058433B" w:rsidRDefault="00D417F6" w:rsidP="00623D89">
                  <w:pPr>
                    <w:pStyle w:val="rowtabella0"/>
                    <w:rPr>
                      <w:color w:val="002060"/>
                    </w:rPr>
                  </w:pPr>
                  <w:r w:rsidRPr="0058433B">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533EB" w14:textId="77777777" w:rsidR="00D417F6" w:rsidRPr="0058433B" w:rsidRDefault="00D417F6" w:rsidP="00623D89">
                  <w:pPr>
                    <w:pStyle w:val="rowtabella0"/>
                    <w:jc w:val="center"/>
                    <w:rPr>
                      <w:color w:val="002060"/>
                    </w:rPr>
                  </w:pPr>
                  <w:r w:rsidRPr="0058433B">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5A16E" w14:textId="77777777" w:rsidR="00D417F6" w:rsidRPr="0058433B" w:rsidRDefault="00D417F6" w:rsidP="00623D89">
                  <w:pPr>
                    <w:pStyle w:val="rowtabella0"/>
                    <w:jc w:val="center"/>
                    <w:rPr>
                      <w:color w:val="002060"/>
                    </w:rPr>
                  </w:pPr>
                  <w:r w:rsidRPr="0058433B">
                    <w:rPr>
                      <w:color w:val="002060"/>
                    </w:rPr>
                    <w:t> </w:t>
                  </w:r>
                </w:p>
              </w:tc>
            </w:tr>
            <w:tr w:rsidR="00D417F6" w:rsidRPr="0058433B" w14:paraId="46C634AA"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3A4620" w14:textId="77777777" w:rsidR="00D417F6" w:rsidRPr="0058433B" w:rsidRDefault="00D417F6" w:rsidP="00623D89">
                  <w:pPr>
                    <w:pStyle w:val="rowtabella0"/>
                    <w:rPr>
                      <w:color w:val="002060"/>
                    </w:rPr>
                  </w:pPr>
                  <w:r w:rsidRPr="0058433B">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0EA07" w14:textId="77777777" w:rsidR="00D417F6" w:rsidRPr="0058433B" w:rsidRDefault="00D417F6" w:rsidP="00623D89">
                  <w:pPr>
                    <w:pStyle w:val="rowtabella0"/>
                    <w:rPr>
                      <w:color w:val="002060"/>
                    </w:rPr>
                  </w:pPr>
                  <w:r w:rsidRPr="0058433B">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EF56C" w14:textId="77777777" w:rsidR="00D417F6" w:rsidRPr="0058433B" w:rsidRDefault="00D417F6" w:rsidP="00623D89">
                  <w:pPr>
                    <w:pStyle w:val="rowtabella0"/>
                    <w:jc w:val="center"/>
                    <w:rPr>
                      <w:color w:val="002060"/>
                    </w:rPr>
                  </w:pPr>
                  <w:r w:rsidRPr="0058433B">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9F2D8" w14:textId="77777777" w:rsidR="00D417F6" w:rsidRPr="0058433B" w:rsidRDefault="00D417F6" w:rsidP="00623D89">
                  <w:pPr>
                    <w:pStyle w:val="rowtabella0"/>
                    <w:jc w:val="center"/>
                    <w:rPr>
                      <w:color w:val="002060"/>
                    </w:rPr>
                  </w:pPr>
                  <w:r w:rsidRPr="0058433B">
                    <w:rPr>
                      <w:color w:val="002060"/>
                    </w:rPr>
                    <w:t> </w:t>
                  </w:r>
                </w:p>
              </w:tc>
            </w:tr>
          </w:tbl>
          <w:p w14:paraId="3CDF42B0" w14:textId="77777777" w:rsidR="00D417F6" w:rsidRPr="0058433B" w:rsidRDefault="00D417F6" w:rsidP="00623D89">
            <w:pPr>
              <w:rPr>
                <w:color w:val="002060"/>
              </w:rPr>
            </w:pPr>
          </w:p>
        </w:tc>
      </w:tr>
    </w:tbl>
    <w:p w14:paraId="25FF60D3" w14:textId="77777777" w:rsidR="00D417F6" w:rsidRPr="0058433B" w:rsidRDefault="00D417F6" w:rsidP="00D417F6">
      <w:pPr>
        <w:pStyle w:val="breakline"/>
        <w:rPr>
          <w:rFonts w:eastAsiaTheme="minorEastAsia"/>
          <w:color w:val="002060"/>
        </w:rPr>
      </w:pPr>
    </w:p>
    <w:p w14:paraId="51323799" w14:textId="77777777" w:rsidR="00D417F6" w:rsidRPr="0058433B" w:rsidRDefault="00D417F6" w:rsidP="00D417F6">
      <w:pPr>
        <w:pStyle w:val="breakline"/>
        <w:rPr>
          <w:color w:val="002060"/>
        </w:rPr>
      </w:pPr>
    </w:p>
    <w:p w14:paraId="0E8BC439" w14:textId="77777777" w:rsidR="00D417F6" w:rsidRPr="0058433B" w:rsidRDefault="00D417F6" w:rsidP="00D417F6">
      <w:pPr>
        <w:pStyle w:val="titoloprinc0"/>
        <w:rPr>
          <w:color w:val="002060"/>
        </w:rPr>
      </w:pPr>
      <w:r w:rsidRPr="0058433B">
        <w:rPr>
          <w:color w:val="002060"/>
        </w:rPr>
        <w:t>GIUDICE SPORTIVO</w:t>
      </w:r>
    </w:p>
    <w:p w14:paraId="22F377CE"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7147DD0B" w14:textId="77777777" w:rsidR="00D417F6" w:rsidRPr="0058433B" w:rsidRDefault="00D417F6" w:rsidP="00D417F6">
      <w:pPr>
        <w:pStyle w:val="titolo10"/>
        <w:rPr>
          <w:color w:val="002060"/>
        </w:rPr>
      </w:pPr>
      <w:r w:rsidRPr="0058433B">
        <w:rPr>
          <w:color w:val="002060"/>
        </w:rPr>
        <w:t xml:space="preserve">GARE DEL 12/ 4/2025 </w:t>
      </w:r>
    </w:p>
    <w:p w14:paraId="6CF7EC93" w14:textId="77777777" w:rsidR="00D417F6" w:rsidRPr="0058433B" w:rsidRDefault="00D417F6" w:rsidP="00D417F6">
      <w:pPr>
        <w:pStyle w:val="titolo7a"/>
        <w:rPr>
          <w:color w:val="002060"/>
        </w:rPr>
      </w:pPr>
      <w:r w:rsidRPr="0058433B">
        <w:rPr>
          <w:color w:val="002060"/>
        </w:rPr>
        <w:t xml:space="preserve">PROVVEDIMENTI DISCIPLINARI </w:t>
      </w:r>
    </w:p>
    <w:p w14:paraId="7E3BADB9"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528488D1" w14:textId="77777777" w:rsidR="00D417F6" w:rsidRPr="0058433B" w:rsidRDefault="00D417F6" w:rsidP="00D417F6">
      <w:pPr>
        <w:pStyle w:val="titolo30"/>
        <w:rPr>
          <w:color w:val="002060"/>
        </w:rPr>
      </w:pPr>
      <w:r w:rsidRPr="0058433B">
        <w:rPr>
          <w:color w:val="002060"/>
        </w:rPr>
        <w:t xml:space="preserve">CALCIATORI NON ESPULSI </w:t>
      </w:r>
    </w:p>
    <w:p w14:paraId="4181A872" w14:textId="77777777" w:rsidR="00D417F6" w:rsidRPr="0058433B" w:rsidRDefault="00D417F6" w:rsidP="00D417F6">
      <w:pPr>
        <w:pStyle w:val="titolo20"/>
        <w:rPr>
          <w:color w:val="002060"/>
        </w:rPr>
      </w:pPr>
      <w:r w:rsidRPr="0058433B">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00BCE105" w14:textId="77777777" w:rsidTr="00623D89">
        <w:tc>
          <w:tcPr>
            <w:tcW w:w="2200" w:type="dxa"/>
            <w:tcMar>
              <w:top w:w="20" w:type="dxa"/>
              <w:left w:w="20" w:type="dxa"/>
              <w:bottom w:w="20" w:type="dxa"/>
              <w:right w:w="20" w:type="dxa"/>
            </w:tcMar>
            <w:vAlign w:val="center"/>
            <w:hideMark/>
          </w:tcPr>
          <w:p w14:paraId="2627F42F" w14:textId="77777777" w:rsidR="00D417F6" w:rsidRPr="0058433B" w:rsidRDefault="00D417F6" w:rsidP="00623D89">
            <w:pPr>
              <w:pStyle w:val="movimento"/>
              <w:rPr>
                <w:color w:val="002060"/>
              </w:rPr>
            </w:pPr>
            <w:r w:rsidRPr="0058433B">
              <w:rPr>
                <w:color w:val="002060"/>
              </w:rPr>
              <w:t>BRUALDI ALESSANDRO</w:t>
            </w:r>
          </w:p>
        </w:tc>
        <w:tc>
          <w:tcPr>
            <w:tcW w:w="2200" w:type="dxa"/>
            <w:tcMar>
              <w:top w:w="20" w:type="dxa"/>
              <w:left w:w="20" w:type="dxa"/>
              <w:bottom w:w="20" w:type="dxa"/>
              <w:right w:w="20" w:type="dxa"/>
            </w:tcMar>
            <w:vAlign w:val="center"/>
            <w:hideMark/>
          </w:tcPr>
          <w:p w14:paraId="65CF6F96" w14:textId="77777777" w:rsidR="00D417F6" w:rsidRPr="0058433B" w:rsidRDefault="00D417F6" w:rsidP="00623D89">
            <w:pPr>
              <w:pStyle w:val="movimento2"/>
              <w:rPr>
                <w:color w:val="002060"/>
              </w:rPr>
            </w:pPr>
            <w:r w:rsidRPr="0058433B">
              <w:rPr>
                <w:color w:val="002060"/>
              </w:rPr>
              <w:t xml:space="preserve">(ITALSERVICE C5) </w:t>
            </w:r>
          </w:p>
        </w:tc>
        <w:tc>
          <w:tcPr>
            <w:tcW w:w="800" w:type="dxa"/>
            <w:tcMar>
              <w:top w:w="20" w:type="dxa"/>
              <w:left w:w="20" w:type="dxa"/>
              <w:bottom w:w="20" w:type="dxa"/>
              <w:right w:w="20" w:type="dxa"/>
            </w:tcMar>
            <w:vAlign w:val="center"/>
            <w:hideMark/>
          </w:tcPr>
          <w:p w14:paraId="61F8B66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D79FF8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6C4DD3A2" w14:textId="77777777" w:rsidR="00D417F6" w:rsidRPr="0058433B" w:rsidRDefault="00D417F6" w:rsidP="00623D89">
            <w:pPr>
              <w:pStyle w:val="movimento2"/>
              <w:rPr>
                <w:color w:val="002060"/>
              </w:rPr>
            </w:pPr>
            <w:r w:rsidRPr="0058433B">
              <w:rPr>
                <w:color w:val="002060"/>
              </w:rPr>
              <w:t> </w:t>
            </w:r>
          </w:p>
        </w:tc>
      </w:tr>
    </w:tbl>
    <w:p w14:paraId="69113755" w14:textId="77777777" w:rsidR="00D417F6" w:rsidRPr="0058433B" w:rsidRDefault="00D417F6" w:rsidP="00D417F6">
      <w:pPr>
        <w:pStyle w:val="titolo20"/>
        <w:rPr>
          <w:rFonts w:eastAsiaTheme="minorEastAsia"/>
          <w:color w:val="002060"/>
        </w:rPr>
      </w:pPr>
      <w:r w:rsidRPr="005843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6BE66DD7" w14:textId="77777777" w:rsidTr="00623D89">
        <w:tc>
          <w:tcPr>
            <w:tcW w:w="2200" w:type="dxa"/>
            <w:tcMar>
              <w:top w:w="20" w:type="dxa"/>
              <w:left w:w="20" w:type="dxa"/>
              <w:bottom w:w="20" w:type="dxa"/>
              <w:right w:w="20" w:type="dxa"/>
            </w:tcMar>
            <w:vAlign w:val="center"/>
            <w:hideMark/>
          </w:tcPr>
          <w:p w14:paraId="5484B2C3" w14:textId="77777777" w:rsidR="00D417F6" w:rsidRPr="0058433B" w:rsidRDefault="00D417F6" w:rsidP="00623D89">
            <w:pPr>
              <w:pStyle w:val="movimento"/>
              <w:rPr>
                <w:color w:val="002060"/>
              </w:rPr>
            </w:pPr>
            <w:r w:rsidRPr="0058433B">
              <w:rPr>
                <w:color w:val="002060"/>
              </w:rPr>
              <w:t>SEBASTIANELLI LEONARDO</w:t>
            </w:r>
          </w:p>
        </w:tc>
        <w:tc>
          <w:tcPr>
            <w:tcW w:w="2200" w:type="dxa"/>
            <w:tcMar>
              <w:top w:w="20" w:type="dxa"/>
              <w:left w:w="20" w:type="dxa"/>
              <w:bottom w:w="20" w:type="dxa"/>
              <w:right w:w="20" w:type="dxa"/>
            </w:tcMar>
            <w:vAlign w:val="center"/>
            <w:hideMark/>
          </w:tcPr>
          <w:p w14:paraId="01CAC3F3" w14:textId="77777777" w:rsidR="00D417F6" w:rsidRPr="0058433B" w:rsidRDefault="00D417F6" w:rsidP="00623D89">
            <w:pPr>
              <w:pStyle w:val="movimento2"/>
              <w:rPr>
                <w:color w:val="002060"/>
              </w:rPr>
            </w:pPr>
            <w:r w:rsidRPr="0058433B">
              <w:rPr>
                <w:color w:val="002060"/>
              </w:rPr>
              <w:t xml:space="preserve">(AMICI DEL CENTROSOCIO SP.) </w:t>
            </w:r>
          </w:p>
        </w:tc>
        <w:tc>
          <w:tcPr>
            <w:tcW w:w="800" w:type="dxa"/>
            <w:tcMar>
              <w:top w:w="20" w:type="dxa"/>
              <w:left w:w="20" w:type="dxa"/>
              <w:bottom w:w="20" w:type="dxa"/>
              <w:right w:w="20" w:type="dxa"/>
            </w:tcMar>
            <w:vAlign w:val="center"/>
            <w:hideMark/>
          </w:tcPr>
          <w:p w14:paraId="5ACC045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FCF46E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DDF55AC" w14:textId="77777777" w:rsidR="00D417F6" w:rsidRPr="0058433B" w:rsidRDefault="00D417F6" w:rsidP="00623D89">
            <w:pPr>
              <w:pStyle w:val="movimento2"/>
              <w:rPr>
                <w:color w:val="002060"/>
              </w:rPr>
            </w:pPr>
            <w:r w:rsidRPr="0058433B">
              <w:rPr>
                <w:color w:val="002060"/>
              </w:rPr>
              <w:t> </w:t>
            </w:r>
          </w:p>
        </w:tc>
      </w:tr>
    </w:tbl>
    <w:p w14:paraId="0210C074" w14:textId="77777777" w:rsidR="00D417F6" w:rsidRPr="0058433B" w:rsidRDefault="00D417F6" w:rsidP="00D417F6">
      <w:pPr>
        <w:pStyle w:val="titolo20"/>
        <w:rPr>
          <w:rFonts w:eastAsiaTheme="minorEastAsia"/>
          <w:color w:val="002060"/>
        </w:rPr>
      </w:pPr>
      <w:r w:rsidRPr="0058433B">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02D9F476" w14:textId="77777777" w:rsidTr="00623D89">
        <w:tc>
          <w:tcPr>
            <w:tcW w:w="2200" w:type="dxa"/>
            <w:tcMar>
              <w:top w:w="20" w:type="dxa"/>
              <w:left w:w="20" w:type="dxa"/>
              <w:bottom w:w="20" w:type="dxa"/>
              <w:right w:w="20" w:type="dxa"/>
            </w:tcMar>
            <w:vAlign w:val="center"/>
            <w:hideMark/>
          </w:tcPr>
          <w:p w14:paraId="57B3D278" w14:textId="77777777" w:rsidR="00D417F6" w:rsidRPr="0058433B" w:rsidRDefault="00D417F6" w:rsidP="00623D89">
            <w:pPr>
              <w:pStyle w:val="movimento"/>
              <w:rPr>
                <w:color w:val="002060"/>
              </w:rPr>
            </w:pPr>
            <w:r w:rsidRPr="0058433B">
              <w:rPr>
                <w:color w:val="002060"/>
              </w:rPr>
              <w:t>SERRANI FEDERICO</w:t>
            </w:r>
          </w:p>
        </w:tc>
        <w:tc>
          <w:tcPr>
            <w:tcW w:w="2200" w:type="dxa"/>
            <w:tcMar>
              <w:top w:w="20" w:type="dxa"/>
              <w:left w:w="20" w:type="dxa"/>
              <w:bottom w:w="20" w:type="dxa"/>
              <w:right w:w="20" w:type="dxa"/>
            </w:tcMar>
            <w:vAlign w:val="center"/>
            <w:hideMark/>
          </w:tcPr>
          <w:p w14:paraId="289E2582" w14:textId="77777777" w:rsidR="00D417F6" w:rsidRPr="0058433B" w:rsidRDefault="00D417F6" w:rsidP="00623D89">
            <w:pPr>
              <w:pStyle w:val="movimento2"/>
              <w:rPr>
                <w:color w:val="002060"/>
              </w:rPr>
            </w:pPr>
            <w:r w:rsidRPr="0058433B">
              <w:rPr>
                <w:color w:val="002060"/>
              </w:rPr>
              <w:t xml:space="preserve">(ACLI MANTOVANI CALCIO A 5) </w:t>
            </w:r>
          </w:p>
        </w:tc>
        <w:tc>
          <w:tcPr>
            <w:tcW w:w="800" w:type="dxa"/>
            <w:tcMar>
              <w:top w:w="20" w:type="dxa"/>
              <w:left w:w="20" w:type="dxa"/>
              <w:bottom w:w="20" w:type="dxa"/>
              <w:right w:w="20" w:type="dxa"/>
            </w:tcMar>
            <w:vAlign w:val="center"/>
            <w:hideMark/>
          </w:tcPr>
          <w:p w14:paraId="5611A38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DBB2777" w14:textId="77777777" w:rsidR="00D417F6" w:rsidRPr="0058433B" w:rsidRDefault="00D417F6" w:rsidP="00623D89">
            <w:pPr>
              <w:pStyle w:val="movimento"/>
              <w:rPr>
                <w:color w:val="002060"/>
              </w:rPr>
            </w:pPr>
            <w:r w:rsidRPr="0058433B">
              <w:rPr>
                <w:color w:val="002060"/>
              </w:rPr>
              <w:t>GASPEROTTO ALESSANDRO</w:t>
            </w:r>
          </w:p>
        </w:tc>
        <w:tc>
          <w:tcPr>
            <w:tcW w:w="2200" w:type="dxa"/>
            <w:tcMar>
              <w:top w:w="20" w:type="dxa"/>
              <w:left w:w="20" w:type="dxa"/>
              <w:bottom w:w="20" w:type="dxa"/>
              <w:right w:w="20" w:type="dxa"/>
            </w:tcMar>
            <w:vAlign w:val="center"/>
            <w:hideMark/>
          </w:tcPr>
          <w:p w14:paraId="0FE5EDA1" w14:textId="77777777" w:rsidR="00D417F6" w:rsidRPr="0058433B" w:rsidRDefault="00D417F6" w:rsidP="00623D89">
            <w:pPr>
              <w:pStyle w:val="movimento2"/>
              <w:rPr>
                <w:color w:val="002060"/>
              </w:rPr>
            </w:pPr>
            <w:r w:rsidRPr="0058433B">
              <w:rPr>
                <w:color w:val="002060"/>
              </w:rPr>
              <w:t xml:space="preserve">(ITALSERVICE C5) </w:t>
            </w:r>
          </w:p>
        </w:tc>
      </w:tr>
    </w:tbl>
    <w:p w14:paraId="7E840477" w14:textId="77777777" w:rsidR="00D417F6" w:rsidRPr="0058433B" w:rsidRDefault="00D417F6" w:rsidP="00D417F6">
      <w:pPr>
        <w:pStyle w:val="titolo20"/>
        <w:rPr>
          <w:rFonts w:eastAsiaTheme="minorEastAsia"/>
          <w:color w:val="002060"/>
        </w:rPr>
      </w:pPr>
      <w:r w:rsidRPr="005843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25758922" w14:textId="77777777" w:rsidTr="00623D89">
        <w:tc>
          <w:tcPr>
            <w:tcW w:w="2200" w:type="dxa"/>
            <w:tcMar>
              <w:top w:w="20" w:type="dxa"/>
              <w:left w:w="20" w:type="dxa"/>
              <w:bottom w:w="20" w:type="dxa"/>
              <w:right w:w="20" w:type="dxa"/>
            </w:tcMar>
            <w:vAlign w:val="center"/>
            <w:hideMark/>
          </w:tcPr>
          <w:p w14:paraId="29AC52E1" w14:textId="77777777" w:rsidR="00D417F6" w:rsidRPr="0058433B" w:rsidRDefault="00D417F6" w:rsidP="00623D89">
            <w:pPr>
              <w:pStyle w:val="movimento"/>
              <w:rPr>
                <w:color w:val="002060"/>
              </w:rPr>
            </w:pPr>
            <w:r w:rsidRPr="0058433B">
              <w:rPr>
                <w:color w:val="002060"/>
              </w:rPr>
              <w:t>CIPOLLA MANUELE</w:t>
            </w:r>
          </w:p>
        </w:tc>
        <w:tc>
          <w:tcPr>
            <w:tcW w:w="2200" w:type="dxa"/>
            <w:tcMar>
              <w:top w:w="20" w:type="dxa"/>
              <w:left w:w="20" w:type="dxa"/>
              <w:bottom w:w="20" w:type="dxa"/>
              <w:right w:w="20" w:type="dxa"/>
            </w:tcMar>
            <w:vAlign w:val="center"/>
            <w:hideMark/>
          </w:tcPr>
          <w:p w14:paraId="52F43FB4" w14:textId="77777777" w:rsidR="00D417F6" w:rsidRPr="0058433B" w:rsidRDefault="00D417F6" w:rsidP="00623D89">
            <w:pPr>
              <w:pStyle w:val="movimento2"/>
              <w:rPr>
                <w:color w:val="002060"/>
              </w:rPr>
            </w:pPr>
            <w:r w:rsidRPr="0058433B">
              <w:rPr>
                <w:color w:val="002060"/>
              </w:rPr>
              <w:t xml:space="preserve">(AMICI DEL CENTROSOCIO SP.) </w:t>
            </w:r>
          </w:p>
        </w:tc>
        <w:tc>
          <w:tcPr>
            <w:tcW w:w="800" w:type="dxa"/>
            <w:tcMar>
              <w:top w:w="20" w:type="dxa"/>
              <w:left w:w="20" w:type="dxa"/>
              <w:bottom w:w="20" w:type="dxa"/>
              <w:right w:w="20" w:type="dxa"/>
            </w:tcMar>
            <w:vAlign w:val="center"/>
            <w:hideMark/>
          </w:tcPr>
          <w:p w14:paraId="7F3CBE8B"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866D8C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C961A22" w14:textId="77777777" w:rsidR="00D417F6" w:rsidRPr="0058433B" w:rsidRDefault="00D417F6" w:rsidP="00623D89">
            <w:pPr>
              <w:pStyle w:val="movimento2"/>
              <w:rPr>
                <w:color w:val="002060"/>
              </w:rPr>
            </w:pPr>
            <w:r w:rsidRPr="0058433B">
              <w:rPr>
                <w:color w:val="002060"/>
              </w:rPr>
              <w:t> </w:t>
            </w:r>
          </w:p>
        </w:tc>
      </w:tr>
    </w:tbl>
    <w:p w14:paraId="291A9DB7" w14:textId="77777777" w:rsidR="00D417F6" w:rsidRDefault="00D417F6" w:rsidP="00D417F6">
      <w:pPr>
        <w:pStyle w:val="breakline"/>
        <w:rPr>
          <w:color w:val="002060"/>
        </w:rPr>
      </w:pPr>
    </w:p>
    <w:p w14:paraId="7D215071"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0217EC86"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6AD992B0" w14:textId="77777777" w:rsidR="00D417F6" w:rsidRPr="0058433B" w:rsidRDefault="00D417F6" w:rsidP="00D417F6">
      <w:pPr>
        <w:pStyle w:val="breakline"/>
        <w:rPr>
          <w:rFonts w:eastAsiaTheme="minorEastAsia"/>
          <w:color w:val="002060"/>
        </w:rPr>
      </w:pPr>
    </w:p>
    <w:p w14:paraId="37DD6B1E" w14:textId="77777777" w:rsidR="00D417F6" w:rsidRDefault="00D417F6" w:rsidP="00D417F6">
      <w:pPr>
        <w:pStyle w:val="breakline"/>
        <w:rPr>
          <w:color w:val="002060"/>
        </w:rPr>
      </w:pPr>
    </w:p>
    <w:p w14:paraId="44632DFF" w14:textId="77777777" w:rsidR="00D417F6" w:rsidRPr="00E15E32" w:rsidRDefault="00D417F6" w:rsidP="00D417F6">
      <w:pPr>
        <w:pStyle w:val="TITOLOPRINC"/>
        <w:spacing w:before="0" w:beforeAutospacing="0" w:after="0" w:afterAutospacing="0"/>
        <w:rPr>
          <w:color w:val="002060"/>
        </w:rPr>
      </w:pPr>
      <w:r>
        <w:rPr>
          <w:color w:val="002060"/>
        </w:rPr>
        <w:t>PROGRAMMA GARE</w:t>
      </w:r>
    </w:p>
    <w:p w14:paraId="2BE87025" w14:textId="77777777" w:rsidR="00D417F6" w:rsidRDefault="00D417F6" w:rsidP="00D417F6">
      <w:pPr>
        <w:pStyle w:val="Corpodeltesto21"/>
        <w:rPr>
          <w:rFonts w:ascii="Arial" w:hAnsi="Arial" w:cs="Arial"/>
          <w:color w:val="002060"/>
          <w:sz w:val="22"/>
        </w:rPr>
      </w:pPr>
    </w:p>
    <w:p w14:paraId="0F23137C" w14:textId="77777777" w:rsidR="00D417F6" w:rsidRPr="00666CFE" w:rsidRDefault="00D417F6" w:rsidP="00D417F6">
      <w:pPr>
        <w:pStyle w:val="sottotitolocampionato10"/>
        <w:rPr>
          <w:color w:val="002060"/>
        </w:rPr>
      </w:pPr>
      <w:r w:rsidRPr="00666CFE">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D417F6" w:rsidRPr="00666CFE" w14:paraId="62625B8E"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F3FEE"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47D08"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D6124"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475A0"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142E9"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9893"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EE29"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768FDF62"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5F4D6B" w14:textId="77777777" w:rsidR="00D417F6" w:rsidRPr="00666CFE" w:rsidRDefault="00D417F6" w:rsidP="00623D89">
            <w:pPr>
              <w:pStyle w:val="rowtabella0"/>
              <w:rPr>
                <w:color w:val="002060"/>
              </w:rPr>
            </w:pPr>
            <w:r w:rsidRPr="00666CFE">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A0538" w14:textId="77777777" w:rsidR="00D417F6" w:rsidRPr="00666CFE" w:rsidRDefault="00D417F6" w:rsidP="00623D89">
            <w:pPr>
              <w:pStyle w:val="rowtabella0"/>
              <w:rPr>
                <w:color w:val="002060"/>
              </w:rPr>
            </w:pPr>
            <w:r w:rsidRPr="00666CFE">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71F37"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57411" w14:textId="77777777" w:rsidR="00D417F6" w:rsidRPr="00666CFE" w:rsidRDefault="00D417F6" w:rsidP="00623D89">
            <w:pPr>
              <w:pStyle w:val="rowtabella0"/>
              <w:rPr>
                <w:color w:val="002060"/>
              </w:rPr>
            </w:pPr>
            <w:r w:rsidRPr="00666CFE">
              <w:rPr>
                <w:color w:val="002060"/>
              </w:rPr>
              <w:t>03/05/2025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2B061" w14:textId="77777777" w:rsidR="00D417F6" w:rsidRPr="00666CFE" w:rsidRDefault="00D417F6" w:rsidP="00623D89">
            <w:pPr>
              <w:pStyle w:val="rowtabella0"/>
              <w:rPr>
                <w:color w:val="002060"/>
              </w:rPr>
            </w:pPr>
            <w:r w:rsidRPr="00666CFE">
              <w:rPr>
                <w:color w:val="002060"/>
              </w:rPr>
              <w:t>5442 TENSOSTRUTTURA B.GO S.MARIA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054AFC" w14:textId="77777777" w:rsidR="00D417F6" w:rsidRPr="00666CFE" w:rsidRDefault="00D417F6" w:rsidP="00623D89">
            <w:pPr>
              <w:pStyle w:val="rowtabella0"/>
              <w:rPr>
                <w:color w:val="002060"/>
              </w:rPr>
            </w:pPr>
            <w:r w:rsidRPr="00666CFE">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1A85E8" w14:textId="77777777" w:rsidR="00D417F6" w:rsidRPr="00666CFE" w:rsidRDefault="00D417F6" w:rsidP="00623D89">
            <w:pPr>
              <w:pStyle w:val="rowtabella0"/>
              <w:rPr>
                <w:color w:val="002060"/>
              </w:rPr>
            </w:pPr>
            <w:r w:rsidRPr="00666CFE">
              <w:rPr>
                <w:color w:val="002060"/>
              </w:rPr>
              <w:t>STRADA DEL FOGLIA - B.GO S.MAR</w:t>
            </w:r>
          </w:p>
        </w:tc>
      </w:tr>
    </w:tbl>
    <w:p w14:paraId="0879A519" w14:textId="77777777" w:rsidR="00D417F6" w:rsidRDefault="00D417F6" w:rsidP="00D417F6">
      <w:pPr>
        <w:pStyle w:val="breakline"/>
        <w:rPr>
          <w:color w:val="002060"/>
        </w:rPr>
      </w:pPr>
    </w:p>
    <w:p w14:paraId="3DBF522D" w14:textId="77777777" w:rsidR="00D417F6" w:rsidRPr="0058433B" w:rsidRDefault="00D417F6" w:rsidP="00D417F6">
      <w:pPr>
        <w:pStyle w:val="breakline"/>
        <w:rPr>
          <w:color w:val="002060"/>
        </w:rPr>
      </w:pPr>
    </w:p>
    <w:p w14:paraId="6FC0549F" w14:textId="77777777" w:rsidR="00D417F6" w:rsidRPr="0058433B" w:rsidRDefault="00D417F6" w:rsidP="00D417F6">
      <w:pPr>
        <w:pStyle w:val="titolocampionato0"/>
        <w:shd w:val="clear" w:color="auto" w:fill="CCCCCC"/>
        <w:spacing w:before="80" w:after="40"/>
        <w:rPr>
          <w:color w:val="002060"/>
        </w:rPr>
      </w:pPr>
      <w:r w:rsidRPr="0058433B">
        <w:rPr>
          <w:color w:val="002060"/>
        </w:rPr>
        <w:t>UNDER 15 C5 REGIONALI MASCHILI</w:t>
      </w:r>
    </w:p>
    <w:p w14:paraId="407B5485" w14:textId="77777777" w:rsidR="00D417F6" w:rsidRPr="00E15E32" w:rsidRDefault="00D417F6" w:rsidP="00D417F6">
      <w:pPr>
        <w:pStyle w:val="TITOLOPRINC"/>
        <w:spacing w:before="0" w:beforeAutospacing="0" w:after="0" w:afterAutospacing="0"/>
        <w:rPr>
          <w:color w:val="002060"/>
        </w:rPr>
      </w:pPr>
      <w:r>
        <w:rPr>
          <w:color w:val="002060"/>
        </w:rPr>
        <w:t>FASE FINALE</w:t>
      </w:r>
    </w:p>
    <w:p w14:paraId="5666366D" w14:textId="77777777" w:rsidR="00D417F6" w:rsidRPr="00C02215" w:rsidRDefault="00D417F6" w:rsidP="00D417F6">
      <w:pPr>
        <w:pStyle w:val="LndNormale1"/>
        <w:rPr>
          <w:color w:val="002060"/>
        </w:rPr>
      </w:pPr>
    </w:p>
    <w:p w14:paraId="2A42D1B6" w14:textId="77777777" w:rsidR="00D417F6" w:rsidRPr="00C02215" w:rsidRDefault="00D417F6" w:rsidP="00D417F6">
      <w:pPr>
        <w:pStyle w:val="LndNormale1"/>
        <w:rPr>
          <w:b/>
          <w:i/>
          <w:color w:val="002060"/>
        </w:rPr>
      </w:pPr>
      <w:r w:rsidRPr="00C02215">
        <w:rPr>
          <w:b/>
          <w:i/>
          <w:color w:val="002060"/>
        </w:rPr>
        <w:t>Ottavi di Finale</w:t>
      </w:r>
    </w:p>
    <w:p w14:paraId="6073EBFC" w14:textId="77777777" w:rsidR="00D417F6" w:rsidRPr="00C02215" w:rsidRDefault="00D417F6" w:rsidP="00D417F6">
      <w:pPr>
        <w:pStyle w:val="Corpodeltesto21"/>
        <w:rPr>
          <w:rFonts w:ascii="Arial" w:hAnsi="Arial" w:cs="Arial"/>
          <w:color w:val="002060"/>
          <w:sz w:val="22"/>
        </w:rPr>
      </w:pPr>
      <w:r w:rsidRPr="00C02215">
        <w:rPr>
          <w:rFonts w:ascii="Arial" w:hAnsi="Arial" w:cs="Arial"/>
          <w:color w:val="002060"/>
          <w:sz w:val="22"/>
        </w:rPr>
        <w:t>- 4^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quarta miglior seconda classificata “Silver”</w:t>
      </w:r>
      <w:r w:rsidRPr="00C02215">
        <w:rPr>
          <w:rFonts w:ascii="Arial" w:hAnsi="Arial" w:cs="Arial"/>
          <w:color w:val="002060"/>
          <w:sz w:val="22"/>
        </w:rPr>
        <w:tab/>
        <w:t>= 1</w:t>
      </w:r>
    </w:p>
    <w:p w14:paraId="5A311D94" w14:textId="77777777" w:rsidR="00D417F6" w:rsidRPr="002D5D47" w:rsidRDefault="00D417F6" w:rsidP="00D417F6">
      <w:pPr>
        <w:pStyle w:val="Corpodeltesto21"/>
        <w:rPr>
          <w:rFonts w:ascii="Arial" w:hAnsi="Arial" w:cs="Arial"/>
          <w:b/>
          <w:bCs/>
          <w:color w:val="002060"/>
          <w:sz w:val="22"/>
        </w:rPr>
      </w:pPr>
      <w:r w:rsidRPr="00F723AC">
        <w:rPr>
          <w:rFonts w:ascii="Arial" w:hAnsi="Arial" w:cs="Arial"/>
          <w:b/>
          <w:bCs/>
          <w:color w:val="002060"/>
          <w:sz w:val="22"/>
        </w:rPr>
        <w:t>CALCIO A 5 CORINALDO – SPECIAL ONE SPORTING CLUB</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12-2</w:t>
      </w:r>
      <w:r>
        <w:rPr>
          <w:rFonts w:ascii="Arial" w:hAnsi="Arial" w:cs="Arial"/>
          <w:b/>
          <w:bCs/>
          <w:color w:val="002060"/>
          <w:sz w:val="22"/>
        </w:rPr>
        <w:tab/>
      </w:r>
      <w:r>
        <w:rPr>
          <w:rFonts w:ascii="Arial" w:hAnsi="Arial" w:cs="Arial"/>
          <w:b/>
          <w:bCs/>
          <w:color w:val="002060"/>
          <w:sz w:val="22"/>
        </w:rPr>
        <w:tab/>
      </w:r>
    </w:p>
    <w:p w14:paraId="29489A59" w14:textId="77777777" w:rsidR="00D417F6" w:rsidRDefault="00D417F6" w:rsidP="00D417F6">
      <w:pPr>
        <w:pStyle w:val="Corpodeltesto21"/>
        <w:rPr>
          <w:rFonts w:ascii="Arial" w:hAnsi="Arial" w:cs="Arial"/>
          <w:color w:val="002060"/>
          <w:sz w:val="22"/>
        </w:rPr>
      </w:pPr>
    </w:p>
    <w:p w14:paraId="61560B2B" w14:textId="77777777" w:rsidR="00D417F6" w:rsidRPr="00C02215" w:rsidRDefault="00D417F6" w:rsidP="00D417F6">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3CF74B5C" w14:textId="77777777" w:rsidR="00D417F6" w:rsidRPr="00F723AC" w:rsidRDefault="00D417F6" w:rsidP="00D417F6">
      <w:pPr>
        <w:pStyle w:val="Corpodeltesto21"/>
        <w:rPr>
          <w:rFonts w:ascii="Arial" w:hAnsi="Arial" w:cs="Arial"/>
          <w:b/>
          <w:bCs/>
          <w:color w:val="002060"/>
          <w:sz w:val="22"/>
        </w:rPr>
      </w:pPr>
      <w:r w:rsidRPr="00F723AC">
        <w:rPr>
          <w:rFonts w:ascii="Arial" w:hAnsi="Arial" w:cs="Arial"/>
          <w:b/>
          <w:bCs/>
          <w:color w:val="002060"/>
          <w:sz w:val="22"/>
        </w:rPr>
        <w:t>C.U.S. MACERATA CALCIO A5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7612E0FC" w14:textId="77777777" w:rsidR="00D417F6" w:rsidRPr="00F723AC" w:rsidRDefault="00D417F6" w:rsidP="00D417F6">
      <w:pPr>
        <w:pStyle w:val="Corpodeltesto21"/>
        <w:rPr>
          <w:rFonts w:ascii="Arial" w:hAnsi="Arial" w:cs="Arial"/>
          <w:color w:val="002060"/>
          <w:sz w:val="22"/>
        </w:rPr>
      </w:pPr>
    </w:p>
    <w:p w14:paraId="4D4E1836" w14:textId="77777777" w:rsidR="00D417F6" w:rsidRPr="00C02215" w:rsidRDefault="00D417F6" w:rsidP="00D417F6">
      <w:pPr>
        <w:pStyle w:val="Corpodeltesto21"/>
        <w:rPr>
          <w:rFonts w:ascii="Arial" w:hAnsi="Arial" w:cs="Arial"/>
          <w:color w:val="002060"/>
          <w:sz w:val="22"/>
        </w:rPr>
      </w:pPr>
      <w:r w:rsidRPr="00C02215">
        <w:rPr>
          <w:rFonts w:ascii="Arial" w:hAnsi="Arial" w:cs="Arial"/>
          <w:color w:val="002060"/>
          <w:sz w:val="22"/>
        </w:rPr>
        <w:t xml:space="preserve">- miglior prima classificata Girone “Silver” </w:t>
      </w:r>
      <w:r w:rsidRPr="00C02215">
        <w:rPr>
          <w:rFonts w:ascii="Arial" w:hAnsi="Arial" w:cs="Arial"/>
          <w:color w:val="002060"/>
          <w:sz w:val="22"/>
        </w:rPr>
        <w:tab/>
        <w:t xml:space="preserve">- </w:t>
      </w:r>
      <w:r w:rsidRPr="00C02215">
        <w:rPr>
          <w:rFonts w:ascii="Arial" w:hAnsi="Arial" w:cs="Arial"/>
          <w:color w:val="002060"/>
          <w:sz w:val="22"/>
        </w:rPr>
        <w:tab/>
      </w:r>
      <w:r w:rsidRPr="00C02215">
        <w:rPr>
          <w:rFonts w:ascii="Arial" w:hAnsi="Arial" w:cs="Arial"/>
          <w:color w:val="002060"/>
          <w:sz w:val="21"/>
          <w:szCs w:val="21"/>
        </w:rPr>
        <w:t>seconda miglior seconda classificata “Silver”</w:t>
      </w:r>
      <w:r w:rsidRPr="00C02215">
        <w:rPr>
          <w:rFonts w:ascii="Arial" w:hAnsi="Arial" w:cs="Arial"/>
          <w:color w:val="002060"/>
          <w:sz w:val="22"/>
        </w:rPr>
        <w:tab/>
        <w:t>= 3</w:t>
      </w:r>
    </w:p>
    <w:p w14:paraId="4803A26A" w14:textId="77777777" w:rsidR="00D417F6" w:rsidRPr="00F723AC" w:rsidRDefault="00D417F6" w:rsidP="00D417F6">
      <w:pPr>
        <w:pStyle w:val="Corpodeltesto21"/>
        <w:rPr>
          <w:rFonts w:ascii="Arial" w:hAnsi="Arial" w:cs="Arial"/>
          <w:b/>
          <w:bCs/>
          <w:color w:val="002060"/>
          <w:sz w:val="22"/>
        </w:rPr>
      </w:pPr>
      <w:r w:rsidRPr="00F723AC">
        <w:rPr>
          <w:rFonts w:ascii="Arial" w:hAnsi="Arial" w:cs="Arial"/>
          <w:b/>
          <w:bCs/>
          <w:color w:val="002060"/>
          <w:sz w:val="22"/>
        </w:rPr>
        <w:t>RECANATI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11-0</w:t>
      </w:r>
    </w:p>
    <w:p w14:paraId="4E7A8B55" w14:textId="77777777" w:rsidR="00D417F6" w:rsidRDefault="00D417F6" w:rsidP="00D417F6">
      <w:pPr>
        <w:pStyle w:val="Corpodeltesto21"/>
        <w:rPr>
          <w:rFonts w:ascii="Arial" w:hAnsi="Arial" w:cs="Arial"/>
          <w:color w:val="002060"/>
          <w:sz w:val="22"/>
        </w:rPr>
      </w:pPr>
    </w:p>
    <w:p w14:paraId="4E401904" w14:textId="77777777" w:rsidR="00D417F6" w:rsidRPr="00C02215" w:rsidRDefault="00D417F6" w:rsidP="00D417F6">
      <w:pPr>
        <w:pStyle w:val="Corpodeltesto21"/>
        <w:rPr>
          <w:rFonts w:ascii="Arial" w:hAnsi="Arial" w:cs="Arial"/>
          <w:color w:val="002060"/>
          <w:sz w:val="22"/>
        </w:rPr>
      </w:pPr>
      <w:r w:rsidRPr="00C02215">
        <w:rPr>
          <w:rFonts w:ascii="Arial" w:hAnsi="Arial" w:cs="Arial"/>
          <w:color w:val="002060"/>
          <w:sz w:val="22"/>
        </w:rPr>
        <w:t>- seconda miglior prima classificata “Silver”</w:t>
      </w:r>
      <w:r w:rsidRPr="00C02215">
        <w:rPr>
          <w:rFonts w:ascii="Arial" w:hAnsi="Arial" w:cs="Arial"/>
          <w:color w:val="002060"/>
          <w:sz w:val="22"/>
        </w:rPr>
        <w:tab/>
        <w:t xml:space="preserve">- </w:t>
      </w:r>
      <w:r w:rsidRPr="00C02215">
        <w:rPr>
          <w:rFonts w:ascii="Arial" w:hAnsi="Arial" w:cs="Arial"/>
          <w:color w:val="002060"/>
          <w:sz w:val="22"/>
        </w:rPr>
        <w:tab/>
        <w:t>miglior seconda classificata Girone “Silver”</w:t>
      </w:r>
      <w:r w:rsidRPr="00C02215">
        <w:rPr>
          <w:rFonts w:ascii="Arial" w:hAnsi="Arial" w:cs="Arial"/>
          <w:color w:val="002060"/>
          <w:sz w:val="22"/>
        </w:rPr>
        <w:tab/>
        <w:t>= 4</w:t>
      </w:r>
    </w:p>
    <w:p w14:paraId="0C0C7FD4" w14:textId="77777777" w:rsidR="00D417F6" w:rsidRPr="00F723AC" w:rsidRDefault="00D417F6" w:rsidP="00D417F6">
      <w:pPr>
        <w:pStyle w:val="Corpodeltesto21"/>
        <w:rPr>
          <w:rFonts w:ascii="Arial" w:hAnsi="Arial" w:cs="Arial"/>
          <w:b/>
          <w:bCs/>
          <w:color w:val="002060"/>
          <w:sz w:val="22"/>
        </w:rPr>
      </w:pPr>
      <w:r w:rsidRPr="00F723AC">
        <w:rPr>
          <w:rFonts w:ascii="Arial" w:hAnsi="Arial" w:cs="Arial"/>
          <w:b/>
          <w:bCs/>
          <w:color w:val="002060"/>
          <w:sz w:val="22"/>
        </w:rPr>
        <w:t>SPORTFLY ARL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p>
    <w:p w14:paraId="5690A588" w14:textId="77777777" w:rsidR="00D417F6" w:rsidRDefault="00D417F6" w:rsidP="00D417F6">
      <w:pPr>
        <w:pStyle w:val="Corpodeltesto21"/>
        <w:rPr>
          <w:rFonts w:ascii="Arial" w:hAnsi="Arial" w:cs="Arial"/>
          <w:color w:val="002060"/>
          <w:sz w:val="22"/>
        </w:rPr>
      </w:pPr>
    </w:p>
    <w:p w14:paraId="062B311F" w14:textId="77777777" w:rsidR="00D417F6" w:rsidRPr="00C02215" w:rsidRDefault="00D417F6" w:rsidP="00D417F6">
      <w:pPr>
        <w:pStyle w:val="Corpodeltesto21"/>
        <w:rPr>
          <w:rFonts w:ascii="Arial" w:hAnsi="Arial" w:cs="Arial"/>
          <w:color w:val="002060"/>
          <w:sz w:val="22"/>
        </w:rPr>
      </w:pPr>
      <w:r w:rsidRPr="00C02215">
        <w:rPr>
          <w:rFonts w:ascii="Arial" w:hAnsi="Arial" w:cs="Arial"/>
          <w:color w:val="002060"/>
          <w:sz w:val="22"/>
        </w:rPr>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42081627" w14:textId="77777777" w:rsidR="00D417F6" w:rsidRPr="00F723AC" w:rsidRDefault="00D417F6" w:rsidP="00D417F6">
      <w:pPr>
        <w:pStyle w:val="Corpodeltesto21"/>
        <w:rPr>
          <w:rFonts w:ascii="Arial" w:hAnsi="Arial" w:cs="Arial"/>
          <w:b/>
          <w:bCs/>
          <w:color w:val="002060"/>
          <w:sz w:val="22"/>
        </w:rPr>
      </w:pPr>
      <w:r w:rsidRPr="00F723AC">
        <w:rPr>
          <w:rFonts w:ascii="Arial" w:hAnsi="Arial" w:cs="Arial"/>
          <w:b/>
          <w:bCs/>
          <w:color w:val="002060"/>
          <w:sz w:val="22"/>
        </w:rPr>
        <w:t>BULDOG T.N.T. LUCREZIA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4B46B03B" w14:textId="77777777" w:rsidR="00D417F6" w:rsidRPr="00F723AC" w:rsidRDefault="00D417F6" w:rsidP="00D417F6">
      <w:pPr>
        <w:pStyle w:val="Corpodeltesto21"/>
        <w:rPr>
          <w:rFonts w:ascii="Arial" w:hAnsi="Arial" w:cs="Arial"/>
          <w:color w:val="002060"/>
          <w:sz w:val="22"/>
        </w:rPr>
      </w:pPr>
    </w:p>
    <w:p w14:paraId="71E3AE02" w14:textId="77777777" w:rsidR="00D417F6" w:rsidRPr="0034028A" w:rsidRDefault="00D417F6" w:rsidP="00D417F6">
      <w:pPr>
        <w:pStyle w:val="LndNormale1"/>
        <w:rPr>
          <w:rFonts w:cs="Arial"/>
          <w:color w:val="002060"/>
        </w:rPr>
      </w:pPr>
      <w:r w:rsidRPr="0034028A">
        <w:rPr>
          <w:b/>
          <w:i/>
          <w:color w:val="002060"/>
        </w:rPr>
        <w:t xml:space="preserve">Quarti di Finale </w:t>
      </w:r>
    </w:p>
    <w:p w14:paraId="4697761E" w14:textId="77777777" w:rsidR="00D417F6" w:rsidRPr="0034028A" w:rsidRDefault="00D417F6" w:rsidP="00D417F6">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3B9B2C40" w14:textId="77777777" w:rsidR="00D417F6" w:rsidRPr="00203F21" w:rsidRDefault="00D417F6" w:rsidP="00D417F6">
      <w:pPr>
        <w:pStyle w:val="Corpodeltesto21"/>
        <w:rPr>
          <w:rFonts w:ascii="Arial" w:hAnsi="Arial" w:cs="Arial"/>
          <w:b/>
          <w:bCs/>
          <w:color w:val="002060"/>
          <w:sz w:val="22"/>
        </w:rPr>
      </w:pPr>
      <w:r w:rsidRPr="00203F21">
        <w:rPr>
          <w:rFonts w:ascii="Arial" w:hAnsi="Arial" w:cs="Arial"/>
          <w:b/>
          <w:bCs/>
          <w:color w:val="002060"/>
          <w:sz w:val="22"/>
        </w:rPr>
        <w:t>AMICI DEL CENTROSOCIO SP.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9-1</w:t>
      </w:r>
    </w:p>
    <w:p w14:paraId="4AFD5470" w14:textId="77777777" w:rsidR="00D417F6" w:rsidRDefault="00D417F6" w:rsidP="00D417F6">
      <w:pPr>
        <w:pStyle w:val="Corpodeltesto21"/>
        <w:rPr>
          <w:rFonts w:ascii="Arial" w:hAnsi="Arial" w:cs="Arial"/>
          <w:color w:val="002060"/>
          <w:sz w:val="22"/>
        </w:rPr>
      </w:pPr>
    </w:p>
    <w:p w14:paraId="739D2793" w14:textId="77777777" w:rsidR="00D417F6" w:rsidRPr="0034028A" w:rsidRDefault="00D417F6" w:rsidP="00D417F6">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6F0418E7" w14:textId="77777777" w:rsidR="00D417F6" w:rsidRPr="00203F21" w:rsidRDefault="00D417F6" w:rsidP="00D417F6">
      <w:pPr>
        <w:pStyle w:val="Corpodeltesto21"/>
        <w:rPr>
          <w:rFonts w:ascii="Arial" w:hAnsi="Arial" w:cs="Arial"/>
          <w:b/>
          <w:bCs/>
          <w:color w:val="002060"/>
          <w:sz w:val="22"/>
        </w:rPr>
      </w:pPr>
      <w:r w:rsidRPr="00203F21">
        <w:rPr>
          <w:rFonts w:ascii="Arial" w:hAnsi="Arial" w:cs="Arial"/>
          <w:b/>
          <w:bCs/>
          <w:color w:val="002060"/>
          <w:sz w:val="22"/>
        </w:rPr>
        <w:t>ITALSERVICE C5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6-2</w:t>
      </w:r>
    </w:p>
    <w:p w14:paraId="0B3C4258" w14:textId="77777777" w:rsidR="00D417F6" w:rsidRDefault="00D417F6" w:rsidP="00D417F6">
      <w:pPr>
        <w:pStyle w:val="Corpodeltesto21"/>
        <w:rPr>
          <w:rFonts w:ascii="Arial" w:hAnsi="Arial" w:cs="Arial"/>
          <w:color w:val="002060"/>
          <w:sz w:val="22"/>
        </w:rPr>
      </w:pPr>
    </w:p>
    <w:p w14:paraId="21C9D727" w14:textId="77777777" w:rsidR="00D417F6" w:rsidRPr="0034028A" w:rsidRDefault="00D417F6" w:rsidP="00D417F6">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574FBAF3" w14:textId="77777777" w:rsidR="00D417F6" w:rsidRPr="00203F21" w:rsidRDefault="00D417F6" w:rsidP="00D417F6">
      <w:pPr>
        <w:pStyle w:val="Corpodeltesto21"/>
        <w:rPr>
          <w:rFonts w:ascii="Arial" w:hAnsi="Arial" w:cs="Arial"/>
          <w:b/>
          <w:bCs/>
          <w:color w:val="002060"/>
          <w:sz w:val="22"/>
        </w:rPr>
      </w:pPr>
      <w:r w:rsidRPr="00203F21">
        <w:rPr>
          <w:rFonts w:ascii="Arial" w:hAnsi="Arial" w:cs="Arial"/>
          <w:b/>
          <w:bCs/>
          <w:color w:val="002060"/>
          <w:sz w:val="22"/>
        </w:rPr>
        <w:t>C.U.S. ANCONA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9-1</w:t>
      </w:r>
    </w:p>
    <w:p w14:paraId="28C3D691" w14:textId="77777777" w:rsidR="00D417F6" w:rsidRPr="00203F21" w:rsidRDefault="00D417F6" w:rsidP="00D417F6">
      <w:pPr>
        <w:pStyle w:val="Corpodeltesto21"/>
        <w:rPr>
          <w:rFonts w:ascii="Arial" w:hAnsi="Arial" w:cs="Arial"/>
          <w:color w:val="002060"/>
          <w:sz w:val="22"/>
        </w:rPr>
      </w:pPr>
    </w:p>
    <w:p w14:paraId="7C0B4DCA" w14:textId="77777777" w:rsidR="00D417F6" w:rsidRPr="0034028A" w:rsidRDefault="00D417F6" w:rsidP="00D417F6">
      <w:pPr>
        <w:pStyle w:val="Corpodeltesto21"/>
        <w:rPr>
          <w:rFonts w:ascii="Arial" w:hAnsi="Arial" w:cs="Arial"/>
          <w:color w:val="002060"/>
          <w:sz w:val="22"/>
        </w:rPr>
      </w:pPr>
      <w:r w:rsidRPr="0034028A">
        <w:rPr>
          <w:rFonts w:ascii="Arial" w:hAnsi="Arial" w:cs="Arial"/>
          <w:color w:val="002060"/>
          <w:sz w:val="22"/>
        </w:rPr>
        <w:t>- vincente 1</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58B44BC5" w14:textId="77777777" w:rsidR="00D417F6" w:rsidRPr="00203F21" w:rsidRDefault="00D417F6" w:rsidP="00D417F6">
      <w:pPr>
        <w:pStyle w:val="Corpodeltesto21"/>
        <w:rPr>
          <w:rFonts w:ascii="Arial" w:hAnsi="Arial" w:cs="Arial"/>
          <w:b/>
          <w:bCs/>
          <w:color w:val="002060"/>
          <w:sz w:val="22"/>
        </w:rPr>
      </w:pPr>
      <w:r w:rsidRPr="00203F21">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17CBBB7B" w14:textId="77777777" w:rsidR="00D417F6" w:rsidRPr="00FA4D1D" w:rsidRDefault="00D417F6" w:rsidP="00D417F6">
      <w:pPr>
        <w:pStyle w:val="Corpodeltesto21"/>
        <w:rPr>
          <w:color w:val="002060"/>
          <w:szCs w:val="22"/>
          <w:highlight w:val="yellow"/>
        </w:rPr>
      </w:pPr>
    </w:p>
    <w:p w14:paraId="7DE41B45" w14:textId="77777777" w:rsidR="00D417F6" w:rsidRPr="0034028A" w:rsidRDefault="00D417F6" w:rsidP="00D417F6">
      <w:pPr>
        <w:pStyle w:val="LndNormale1"/>
        <w:rPr>
          <w:b/>
          <w:i/>
          <w:color w:val="002060"/>
        </w:rPr>
      </w:pPr>
      <w:r w:rsidRPr="0034028A">
        <w:rPr>
          <w:b/>
          <w:i/>
          <w:color w:val="002060"/>
        </w:rPr>
        <w:t>Semifinali</w:t>
      </w:r>
    </w:p>
    <w:p w14:paraId="32F7321C" w14:textId="77777777" w:rsidR="00D417F6" w:rsidRPr="0034028A" w:rsidRDefault="00D417F6" w:rsidP="00D417F6">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504A2261" w14:textId="77777777" w:rsidR="00D417F6" w:rsidRPr="00C609C1" w:rsidRDefault="00D417F6" w:rsidP="00D417F6">
      <w:pPr>
        <w:pStyle w:val="Corpodeltesto21"/>
        <w:rPr>
          <w:rFonts w:ascii="Arial" w:hAnsi="Arial" w:cs="Arial"/>
          <w:b/>
          <w:bCs/>
          <w:color w:val="002060"/>
          <w:sz w:val="22"/>
        </w:rPr>
      </w:pPr>
      <w:r w:rsidRPr="00C609C1">
        <w:rPr>
          <w:rFonts w:ascii="Arial" w:hAnsi="Arial" w:cs="Arial"/>
          <w:b/>
          <w:bCs/>
          <w:color w:val="002060"/>
          <w:sz w:val="22"/>
        </w:rPr>
        <w:t xml:space="preserve">AMICI DEL CENTROSOCIO SP – </w:t>
      </w:r>
      <w:r>
        <w:rPr>
          <w:rFonts w:ascii="Arial" w:hAnsi="Arial" w:cs="Arial"/>
          <w:b/>
          <w:bCs/>
          <w:color w:val="002060"/>
          <w:sz w:val="22"/>
        </w:rPr>
        <w:t>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4-1</w:t>
      </w:r>
    </w:p>
    <w:p w14:paraId="4715C4A5" w14:textId="77777777" w:rsidR="00D417F6" w:rsidRDefault="00D417F6" w:rsidP="00D417F6">
      <w:pPr>
        <w:pStyle w:val="Corpodeltesto21"/>
        <w:rPr>
          <w:rFonts w:ascii="Arial" w:hAnsi="Arial" w:cs="Arial"/>
          <w:color w:val="002060"/>
          <w:sz w:val="22"/>
        </w:rPr>
      </w:pPr>
    </w:p>
    <w:p w14:paraId="2925CCE1" w14:textId="77777777" w:rsidR="00D417F6" w:rsidRDefault="00D417F6" w:rsidP="00D417F6">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2A318C89" w14:textId="77777777" w:rsidR="00D417F6" w:rsidRPr="00C609C1" w:rsidRDefault="00D417F6" w:rsidP="00D417F6">
      <w:pPr>
        <w:pStyle w:val="Corpodeltesto21"/>
        <w:rPr>
          <w:rFonts w:ascii="Arial" w:hAnsi="Arial" w:cs="Arial"/>
          <w:b/>
          <w:bCs/>
          <w:color w:val="002060"/>
          <w:sz w:val="22"/>
        </w:rPr>
      </w:pPr>
      <w:r w:rsidRPr="00C609C1">
        <w:rPr>
          <w:rFonts w:ascii="Arial" w:hAnsi="Arial" w:cs="Arial"/>
          <w:b/>
          <w:bCs/>
          <w:color w:val="002060"/>
          <w:sz w:val="22"/>
        </w:rPr>
        <w:t>ITALSERVICE C5 –</w:t>
      </w:r>
      <w:r>
        <w:rPr>
          <w:rFonts w:ascii="Arial" w:hAnsi="Arial" w:cs="Arial"/>
          <w:b/>
          <w:bCs/>
          <w:color w:val="002060"/>
          <w:sz w:val="22"/>
        </w:rPr>
        <w:t xml:space="preserve"> C.U.S. ANCONA</w:t>
      </w:r>
      <w:r w:rsidRPr="00C609C1">
        <w:rPr>
          <w:rFonts w:ascii="Arial" w:hAnsi="Arial" w:cs="Arial"/>
          <w:b/>
          <w:bCs/>
          <w:color w:val="002060"/>
          <w:sz w:val="22"/>
        </w:rPr>
        <w:t xml:space="preserve">  </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1-2</w:t>
      </w:r>
    </w:p>
    <w:p w14:paraId="49E93178" w14:textId="77777777" w:rsidR="00D417F6" w:rsidRPr="0034028A" w:rsidRDefault="00D417F6" w:rsidP="00D417F6">
      <w:pPr>
        <w:pStyle w:val="Corpodeltesto21"/>
        <w:rPr>
          <w:rFonts w:ascii="Arial" w:hAnsi="Arial" w:cs="Arial"/>
          <w:color w:val="002060"/>
          <w:sz w:val="22"/>
        </w:rPr>
      </w:pPr>
    </w:p>
    <w:p w14:paraId="121BB04C" w14:textId="77777777" w:rsidR="00D417F6" w:rsidRPr="0034028A" w:rsidRDefault="00D417F6" w:rsidP="00D417F6">
      <w:pPr>
        <w:pStyle w:val="Corpodeltesto21"/>
        <w:rPr>
          <w:rFonts w:ascii="Arial" w:hAnsi="Arial" w:cs="Arial"/>
          <w:b/>
          <w:bCs/>
          <w:i/>
          <w:iCs/>
          <w:color w:val="002060"/>
          <w:sz w:val="22"/>
          <w:szCs w:val="22"/>
        </w:rPr>
      </w:pPr>
      <w:r w:rsidRPr="0034028A">
        <w:rPr>
          <w:rFonts w:ascii="Arial" w:hAnsi="Arial" w:cs="Arial"/>
          <w:b/>
          <w:bCs/>
          <w:i/>
          <w:iCs/>
          <w:color w:val="002060"/>
          <w:sz w:val="22"/>
          <w:szCs w:val="22"/>
        </w:rPr>
        <w:t>Finale (03/05/2024)</w:t>
      </w:r>
    </w:p>
    <w:p w14:paraId="4B471612" w14:textId="77777777" w:rsidR="00D417F6" w:rsidRPr="0034028A" w:rsidRDefault="00D417F6" w:rsidP="00D417F6">
      <w:pPr>
        <w:pStyle w:val="Corpodeltesto21"/>
        <w:rPr>
          <w:rFonts w:ascii="Arial" w:hAnsi="Arial" w:cs="Arial"/>
          <w:color w:val="002060"/>
          <w:sz w:val="22"/>
        </w:rPr>
      </w:pPr>
      <w:r w:rsidRPr="0034028A">
        <w:rPr>
          <w:rFonts w:ascii="Arial" w:hAnsi="Arial" w:cs="Arial"/>
          <w:color w:val="002060"/>
          <w:sz w:val="22"/>
        </w:rPr>
        <w:t>Le 2 squadre qualificate disputeranno la Finale in gara unica in casa della squadra meglio piazzata al termine della seconda fase.</w:t>
      </w:r>
    </w:p>
    <w:p w14:paraId="01268ECE" w14:textId="77777777" w:rsidR="00D417F6" w:rsidRDefault="00D417F6" w:rsidP="00D417F6">
      <w:pPr>
        <w:pStyle w:val="Corpodeltesto21"/>
        <w:rPr>
          <w:rFonts w:ascii="Arial" w:hAnsi="Arial" w:cs="Arial"/>
          <w:b/>
          <w:bCs/>
          <w:i/>
          <w:iCs/>
          <w:color w:val="002060"/>
          <w:sz w:val="22"/>
          <w:szCs w:val="22"/>
        </w:rPr>
      </w:pPr>
    </w:p>
    <w:p w14:paraId="3F411548" w14:textId="77777777" w:rsidR="00D417F6" w:rsidRDefault="00D417F6" w:rsidP="00D417F6">
      <w:pPr>
        <w:pStyle w:val="Corpodeltesto21"/>
        <w:rPr>
          <w:rFonts w:ascii="Arial" w:hAnsi="Arial" w:cs="Arial"/>
          <w:b/>
          <w:bCs/>
          <w:color w:val="002060"/>
          <w:sz w:val="22"/>
          <w:szCs w:val="22"/>
        </w:rPr>
      </w:pPr>
      <w:r>
        <w:rPr>
          <w:rFonts w:ascii="Arial" w:hAnsi="Arial" w:cs="Arial"/>
          <w:b/>
          <w:bCs/>
          <w:color w:val="002060"/>
          <w:sz w:val="22"/>
          <w:szCs w:val="22"/>
        </w:rPr>
        <w:t>AMICI DEL CENTROSOCIO SP. – C.U.S. ANCONA</w:t>
      </w:r>
    </w:p>
    <w:p w14:paraId="3EDA3796" w14:textId="77777777" w:rsidR="00D417F6" w:rsidRPr="00C54284" w:rsidRDefault="00D417F6" w:rsidP="00D417F6">
      <w:pPr>
        <w:pStyle w:val="Corpodeltesto21"/>
        <w:rPr>
          <w:rFonts w:ascii="Arial" w:hAnsi="Arial" w:cs="Arial"/>
          <w:b/>
          <w:bCs/>
          <w:color w:val="002060"/>
          <w:sz w:val="22"/>
          <w:szCs w:val="22"/>
        </w:rPr>
      </w:pPr>
    </w:p>
    <w:p w14:paraId="54933EEC" w14:textId="77777777" w:rsidR="00D417F6" w:rsidRDefault="00D417F6" w:rsidP="00D417F6">
      <w:pPr>
        <w:pStyle w:val="Corpodeltesto21"/>
        <w:rPr>
          <w:rFonts w:ascii="Arial" w:hAnsi="Arial" w:cs="Arial"/>
          <w:color w:val="002060"/>
          <w:sz w:val="22"/>
        </w:rPr>
      </w:pPr>
      <w:r w:rsidRPr="0034028A">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FE1BDE0" w14:textId="77777777" w:rsidR="00D417F6" w:rsidRDefault="00D417F6" w:rsidP="00D417F6">
      <w:pPr>
        <w:pStyle w:val="Corpodeltesto21"/>
        <w:rPr>
          <w:rFonts w:ascii="Arial" w:hAnsi="Arial" w:cs="Arial"/>
          <w:color w:val="002060"/>
          <w:sz w:val="22"/>
        </w:rPr>
      </w:pPr>
    </w:p>
    <w:p w14:paraId="023E0190" w14:textId="77777777" w:rsidR="00D417F6" w:rsidRPr="0058433B" w:rsidRDefault="00D417F6" w:rsidP="00D417F6">
      <w:pPr>
        <w:pStyle w:val="titoloprinc0"/>
        <w:rPr>
          <w:color w:val="002060"/>
        </w:rPr>
      </w:pPr>
      <w:r w:rsidRPr="0058433B">
        <w:rPr>
          <w:color w:val="002060"/>
        </w:rPr>
        <w:t>RISULTATI</w:t>
      </w:r>
    </w:p>
    <w:p w14:paraId="1FCE93DB" w14:textId="77777777" w:rsidR="00D417F6" w:rsidRPr="0058433B" w:rsidRDefault="00D417F6" w:rsidP="00D417F6">
      <w:pPr>
        <w:pStyle w:val="breakline"/>
        <w:rPr>
          <w:color w:val="002060"/>
        </w:rPr>
      </w:pPr>
    </w:p>
    <w:p w14:paraId="530B0849" w14:textId="77777777" w:rsidR="00D417F6" w:rsidRPr="0058433B" w:rsidRDefault="00D417F6" w:rsidP="00D417F6">
      <w:pPr>
        <w:pStyle w:val="sottotitolocampionato10"/>
        <w:rPr>
          <w:color w:val="002060"/>
        </w:rPr>
      </w:pPr>
      <w:r w:rsidRPr="0058433B">
        <w:rPr>
          <w:color w:val="002060"/>
        </w:rPr>
        <w:t>RISULTATI UFFICIALI GARE DEL 13/04/2025</w:t>
      </w:r>
    </w:p>
    <w:p w14:paraId="19F2D4AB"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4A85EE04"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28042BF1"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6637F967"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8F8A8" w14:textId="77777777" w:rsidR="00D417F6" w:rsidRPr="0058433B" w:rsidRDefault="00D417F6" w:rsidP="00623D89">
                  <w:pPr>
                    <w:pStyle w:val="headertabella0"/>
                    <w:rPr>
                      <w:color w:val="002060"/>
                    </w:rPr>
                  </w:pPr>
                  <w:r w:rsidRPr="0058433B">
                    <w:rPr>
                      <w:color w:val="002060"/>
                    </w:rPr>
                    <w:t>GIRONE SF - 1 Giornata - A</w:t>
                  </w:r>
                </w:p>
              </w:tc>
            </w:tr>
            <w:tr w:rsidR="00D417F6" w:rsidRPr="0058433B" w14:paraId="68D3A03B"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67E35A" w14:textId="77777777" w:rsidR="00D417F6" w:rsidRPr="0058433B" w:rsidRDefault="00D417F6" w:rsidP="00623D89">
                  <w:pPr>
                    <w:pStyle w:val="rowtabella0"/>
                    <w:rPr>
                      <w:color w:val="002060"/>
                    </w:rPr>
                  </w:pPr>
                  <w:r w:rsidRPr="0058433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99BA3" w14:textId="77777777" w:rsidR="00D417F6" w:rsidRPr="0058433B" w:rsidRDefault="00D417F6" w:rsidP="00623D89">
                  <w:pPr>
                    <w:pStyle w:val="rowtabella0"/>
                    <w:rPr>
                      <w:color w:val="002060"/>
                    </w:rPr>
                  </w:pPr>
                  <w:r w:rsidRPr="0058433B">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46893" w14:textId="77777777" w:rsidR="00D417F6" w:rsidRPr="0058433B" w:rsidRDefault="00D417F6" w:rsidP="00623D89">
                  <w:pPr>
                    <w:pStyle w:val="rowtabella0"/>
                    <w:jc w:val="center"/>
                    <w:rPr>
                      <w:color w:val="002060"/>
                    </w:rPr>
                  </w:pPr>
                  <w:r w:rsidRPr="0058433B">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C9742" w14:textId="77777777" w:rsidR="00D417F6" w:rsidRPr="0058433B" w:rsidRDefault="00D417F6" w:rsidP="00623D89">
                  <w:pPr>
                    <w:pStyle w:val="rowtabella0"/>
                    <w:jc w:val="center"/>
                    <w:rPr>
                      <w:color w:val="002060"/>
                    </w:rPr>
                  </w:pPr>
                  <w:r w:rsidRPr="0058433B">
                    <w:rPr>
                      <w:color w:val="002060"/>
                    </w:rPr>
                    <w:t> </w:t>
                  </w:r>
                </w:p>
              </w:tc>
            </w:tr>
            <w:tr w:rsidR="00D417F6" w:rsidRPr="0058433B" w14:paraId="3C13CA3B"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B6EECC" w14:textId="77777777" w:rsidR="00D417F6" w:rsidRPr="0058433B" w:rsidRDefault="00D417F6" w:rsidP="00623D89">
                  <w:pPr>
                    <w:pStyle w:val="rowtabella0"/>
                    <w:rPr>
                      <w:color w:val="002060"/>
                    </w:rPr>
                  </w:pPr>
                  <w:r w:rsidRPr="0058433B">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3C926" w14:textId="77777777" w:rsidR="00D417F6" w:rsidRPr="0058433B" w:rsidRDefault="00D417F6" w:rsidP="00623D89">
                  <w:pPr>
                    <w:pStyle w:val="rowtabella0"/>
                    <w:rPr>
                      <w:color w:val="002060"/>
                    </w:rPr>
                  </w:pPr>
                  <w:r w:rsidRPr="0058433B">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883C2" w14:textId="77777777" w:rsidR="00D417F6" w:rsidRPr="0058433B" w:rsidRDefault="00D417F6" w:rsidP="00623D89">
                  <w:pPr>
                    <w:pStyle w:val="rowtabella0"/>
                    <w:jc w:val="center"/>
                    <w:rPr>
                      <w:color w:val="002060"/>
                    </w:rPr>
                  </w:pPr>
                  <w:r w:rsidRPr="0058433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371DD" w14:textId="77777777" w:rsidR="00D417F6" w:rsidRPr="0058433B" w:rsidRDefault="00D417F6" w:rsidP="00623D89">
                  <w:pPr>
                    <w:pStyle w:val="rowtabella0"/>
                    <w:jc w:val="center"/>
                    <w:rPr>
                      <w:color w:val="002060"/>
                    </w:rPr>
                  </w:pPr>
                  <w:r w:rsidRPr="0058433B">
                    <w:rPr>
                      <w:color w:val="002060"/>
                    </w:rPr>
                    <w:t> </w:t>
                  </w:r>
                </w:p>
              </w:tc>
            </w:tr>
          </w:tbl>
          <w:p w14:paraId="5E4213F3" w14:textId="77777777" w:rsidR="00D417F6" w:rsidRPr="0058433B" w:rsidRDefault="00D417F6" w:rsidP="00623D89">
            <w:pPr>
              <w:rPr>
                <w:color w:val="002060"/>
              </w:rPr>
            </w:pPr>
          </w:p>
        </w:tc>
      </w:tr>
    </w:tbl>
    <w:p w14:paraId="43168E26" w14:textId="77777777" w:rsidR="00D417F6" w:rsidRPr="0058433B" w:rsidRDefault="00D417F6" w:rsidP="00D417F6">
      <w:pPr>
        <w:pStyle w:val="breakline"/>
        <w:rPr>
          <w:rFonts w:eastAsiaTheme="minorEastAsia"/>
          <w:color w:val="002060"/>
        </w:rPr>
      </w:pPr>
    </w:p>
    <w:p w14:paraId="53581A3A" w14:textId="77777777" w:rsidR="00D417F6" w:rsidRPr="0058433B" w:rsidRDefault="00D417F6" w:rsidP="00D417F6">
      <w:pPr>
        <w:pStyle w:val="breakline"/>
        <w:rPr>
          <w:color w:val="002060"/>
        </w:rPr>
      </w:pPr>
    </w:p>
    <w:p w14:paraId="75F2F56A" w14:textId="77777777" w:rsidR="00D417F6" w:rsidRPr="0058433B" w:rsidRDefault="00D417F6" w:rsidP="00D417F6">
      <w:pPr>
        <w:pStyle w:val="titoloprinc0"/>
        <w:rPr>
          <w:color w:val="002060"/>
        </w:rPr>
      </w:pPr>
      <w:r w:rsidRPr="0058433B">
        <w:rPr>
          <w:color w:val="002060"/>
        </w:rPr>
        <w:t>GIUDICE SPORTIVO</w:t>
      </w:r>
    </w:p>
    <w:p w14:paraId="04BDD541"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01AAC7C1" w14:textId="77777777" w:rsidR="00D417F6" w:rsidRPr="0058433B" w:rsidRDefault="00D417F6" w:rsidP="00D417F6">
      <w:pPr>
        <w:pStyle w:val="titolo10"/>
        <w:rPr>
          <w:color w:val="002060"/>
        </w:rPr>
      </w:pPr>
      <w:r w:rsidRPr="0058433B">
        <w:rPr>
          <w:color w:val="002060"/>
        </w:rPr>
        <w:t xml:space="preserve">GARE DEL 13/ 4/2025 </w:t>
      </w:r>
    </w:p>
    <w:p w14:paraId="0FBDDFE1" w14:textId="77777777" w:rsidR="00D417F6" w:rsidRPr="0058433B" w:rsidRDefault="00D417F6" w:rsidP="00D417F6">
      <w:pPr>
        <w:pStyle w:val="titolo7a"/>
        <w:rPr>
          <w:color w:val="002060"/>
        </w:rPr>
      </w:pPr>
      <w:r w:rsidRPr="0058433B">
        <w:rPr>
          <w:color w:val="002060"/>
        </w:rPr>
        <w:t xml:space="preserve">PROVVEDIMENTI DISCIPLINARI </w:t>
      </w:r>
    </w:p>
    <w:p w14:paraId="02426707"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48772912" w14:textId="77777777" w:rsidR="00D417F6" w:rsidRPr="0058433B" w:rsidRDefault="00D417F6" w:rsidP="00D417F6">
      <w:pPr>
        <w:pStyle w:val="titolo30"/>
        <w:rPr>
          <w:color w:val="002060"/>
        </w:rPr>
      </w:pPr>
      <w:r w:rsidRPr="0058433B">
        <w:rPr>
          <w:color w:val="002060"/>
        </w:rPr>
        <w:t xml:space="preserve">CALCIATORI NON ESPULSI </w:t>
      </w:r>
    </w:p>
    <w:p w14:paraId="1E6F73DB" w14:textId="77777777" w:rsidR="00D417F6" w:rsidRPr="0058433B" w:rsidRDefault="00D417F6" w:rsidP="00D417F6">
      <w:pPr>
        <w:pStyle w:val="titolo20"/>
        <w:rPr>
          <w:color w:val="002060"/>
        </w:rPr>
      </w:pPr>
      <w:r w:rsidRPr="005843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1487EC18" w14:textId="77777777" w:rsidTr="00623D89">
        <w:tc>
          <w:tcPr>
            <w:tcW w:w="2200" w:type="dxa"/>
            <w:tcMar>
              <w:top w:w="20" w:type="dxa"/>
              <w:left w:w="20" w:type="dxa"/>
              <w:bottom w:w="20" w:type="dxa"/>
              <w:right w:w="20" w:type="dxa"/>
            </w:tcMar>
            <w:vAlign w:val="center"/>
            <w:hideMark/>
          </w:tcPr>
          <w:p w14:paraId="34BC5AA5" w14:textId="77777777" w:rsidR="00D417F6" w:rsidRPr="0058433B" w:rsidRDefault="00D417F6" w:rsidP="00623D89">
            <w:pPr>
              <w:pStyle w:val="movimento"/>
              <w:rPr>
                <w:color w:val="002060"/>
              </w:rPr>
            </w:pPr>
            <w:r w:rsidRPr="0058433B">
              <w:rPr>
                <w:color w:val="002060"/>
              </w:rPr>
              <w:t>ORSO MATTIA</w:t>
            </w:r>
          </w:p>
        </w:tc>
        <w:tc>
          <w:tcPr>
            <w:tcW w:w="2200" w:type="dxa"/>
            <w:tcMar>
              <w:top w:w="20" w:type="dxa"/>
              <w:left w:w="20" w:type="dxa"/>
              <w:bottom w:w="20" w:type="dxa"/>
              <w:right w:w="20" w:type="dxa"/>
            </w:tcMar>
            <w:vAlign w:val="center"/>
            <w:hideMark/>
          </w:tcPr>
          <w:p w14:paraId="38EE4DB9" w14:textId="77777777" w:rsidR="00D417F6" w:rsidRPr="0058433B" w:rsidRDefault="00D417F6" w:rsidP="00623D89">
            <w:pPr>
              <w:pStyle w:val="movimento2"/>
              <w:rPr>
                <w:color w:val="002060"/>
              </w:rPr>
            </w:pPr>
            <w:r w:rsidRPr="0058433B">
              <w:rPr>
                <w:color w:val="002060"/>
              </w:rPr>
              <w:t xml:space="preserve">(C.U.S. ANCONA) </w:t>
            </w:r>
          </w:p>
        </w:tc>
        <w:tc>
          <w:tcPr>
            <w:tcW w:w="800" w:type="dxa"/>
            <w:tcMar>
              <w:top w:w="20" w:type="dxa"/>
              <w:left w:w="20" w:type="dxa"/>
              <w:bottom w:w="20" w:type="dxa"/>
              <w:right w:w="20" w:type="dxa"/>
            </w:tcMar>
            <w:vAlign w:val="center"/>
            <w:hideMark/>
          </w:tcPr>
          <w:p w14:paraId="29288D9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3CDD752" w14:textId="77777777" w:rsidR="00D417F6" w:rsidRPr="0058433B" w:rsidRDefault="00D417F6" w:rsidP="00623D89">
            <w:pPr>
              <w:pStyle w:val="movimento"/>
              <w:rPr>
                <w:color w:val="002060"/>
              </w:rPr>
            </w:pPr>
            <w:r w:rsidRPr="0058433B">
              <w:rPr>
                <w:color w:val="002060"/>
              </w:rPr>
              <w:t>UMILE SAMUELE</w:t>
            </w:r>
          </w:p>
        </w:tc>
        <w:tc>
          <w:tcPr>
            <w:tcW w:w="2200" w:type="dxa"/>
            <w:tcMar>
              <w:top w:w="20" w:type="dxa"/>
              <w:left w:w="20" w:type="dxa"/>
              <w:bottom w:w="20" w:type="dxa"/>
              <w:right w:w="20" w:type="dxa"/>
            </w:tcMar>
            <w:vAlign w:val="center"/>
            <w:hideMark/>
          </w:tcPr>
          <w:p w14:paraId="5ACA0E00" w14:textId="77777777" w:rsidR="00D417F6" w:rsidRPr="0058433B" w:rsidRDefault="00D417F6" w:rsidP="00623D89">
            <w:pPr>
              <w:pStyle w:val="movimento2"/>
              <w:rPr>
                <w:color w:val="002060"/>
              </w:rPr>
            </w:pPr>
            <w:r w:rsidRPr="0058433B">
              <w:rPr>
                <w:color w:val="002060"/>
              </w:rPr>
              <w:t xml:space="preserve">(C.U.S. ANCONA) </w:t>
            </w:r>
          </w:p>
        </w:tc>
      </w:tr>
      <w:tr w:rsidR="00D417F6" w:rsidRPr="0058433B" w14:paraId="049D9C86" w14:textId="77777777" w:rsidTr="00623D89">
        <w:tc>
          <w:tcPr>
            <w:tcW w:w="2200" w:type="dxa"/>
            <w:tcMar>
              <w:top w:w="20" w:type="dxa"/>
              <w:left w:w="20" w:type="dxa"/>
              <w:bottom w:w="20" w:type="dxa"/>
              <w:right w:w="20" w:type="dxa"/>
            </w:tcMar>
            <w:vAlign w:val="center"/>
            <w:hideMark/>
          </w:tcPr>
          <w:p w14:paraId="3D79233E" w14:textId="77777777" w:rsidR="00D417F6" w:rsidRPr="0058433B" w:rsidRDefault="00D417F6" w:rsidP="00623D89">
            <w:pPr>
              <w:pStyle w:val="movimento"/>
              <w:rPr>
                <w:color w:val="002060"/>
              </w:rPr>
            </w:pPr>
            <w:r w:rsidRPr="0058433B">
              <w:rPr>
                <w:color w:val="002060"/>
              </w:rPr>
              <w:t>DELLA CHIARA GIACOMO</w:t>
            </w:r>
          </w:p>
        </w:tc>
        <w:tc>
          <w:tcPr>
            <w:tcW w:w="2200" w:type="dxa"/>
            <w:tcMar>
              <w:top w:w="20" w:type="dxa"/>
              <w:left w:w="20" w:type="dxa"/>
              <w:bottom w:w="20" w:type="dxa"/>
              <w:right w:w="20" w:type="dxa"/>
            </w:tcMar>
            <w:vAlign w:val="center"/>
            <w:hideMark/>
          </w:tcPr>
          <w:p w14:paraId="6B49E926" w14:textId="77777777" w:rsidR="00D417F6" w:rsidRPr="0058433B" w:rsidRDefault="00D417F6" w:rsidP="00623D89">
            <w:pPr>
              <w:pStyle w:val="movimento2"/>
              <w:rPr>
                <w:color w:val="002060"/>
              </w:rPr>
            </w:pPr>
            <w:r w:rsidRPr="0058433B">
              <w:rPr>
                <w:color w:val="002060"/>
              </w:rPr>
              <w:t xml:space="preserve">(ITALSERVICE C5) </w:t>
            </w:r>
          </w:p>
        </w:tc>
        <w:tc>
          <w:tcPr>
            <w:tcW w:w="800" w:type="dxa"/>
            <w:tcMar>
              <w:top w:w="20" w:type="dxa"/>
              <w:left w:w="20" w:type="dxa"/>
              <w:bottom w:w="20" w:type="dxa"/>
              <w:right w:w="20" w:type="dxa"/>
            </w:tcMar>
            <w:vAlign w:val="center"/>
            <w:hideMark/>
          </w:tcPr>
          <w:p w14:paraId="0D8238AA"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7C48DC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A7FD1BA" w14:textId="77777777" w:rsidR="00D417F6" w:rsidRPr="0058433B" w:rsidRDefault="00D417F6" w:rsidP="00623D89">
            <w:pPr>
              <w:pStyle w:val="movimento2"/>
              <w:rPr>
                <w:color w:val="002060"/>
              </w:rPr>
            </w:pPr>
            <w:r w:rsidRPr="0058433B">
              <w:rPr>
                <w:color w:val="002060"/>
              </w:rPr>
              <w:t> </w:t>
            </w:r>
          </w:p>
        </w:tc>
      </w:tr>
    </w:tbl>
    <w:p w14:paraId="2D8A6CE4" w14:textId="77777777" w:rsidR="00D417F6" w:rsidRDefault="00D417F6" w:rsidP="00D417F6">
      <w:pPr>
        <w:pStyle w:val="breakline"/>
        <w:rPr>
          <w:color w:val="002060"/>
        </w:rPr>
      </w:pPr>
    </w:p>
    <w:p w14:paraId="328020C0"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787528E2"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1AE5CB7" w14:textId="77777777" w:rsidR="00D417F6" w:rsidRDefault="00D417F6" w:rsidP="00D417F6">
      <w:pPr>
        <w:pStyle w:val="breakline"/>
        <w:rPr>
          <w:color w:val="002060"/>
        </w:rPr>
      </w:pPr>
    </w:p>
    <w:p w14:paraId="5927A0A3" w14:textId="77777777" w:rsidR="00D417F6" w:rsidRPr="00E15E32" w:rsidRDefault="00D417F6" w:rsidP="00D417F6">
      <w:pPr>
        <w:pStyle w:val="TITOLOPRINC"/>
        <w:spacing w:before="0" w:beforeAutospacing="0" w:after="0" w:afterAutospacing="0"/>
        <w:rPr>
          <w:color w:val="002060"/>
        </w:rPr>
      </w:pPr>
      <w:r>
        <w:rPr>
          <w:color w:val="002060"/>
        </w:rPr>
        <w:t>PROGRAMMA GARE</w:t>
      </w:r>
    </w:p>
    <w:p w14:paraId="604A63FB" w14:textId="77777777" w:rsidR="00D417F6" w:rsidRDefault="00D417F6" w:rsidP="00D417F6">
      <w:pPr>
        <w:pStyle w:val="Corpodeltesto21"/>
        <w:rPr>
          <w:rFonts w:ascii="Arial" w:hAnsi="Arial" w:cs="Arial"/>
          <w:color w:val="002060"/>
          <w:sz w:val="22"/>
        </w:rPr>
      </w:pPr>
    </w:p>
    <w:p w14:paraId="20EA7B10" w14:textId="77777777" w:rsidR="00D417F6" w:rsidRPr="00666CFE" w:rsidRDefault="00D417F6" w:rsidP="00D417F6">
      <w:pPr>
        <w:pStyle w:val="sottotitolocampionato10"/>
        <w:rPr>
          <w:color w:val="002060"/>
        </w:rPr>
      </w:pPr>
      <w:r w:rsidRPr="00666CFE">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D417F6" w:rsidRPr="00666CFE" w14:paraId="77894DF2"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FD759"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568F"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94FF"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EEDCE"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5B249"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541B4"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69685"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13834EC3"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8030C0" w14:textId="77777777" w:rsidR="00D417F6" w:rsidRPr="00666CFE" w:rsidRDefault="00D417F6" w:rsidP="00623D89">
            <w:pPr>
              <w:pStyle w:val="rowtabella0"/>
              <w:rPr>
                <w:color w:val="002060"/>
              </w:rPr>
            </w:pPr>
            <w:r w:rsidRPr="00666CFE">
              <w:rPr>
                <w:color w:val="002060"/>
              </w:rPr>
              <w:lastRenderedPageBreak/>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B2EE8" w14:textId="77777777" w:rsidR="00D417F6" w:rsidRPr="00666CFE" w:rsidRDefault="00D417F6" w:rsidP="00623D89">
            <w:pPr>
              <w:pStyle w:val="rowtabella0"/>
              <w:rPr>
                <w:color w:val="002060"/>
              </w:rPr>
            </w:pPr>
            <w:r w:rsidRPr="00666CFE">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A36F77"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F82BBB" w14:textId="77777777" w:rsidR="00D417F6" w:rsidRPr="00666CFE" w:rsidRDefault="00D417F6" w:rsidP="00623D89">
            <w:pPr>
              <w:pStyle w:val="rowtabella0"/>
              <w:rPr>
                <w:color w:val="002060"/>
              </w:rPr>
            </w:pPr>
            <w:r w:rsidRPr="00666CFE">
              <w:rPr>
                <w:color w:val="002060"/>
              </w:rPr>
              <w:t>04/05/2025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27662" w14:textId="77777777" w:rsidR="00D417F6" w:rsidRPr="00666CFE" w:rsidRDefault="00D417F6" w:rsidP="00623D89">
            <w:pPr>
              <w:pStyle w:val="rowtabella0"/>
              <w:rPr>
                <w:color w:val="002060"/>
              </w:rPr>
            </w:pPr>
            <w:r w:rsidRPr="00666CFE">
              <w:rPr>
                <w:color w:val="002060"/>
              </w:rPr>
              <w:t>5429 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745216" w14:textId="77777777" w:rsidR="00D417F6" w:rsidRPr="00666CFE" w:rsidRDefault="00D417F6" w:rsidP="00623D89">
            <w:pPr>
              <w:pStyle w:val="rowtabella0"/>
              <w:rPr>
                <w:color w:val="002060"/>
              </w:rPr>
            </w:pPr>
            <w:r w:rsidRPr="00666CFE">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7DF094" w14:textId="77777777" w:rsidR="00D417F6" w:rsidRPr="00666CFE" w:rsidRDefault="00D417F6" w:rsidP="00623D89">
            <w:pPr>
              <w:pStyle w:val="rowtabella0"/>
              <w:rPr>
                <w:color w:val="002060"/>
              </w:rPr>
            </w:pPr>
            <w:r w:rsidRPr="00666CFE">
              <w:rPr>
                <w:color w:val="002060"/>
              </w:rPr>
              <w:t>VIA LORETO</w:t>
            </w:r>
          </w:p>
        </w:tc>
      </w:tr>
    </w:tbl>
    <w:p w14:paraId="2F713F05" w14:textId="77777777" w:rsidR="00D417F6" w:rsidRDefault="00D417F6" w:rsidP="00D417F6">
      <w:pPr>
        <w:pStyle w:val="breakline"/>
        <w:rPr>
          <w:color w:val="002060"/>
        </w:rPr>
      </w:pPr>
    </w:p>
    <w:p w14:paraId="268B74CA" w14:textId="77777777" w:rsidR="00D417F6" w:rsidRDefault="00D417F6" w:rsidP="00D417F6">
      <w:pPr>
        <w:pStyle w:val="breakline"/>
        <w:rPr>
          <w:color w:val="002060"/>
        </w:rPr>
      </w:pPr>
    </w:p>
    <w:p w14:paraId="4F0C3848" w14:textId="77777777" w:rsidR="00D417F6" w:rsidRPr="00D91E87" w:rsidRDefault="00D417F6" w:rsidP="00D417F6">
      <w:pPr>
        <w:pStyle w:val="titolocampionato0"/>
        <w:shd w:val="clear" w:color="auto" w:fill="CCCCCC"/>
        <w:spacing w:before="80" w:after="40"/>
        <w:rPr>
          <w:color w:val="002060"/>
        </w:rPr>
      </w:pPr>
      <w:r w:rsidRPr="00D91E87">
        <w:rPr>
          <w:color w:val="002060"/>
        </w:rPr>
        <w:t>CALCIO A 5 UNDER 15 FEM. REG.</w:t>
      </w:r>
    </w:p>
    <w:p w14:paraId="22D80643" w14:textId="77777777" w:rsidR="00D417F6" w:rsidRPr="00D91E87" w:rsidRDefault="00D417F6" w:rsidP="00D417F6">
      <w:pPr>
        <w:pStyle w:val="TITOLOPRINC"/>
        <w:spacing w:before="0" w:beforeAutospacing="0" w:after="0" w:afterAutospacing="0"/>
        <w:rPr>
          <w:color w:val="002060"/>
        </w:rPr>
      </w:pPr>
      <w:r>
        <w:rPr>
          <w:color w:val="002060"/>
        </w:rPr>
        <w:t>PROGRAMMA GARE</w:t>
      </w:r>
    </w:p>
    <w:p w14:paraId="54750597" w14:textId="77777777" w:rsidR="00D417F6" w:rsidRPr="00D91E87" w:rsidRDefault="00D417F6" w:rsidP="00D417F6">
      <w:pPr>
        <w:pStyle w:val="breakline"/>
        <w:rPr>
          <w:color w:val="002060"/>
        </w:rPr>
      </w:pPr>
    </w:p>
    <w:p w14:paraId="2864561C" w14:textId="77777777" w:rsidR="00D417F6" w:rsidRPr="00D91E87" w:rsidRDefault="00D417F6" w:rsidP="00D417F6">
      <w:pPr>
        <w:pStyle w:val="sottotitolocampionato10"/>
        <w:rPr>
          <w:color w:val="002060"/>
        </w:rPr>
      </w:pPr>
      <w:r w:rsidRPr="00D91E8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30"/>
        <w:gridCol w:w="385"/>
        <w:gridCol w:w="898"/>
        <w:gridCol w:w="1177"/>
        <w:gridCol w:w="1548"/>
        <w:gridCol w:w="1548"/>
      </w:tblGrid>
      <w:tr w:rsidR="00D417F6" w:rsidRPr="00D91E87" w14:paraId="342A1ACA"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84B5C" w14:textId="77777777" w:rsidR="00D417F6" w:rsidRPr="00D91E87" w:rsidRDefault="00D417F6" w:rsidP="00623D89">
            <w:pPr>
              <w:pStyle w:val="headertabella0"/>
              <w:rPr>
                <w:color w:val="002060"/>
              </w:rPr>
            </w:pPr>
            <w:r w:rsidRPr="00D91E8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FE46E" w14:textId="77777777" w:rsidR="00D417F6" w:rsidRPr="00D91E87" w:rsidRDefault="00D417F6" w:rsidP="00623D89">
            <w:pPr>
              <w:pStyle w:val="headertabella0"/>
              <w:rPr>
                <w:color w:val="002060"/>
              </w:rPr>
            </w:pPr>
            <w:r w:rsidRPr="00D91E8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B5244" w14:textId="77777777" w:rsidR="00D417F6" w:rsidRPr="00D91E87" w:rsidRDefault="00D417F6" w:rsidP="00623D89">
            <w:pPr>
              <w:pStyle w:val="headertabella0"/>
              <w:rPr>
                <w:color w:val="002060"/>
              </w:rPr>
            </w:pPr>
            <w:r w:rsidRPr="00D91E8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FA963" w14:textId="77777777" w:rsidR="00D417F6" w:rsidRPr="00D91E87" w:rsidRDefault="00D417F6" w:rsidP="00623D89">
            <w:pPr>
              <w:pStyle w:val="headertabella0"/>
              <w:rPr>
                <w:color w:val="002060"/>
              </w:rPr>
            </w:pPr>
            <w:r w:rsidRPr="00D91E8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1F4A9" w14:textId="77777777" w:rsidR="00D417F6" w:rsidRPr="00D91E87" w:rsidRDefault="00D417F6" w:rsidP="00623D89">
            <w:pPr>
              <w:pStyle w:val="headertabella0"/>
              <w:rPr>
                <w:color w:val="002060"/>
              </w:rPr>
            </w:pPr>
            <w:r w:rsidRPr="00D91E8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3D77E" w14:textId="77777777" w:rsidR="00D417F6" w:rsidRPr="00D91E87" w:rsidRDefault="00D417F6" w:rsidP="00623D89">
            <w:pPr>
              <w:pStyle w:val="headertabella0"/>
              <w:rPr>
                <w:color w:val="002060"/>
              </w:rPr>
            </w:pPr>
            <w:r w:rsidRPr="00D91E8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EC1B5" w14:textId="77777777" w:rsidR="00D417F6" w:rsidRPr="00D91E87" w:rsidRDefault="00D417F6" w:rsidP="00623D89">
            <w:pPr>
              <w:pStyle w:val="headertabella0"/>
              <w:rPr>
                <w:color w:val="002060"/>
              </w:rPr>
            </w:pPr>
            <w:r w:rsidRPr="00D91E87">
              <w:rPr>
                <w:color w:val="002060"/>
              </w:rPr>
              <w:t>Indirizzo Impianto</w:t>
            </w:r>
          </w:p>
        </w:tc>
      </w:tr>
      <w:tr w:rsidR="00D417F6" w:rsidRPr="00D91E87" w14:paraId="56BD7EB2" w14:textId="77777777" w:rsidTr="00623D8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528FA6" w14:textId="77777777" w:rsidR="00D417F6" w:rsidRPr="00D91E87" w:rsidRDefault="00D417F6" w:rsidP="00623D89">
            <w:pPr>
              <w:pStyle w:val="rowtabella0"/>
              <w:rPr>
                <w:color w:val="002060"/>
              </w:rPr>
            </w:pPr>
            <w:r w:rsidRPr="00D91E87">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DAC18" w14:textId="77777777" w:rsidR="00D417F6" w:rsidRPr="00D91E87" w:rsidRDefault="00D417F6" w:rsidP="00623D89">
            <w:pPr>
              <w:pStyle w:val="rowtabella0"/>
              <w:rPr>
                <w:color w:val="002060"/>
              </w:rPr>
            </w:pPr>
            <w:r w:rsidRPr="00D91E87">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FF7ED" w14:textId="77777777" w:rsidR="00D417F6" w:rsidRPr="00D91E87" w:rsidRDefault="00D417F6" w:rsidP="00623D89">
            <w:pPr>
              <w:pStyle w:val="rowtabella0"/>
              <w:jc w:val="center"/>
              <w:rPr>
                <w:color w:val="002060"/>
              </w:rPr>
            </w:pPr>
            <w:r w:rsidRPr="00D91E8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70574" w14:textId="77777777" w:rsidR="00D417F6" w:rsidRPr="00D91E87" w:rsidRDefault="00D417F6" w:rsidP="00623D89">
            <w:pPr>
              <w:pStyle w:val="rowtabella0"/>
              <w:rPr>
                <w:color w:val="002060"/>
              </w:rPr>
            </w:pPr>
            <w:r w:rsidRPr="00D91E87">
              <w:rPr>
                <w:color w:val="002060"/>
              </w:rPr>
              <w:t>03/05/2025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9227C" w14:textId="77777777" w:rsidR="00D417F6" w:rsidRPr="00D91E87" w:rsidRDefault="00D417F6" w:rsidP="00623D89">
            <w:pPr>
              <w:pStyle w:val="rowtabella0"/>
              <w:rPr>
                <w:color w:val="002060"/>
              </w:rPr>
            </w:pPr>
            <w:r w:rsidRPr="00D91E87">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CCC5BD" w14:textId="77777777" w:rsidR="00D417F6" w:rsidRPr="00D91E87" w:rsidRDefault="00D417F6" w:rsidP="00623D89">
            <w:pPr>
              <w:pStyle w:val="rowtabella0"/>
              <w:rPr>
                <w:color w:val="002060"/>
              </w:rPr>
            </w:pPr>
            <w:r w:rsidRPr="00D91E87">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AC392" w14:textId="77777777" w:rsidR="00D417F6" w:rsidRPr="00D91E87" w:rsidRDefault="00D417F6" w:rsidP="00623D89">
            <w:pPr>
              <w:pStyle w:val="rowtabella0"/>
              <w:rPr>
                <w:color w:val="002060"/>
              </w:rPr>
            </w:pPr>
            <w:r w:rsidRPr="00D91E87">
              <w:rPr>
                <w:color w:val="002060"/>
              </w:rPr>
              <w:t>VIA CARDUCCI</w:t>
            </w:r>
          </w:p>
        </w:tc>
      </w:tr>
      <w:tr w:rsidR="00D417F6" w:rsidRPr="00D91E87" w14:paraId="07AC8EB0" w14:textId="77777777" w:rsidTr="00623D8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B25785" w14:textId="77777777" w:rsidR="00D417F6" w:rsidRPr="00D91E87" w:rsidRDefault="00D417F6" w:rsidP="00623D89">
            <w:pPr>
              <w:pStyle w:val="rowtabella0"/>
              <w:rPr>
                <w:color w:val="002060"/>
              </w:rPr>
            </w:pPr>
            <w:r w:rsidRPr="00D91E87">
              <w:rPr>
                <w:color w:val="002060"/>
              </w:rPr>
              <w:t>CITTA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44F86" w14:textId="77777777" w:rsidR="00D417F6" w:rsidRPr="00D91E87" w:rsidRDefault="00D417F6" w:rsidP="00623D89">
            <w:pPr>
              <w:pStyle w:val="rowtabella0"/>
              <w:rPr>
                <w:color w:val="002060"/>
              </w:rPr>
            </w:pPr>
            <w:r w:rsidRPr="00D91E87">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BA917" w14:textId="77777777" w:rsidR="00D417F6" w:rsidRPr="00D91E87" w:rsidRDefault="00D417F6" w:rsidP="00623D89">
            <w:pPr>
              <w:pStyle w:val="rowtabella0"/>
              <w:jc w:val="center"/>
              <w:rPr>
                <w:color w:val="002060"/>
              </w:rPr>
            </w:pPr>
            <w:r w:rsidRPr="00D91E8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28FED" w14:textId="77777777" w:rsidR="00D417F6" w:rsidRPr="00D91E87" w:rsidRDefault="00D417F6" w:rsidP="00623D89">
            <w:pPr>
              <w:pStyle w:val="rowtabella0"/>
              <w:rPr>
                <w:color w:val="002060"/>
              </w:rPr>
            </w:pPr>
            <w:r w:rsidRPr="00D91E87">
              <w:rPr>
                <w:color w:val="002060"/>
              </w:rPr>
              <w:t>04/05/2025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85642" w14:textId="77777777" w:rsidR="00D417F6" w:rsidRPr="00D91E87" w:rsidRDefault="00D417F6" w:rsidP="00623D89">
            <w:pPr>
              <w:pStyle w:val="rowtabella0"/>
              <w:rPr>
                <w:color w:val="002060"/>
              </w:rPr>
            </w:pPr>
            <w:r w:rsidRPr="00D91E87">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1EFAE" w14:textId="77777777" w:rsidR="00D417F6" w:rsidRPr="00D91E87" w:rsidRDefault="00D417F6" w:rsidP="00623D89">
            <w:pPr>
              <w:pStyle w:val="rowtabella0"/>
              <w:rPr>
                <w:color w:val="002060"/>
              </w:rPr>
            </w:pPr>
            <w:r w:rsidRPr="00D91E87">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4A78C" w14:textId="77777777" w:rsidR="00D417F6" w:rsidRPr="00D91E87" w:rsidRDefault="00D417F6" w:rsidP="00623D89">
            <w:pPr>
              <w:pStyle w:val="rowtabella0"/>
              <w:rPr>
                <w:color w:val="002060"/>
              </w:rPr>
            </w:pPr>
            <w:r w:rsidRPr="00D91E87">
              <w:rPr>
                <w:color w:val="002060"/>
              </w:rPr>
              <w:t>VIA DELLO STADIO</w:t>
            </w:r>
          </w:p>
        </w:tc>
      </w:tr>
    </w:tbl>
    <w:p w14:paraId="01EAADD7" w14:textId="77777777" w:rsidR="00D417F6" w:rsidRPr="0058433B" w:rsidRDefault="00D417F6" w:rsidP="00D417F6">
      <w:pPr>
        <w:pStyle w:val="breakline"/>
        <w:rPr>
          <w:rFonts w:eastAsiaTheme="minorEastAsia"/>
          <w:color w:val="002060"/>
        </w:rPr>
      </w:pPr>
    </w:p>
    <w:p w14:paraId="231BB18D" w14:textId="77777777" w:rsidR="00D417F6" w:rsidRPr="0058433B" w:rsidRDefault="00D417F6" w:rsidP="00D417F6">
      <w:pPr>
        <w:pStyle w:val="breakline"/>
        <w:rPr>
          <w:rFonts w:eastAsiaTheme="minorEastAsia"/>
          <w:color w:val="002060"/>
        </w:rPr>
      </w:pPr>
    </w:p>
    <w:p w14:paraId="78773AA6" w14:textId="77777777" w:rsidR="00D417F6" w:rsidRPr="0058433B" w:rsidRDefault="00D417F6" w:rsidP="00D417F6">
      <w:pPr>
        <w:pStyle w:val="breakline"/>
        <w:rPr>
          <w:color w:val="002060"/>
        </w:rPr>
      </w:pPr>
    </w:p>
    <w:p w14:paraId="1111EDA4" w14:textId="77777777" w:rsidR="00D417F6" w:rsidRPr="0058433B" w:rsidRDefault="00D417F6" w:rsidP="00D417F6">
      <w:pPr>
        <w:pStyle w:val="titolocampionato0"/>
        <w:shd w:val="clear" w:color="auto" w:fill="CCCCCC"/>
        <w:spacing w:before="80" w:after="40"/>
        <w:rPr>
          <w:color w:val="002060"/>
        </w:rPr>
      </w:pPr>
      <w:r w:rsidRPr="0058433B">
        <w:rPr>
          <w:color w:val="002060"/>
        </w:rPr>
        <w:t>COPPA PRIMAVERA C5 UNDER 18</w:t>
      </w:r>
    </w:p>
    <w:p w14:paraId="77D65F4D" w14:textId="77777777" w:rsidR="00D417F6" w:rsidRPr="0058433B" w:rsidRDefault="00D417F6" w:rsidP="00D417F6">
      <w:pPr>
        <w:pStyle w:val="titoloprinc0"/>
        <w:rPr>
          <w:color w:val="002060"/>
        </w:rPr>
      </w:pPr>
      <w:r w:rsidRPr="0058433B">
        <w:rPr>
          <w:color w:val="002060"/>
        </w:rPr>
        <w:t>RISULTATI</w:t>
      </w:r>
    </w:p>
    <w:p w14:paraId="76130C0C" w14:textId="77777777" w:rsidR="00D417F6" w:rsidRPr="0058433B" w:rsidRDefault="00D417F6" w:rsidP="00D417F6">
      <w:pPr>
        <w:pStyle w:val="breakline"/>
        <w:rPr>
          <w:color w:val="002060"/>
        </w:rPr>
      </w:pPr>
    </w:p>
    <w:p w14:paraId="53C22AF5" w14:textId="77777777" w:rsidR="00D417F6" w:rsidRPr="0058433B" w:rsidRDefault="00D417F6" w:rsidP="00D417F6">
      <w:pPr>
        <w:pStyle w:val="sottotitolocampionato10"/>
        <w:rPr>
          <w:color w:val="002060"/>
        </w:rPr>
      </w:pPr>
      <w:r w:rsidRPr="0058433B">
        <w:rPr>
          <w:color w:val="002060"/>
        </w:rPr>
        <w:t>RISULTATI UFFICIALI GARE DEL 12/04/2025</w:t>
      </w:r>
    </w:p>
    <w:p w14:paraId="13D564DD"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4D78D24F"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1E38D71D"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51909845"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8F6CB" w14:textId="77777777" w:rsidR="00D417F6" w:rsidRPr="0058433B" w:rsidRDefault="00D417F6" w:rsidP="00623D89">
                  <w:pPr>
                    <w:pStyle w:val="headertabella0"/>
                    <w:rPr>
                      <w:color w:val="002060"/>
                    </w:rPr>
                  </w:pPr>
                  <w:r w:rsidRPr="0058433B">
                    <w:rPr>
                      <w:color w:val="002060"/>
                    </w:rPr>
                    <w:t>GIRONE A - 3 Giornata - A</w:t>
                  </w:r>
                </w:p>
              </w:tc>
            </w:tr>
            <w:tr w:rsidR="00D417F6" w:rsidRPr="0058433B" w14:paraId="2A081800"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2E76B1" w14:textId="77777777" w:rsidR="00D417F6" w:rsidRPr="0058433B" w:rsidRDefault="00D417F6" w:rsidP="00623D89">
                  <w:pPr>
                    <w:pStyle w:val="rowtabella0"/>
                    <w:rPr>
                      <w:color w:val="002060"/>
                    </w:rPr>
                  </w:pPr>
                  <w:r w:rsidRPr="0058433B">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C4629" w14:textId="77777777" w:rsidR="00D417F6" w:rsidRPr="0058433B" w:rsidRDefault="00D417F6" w:rsidP="00623D89">
                  <w:pPr>
                    <w:pStyle w:val="rowtabella0"/>
                    <w:rPr>
                      <w:color w:val="002060"/>
                    </w:rPr>
                  </w:pPr>
                  <w:r w:rsidRPr="0058433B">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C4EE9" w14:textId="77777777" w:rsidR="00D417F6" w:rsidRPr="0058433B" w:rsidRDefault="00D417F6" w:rsidP="00623D89">
                  <w:pPr>
                    <w:pStyle w:val="rowtabella0"/>
                    <w:jc w:val="center"/>
                    <w:rPr>
                      <w:color w:val="002060"/>
                    </w:rPr>
                  </w:pPr>
                  <w:r w:rsidRPr="0058433B">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C2D71" w14:textId="77777777" w:rsidR="00D417F6" w:rsidRPr="0058433B" w:rsidRDefault="00D417F6" w:rsidP="00623D89">
                  <w:pPr>
                    <w:pStyle w:val="rowtabella0"/>
                    <w:jc w:val="center"/>
                    <w:rPr>
                      <w:color w:val="002060"/>
                    </w:rPr>
                  </w:pPr>
                  <w:r w:rsidRPr="0058433B">
                    <w:rPr>
                      <w:color w:val="002060"/>
                    </w:rPr>
                    <w:t> </w:t>
                  </w:r>
                </w:p>
              </w:tc>
            </w:tr>
            <w:tr w:rsidR="00D417F6" w:rsidRPr="0058433B" w14:paraId="58044582"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8D8A93" w14:textId="77777777" w:rsidR="00D417F6" w:rsidRPr="0058433B" w:rsidRDefault="00D417F6" w:rsidP="00623D89">
                  <w:pPr>
                    <w:pStyle w:val="rowtabella0"/>
                    <w:rPr>
                      <w:color w:val="002060"/>
                    </w:rPr>
                  </w:pPr>
                  <w:r w:rsidRPr="0058433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09E353" w14:textId="77777777" w:rsidR="00D417F6" w:rsidRPr="0058433B" w:rsidRDefault="00D417F6" w:rsidP="00623D89">
                  <w:pPr>
                    <w:pStyle w:val="rowtabella0"/>
                    <w:rPr>
                      <w:color w:val="002060"/>
                    </w:rPr>
                  </w:pPr>
                  <w:r w:rsidRPr="0058433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62AA49" w14:textId="77777777" w:rsidR="00D417F6" w:rsidRPr="0058433B" w:rsidRDefault="00D417F6" w:rsidP="00623D89">
                  <w:pPr>
                    <w:pStyle w:val="rowtabella0"/>
                    <w:jc w:val="center"/>
                    <w:rPr>
                      <w:color w:val="002060"/>
                    </w:rPr>
                  </w:pPr>
                  <w:r w:rsidRPr="0058433B">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2BA921" w14:textId="77777777" w:rsidR="00D417F6" w:rsidRPr="0058433B" w:rsidRDefault="00D417F6" w:rsidP="00623D89">
                  <w:pPr>
                    <w:pStyle w:val="rowtabella0"/>
                    <w:jc w:val="center"/>
                    <w:rPr>
                      <w:color w:val="002060"/>
                    </w:rPr>
                  </w:pPr>
                  <w:r w:rsidRPr="0058433B">
                    <w:rPr>
                      <w:color w:val="002060"/>
                    </w:rPr>
                    <w:t> </w:t>
                  </w:r>
                </w:p>
              </w:tc>
            </w:tr>
            <w:tr w:rsidR="00D417F6" w:rsidRPr="0058433B" w14:paraId="7F70FB72"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EB62FF" w14:textId="77777777" w:rsidR="00D417F6" w:rsidRPr="0058433B" w:rsidRDefault="00D417F6" w:rsidP="00623D89">
                  <w:pPr>
                    <w:pStyle w:val="rowtabella0"/>
                    <w:rPr>
                      <w:color w:val="002060"/>
                    </w:rPr>
                  </w:pPr>
                  <w:r w:rsidRPr="0058433B">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19125" w14:textId="77777777" w:rsidR="00D417F6" w:rsidRPr="0058433B" w:rsidRDefault="00D417F6" w:rsidP="00623D89">
                  <w:pPr>
                    <w:pStyle w:val="rowtabella0"/>
                    <w:rPr>
                      <w:color w:val="002060"/>
                    </w:rPr>
                  </w:pPr>
                  <w:r w:rsidRPr="0058433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6A47B5" w14:textId="77777777" w:rsidR="00D417F6" w:rsidRPr="0058433B" w:rsidRDefault="00D417F6" w:rsidP="00623D89">
                  <w:pPr>
                    <w:pStyle w:val="rowtabella0"/>
                    <w:jc w:val="center"/>
                    <w:rPr>
                      <w:color w:val="002060"/>
                    </w:rPr>
                  </w:pPr>
                  <w:r w:rsidRPr="0058433B">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4DA99F" w14:textId="77777777" w:rsidR="00D417F6" w:rsidRPr="0058433B" w:rsidRDefault="00D417F6" w:rsidP="00623D89">
                  <w:pPr>
                    <w:pStyle w:val="rowtabella0"/>
                    <w:jc w:val="center"/>
                    <w:rPr>
                      <w:color w:val="002060"/>
                    </w:rPr>
                  </w:pPr>
                  <w:r w:rsidRPr="0058433B">
                    <w:rPr>
                      <w:color w:val="002060"/>
                    </w:rPr>
                    <w:t> </w:t>
                  </w:r>
                </w:p>
              </w:tc>
            </w:tr>
            <w:tr w:rsidR="00D417F6" w:rsidRPr="0058433B" w14:paraId="413CD3B0"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6B3795" w14:textId="77777777" w:rsidR="00D417F6" w:rsidRPr="0058433B" w:rsidRDefault="00D417F6" w:rsidP="00623D89">
                  <w:pPr>
                    <w:pStyle w:val="rowtabella0"/>
                    <w:rPr>
                      <w:color w:val="002060"/>
                    </w:rPr>
                  </w:pPr>
                  <w:r w:rsidRPr="0058433B">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4009A6" w14:textId="77777777" w:rsidR="00D417F6" w:rsidRPr="0058433B" w:rsidRDefault="00D417F6" w:rsidP="00623D89">
                  <w:pPr>
                    <w:pStyle w:val="rowtabella0"/>
                    <w:rPr>
                      <w:color w:val="002060"/>
                    </w:rPr>
                  </w:pPr>
                  <w:r w:rsidRPr="0058433B">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EF9D3" w14:textId="77777777" w:rsidR="00D417F6" w:rsidRPr="0058433B" w:rsidRDefault="00D417F6" w:rsidP="00623D89">
                  <w:pPr>
                    <w:pStyle w:val="rowtabella0"/>
                    <w:jc w:val="center"/>
                    <w:rPr>
                      <w:color w:val="002060"/>
                    </w:rPr>
                  </w:pPr>
                  <w:r w:rsidRPr="0058433B">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82E94C" w14:textId="77777777" w:rsidR="00D417F6" w:rsidRPr="0058433B" w:rsidRDefault="00D417F6" w:rsidP="00623D89">
                  <w:pPr>
                    <w:pStyle w:val="rowtabella0"/>
                    <w:jc w:val="center"/>
                    <w:rPr>
                      <w:color w:val="002060"/>
                    </w:rPr>
                  </w:pPr>
                  <w:r w:rsidRPr="0058433B">
                    <w:rPr>
                      <w:color w:val="002060"/>
                    </w:rPr>
                    <w:t> </w:t>
                  </w:r>
                </w:p>
              </w:tc>
            </w:tr>
            <w:tr w:rsidR="00D417F6" w:rsidRPr="0058433B" w14:paraId="5F7E90E6"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91E0ED" w14:textId="77777777" w:rsidR="00D417F6" w:rsidRPr="0058433B" w:rsidRDefault="00D417F6" w:rsidP="00623D89">
                  <w:pPr>
                    <w:pStyle w:val="rowtabella0"/>
                    <w:rPr>
                      <w:color w:val="002060"/>
                    </w:rPr>
                  </w:pPr>
                  <w:r w:rsidRPr="0058433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6EC3B4" w14:textId="77777777" w:rsidR="00D417F6" w:rsidRPr="0058433B" w:rsidRDefault="00D417F6" w:rsidP="00623D89">
                  <w:pPr>
                    <w:pStyle w:val="rowtabella0"/>
                    <w:rPr>
                      <w:color w:val="002060"/>
                    </w:rPr>
                  </w:pPr>
                  <w:r w:rsidRPr="0058433B">
                    <w:rPr>
                      <w:color w:val="002060"/>
                    </w:rPr>
                    <w:t>- U.S. FORTUNA FANO SQ..</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56C7E7" w14:textId="77777777" w:rsidR="00D417F6" w:rsidRPr="0058433B" w:rsidRDefault="00D417F6" w:rsidP="00623D89">
                  <w:pPr>
                    <w:pStyle w:val="rowtabella0"/>
                    <w:jc w:val="center"/>
                    <w:rPr>
                      <w:color w:val="002060"/>
                    </w:rPr>
                  </w:pPr>
                  <w:r w:rsidRPr="0058433B">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3FB7E5" w14:textId="77777777" w:rsidR="00D417F6" w:rsidRPr="0058433B" w:rsidRDefault="00D417F6" w:rsidP="00623D89">
                  <w:pPr>
                    <w:pStyle w:val="rowtabella0"/>
                    <w:jc w:val="center"/>
                    <w:rPr>
                      <w:color w:val="002060"/>
                    </w:rPr>
                  </w:pPr>
                  <w:r w:rsidRPr="0058433B">
                    <w:rPr>
                      <w:color w:val="002060"/>
                    </w:rPr>
                    <w:t> </w:t>
                  </w:r>
                </w:p>
              </w:tc>
            </w:tr>
            <w:tr w:rsidR="00D417F6" w:rsidRPr="0058433B" w14:paraId="6853D6CB"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89B70D" w14:textId="77777777" w:rsidR="00D417F6" w:rsidRPr="0058433B" w:rsidRDefault="00D417F6" w:rsidP="00623D89">
                  <w:pPr>
                    <w:pStyle w:val="rowtabella0"/>
                    <w:rPr>
                      <w:color w:val="002060"/>
                    </w:rPr>
                  </w:pPr>
                  <w:r w:rsidRPr="0058433B">
                    <w:rPr>
                      <w:color w:val="002060"/>
                    </w:rPr>
                    <w:t>(2) 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02BFD" w14:textId="77777777" w:rsidR="00D417F6" w:rsidRPr="0058433B" w:rsidRDefault="00D417F6" w:rsidP="00623D89">
                  <w:pPr>
                    <w:pStyle w:val="rowtabella0"/>
                    <w:rPr>
                      <w:color w:val="002060"/>
                    </w:rPr>
                  </w:pPr>
                  <w:r w:rsidRPr="0058433B">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46094" w14:textId="77777777" w:rsidR="00D417F6" w:rsidRPr="0058433B" w:rsidRDefault="00D417F6" w:rsidP="00623D89">
                  <w:pPr>
                    <w:pStyle w:val="rowtabella0"/>
                    <w:jc w:val="center"/>
                    <w:rPr>
                      <w:color w:val="002060"/>
                    </w:rPr>
                  </w:pPr>
                  <w:r w:rsidRPr="0058433B">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9D52C" w14:textId="77777777" w:rsidR="00D417F6" w:rsidRPr="0058433B" w:rsidRDefault="00D417F6" w:rsidP="00623D89">
                  <w:pPr>
                    <w:pStyle w:val="rowtabella0"/>
                    <w:jc w:val="center"/>
                    <w:rPr>
                      <w:color w:val="002060"/>
                    </w:rPr>
                  </w:pPr>
                  <w:r w:rsidRPr="0058433B">
                    <w:rPr>
                      <w:color w:val="002060"/>
                    </w:rPr>
                    <w:t> </w:t>
                  </w:r>
                </w:p>
              </w:tc>
            </w:tr>
            <w:tr w:rsidR="00D417F6" w:rsidRPr="0058433B" w14:paraId="614BC7BF"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73641378" w14:textId="77777777" w:rsidR="00D417F6" w:rsidRPr="0058433B" w:rsidRDefault="00D417F6" w:rsidP="00623D89">
                  <w:pPr>
                    <w:pStyle w:val="rowtabella0"/>
                    <w:rPr>
                      <w:color w:val="002060"/>
                    </w:rPr>
                  </w:pPr>
                  <w:r w:rsidRPr="0058433B">
                    <w:rPr>
                      <w:color w:val="002060"/>
                    </w:rPr>
                    <w:t>(1) - disputata il 13/04/2025</w:t>
                  </w:r>
                </w:p>
              </w:tc>
            </w:tr>
            <w:tr w:rsidR="00D417F6" w:rsidRPr="0058433B" w14:paraId="71C2E883"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333ACC78" w14:textId="77777777" w:rsidR="00D417F6" w:rsidRPr="0058433B" w:rsidRDefault="00D417F6" w:rsidP="00623D89">
                  <w:pPr>
                    <w:pStyle w:val="rowtabella0"/>
                    <w:rPr>
                      <w:color w:val="002060"/>
                    </w:rPr>
                  </w:pPr>
                  <w:r w:rsidRPr="0058433B">
                    <w:rPr>
                      <w:color w:val="002060"/>
                    </w:rPr>
                    <w:t>(2) - disputata il 15/04/2025</w:t>
                  </w:r>
                </w:p>
              </w:tc>
            </w:tr>
          </w:tbl>
          <w:p w14:paraId="5D5EF062" w14:textId="77777777" w:rsidR="00D417F6" w:rsidRPr="0058433B" w:rsidRDefault="00D417F6" w:rsidP="00623D89">
            <w:pPr>
              <w:rPr>
                <w:color w:val="002060"/>
              </w:rPr>
            </w:pPr>
          </w:p>
        </w:tc>
      </w:tr>
    </w:tbl>
    <w:p w14:paraId="05A14283" w14:textId="77777777" w:rsidR="00D417F6" w:rsidRPr="0058433B" w:rsidRDefault="00D417F6" w:rsidP="00D417F6">
      <w:pPr>
        <w:pStyle w:val="breakline"/>
        <w:rPr>
          <w:rFonts w:eastAsiaTheme="minorEastAsia"/>
          <w:color w:val="002060"/>
        </w:rPr>
      </w:pPr>
    </w:p>
    <w:p w14:paraId="1681604D" w14:textId="77777777" w:rsidR="00D417F6" w:rsidRPr="0058433B" w:rsidRDefault="00D417F6" w:rsidP="00D417F6">
      <w:pPr>
        <w:pStyle w:val="breakline"/>
        <w:rPr>
          <w:color w:val="002060"/>
        </w:rPr>
      </w:pPr>
    </w:p>
    <w:p w14:paraId="7C583319" w14:textId="77777777" w:rsidR="00D417F6" w:rsidRPr="0058433B" w:rsidRDefault="00D417F6" w:rsidP="00D417F6">
      <w:pPr>
        <w:pStyle w:val="titoloprinc0"/>
        <w:rPr>
          <w:color w:val="002060"/>
        </w:rPr>
      </w:pPr>
      <w:r w:rsidRPr="0058433B">
        <w:rPr>
          <w:color w:val="002060"/>
        </w:rPr>
        <w:t>GIUDICE SPORTIVO</w:t>
      </w:r>
    </w:p>
    <w:p w14:paraId="5EAD5113"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3A0C1DA5" w14:textId="77777777" w:rsidR="00D417F6" w:rsidRPr="0058433B" w:rsidRDefault="00D417F6" w:rsidP="00D417F6">
      <w:pPr>
        <w:pStyle w:val="titolo10"/>
        <w:rPr>
          <w:color w:val="002060"/>
        </w:rPr>
      </w:pPr>
      <w:r w:rsidRPr="0058433B">
        <w:rPr>
          <w:color w:val="002060"/>
        </w:rPr>
        <w:t xml:space="preserve">GARE DEL 12/ 4/2025 </w:t>
      </w:r>
    </w:p>
    <w:p w14:paraId="7DDA1150" w14:textId="77777777" w:rsidR="00D417F6" w:rsidRPr="0058433B" w:rsidRDefault="00D417F6" w:rsidP="00D417F6">
      <w:pPr>
        <w:pStyle w:val="titolo7a"/>
        <w:rPr>
          <w:color w:val="002060"/>
        </w:rPr>
      </w:pPr>
      <w:r w:rsidRPr="0058433B">
        <w:rPr>
          <w:color w:val="002060"/>
        </w:rPr>
        <w:t xml:space="preserve">PROVVEDIMENTI DISCIPLINARI </w:t>
      </w:r>
    </w:p>
    <w:p w14:paraId="31D72A1E"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267784B6" w14:textId="77777777" w:rsidR="00D417F6" w:rsidRPr="0058433B" w:rsidRDefault="00D417F6" w:rsidP="00D417F6">
      <w:pPr>
        <w:pStyle w:val="titolo30"/>
        <w:rPr>
          <w:color w:val="002060"/>
        </w:rPr>
      </w:pPr>
      <w:r w:rsidRPr="0058433B">
        <w:rPr>
          <w:color w:val="002060"/>
        </w:rPr>
        <w:t xml:space="preserve">CALCIATORI ESPULSI </w:t>
      </w:r>
    </w:p>
    <w:p w14:paraId="522AFC5A" w14:textId="77777777" w:rsidR="00D417F6" w:rsidRPr="0058433B" w:rsidRDefault="00D417F6" w:rsidP="00D417F6">
      <w:pPr>
        <w:pStyle w:val="titolo20"/>
        <w:rPr>
          <w:color w:val="002060"/>
        </w:rPr>
      </w:pPr>
      <w:r w:rsidRPr="005843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59FF9A84" w14:textId="77777777" w:rsidTr="00623D89">
        <w:tc>
          <w:tcPr>
            <w:tcW w:w="2200" w:type="dxa"/>
            <w:tcMar>
              <w:top w:w="20" w:type="dxa"/>
              <w:left w:w="20" w:type="dxa"/>
              <w:bottom w:w="20" w:type="dxa"/>
              <w:right w:w="20" w:type="dxa"/>
            </w:tcMar>
            <w:vAlign w:val="center"/>
            <w:hideMark/>
          </w:tcPr>
          <w:p w14:paraId="561FF86A" w14:textId="77777777" w:rsidR="00D417F6" w:rsidRPr="0058433B" w:rsidRDefault="00D417F6" w:rsidP="00623D89">
            <w:pPr>
              <w:pStyle w:val="movimento"/>
              <w:rPr>
                <w:color w:val="002060"/>
              </w:rPr>
            </w:pPr>
            <w:r w:rsidRPr="0058433B">
              <w:rPr>
                <w:color w:val="002060"/>
              </w:rPr>
              <w:t>ECHINO RICCARDO</w:t>
            </w:r>
          </w:p>
        </w:tc>
        <w:tc>
          <w:tcPr>
            <w:tcW w:w="2200" w:type="dxa"/>
            <w:tcMar>
              <w:top w:w="20" w:type="dxa"/>
              <w:left w:w="20" w:type="dxa"/>
              <w:bottom w:w="20" w:type="dxa"/>
              <w:right w:w="20" w:type="dxa"/>
            </w:tcMar>
            <w:vAlign w:val="center"/>
            <w:hideMark/>
          </w:tcPr>
          <w:p w14:paraId="2389CDAE" w14:textId="77777777" w:rsidR="00D417F6" w:rsidRPr="0058433B" w:rsidRDefault="00D417F6" w:rsidP="00623D89">
            <w:pPr>
              <w:pStyle w:val="movimento2"/>
              <w:rPr>
                <w:color w:val="002060"/>
              </w:rPr>
            </w:pPr>
            <w:r w:rsidRPr="0058433B">
              <w:rPr>
                <w:color w:val="002060"/>
              </w:rPr>
              <w:t xml:space="preserve">(U.S. FORTUNA FANO SQ..) </w:t>
            </w:r>
          </w:p>
        </w:tc>
        <w:tc>
          <w:tcPr>
            <w:tcW w:w="800" w:type="dxa"/>
            <w:tcMar>
              <w:top w:w="20" w:type="dxa"/>
              <w:left w:w="20" w:type="dxa"/>
              <w:bottom w:w="20" w:type="dxa"/>
              <w:right w:w="20" w:type="dxa"/>
            </w:tcMar>
            <w:vAlign w:val="center"/>
            <w:hideMark/>
          </w:tcPr>
          <w:p w14:paraId="78A4578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3BE2B7C"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4197074B" w14:textId="77777777" w:rsidR="00D417F6" w:rsidRPr="0058433B" w:rsidRDefault="00D417F6" w:rsidP="00623D89">
            <w:pPr>
              <w:pStyle w:val="movimento2"/>
              <w:rPr>
                <w:color w:val="002060"/>
              </w:rPr>
            </w:pPr>
            <w:r w:rsidRPr="0058433B">
              <w:rPr>
                <w:color w:val="002060"/>
              </w:rPr>
              <w:t> </w:t>
            </w:r>
          </w:p>
        </w:tc>
      </w:tr>
    </w:tbl>
    <w:p w14:paraId="3DD7A4BA" w14:textId="77777777" w:rsidR="00D417F6" w:rsidRPr="0058433B" w:rsidRDefault="00D417F6" w:rsidP="00D417F6">
      <w:pPr>
        <w:pStyle w:val="titolo30"/>
        <w:rPr>
          <w:rFonts w:eastAsiaTheme="minorEastAsia"/>
          <w:color w:val="002060"/>
        </w:rPr>
      </w:pPr>
      <w:r w:rsidRPr="0058433B">
        <w:rPr>
          <w:color w:val="002060"/>
        </w:rPr>
        <w:t xml:space="preserve">CALCIATORI NON ESPULSI </w:t>
      </w:r>
    </w:p>
    <w:p w14:paraId="14D74731" w14:textId="77777777" w:rsidR="00D417F6" w:rsidRPr="0058433B" w:rsidRDefault="00D417F6" w:rsidP="00D417F6">
      <w:pPr>
        <w:pStyle w:val="titolo20"/>
        <w:rPr>
          <w:color w:val="002060"/>
        </w:rPr>
      </w:pPr>
      <w:r w:rsidRPr="0058433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1F919AAF" w14:textId="77777777" w:rsidTr="00623D89">
        <w:tc>
          <w:tcPr>
            <w:tcW w:w="2200" w:type="dxa"/>
            <w:tcMar>
              <w:top w:w="20" w:type="dxa"/>
              <w:left w:w="20" w:type="dxa"/>
              <w:bottom w:w="20" w:type="dxa"/>
              <w:right w:w="20" w:type="dxa"/>
            </w:tcMar>
            <w:vAlign w:val="center"/>
            <w:hideMark/>
          </w:tcPr>
          <w:p w14:paraId="21D2F18D" w14:textId="77777777" w:rsidR="00D417F6" w:rsidRPr="0058433B" w:rsidRDefault="00D417F6" w:rsidP="00623D89">
            <w:pPr>
              <w:pStyle w:val="movimento"/>
              <w:rPr>
                <w:color w:val="002060"/>
              </w:rPr>
            </w:pPr>
            <w:r w:rsidRPr="0058433B">
              <w:rPr>
                <w:color w:val="002060"/>
              </w:rPr>
              <w:t>MANN YUVRAJ</w:t>
            </w:r>
          </w:p>
        </w:tc>
        <w:tc>
          <w:tcPr>
            <w:tcW w:w="2200" w:type="dxa"/>
            <w:tcMar>
              <w:top w:w="20" w:type="dxa"/>
              <w:left w:w="20" w:type="dxa"/>
              <w:bottom w:w="20" w:type="dxa"/>
              <w:right w:w="20" w:type="dxa"/>
            </w:tcMar>
            <w:vAlign w:val="center"/>
            <w:hideMark/>
          </w:tcPr>
          <w:p w14:paraId="34898464" w14:textId="77777777" w:rsidR="00D417F6" w:rsidRPr="0058433B" w:rsidRDefault="00D417F6" w:rsidP="00623D89">
            <w:pPr>
              <w:pStyle w:val="movimento2"/>
              <w:rPr>
                <w:color w:val="002060"/>
              </w:rPr>
            </w:pPr>
            <w:r w:rsidRPr="0058433B">
              <w:rPr>
                <w:color w:val="002060"/>
              </w:rPr>
              <w:t xml:space="preserve">(ACLI AUDAX MONTECOSARO C5) </w:t>
            </w:r>
          </w:p>
        </w:tc>
        <w:tc>
          <w:tcPr>
            <w:tcW w:w="800" w:type="dxa"/>
            <w:tcMar>
              <w:top w:w="20" w:type="dxa"/>
              <w:left w:w="20" w:type="dxa"/>
              <w:bottom w:w="20" w:type="dxa"/>
              <w:right w:w="20" w:type="dxa"/>
            </w:tcMar>
            <w:vAlign w:val="center"/>
            <w:hideMark/>
          </w:tcPr>
          <w:p w14:paraId="1AA8C5D3"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7B9ECCB" w14:textId="77777777" w:rsidR="00D417F6" w:rsidRPr="0058433B" w:rsidRDefault="00D417F6" w:rsidP="00623D89">
            <w:pPr>
              <w:pStyle w:val="movimento"/>
              <w:rPr>
                <w:color w:val="002060"/>
              </w:rPr>
            </w:pPr>
            <w:r w:rsidRPr="0058433B">
              <w:rPr>
                <w:color w:val="002060"/>
              </w:rPr>
              <w:t>TURCHI DAVIDE</w:t>
            </w:r>
          </w:p>
        </w:tc>
        <w:tc>
          <w:tcPr>
            <w:tcW w:w="2200" w:type="dxa"/>
            <w:tcMar>
              <w:top w:w="20" w:type="dxa"/>
              <w:left w:w="20" w:type="dxa"/>
              <w:bottom w:w="20" w:type="dxa"/>
              <w:right w:w="20" w:type="dxa"/>
            </w:tcMar>
            <w:vAlign w:val="center"/>
            <w:hideMark/>
          </w:tcPr>
          <w:p w14:paraId="12BE09FB" w14:textId="77777777" w:rsidR="00D417F6" w:rsidRPr="0058433B" w:rsidRDefault="00D417F6" w:rsidP="00623D89">
            <w:pPr>
              <w:pStyle w:val="movimento2"/>
              <w:rPr>
                <w:color w:val="002060"/>
              </w:rPr>
            </w:pPr>
            <w:r w:rsidRPr="0058433B">
              <w:rPr>
                <w:color w:val="002060"/>
              </w:rPr>
              <w:t xml:space="preserve">(AUDAX 1970 S.ANGELO) </w:t>
            </w:r>
          </w:p>
        </w:tc>
      </w:tr>
      <w:tr w:rsidR="00D417F6" w:rsidRPr="0058433B" w14:paraId="1C25A9FE" w14:textId="77777777" w:rsidTr="00623D89">
        <w:tc>
          <w:tcPr>
            <w:tcW w:w="2200" w:type="dxa"/>
            <w:tcMar>
              <w:top w:w="20" w:type="dxa"/>
              <w:left w:w="20" w:type="dxa"/>
              <w:bottom w:w="20" w:type="dxa"/>
              <w:right w:w="20" w:type="dxa"/>
            </w:tcMar>
            <w:vAlign w:val="center"/>
            <w:hideMark/>
          </w:tcPr>
          <w:p w14:paraId="2FE7DD67" w14:textId="77777777" w:rsidR="00D417F6" w:rsidRPr="0058433B" w:rsidRDefault="00D417F6" w:rsidP="00623D89">
            <w:pPr>
              <w:pStyle w:val="movimento"/>
              <w:rPr>
                <w:color w:val="002060"/>
              </w:rPr>
            </w:pPr>
            <w:r w:rsidRPr="0058433B">
              <w:rPr>
                <w:color w:val="002060"/>
              </w:rPr>
              <w:t>ECHINO RICCARDO</w:t>
            </w:r>
          </w:p>
        </w:tc>
        <w:tc>
          <w:tcPr>
            <w:tcW w:w="2200" w:type="dxa"/>
            <w:tcMar>
              <w:top w:w="20" w:type="dxa"/>
              <w:left w:w="20" w:type="dxa"/>
              <w:bottom w:w="20" w:type="dxa"/>
              <w:right w:w="20" w:type="dxa"/>
            </w:tcMar>
            <w:vAlign w:val="center"/>
            <w:hideMark/>
          </w:tcPr>
          <w:p w14:paraId="6D258A3D" w14:textId="77777777" w:rsidR="00D417F6" w:rsidRPr="0058433B" w:rsidRDefault="00D417F6" w:rsidP="00623D89">
            <w:pPr>
              <w:pStyle w:val="movimento2"/>
              <w:rPr>
                <w:color w:val="002060"/>
              </w:rPr>
            </w:pPr>
            <w:r w:rsidRPr="0058433B">
              <w:rPr>
                <w:color w:val="002060"/>
              </w:rPr>
              <w:t xml:space="preserve">(U.S. FORTUNA FANO SQ..) </w:t>
            </w:r>
          </w:p>
        </w:tc>
        <w:tc>
          <w:tcPr>
            <w:tcW w:w="800" w:type="dxa"/>
            <w:tcMar>
              <w:top w:w="20" w:type="dxa"/>
              <w:left w:w="20" w:type="dxa"/>
              <w:bottom w:w="20" w:type="dxa"/>
              <w:right w:w="20" w:type="dxa"/>
            </w:tcMar>
            <w:vAlign w:val="center"/>
            <w:hideMark/>
          </w:tcPr>
          <w:p w14:paraId="54352D7C"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71EDA79"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5B00111" w14:textId="77777777" w:rsidR="00D417F6" w:rsidRPr="0058433B" w:rsidRDefault="00D417F6" w:rsidP="00623D89">
            <w:pPr>
              <w:pStyle w:val="movimento2"/>
              <w:rPr>
                <w:color w:val="002060"/>
              </w:rPr>
            </w:pPr>
            <w:r w:rsidRPr="0058433B">
              <w:rPr>
                <w:color w:val="002060"/>
              </w:rPr>
              <w:t> </w:t>
            </w:r>
          </w:p>
        </w:tc>
      </w:tr>
    </w:tbl>
    <w:p w14:paraId="6BF72D51" w14:textId="77777777" w:rsidR="00D417F6" w:rsidRPr="0058433B" w:rsidRDefault="00D417F6" w:rsidP="00D417F6">
      <w:pPr>
        <w:pStyle w:val="titolo10"/>
        <w:rPr>
          <w:rFonts w:eastAsiaTheme="minorEastAsia"/>
          <w:color w:val="002060"/>
        </w:rPr>
      </w:pPr>
      <w:r w:rsidRPr="0058433B">
        <w:rPr>
          <w:color w:val="002060"/>
        </w:rPr>
        <w:lastRenderedPageBreak/>
        <w:t xml:space="preserve">GARE DEL 13/ 4/2025 </w:t>
      </w:r>
    </w:p>
    <w:p w14:paraId="04927789" w14:textId="77777777" w:rsidR="00D417F6" w:rsidRPr="0058433B" w:rsidRDefault="00D417F6" w:rsidP="00D417F6">
      <w:pPr>
        <w:pStyle w:val="titolo7a"/>
        <w:rPr>
          <w:color w:val="002060"/>
        </w:rPr>
      </w:pPr>
      <w:r w:rsidRPr="0058433B">
        <w:rPr>
          <w:color w:val="002060"/>
        </w:rPr>
        <w:t xml:space="preserve">PROVVEDIMENTI DISCIPLINARI </w:t>
      </w:r>
    </w:p>
    <w:p w14:paraId="02008709"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69490396" w14:textId="77777777" w:rsidR="00D417F6" w:rsidRPr="0058433B" w:rsidRDefault="00D417F6" w:rsidP="00D417F6">
      <w:pPr>
        <w:pStyle w:val="titolo30"/>
        <w:rPr>
          <w:color w:val="002060"/>
        </w:rPr>
      </w:pPr>
      <w:r w:rsidRPr="0058433B">
        <w:rPr>
          <w:color w:val="002060"/>
        </w:rPr>
        <w:t xml:space="preserve">CALCIATORI NON ESPULSI </w:t>
      </w:r>
    </w:p>
    <w:p w14:paraId="311B8EDA" w14:textId="77777777" w:rsidR="00D417F6" w:rsidRPr="0058433B" w:rsidRDefault="00D417F6" w:rsidP="00D417F6">
      <w:pPr>
        <w:pStyle w:val="titolo20"/>
        <w:rPr>
          <w:color w:val="002060"/>
        </w:rPr>
      </w:pPr>
      <w:r w:rsidRPr="0058433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74EC9909" w14:textId="77777777" w:rsidTr="00623D89">
        <w:tc>
          <w:tcPr>
            <w:tcW w:w="2200" w:type="dxa"/>
            <w:tcMar>
              <w:top w:w="20" w:type="dxa"/>
              <w:left w:w="20" w:type="dxa"/>
              <w:bottom w:w="20" w:type="dxa"/>
              <w:right w:w="20" w:type="dxa"/>
            </w:tcMar>
            <w:vAlign w:val="center"/>
            <w:hideMark/>
          </w:tcPr>
          <w:p w14:paraId="09440742" w14:textId="77777777" w:rsidR="00D417F6" w:rsidRPr="0058433B" w:rsidRDefault="00D417F6" w:rsidP="00623D89">
            <w:pPr>
              <w:pStyle w:val="movimento"/>
              <w:rPr>
                <w:color w:val="002060"/>
              </w:rPr>
            </w:pPr>
            <w:r w:rsidRPr="0058433B">
              <w:rPr>
                <w:color w:val="002060"/>
              </w:rPr>
              <w:t>MONTEMARI MICHELE</w:t>
            </w:r>
          </w:p>
        </w:tc>
        <w:tc>
          <w:tcPr>
            <w:tcW w:w="2200" w:type="dxa"/>
            <w:tcMar>
              <w:top w:w="20" w:type="dxa"/>
              <w:left w:w="20" w:type="dxa"/>
              <w:bottom w:w="20" w:type="dxa"/>
              <w:right w:w="20" w:type="dxa"/>
            </w:tcMar>
            <w:vAlign w:val="center"/>
            <w:hideMark/>
          </w:tcPr>
          <w:p w14:paraId="11D71C16" w14:textId="77777777" w:rsidR="00D417F6" w:rsidRPr="0058433B" w:rsidRDefault="00D417F6" w:rsidP="00623D89">
            <w:pPr>
              <w:pStyle w:val="movimento2"/>
              <w:rPr>
                <w:color w:val="002060"/>
              </w:rPr>
            </w:pPr>
            <w:r w:rsidRPr="0058433B">
              <w:rPr>
                <w:color w:val="002060"/>
              </w:rPr>
              <w:t xml:space="preserve">(PIETRALACROCE 73) </w:t>
            </w:r>
          </w:p>
        </w:tc>
        <w:tc>
          <w:tcPr>
            <w:tcW w:w="800" w:type="dxa"/>
            <w:tcMar>
              <w:top w:w="20" w:type="dxa"/>
              <w:left w:w="20" w:type="dxa"/>
              <w:bottom w:w="20" w:type="dxa"/>
              <w:right w:w="20" w:type="dxa"/>
            </w:tcMar>
            <w:vAlign w:val="center"/>
            <w:hideMark/>
          </w:tcPr>
          <w:p w14:paraId="045D38C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759154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F90E6A1" w14:textId="77777777" w:rsidR="00D417F6" w:rsidRPr="0058433B" w:rsidRDefault="00D417F6" w:rsidP="00623D89">
            <w:pPr>
              <w:pStyle w:val="movimento2"/>
              <w:rPr>
                <w:color w:val="002060"/>
              </w:rPr>
            </w:pPr>
            <w:r w:rsidRPr="0058433B">
              <w:rPr>
                <w:color w:val="002060"/>
              </w:rPr>
              <w:t> </w:t>
            </w:r>
          </w:p>
        </w:tc>
      </w:tr>
    </w:tbl>
    <w:p w14:paraId="33B7D359" w14:textId="77777777" w:rsidR="00D417F6" w:rsidRDefault="00D417F6" w:rsidP="00D417F6">
      <w:pPr>
        <w:pStyle w:val="breakline"/>
        <w:rPr>
          <w:color w:val="002060"/>
        </w:rPr>
      </w:pPr>
    </w:p>
    <w:p w14:paraId="2E33D885"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16064255"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92B6C75" w14:textId="77777777" w:rsidR="00D417F6" w:rsidRPr="0058433B" w:rsidRDefault="00D417F6" w:rsidP="00D417F6">
      <w:pPr>
        <w:pStyle w:val="breakline"/>
        <w:rPr>
          <w:rFonts w:eastAsiaTheme="minorEastAsia"/>
          <w:color w:val="002060"/>
        </w:rPr>
      </w:pPr>
    </w:p>
    <w:p w14:paraId="61EC731C" w14:textId="77777777" w:rsidR="00D417F6" w:rsidRPr="0058433B" w:rsidRDefault="00D417F6" w:rsidP="00D417F6">
      <w:pPr>
        <w:pStyle w:val="titoloprinc0"/>
        <w:rPr>
          <w:color w:val="002060"/>
        </w:rPr>
      </w:pPr>
      <w:r w:rsidRPr="0058433B">
        <w:rPr>
          <w:color w:val="002060"/>
        </w:rPr>
        <w:t>CLASSIFICA</w:t>
      </w:r>
    </w:p>
    <w:p w14:paraId="4708D243" w14:textId="77777777" w:rsidR="00D417F6" w:rsidRPr="0058433B" w:rsidRDefault="00D417F6" w:rsidP="00D417F6">
      <w:pPr>
        <w:pStyle w:val="breakline"/>
        <w:rPr>
          <w:color w:val="002060"/>
        </w:rPr>
      </w:pPr>
    </w:p>
    <w:p w14:paraId="38772D0E" w14:textId="77777777" w:rsidR="00D417F6" w:rsidRPr="0058433B" w:rsidRDefault="00D417F6" w:rsidP="00D417F6">
      <w:pPr>
        <w:pStyle w:val="breakline"/>
        <w:rPr>
          <w:color w:val="002060"/>
        </w:rPr>
      </w:pPr>
    </w:p>
    <w:p w14:paraId="4F084E52" w14:textId="77777777" w:rsidR="00D417F6" w:rsidRPr="0058433B" w:rsidRDefault="00D417F6" w:rsidP="00D417F6">
      <w:pPr>
        <w:pStyle w:val="sottotitolocampionato10"/>
        <w:rPr>
          <w:color w:val="002060"/>
        </w:rPr>
      </w:pPr>
      <w:r w:rsidRPr="005843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23299830"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190A2"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65F76"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8E5B7"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191FE"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AA87E"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EE747"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B723A"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9CFF8"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C4014"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2F0B7" w14:textId="77777777" w:rsidR="00D417F6" w:rsidRPr="0058433B" w:rsidRDefault="00D417F6" w:rsidP="00623D89">
            <w:pPr>
              <w:pStyle w:val="headertabella0"/>
              <w:rPr>
                <w:color w:val="002060"/>
              </w:rPr>
            </w:pPr>
            <w:r w:rsidRPr="0058433B">
              <w:rPr>
                <w:color w:val="002060"/>
              </w:rPr>
              <w:t>PE</w:t>
            </w:r>
          </w:p>
        </w:tc>
      </w:tr>
      <w:tr w:rsidR="00D417F6" w:rsidRPr="0058433B" w14:paraId="03019E2F"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C03F02" w14:textId="77777777" w:rsidR="00D417F6" w:rsidRPr="0058433B" w:rsidRDefault="00D417F6" w:rsidP="00623D89">
            <w:pPr>
              <w:pStyle w:val="rowtabella0"/>
              <w:rPr>
                <w:color w:val="002060"/>
              </w:rPr>
            </w:pPr>
            <w:r w:rsidRPr="0058433B">
              <w:rPr>
                <w:color w:val="002060"/>
              </w:rPr>
              <w:t>sq.. U.S. FORTUNA FANO SQ..</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F3D7"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36D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286E"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D8A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7C1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8173" w14:textId="77777777" w:rsidR="00D417F6" w:rsidRPr="0058433B" w:rsidRDefault="00D417F6" w:rsidP="00623D89">
            <w:pPr>
              <w:pStyle w:val="rowtabella0"/>
              <w:jc w:val="center"/>
              <w:rPr>
                <w:color w:val="002060"/>
              </w:rPr>
            </w:pPr>
            <w:r w:rsidRPr="005843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DFA90"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1B5D" w14:textId="77777777" w:rsidR="00D417F6" w:rsidRPr="0058433B" w:rsidRDefault="00D417F6" w:rsidP="00623D89">
            <w:pPr>
              <w:pStyle w:val="rowtabella0"/>
              <w:jc w:val="center"/>
              <w:rPr>
                <w:color w:val="002060"/>
              </w:rPr>
            </w:pPr>
            <w:r w:rsidRPr="005843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8957" w14:textId="77777777" w:rsidR="00D417F6" w:rsidRPr="0058433B" w:rsidRDefault="00D417F6" w:rsidP="00623D89">
            <w:pPr>
              <w:pStyle w:val="rowtabella0"/>
              <w:jc w:val="center"/>
              <w:rPr>
                <w:color w:val="002060"/>
              </w:rPr>
            </w:pPr>
            <w:r w:rsidRPr="0058433B">
              <w:rPr>
                <w:color w:val="002060"/>
              </w:rPr>
              <w:t>0</w:t>
            </w:r>
          </w:p>
        </w:tc>
      </w:tr>
      <w:tr w:rsidR="00D417F6" w:rsidRPr="0058433B" w14:paraId="6B6D6B7F"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E20CD" w14:textId="77777777" w:rsidR="00D417F6" w:rsidRPr="0058433B" w:rsidRDefault="00D417F6" w:rsidP="00623D89">
            <w:pPr>
              <w:pStyle w:val="rowtabella0"/>
              <w:rPr>
                <w:color w:val="002060"/>
              </w:rPr>
            </w:pPr>
            <w:r w:rsidRPr="005843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4D5D"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C0FA"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08A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62E7"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2444"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1134"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E331"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867A"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A838" w14:textId="77777777" w:rsidR="00D417F6" w:rsidRPr="0058433B" w:rsidRDefault="00D417F6" w:rsidP="00623D89">
            <w:pPr>
              <w:pStyle w:val="rowtabella0"/>
              <w:jc w:val="center"/>
              <w:rPr>
                <w:color w:val="002060"/>
              </w:rPr>
            </w:pPr>
            <w:r w:rsidRPr="0058433B">
              <w:rPr>
                <w:color w:val="002060"/>
              </w:rPr>
              <w:t>0</w:t>
            </w:r>
          </w:p>
        </w:tc>
      </w:tr>
      <w:tr w:rsidR="00D417F6" w:rsidRPr="0058433B" w14:paraId="46DA5AA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1CA6A" w14:textId="77777777" w:rsidR="00D417F6" w:rsidRPr="0058433B" w:rsidRDefault="00D417F6" w:rsidP="00623D89">
            <w:pPr>
              <w:pStyle w:val="rowtabella0"/>
              <w:rPr>
                <w:color w:val="002060"/>
              </w:rPr>
            </w:pPr>
            <w:r w:rsidRPr="005843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3846"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A142"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33EC"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C180"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FA0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8D707"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0460"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AD91A"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8872" w14:textId="77777777" w:rsidR="00D417F6" w:rsidRPr="0058433B" w:rsidRDefault="00D417F6" w:rsidP="00623D89">
            <w:pPr>
              <w:pStyle w:val="rowtabella0"/>
              <w:jc w:val="center"/>
              <w:rPr>
                <w:color w:val="002060"/>
              </w:rPr>
            </w:pPr>
            <w:r w:rsidRPr="0058433B">
              <w:rPr>
                <w:color w:val="002060"/>
              </w:rPr>
              <w:t>0</w:t>
            </w:r>
          </w:p>
        </w:tc>
      </w:tr>
      <w:tr w:rsidR="00D417F6" w:rsidRPr="0058433B" w14:paraId="3033BE0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38477" w14:textId="77777777" w:rsidR="00D417F6" w:rsidRPr="0058433B" w:rsidRDefault="00D417F6" w:rsidP="00623D89">
            <w:pPr>
              <w:pStyle w:val="rowtabella0"/>
              <w:rPr>
                <w:color w:val="002060"/>
              </w:rPr>
            </w:pPr>
            <w:r w:rsidRPr="0058433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A8FD"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D0FE"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68D5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A3AF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248B"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7CA47" w14:textId="77777777" w:rsidR="00D417F6" w:rsidRPr="0058433B" w:rsidRDefault="00D417F6" w:rsidP="00623D89">
            <w:pPr>
              <w:pStyle w:val="rowtabella0"/>
              <w:jc w:val="center"/>
              <w:rPr>
                <w:color w:val="002060"/>
              </w:rPr>
            </w:pPr>
            <w:r w:rsidRPr="005843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E135"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778CE"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6CC6" w14:textId="77777777" w:rsidR="00D417F6" w:rsidRPr="0058433B" w:rsidRDefault="00D417F6" w:rsidP="00623D89">
            <w:pPr>
              <w:pStyle w:val="rowtabella0"/>
              <w:jc w:val="center"/>
              <w:rPr>
                <w:color w:val="002060"/>
              </w:rPr>
            </w:pPr>
            <w:r w:rsidRPr="0058433B">
              <w:rPr>
                <w:color w:val="002060"/>
              </w:rPr>
              <w:t>0</w:t>
            </w:r>
          </w:p>
        </w:tc>
      </w:tr>
      <w:tr w:rsidR="00D417F6" w:rsidRPr="0058433B" w14:paraId="7A90FE3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DBAB4" w14:textId="77777777" w:rsidR="00D417F6" w:rsidRPr="0058433B" w:rsidRDefault="00D417F6" w:rsidP="00623D89">
            <w:pPr>
              <w:pStyle w:val="rowtabella0"/>
              <w:rPr>
                <w:color w:val="002060"/>
              </w:rPr>
            </w:pPr>
            <w:r w:rsidRPr="005843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7304"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4250"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B315"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F31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93C4"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8FB6"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F3DD"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2858"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A79C" w14:textId="77777777" w:rsidR="00D417F6" w:rsidRPr="0058433B" w:rsidRDefault="00D417F6" w:rsidP="00623D89">
            <w:pPr>
              <w:pStyle w:val="rowtabella0"/>
              <w:jc w:val="center"/>
              <w:rPr>
                <w:color w:val="002060"/>
              </w:rPr>
            </w:pPr>
            <w:r w:rsidRPr="0058433B">
              <w:rPr>
                <w:color w:val="002060"/>
              </w:rPr>
              <w:t>0</w:t>
            </w:r>
          </w:p>
        </w:tc>
      </w:tr>
      <w:tr w:rsidR="00D417F6" w:rsidRPr="0058433B" w14:paraId="2F4010D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639A9" w14:textId="77777777" w:rsidR="00D417F6" w:rsidRPr="0058433B" w:rsidRDefault="00D417F6" w:rsidP="00623D89">
            <w:pPr>
              <w:pStyle w:val="rowtabella0"/>
              <w:rPr>
                <w:color w:val="002060"/>
              </w:rPr>
            </w:pPr>
            <w:r w:rsidRPr="0058433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D79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BBD5"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BD83"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0A0D"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8F2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CC3BA"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9A74"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0C7C"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AE1AB" w14:textId="77777777" w:rsidR="00D417F6" w:rsidRPr="0058433B" w:rsidRDefault="00D417F6" w:rsidP="00623D89">
            <w:pPr>
              <w:pStyle w:val="rowtabella0"/>
              <w:jc w:val="center"/>
              <w:rPr>
                <w:color w:val="002060"/>
              </w:rPr>
            </w:pPr>
            <w:r w:rsidRPr="0058433B">
              <w:rPr>
                <w:color w:val="002060"/>
              </w:rPr>
              <w:t>0</w:t>
            </w:r>
          </w:p>
        </w:tc>
      </w:tr>
      <w:tr w:rsidR="00D417F6" w:rsidRPr="0058433B" w14:paraId="2AE9B86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22EDE" w14:textId="77777777" w:rsidR="00D417F6" w:rsidRPr="0058433B" w:rsidRDefault="00D417F6" w:rsidP="00623D89">
            <w:pPr>
              <w:pStyle w:val="rowtabella0"/>
              <w:rPr>
                <w:color w:val="002060"/>
              </w:rPr>
            </w:pPr>
            <w:r w:rsidRPr="005843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C7AC"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0733"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F0B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775F"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37A6"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C7BA"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FE0A"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ACC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D5F9C" w14:textId="77777777" w:rsidR="00D417F6" w:rsidRPr="0058433B" w:rsidRDefault="00D417F6" w:rsidP="00623D89">
            <w:pPr>
              <w:pStyle w:val="rowtabella0"/>
              <w:jc w:val="center"/>
              <w:rPr>
                <w:color w:val="002060"/>
              </w:rPr>
            </w:pPr>
            <w:r w:rsidRPr="0058433B">
              <w:rPr>
                <w:color w:val="002060"/>
              </w:rPr>
              <w:t>0</w:t>
            </w:r>
          </w:p>
        </w:tc>
      </w:tr>
      <w:tr w:rsidR="00D417F6" w:rsidRPr="0058433B" w14:paraId="3CB726B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4A50E" w14:textId="77777777" w:rsidR="00D417F6" w:rsidRPr="0058433B" w:rsidRDefault="00D417F6" w:rsidP="00623D89">
            <w:pPr>
              <w:pStyle w:val="rowtabella0"/>
              <w:rPr>
                <w:color w:val="002060"/>
              </w:rPr>
            </w:pPr>
            <w:r w:rsidRPr="005843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EF2A"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F95F"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868F"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D5A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EF88"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E3761"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718E"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45550"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BA27" w14:textId="77777777" w:rsidR="00D417F6" w:rsidRPr="0058433B" w:rsidRDefault="00D417F6" w:rsidP="00623D89">
            <w:pPr>
              <w:pStyle w:val="rowtabella0"/>
              <w:jc w:val="center"/>
              <w:rPr>
                <w:color w:val="002060"/>
              </w:rPr>
            </w:pPr>
            <w:r w:rsidRPr="0058433B">
              <w:rPr>
                <w:color w:val="002060"/>
              </w:rPr>
              <w:t>0</w:t>
            </w:r>
          </w:p>
        </w:tc>
      </w:tr>
      <w:tr w:rsidR="00D417F6" w:rsidRPr="0058433B" w14:paraId="7324FD7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4E4F7" w14:textId="77777777" w:rsidR="00D417F6" w:rsidRPr="0058433B" w:rsidRDefault="00D417F6" w:rsidP="00623D89">
            <w:pPr>
              <w:pStyle w:val="rowtabella0"/>
              <w:rPr>
                <w:color w:val="002060"/>
              </w:rPr>
            </w:pPr>
            <w:r w:rsidRPr="0058433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B132"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AA05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6B10D"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3270"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D01F"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72283"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A89F"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BBF8"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FBA0" w14:textId="77777777" w:rsidR="00D417F6" w:rsidRPr="0058433B" w:rsidRDefault="00D417F6" w:rsidP="00623D89">
            <w:pPr>
              <w:pStyle w:val="rowtabella0"/>
              <w:jc w:val="center"/>
              <w:rPr>
                <w:color w:val="002060"/>
              </w:rPr>
            </w:pPr>
            <w:r w:rsidRPr="0058433B">
              <w:rPr>
                <w:color w:val="002060"/>
              </w:rPr>
              <w:t>0</w:t>
            </w:r>
          </w:p>
        </w:tc>
      </w:tr>
      <w:tr w:rsidR="00D417F6" w:rsidRPr="0058433B" w14:paraId="4DA56829"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DB8D7" w14:textId="77777777" w:rsidR="00D417F6" w:rsidRPr="0058433B" w:rsidRDefault="00D417F6" w:rsidP="00623D89">
            <w:pPr>
              <w:pStyle w:val="rowtabella0"/>
              <w:rPr>
                <w:color w:val="002060"/>
              </w:rPr>
            </w:pPr>
            <w:r w:rsidRPr="0058433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09DE"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4392"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FB2E"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8BD99"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5EA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6F8F"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8595"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8DA7"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286B" w14:textId="77777777" w:rsidR="00D417F6" w:rsidRPr="0058433B" w:rsidRDefault="00D417F6" w:rsidP="00623D89">
            <w:pPr>
              <w:pStyle w:val="rowtabella0"/>
              <w:jc w:val="center"/>
              <w:rPr>
                <w:color w:val="002060"/>
              </w:rPr>
            </w:pPr>
            <w:r w:rsidRPr="0058433B">
              <w:rPr>
                <w:color w:val="002060"/>
              </w:rPr>
              <w:t>0</w:t>
            </w:r>
          </w:p>
        </w:tc>
      </w:tr>
      <w:tr w:rsidR="00D417F6" w:rsidRPr="0058433B" w14:paraId="09C214DF"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9DE2F" w14:textId="77777777" w:rsidR="00D417F6" w:rsidRPr="0058433B" w:rsidRDefault="00D417F6" w:rsidP="00623D89">
            <w:pPr>
              <w:pStyle w:val="rowtabella0"/>
              <w:rPr>
                <w:color w:val="002060"/>
              </w:rPr>
            </w:pPr>
            <w:r w:rsidRPr="0058433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A37D"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DA43"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0CBC"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84AD"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ACEC4"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20F3"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EBC2"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5761"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FF46" w14:textId="77777777" w:rsidR="00D417F6" w:rsidRPr="0058433B" w:rsidRDefault="00D417F6" w:rsidP="00623D89">
            <w:pPr>
              <w:pStyle w:val="rowtabella0"/>
              <w:jc w:val="center"/>
              <w:rPr>
                <w:color w:val="002060"/>
              </w:rPr>
            </w:pPr>
            <w:r w:rsidRPr="0058433B">
              <w:rPr>
                <w:color w:val="002060"/>
              </w:rPr>
              <w:t>0</w:t>
            </w:r>
          </w:p>
        </w:tc>
      </w:tr>
      <w:tr w:rsidR="00D417F6" w:rsidRPr="0058433B" w14:paraId="77AD51F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76CD3" w14:textId="77777777" w:rsidR="00D417F6" w:rsidRPr="0058433B" w:rsidRDefault="00D417F6" w:rsidP="00623D89">
            <w:pPr>
              <w:pStyle w:val="rowtabella0"/>
              <w:rPr>
                <w:color w:val="002060"/>
              </w:rPr>
            </w:pPr>
            <w:r w:rsidRPr="0058433B">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D53C"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3EE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0C0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1AAB"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FFD0"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CBC4"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0C0C" w14:textId="77777777" w:rsidR="00D417F6" w:rsidRPr="0058433B" w:rsidRDefault="00D417F6" w:rsidP="00623D89">
            <w:pPr>
              <w:pStyle w:val="rowtabella0"/>
              <w:jc w:val="center"/>
              <w:rPr>
                <w:color w:val="002060"/>
              </w:rPr>
            </w:pPr>
            <w:r w:rsidRPr="005843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0D24"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DD51" w14:textId="77777777" w:rsidR="00D417F6" w:rsidRPr="0058433B" w:rsidRDefault="00D417F6" w:rsidP="00623D89">
            <w:pPr>
              <w:pStyle w:val="rowtabella0"/>
              <w:jc w:val="center"/>
              <w:rPr>
                <w:color w:val="002060"/>
              </w:rPr>
            </w:pPr>
            <w:r w:rsidRPr="0058433B">
              <w:rPr>
                <w:color w:val="002060"/>
              </w:rPr>
              <w:t>0</w:t>
            </w:r>
          </w:p>
        </w:tc>
      </w:tr>
      <w:tr w:rsidR="00D417F6" w:rsidRPr="0058433B" w14:paraId="5DA554A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DDC33" w14:textId="77777777" w:rsidR="00D417F6" w:rsidRPr="0058433B" w:rsidRDefault="00D417F6" w:rsidP="00623D89">
            <w:pPr>
              <w:pStyle w:val="rowtabella0"/>
              <w:rPr>
                <w:color w:val="002060"/>
              </w:rPr>
            </w:pPr>
            <w:r w:rsidRPr="0058433B">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5733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9A90"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45C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8B75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3CF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4CFC"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5DA6" w14:textId="77777777" w:rsidR="00D417F6" w:rsidRPr="0058433B" w:rsidRDefault="00D417F6" w:rsidP="00623D89">
            <w:pPr>
              <w:pStyle w:val="rowtabella0"/>
              <w:jc w:val="center"/>
              <w:rPr>
                <w:color w:val="002060"/>
              </w:rPr>
            </w:pPr>
            <w:r w:rsidRPr="005843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9E0B"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E5B0" w14:textId="77777777" w:rsidR="00D417F6" w:rsidRPr="0058433B" w:rsidRDefault="00D417F6" w:rsidP="00623D89">
            <w:pPr>
              <w:pStyle w:val="rowtabella0"/>
              <w:jc w:val="center"/>
              <w:rPr>
                <w:color w:val="002060"/>
              </w:rPr>
            </w:pPr>
            <w:r w:rsidRPr="0058433B">
              <w:rPr>
                <w:color w:val="002060"/>
              </w:rPr>
              <w:t>0</w:t>
            </w:r>
          </w:p>
        </w:tc>
      </w:tr>
      <w:tr w:rsidR="00D417F6" w:rsidRPr="0058433B" w14:paraId="43D38F99"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AE2C1E" w14:textId="77777777" w:rsidR="00D417F6" w:rsidRPr="00035C52" w:rsidRDefault="00D417F6" w:rsidP="00623D89">
            <w:pPr>
              <w:pStyle w:val="rowtabella0"/>
              <w:rPr>
                <w:color w:val="002060"/>
                <w:lang w:val="es-ES"/>
              </w:rPr>
            </w:pPr>
            <w:r w:rsidRPr="00035C5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485F"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85DA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5E62"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B9C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01E0"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CE82"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A2CCB"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19E0"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6DB6" w14:textId="77777777" w:rsidR="00D417F6" w:rsidRPr="0058433B" w:rsidRDefault="00D417F6" w:rsidP="00623D89">
            <w:pPr>
              <w:pStyle w:val="rowtabella0"/>
              <w:jc w:val="center"/>
              <w:rPr>
                <w:color w:val="002060"/>
              </w:rPr>
            </w:pPr>
            <w:r w:rsidRPr="0058433B">
              <w:rPr>
                <w:color w:val="002060"/>
              </w:rPr>
              <w:t>0</w:t>
            </w:r>
          </w:p>
        </w:tc>
      </w:tr>
    </w:tbl>
    <w:p w14:paraId="2638A811" w14:textId="77777777" w:rsidR="00D417F6" w:rsidRDefault="00D417F6" w:rsidP="00D417F6">
      <w:pPr>
        <w:pStyle w:val="breakline"/>
        <w:rPr>
          <w:color w:val="002060"/>
        </w:rPr>
      </w:pPr>
    </w:p>
    <w:p w14:paraId="66945297" w14:textId="77777777" w:rsidR="00D417F6" w:rsidRPr="00666CFE" w:rsidRDefault="00D417F6" w:rsidP="00D417F6">
      <w:pPr>
        <w:pStyle w:val="TITOLOPRINC"/>
        <w:spacing w:before="0" w:beforeAutospacing="0" w:after="0" w:afterAutospacing="0"/>
        <w:rPr>
          <w:color w:val="002060"/>
        </w:rPr>
      </w:pPr>
      <w:r>
        <w:rPr>
          <w:color w:val="002060"/>
        </w:rPr>
        <w:t>PROGRAMMA GARE</w:t>
      </w:r>
    </w:p>
    <w:p w14:paraId="63315075" w14:textId="77777777" w:rsidR="00D417F6" w:rsidRPr="00666CFE" w:rsidRDefault="00D417F6" w:rsidP="00D417F6">
      <w:pPr>
        <w:pStyle w:val="breakline"/>
        <w:rPr>
          <w:color w:val="002060"/>
        </w:rPr>
      </w:pPr>
    </w:p>
    <w:p w14:paraId="75E87E07" w14:textId="77777777" w:rsidR="00D417F6" w:rsidRPr="00666CFE" w:rsidRDefault="00D417F6" w:rsidP="00D417F6">
      <w:pPr>
        <w:pStyle w:val="sottotitolocampionato10"/>
        <w:rPr>
          <w:color w:val="002060"/>
        </w:rPr>
      </w:pPr>
      <w:r w:rsidRPr="00666CFE">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D417F6" w:rsidRPr="00666CFE" w14:paraId="3F4F3923"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7D777"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D2E9"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51707"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12DFA"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D9FC5"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71B24"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8EDFF"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0D5ACFCB"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4FC3F6" w14:textId="77777777" w:rsidR="00D417F6" w:rsidRPr="00666CFE" w:rsidRDefault="00D417F6" w:rsidP="00623D89">
            <w:pPr>
              <w:pStyle w:val="rowtabella0"/>
              <w:rPr>
                <w:color w:val="002060"/>
              </w:rPr>
            </w:pPr>
            <w:r w:rsidRPr="00666CFE">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1DA2CF" w14:textId="77777777" w:rsidR="00D417F6" w:rsidRPr="00666CFE" w:rsidRDefault="00D417F6" w:rsidP="00623D89">
            <w:pPr>
              <w:pStyle w:val="rowtabella0"/>
              <w:rPr>
                <w:color w:val="002060"/>
              </w:rPr>
            </w:pPr>
            <w:r w:rsidRPr="00666CFE">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BD55D"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5156B" w14:textId="77777777" w:rsidR="00D417F6" w:rsidRPr="00666CFE" w:rsidRDefault="00D417F6" w:rsidP="00623D89">
            <w:pPr>
              <w:pStyle w:val="rowtabella0"/>
              <w:rPr>
                <w:color w:val="002060"/>
              </w:rPr>
            </w:pPr>
            <w:r w:rsidRPr="00666CFE">
              <w:rPr>
                <w:color w:val="002060"/>
              </w:rPr>
              <w:t>16/04/2025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839265" w14:textId="77777777" w:rsidR="00D417F6" w:rsidRPr="00666CFE" w:rsidRDefault="00D417F6" w:rsidP="00623D89">
            <w:pPr>
              <w:pStyle w:val="rowtabella0"/>
              <w:rPr>
                <w:color w:val="002060"/>
              </w:rPr>
            </w:pPr>
            <w:r w:rsidRPr="00666CFE">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41584" w14:textId="77777777" w:rsidR="00D417F6" w:rsidRPr="00666CFE" w:rsidRDefault="00D417F6" w:rsidP="00623D89">
            <w:pPr>
              <w:pStyle w:val="rowtabella0"/>
              <w:rPr>
                <w:color w:val="002060"/>
              </w:rPr>
            </w:pPr>
            <w:r w:rsidRPr="00666CFE">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A4737" w14:textId="77777777" w:rsidR="00D417F6" w:rsidRPr="00666CFE" w:rsidRDefault="00D417F6" w:rsidP="00623D89">
            <w:pPr>
              <w:pStyle w:val="rowtabella0"/>
              <w:rPr>
                <w:color w:val="002060"/>
              </w:rPr>
            </w:pPr>
            <w:r w:rsidRPr="00666CFE">
              <w:rPr>
                <w:color w:val="002060"/>
              </w:rPr>
              <w:t>VIA E.MATTEI</w:t>
            </w:r>
          </w:p>
        </w:tc>
      </w:tr>
    </w:tbl>
    <w:p w14:paraId="6FE244CF" w14:textId="77777777" w:rsidR="00D417F6" w:rsidRPr="00666CFE" w:rsidRDefault="00D417F6" w:rsidP="00D417F6">
      <w:pPr>
        <w:pStyle w:val="breakline"/>
        <w:rPr>
          <w:rFonts w:eastAsiaTheme="minorEastAsia"/>
          <w:color w:val="002060"/>
        </w:rPr>
      </w:pPr>
    </w:p>
    <w:p w14:paraId="56769D87" w14:textId="77777777" w:rsidR="00D417F6" w:rsidRPr="00666CFE" w:rsidRDefault="00D417F6" w:rsidP="00D417F6">
      <w:pPr>
        <w:pStyle w:val="breakline"/>
        <w:rPr>
          <w:color w:val="002060"/>
        </w:rPr>
      </w:pPr>
    </w:p>
    <w:p w14:paraId="1F862647" w14:textId="77777777" w:rsidR="00D417F6" w:rsidRPr="00666CFE" w:rsidRDefault="00D417F6" w:rsidP="00D417F6">
      <w:pPr>
        <w:pStyle w:val="breakline"/>
        <w:rPr>
          <w:color w:val="002060"/>
        </w:rPr>
      </w:pPr>
    </w:p>
    <w:p w14:paraId="78772A49" w14:textId="77777777" w:rsidR="00D417F6" w:rsidRPr="00666CFE" w:rsidRDefault="00D417F6" w:rsidP="00D417F6">
      <w:pPr>
        <w:pStyle w:val="sottotitolocampionato10"/>
        <w:rPr>
          <w:color w:val="002060"/>
        </w:rPr>
      </w:pPr>
      <w:r w:rsidRPr="00666CF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0"/>
        <w:gridCol w:w="385"/>
        <w:gridCol w:w="898"/>
        <w:gridCol w:w="1198"/>
        <w:gridCol w:w="1552"/>
        <w:gridCol w:w="1550"/>
      </w:tblGrid>
      <w:tr w:rsidR="00D417F6" w:rsidRPr="00666CFE" w14:paraId="63CD516D"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E3114"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D77CC"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9BB68"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746A4"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DF4D2"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5DDB3"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70BD3"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038B3960" w14:textId="77777777" w:rsidTr="00623D8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B9B024" w14:textId="77777777" w:rsidR="00D417F6" w:rsidRPr="00666CFE" w:rsidRDefault="00D417F6" w:rsidP="00623D89">
            <w:pPr>
              <w:pStyle w:val="rowtabella0"/>
              <w:rPr>
                <w:color w:val="002060"/>
              </w:rPr>
            </w:pPr>
            <w:r w:rsidRPr="00666CFE">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74459" w14:textId="77777777" w:rsidR="00D417F6" w:rsidRPr="00666CFE" w:rsidRDefault="00D417F6" w:rsidP="00623D89">
            <w:pPr>
              <w:pStyle w:val="rowtabella0"/>
              <w:rPr>
                <w:color w:val="002060"/>
              </w:rPr>
            </w:pPr>
            <w:r w:rsidRPr="00666CFE">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5DA0F"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B2F1E" w14:textId="77777777" w:rsidR="00D417F6" w:rsidRPr="00666CFE" w:rsidRDefault="00D417F6" w:rsidP="00623D89">
            <w:pPr>
              <w:pStyle w:val="rowtabella0"/>
              <w:rPr>
                <w:color w:val="002060"/>
              </w:rPr>
            </w:pPr>
            <w:r w:rsidRPr="00666CFE">
              <w:rPr>
                <w:color w:val="002060"/>
              </w:rPr>
              <w:t>03/05/2025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B582F" w14:textId="77777777" w:rsidR="00D417F6" w:rsidRPr="00666CFE" w:rsidRDefault="00D417F6" w:rsidP="00623D89">
            <w:pPr>
              <w:pStyle w:val="rowtabella0"/>
              <w:rPr>
                <w:color w:val="002060"/>
              </w:rPr>
            </w:pPr>
            <w:r w:rsidRPr="00666CFE">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2C517" w14:textId="77777777" w:rsidR="00D417F6" w:rsidRPr="00666CFE" w:rsidRDefault="00D417F6" w:rsidP="00623D89">
            <w:pPr>
              <w:pStyle w:val="rowtabella0"/>
              <w:rPr>
                <w:color w:val="002060"/>
              </w:rPr>
            </w:pPr>
            <w:r w:rsidRPr="00666CF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FB7CE" w14:textId="77777777" w:rsidR="00D417F6" w:rsidRPr="00666CFE" w:rsidRDefault="00D417F6" w:rsidP="00623D89">
            <w:pPr>
              <w:pStyle w:val="rowtabella0"/>
              <w:rPr>
                <w:color w:val="002060"/>
              </w:rPr>
            </w:pPr>
            <w:r w:rsidRPr="00666CFE">
              <w:rPr>
                <w:color w:val="002060"/>
              </w:rPr>
              <w:t>VIA GROTTE DI POSATORA 19/A</w:t>
            </w:r>
          </w:p>
        </w:tc>
      </w:tr>
      <w:tr w:rsidR="00D417F6" w:rsidRPr="00666CFE" w14:paraId="0CF921C9"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24BBC5" w14:textId="77777777" w:rsidR="00D417F6" w:rsidRPr="00666CFE" w:rsidRDefault="00D417F6" w:rsidP="00623D89">
            <w:pPr>
              <w:pStyle w:val="rowtabella0"/>
              <w:rPr>
                <w:color w:val="002060"/>
              </w:rPr>
            </w:pPr>
            <w:r w:rsidRPr="00666CFE">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442845" w14:textId="77777777" w:rsidR="00D417F6" w:rsidRPr="00666CFE" w:rsidRDefault="00D417F6" w:rsidP="00623D89">
            <w:pPr>
              <w:pStyle w:val="rowtabella0"/>
              <w:rPr>
                <w:color w:val="002060"/>
              </w:rPr>
            </w:pPr>
            <w:r w:rsidRPr="00666CF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C99F48"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F05A30" w14:textId="77777777" w:rsidR="00D417F6" w:rsidRPr="00666CFE" w:rsidRDefault="00D417F6" w:rsidP="00623D89">
            <w:pPr>
              <w:pStyle w:val="rowtabella0"/>
              <w:rPr>
                <w:color w:val="002060"/>
              </w:rPr>
            </w:pPr>
            <w:r w:rsidRPr="00666CFE">
              <w:rPr>
                <w:color w:val="002060"/>
              </w:rPr>
              <w:t>03/05/2025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08C6C" w14:textId="77777777" w:rsidR="00D417F6" w:rsidRPr="00666CFE" w:rsidRDefault="00D417F6" w:rsidP="00623D89">
            <w:pPr>
              <w:pStyle w:val="rowtabella0"/>
              <w:rPr>
                <w:color w:val="002060"/>
              </w:rPr>
            </w:pPr>
            <w:r w:rsidRPr="00666CFE">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7F2CA" w14:textId="77777777" w:rsidR="00D417F6" w:rsidRPr="00666CFE" w:rsidRDefault="00D417F6" w:rsidP="00623D89">
            <w:pPr>
              <w:pStyle w:val="rowtabella0"/>
              <w:rPr>
                <w:color w:val="002060"/>
              </w:rPr>
            </w:pPr>
            <w:r w:rsidRPr="00666CFE">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9E3E8" w14:textId="77777777" w:rsidR="00D417F6" w:rsidRPr="00666CFE" w:rsidRDefault="00D417F6" w:rsidP="00623D89">
            <w:pPr>
              <w:pStyle w:val="rowtabella0"/>
              <w:rPr>
                <w:color w:val="002060"/>
              </w:rPr>
            </w:pPr>
            <w:r w:rsidRPr="00666CFE">
              <w:rPr>
                <w:color w:val="002060"/>
              </w:rPr>
              <w:t>VIA ALESSANDRO MANZONI</w:t>
            </w:r>
          </w:p>
        </w:tc>
      </w:tr>
      <w:tr w:rsidR="00D417F6" w:rsidRPr="00666CFE" w14:paraId="6E9DE8C0"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1E214" w14:textId="77777777" w:rsidR="00D417F6" w:rsidRPr="00666CFE" w:rsidRDefault="00D417F6" w:rsidP="00623D89">
            <w:pPr>
              <w:pStyle w:val="rowtabella0"/>
              <w:rPr>
                <w:color w:val="002060"/>
              </w:rPr>
            </w:pPr>
            <w:r w:rsidRPr="00666CFE">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9AECBD" w14:textId="77777777" w:rsidR="00D417F6" w:rsidRPr="00666CFE" w:rsidRDefault="00D417F6" w:rsidP="00623D89">
            <w:pPr>
              <w:pStyle w:val="rowtabella0"/>
              <w:rPr>
                <w:color w:val="002060"/>
              </w:rPr>
            </w:pPr>
            <w:r w:rsidRPr="00666CFE">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78CF79"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BC335D" w14:textId="77777777" w:rsidR="00D417F6" w:rsidRPr="00666CFE" w:rsidRDefault="00D417F6" w:rsidP="00623D89">
            <w:pPr>
              <w:pStyle w:val="rowtabella0"/>
              <w:rPr>
                <w:color w:val="002060"/>
              </w:rPr>
            </w:pPr>
            <w:r w:rsidRPr="00666CFE">
              <w:rPr>
                <w:color w:val="002060"/>
              </w:rPr>
              <w:t>03/05/2025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0B71E4" w14:textId="77777777" w:rsidR="00D417F6" w:rsidRPr="00666CFE" w:rsidRDefault="00D417F6" w:rsidP="00623D89">
            <w:pPr>
              <w:pStyle w:val="rowtabella0"/>
              <w:rPr>
                <w:color w:val="002060"/>
              </w:rPr>
            </w:pPr>
            <w:r w:rsidRPr="00666CFE">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D2260" w14:textId="77777777" w:rsidR="00D417F6" w:rsidRPr="00666CFE" w:rsidRDefault="00D417F6" w:rsidP="00623D89">
            <w:pPr>
              <w:pStyle w:val="rowtabella0"/>
              <w:rPr>
                <w:color w:val="002060"/>
              </w:rPr>
            </w:pPr>
            <w:r w:rsidRPr="00666CF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BCA1F4" w14:textId="77777777" w:rsidR="00D417F6" w:rsidRPr="00666CFE" w:rsidRDefault="00D417F6" w:rsidP="00623D89">
            <w:pPr>
              <w:pStyle w:val="rowtabella0"/>
              <w:rPr>
                <w:color w:val="002060"/>
              </w:rPr>
            </w:pPr>
            <w:r w:rsidRPr="00666CFE">
              <w:rPr>
                <w:color w:val="002060"/>
              </w:rPr>
              <w:t>VIA MONTEPELAGO</w:t>
            </w:r>
          </w:p>
        </w:tc>
      </w:tr>
      <w:tr w:rsidR="00D417F6" w:rsidRPr="00666CFE" w14:paraId="32AC2380"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70928" w14:textId="77777777" w:rsidR="00D417F6" w:rsidRPr="00666CFE" w:rsidRDefault="00D417F6" w:rsidP="00623D89">
            <w:pPr>
              <w:pStyle w:val="rowtabella0"/>
              <w:rPr>
                <w:color w:val="002060"/>
              </w:rPr>
            </w:pPr>
            <w:r w:rsidRPr="00666CF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2723AA" w14:textId="77777777" w:rsidR="00D417F6" w:rsidRPr="00666CFE" w:rsidRDefault="00D417F6" w:rsidP="00623D89">
            <w:pPr>
              <w:pStyle w:val="rowtabella0"/>
              <w:rPr>
                <w:color w:val="002060"/>
              </w:rPr>
            </w:pPr>
            <w:r w:rsidRPr="00666CFE">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900C53"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357E48" w14:textId="77777777" w:rsidR="00D417F6" w:rsidRPr="00666CFE" w:rsidRDefault="00D417F6" w:rsidP="00623D89">
            <w:pPr>
              <w:pStyle w:val="rowtabella0"/>
              <w:rPr>
                <w:color w:val="002060"/>
              </w:rPr>
            </w:pPr>
            <w:r w:rsidRPr="00666CFE">
              <w:rPr>
                <w:color w:val="002060"/>
              </w:rPr>
              <w:t>03/05/2025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A577E" w14:textId="77777777" w:rsidR="00D417F6" w:rsidRPr="00666CFE" w:rsidRDefault="00D417F6" w:rsidP="00623D89">
            <w:pPr>
              <w:pStyle w:val="rowtabella0"/>
              <w:rPr>
                <w:color w:val="002060"/>
              </w:rPr>
            </w:pPr>
            <w:r w:rsidRPr="00666CFE">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B2D41" w14:textId="77777777" w:rsidR="00D417F6" w:rsidRPr="00666CFE" w:rsidRDefault="00D417F6" w:rsidP="00623D89">
            <w:pPr>
              <w:pStyle w:val="rowtabella0"/>
              <w:rPr>
                <w:color w:val="002060"/>
              </w:rPr>
            </w:pPr>
            <w:r w:rsidRPr="00666CF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3DE18" w14:textId="77777777" w:rsidR="00D417F6" w:rsidRPr="00666CFE" w:rsidRDefault="00D417F6" w:rsidP="00623D89">
            <w:pPr>
              <w:pStyle w:val="rowtabella0"/>
              <w:rPr>
                <w:color w:val="002060"/>
              </w:rPr>
            </w:pPr>
            <w:r w:rsidRPr="00666CFE">
              <w:rPr>
                <w:color w:val="002060"/>
              </w:rPr>
              <w:t>VIA B.BUOZZI</w:t>
            </w:r>
          </w:p>
        </w:tc>
      </w:tr>
      <w:tr w:rsidR="00D417F6" w:rsidRPr="00666CFE" w14:paraId="40B3CCB6"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DAA4BE" w14:textId="77777777" w:rsidR="00D417F6" w:rsidRPr="00666CFE" w:rsidRDefault="00D417F6" w:rsidP="00623D89">
            <w:pPr>
              <w:pStyle w:val="rowtabella0"/>
              <w:rPr>
                <w:color w:val="002060"/>
              </w:rPr>
            </w:pPr>
            <w:r w:rsidRPr="00666CFE">
              <w:rPr>
                <w:color w:val="002060"/>
              </w:rPr>
              <w:t>U.S. FORTUNA FANO SQ..</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EECC30" w14:textId="77777777" w:rsidR="00D417F6" w:rsidRPr="00666CFE" w:rsidRDefault="00D417F6" w:rsidP="00623D89">
            <w:pPr>
              <w:pStyle w:val="rowtabella0"/>
              <w:rPr>
                <w:color w:val="002060"/>
              </w:rPr>
            </w:pPr>
            <w:r w:rsidRPr="00666CFE">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1C2C00"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D0B851" w14:textId="77777777" w:rsidR="00D417F6" w:rsidRPr="00666CFE" w:rsidRDefault="00D417F6" w:rsidP="00623D89">
            <w:pPr>
              <w:pStyle w:val="rowtabella0"/>
              <w:rPr>
                <w:color w:val="002060"/>
              </w:rPr>
            </w:pPr>
            <w:r w:rsidRPr="00666CFE">
              <w:rPr>
                <w:color w:val="002060"/>
              </w:rPr>
              <w:t>03/05/2025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3BDDBB" w14:textId="77777777" w:rsidR="00D417F6" w:rsidRPr="00666CFE" w:rsidRDefault="00D417F6" w:rsidP="00623D89">
            <w:pPr>
              <w:pStyle w:val="rowtabella0"/>
              <w:rPr>
                <w:color w:val="002060"/>
              </w:rPr>
            </w:pPr>
            <w:r w:rsidRPr="00666CFE">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634C3" w14:textId="77777777" w:rsidR="00D417F6" w:rsidRPr="00666CFE" w:rsidRDefault="00D417F6" w:rsidP="00623D89">
            <w:pPr>
              <w:pStyle w:val="rowtabella0"/>
              <w:rPr>
                <w:color w:val="002060"/>
              </w:rPr>
            </w:pPr>
            <w:r w:rsidRPr="00666CF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2F0FD" w14:textId="77777777" w:rsidR="00D417F6" w:rsidRPr="00666CFE" w:rsidRDefault="00D417F6" w:rsidP="00623D89">
            <w:pPr>
              <w:pStyle w:val="rowtabella0"/>
              <w:rPr>
                <w:color w:val="002060"/>
              </w:rPr>
            </w:pPr>
            <w:r w:rsidRPr="00666CFE">
              <w:rPr>
                <w:color w:val="002060"/>
              </w:rPr>
              <w:t>VIA VILLA TOMBARI</w:t>
            </w:r>
          </w:p>
        </w:tc>
      </w:tr>
      <w:tr w:rsidR="00D417F6" w:rsidRPr="00666CFE" w14:paraId="5D916381"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141CD" w14:textId="77777777" w:rsidR="00D417F6" w:rsidRPr="00666CFE" w:rsidRDefault="00D417F6" w:rsidP="00623D89">
            <w:pPr>
              <w:pStyle w:val="rowtabella0"/>
              <w:rPr>
                <w:color w:val="002060"/>
              </w:rPr>
            </w:pPr>
            <w:r w:rsidRPr="00666CFE">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062D97" w14:textId="77777777" w:rsidR="00D417F6" w:rsidRPr="00666CFE" w:rsidRDefault="00D417F6" w:rsidP="00623D89">
            <w:pPr>
              <w:pStyle w:val="rowtabella0"/>
              <w:rPr>
                <w:color w:val="002060"/>
              </w:rPr>
            </w:pPr>
            <w:r w:rsidRPr="00666CFE">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0FC4B5"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FA3F34" w14:textId="77777777" w:rsidR="00D417F6" w:rsidRPr="00666CFE" w:rsidRDefault="00D417F6" w:rsidP="00623D89">
            <w:pPr>
              <w:pStyle w:val="rowtabella0"/>
              <w:rPr>
                <w:color w:val="002060"/>
              </w:rPr>
            </w:pPr>
            <w:r w:rsidRPr="00666CFE">
              <w:rPr>
                <w:color w:val="002060"/>
              </w:rPr>
              <w:t>04/05/2025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57737F" w14:textId="77777777" w:rsidR="00D417F6" w:rsidRPr="00666CFE" w:rsidRDefault="00D417F6" w:rsidP="00623D89">
            <w:pPr>
              <w:pStyle w:val="rowtabella0"/>
              <w:rPr>
                <w:color w:val="002060"/>
              </w:rPr>
            </w:pPr>
            <w:r w:rsidRPr="00666CFE">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6C586" w14:textId="77777777" w:rsidR="00D417F6" w:rsidRPr="00666CFE" w:rsidRDefault="00D417F6" w:rsidP="00623D89">
            <w:pPr>
              <w:pStyle w:val="rowtabella0"/>
              <w:rPr>
                <w:color w:val="002060"/>
              </w:rPr>
            </w:pPr>
            <w:r w:rsidRPr="00666CFE">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047F39" w14:textId="77777777" w:rsidR="00D417F6" w:rsidRPr="00666CFE" w:rsidRDefault="00D417F6" w:rsidP="00623D89">
            <w:pPr>
              <w:pStyle w:val="rowtabella0"/>
              <w:rPr>
                <w:color w:val="002060"/>
              </w:rPr>
            </w:pPr>
            <w:r w:rsidRPr="00666CFE">
              <w:rPr>
                <w:color w:val="002060"/>
              </w:rPr>
              <w:t>VIA ROSSINI</w:t>
            </w:r>
          </w:p>
        </w:tc>
      </w:tr>
      <w:tr w:rsidR="00D417F6" w:rsidRPr="00666CFE" w14:paraId="4C55D412" w14:textId="77777777" w:rsidTr="00623D8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335BD" w14:textId="77777777" w:rsidR="00D417F6" w:rsidRPr="00666CFE" w:rsidRDefault="00D417F6" w:rsidP="00623D89">
            <w:pPr>
              <w:pStyle w:val="rowtabella0"/>
              <w:rPr>
                <w:color w:val="002060"/>
              </w:rPr>
            </w:pPr>
            <w:r w:rsidRPr="00666CFE">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16062" w14:textId="77777777" w:rsidR="00D417F6" w:rsidRPr="00666CFE" w:rsidRDefault="00D417F6" w:rsidP="00623D89">
            <w:pPr>
              <w:pStyle w:val="rowtabella0"/>
              <w:rPr>
                <w:color w:val="002060"/>
              </w:rPr>
            </w:pPr>
            <w:r w:rsidRPr="00666CFE">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B8FCD"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8A381" w14:textId="77777777" w:rsidR="00D417F6" w:rsidRPr="00666CFE" w:rsidRDefault="00D417F6" w:rsidP="00623D89">
            <w:pPr>
              <w:pStyle w:val="rowtabella0"/>
              <w:rPr>
                <w:color w:val="002060"/>
              </w:rPr>
            </w:pPr>
            <w:r w:rsidRPr="00666CFE">
              <w:rPr>
                <w:color w:val="002060"/>
              </w:rPr>
              <w:t>04/05/2025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58B9F" w14:textId="77777777" w:rsidR="00D417F6" w:rsidRPr="00666CFE" w:rsidRDefault="00D417F6" w:rsidP="00623D89">
            <w:pPr>
              <w:pStyle w:val="rowtabella0"/>
              <w:rPr>
                <w:color w:val="002060"/>
              </w:rPr>
            </w:pPr>
            <w:r w:rsidRPr="00666CFE">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9FAB3" w14:textId="77777777" w:rsidR="00D417F6" w:rsidRPr="00666CFE" w:rsidRDefault="00D417F6" w:rsidP="00623D89">
            <w:pPr>
              <w:pStyle w:val="rowtabella0"/>
              <w:rPr>
                <w:color w:val="002060"/>
              </w:rPr>
            </w:pPr>
            <w:r w:rsidRPr="00666CF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377C1" w14:textId="77777777" w:rsidR="00D417F6" w:rsidRPr="00666CFE" w:rsidRDefault="00D417F6" w:rsidP="00623D89">
            <w:pPr>
              <w:pStyle w:val="rowtabella0"/>
              <w:rPr>
                <w:color w:val="002060"/>
              </w:rPr>
            </w:pPr>
            <w:r w:rsidRPr="00666CFE">
              <w:rPr>
                <w:color w:val="002060"/>
              </w:rPr>
              <w:t>VIA VERDI</w:t>
            </w:r>
          </w:p>
        </w:tc>
      </w:tr>
    </w:tbl>
    <w:p w14:paraId="13B58FC8" w14:textId="77777777" w:rsidR="00D417F6" w:rsidRPr="0058433B" w:rsidRDefault="00D417F6" w:rsidP="00D417F6">
      <w:pPr>
        <w:pStyle w:val="breakline"/>
        <w:rPr>
          <w:rFonts w:eastAsiaTheme="minorEastAsia"/>
          <w:color w:val="002060"/>
        </w:rPr>
      </w:pPr>
    </w:p>
    <w:p w14:paraId="3759ABF2" w14:textId="77777777" w:rsidR="00D417F6" w:rsidRPr="0058433B" w:rsidRDefault="00D417F6" w:rsidP="00D417F6">
      <w:pPr>
        <w:pStyle w:val="breakline"/>
        <w:rPr>
          <w:color w:val="002060"/>
        </w:rPr>
      </w:pPr>
    </w:p>
    <w:p w14:paraId="062636EA" w14:textId="77777777" w:rsidR="00D417F6" w:rsidRPr="0058433B" w:rsidRDefault="00D417F6" w:rsidP="00D417F6">
      <w:pPr>
        <w:pStyle w:val="titolocampionato0"/>
        <w:shd w:val="clear" w:color="auto" w:fill="CCCCCC"/>
        <w:spacing w:before="80" w:after="40"/>
        <w:rPr>
          <w:color w:val="002060"/>
        </w:rPr>
      </w:pPr>
      <w:r w:rsidRPr="0058433B">
        <w:rPr>
          <w:color w:val="002060"/>
        </w:rPr>
        <w:lastRenderedPageBreak/>
        <w:t>COPPA PRIMAVERA C5 UNDER 16</w:t>
      </w:r>
    </w:p>
    <w:p w14:paraId="031553E0" w14:textId="77777777" w:rsidR="00D417F6" w:rsidRPr="0058433B" w:rsidRDefault="00D417F6" w:rsidP="00D417F6">
      <w:pPr>
        <w:pStyle w:val="titoloprinc0"/>
        <w:rPr>
          <w:color w:val="002060"/>
        </w:rPr>
      </w:pPr>
      <w:r w:rsidRPr="0058433B">
        <w:rPr>
          <w:color w:val="002060"/>
        </w:rPr>
        <w:t>VARIAZIONI AL PROGRAMMA GARE</w:t>
      </w:r>
    </w:p>
    <w:p w14:paraId="643F79EF" w14:textId="77777777" w:rsidR="00D417F6" w:rsidRPr="0058433B" w:rsidRDefault="00D417F6" w:rsidP="00D417F6">
      <w:pPr>
        <w:pStyle w:val="breakline"/>
        <w:rPr>
          <w:color w:val="002060"/>
        </w:rPr>
      </w:pPr>
    </w:p>
    <w:p w14:paraId="7235C38E" w14:textId="77777777" w:rsidR="00D417F6" w:rsidRPr="0058433B" w:rsidRDefault="00D417F6" w:rsidP="00D417F6">
      <w:pPr>
        <w:pStyle w:val="breakline"/>
        <w:rPr>
          <w:color w:val="002060"/>
        </w:rPr>
      </w:pPr>
    </w:p>
    <w:p w14:paraId="139C077D" w14:textId="77777777" w:rsidR="00D417F6" w:rsidRPr="0058433B" w:rsidRDefault="00D417F6" w:rsidP="00D417F6">
      <w:pPr>
        <w:pStyle w:val="sottotitolocampionato10"/>
        <w:rPr>
          <w:color w:val="002060"/>
        </w:rPr>
      </w:pPr>
      <w:r w:rsidRPr="005843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417F6" w:rsidRPr="0058433B" w14:paraId="7E769240" w14:textId="77777777" w:rsidTr="00623D8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80546" w14:textId="77777777" w:rsidR="00D417F6" w:rsidRPr="0058433B" w:rsidRDefault="00D417F6" w:rsidP="00623D89">
            <w:pPr>
              <w:pStyle w:val="headertabella0"/>
              <w:rPr>
                <w:color w:val="002060"/>
              </w:rPr>
            </w:pPr>
            <w:r w:rsidRPr="005843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F377A" w14:textId="77777777" w:rsidR="00D417F6" w:rsidRPr="0058433B" w:rsidRDefault="00D417F6" w:rsidP="00623D89">
            <w:pPr>
              <w:pStyle w:val="headertabella0"/>
              <w:rPr>
                <w:color w:val="002060"/>
              </w:rPr>
            </w:pPr>
            <w:r w:rsidRPr="0058433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0367D" w14:textId="77777777" w:rsidR="00D417F6" w:rsidRPr="0058433B" w:rsidRDefault="00D417F6" w:rsidP="00623D89">
            <w:pPr>
              <w:pStyle w:val="headertabella0"/>
              <w:rPr>
                <w:color w:val="002060"/>
              </w:rPr>
            </w:pPr>
            <w:r w:rsidRPr="005843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713EF" w14:textId="77777777" w:rsidR="00D417F6" w:rsidRPr="0058433B" w:rsidRDefault="00D417F6" w:rsidP="00623D89">
            <w:pPr>
              <w:pStyle w:val="headertabella0"/>
              <w:rPr>
                <w:color w:val="002060"/>
              </w:rPr>
            </w:pPr>
            <w:r w:rsidRPr="005843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465FA" w14:textId="77777777" w:rsidR="00D417F6" w:rsidRPr="0058433B" w:rsidRDefault="00D417F6" w:rsidP="00623D89">
            <w:pPr>
              <w:pStyle w:val="headertabella0"/>
              <w:rPr>
                <w:color w:val="002060"/>
              </w:rPr>
            </w:pPr>
            <w:r w:rsidRPr="0058433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923D3" w14:textId="77777777" w:rsidR="00D417F6" w:rsidRPr="0058433B" w:rsidRDefault="00D417F6" w:rsidP="00623D89">
            <w:pPr>
              <w:pStyle w:val="headertabella0"/>
              <w:rPr>
                <w:color w:val="002060"/>
              </w:rPr>
            </w:pPr>
            <w:r w:rsidRPr="005843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0472B" w14:textId="77777777" w:rsidR="00D417F6" w:rsidRPr="0058433B" w:rsidRDefault="00D417F6" w:rsidP="00623D89">
            <w:pPr>
              <w:pStyle w:val="headertabella0"/>
              <w:rPr>
                <w:color w:val="002060"/>
              </w:rPr>
            </w:pPr>
            <w:r w:rsidRPr="0058433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1D95" w14:textId="77777777" w:rsidR="00D417F6" w:rsidRPr="0058433B" w:rsidRDefault="00D417F6" w:rsidP="00623D89">
            <w:pPr>
              <w:pStyle w:val="headertabella0"/>
              <w:rPr>
                <w:color w:val="002060"/>
              </w:rPr>
            </w:pPr>
            <w:r w:rsidRPr="0058433B">
              <w:rPr>
                <w:color w:val="002060"/>
              </w:rPr>
              <w:t>Impianto</w:t>
            </w:r>
          </w:p>
        </w:tc>
      </w:tr>
      <w:tr w:rsidR="00D417F6" w:rsidRPr="0058433B" w14:paraId="16AB8AD2" w14:textId="77777777" w:rsidTr="00623D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9923" w14:textId="77777777" w:rsidR="00D417F6" w:rsidRPr="006D5D66" w:rsidRDefault="00D417F6" w:rsidP="00623D89">
            <w:pPr>
              <w:pStyle w:val="rowtabella0"/>
              <w:rPr>
                <w:color w:val="002060"/>
                <w:highlight w:val="yellow"/>
              </w:rPr>
            </w:pPr>
            <w:r w:rsidRPr="006D5D66">
              <w:rPr>
                <w:color w:val="002060"/>
                <w:highlight w:val="yellow"/>
              </w:rPr>
              <w:t>27/04/2025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9F2C" w14:textId="77777777" w:rsidR="00D417F6" w:rsidRPr="006D5D66" w:rsidRDefault="00D417F6" w:rsidP="00623D89">
            <w:pPr>
              <w:pStyle w:val="rowtabella0"/>
              <w:jc w:val="center"/>
              <w:rPr>
                <w:color w:val="002060"/>
                <w:highlight w:val="yellow"/>
              </w:rPr>
            </w:pPr>
            <w:r w:rsidRPr="006D5D66">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0B17" w14:textId="77777777" w:rsidR="00D417F6" w:rsidRPr="006D5D66" w:rsidRDefault="00D417F6" w:rsidP="00623D89">
            <w:pPr>
              <w:pStyle w:val="rowtabella0"/>
              <w:rPr>
                <w:color w:val="002060"/>
                <w:highlight w:val="yellow"/>
              </w:rPr>
            </w:pPr>
            <w:r w:rsidRPr="006D5D66">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13C5D" w14:textId="77777777" w:rsidR="00D417F6" w:rsidRPr="006D5D66" w:rsidRDefault="00D417F6" w:rsidP="00623D89">
            <w:pPr>
              <w:pStyle w:val="rowtabella0"/>
              <w:rPr>
                <w:color w:val="002060"/>
                <w:highlight w:val="yellow"/>
              </w:rPr>
            </w:pPr>
            <w:r w:rsidRPr="006D5D66">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6871" w14:textId="77777777" w:rsidR="00D417F6" w:rsidRPr="0058433B" w:rsidRDefault="00D417F6" w:rsidP="00623D89">
            <w:pPr>
              <w:pStyle w:val="rowtabella0"/>
              <w:rPr>
                <w:color w:val="002060"/>
              </w:rPr>
            </w:pPr>
            <w:r>
              <w:rPr>
                <w:color w:val="002060"/>
              </w:rPr>
              <w:t>17</w:t>
            </w:r>
            <w:r w:rsidRPr="0058433B">
              <w:rPr>
                <w:color w:val="002060"/>
              </w:rPr>
              <w:t>/0</w:t>
            </w:r>
            <w:r>
              <w:rPr>
                <w:color w:val="002060"/>
              </w:rPr>
              <w:t>4</w:t>
            </w:r>
            <w:r w:rsidRPr="0058433B">
              <w:rPr>
                <w:color w:val="002060"/>
              </w:rPr>
              <w:t>/2025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9AC9" w14:textId="77777777" w:rsidR="00D417F6" w:rsidRPr="006D5D66" w:rsidRDefault="00D417F6" w:rsidP="00623D89">
            <w:pPr>
              <w:pStyle w:val="rowtabella0"/>
              <w:jc w:val="center"/>
              <w:rPr>
                <w:color w:val="002060"/>
                <w:highlight w:val="yellow"/>
              </w:rPr>
            </w:pPr>
            <w:r w:rsidRPr="006D5D6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BB6D" w14:textId="77777777" w:rsidR="00D417F6" w:rsidRPr="0058433B" w:rsidRDefault="00D417F6" w:rsidP="00623D89">
            <w:pPr>
              <w:pStyle w:val="rowtabella0"/>
              <w:jc w:val="center"/>
              <w:rPr>
                <w:color w:val="002060"/>
              </w:rPr>
            </w:pPr>
            <w:r>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3D76" w14:textId="77777777" w:rsidR="00D417F6" w:rsidRPr="0058433B" w:rsidRDefault="00D417F6" w:rsidP="00623D89">
            <w:pPr>
              <w:rPr>
                <w:color w:val="002060"/>
              </w:rPr>
            </w:pPr>
          </w:p>
        </w:tc>
      </w:tr>
      <w:tr w:rsidR="00D417F6" w:rsidRPr="0058433B" w14:paraId="7EC94A38" w14:textId="77777777" w:rsidTr="00623D8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618C" w14:textId="77777777" w:rsidR="00D417F6" w:rsidRPr="006D5D66" w:rsidRDefault="00D417F6" w:rsidP="00623D89">
            <w:pPr>
              <w:pStyle w:val="rowtabella0"/>
              <w:rPr>
                <w:color w:val="002060"/>
                <w:highlight w:val="yellow"/>
              </w:rPr>
            </w:pPr>
            <w:r w:rsidRPr="006D5D66">
              <w:rPr>
                <w:color w:val="002060"/>
                <w:highlight w:val="yellow"/>
              </w:rPr>
              <w:t>04/05/2025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07BB" w14:textId="77777777" w:rsidR="00D417F6" w:rsidRPr="006D5D66" w:rsidRDefault="00D417F6" w:rsidP="00623D89">
            <w:pPr>
              <w:pStyle w:val="rowtabella0"/>
              <w:jc w:val="center"/>
              <w:rPr>
                <w:color w:val="002060"/>
                <w:highlight w:val="yellow"/>
              </w:rPr>
            </w:pPr>
            <w:r w:rsidRPr="006D5D66">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82E7" w14:textId="77777777" w:rsidR="00D417F6" w:rsidRPr="006D5D66" w:rsidRDefault="00D417F6" w:rsidP="00623D89">
            <w:pPr>
              <w:pStyle w:val="rowtabella0"/>
              <w:rPr>
                <w:color w:val="002060"/>
                <w:highlight w:val="yellow"/>
              </w:rPr>
            </w:pPr>
            <w:r w:rsidRPr="006D5D66">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9608" w14:textId="77777777" w:rsidR="00D417F6" w:rsidRPr="006D5D66" w:rsidRDefault="00D417F6" w:rsidP="00623D89">
            <w:pPr>
              <w:pStyle w:val="rowtabella0"/>
              <w:rPr>
                <w:color w:val="002060"/>
                <w:highlight w:val="yellow"/>
              </w:rPr>
            </w:pPr>
            <w:r w:rsidRPr="006D5D66">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A0FF" w14:textId="77777777" w:rsidR="00D417F6" w:rsidRPr="0058433B" w:rsidRDefault="00D417F6" w:rsidP="00623D8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4CA6" w14:textId="77777777" w:rsidR="00D417F6" w:rsidRPr="006D5D66" w:rsidRDefault="00D417F6" w:rsidP="00623D89">
            <w:pPr>
              <w:pStyle w:val="rowtabella0"/>
              <w:jc w:val="center"/>
              <w:rPr>
                <w:color w:val="002060"/>
                <w:highlight w:val="yellow"/>
              </w:rPr>
            </w:pPr>
            <w:r w:rsidRPr="006D5D6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595D" w14:textId="77777777" w:rsidR="00D417F6" w:rsidRPr="0058433B" w:rsidRDefault="00D417F6" w:rsidP="00623D89">
            <w:pPr>
              <w:pStyle w:val="rowtabella0"/>
              <w:jc w:val="center"/>
              <w:rPr>
                <w:color w:val="002060"/>
              </w:rPr>
            </w:pPr>
            <w:r w:rsidRPr="0058433B">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E358D" w14:textId="77777777" w:rsidR="00D417F6" w:rsidRPr="0058433B" w:rsidRDefault="00D417F6" w:rsidP="00623D89">
            <w:pPr>
              <w:rPr>
                <w:color w:val="002060"/>
              </w:rPr>
            </w:pPr>
          </w:p>
        </w:tc>
      </w:tr>
    </w:tbl>
    <w:p w14:paraId="0B314B0C" w14:textId="77777777" w:rsidR="00D417F6" w:rsidRPr="0058433B" w:rsidRDefault="00D417F6" w:rsidP="00D417F6">
      <w:pPr>
        <w:pStyle w:val="breakline"/>
        <w:rPr>
          <w:rFonts w:eastAsiaTheme="minorEastAsia"/>
          <w:color w:val="002060"/>
        </w:rPr>
      </w:pPr>
    </w:p>
    <w:p w14:paraId="7D18B2D8" w14:textId="77777777" w:rsidR="00D417F6" w:rsidRPr="0058433B" w:rsidRDefault="00D417F6" w:rsidP="00D417F6">
      <w:pPr>
        <w:pStyle w:val="breakline"/>
        <w:rPr>
          <w:color w:val="002060"/>
        </w:rPr>
      </w:pPr>
    </w:p>
    <w:p w14:paraId="3791FE1B" w14:textId="77777777" w:rsidR="00D417F6" w:rsidRPr="0058433B" w:rsidRDefault="00D417F6" w:rsidP="00D417F6">
      <w:pPr>
        <w:pStyle w:val="titoloprinc0"/>
        <w:rPr>
          <w:color w:val="002060"/>
        </w:rPr>
      </w:pPr>
      <w:r w:rsidRPr="0058433B">
        <w:rPr>
          <w:color w:val="002060"/>
        </w:rPr>
        <w:t>RISULTATI</w:t>
      </w:r>
    </w:p>
    <w:p w14:paraId="76CE3263" w14:textId="77777777" w:rsidR="00D417F6" w:rsidRPr="0058433B" w:rsidRDefault="00D417F6" w:rsidP="00D417F6">
      <w:pPr>
        <w:pStyle w:val="breakline"/>
        <w:rPr>
          <w:color w:val="002060"/>
        </w:rPr>
      </w:pPr>
    </w:p>
    <w:p w14:paraId="5F700556" w14:textId="77777777" w:rsidR="00D417F6" w:rsidRPr="0058433B" w:rsidRDefault="00D417F6" w:rsidP="00D417F6">
      <w:pPr>
        <w:pStyle w:val="sottotitolocampionato10"/>
        <w:rPr>
          <w:color w:val="002060"/>
        </w:rPr>
      </w:pPr>
      <w:r w:rsidRPr="0058433B">
        <w:rPr>
          <w:color w:val="002060"/>
        </w:rPr>
        <w:t>RISULTATI UFFICIALI GARE DEL 12/04/2025</w:t>
      </w:r>
    </w:p>
    <w:p w14:paraId="7C8B235C"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24F3F818"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2E603635"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070FCB45"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1726E" w14:textId="77777777" w:rsidR="00D417F6" w:rsidRPr="0058433B" w:rsidRDefault="00D417F6" w:rsidP="00623D89">
                  <w:pPr>
                    <w:pStyle w:val="headertabella0"/>
                    <w:rPr>
                      <w:color w:val="002060"/>
                    </w:rPr>
                  </w:pPr>
                  <w:r w:rsidRPr="0058433B">
                    <w:rPr>
                      <w:color w:val="002060"/>
                    </w:rPr>
                    <w:t>GIRONE A - 3 Giornata - A</w:t>
                  </w:r>
                </w:p>
              </w:tc>
            </w:tr>
            <w:tr w:rsidR="00D417F6" w:rsidRPr="0058433B" w14:paraId="273F0E7A"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F5B95D" w14:textId="77777777" w:rsidR="00D417F6" w:rsidRPr="0058433B" w:rsidRDefault="00D417F6" w:rsidP="00623D89">
                  <w:pPr>
                    <w:pStyle w:val="rowtabella0"/>
                    <w:rPr>
                      <w:color w:val="002060"/>
                    </w:rPr>
                  </w:pPr>
                  <w:r w:rsidRPr="0058433B">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4C71B" w14:textId="77777777" w:rsidR="00D417F6" w:rsidRPr="0058433B" w:rsidRDefault="00D417F6" w:rsidP="00623D89">
                  <w:pPr>
                    <w:pStyle w:val="rowtabella0"/>
                    <w:rPr>
                      <w:color w:val="002060"/>
                    </w:rPr>
                  </w:pPr>
                  <w:r w:rsidRPr="0058433B">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711A0" w14:textId="77777777" w:rsidR="00D417F6" w:rsidRPr="0058433B" w:rsidRDefault="00D417F6" w:rsidP="00623D89">
                  <w:pPr>
                    <w:pStyle w:val="rowtabella0"/>
                    <w:jc w:val="center"/>
                    <w:rPr>
                      <w:color w:val="002060"/>
                    </w:rPr>
                  </w:pPr>
                  <w:r w:rsidRPr="0058433B">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C1784" w14:textId="77777777" w:rsidR="00D417F6" w:rsidRPr="0058433B" w:rsidRDefault="00D417F6" w:rsidP="00623D89">
                  <w:pPr>
                    <w:pStyle w:val="rowtabella0"/>
                    <w:jc w:val="center"/>
                    <w:rPr>
                      <w:color w:val="002060"/>
                    </w:rPr>
                  </w:pPr>
                  <w:r w:rsidRPr="0058433B">
                    <w:rPr>
                      <w:color w:val="002060"/>
                    </w:rPr>
                    <w:t> </w:t>
                  </w:r>
                </w:p>
              </w:tc>
            </w:tr>
            <w:tr w:rsidR="00D417F6" w:rsidRPr="0058433B" w14:paraId="0F90BEDD"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1B2AE6" w14:textId="77777777" w:rsidR="00D417F6" w:rsidRPr="0058433B" w:rsidRDefault="00D417F6" w:rsidP="00623D89">
                  <w:pPr>
                    <w:pStyle w:val="rowtabella0"/>
                    <w:rPr>
                      <w:color w:val="002060"/>
                    </w:rPr>
                  </w:pPr>
                  <w:r w:rsidRPr="0058433B">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498575" w14:textId="77777777" w:rsidR="00D417F6" w:rsidRPr="0058433B" w:rsidRDefault="00D417F6" w:rsidP="00623D89">
                  <w:pPr>
                    <w:pStyle w:val="rowtabella0"/>
                    <w:rPr>
                      <w:color w:val="002060"/>
                    </w:rPr>
                  </w:pPr>
                  <w:r w:rsidRPr="0058433B">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91B36B" w14:textId="77777777" w:rsidR="00D417F6" w:rsidRPr="0058433B" w:rsidRDefault="00D417F6" w:rsidP="00623D89">
                  <w:pPr>
                    <w:pStyle w:val="rowtabella0"/>
                    <w:jc w:val="center"/>
                    <w:rPr>
                      <w:color w:val="002060"/>
                    </w:rPr>
                  </w:pPr>
                  <w:r w:rsidRPr="0058433B">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9CE883" w14:textId="77777777" w:rsidR="00D417F6" w:rsidRPr="0058433B" w:rsidRDefault="00D417F6" w:rsidP="00623D89">
                  <w:pPr>
                    <w:pStyle w:val="rowtabella0"/>
                    <w:jc w:val="center"/>
                    <w:rPr>
                      <w:color w:val="002060"/>
                    </w:rPr>
                  </w:pPr>
                  <w:r w:rsidRPr="0058433B">
                    <w:rPr>
                      <w:color w:val="002060"/>
                    </w:rPr>
                    <w:t> </w:t>
                  </w:r>
                </w:p>
              </w:tc>
            </w:tr>
            <w:tr w:rsidR="00D417F6" w:rsidRPr="0058433B" w14:paraId="184BB88D"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F6CC86" w14:textId="77777777" w:rsidR="00D417F6" w:rsidRPr="0058433B" w:rsidRDefault="00D417F6" w:rsidP="00623D89">
                  <w:pPr>
                    <w:pStyle w:val="rowtabella0"/>
                    <w:rPr>
                      <w:color w:val="002060"/>
                    </w:rPr>
                  </w:pPr>
                  <w:r w:rsidRPr="0058433B">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0F8EA" w14:textId="77777777" w:rsidR="00D417F6" w:rsidRPr="0058433B" w:rsidRDefault="00D417F6" w:rsidP="00623D89">
                  <w:pPr>
                    <w:pStyle w:val="rowtabella0"/>
                    <w:rPr>
                      <w:color w:val="002060"/>
                    </w:rPr>
                  </w:pPr>
                  <w:r w:rsidRPr="0058433B">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29E062" w14:textId="77777777" w:rsidR="00D417F6" w:rsidRPr="0058433B" w:rsidRDefault="00D417F6" w:rsidP="00623D89">
                  <w:pPr>
                    <w:pStyle w:val="rowtabella0"/>
                    <w:jc w:val="center"/>
                    <w:rPr>
                      <w:color w:val="002060"/>
                    </w:rPr>
                  </w:pPr>
                  <w:r w:rsidRPr="0058433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91CBFE" w14:textId="77777777" w:rsidR="00D417F6" w:rsidRPr="0058433B" w:rsidRDefault="00D417F6" w:rsidP="00623D89">
                  <w:pPr>
                    <w:pStyle w:val="rowtabella0"/>
                    <w:jc w:val="center"/>
                    <w:rPr>
                      <w:color w:val="002060"/>
                    </w:rPr>
                  </w:pPr>
                  <w:r w:rsidRPr="0058433B">
                    <w:rPr>
                      <w:color w:val="002060"/>
                    </w:rPr>
                    <w:t> </w:t>
                  </w:r>
                </w:p>
              </w:tc>
            </w:tr>
            <w:tr w:rsidR="00D417F6" w:rsidRPr="0058433B" w14:paraId="03397EF4"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F3B4A4" w14:textId="77777777" w:rsidR="00D417F6" w:rsidRPr="0058433B" w:rsidRDefault="00D417F6" w:rsidP="00623D89">
                  <w:pPr>
                    <w:pStyle w:val="rowtabella0"/>
                    <w:rPr>
                      <w:color w:val="002060"/>
                    </w:rPr>
                  </w:pPr>
                  <w:r w:rsidRPr="0058433B">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65D2FE" w14:textId="77777777" w:rsidR="00D417F6" w:rsidRPr="0058433B" w:rsidRDefault="00D417F6" w:rsidP="00623D89">
                  <w:pPr>
                    <w:pStyle w:val="rowtabella0"/>
                    <w:rPr>
                      <w:color w:val="002060"/>
                    </w:rPr>
                  </w:pPr>
                  <w:r w:rsidRPr="0058433B">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5C24D4" w14:textId="77777777" w:rsidR="00D417F6" w:rsidRPr="0058433B" w:rsidRDefault="00D417F6" w:rsidP="00623D89">
                  <w:pPr>
                    <w:pStyle w:val="rowtabella0"/>
                    <w:jc w:val="center"/>
                    <w:rPr>
                      <w:color w:val="002060"/>
                    </w:rPr>
                  </w:pPr>
                  <w:r w:rsidRPr="0058433B">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FDA897" w14:textId="77777777" w:rsidR="00D417F6" w:rsidRPr="0058433B" w:rsidRDefault="00D417F6" w:rsidP="00623D89">
                  <w:pPr>
                    <w:pStyle w:val="rowtabella0"/>
                    <w:jc w:val="center"/>
                    <w:rPr>
                      <w:color w:val="002060"/>
                    </w:rPr>
                  </w:pPr>
                  <w:r w:rsidRPr="0058433B">
                    <w:rPr>
                      <w:color w:val="002060"/>
                    </w:rPr>
                    <w:t> </w:t>
                  </w:r>
                </w:p>
              </w:tc>
            </w:tr>
            <w:tr w:rsidR="00D417F6" w:rsidRPr="0058433B" w14:paraId="370896E8"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C7FECD" w14:textId="77777777" w:rsidR="00D417F6" w:rsidRPr="0058433B" w:rsidRDefault="00D417F6" w:rsidP="00623D89">
                  <w:pPr>
                    <w:pStyle w:val="rowtabella0"/>
                    <w:rPr>
                      <w:color w:val="002060"/>
                    </w:rPr>
                  </w:pPr>
                  <w:r w:rsidRPr="0058433B">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86E61A" w14:textId="77777777" w:rsidR="00D417F6" w:rsidRPr="0058433B" w:rsidRDefault="00D417F6" w:rsidP="00623D89">
                  <w:pPr>
                    <w:pStyle w:val="rowtabella0"/>
                    <w:rPr>
                      <w:color w:val="002060"/>
                    </w:rPr>
                  </w:pPr>
                  <w:r w:rsidRPr="0058433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645F1" w14:textId="77777777" w:rsidR="00D417F6" w:rsidRPr="0058433B" w:rsidRDefault="00D417F6" w:rsidP="00623D89">
                  <w:pPr>
                    <w:pStyle w:val="rowtabella0"/>
                    <w:jc w:val="center"/>
                    <w:rPr>
                      <w:color w:val="002060"/>
                    </w:rPr>
                  </w:pPr>
                  <w:r w:rsidRPr="0058433B">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607DD" w14:textId="77777777" w:rsidR="00D417F6" w:rsidRPr="0058433B" w:rsidRDefault="00D417F6" w:rsidP="00623D89">
                  <w:pPr>
                    <w:pStyle w:val="rowtabella0"/>
                    <w:jc w:val="center"/>
                    <w:rPr>
                      <w:color w:val="002060"/>
                    </w:rPr>
                  </w:pPr>
                  <w:r w:rsidRPr="0058433B">
                    <w:rPr>
                      <w:color w:val="002060"/>
                    </w:rPr>
                    <w:t> </w:t>
                  </w:r>
                </w:p>
              </w:tc>
            </w:tr>
            <w:tr w:rsidR="00D417F6" w:rsidRPr="0058433B" w14:paraId="005EC73B"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92123A" w14:textId="77777777" w:rsidR="00D417F6" w:rsidRPr="0058433B" w:rsidRDefault="00D417F6" w:rsidP="00623D89">
                  <w:pPr>
                    <w:pStyle w:val="rowtabella0"/>
                    <w:rPr>
                      <w:color w:val="002060"/>
                    </w:rPr>
                  </w:pPr>
                  <w:r w:rsidRPr="0058433B">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D23402" w14:textId="77777777" w:rsidR="00D417F6" w:rsidRPr="0058433B" w:rsidRDefault="00D417F6" w:rsidP="00623D89">
                  <w:pPr>
                    <w:pStyle w:val="rowtabella0"/>
                    <w:rPr>
                      <w:color w:val="002060"/>
                    </w:rPr>
                  </w:pPr>
                  <w:r w:rsidRPr="0058433B">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21EAA5" w14:textId="77777777" w:rsidR="00D417F6" w:rsidRPr="0058433B" w:rsidRDefault="00D417F6" w:rsidP="00623D89">
                  <w:pPr>
                    <w:pStyle w:val="rowtabella0"/>
                    <w:jc w:val="center"/>
                    <w:rPr>
                      <w:color w:val="002060"/>
                    </w:rPr>
                  </w:pPr>
                  <w:r w:rsidRPr="0058433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33A571" w14:textId="77777777" w:rsidR="00D417F6" w:rsidRPr="0058433B" w:rsidRDefault="00D417F6" w:rsidP="00623D89">
                  <w:pPr>
                    <w:pStyle w:val="rowtabella0"/>
                    <w:jc w:val="center"/>
                    <w:rPr>
                      <w:color w:val="002060"/>
                    </w:rPr>
                  </w:pPr>
                  <w:r w:rsidRPr="0058433B">
                    <w:rPr>
                      <w:color w:val="002060"/>
                    </w:rPr>
                    <w:t> </w:t>
                  </w:r>
                </w:p>
              </w:tc>
            </w:tr>
            <w:tr w:rsidR="00D417F6" w:rsidRPr="0058433B" w14:paraId="0E736D71"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0DDA7B" w14:textId="77777777" w:rsidR="00D417F6" w:rsidRPr="0058433B" w:rsidRDefault="00D417F6" w:rsidP="00623D89">
                  <w:pPr>
                    <w:pStyle w:val="rowtabella0"/>
                    <w:rPr>
                      <w:color w:val="002060"/>
                    </w:rPr>
                  </w:pPr>
                  <w:r w:rsidRPr="0058433B">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83756D" w14:textId="77777777" w:rsidR="00D417F6" w:rsidRPr="0058433B" w:rsidRDefault="00D417F6" w:rsidP="00623D89">
                  <w:pPr>
                    <w:pStyle w:val="rowtabella0"/>
                    <w:rPr>
                      <w:color w:val="002060"/>
                    </w:rPr>
                  </w:pPr>
                  <w:r w:rsidRPr="0058433B">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3CCF89" w14:textId="77777777" w:rsidR="00D417F6" w:rsidRPr="0058433B" w:rsidRDefault="00D417F6" w:rsidP="00623D89">
                  <w:pPr>
                    <w:pStyle w:val="rowtabella0"/>
                    <w:jc w:val="center"/>
                    <w:rPr>
                      <w:color w:val="002060"/>
                    </w:rPr>
                  </w:pPr>
                  <w:r w:rsidRPr="0058433B">
                    <w:rPr>
                      <w:color w:val="002060"/>
                    </w:rPr>
                    <w:t>3 - 17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F274B1" w14:textId="77777777" w:rsidR="00D417F6" w:rsidRPr="0058433B" w:rsidRDefault="00D417F6" w:rsidP="00623D89">
                  <w:pPr>
                    <w:pStyle w:val="rowtabella0"/>
                    <w:jc w:val="center"/>
                    <w:rPr>
                      <w:color w:val="002060"/>
                    </w:rPr>
                  </w:pPr>
                  <w:r w:rsidRPr="0058433B">
                    <w:rPr>
                      <w:color w:val="002060"/>
                    </w:rPr>
                    <w:t> </w:t>
                  </w:r>
                </w:p>
              </w:tc>
            </w:tr>
            <w:tr w:rsidR="00D417F6" w:rsidRPr="0058433B" w14:paraId="56C689AE"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A31EF" w14:textId="77777777" w:rsidR="00D417F6" w:rsidRPr="0058433B" w:rsidRDefault="00D417F6" w:rsidP="00623D89">
                  <w:pPr>
                    <w:pStyle w:val="rowtabella0"/>
                    <w:rPr>
                      <w:color w:val="002060"/>
                    </w:rPr>
                  </w:pPr>
                  <w:r w:rsidRPr="0058433B">
                    <w:rPr>
                      <w:color w:val="002060"/>
                    </w:rPr>
                    <w:t>U.S. FORTUNA FANO SQ..</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A8C45" w14:textId="77777777" w:rsidR="00D417F6" w:rsidRPr="0058433B" w:rsidRDefault="00D417F6" w:rsidP="00623D89">
                  <w:pPr>
                    <w:pStyle w:val="rowtabella0"/>
                    <w:rPr>
                      <w:color w:val="002060"/>
                    </w:rPr>
                  </w:pPr>
                  <w:r w:rsidRPr="0058433B">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402DE" w14:textId="77777777" w:rsidR="00D417F6" w:rsidRPr="0058433B" w:rsidRDefault="00D417F6" w:rsidP="00623D89">
                  <w:pPr>
                    <w:pStyle w:val="rowtabella0"/>
                    <w:jc w:val="center"/>
                    <w:rPr>
                      <w:color w:val="002060"/>
                    </w:rPr>
                  </w:pPr>
                  <w:r w:rsidRPr="0058433B">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EC349" w14:textId="77777777" w:rsidR="00D417F6" w:rsidRPr="0058433B" w:rsidRDefault="00D417F6" w:rsidP="00623D89">
                  <w:pPr>
                    <w:pStyle w:val="rowtabella0"/>
                    <w:jc w:val="center"/>
                    <w:rPr>
                      <w:color w:val="002060"/>
                    </w:rPr>
                  </w:pPr>
                  <w:r w:rsidRPr="0058433B">
                    <w:rPr>
                      <w:color w:val="002060"/>
                    </w:rPr>
                    <w:t> </w:t>
                  </w:r>
                </w:p>
              </w:tc>
            </w:tr>
            <w:tr w:rsidR="00D417F6" w:rsidRPr="0058433B" w14:paraId="2DA374A9"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199CC0F7" w14:textId="77777777" w:rsidR="00D417F6" w:rsidRPr="0058433B" w:rsidRDefault="00D417F6" w:rsidP="00623D89">
                  <w:pPr>
                    <w:pStyle w:val="rowtabella0"/>
                    <w:rPr>
                      <w:color w:val="002060"/>
                    </w:rPr>
                  </w:pPr>
                  <w:r w:rsidRPr="0058433B">
                    <w:rPr>
                      <w:color w:val="002060"/>
                    </w:rPr>
                    <w:t>(1) - disputata il 13/04/2025</w:t>
                  </w:r>
                </w:p>
              </w:tc>
            </w:tr>
          </w:tbl>
          <w:p w14:paraId="72BF4252" w14:textId="77777777" w:rsidR="00D417F6" w:rsidRPr="0058433B" w:rsidRDefault="00D417F6" w:rsidP="00623D89">
            <w:pPr>
              <w:rPr>
                <w:color w:val="002060"/>
              </w:rPr>
            </w:pPr>
          </w:p>
        </w:tc>
      </w:tr>
    </w:tbl>
    <w:p w14:paraId="3C0C50D1" w14:textId="77777777" w:rsidR="00D417F6" w:rsidRPr="0058433B" w:rsidRDefault="00D417F6" w:rsidP="00D417F6">
      <w:pPr>
        <w:pStyle w:val="breakline"/>
        <w:rPr>
          <w:rFonts w:eastAsiaTheme="minorEastAsia"/>
          <w:color w:val="002060"/>
        </w:rPr>
      </w:pPr>
    </w:p>
    <w:p w14:paraId="3F85394B" w14:textId="77777777" w:rsidR="00D417F6" w:rsidRPr="0058433B" w:rsidRDefault="00D417F6" w:rsidP="00D417F6">
      <w:pPr>
        <w:pStyle w:val="breakline"/>
        <w:rPr>
          <w:color w:val="002060"/>
        </w:rPr>
      </w:pPr>
    </w:p>
    <w:p w14:paraId="74F3C424" w14:textId="77777777" w:rsidR="00D417F6" w:rsidRPr="0058433B" w:rsidRDefault="00D417F6" w:rsidP="00D417F6">
      <w:pPr>
        <w:pStyle w:val="titoloprinc0"/>
        <w:rPr>
          <w:color w:val="002060"/>
        </w:rPr>
      </w:pPr>
      <w:r w:rsidRPr="0058433B">
        <w:rPr>
          <w:color w:val="002060"/>
        </w:rPr>
        <w:t>GIUDICE SPORTIVO</w:t>
      </w:r>
    </w:p>
    <w:p w14:paraId="46B8875F"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302E2FBD" w14:textId="77777777" w:rsidR="00D417F6" w:rsidRPr="0058433B" w:rsidRDefault="00D417F6" w:rsidP="00D417F6">
      <w:pPr>
        <w:pStyle w:val="titolo10"/>
        <w:rPr>
          <w:color w:val="002060"/>
        </w:rPr>
      </w:pPr>
      <w:r w:rsidRPr="0058433B">
        <w:rPr>
          <w:color w:val="002060"/>
        </w:rPr>
        <w:t xml:space="preserve">GARE DEL 12/ 4/2025 </w:t>
      </w:r>
    </w:p>
    <w:p w14:paraId="76EA3289" w14:textId="77777777" w:rsidR="00D417F6" w:rsidRPr="0058433B" w:rsidRDefault="00D417F6" w:rsidP="00D417F6">
      <w:pPr>
        <w:pStyle w:val="titolo7a"/>
        <w:rPr>
          <w:color w:val="002060"/>
        </w:rPr>
      </w:pPr>
      <w:r w:rsidRPr="0058433B">
        <w:rPr>
          <w:color w:val="002060"/>
        </w:rPr>
        <w:t xml:space="preserve">PROVVEDIMENTI DISCIPLINARI </w:t>
      </w:r>
    </w:p>
    <w:p w14:paraId="11A1998C"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7F8C595C" w14:textId="77777777" w:rsidR="00D417F6" w:rsidRPr="0058433B" w:rsidRDefault="00D417F6" w:rsidP="00D417F6">
      <w:pPr>
        <w:pStyle w:val="titolo30"/>
        <w:rPr>
          <w:color w:val="002060"/>
        </w:rPr>
      </w:pPr>
      <w:r w:rsidRPr="0058433B">
        <w:rPr>
          <w:color w:val="002060"/>
        </w:rPr>
        <w:t xml:space="preserve">ALLENATORI </w:t>
      </w:r>
    </w:p>
    <w:p w14:paraId="464D25E4" w14:textId="77777777" w:rsidR="00D417F6" w:rsidRPr="0058433B" w:rsidRDefault="00D417F6" w:rsidP="00D417F6">
      <w:pPr>
        <w:pStyle w:val="titolo20"/>
        <w:rPr>
          <w:color w:val="002060"/>
        </w:rPr>
      </w:pPr>
      <w:r w:rsidRPr="0058433B">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3E39D4DA" w14:textId="77777777" w:rsidTr="00623D89">
        <w:tc>
          <w:tcPr>
            <w:tcW w:w="2200" w:type="dxa"/>
            <w:tcMar>
              <w:top w:w="20" w:type="dxa"/>
              <w:left w:w="20" w:type="dxa"/>
              <w:bottom w:w="20" w:type="dxa"/>
              <w:right w:w="20" w:type="dxa"/>
            </w:tcMar>
            <w:vAlign w:val="center"/>
            <w:hideMark/>
          </w:tcPr>
          <w:p w14:paraId="18B38541" w14:textId="77777777" w:rsidR="00D417F6" w:rsidRPr="0058433B" w:rsidRDefault="00D417F6" w:rsidP="00623D89">
            <w:pPr>
              <w:pStyle w:val="movimento"/>
              <w:rPr>
                <w:color w:val="002060"/>
              </w:rPr>
            </w:pPr>
            <w:r w:rsidRPr="0058433B">
              <w:rPr>
                <w:color w:val="002060"/>
              </w:rPr>
              <w:t>DEL BIANCO GABRIELE</w:t>
            </w:r>
          </w:p>
        </w:tc>
        <w:tc>
          <w:tcPr>
            <w:tcW w:w="2200" w:type="dxa"/>
            <w:tcMar>
              <w:top w:w="20" w:type="dxa"/>
              <w:left w:w="20" w:type="dxa"/>
              <w:bottom w:w="20" w:type="dxa"/>
              <w:right w:w="20" w:type="dxa"/>
            </w:tcMar>
            <w:vAlign w:val="center"/>
            <w:hideMark/>
          </w:tcPr>
          <w:p w14:paraId="3A0BD7E5" w14:textId="77777777" w:rsidR="00D417F6" w:rsidRPr="0058433B" w:rsidRDefault="00D417F6" w:rsidP="00623D89">
            <w:pPr>
              <w:pStyle w:val="movimento2"/>
              <w:rPr>
                <w:color w:val="002060"/>
              </w:rPr>
            </w:pPr>
            <w:r w:rsidRPr="0058433B">
              <w:rPr>
                <w:color w:val="002060"/>
              </w:rPr>
              <w:t xml:space="preserve">(GROTTACCIA 2005) 1 gara </w:t>
            </w:r>
          </w:p>
        </w:tc>
        <w:tc>
          <w:tcPr>
            <w:tcW w:w="800" w:type="dxa"/>
            <w:tcMar>
              <w:top w:w="20" w:type="dxa"/>
              <w:left w:w="20" w:type="dxa"/>
              <w:bottom w:w="20" w:type="dxa"/>
              <w:right w:w="20" w:type="dxa"/>
            </w:tcMar>
            <w:vAlign w:val="center"/>
            <w:hideMark/>
          </w:tcPr>
          <w:p w14:paraId="7366386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38E4A1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74BE290D" w14:textId="77777777" w:rsidR="00D417F6" w:rsidRPr="0058433B" w:rsidRDefault="00D417F6" w:rsidP="00623D89">
            <w:pPr>
              <w:pStyle w:val="movimento2"/>
              <w:rPr>
                <w:color w:val="002060"/>
              </w:rPr>
            </w:pPr>
            <w:r w:rsidRPr="0058433B">
              <w:rPr>
                <w:color w:val="002060"/>
              </w:rPr>
              <w:t> </w:t>
            </w:r>
          </w:p>
        </w:tc>
      </w:tr>
    </w:tbl>
    <w:p w14:paraId="4BA79612" w14:textId="77777777" w:rsidR="00D417F6" w:rsidRPr="0058433B" w:rsidRDefault="00D417F6" w:rsidP="00D417F6">
      <w:pPr>
        <w:pStyle w:val="diffida"/>
        <w:spacing w:before="80" w:beforeAutospacing="0" w:after="40" w:afterAutospacing="0"/>
        <w:rPr>
          <w:rFonts w:eastAsiaTheme="minorEastAsia"/>
          <w:color w:val="002060"/>
        </w:rPr>
      </w:pPr>
      <w:r w:rsidRPr="0058433B">
        <w:rPr>
          <w:color w:val="002060"/>
        </w:rPr>
        <w:t xml:space="preserve">Per somma di ammonizioni. Allontanato. </w:t>
      </w:r>
    </w:p>
    <w:p w14:paraId="77351970" w14:textId="77777777" w:rsidR="00D417F6" w:rsidRPr="0058433B" w:rsidRDefault="00D417F6" w:rsidP="00D417F6">
      <w:pPr>
        <w:pStyle w:val="titolo30"/>
        <w:rPr>
          <w:color w:val="002060"/>
        </w:rPr>
      </w:pPr>
      <w:r w:rsidRPr="0058433B">
        <w:rPr>
          <w:color w:val="002060"/>
        </w:rPr>
        <w:t xml:space="preserve">CALCIATORI NON ESPULSI </w:t>
      </w:r>
    </w:p>
    <w:p w14:paraId="4B1DC2EA" w14:textId="77777777" w:rsidR="00D417F6" w:rsidRPr="0058433B" w:rsidRDefault="00D417F6" w:rsidP="00D417F6">
      <w:pPr>
        <w:pStyle w:val="titolo20"/>
        <w:rPr>
          <w:color w:val="002060"/>
        </w:rPr>
      </w:pPr>
      <w:r w:rsidRPr="0058433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70B30A46" w14:textId="77777777" w:rsidTr="00623D89">
        <w:tc>
          <w:tcPr>
            <w:tcW w:w="2200" w:type="dxa"/>
            <w:tcMar>
              <w:top w:w="20" w:type="dxa"/>
              <w:left w:w="20" w:type="dxa"/>
              <w:bottom w:w="20" w:type="dxa"/>
              <w:right w:w="20" w:type="dxa"/>
            </w:tcMar>
            <w:vAlign w:val="center"/>
            <w:hideMark/>
          </w:tcPr>
          <w:p w14:paraId="4FCB7422" w14:textId="77777777" w:rsidR="00D417F6" w:rsidRPr="0058433B" w:rsidRDefault="00D417F6" w:rsidP="00623D89">
            <w:pPr>
              <w:pStyle w:val="movimento"/>
              <w:rPr>
                <w:color w:val="002060"/>
              </w:rPr>
            </w:pPr>
            <w:r w:rsidRPr="0058433B">
              <w:rPr>
                <w:color w:val="002060"/>
              </w:rPr>
              <w:t>K THIRI EMIR</w:t>
            </w:r>
          </w:p>
        </w:tc>
        <w:tc>
          <w:tcPr>
            <w:tcW w:w="2200" w:type="dxa"/>
            <w:tcMar>
              <w:top w:w="20" w:type="dxa"/>
              <w:left w:w="20" w:type="dxa"/>
              <w:bottom w:w="20" w:type="dxa"/>
              <w:right w:w="20" w:type="dxa"/>
            </w:tcMar>
            <w:vAlign w:val="center"/>
            <w:hideMark/>
          </w:tcPr>
          <w:p w14:paraId="4B33101F" w14:textId="77777777" w:rsidR="00D417F6" w:rsidRPr="0058433B" w:rsidRDefault="00D417F6" w:rsidP="00623D89">
            <w:pPr>
              <w:pStyle w:val="movimento2"/>
              <w:rPr>
                <w:color w:val="002060"/>
              </w:rPr>
            </w:pPr>
            <w:r w:rsidRPr="0058433B">
              <w:rPr>
                <w:color w:val="002060"/>
              </w:rPr>
              <w:t xml:space="preserve">(A.V.I.S. RIPATRANSONE) </w:t>
            </w:r>
          </w:p>
        </w:tc>
        <w:tc>
          <w:tcPr>
            <w:tcW w:w="800" w:type="dxa"/>
            <w:tcMar>
              <w:top w:w="20" w:type="dxa"/>
              <w:left w:w="20" w:type="dxa"/>
              <w:bottom w:w="20" w:type="dxa"/>
              <w:right w:w="20" w:type="dxa"/>
            </w:tcMar>
            <w:vAlign w:val="center"/>
            <w:hideMark/>
          </w:tcPr>
          <w:p w14:paraId="00FE51F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79AA534" w14:textId="77777777" w:rsidR="00D417F6" w:rsidRPr="0058433B" w:rsidRDefault="00D417F6" w:rsidP="00623D89">
            <w:pPr>
              <w:pStyle w:val="movimento"/>
              <w:rPr>
                <w:color w:val="002060"/>
              </w:rPr>
            </w:pPr>
            <w:r w:rsidRPr="0058433B">
              <w:rPr>
                <w:color w:val="002060"/>
              </w:rPr>
              <w:t>AJBARIA MOHAMMED</w:t>
            </w:r>
          </w:p>
        </w:tc>
        <w:tc>
          <w:tcPr>
            <w:tcW w:w="2200" w:type="dxa"/>
            <w:tcMar>
              <w:top w:w="20" w:type="dxa"/>
              <w:left w:w="20" w:type="dxa"/>
              <w:bottom w:w="20" w:type="dxa"/>
              <w:right w:w="20" w:type="dxa"/>
            </w:tcMar>
            <w:vAlign w:val="center"/>
            <w:hideMark/>
          </w:tcPr>
          <w:p w14:paraId="42C09222" w14:textId="77777777" w:rsidR="00D417F6" w:rsidRPr="0058433B" w:rsidRDefault="00D417F6" w:rsidP="00623D89">
            <w:pPr>
              <w:pStyle w:val="movimento2"/>
              <w:rPr>
                <w:color w:val="002060"/>
              </w:rPr>
            </w:pPr>
            <w:r w:rsidRPr="0058433B">
              <w:rPr>
                <w:color w:val="002060"/>
              </w:rPr>
              <w:t xml:space="preserve">(BULDOG T.N.T. LUCREZIA) </w:t>
            </w:r>
          </w:p>
        </w:tc>
      </w:tr>
      <w:tr w:rsidR="00D417F6" w:rsidRPr="0058433B" w14:paraId="0EEA75F1" w14:textId="77777777" w:rsidTr="00623D89">
        <w:tc>
          <w:tcPr>
            <w:tcW w:w="2200" w:type="dxa"/>
            <w:tcMar>
              <w:top w:w="20" w:type="dxa"/>
              <w:left w:w="20" w:type="dxa"/>
              <w:bottom w:w="20" w:type="dxa"/>
              <w:right w:w="20" w:type="dxa"/>
            </w:tcMar>
            <w:vAlign w:val="center"/>
            <w:hideMark/>
          </w:tcPr>
          <w:p w14:paraId="1F9E1D29" w14:textId="77777777" w:rsidR="00D417F6" w:rsidRPr="0058433B" w:rsidRDefault="00D417F6" w:rsidP="00623D89">
            <w:pPr>
              <w:pStyle w:val="movimento"/>
              <w:rPr>
                <w:color w:val="002060"/>
              </w:rPr>
            </w:pPr>
            <w:r w:rsidRPr="0058433B">
              <w:rPr>
                <w:color w:val="002060"/>
              </w:rPr>
              <w:t>PERRUCCIO KEVIN</w:t>
            </w:r>
          </w:p>
        </w:tc>
        <w:tc>
          <w:tcPr>
            <w:tcW w:w="2200" w:type="dxa"/>
            <w:tcMar>
              <w:top w:w="20" w:type="dxa"/>
              <w:left w:w="20" w:type="dxa"/>
              <w:bottom w:w="20" w:type="dxa"/>
              <w:right w:w="20" w:type="dxa"/>
            </w:tcMar>
            <w:vAlign w:val="center"/>
            <w:hideMark/>
          </w:tcPr>
          <w:p w14:paraId="0FD17FCB" w14:textId="77777777" w:rsidR="00D417F6" w:rsidRPr="0058433B" w:rsidRDefault="00D417F6" w:rsidP="00623D89">
            <w:pPr>
              <w:pStyle w:val="movimento2"/>
              <w:rPr>
                <w:color w:val="002060"/>
              </w:rPr>
            </w:pPr>
            <w:r w:rsidRPr="0058433B">
              <w:rPr>
                <w:color w:val="002060"/>
              </w:rPr>
              <w:t xml:space="preserve">(GROTTACCIA 2005) </w:t>
            </w:r>
          </w:p>
        </w:tc>
        <w:tc>
          <w:tcPr>
            <w:tcW w:w="800" w:type="dxa"/>
            <w:tcMar>
              <w:top w:w="20" w:type="dxa"/>
              <w:left w:w="20" w:type="dxa"/>
              <w:bottom w:w="20" w:type="dxa"/>
              <w:right w:w="20" w:type="dxa"/>
            </w:tcMar>
            <w:vAlign w:val="center"/>
            <w:hideMark/>
          </w:tcPr>
          <w:p w14:paraId="732056AD"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AAA1313" w14:textId="77777777" w:rsidR="00D417F6" w:rsidRPr="0058433B" w:rsidRDefault="00D417F6" w:rsidP="00623D89">
            <w:pPr>
              <w:pStyle w:val="movimento"/>
              <w:rPr>
                <w:color w:val="002060"/>
              </w:rPr>
            </w:pPr>
            <w:r w:rsidRPr="0058433B">
              <w:rPr>
                <w:color w:val="002060"/>
              </w:rPr>
              <w:t>FULIGNA ALESSANDRO</w:t>
            </w:r>
          </w:p>
        </w:tc>
        <w:tc>
          <w:tcPr>
            <w:tcW w:w="2200" w:type="dxa"/>
            <w:tcMar>
              <w:top w:w="20" w:type="dxa"/>
              <w:left w:w="20" w:type="dxa"/>
              <w:bottom w:w="20" w:type="dxa"/>
              <w:right w:w="20" w:type="dxa"/>
            </w:tcMar>
            <w:vAlign w:val="center"/>
            <w:hideMark/>
          </w:tcPr>
          <w:p w14:paraId="29AA8CDB" w14:textId="77777777" w:rsidR="00D417F6" w:rsidRPr="0058433B" w:rsidRDefault="00D417F6" w:rsidP="00623D89">
            <w:pPr>
              <w:pStyle w:val="movimento2"/>
              <w:rPr>
                <w:color w:val="002060"/>
              </w:rPr>
            </w:pPr>
            <w:r w:rsidRPr="0058433B">
              <w:rPr>
                <w:color w:val="002060"/>
              </w:rPr>
              <w:t xml:space="preserve">(ITALSERVICE C5) </w:t>
            </w:r>
          </w:p>
        </w:tc>
      </w:tr>
      <w:tr w:rsidR="00D417F6" w:rsidRPr="0058433B" w14:paraId="48D83D38" w14:textId="77777777" w:rsidTr="00623D89">
        <w:tc>
          <w:tcPr>
            <w:tcW w:w="2200" w:type="dxa"/>
            <w:tcMar>
              <w:top w:w="20" w:type="dxa"/>
              <w:left w:w="20" w:type="dxa"/>
              <w:bottom w:w="20" w:type="dxa"/>
              <w:right w:w="20" w:type="dxa"/>
            </w:tcMar>
            <w:vAlign w:val="center"/>
            <w:hideMark/>
          </w:tcPr>
          <w:p w14:paraId="53BB63DC" w14:textId="77777777" w:rsidR="00D417F6" w:rsidRPr="0058433B" w:rsidRDefault="00D417F6" w:rsidP="00623D89">
            <w:pPr>
              <w:pStyle w:val="movimento"/>
              <w:rPr>
                <w:color w:val="002060"/>
              </w:rPr>
            </w:pPr>
            <w:r w:rsidRPr="0058433B">
              <w:rPr>
                <w:color w:val="002060"/>
              </w:rPr>
              <w:t>MANCINI MARCO</w:t>
            </w:r>
          </w:p>
        </w:tc>
        <w:tc>
          <w:tcPr>
            <w:tcW w:w="2200" w:type="dxa"/>
            <w:tcMar>
              <w:top w:w="20" w:type="dxa"/>
              <w:left w:w="20" w:type="dxa"/>
              <w:bottom w:w="20" w:type="dxa"/>
              <w:right w:w="20" w:type="dxa"/>
            </w:tcMar>
            <w:vAlign w:val="center"/>
            <w:hideMark/>
          </w:tcPr>
          <w:p w14:paraId="56F2C96F" w14:textId="77777777" w:rsidR="00D417F6" w:rsidRPr="0058433B" w:rsidRDefault="00D417F6" w:rsidP="00623D89">
            <w:pPr>
              <w:pStyle w:val="movimento2"/>
              <w:rPr>
                <w:color w:val="002060"/>
              </w:rPr>
            </w:pPr>
            <w:r w:rsidRPr="0058433B">
              <w:rPr>
                <w:color w:val="002060"/>
              </w:rPr>
              <w:t xml:space="preserve">(ITALSERVICE C5) </w:t>
            </w:r>
          </w:p>
        </w:tc>
        <w:tc>
          <w:tcPr>
            <w:tcW w:w="800" w:type="dxa"/>
            <w:tcMar>
              <w:top w:w="20" w:type="dxa"/>
              <w:left w:w="20" w:type="dxa"/>
              <w:bottom w:w="20" w:type="dxa"/>
              <w:right w:w="20" w:type="dxa"/>
            </w:tcMar>
            <w:vAlign w:val="center"/>
            <w:hideMark/>
          </w:tcPr>
          <w:p w14:paraId="3B269159"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1A2DDFF" w14:textId="77777777" w:rsidR="00D417F6" w:rsidRPr="0058433B" w:rsidRDefault="00D417F6" w:rsidP="00623D89">
            <w:pPr>
              <w:pStyle w:val="movimento"/>
              <w:rPr>
                <w:color w:val="002060"/>
              </w:rPr>
            </w:pPr>
            <w:r w:rsidRPr="0058433B">
              <w:rPr>
                <w:color w:val="002060"/>
              </w:rPr>
              <w:t>MOGLIE TOMMASO</w:t>
            </w:r>
          </w:p>
        </w:tc>
        <w:tc>
          <w:tcPr>
            <w:tcW w:w="2200" w:type="dxa"/>
            <w:tcMar>
              <w:top w:w="20" w:type="dxa"/>
              <w:left w:w="20" w:type="dxa"/>
              <w:bottom w:w="20" w:type="dxa"/>
              <w:right w:w="20" w:type="dxa"/>
            </w:tcMar>
            <w:vAlign w:val="center"/>
            <w:hideMark/>
          </w:tcPr>
          <w:p w14:paraId="702B513B" w14:textId="77777777" w:rsidR="00D417F6" w:rsidRPr="0058433B" w:rsidRDefault="00D417F6" w:rsidP="00623D89">
            <w:pPr>
              <w:pStyle w:val="movimento2"/>
              <w:rPr>
                <w:color w:val="002060"/>
              </w:rPr>
            </w:pPr>
            <w:r w:rsidRPr="0058433B">
              <w:rPr>
                <w:color w:val="002060"/>
              </w:rPr>
              <w:t xml:space="preserve">(RECANATI CALCIO A 5) </w:t>
            </w:r>
          </w:p>
        </w:tc>
      </w:tr>
      <w:tr w:rsidR="00D417F6" w:rsidRPr="0058433B" w14:paraId="62A546C3" w14:textId="77777777" w:rsidTr="00623D89">
        <w:tc>
          <w:tcPr>
            <w:tcW w:w="2200" w:type="dxa"/>
            <w:tcMar>
              <w:top w:w="20" w:type="dxa"/>
              <w:left w:w="20" w:type="dxa"/>
              <w:bottom w:w="20" w:type="dxa"/>
              <w:right w:w="20" w:type="dxa"/>
            </w:tcMar>
            <w:vAlign w:val="center"/>
            <w:hideMark/>
          </w:tcPr>
          <w:p w14:paraId="2AB15FB1" w14:textId="77777777" w:rsidR="00D417F6" w:rsidRPr="0058433B" w:rsidRDefault="00D417F6" w:rsidP="00623D89">
            <w:pPr>
              <w:pStyle w:val="movimento"/>
              <w:rPr>
                <w:color w:val="002060"/>
              </w:rPr>
            </w:pPr>
            <w:r w:rsidRPr="0058433B">
              <w:rPr>
                <w:color w:val="002060"/>
              </w:rPr>
              <w:t>ZACHEO GIUSEPPE</w:t>
            </w:r>
          </w:p>
        </w:tc>
        <w:tc>
          <w:tcPr>
            <w:tcW w:w="2200" w:type="dxa"/>
            <w:tcMar>
              <w:top w:w="20" w:type="dxa"/>
              <w:left w:w="20" w:type="dxa"/>
              <w:bottom w:w="20" w:type="dxa"/>
              <w:right w:w="20" w:type="dxa"/>
            </w:tcMar>
            <w:vAlign w:val="center"/>
            <w:hideMark/>
          </w:tcPr>
          <w:p w14:paraId="71B0D4AD" w14:textId="77777777" w:rsidR="00D417F6" w:rsidRPr="0058433B" w:rsidRDefault="00D417F6" w:rsidP="00623D89">
            <w:pPr>
              <w:pStyle w:val="movimento2"/>
              <w:rPr>
                <w:color w:val="002060"/>
              </w:rPr>
            </w:pPr>
            <w:r w:rsidRPr="0058433B">
              <w:rPr>
                <w:color w:val="002060"/>
              </w:rPr>
              <w:t xml:space="preserve">(RECANATI CALCIO A 5) </w:t>
            </w:r>
          </w:p>
        </w:tc>
        <w:tc>
          <w:tcPr>
            <w:tcW w:w="800" w:type="dxa"/>
            <w:tcMar>
              <w:top w:w="20" w:type="dxa"/>
              <w:left w:w="20" w:type="dxa"/>
              <w:bottom w:w="20" w:type="dxa"/>
              <w:right w:w="20" w:type="dxa"/>
            </w:tcMar>
            <w:vAlign w:val="center"/>
            <w:hideMark/>
          </w:tcPr>
          <w:p w14:paraId="27DBE6B6"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3A2EA351" w14:textId="77777777" w:rsidR="00D417F6" w:rsidRPr="0058433B" w:rsidRDefault="00D417F6" w:rsidP="00623D89">
            <w:pPr>
              <w:pStyle w:val="movimento"/>
              <w:rPr>
                <w:color w:val="002060"/>
              </w:rPr>
            </w:pPr>
            <w:r w:rsidRPr="0058433B">
              <w:rPr>
                <w:color w:val="002060"/>
              </w:rPr>
              <w:t>BASSINI GIACOMO</w:t>
            </w:r>
          </w:p>
        </w:tc>
        <w:tc>
          <w:tcPr>
            <w:tcW w:w="2200" w:type="dxa"/>
            <w:tcMar>
              <w:top w:w="20" w:type="dxa"/>
              <w:left w:w="20" w:type="dxa"/>
              <w:bottom w:w="20" w:type="dxa"/>
              <w:right w:w="20" w:type="dxa"/>
            </w:tcMar>
            <w:vAlign w:val="center"/>
            <w:hideMark/>
          </w:tcPr>
          <w:p w14:paraId="2A3C340B" w14:textId="77777777" w:rsidR="00D417F6" w:rsidRPr="0058433B" w:rsidRDefault="00D417F6" w:rsidP="00623D89">
            <w:pPr>
              <w:pStyle w:val="movimento2"/>
              <w:rPr>
                <w:color w:val="002060"/>
              </w:rPr>
            </w:pPr>
            <w:r w:rsidRPr="0058433B">
              <w:rPr>
                <w:color w:val="002060"/>
              </w:rPr>
              <w:t xml:space="preserve">(U.S. FORTUNA FANO SQ..) </w:t>
            </w:r>
          </w:p>
        </w:tc>
      </w:tr>
      <w:tr w:rsidR="00D417F6" w:rsidRPr="0058433B" w14:paraId="7B65264E" w14:textId="77777777" w:rsidTr="00623D89">
        <w:tc>
          <w:tcPr>
            <w:tcW w:w="2200" w:type="dxa"/>
            <w:tcMar>
              <w:top w:w="20" w:type="dxa"/>
              <w:left w:w="20" w:type="dxa"/>
              <w:bottom w:w="20" w:type="dxa"/>
              <w:right w:w="20" w:type="dxa"/>
            </w:tcMar>
            <w:vAlign w:val="center"/>
            <w:hideMark/>
          </w:tcPr>
          <w:p w14:paraId="79988C97" w14:textId="77777777" w:rsidR="00D417F6" w:rsidRPr="0058433B" w:rsidRDefault="00D417F6" w:rsidP="00623D89">
            <w:pPr>
              <w:pStyle w:val="movimento"/>
              <w:rPr>
                <w:color w:val="002060"/>
              </w:rPr>
            </w:pPr>
            <w:r w:rsidRPr="0058433B">
              <w:rPr>
                <w:color w:val="002060"/>
              </w:rPr>
              <w:t>MATTIOLI FEDERICO</w:t>
            </w:r>
          </w:p>
        </w:tc>
        <w:tc>
          <w:tcPr>
            <w:tcW w:w="2200" w:type="dxa"/>
            <w:tcMar>
              <w:top w:w="20" w:type="dxa"/>
              <w:left w:w="20" w:type="dxa"/>
              <w:bottom w:w="20" w:type="dxa"/>
              <w:right w:w="20" w:type="dxa"/>
            </w:tcMar>
            <w:vAlign w:val="center"/>
            <w:hideMark/>
          </w:tcPr>
          <w:p w14:paraId="6C567051" w14:textId="77777777" w:rsidR="00D417F6" w:rsidRPr="0058433B" w:rsidRDefault="00D417F6" w:rsidP="00623D89">
            <w:pPr>
              <w:pStyle w:val="movimento2"/>
              <w:rPr>
                <w:color w:val="002060"/>
              </w:rPr>
            </w:pPr>
            <w:r w:rsidRPr="0058433B">
              <w:rPr>
                <w:color w:val="002060"/>
              </w:rPr>
              <w:t xml:space="preserve">(U.S. FORTUNA FANO SQ..) </w:t>
            </w:r>
          </w:p>
        </w:tc>
        <w:tc>
          <w:tcPr>
            <w:tcW w:w="800" w:type="dxa"/>
            <w:tcMar>
              <w:top w:w="20" w:type="dxa"/>
              <w:left w:w="20" w:type="dxa"/>
              <w:bottom w:w="20" w:type="dxa"/>
              <w:right w:w="20" w:type="dxa"/>
            </w:tcMar>
            <w:vAlign w:val="center"/>
            <w:hideMark/>
          </w:tcPr>
          <w:p w14:paraId="4B1FD02E"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1E825F30"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A8A6C30" w14:textId="77777777" w:rsidR="00D417F6" w:rsidRPr="0058433B" w:rsidRDefault="00D417F6" w:rsidP="00623D89">
            <w:pPr>
              <w:pStyle w:val="movimento2"/>
              <w:rPr>
                <w:color w:val="002060"/>
              </w:rPr>
            </w:pPr>
            <w:r w:rsidRPr="0058433B">
              <w:rPr>
                <w:color w:val="002060"/>
              </w:rPr>
              <w:t> </w:t>
            </w:r>
          </w:p>
        </w:tc>
      </w:tr>
    </w:tbl>
    <w:p w14:paraId="727B795E" w14:textId="77777777" w:rsidR="00D417F6" w:rsidRDefault="00D417F6" w:rsidP="00D417F6">
      <w:pPr>
        <w:pStyle w:val="breakline"/>
        <w:rPr>
          <w:color w:val="002060"/>
        </w:rPr>
      </w:pPr>
    </w:p>
    <w:p w14:paraId="05EBEEBB"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7323ED8"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6DA1C62C" w14:textId="77777777" w:rsidR="00D417F6" w:rsidRPr="0058433B" w:rsidRDefault="00D417F6" w:rsidP="00D417F6">
      <w:pPr>
        <w:pStyle w:val="breakline"/>
        <w:rPr>
          <w:rFonts w:eastAsiaTheme="minorEastAsia"/>
          <w:color w:val="002060"/>
        </w:rPr>
      </w:pPr>
    </w:p>
    <w:p w14:paraId="723C80CA" w14:textId="77777777" w:rsidR="00D417F6" w:rsidRPr="0058433B" w:rsidRDefault="00D417F6" w:rsidP="00D417F6">
      <w:pPr>
        <w:pStyle w:val="titoloprinc0"/>
        <w:rPr>
          <w:color w:val="002060"/>
        </w:rPr>
      </w:pPr>
      <w:r w:rsidRPr="0058433B">
        <w:rPr>
          <w:color w:val="002060"/>
        </w:rPr>
        <w:lastRenderedPageBreak/>
        <w:t>CLASSIFICA</w:t>
      </w:r>
    </w:p>
    <w:p w14:paraId="1625BA80" w14:textId="77777777" w:rsidR="00D417F6" w:rsidRPr="0058433B" w:rsidRDefault="00D417F6" w:rsidP="00D417F6">
      <w:pPr>
        <w:pStyle w:val="breakline"/>
        <w:rPr>
          <w:color w:val="002060"/>
        </w:rPr>
      </w:pPr>
    </w:p>
    <w:p w14:paraId="40707061" w14:textId="77777777" w:rsidR="00D417F6" w:rsidRPr="0058433B" w:rsidRDefault="00D417F6" w:rsidP="00D417F6">
      <w:pPr>
        <w:pStyle w:val="breakline"/>
        <w:rPr>
          <w:color w:val="002060"/>
        </w:rPr>
      </w:pPr>
    </w:p>
    <w:p w14:paraId="349415B3" w14:textId="77777777" w:rsidR="00D417F6" w:rsidRPr="0058433B" w:rsidRDefault="00D417F6" w:rsidP="00D417F6">
      <w:pPr>
        <w:pStyle w:val="sottotitolocampionato10"/>
        <w:rPr>
          <w:color w:val="002060"/>
        </w:rPr>
      </w:pPr>
      <w:r w:rsidRPr="005843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434DAF59"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1536A"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9C5C1"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43217"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25FF1"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7743F"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36A9B"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D8E5B"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B0EED"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87A15"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04540" w14:textId="77777777" w:rsidR="00D417F6" w:rsidRPr="0058433B" w:rsidRDefault="00D417F6" w:rsidP="00623D89">
            <w:pPr>
              <w:pStyle w:val="headertabella0"/>
              <w:rPr>
                <w:color w:val="002060"/>
              </w:rPr>
            </w:pPr>
            <w:r w:rsidRPr="0058433B">
              <w:rPr>
                <w:color w:val="002060"/>
              </w:rPr>
              <w:t>PE</w:t>
            </w:r>
          </w:p>
        </w:tc>
      </w:tr>
      <w:tr w:rsidR="00D417F6" w:rsidRPr="0058433B" w14:paraId="022BFA30"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4CAFFE" w14:textId="77777777" w:rsidR="00D417F6" w:rsidRPr="0058433B" w:rsidRDefault="00D417F6" w:rsidP="00623D89">
            <w:pPr>
              <w:pStyle w:val="rowtabella0"/>
              <w:rPr>
                <w:color w:val="002060"/>
              </w:rPr>
            </w:pPr>
            <w:r w:rsidRPr="0058433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61C4"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6269"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378D"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FB2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0CB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B001"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D7B3"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D6DB"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4787" w14:textId="77777777" w:rsidR="00D417F6" w:rsidRPr="0058433B" w:rsidRDefault="00D417F6" w:rsidP="00623D89">
            <w:pPr>
              <w:pStyle w:val="rowtabella0"/>
              <w:jc w:val="center"/>
              <w:rPr>
                <w:color w:val="002060"/>
              </w:rPr>
            </w:pPr>
            <w:r w:rsidRPr="0058433B">
              <w:rPr>
                <w:color w:val="002060"/>
              </w:rPr>
              <w:t>0</w:t>
            </w:r>
          </w:p>
        </w:tc>
      </w:tr>
      <w:tr w:rsidR="00D417F6" w:rsidRPr="0058433B" w14:paraId="7D6DA174"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9A561" w14:textId="77777777" w:rsidR="00D417F6" w:rsidRPr="0058433B" w:rsidRDefault="00D417F6" w:rsidP="00623D89">
            <w:pPr>
              <w:pStyle w:val="rowtabella0"/>
              <w:rPr>
                <w:color w:val="002060"/>
              </w:rPr>
            </w:pPr>
            <w:r w:rsidRPr="0058433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5EF2"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391D"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E726"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7FEF"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D994"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CFDF"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4DF6"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E028"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603B" w14:textId="77777777" w:rsidR="00D417F6" w:rsidRPr="0058433B" w:rsidRDefault="00D417F6" w:rsidP="00623D89">
            <w:pPr>
              <w:pStyle w:val="rowtabella0"/>
              <w:jc w:val="center"/>
              <w:rPr>
                <w:color w:val="002060"/>
              </w:rPr>
            </w:pPr>
            <w:r w:rsidRPr="0058433B">
              <w:rPr>
                <w:color w:val="002060"/>
              </w:rPr>
              <w:t>0</w:t>
            </w:r>
          </w:p>
        </w:tc>
      </w:tr>
      <w:tr w:rsidR="00D417F6" w:rsidRPr="0058433B" w14:paraId="63836D9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7E02A" w14:textId="77777777" w:rsidR="00D417F6" w:rsidRPr="0058433B" w:rsidRDefault="00D417F6" w:rsidP="00623D89">
            <w:pPr>
              <w:pStyle w:val="rowtabella0"/>
              <w:rPr>
                <w:color w:val="002060"/>
              </w:rPr>
            </w:pPr>
            <w:r w:rsidRPr="0058433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A339"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6DD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AA6D"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CF7E"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01F2"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6D6A"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66CF"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CADF"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A547" w14:textId="77777777" w:rsidR="00D417F6" w:rsidRPr="0058433B" w:rsidRDefault="00D417F6" w:rsidP="00623D89">
            <w:pPr>
              <w:pStyle w:val="rowtabella0"/>
              <w:jc w:val="center"/>
              <w:rPr>
                <w:color w:val="002060"/>
              </w:rPr>
            </w:pPr>
            <w:r w:rsidRPr="0058433B">
              <w:rPr>
                <w:color w:val="002060"/>
              </w:rPr>
              <w:t>0</w:t>
            </w:r>
          </w:p>
        </w:tc>
      </w:tr>
      <w:tr w:rsidR="00D417F6" w:rsidRPr="0058433B" w14:paraId="504BC45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FD056" w14:textId="77777777" w:rsidR="00D417F6" w:rsidRPr="0058433B" w:rsidRDefault="00D417F6" w:rsidP="00623D89">
            <w:pPr>
              <w:pStyle w:val="rowtabella0"/>
              <w:rPr>
                <w:color w:val="002060"/>
              </w:rPr>
            </w:pPr>
            <w:r w:rsidRPr="0058433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399A"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91EE"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07C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B04A"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F3E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C9C6"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7724"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5B20" w14:textId="77777777" w:rsidR="00D417F6" w:rsidRPr="0058433B" w:rsidRDefault="00D417F6" w:rsidP="00623D89">
            <w:pPr>
              <w:pStyle w:val="rowtabella0"/>
              <w:jc w:val="center"/>
              <w:rPr>
                <w:color w:val="002060"/>
              </w:rPr>
            </w:pPr>
            <w:r w:rsidRPr="005843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9332" w14:textId="77777777" w:rsidR="00D417F6" w:rsidRPr="0058433B" w:rsidRDefault="00D417F6" w:rsidP="00623D89">
            <w:pPr>
              <w:pStyle w:val="rowtabella0"/>
              <w:jc w:val="center"/>
              <w:rPr>
                <w:color w:val="002060"/>
              </w:rPr>
            </w:pPr>
            <w:r w:rsidRPr="0058433B">
              <w:rPr>
                <w:color w:val="002060"/>
              </w:rPr>
              <w:t>0</w:t>
            </w:r>
          </w:p>
        </w:tc>
      </w:tr>
      <w:tr w:rsidR="00D417F6" w:rsidRPr="0058433B" w14:paraId="42D6D94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771DB" w14:textId="77777777" w:rsidR="00D417F6" w:rsidRPr="0058433B" w:rsidRDefault="00D417F6" w:rsidP="00623D89">
            <w:pPr>
              <w:pStyle w:val="rowtabella0"/>
              <w:rPr>
                <w:color w:val="002060"/>
              </w:rPr>
            </w:pPr>
            <w:r w:rsidRPr="0058433B">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9FE5"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FD03"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60B6"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1349"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FCA63"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FCF9"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C177" w14:textId="77777777" w:rsidR="00D417F6" w:rsidRPr="0058433B" w:rsidRDefault="00D417F6" w:rsidP="00623D89">
            <w:pPr>
              <w:pStyle w:val="rowtabella0"/>
              <w:jc w:val="center"/>
              <w:rPr>
                <w:color w:val="002060"/>
              </w:rPr>
            </w:pPr>
            <w:r w:rsidRPr="005843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A002"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6C41" w14:textId="77777777" w:rsidR="00D417F6" w:rsidRPr="0058433B" w:rsidRDefault="00D417F6" w:rsidP="00623D89">
            <w:pPr>
              <w:pStyle w:val="rowtabella0"/>
              <w:jc w:val="center"/>
              <w:rPr>
                <w:color w:val="002060"/>
              </w:rPr>
            </w:pPr>
            <w:r w:rsidRPr="0058433B">
              <w:rPr>
                <w:color w:val="002060"/>
              </w:rPr>
              <w:t>0</w:t>
            </w:r>
          </w:p>
        </w:tc>
      </w:tr>
      <w:tr w:rsidR="00D417F6" w:rsidRPr="0058433B" w14:paraId="372C05D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B10BA" w14:textId="77777777" w:rsidR="00D417F6" w:rsidRPr="0058433B" w:rsidRDefault="00D417F6" w:rsidP="00623D89">
            <w:pPr>
              <w:pStyle w:val="rowtabella0"/>
              <w:rPr>
                <w:color w:val="002060"/>
              </w:rPr>
            </w:pPr>
            <w:r w:rsidRPr="0058433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7A6D"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6CA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3B2F"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4A19"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7AA0"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701EC"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1A49C"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C166"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3FE5" w14:textId="77777777" w:rsidR="00D417F6" w:rsidRPr="0058433B" w:rsidRDefault="00D417F6" w:rsidP="00623D89">
            <w:pPr>
              <w:pStyle w:val="rowtabella0"/>
              <w:jc w:val="center"/>
              <w:rPr>
                <w:color w:val="002060"/>
              </w:rPr>
            </w:pPr>
            <w:r w:rsidRPr="0058433B">
              <w:rPr>
                <w:color w:val="002060"/>
              </w:rPr>
              <w:t>0</w:t>
            </w:r>
          </w:p>
        </w:tc>
      </w:tr>
      <w:tr w:rsidR="00D417F6" w:rsidRPr="0058433B" w14:paraId="643C12EC"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9C8AD" w14:textId="77777777" w:rsidR="00D417F6" w:rsidRPr="0058433B" w:rsidRDefault="00D417F6" w:rsidP="00623D89">
            <w:pPr>
              <w:pStyle w:val="rowtabella0"/>
              <w:rPr>
                <w:color w:val="002060"/>
              </w:rPr>
            </w:pPr>
            <w:r w:rsidRPr="0058433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6312"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9BA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54803"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559D"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1632"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2B71"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7F7E"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DEC3"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BE73" w14:textId="77777777" w:rsidR="00D417F6" w:rsidRPr="0058433B" w:rsidRDefault="00D417F6" w:rsidP="00623D89">
            <w:pPr>
              <w:pStyle w:val="rowtabella0"/>
              <w:jc w:val="center"/>
              <w:rPr>
                <w:color w:val="002060"/>
              </w:rPr>
            </w:pPr>
            <w:r w:rsidRPr="0058433B">
              <w:rPr>
                <w:color w:val="002060"/>
              </w:rPr>
              <w:t>0</w:t>
            </w:r>
          </w:p>
        </w:tc>
      </w:tr>
      <w:tr w:rsidR="00D417F6" w:rsidRPr="0058433B" w14:paraId="5C50B82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EDD12" w14:textId="77777777" w:rsidR="00D417F6" w:rsidRPr="0058433B" w:rsidRDefault="00D417F6" w:rsidP="00623D89">
            <w:pPr>
              <w:pStyle w:val="rowtabella0"/>
              <w:rPr>
                <w:color w:val="002060"/>
              </w:rPr>
            </w:pPr>
            <w:r w:rsidRPr="0058433B">
              <w:rPr>
                <w:color w:val="002060"/>
              </w:rPr>
              <w:t>sq.. U.S. FORTUNA FANO SQ..</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E69D"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DE3D"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B5C2"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A705"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58F6"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AFA8"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9527"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B9D5"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F0DA" w14:textId="77777777" w:rsidR="00D417F6" w:rsidRPr="0058433B" w:rsidRDefault="00D417F6" w:rsidP="00623D89">
            <w:pPr>
              <w:pStyle w:val="rowtabella0"/>
              <w:jc w:val="center"/>
              <w:rPr>
                <w:color w:val="002060"/>
              </w:rPr>
            </w:pPr>
            <w:r w:rsidRPr="0058433B">
              <w:rPr>
                <w:color w:val="002060"/>
              </w:rPr>
              <w:t>0</w:t>
            </w:r>
          </w:p>
        </w:tc>
      </w:tr>
      <w:tr w:rsidR="00D417F6" w:rsidRPr="0058433B" w14:paraId="7BDFEFF9"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B6A683" w14:textId="77777777" w:rsidR="00D417F6" w:rsidRPr="0058433B" w:rsidRDefault="00D417F6" w:rsidP="00623D89">
            <w:pPr>
              <w:pStyle w:val="rowtabella0"/>
              <w:rPr>
                <w:color w:val="002060"/>
              </w:rPr>
            </w:pPr>
            <w:r w:rsidRPr="005843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B559"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FF54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20F8C"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246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8C9D"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2CEB"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EA99"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9E0A"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B0CA" w14:textId="77777777" w:rsidR="00D417F6" w:rsidRPr="0058433B" w:rsidRDefault="00D417F6" w:rsidP="00623D89">
            <w:pPr>
              <w:pStyle w:val="rowtabella0"/>
              <w:jc w:val="center"/>
              <w:rPr>
                <w:color w:val="002060"/>
              </w:rPr>
            </w:pPr>
            <w:r w:rsidRPr="0058433B">
              <w:rPr>
                <w:color w:val="002060"/>
              </w:rPr>
              <w:t>0</w:t>
            </w:r>
          </w:p>
        </w:tc>
      </w:tr>
      <w:tr w:rsidR="00D417F6" w:rsidRPr="0058433B" w14:paraId="383FA022"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6254E" w14:textId="77777777" w:rsidR="00D417F6" w:rsidRPr="0058433B" w:rsidRDefault="00D417F6" w:rsidP="00623D89">
            <w:pPr>
              <w:pStyle w:val="rowtabella0"/>
              <w:rPr>
                <w:color w:val="002060"/>
              </w:rPr>
            </w:pPr>
            <w:r w:rsidRPr="0058433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194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14B0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4440"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3CFD"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ABC6"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19A20"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BD9A"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A013"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DEA7" w14:textId="77777777" w:rsidR="00D417F6" w:rsidRPr="0058433B" w:rsidRDefault="00D417F6" w:rsidP="00623D89">
            <w:pPr>
              <w:pStyle w:val="rowtabella0"/>
              <w:jc w:val="center"/>
              <w:rPr>
                <w:color w:val="002060"/>
              </w:rPr>
            </w:pPr>
            <w:r w:rsidRPr="0058433B">
              <w:rPr>
                <w:color w:val="002060"/>
              </w:rPr>
              <w:t>0</w:t>
            </w:r>
          </w:p>
        </w:tc>
      </w:tr>
      <w:tr w:rsidR="00D417F6" w:rsidRPr="0058433B" w14:paraId="59FDD27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F0EAA" w14:textId="77777777" w:rsidR="00D417F6" w:rsidRPr="0058433B" w:rsidRDefault="00D417F6" w:rsidP="00623D89">
            <w:pPr>
              <w:pStyle w:val="rowtabella0"/>
              <w:rPr>
                <w:color w:val="002060"/>
              </w:rPr>
            </w:pPr>
            <w:r w:rsidRPr="0058433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998E"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918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04E6"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2BF40"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CFF8"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2F23"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F4DF2"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1CE5"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712F" w14:textId="77777777" w:rsidR="00D417F6" w:rsidRPr="0058433B" w:rsidRDefault="00D417F6" w:rsidP="00623D89">
            <w:pPr>
              <w:pStyle w:val="rowtabella0"/>
              <w:jc w:val="center"/>
              <w:rPr>
                <w:color w:val="002060"/>
              </w:rPr>
            </w:pPr>
            <w:r w:rsidRPr="0058433B">
              <w:rPr>
                <w:color w:val="002060"/>
              </w:rPr>
              <w:t>0</w:t>
            </w:r>
          </w:p>
        </w:tc>
      </w:tr>
      <w:tr w:rsidR="00D417F6" w:rsidRPr="0058433B" w14:paraId="289304B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F25FE" w14:textId="77777777" w:rsidR="00D417F6" w:rsidRPr="0058433B" w:rsidRDefault="00D417F6" w:rsidP="00623D89">
            <w:pPr>
              <w:pStyle w:val="rowtabella0"/>
              <w:rPr>
                <w:color w:val="002060"/>
              </w:rPr>
            </w:pPr>
            <w:r w:rsidRPr="005843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8586"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301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7DA2"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67D3"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D76F"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55F44"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9869" w14:textId="77777777" w:rsidR="00D417F6" w:rsidRPr="0058433B" w:rsidRDefault="00D417F6" w:rsidP="00623D89">
            <w:pPr>
              <w:pStyle w:val="rowtabella0"/>
              <w:jc w:val="center"/>
              <w:rPr>
                <w:color w:val="002060"/>
              </w:rPr>
            </w:pPr>
            <w:r w:rsidRPr="005843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7AC6A"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4828" w14:textId="77777777" w:rsidR="00D417F6" w:rsidRPr="0058433B" w:rsidRDefault="00D417F6" w:rsidP="00623D89">
            <w:pPr>
              <w:pStyle w:val="rowtabella0"/>
              <w:jc w:val="center"/>
              <w:rPr>
                <w:color w:val="002060"/>
              </w:rPr>
            </w:pPr>
            <w:r w:rsidRPr="0058433B">
              <w:rPr>
                <w:color w:val="002060"/>
              </w:rPr>
              <w:t>0</w:t>
            </w:r>
          </w:p>
        </w:tc>
      </w:tr>
      <w:tr w:rsidR="00D417F6" w:rsidRPr="0058433B" w14:paraId="3710AAA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8C6AF" w14:textId="77777777" w:rsidR="00D417F6" w:rsidRPr="0058433B" w:rsidRDefault="00D417F6" w:rsidP="00623D89">
            <w:pPr>
              <w:pStyle w:val="rowtabella0"/>
              <w:rPr>
                <w:color w:val="002060"/>
              </w:rPr>
            </w:pPr>
            <w:r w:rsidRPr="005843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F81F"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A136"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A0A9"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399B"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AA5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1DA1"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D88A6" w14:textId="77777777" w:rsidR="00D417F6" w:rsidRPr="0058433B" w:rsidRDefault="00D417F6" w:rsidP="00623D89">
            <w:pPr>
              <w:pStyle w:val="rowtabella0"/>
              <w:jc w:val="center"/>
              <w:rPr>
                <w:color w:val="002060"/>
              </w:rPr>
            </w:pPr>
            <w:r w:rsidRPr="005843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1601"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90C10" w14:textId="77777777" w:rsidR="00D417F6" w:rsidRPr="0058433B" w:rsidRDefault="00D417F6" w:rsidP="00623D89">
            <w:pPr>
              <w:pStyle w:val="rowtabella0"/>
              <w:jc w:val="center"/>
              <w:rPr>
                <w:color w:val="002060"/>
              </w:rPr>
            </w:pPr>
            <w:r w:rsidRPr="0058433B">
              <w:rPr>
                <w:color w:val="002060"/>
              </w:rPr>
              <w:t>0</w:t>
            </w:r>
          </w:p>
        </w:tc>
      </w:tr>
      <w:tr w:rsidR="00D417F6" w:rsidRPr="0058433B" w14:paraId="77EBCEF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F0D7A" w14:textId="77777777" w:rsidR="00D417F6" w:rsidRPr="0058433B" w:rsidRDefault="00D417F6" w:rsidP="00623D89">
            <w:pPr>
              <w:pStyle w:val="rowtabella0"/>
              <w:rPr>
                <w:color w:val="002060"/>
              </w:rPr>
            </w:pPr>
            <w:r w:rsidRPr="0058433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C820"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666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D4D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F7E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0A73"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93BA"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1804"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A3C4E"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83090" w14:textId="77777777" w:rsidR="00D417F6" w:rsidRPr="0058433B" w:rsidRDefault="00D417F6" w:rsidP="00623D89">
            <w:pPr>
              <w:pStyle w:val="rowtabella0"/>
              <w:jc w:val="center"/>
              <w:rPr>
                <w:color w:val="002060"/>
              </w:rPr>
            </w:pPr>
            <w:r w:rsidRPr="0058433B">
              <w:rPr>
                <w:color w:val="002060"/>
              </w:rPr>
              <w:t>0</w:t>
            </w:r>
          </w:p>
        </w:tc>
      </w:tr>
      <w:tr w:rsidR="00D417F6" w:rsidRPr="0058433B" w14:paraId="1973F523"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ECA18" w14:textId="77777777" w:rsidR="00D417F6" w:rsidRPr="00035C52" w:rsidRDefault="00D417F6" w:rsidP="00623D89">
            <w:pPr>
              <w:pStyle w:val="rowtabella0"/>
              <w:rPr>
                <w:color w:val="002060"/>
                <w:lang w:val="es-ES"/>
              </w:rPr>
            </w:pPr>
            <w:r w:rsidRPr="00035C5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CCC4"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5112"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FF8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854F"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AE211"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9320"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BEA25"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7E21" w14:textId="77777777" w:rsidR="00D417F6" w:rsidRPr="0058433B" w:rsidRDefault="00D417F6" w:rsidP="00623D89">
            <w:pPr>
              <w:pStyle w:val="rowtabella0"/>
              <w:jc w:val="center"/>
              <w:rPr>
                <w:color w:val="002060"/>
              </w:rPr>
            </w:pPr>
            <w:r w:rsidRPr="005843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BF62" w14:textId="77777777" w:rsidR="00D417F6" w:rsidRPr="0058433B" w:rsidRDefault="00D417F6" w:rsidP="00623D89">
            <w:pPr>
              <w:pStyle w:val="rowtabella0"/>
              <w:jc w:val="center"/>
              <w:rPr>
                <w:color w:val="002060"/>
              </w:rPr>
            </w:pPr>
            <w:r w:rsidRPr="0058433B">
              <w:rPr>
                <w:color w:val="002060"/>
              </w:rPr>
              <w:t>0</w:t>
            </w:r>
          </w:p>
        </w:tc>
      </w:tr>
      <w:tr w:rsidR="00D417F6" w:rsidRPr="0058433B" w14:paraId="31002548"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8FEDB9" w14:textId="77777777" w:rsidR="00D417F6" w:rsidRPr="0058433B" w:rsidRDefault="00D417F6" w:rsidP="00623D89">
            <w:pPr>
              <w:pStyle w:val="rowtabella0"/>
              <w:rPr>
                <w:color w:val="002060"/>
              </w:rPr>
            </w:pPr>
            <w:r w:rsidRPr="005843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F99E9"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795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64C1"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26C4"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0134"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3CCC2"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F00B" w14:textId="77777777" w:rsidR="00D417F6" w:rsidRPr="0058433B" w:rsidRDefault="00D417F6" w:rsidP="00623D89">
            <w:pPr>
              <w:pStyle w:val="rowtabella0"/>
              <w:jc w:val="center"/>
              <w:rPr>
                <w:color w:val="002060"/>
              </w:rPr>
            </w:pPr>
            <w:r w:rsidRPr="005843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9560" w14:textId="77777777" w:rsidR="00D417F6" w:rsidRPr="0058433B" w:rsidRDefault="00D417F6" w:rsidP="00623D89">
            <w:pPr>
              <w:pStyle w:val="rowtabella0"/>
              <w:jc w:val="center"/>
              <w:rPr>
                <w:color w:val="002060"/>
              </w:rPr>
            </w:pPr>
            <w:r w:rsidRPr="005843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6817" w14:textId="77777777" w:rsidR="00D417F6" w:rsidRPr="0058433B" w:rsidRDefault="00D417F6" w:rsidP="00623D89">
            <w:pPr>
              <w:pStyle w:val="rowtabella0"/>
              <w:jc w:val="center"/>
              <w:rPr>
                <w:color w:val="002060"/>
              </w:rPr>
            </w:pPr>
            <w:r w:rsidRPr="0058433B">
              <w:rPr>
                <w:color w:val="002060"/>
              </w:rPr>
              <w:t>0</w:t>
            </w:r>
          </w:p>
        </w:tc>
      </w:tr>
    </w:tbl>
    <w:p w14:paraId="6DA2F659" w14:textId="77777777" w:rsidR="00D417F6" w:rsidRDefault="00D417F6" w:rsidP="00D417F6">
      <w:pPr>
        <w:pStyle w:val="breakline"/>
        <w:rPr>
          <w:color w:val="002060"/>
        </w:rPr>
      </w:pPr>
    </w:p>
    <w:p w14:paraId="1FD1A135" w14:textId="77777777" w:rsidR="00D417F6" w:rsidRPr="00666CFE" w:rsidRDefault="00D417F6" w:rsidP="00D417F6">
      <w:pPr>
        <w:pStyle w:val="TITOLOPRINC"/>
        <w:spacing w:before="0" w:beforeAutospacing="0" w:after="0" w:afterAutospacing="0"/>
        <w:rPr>
          <w:color w:val="002060"/>
        </w:rPr>
      </w:pPr>
      <w:r>
        <w:rPr>
          <w:color w:val="002060"/>
        </w:rPr>
        <w:t>PROGRAMMA GARE</w:t>
      </w:r>
    </w:p>
    <w:p w14:paraId="48221EE2" w14:textId="77777777" w:rsidR="00D417F6" w:rsidRPr="00666CFE" w:rsidRDefault="00D417F6" w:rsidP="00D417F6">
      <w:pPr>
        <w:pStyle w:val="breakline"/>
        <w:rPr>
          <w:color w:val="002060"/>
        </w:rPr>
      </w:pPr>
    </w:p>
    <w:p w14:paraId="60079985" w14:textId="77777777" w:rsidR="00D417F6" w:rsidRPr="00666CFE" w:rsidRDefault="00D417F6" w:rsidP="00D417F6">
      <w:pPr>
        <w:pStyle w:val="sottotitolocampionato10"/>
        <w:rPr>
          <w:color w:val="002060"/>
        </w:rPr>
      </w:pPr>
      <w:r w:rsidRPr="00666CFE">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D417F6" w:rsidRPr="00666CFE" w14:paraId="4119524A"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95FDB"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F148B"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41D58"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694C1"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59D82"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8658E"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CF6EA"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4C95A75E" w14:textId="77777777" w:rsidTr="00623D89">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76AE36" w14:textId="77777777" w:rsidR="00D417F6" w:rsidRPr="00666CFE" w:rsidRDefault="00D417F6" w:rsidP="00623D89">
            <w:pPr>
              <w:pStyle w:val="rowtabella0"/>
              <w:rPr>
                <w:color w:val="002060"/>
              </w:rPr>
            </w:pPr>
            <w:r w:rsidRPr="00666CFE">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061279" w14:textId="77777777" w:rsidR="00D417F6" w:rsidRPr="00666CFE" w:rsidRDefault="00D417F6" w:rsidP="00623D89">
            <w:pPr>
              <w:pStyle w:val="rowtabella0"/>
              <w:rPr>
                <w:color w:val="002060"/>
              </w:rPr>
            </w:pPr>
            <w:r w:rsidRPr="00666CFE">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FA963"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12175B" w14:textId="77777777" w:rsidR="00D417F6" w:rsidRPr="00666CFE" w:rsidRDefault="00D417F6" w:rsidP="00623D89">
            <w:pPr>
              <w:pStyle w:val="rowtabella0"/>
              <w:rPr>
                <w:color w:val="002060"/>
              </w:rPr>
            </w:pPr>
            <w:r w:rsidRPr="00666CFE">
              <w:rPr>
                <w:color w:val="002060"/>
              </w:rPr>
              <w:t>27/04/2025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6B01C" w14:textId="77777777" w:rsidR="00D417F6" w:rsidRPr="00666CFE" w:rsidRDefault="00D417F6" w:rsidP="00623D89">
            <w:pPr>
              <w:pStyle w:val="rowtabella0"/>
              <w:rPr>
                <w:color w:val="002060"/>
              </w:rPr>
            </w:pPr>
            <w:r w:rsidRPr="00666CFE">
              <w:rPr>
                <w:color w:val="002060"/>
              </w:rPr>
              <w:t>5101 PALASPORT "PALACHEMIBA"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F08E5" w14:textId="77777777" w:rsidR="00D417F6" w:rsidRPr="00666CFE" w:rsidRDefault="00D417F6" w:rsidP="00623D89">
            <w:pPr>
              <w:pStyle w:val="rowtabella0"/>
              <w:rPr>
                <w:color w:val="002060"/>
              </w:rPr>
            </w:pPr>
            <w:r w:rsidRPr="00666CFE">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B53A98" w14:textId="77777777" w:rsidR="00D417F6" w:rsidRPr="00666CFE" w:rsidRDefault="00D417F6" w:rsidP="00623D89">
            <w:pPr>
              <w:pStyle w:val="rowtabella0"/>
              <w:rPr>
                <w:color w:val="002060"/>
              </w:rPr>
            </w:pPr>
            <w:r w:rsidRPr="00666CFE">
              <w:rPr>
                <w:color w:val="002060"/>
              </w:rPr>
              <w:t>VIA VERDI</w:t>
            </w:r>
          </w:p>
        </w:tc>
      </w:tr>
    </w:tbl>
    <w:p w14:paraId="2442AC4C" w14:textId="77777777" w:rsidR="00D417F6" w:rsidRPr="00666CFE" w:rsidRDefault="00D417F6" w:rsidP="00D417F6">
      <w:pPr>
        <w:pStyle w:val="breakline"/>
        <w:rPr>
          <w:rFonts w:eastAsiaTheme="minorEastAsia"/>
          <w:color w:val="002060"/>
        </w:rPr>
      </w:pPr>
    </w:p>
    <w:p w14:paraId="2CD8AFB6" w14:textId="77777777" w:rsidR="00D417F6" w:rsidRPr="00666CFE" w:rsidRDefault="00D417F6" w:rsidP="00D417F6">
      <w:pPr>
        <w:pStyle w:val="breakline"/>
        <w:rPr>
          <w:color w:val="002060"/>
        </w:rPr>
      </w:pPr>
    </w:p>
    <w:p w14:paraId="0FD99344" w14:textId="77777777" w:rsidR="00D417F6" w:rsidRPr="00666CFE" w:rsidRDefault="00D417F6" w:rsidP="00D417F6">
      <w:pPr>
        <w:pStyle w:val="breakline"/>
        <w:rPr>
          <w:color w:val="002060"/>
        </w:rPr>
      </w:pPr>
    </w:p>
    <w:p w14:paraId="28F34962" w14:textId="77777777" w:rsidR="00D417F6" w:rsidRPr="00666CFE" w:rsidRDefault="00D417F6" w:rsidP="00D417F6">
      <w:pPr>
        <w:pStyle w:val="sottotitolocampionato10"/>
        <w:rPr>
          <w:color w:val="002060"/>
        </w:rPr>
      </w:pPr>
      <w:r w:rsidRPr="00666CF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D417F6" w:rsidRPr="00666CFE" w14:paraId="62C73113"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2F87D"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39C9E"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C1EA3"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00066"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C10D5"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EBC09"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0541A"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4FF563D5" w14:textId="77777777" w:rsidTr="00623D8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B2989F" w14:textId="77777777" w:rsidR="00D417F6" w:rsidRPr="00666CFE" w:rsidRDefault="00D417F6" w:rsidP="00623D89">
            <w:pPr>
              <w:pStyle w:val="rowtabella0"/>
              <w:rPr>
                <w:color w:val="002060"/>
              </w:rPr>
            </w:pPr>
            <w:r w:rsidRPr="00666CFE">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5C2C2" w14:textId="77777777" w:rsidR="00D417F6" w:rsidRPr="00666CFE" w:rsidRDefault="00D417F6" w:rsidP="00623D89">
            <w:pPr>
              <w:pStyle w:val="rowtabella0"/>
              <w:rPr>
                <w:color w:val="002060"/>
              </w:rPr>
            </w:pPr>
            <w:r w:rsidRPr="00666CFE">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D72C1"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82DB5" w14:textId="77777777" w:rsidR="00D417F6" w:rsidRPr="00666CFE" w:rsidRDefault="00D417F6" w:rsidP="00623D89">
            <w:pPr>
              <w:pStyle w:val="rowtabella0"/>
              <w:rPr>
                <w:color w:val="002060"/>
              </w:rPr>
            </w:pPr>
            <w:r w:rsidRPr="00666CFE">
              <w:rPr>
                <w:color w:val="002060"/>
              </w:rPr>
              <w:t>03/05/2025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E3932" w14:textId="77777777" w:rsidR="00D417F6" w:rsidRPr="00666CFE" w:rsidRDefault="00D417F6" w:rsidP="00623D89">
            <w:pPr>
              <w:pStyle w:val="rowtabella0"/>
              <w:rPr>
                <w:color w:val="002060"/>
              </w:rPr>
            </w:pPr>
            <w:r w:rsidRPr="00666CFE">
              <w:rPr>
                <w:color w:val="002060"/>
              </w:rPr>
              <w:t>5442 TENSOSTRUTTURA B.GO S.MARIA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4EEBB" w14:textId="77777777" w:rsidR="00D417F6" w:rsidRPr="00666CFE" w:rsidRDefault="00D417F6" w:rsidP="00623D89">
            <w:pPr>
              <w:pStyle w:val="rowtabella0"/>
              <w:rPr>
                <w:color w:val="002060"/>
              </w:rPr>
            </w:pPr>
            <w:r w:rsidRPr="00666CFE">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76549" w14:textId="77777777" w:rsidR="00D417F6" w:rsidRPr="00666CFE" w:rsidRDefault="00D417F6" w:rsidP="00623D89">
            <w:pPr>
              <w:pStyle w:val="rowtabella0"/>
              <w:rPr>
                <w:color w:val="002060"/>
              </w:rPr>
            </w:pPr>
            <w:r w:rsidRPr="00666CFE">
              <w:rPr>
                <w:color w:val="002060"/>
              </w:rPr>
              <w:t>STRADA DEL FOGLIA - B.GO S.MAR</w:t>
            </w:r>
          </w:p>
        </w:tc>
      </w:tr>
      <w:tr w:rsidR="00D417F6" w:rsidRPr="00666CFE" w14:paraId="7C8D1CC3"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3B2B4" w14:textId="77777777" w:rsidR="00D417F6" w:rsidRPr="00666CFE" w:rsidRDefault="00D417F6" w:rsidP="00623D89">
            <w:pPr>
              <w:pStyle w:val="rowtabella0"/>
              <w:rPr>
                <w:color w:val="002060"/>
              </w:rPr>
            </w:pPr>
            <w:r w:rsidRPr="00666CFE">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EB7270" w14:textId="77777777" w:rsidR="00D417F6" w:rsidRPr="00666CFE" w:rsidRDefault="00D417F6" w:rsidP="00623D89">
            <w:pPr>
              <w:pStyle w:val="rowtabella0"/>
              <w:rPr>
                <w:color w:val="002060"/>
              </w:rPr>
            </w:pPr>
            <w:r w:rsidRPr="00666CFE">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9224BB"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7DEF1" w14:textId="77777777" w:rsidR="00D417F6" w:rsidRPr="00666CFE" w:rsidRDefault="00D417F6" w:rsidP="00623D89">
            <w:pPr>
              <w:pStyle w:val="rowtabella0"/>
              <w:rPr>
                <w:color w:val="002060"/>
              </w:rPr>
            </w:pPr>
            <w:r w:rsidRPr="00666CFE">
              <w:rPr>
                <w:color w:val="002060"/>
              </w:rPr>
              <w:t>03/05/2025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50A88F" w14:textId="77777777" w:rsidR="00D417F6" w:rsidRPr="00666CFE" w:rsidRDefault="00D417F6" w:rsidP="00623D89">
            <w:pPr>
              <w:pStyle w:val="rowtabella0"/>
              <w:rPr>
                <w:color w:val="002060"/>
              </w:rPr>
            </w:pPr>
            <w:r w:rsidRPr="00666CFE">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5F23BB" w14:textId="77777777" w:rsidR="00D417F6" w:rsidRPr="00666CFE" w:rsidRDefault="00D417F6" w:rsidP="00623D89">
            <w:pPr>
              <w:pStyle w:val="rowtabella0"/>
              <w:rPr>
                <w:color w:val="002060"/>
              </w:rPr>
            </w:pPr>
            <w:r w:rsidRPr="00666CFE">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A961A" w14:textId="77777777" w:rsidR="00D417F6" w:rsidRPr="00666CFE" w:rsidRDefault="00D417F6" w:rsidP="00623D89">
            <w:pPr>
              <w:pStyle w:val="rowtabella0"/>
              <w:rPr>
                <w:color w:val="002060"/>
              </w:rPr>
            </w:pPr>
            <w:r w:rsidRPr="00666CFE">
              <w:rPr>
                <w:color w:val="002060"/>
              </w:rPr>
              <w:t>VIA VESCOVARA, 7</w:t>
            </w:r>
          </w:p>
        </w:tc>
      </w:tr>
      <w:tr w:rsidR="00D417F6" w:rsidRPr="00666CFE" w14:paraId="6891528B"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56352" w14:textId="77777777" w:rsidR="00D417F6" w:rsidRPr="00666CFE" w:rsidRDefault="00D417F6" w:rsidP="00623D89">
            <w:pPr>
              <w:pStyle w:val="rowtabella0"/>
              <w:rPr>
                <w:color w:val="002060"/>
              </w:rPr>
            </w:pPr>
            <w:r w:rsidRPr="00666CF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102293" w14:textId="77777777" w:rsidR="00D417F6" w:rsidRPr="00666CFE" w:rsidRDefault="00D417F6" w:rsidP="00623D89">
            <w:pPr>
              <w:pStyle w:val="rowtabella0"/>
              <w:rPr>
                <w:color w:val="002060"/>
              </w:rPr>
            </w:pPr>
            <w:r w:rsidRPr="00666CFE">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0B1673"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692AB1" w14:textId="77777777" w:rsidR="00D417F6" w:rsidRPr="00666CFE" w:rsidRDefault="00D417F6" w:rsidP="00623D89">
            <w:pPr>
              <w:pStyle w:val="rowtabella0"/>
              <w:rPr>
                <w:color w:val="002060"/>
              </w:rPr>
            </w:pPr>
            <w:r w:rsidRPr="00666CFE">
              <w:rPr>
                <w:color w:val="002060"/>
              </w:rPr>
              <w:t>03/05/2025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7BE50" w14:textId="77777777" w:rsidR="00D417F6" w:rsidRPr="00666CFE" w:rsidRDefault="00D417F6" w:rsidP="00623D89">
            <w:pPr>
              <w:pStyle w:val="rowtabella0"/>
              <w:rPr>
                <w:color w:val="002060"/>
              </w:rPr>
            </w:pPr>
            <w:r w:rsidRPr="00666CFE">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CE01F" w14:textId="77777777" w:rsidR="00D417F6" w:rsidRPr="00666CFE" w:rsidRDefault="00D417F6" w:rsidP="00623D89">
            <w:pPr>
              <w:pStyle w:val="rowtabella0"/>
              <w:rPr>
                <w:color w:val="002060"/>
              </w:rPr>
            </w:pPr>
            <w:r w:rsidRPr="00666CFE">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EF608" w14:textId="77777777" w:rsidR="00D417F6" w:rsidRPr="00666CFE" w:rsidRDefault="00D417F6" w:rsidP="00623D89">
            <w:pPr>
              <w:pStyle w:val="rowtabella0"/>
              <w:rPr>
                <w:color w:val="002060"/>
              </w:rPr>
            </w:pPr>
            <w:r w:rsidRPr="00666CFE">
              <w:rPr>
                <w:color w:val="002060"/>
              </w:rPr>
              <w:t>VIA ALDO MORO</w:t>
            </w:r>
          </w:p>
        </w:tc>
      </w:tr>
      <w:tr w:rsidR="00D417F6" w:rsidRPr="00666CFE" w14:paraId="63C11DD8"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187CD5" w14:textId="77777777" w:rsidR="00D417F6" w:rsidRPr="00666CFE" w:rsidRDefault="00D417F6" w:rsidP="00623D89">
            <w:pPr>
              <w:pStyle w:val="rowtabella0"/>
              <w:rPr>
                <w:color w:val="002060"/>
              </w:rPr>
            </w:pPr>
            <w:r w:rsidRPr="00666CFE">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79C528" w14:textId="77777777" w:rsidR="00D417F6" w:rsidRPr="00666CFE" w:rsidRDefault="00D417F6" w:rsidP="00623D89">
            <w:pPr>
              <w:pStyle w:val="rowtabella0"/>
              <w:rPr>
                <w:color w:val="002060"/>
              </w:rPr>
            </w:pPr>
            <w:r w:rsidRPr="00666CF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8D57D6"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6F9172" w14:textId="77777777" w:rsidR="00D417F6" w:rsidRPr="00666CFE" w:rsidRDefault="00D417F6" w:rsidP="00623D89">
            <w:pPr>
              <w:pStyle w:val="rowtabella0"/>
              <w:rPr>
                <w:color w:val="002060"/>
              </w:rPr>
            </w:pPr>
            <w:r w:rsidRPr="00666CFE">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BA10D" w14:textId="77777777" w:rsidR="00D417F6" w:rsidRPr="00666CFE" w:rsidRDefault="00D417F6" w:rsidP="00623D89">
            <w:pPr>
              <w:pStyle w:val="rowtabella0"/>
              <w:rPr>
                <w:color w:val="002060"/>
              </w:rPr>
            </w:pPr>
            <w:r w:rsidRPr="00666CFE">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E3302" w14:textId="77777777" w:rsidR="00D417F6" w:rsidRPr="00666CFE" w:rsidRDefault="00D417F6" w:rsidP="00623D89">
            <w:pPr>
              <w:pStyle w:val="rowtabella0"/>
              <w:rPr>
                <w:color w:val="002060"/>
              </w:rPr>
            </w:pPr>
            <w:r w:rsidRPr="00666CF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7B1EA" w14:textId="77777777" w:rsidR="00D417F6" w:rsidRPr="00666CFE" w:rsidRDefault="00D417F6" w:rsidP="00623D89">
            <w:pPr>
              <w:pStyle w:val="rowtabella0"/>
              <w:rPr>
                <w:color w:val="002060"/>
              </w:rPr>
            </w:pPr>
            <w:r w:rsidRPr="00666CFE">
              <w:rPr>
                <w:color w:val="002060"/>
              </w:rPr>
              <w:t>VIA ANTONIO ROSMINI 22/B</w:t>
            </w:r>
          </w:p>
        </w:tc>
      </w:tr>
      <w:tr w:rsidR="00D417F6" w:rsidRPr="00666CFE" w14:paraId="53621689"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A2DE62" w14:textId="77777777" w:rsidR="00D417F6" w:rsidRPr="00666CFE" w:rsidRDefault="00D417F6" w:rsidP="00623D89">
            <w:pPr>
              <w:pStyle w:val="rowtabella0"/>
              <w:rPr>
                <w:color w:val="002060"/>
              </w:rPr>
            </w:pPr>
            <w:r w:rsidRPr="00666CFE">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A1331" w14:textId="77777777" w:rsidR="00D417F6" w:rsidRPr="00666CFE" w:rsidRDefault="00D417F6" w:rsidP="00623D89">
            <w:pPr>
              <w:pStyle w:val="rowtabella0"/>
              <w:rPr>
                <w:color w:val="002060"/>
              </w:rPr>
            </w:pPr>
            <w:r w:rsidRPr="00666CFE">
              <w:rPr>
                <w:color w:val="002060"/>
              </w:rPr>
              <w:t>U.S. FORTUNA FANO SQ..</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FF247A"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275FD3" w14:textId="77777777" w:rsidR="00D417F6" w:rsidRPr="00666CFE" w:rsidRDefault="00D417F6" w:rsidP="00623D89">
            <w:pPr>
              <w:pStyle w:val="rowtabella0"/>
              <w:rPr>
                <w:color w:val="002060"/>
              </w:rPr>
            </w:pPr>
            <w:r w:rsidRPr="00666CFE">
              <w:rPr>
                <w:color w:val="002060"/>
              </w:rPr>
              <w:t>04/05/2025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93CCBD" w14:textId="77777777" w:rsidR="00D417F6" w:rsidRPr="00666CFE" w:rsidRDefault="00D417F6" w:rsidP="00623D89">
            <w:pPr>
              <w:pStyle w:val="rowtabella0"/>
              <w:rPr>
                <w:color w:val="002060"/>
              </w:rPr>
            </w:pPr>
            <w:r w:rsidRPr="00666CFE">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23325" w14:textId="77777777" w:rsidR="00D417F6" w:rsidRPr="00666CFE" w:rsidRDefault="00D417F6" w:rsidP="00623D89">
            <w:pPr>
              <w:pStyle w:val="rowtabella0"/>
              <w:rPr>
                <w:color w:val="002060"/>
              </w:rPr>
            </w:pPr>
            <w:r w:rsidRPr="00666CF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10ED07" w14:textId="77777777" w:rsidR="00D417F6" w:rsidRPr="00666CFE" w:rsidRDefault="00D417F6" w:rsidP="00623D89">
            <w:pPr>
              <w:pStyle w:val="rowtabella0"/>
              <w:rPr>
                <w:color w:val="002060"/>
              </w:rPr>
            </w:pPr>
            <w:r w:rsidRPr="00666CFE">
              <w:rPr>
                <w:color w:val="002060"/>
              </w:rPr>
              <w:t>VIA GROTTE DI POSATORA 19/A</w:t>
            </w:r>
          </w:p>
        </w:tc>
      </w:tr>
      <w:tr w:rsidR="00D417F6" w:rsidRPr="00666CFE" w14:paraId="0BA0DA7B"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075C4F" w14:textId="77777777" w:rsidR="00D417F6" w:rsidRPr="00666CFE" w:rsidRDefault="00D417F6" w:rsidP="00623D89">
            <w:pPr>
              <w:pStyle w:val="rowtabella0"/>
              <w:rPr>
                <w:color w:val="002060"/>
              </w:rPr>
            </w:pPr>
            <w:r w:rsidRPr="00666CFE">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D3B09" w14:textId="77777777" w:rsidR="00D417F6" w:rsidRPr="00666CFE" w:rsidRDefault="00D417F6" w:rsidP="00623D89">
            <w:pPr>
              <w:pStyle w:val="rowtabella0"/>
              <w:rPr>
                <w:color w:val="002060"/>
              </w:rPr>
            </w:pPr>
            <w:r w:rsidRPr="00666CFE">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7E972C"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7A30B9" w14:textId="77777777" w:rsidR="00D417F6" w:rsidRPr="00666CFE" w:rsidRDefault="00D417F6" w:rsidP="00623D89">
            <w:pPr>
              <w:pStyle w:val="rowtabella0"/>
              <w:rPr>
                <w:color w:val="002060"/>
              </w:rPr>
            </w:pPr>
            <w:r w:rsidRPr="00666CFE">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AC1CD2" w14:textId="77777777" w:rsidR="00D417F6" w:rsidRPr="00666CFE" w:rsidRDefault="00D417F6" w:rsidP="00623D89">
            <w:pPr>
              <w:pStyle w:val="rowtabella0"/>
              <w:rPr>
                <w:color w:val="002060"/>
              </w:rPr>
            </w:pPr>
            <w:r w:rsidRPr="00666CFE">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A889E" w14:textId="77777777" w:rsidR="00D417F6" w:rsidRPr="00666CFE" w:rsidRDefault="00D417F6" w:rsidP="00623D89">
            <w:pPr>
              <w:pStyle w:val="rowtabella0"/>
              <w:rPr>
                <w:color w:val="002060"/>
              </w:rPr>
            </w:pPr>
            <w:r w:rsidRPr="00666CF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7F78D" w14:textId="77777777" w:rsidR="00D417F6" w:rsidRPr="00666CFE" w:rsidRDefault="00D417F6" w:rsidP="00623D89">
            <w:pPr>
              <w:pStyle w:val="rowtabella0"/>
              <w:rPr>
                <w:color w:val="002060"/>
              </w:rPr>
            </w:pPr>
            <w:r w:rsidRPr="00666CFE">
              <w:rPr>
                <w:color w:val="002060"/>
              </w:rPr>
              <w:t>VIA SAN SERGIO FZ. GROTTACCIA</w:t>
            </w:r>
          </w:p>
        </w:tc>
      </w:tr>
      <w:tr w:rsidR="00D417F6" w:rsidRPr="00666CFE" w14:paraId="1EB6B328"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A56B5" w14:textId="77777777" w:rsidR="00D417F6" w:rsidRPr="00666CFE" w:rsidRDefault="00D417F6" w:rsidP="00623D89">
            <w:pPr>
              <w:pStyle w:val="rowtabella0"/>
              <w:rPr>
                <w:color w:val="002060"/>
              </w:rPr>
            </w:pPr>
            <w:r w:rsidRPr="00666CFE">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0D362C" w14:textId="77777777" w:rsidR="00D417F6" w:rsidRPr="00666CFE" w:rsidRDefault="00D417F6" w:rsidP="00623D89">
            <w:pPr>
              <w:pStyle w:val="rowtabella0"/>
              <w:rPr>
                <w:color w:val="002060"/>
              </w:rPr>
            </w:pPr>
            <w:r w:rsidRPr="00666CFE">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E3F65A"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6E8F4C" w14:textId="77777777" w:rsidR="00D417F6" w:rsidRPr="00666CFE" w:rsidRDefault="00D417F6" w:rsidP="00623D89">
            <w:pPr>
              <w:pStyle w:val="rowtabella0"/>
              <w:rPr>
                <w:color w:val="002060"/>
              </w:rPr>
            </w:pPr>
            <w:r w:rsidRPr="00666CFE">
              <w:rPr>
                <w:color w:val="002060"/>
              </w:rPr>
              <w:t>04/05/2025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7C1DB7" w14:textId="77777777" w:rsidR="00D417F6" w:rsidRPr="00666CFE" w:rsidRDefault="00D417F6" w:rsidP="00623D89">
            <w:pPr>
              <w:pStyle w:val="rowtabella0"/>
              <w:rPr>
                <w:color w:val="002060"/>
              </w:rPr>
            </w:pPr>
            <w:r w:rsidRPr="00666CFE">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CDDC8" w14:textId="77777777" w:rsidR="00D417F6" w:rsidRPr="00666CFE" w:rsidRDefault="00D417F6" w:rsidP="00623D89">
            <w:pPr>
              <w:pStyle w:val="rowtabella0"/>
              <w:rPr>
                <w:color w:val="002060"/>
              </w:rPr>
            </w:pPr>
            <w:r w:rsidRPr="00666CF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5157F" w14:textId="77777777" w:rsidR="00D417F6" w:rsidRPr="00666CFE" w:rsidRDefault="00D417F6" w:rsidP="00623D89">
            <w:pPr>
              <w:pStyle w:val="rowtabella0"/>
              <w:rPr>
                <w:color w:val="002060"/>
              </w:rPr>
            </w:pPr>
            <w:r w:rsidRPr="00666CFE">
              <w:rPr>
                <w:color w:val="002060"/>
              </w:rPr>
              <w:t>VIA PIRANDELLO</w:t>
            </w:r>
          </w:p>
        </w:tc>
      </w:tr>
    </w:tbl>
    <w:p w14:paraId="6203CF55" w14:textId="77777777" w:rsidR="00D417F6" w:rsidRPr="0058433B" w:rsidRDefault="00D417F6" w:rsidP="00D417F6">
      <w:pPr>
        <w:pStyle w:val="breakline"/>
        <w:rPr>
          <w:rFonts w:eastAsiaTheme="minorEastAsia"/>
          <w:color w:val="002060"/>
        </w:rPr>
      </w:pPr>
    </w:p>
    <w:p w14:paraId="4735ECDC" w14:textId="77777777" w:rsidR="00D417F6" w:rsidRPr="0058433B" w:rsidRDefault="00D417F6" w:rsidP="00D417F6">
      <w:pPr>
        <w:pStyle w:val="breakline"/>
        <w:rPr>
          <w:color w:val="002060"/>
        </w:rPr>
      </w:pPr>
    </w:p>
    <w:p w14:paraId="7ACC8CDC" w14:textId="77777777" w:rsidR="00D417F6" w:rsidRPr="0058433B" w:rsidRDefault="00D417F6" w:rsidP="00D417F6">
      <w:pPr>
        <w:pStyle w:val="titolocampionato0"/>
        <w:shd w:val="clear" w:color="auto" w:fill="CCCCCC"/>
        <w:spacing w:before="80" w:after="40"/>
        <w:rPr>
          <w:color w:val="002060"/>
        </w:rPr>
      </w:pPr>
      <w:r w:rsidRPr="0058433B">
        <w:rPr>
          <w:color w:val="002060"/>
        </w:rPr>
        <w:t>COPPA PRIMAVERA C5 UNDER 14</w:t>
      </w:r>
    </w:p>
    <w:p w14:paraId="356EA436" w14:textId="77777777" w:rsidR="00D417F6" w:rsidRPr="0058433B" w:rsidRDefault="00D417F6" w:rsidP="00D417F6">
      <w:pPr>
        <w:pStyle w:val="titoloprinc0"/>
        <w:rPr>
          <w:color w:val="002060"/>
        </w:rPr>
      </w:pPr>
      <w:r w:rsidRPr="0058433B">
        <w:rPr>
          <w:color w:val="002060"/>
        </w:rPr>
        <w:t>RISULTATI</w:t>
      </w:r>
    </w:p>
    <w:p w14:paraId="709E6DB4" w14:textId="77777777" w:rsidR="00D417F6" w:rsidRPr="0058433B" w:rsidRDefault="00D417F6" w:rsidP="00D417F6">
      <w:pPr>
        <w:pStyle w:val="breakline"/>
        <w:rPr>
          <w:color w:val="002060"/>
        </w:rPr>
      </w:pPr>
    </w:p>
    <w:p w14:paraId="08E3742D" w14:textId="77777777" w:rsidR="00D417F6" w:rsidRPr="0058433B" w:rsidRDefault="00D417F6" w:rsidP="00D417F6">
      <w:pPr>
        <w:pStyle w:val="sottotitolocampionato10"/>
        <w:rPr>
          <w:color w:val="002060"/>
        </w:rPr>
      </w:pPr>
      <w:r w:rsidRPr="0058433B">
        <w:rPr>
          <w:color w:val="002060"/>
        </w:rPr>
        <w:t>RISULTATI UFFICIALI GARE DEL 13/04/2025</w:t>
      </w:r>
    </w:p>
    <w:p w14:paraId="00D87FA7" w14:textId="77777777" w:rsidR="00897A1B" w:rsidRPr="00897A1B" w:rsidRDefault="00897A1B" w:rsidP="00897A1B">
      <w:pPr>
        <w:pStyle w:val="sottotitolocampionato20"/>
        <w:spacing w:before="0" w:beforeAutospacing="0" w:after="0" w:afterAutospacing="0"/>
        <w:rPr>
          <w:rFonts w:ascii="Arial" w:hAnsi="Arial" w:cs="Arial"/>
          <w:color w:val="002060"/>
          <w:sz w:val="20"/>
          <w:szCs w:val="20"/>
        </w:rPr>
      </w:pPr>
      <w:r w:rsidRPr="00897A1B">
        <w:rPr>
          <w:rFonts w:ascii="Arial" w:hAnsi="Arial" w:cs="Arial"/>
          <w:color w:val="002060"/>
          <w:sz w:val="20"/>
          <w:szCs w:val="20"/>
        </w:rPr>
        <w:t>Si trascrivono qui di seguito i risultati ufficiali delle gare disputate</w:t>
      </w:r>
    </w:p>
    <w:p w14:paraId="477BCE7B" w14:textId="77777777" w:rsidR="00D417F6" w:rsidRPr="0058433B" w:rsidRDefault="00D417F6" w:rsidP="00D417F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417F6" w:rsidRPr="0058433B" w14:paraId="5063DF7C" w14:textId="77777777" w:rsidTr="00623D8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17F6" w:rsidRPr="0058433B" w14:paraId="5150E52E" w14:textId="77777777" w:rsidTr="00623D8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D1022" w14:textId="77777777" w:rsidR="00D417F6" w:rsidRPr="0058433B" w:rsidRDefault="00D417F6" w:rsidP="00623D89">
                  <w:pPr>
                    <w:pStyle w:val="headertabella0"/>
                    <w:rPr>
                      <w:color w:val="002060"/>
                    </w:rPr>
                  </w:pPr>
                  <w:r w:rsidRPr="0058433B">
                    <w:rPr>
                      <w:color w:val="002060"/>
                    </w:rPr>
                    <w:t>GIRONE A - 3 Giornata - A</w:t>
                  </w:r>
                </w:p>
              </w:tc>
            </w:tr>
            <w:tr w:rsidR="00D417F6" w:rsidRPr="0058433B" w14:paraId="7495C5AC" w14:textId="77777777" w:rsidTr="00623D89">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750714" w14:textId="77777777" w:rsidR="00D417F6" w:rsidRPr="0058433B" w:rsidRDefault="00D417F6" w:rsidP="00623D89">
                  <w:pPr>
                    <w:pStyle w:val="rowtabella0"/>
                    <w:rPr>
                      <w:color w:val="002060"/>
                    </w:rPr>
                  </w:pPr>
                  <w:r w:rsidRPr="0058433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D5D49" w14:textId="77777777" w:rsidR="00D417F6" w:rsidRPr="0058433B" w:rsidRDefault="00D417F6" w:rsidP="00623D89">
                  <w:pPr>
                    <w:pStyle w:val="rowtabella0"/>
                    <w:rPr>
                      <w:color w:val="002060"/>
                    </w:rPr>
                  </w:pPr>
                  <w:r w:rsidRPr="0058433B">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09D3F" w14:textId="77777777" w:rsidR="00D417F6" w:rsidRPr="0058433B" w:rsidRDefault="00D417F6" w:rsidP="00623D89">
                  <w:pPr>
                    <w:pStyle w:val="rowtabella0"/>
                    <w:jc w:val="center"/>
                    <w:rPr>
                      <w:color w:val="002060"/>
                    </w:rPr>
                  </w:pPr>
                  <w:r w:rsidRPr="0058433B">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D7107" w14:textId="77777777" w:rsidR="00D417F6" w:rsidRPr="0058433B" w:rsidRDefault="00D417F6" w:rsidP="00623D89">
                  <w:pPr>
                    <w:pStyle w:val="rowtabella0"/>
                    <w:jc w:val="center"/>
                    <w:rPr>
                      <w:color w:val="002060"/>
                    </w:rPr>
                  </w:pPr>
                  <w:r w:rsidRPr="0058433B">
                    <w:rPr>
                      <w:color w:val="002060"/>
                    </w:rPr>
                    <w:t> </w:t>
                  </w:r>
                </w:p>
              </w:tc>
            </w:tr>
            <w:tr w:rsidR="00D417F6" w:rsidRPr="0058433B" w14:paraId="35DAD1CE"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CD572A" w14:textId="77777777" w:rsidR="00D417F6" w:rsidRPr="0058433B" w:rsidRDefault="00D417F6" w:rsidP="00623D89">
                  <w:pPr>
                    <w:pStyle w:val="rowtabella0"/>
                    <w:rPr>
                      <w:color w:val="002060"/>
                    </w:rPr>
                  </w:pPr>
                  <w:r w:rsidRPr="0058433B">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95AD84" w14:textId="77777777" w:rsidR="00D417F6" w:rsidRPr="0058433B" w:rsidRDefault="00D417F6" w:rsidP="00623D89">
                  <w:pPr>
                    <w:pStyle w:val="rowtabella0"/>
                    <w:rPr>
                      <w:color w:val="002060"/>
                    </w:rPr>
                  </w:pPr>
                  <w:r w:rsidRPr="0058433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2E70D4" w14:textId="77777777" w:rsidR="00D417F6" w:rsidRPr="0058433B" w:rsidRDefault="00D417F6" w:rsidP="00623D89">
                  <w:pPr>
                    <w:pStyle w:val="rowtabella0"/>
                    <w:jc w:val="center"/>
                    <w:rPr>
                      <w:color w:val="002060"/>
                    </w:rPr>
                  </w:pPr>
                  <w:r w:rsidRPr="0058433B">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AB409F" w14:textId="77777777" w:rsidR="00D417F6" w:rsidRPr="0058433B" w:rsidRDefault="00D417F6" w:rsidP="00623D89">
                  <w:pPr>
                    <w:pStyle w:val="rowtabella0"/>
                    <w:jc w:val="center"/>
                    <w:rPr>
                      <w:color w:val="002060"/>
                    </w:rPr>
                  </w:pPr>
                  <w:r w:rsidRPr="0058433B">
                    <w:rPr>
                      <w:color w:val="002060"/>
                    </w:rPr>
                    <w:t> </w:t>
                  </w:r>
                </w:p>
              </w:tc>
            </w:tr>
            <w:tr w:rsidR="00D417F6" w:rsidRPr="0058433B" w14:paraId="2C000E49"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AF8E99" w14:textId="77777777" w:rsidR="00D417F6" w:rsidRPr="0058433B" w:rsidRDefault="00D417F6" w:rsidP="00623D89">
                  <w:pPr>
                    <w:pStyle w:val="rowtabella0"/>
                    <w:rPr>
                      <w:color w:val="002060"/>
                    </w:rPr>
                  </w:pPr>
                  <w:r w:rsidRPr="0058433B">
                    <w:rPr>
                      <w:color w:val="002060"/>
                    </w:rPr>
                    <w:lastRenderedPageBreak/>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FE575A" w14:textId="77777777" w:rsidR="00D417F6" w:rsidRPr="0058433B" w:rsidRDefault="00D417F6" w:rsidP="00623D89">
                  <w:pPr>
                    <w:pStyle w:val="rowtabella0"/>
                    <w:rPr>
                      <w:color w:val="002060"/>
                    </w:rPr>
                  </w:pPr>
                  <w:r w:rsidRPr="0058433B">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69F462" w14:textId="77777777" w:rsidR="00D417F6" w:rsidRPr="0058433B" w:rsidRDefault="00D417F6" w:rsidP="00623D89">
                  <w:pPr>
                    <w:pStyle w:val="rowtabella0"/>
                    <w:jc w:val="center"/>
                    <w:rPr>
                      <w:color w:val="002060"/>
                    </w:rPr>
                  </w:pPr>
                  <w:r w:rsidRPr="0058433B">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D12188" w14:textId="77777777" w:rsidR="00D417F6" w:rsidRPr="0058433B" w:rsidRDefault="00D417F6" w:rsidP="00623D89">
                  <w:pPr>
                    <w:pStyle w:val="rowtabella0"/>
                    <w:jc w:val="center"/>
                    <w:rPr>
                      <w:color w:val="002060"/>
                    </w:rPr>
                  </w:pPr>
                  <w:r w:rsidRPr="0058433B">
                    <w:rPr>
                      <w:color w:val="002060"/>
                    </w:rPr>
                    <w:t> </w:t>
                  </w:r>
                </w:p>
              </w:tc>
            </w:tr>
            <w:tr w:rsidR="00D417F6" w:rsidRPr="0058433B" w14:paraId="11821DF9"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30E2FC" w14:textId="77777777" w:rsidR="00D417F6" w:rsidRPr="0058433B" w:rsidRDefault="00D417F6" w:rsidP="00623D89">
                  <w:pPr>
                    <w:pStyle w:val="rowtabella0"/>
                    <w:rPr>
                      <w:color w:val="002060"/>
                    </w:rPr>
                  </w:pPr>
                  <w:r w:rsidRPr="0058433B">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80AD93" w14:textId="77777777" w:rsidR="00D417F6" w:rsidRPr="0058433B" w:rsidRDefault="00D417F6" w:rsidP="00623D89">
                  <w:pPr>
                    <w:pStyle w:val="rowtabella0"/>
                    <w:rPr>
                      <w:color w:val="002060"/>
                    </w:rPr>
                  </w:pPr>
                  <w:r w:rsidRPr="0058433B">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8F9393" w14:textId="77777777" w:rsidR="00D417F6" w:rsidRPr="0058433B" w:rsidRDefault="00D417F6" w:rsidP="00623D89">
                  <w:pPr>
                    <w:pStyle w:val="rowtabella0"/>
                    <w:jc w:val="center"/>
                    <w:rPr>
                      <w:color w:val="002060"/>
                    </w:rPr>
                  </w:pPr>
                  <w:r w:rsidRPr="0058433B">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1D70ED" w14:textId="77777777" w:rsidR="00D417F6" w:rsidRPr="0058433B" w:rsidRDefault="00D417F6" w:rsidP="00623D89">
                  <w:pPr>
                    <w:pStyle w:val="rowtabella0"/>
                    <w:jc w:val="center"/>
                    <w:rPr>
                      <w:color w:val="002060"/>
                    </w:rPr>
                  </w:pPr>
                  <w:r w:rsidRPr="0058433B">
                    <w:rPr>
                      <w:color w:val="002060"/>
                    </w:rPr>
                    <w:t> </w:t>
                  </w:r>
                </w:p>
              </w:tc>
            </w:tr>
            <w:tr w:rsidR="00D417F6" w:rsidRPr="0058433B" w14:paraId="0A3BE18B" w14:textId="77777777" w:rsidTr="00623D89">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C4A642" w14:textId="77777777" w:rsidR="00D417F6" w:rsidRPr="0058433B" w:rsidRDefault="00D417F6" w:rsidP="00623D89">
                  <w:pPr>
                    <w:pStyle w:val="rowtabella0"/>
                    <w:rPr>
                      <w:color w:val="002060"/>
                    </w:rPr>
                  </w:pPr>
                  <w:r w:rsidRPr="0058433B">
                    <w:rPr>
                      <w:color w:val="002060"/>
                    </w:rPr>
                    <w:t>(2)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2B12C8" w14:textId="77777777" w:rsidR="00D417F6" w:rsidRPr="0058433B" w:rsidRDefault="00D417F6" w:rsidP="00623D89">
                  <w:pPr>
                    <w:pStyle w:val="rowtabella0"/>
                    <w:rPr>
                      <w:color w:val="002060"/>
                    </w:rPr>
                  </w:pPr>
                  <w:r w:rsidRPr="0058433B">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7C7692" w14:textId="77777777" w:rsidR="00D417F6" w:rsidRPr="0058433B" w:rsidRDefault="00D417F6" w:rsidP="00623D89">
                  <w:pPr>
                    <w:pStyle w:val="rowtabella0"/>
                    <w:jc w:val="center"/>
                    <w:rPr>
                      <w:color w:val="002060"/>
                    </w:rPr>
                  </w:pPr>
                  <w:r w:rsidRPr="0058433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DD98CF" w14:textId="77777777" w:rsidR="00D417F6" w:rsidRPr="0058433B" w:rsidRDefault="00D417F6" w:rsidP="00623D89">
                  <w:pPr>
                    <w:pStyle w:val="rowtabella0"/>
                    <w:jc w:val="center"/>
                    <w:rPr>
                      <w:color w:val="002060"/>
                    </w:rPr>
                  </w:pPr>
                  <w:r w:rsidRPr="0058433B">
                    <w:rPr>
                      <w:color w:val="002060"/>
                    </w:rPr>
                    <w:t> </w:t>
                  </w:r>
                </w:p>
              </w:tc>
            </w:tr>
            <w:tr w:rsidR="00D417F6" w:rsidRPr="0058433B" w14:paraId="383E4294" w14:textId="77777777" w:rsidTr="00623D89">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4848A6" w14:textId="77777777" w:rsidR="00D417F6" w:rsidRPr="0058433B" w:rsidRDefault="00D417F6" w:rsidP="00623D89">
                  <w:pPr>
                    <w:pStyle w:val="rowtabella0"/>
                    <w:rPr>
                      <w:color w:val="002060"/>
                    </w:rPr>
                  </w:pPr>
                  <w:r w:rsidRPr="0058433B">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7C6CA" w14:textId="77777777" w:rsidR="00D417F6" w:rsidRPr="0058433B" w:rsidRDefault="00D417F6" w:rsidP="00623D89">
                  <w:pPr>
                    <w:pStyle w:val="rowtabella0"/>
                    <w:rPr>
                      <w:color w:val="002060"/>
                    </w:rPr>
                  </w:pPr>
                  <w:r w:rsidRPr="0058433B">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1EA4E" w14:textId="77777777" w:rsidR="00D417F6" w:rsidRPr="0058433B" w:rsidRDefault="00D417F6" w:rsidP="00623D89">
                  <w:pPr>
                    <w:pStyle w:val="rowtabella0"/>
                    <w:jc w:val="center"/>
                    <w:rPr>
                      <w:color w:val="002060"/>
                    </w:rPr>
                  </w:pPr>
                  <w:r w:rsidRPr="0058433B">
                    <w:rPr>
                      <w:color w:val="002060"/>
                    </w:rPr>
                    <w:t>20 - 1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691A5" w14:textId="77777777" w:rsidR="00D417F6" w:rsidRPr="0058433B" w:rsidRDefault="00D417F6" w:rsidP="00623D89">
                  <w:pPr>
                    <w:pStyle w:val="rowtabella0"/>
                    <w:jc w:val="center"/>
                    <w:rPr>
                      <w:color w:val="002060"/>
                    </w:rPr>
                  </w:pPr>
                  <w:r w:rsidRPr="0058433B">
                    <w:rPr>
                      <w:color w:val="002060"/>
                    </w:rPr>
                    <w:t> </w:t>
                  </w:r>
                </w:p>
              </w:tc>
            </w:tr>
            <w:tr w:rsidR="00D417F6" w:rsidRPr="0058433B" w14:paraId="085AFF49"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478D0739" w14:textId="77777777" w:rsidR="00D417F6" w:rsidRPr="0058433B" w:rsidRDefault="00D417F6" w:rsidP="00623D89">
                  <w:pPr>
                    <w:pStyle w:val="rowtabella0"/>
                    <w:rPr>
                      <w:color w:val="002060"/>
                    </w:rPr>
                  </w:pPr>
                  <w:r w:rsidRPr="0058433B">
                    <w:rPr>
                      <w:color w:val="002060"/>
                    </w:rPr>
                    <w:t>(1) - disputata il 12/04/2025</w:t>
                  </w:r>
                </w:p>
              </w:tc>
            </w:tr>
            <w:tr w:rsidR="00D417F6" w:rsidRPr="0058433B" w14:paraId="734BDAD5" w14:textId="77777777" w:rsidTr="00623D89">
              <w:tc>
                <w:tcPr>
                  <w:tcW w:w="4700" w:type="dxa"/>
                  <w:gridSpan w:val="4"/>
                  <w:tcBorders>
                    <w:top w:val="nil"/>
                    <w:left w:val="nil"/>
                    <w:bottom w:val="nil"/>
                    <w:right w:val="nil"/>
                  </w:tcBorders>
                  <w:tcMar>
                    <w:top w:w="20" w:type="dxa"/>
                    <w:left w:w="20" w:type="dxa"/>
                    <w:bottom w:w="20" w:type="dxa"/>
                    <w:right w:w="20" w:type="dxa"/>
                  </w:tcMar>
                  <w:vAlign w:val="center"/>
                  <w:hideMark/>
                </w:tcPr>
                <w:p w14:paraId="26004460" w14:textId="77777777" w:rsidR="00D417F6" w:rsidRPr="0058433B" w:rsidRDefault="00D417F6" w:rsidP="00623D89">
                  <w:pPr>
                    <w:pStyle w:val="rowtabella0"/>
                    <w:rPr>
                      <w:color w:val="002060"/>
                    </w:rPr>
                  </w:pPr>
                  <w:r w:rsidRPr="0058433B">
                    <w:rPr>
                      <w:color w:val="002060"/>
                    </w:rPr>
                    <w:t>(2) - disputata il 14/04/2025</w:t>
                  </w:r>
                </w:p>
              </w:tc>
            </w:tr>
          </w:tbl>
          <w:p w14:paraId="401713EA" w14:textId="77777777" w:rsidR="00D417F6" w:rsidRPr="0058433B" w:rsidRDefault="00D417F6" w:rsidP="00623D89">
            <w:pPr>
              <w:rPr>
                <w:color w:val="002060"/>
              </w:rPr>
            </w:pPr>
          </w:p>
        </w:tc>
      </w:tr>
    </w:tbl>
    <w:p w14:paraId="22816BF8" w14:textId="77777777" w:rsidR="00D417F6" w:rsidRPr="0058433B" w:rsidRDefault="00D417F6" w:rsidP="00D417F6">
      <w:pPr>
        <w:pStyle w:val="breakline"/>
        <w:rPr>
          <w:rFonts w:eastAsiaTheme="minorEastAsia"/>
          <w:color w:val="002060"/>
        </w:rPr>
      </w:pPr>
    </w:p>
    <w:p w14:paraId="5A17CD5A" w14:textId="77777777" w:rsidR="00D417F6" w:rsidRPr="0058433B" w:rsidRDefault="00D417F6" w:rsidP="00D417F6">
      <w:pPr>
        <w:pStyle w:val="breakline"/>
        <w:rPr>
          <w:color w:val="002060"/>
        </w:rPr>
      </w:pPr>
    </w:p>
    <w:p w14:paraId="5E2DE1BE" w14:textId="77777777" w:rsidR="00D417F6" w:rsidRPr="0058433B" w:rsidRDefault="00D417F6" w:rsidP="00D417F6">
      <w:pPr>
        <w:pStyle w:val="titoloprinc0"/>
        <w:rPr>
          <w:color w:val="002060"/>
        </w:rPr>
      </w:pPr>
      <w:r w:rsidRPr="0058433B">
        <w:rPr>
          <w:color w:val="002060"/>
        </w:rPr>
        <w:t>GIUDICE SPORTIVO</w:t>
      </w:r>
    </w:p>
    <w:p w14:paraId="213A0D04" w14:textId="77777777" w:rsidR="00D417F6" w:rsidRPr="0058433B" w:rsidRDefault="00D417F6" w:rsidP="00D417F6">
      <w:pPr>
        <w:pStyle w:val="diffida"/>
        <w:rPr>
          <w:color w:val="002060"/>
        </w:rPr>
      </w:pPr>
      <w:r w:rsidRPr="0058433B">
        <w:rPr>
          <w:color w:val="002060"/>
        </w:rPr>
        <w:t>Il Giudice Sportivo Avv. Agnese Lazzaretti, con l'assistenza del Segretario Angelo Castellana, nella seduta del 16/04/2025, ha adottato le decisioni che di seguito integralmente si riportano:</w:t>
      </w:r>
    </w:p>
    <w:p w14:paraId="4B1227DF" w14:textId="77777777" w:rsidR="00D417F6" w:rsidRPr="0058433B" w:rsidRDefault="00D417F6" w:rsidP="00D417F6">
      <w:pPr>
        <w:pStyle w:val="titolo10"/>
        <w:rPr>
          <w:color w:val="002060"/>
        </w:rPr>
      </w:pPr>
      <w:r w:rsidRPr="0058433B">
        <w:rPr>
          <w:color w:val="002060"/>
        </w:rPr>
        <w:t xml:space="preserve">GARE DEL 12/ 4/2025 </w:t>
      </w:r>
    </w:p>
    <w:p w14:paraId="1290728D" w14:textId="77777777" w:rsidR="00D417F6" w:rsidRPr="0058433B" w:rsidRDefault="00D417F6" w:rsidP="00D417F6">
      <w:pPr>
        <w:pStyle w:val="titolo7a"/>
        <w:rPr>
          <w:color w:val="002060"/>
        </w:rPr>
      </w:pPr>
      <w:r w:rsidRPr="0058433B">
        <w:rPr>
          <w:color w:val="002060"/>
        </w:rPr>
        <w:t xml:space="preserve">PROVVEDIMENTI DISCIPLINARI </w:t>
      </w:r>
    </w:p>
    <w:p w14:paraId="4A874B36" w14:textId="77777777" w:rsidR="00D417F6" w:rsidRPr="0058433B" w:rsidRDefault="00D417F6" w:rsidP="00D417F6">
      <w:pPr>
        <w:pStyle w:val="titolo7b0"/>
        <w:rPr>
          <w:color w:val="002060"/>
        </w:rPr>
      </w:pPr>
      <w:r w:rsidRPr="0058433B">
        <w:rPr>
          <w:color w:val="002060"/>
        </w:rPr>
        <w:t xml:space="preserve">In base alle risultanze degli atti ufficiali sono state deliberate le seguenti sanzioni disciplinari. </w:t>
      </w:r>
    </w:p>
    <w:p w14:paraId="435D351A" w14:textId="77777777" w:rsidR="00D417F6" w:rsidRPr="0058433B" w:rsidRDefault="00D417F6" w:rsidP="00D417F6">
      <w:pPr>
        <w:pStyle w:val="titolo30"/>
        <w:rPr>
          <w:color w:val="002060"/>
        </w:rPr>
      </w:pPr>
      <w:r w:rsidRPr="0058433B">
        <w:rPr>
          <w:color w:val="002060"/>
        </w:rPr>
        <w:t xml:space="preserve">CALCIATORI NON ESPULSI </w:t>
      </w:r>
    </w:p>
    <w:p w14:paraId="69CB0228" w14:textId="77777777" w:rsidR="00D417F6" w:rsidRPr="0058433B" w:rsidRDefault="00D417F6" w:rsidP="00D417F6">
      <w:pPr>
        <w:pStyle w:val="titolo20"/>
        <w:rPr>
          <w:color w:val="002060"/>
        </w:rPr>
      </w:pPr>
      <w:r w:rsidRPr="0058433B">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17F6" w:rsidRPr="0058433B" w14:paraId="47D5233C" w14:textId="77777777" w:rsidTr="00623D89">
        <w:tc>
          <w:tcPr>
            <w:tcW w:w="2200" w:type="dxa"/>
            <w:tcMar>
              <w:top w:w="20" w:type="dxa"/>
              <w:left w:w="20" w:type="dxa"/>
              <w:bottom w:w="20" w:type="dxa"/>
              <w:right w:w="20" w:type="dxa"/>
            </w:tcMar>
            <w:vAlign w:val="center"/>
            <w:hideMark/>
          </w:tcPr>
          <w:p w14:paraId="2C1E9EF6" w14:textId="77777777" w:rsidR="00D417F6" w:rsidRPr="0058433B" w:rsidRDefault="00D417F6" w:rsidP="00623D89">
            <w:pPr>
              <w:pStyle w:val="movimento"/>
              <w:rPr>
                <w:color w:val="002060"/>
              </w:rPr>
            </w:pPr>
            <w:r w:rsidRPr="0058433B">
              <w:rPr>
                <w:color w:val="002060"/>
              </w:rPr>
              <w:t>ANTINORI ALEX</w:t>
            </w:r>
          </w:p>
        </w:tc>
        <w:tc>
          <w:tcPr>
            <w:tcW w:w="2200" w:type="dxa"/>
            <w:tcMar>
              <w:top w:w="20" w:type="dxa"/>
              <w:left w:w="20" w:type="dxa"/>
              <w:bottom w:w="20" w:type="dxa"/>
              <w:right w:w="20" w:type="dxa"/>
            </w:tcMar>
            <w:vAlign w:val="center"/>
            <w:hideMark/>
          </w:tcPr>
          <w:p w14:paraId="2DC50275" w14:textId="77777777" w:rsidR="00D417F6" w:rsidRPr="0058433B" w:rsidRDefault="00D417F6" w:rsidP="00623D89">
            <w:pPr>
              <w:pStyle w:val="movimento2"/>
              <w:rPr>
                <w:color w:val="002060"/>
              </w:rPr>
            </w:pPr>
            <w:r w:rsidRPr="0058433B">
              <w:rPr>
                <w:color w:val="002060"/>
              </w:rPr>
              <w:t xml:space="preserve">(CERRETO D ESI C5 A.S.D.) </w:t>
            </w:r>
          </w:p>
        </w:tc>
        <w:tc>
          <w:tcPr>
            <w:tcW w:w="800" w:type="dxa"/>
            <w:tcMar>
              <w:top w:w="20" w:type="dxa"/>
              <w:left w:w="20" w:type="dxa"/>
              <w:bottom w:w="20" w:type="dxa"/>
              <w:right w:w="20" w:type="dxa"/>
            </w:tcMar>
            <w:vAlign w:val="center"/>
            <w:hideMark/>
          </w:tcPr>
          <w:p w14:paraId="79FC1A18"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5781F185" w14:textId="77777777" w:rsidR="00D417F6" w:rsidRPr="0058433B" w:rsidRDefault="00D417F6" w:rsidP="00623D89">
            <w:pPr>
              <w:pStyle w:val="movimento"/>
              <w:rPr>
                <w:color w:val="002060"/>
              </w:rPr>
            </w:pPr>
            <w:r w:rsidRPr="0058433B">
              <w:rPr>
                <w:color w:val="002060"/>
              </w:rPr>
              <w:t>BELLU IGOR</w:t>
            </w:r>
          </w:p>
        </w:tc>
        <w:tc>
          <w:tcPr>
            <w:tcW w:w="2200" w:type="dxa"/>
            <w:tcMar>
              <w:top w:w="20" w:type="dxa"/>
              <w:left w:w="20" w:type="dxa"/>
              <w:bottom w:w="20" w:type="dxa"/>
              <w:right w:w="20" w:type="dxa"/>
            </w:tcMar>
            <w:vAlign w:val="center"/>
            <w:hideMark/>
          </w:tcPr>
          <w:p w14:paraId="2F1B5D40" w14:textId="77777777" w:rsidR="00D417F6" w:rsidRPr="0058433B" w:rsidRDefault="00D417F6" w:rsidP="00623D89">
            <w:pPr>
              <w:pStyle w:val="movimento2"/>
              <w:rPr>
                <w:color w:val="002060"/>
              </w:rPr>
            </w:pPr>
            <w:r w:rsidRPr="0058433B">
              <w:rPr>
                <w:color w:val="002060"/>
              </w:rPr>
              <w:t xml:space="preserve">(CERRETO D ESI C5 A.S.D.) </w:t>
            </w:r>
          </w:p>
        </w:tc>
      </w:tr>
      <w:tr w:rsidR="00D417F6" w:rsidRPr="0058433B" w14:paraId="4D127562" w14:textId="77777777" w:rsidTr="00623D89">
        <w:tc>
          <w:tcPr>
            <w:tcW w:w="2200" w:type="dxa"/>
            <w:tcMar>
              <w:top w:w="20" w:type="dxa"/>
              <w:left w:w="20" w:type="dxa"/>
              <w:bottom w:w="20" w:type="dxa"/>
              <w:right w:w="20" w:type="dxa"/>
            </w:tcMar>
            <w:vAlign w:val="center"/>
            <w:hideMark/>
          </w:tcPr>
          <w:p w14:paraId="56B59D78" w14:textId="77777777" w:rsidR="00D417F6" w:rsidRPr="0058433B" w:rsidRDefault="00D417F6" w:rsidP="00623D89">
            <w:pPr>
              <w:pStyle w:val="movimento"/>
              <w:rPr>
                <w:color w:val="002060"/>
              </w:rPr>
            </w:pPr>
            <w:r w:rsidRPr="0058433B">
              <w:rPr>
                <w:color w:val="002060"/>
              </w:rPr>
              <w:t>ERCOLANI FILIPPO</w:t>
            </w:r>
          </w:p>
        </w:tc>
        <w:tc>
          <w:tcPr>
            <w:tcW w:w="2200" w:type="dxa"/>
            <w:tcMar>
              <w:top w:w="20" w:type="dxa"/>
              <w:left w:w="20" w:type="dxa"/>
              <w:bottom w:w="20" w:type="dxa"/>
              <w:right w:w="20" w:type="dxa"/>
            </w:tcMar>
            <w:vAlign w:val="center"/>
            <w:hideMark/>
          </w:tcPr>
          <w:p w14:paraId="1066FB49" w14:textId="77777777" w:rsidR="00D417F6" w:rsidRPr="0058433B" w:rsidRDefault="00D417F6" w:rsidP="00623D89">
            <w:pPr>
              <w:pStyle w:val="movimento2"/>
              <w:rPr>
                <w:color w:val="002060"/>
              </w:rPr>
            </w:pPr>
            <w:r w:rsidRPr="0058433B">
              <w:rPr>
                <w:color w:val="002060"/>
              </w:rPr>
              <w:t xml:space="preserve">(POL.CAGLI SPORT ASSOCIATI) </w:t>
            </w:r>
          </w:p>
        </w:tc>
        <w:tc>
          <w:tcPr>
            <w:tcW w:w="800" w:type="dxa"/>
            <w:tcMar>
              <w:top w:w="20" w:type="dxa"/>
              <w:left w:w="20" w:type="dxa"/>
              <w:bottom w:w="20" w:type="dxa"/>
              <w:right w:w="20" w:type="dxa"/>
            </w:tcMar>
            <w:vAlign w:val="center"/>
            <w:hideMark/>
          </w:tcPr>
          <w:p w14:paraId="59C2C834"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208764EF" w14:textId="77777777" w:rsidR="00D417F6" w:rsidRPr="0058433B" w:rsidRDefault="00D417F6" w:rsidP="00623D89">
            <w:pPr>
              <w:pStyle w:val="movimento"/>
              <w:rPr>
                <w:color w:val="002060"/>
              </w:rPr>
            </w:pPr>
            <w:r w:rsidRPr="0058433B">
              <w:rPr>
                <w:color w:val="002060"/>
              </w:rPr>
              <w:t> </w:t>
            </w:r>
          </w:p>
        </w:tc>
        <w:tc>
          <w:tcPr>
            <w:tcW w:w="2200" w:type="dxa"/>
            <w:tcMar>
              <w:top w:w="20" w:type="dxa"/>
              <w:left w:w="20" w:type="dxa"/>
              <w:bottom w:w="20" w:type="dxa"/>
              <w:right w:w="20" w:type="dxa"/>
            </w:tcMar>
            <w:vAlign w:val="center"/>
            <w:hideMark/>
          </w:tcPr>
          <w:p w14:paraId="0537E9D6" w14:textId="77777777" w:rsidR="00D417F6" w:rsidRPr="0058433B" w:rsidRDefault="00D417F6" w:rsidP="00623D89">
            <w:pPr>
              <w:pStyle w:val="movimento2"/>
              <w:rPr>
                <w:color w:val="002060"/>
              </w:rPr>
            </w:pPr>
            <w:r w:rsidRPr="0058433B">
              <w:rPr>
                <w:color w:val="002060"/>
              </w:rPr>
              <w:t> </w:t>
            </w:r>
          </w:p>
        </w:tc>
      </w:tr>
    </w:tbl>
    <w:p w14:paraId="582E04BF" w14:textId="77777777" w:rsidR="00D417F6" w:rsidRDefault="00D417F6" w:rsidP="00D417F6">
      <w:pPr>
        <w:pStyle w:val="breakline"/>
        <w:rPr>
          <w:color w:val="002060"/>
        </w:rPr>
      </w:pPr>
    </w:p>
    <w:p w14:paraId="7878EC8C" w14:textId="77777777" w:rsidR="00D417F6" w:rsidRPr="00775244" w:rsidRDefault="00D417F6" w:rsidP="00D417F6">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5217BCE8" w14:textId="77777777" w:rsidR="00D417F6" w:rsidRPr="00775244" w:rsidRDefault="00D417F6" w:rsidP="00D417F6">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3B6E878" w14:textId="77777777" w:rsidR="00D417F6" w:rsidRPr="0058433B" w:rsidRDefault="00D417F6" w:rsidP="00D417F6">
      <w:pPr>
        <w:pStyle w:val="breakline"/>
        <w:rPr>
          <w:rFonts w:eastAsiaTheme="minorEastAsia"/>
          <w:color w:val="002060"/>
        </w:rPr>
      </w:pPr>
    </w:p>
    <w:p w14:paraId="4B013BC7" w14:textId="77777777" w:rsidR="00D417F6" w:rsidRPr="0058433B" w:rsidRDefault="00D417F6" w:rsidP="00D417F6">
      <w:pPr>
        <w:pStyle w:val="titoloprinc0"/>
        <w:rPr>
          <w:color w:val="002060"/>
        </w:rPr>
      </w:pPr>
      <w:r w:rsidRPr="0058433B">
        <w:rPr>
          <w:color w:val="002060"/>
        </w:rPr>
        <w:t>CLASSIFICA</w:t>
      </w:r>
    </w:p>
    <w:p w14:paraId="095F289F" w14:textId="77777777" w:rsidR="00D417F6" w:rsidRPr="0058433B" w:rsidRDefault="00D417F6" w:rsidP="00D417F6">
      <w:pPr>
        <w:pStyle w:val="breakline"/>
        <w:rPr>
          <w:color w:val="002060"/>
        </w:rPr>
      </w:pPr>
    </w:p>
    <w:p w14:paraId="22A621BF" w14:textId="77777777" w:rsidR="00D417F6" w:rsidRPr="0058433B" w:rsidRDefault="00D417F6" w:rsidP="00D417F6">
      <w:pPr>
        <w:pStyle w:val="breakline"/>
        <w:rPr>
          <w:color w:val="002060"/>
        </w:rPr>
      </w:pPr>
    </w:p>
    <w:p w14:paraId="5A6968E3" w14:textId="77777777" w:rsidR="00D417F6" w:rsidRPr="0058433B" w:rsidRDefault="00D417F6" w:rsidP="00D417F6">
      <w:pPr>
        <w:pStyle w:val="sottotitolocampionato10"/>
        <w:rPr>
          <w:color w:val="002060"/>
        </w:rPr>
      </w:pPr>
      <w:r w:rsidRPr="005843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17F6" w:rsidRPr="0058433B" w14:paraId="0B608D43" w14:textId="77777777" w:rsidTr="00623D8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9B7C4" w14:textId="77777777" w:rsidR="00D417F6" w:rsidRPr="0058433B" w:rsidRDefault="00D417F6" w:rsidP="00623D89">
            <w:pPr>
              <w:pStyle w:val="headertabella0"/>
              <w:rPr>
                <w:color w:val="002060"/>
              </w:rPr>
            </w:pPr>
            <w:r w:rsidRPr="005843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91E0" w14:textId="77777777" w:rsidR="00D417F6" w:rsidRPr="0058433B" w:rsidRDefault="00D417F6" w:rsidP="00623D89">
            <w:pPr>
              <w:pStyle w:val="headertabella0"/>
              <w:rPr>
                <w:color w:val="002060"/>
              </w:rPr>
            </w:pPr>
            <w:r w:rsidRPr="005843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816A4" w14:textId="77777777" w:rsidR="00D417F6" w:rsidRPr="0058433B" w:rsidRDefault="00D417F6" w:rsidP="00623D89">
            <w:pPr>
              <w:pStyle w:val="headertabella0"/>
              <w:rPr>
                <w:color w:val="002060"/>
              </w:rPr>
            </w:pPr>
            <w:r w:rsidRPr="005843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96A5F" w14:textId="77777777" w:rsidR="00D417F6" w:rsidRPr="0058433B" w:rsidRDefault="00D417F6" w:rsidP="00623D89">
            <w:pPr>
              <w:pStyle w:val="headertabella0"/>
              <w:rPr>
                <w:color w:val="002060"/>
              </w:rPr>
            </w:pPr>
            <w:r w:rsidRPr="005843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27B5B" w14:textId="77777777" w:rsidR="00D417F6" w:rsidRPr="0058433B" w:rsidRDefault="00D417F6" w:rsidP="00623D89">
            <w:pPr>
              <w:pStyle w:val="headertabella0"/>
              <w:rPr>
                <w:color w:val="002060"/>
              </w:rPr>
            </w:pPr>
            <w:r w:rsidRPr="005843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3186B" w14:textId="77777777" w:rsidR="00D417F6" w:rsidRPr="0058433B" w:rsidRDefault="00D417F6" w:rsidP="00623D89">
            <w:pPr>
              <w:pStyle w:val="headertabella0"/>
              <w:rPr>
                <w:color w:val="002060"/>
              </w:rPr>
            </w:pPr>
            <w:r w:rsidRPr="005843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C89DB" w14:textId="77777777" w:rsidR="00D417F6" w:rsidRPr="0058433B" w:rsidRDefault="00D417F6" w:rsidP="00623D89">
            <w:pPr>
              <w:pStyle w:val="headertabella0"/>
              <w:rPr>
                <w:color w:val="002060"/>
              </w:rPr>
            </w:pPr>
            <w:r w:rsidRPr="005843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146E2" w14:textId="77777777" w:rsidR="00D417F6" w:rsidRPr="0058433B" w:rsidRDefault="00D417F6" w:rsidP="00623D89">
            <w:pPr>
              <w:pStyle w:val="headertabella0"/>
              <w:rPr>
                <w:color w:val="002060"/>
              </w:rPr>
            </w:pPr>
            <w:r w:rsidRPr="005843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95260" w14:textId="77777777" w:rsidR="00D417F6" w:rsidRPr="0058433B" w:rsidRDefault="00D417F6" w:rsidP="00623D89">
            <w:pPr>
              <w:pStyle w:val="headertabella0"/>
              <w:rPr>
                <w:color w:val="002060"/>
              </w:rPr>
            </w:pPr>
            <w:r w:rsidRPr="005843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9F388" w14:textId="77777777" w:rsidR="00D417F6" w:rsidRPr="0058433B" w:rsidRDefault="00D417F6" w:rsidP="00623D89">
            <w:pPr>
              <w:pStyle w:val="headertabella0"/>
              <w:rPr>
                <w:color w:val="002060"/>
              </w:rPr>
            </w:pPr>
            <w:r w:rsidRPr="0058433B">
              <w:rPr>
                <w:color w:val="002060"/>
              </w:rPr>
              <w:t>PE</w:t>
            </w:r>
          </w:p>
        </w:tc>
      </w:tr>
      <w:tr w:rsidR="00D417F6" w:rsidRPr="0058433B" w14:paraId="42FCD518" w14:textId="77777777" w:rsidTr="00623D8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18098D" w14:textId="77777777" w:rsidR="00D417F6" w:rsidRPr="0058433B" w:rsidRDefault="00D417F6" w:rsidP="00623D89">
            <w:pPr>
              <w:pStyle w:val="rowtabella0"/>
              <w:rPr>
                <w:color w:val="002060"/>
              </w:rPr>
            </w:pPr>
            <w:r w:rsidRPr="005843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2144"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0CA4"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A85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3893"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471B"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9945" w14:textId="77777777" w:rsidR="00D417F6" w:rsidRPr="0058433B" w:rsidRDefault="00D417F6" w:rsidP="00623D89">
            <w:pPr>
              <w:pStyle w:val="rowtabella0"/>
              <w:jc w:val="center"/>
              <w:rPr>
                <w:color w:val="002060"/>
              </w:rPr>
            </w:pPr>
            <w:r w:rsidRPr="005843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CA53"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BF52"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9F95" w14:textId="77777777" w:rsidR="00D417F6" w:rsidRPr="0058433B" w:rsidRDefault="00D417F6" w:rsidP="00623D89">
            <w:pPr>
              <w:pStyle w:val="rowtabella0"/>
              <w:jc w:val="center"/>
              <w:rPr>
                <w:color w:val="002060"/>
              </w:rPr>
            </w:pPr>
            <w:r w:rsidRPr="0058433B">
              <w:rPr>
                <w:color w:val="002060"/>
              </w:rPr>
              <w:t>0</w:t>
            </w:r>
          </w:p>
        </w:tc>
      </w:tr>
      <w:tr w:rsidR="00D417F6" w:rsidRPr="0058433B" w14:paraId="27B24AF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7DBDF" w14:textId="77777777" w:rsidR="00D417F6" w:rsidRPr="0058433B" w:rsidRDefault="00D417F6" w:rsidP="00623D89">
            <w:pPr>
              <w:pStyle w:val="rowtabella0"/>
              <w:rPr>
                <w:color w:val="002060"/>
              </w:rPr>
            </w:pPr>
            <w:r w:rsidRPr="005843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AF845"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251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BBC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A5B4C"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273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09BA" w14:textId="77777777" w:rsidR="00D417F6" w:rsidRPr="0058433B" w:rsidRDefault="00D417F6" w:rsidP="00623D89">
            <w:pPr>
              <w:pStyle w:val="rowtabella0"/>
              <w:jc w:val="center"/>
              <w:rPr>
                <w:color w:val="002060"/>
              </w:rPr>
            </w:pPr>
            <w:r w:rsidRPr="005843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E682"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DD12"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DF32" w14:textId="77777777" w:rsidR="00D417F6" w:rsidRPr="0058433B" w:rsidRDefault="00D417F6" w:rsidP="00623D89">
            <w:pPr>
              <w:pStyle w:val="rowtabella0"/>
              <w:jc w:val="center"/>
              <w:rPr>
                <w:color w:val="002060"/>
              </w:rPr>
            </w:pPr>
            <w:r w:rsidRPr="0058433B">
              <w:rPr>
                <w:color w:val="002060"/>
              </w:rPr>
              <w:t>0</w:t>
            </w:r>
          </w:p>
        </w:tc>
      </w:tr>
      <w:tr w:rsidR="00D417F6" w:rsidRPr="0058433B" w14:paraId="772A696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2E2B5" w14:textId="77777777" w:rsidR="00D417F6" w:rsidRPr="0058433B" w:rsidRDefault="00D417F6" w:rsidP="00623D89">
            <w:pPr>
              <w:pStyle w:val="rowtabella0"/>
              <w:rPr>
                <w:color w:val="002060"/>
              </w:rPr>
            </w:pPr>
            <w:r w:rsidRPr="0058433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390E"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BF4E"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D86C"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6CD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6A7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3D51" w14:textId="77777777" w:rsidR="00D417F6" w:rsidRPr="0058433B" w:rsidRDefault="00D417F6" w:rsidP="00623D89">
            <w:pPr>
              <w:pStyle w:val="rowtabella0"/>
              <w:jc w:val="center"/>
              <w:rPr>
                <w:color w:val="002060"/>
              </w:rPr>
            </w:pPr>
            <w:r w:rsidRPr="005843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023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2E94" w14:textId="77777777" w:rsidR="00D417F6" w:rsidRPr="0058433B" w:rsidRDefault="00D417F6" w:rsidP="00623D89">
            <w:pPr>
              <w:pStyle w:val="rowtabella0"/>
              <w:jc w:val="center"/>
              <w:rPr>
                <w:color w:val="002060"/>
              </w:rPr>
            </w:pPr>
            <w:r w:rsidRPr="005843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D6DB" w14:textId="77777777" w:rsidR="00D417F6" w:rsidRPr="0058433B" w:rsidRDefault="00D417F6" w:rsidP="00623D89">
            <w:pPr>
              <w:pStyle w:val="rowtabella0"/>
              <w:jc w:val="center"/>
              <w:rPr>
                <w:color w:val="002060"/>
              </w:rPr>
            </w:pPr>
            <w:r w:rsidRPr="0058433B">
              <w:rPr>
                <w:color w:val="002060"/>
              </w:rPr>
              <w:t>0</w:t>
            </w:r>
          </w:p>
        </w:tc>
      </w:tr>
      <w:tr w:rsidR="00D417F6" w:rsidRPr="0058433B" w14:paraId="1FD90140"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A3FBA" w14:textId="77777777" w:rsidR="00D417F6" w:rsidRPr="0058433B" w:rsidRDefault="00D417F6" w:rsidP="00623D89">
            <w:pPr>
              <w:pStyle w:val="rowtabella0"/>
              <w:rPr>
                <w:color w:val="002060"/>
              </w:rPr>
            </w:pPr>
            <w:r w:rsidRPr="0058433B">
              <w:rPr>
                <w:color w:val="002060"/>
              </w:rPr>
              <w:t>A.S.D. POL. TRODICA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9BF5"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FA97"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64F8"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7082"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1314"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B6AA"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76DC7"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32D9"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9A94" w14:textId="77777777" w:rsidR="00D417F6" w:rsidRPr="0058433B" w:rsidRDefault="00D417F6" w:rsidP="00623D89">
            <w:pPr>
              <w:pStyle w:val="rowtabella0"/>
              <w:jc w:val="center"/>
              <w:rPr>
                <w:color w:val="002060"/>
              </w:rPr>
            </w:pPr>
            <w:r w:rsidRPr="0058433B">
              <w:rPr>
                <w:color w:val="002060"/>
              </w:rPr>
              <w:t>0</w:t>
            </w:r>
          </w:p>
        </w:tc>
      </w:tr>
      <w:tr w:rsidR="00D417F6" w:rsidRPr="0058433B" w14:paraId="6318080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1B3CA" w14:textId="77777777" w:rsidR="00D417F6" w:rsidRPr="0058433B" w:rsidRDefault="00D417F6" w:rsidP="00623D89">
            <w:pPr>
              <w:pStyle w:val="rowtabella0"/>
              <w:rPr>
                <w:color w:val="002060"/>
              </w:rPr>
            </w:pPr>
            <w:r w:rsidRPr="0058433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276C"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284F"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42E2"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85F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E823"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6246"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1648"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B5ED"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22E9" w14:textId="77777777" w:rsidR="00D417F6" w:rsidRPr="0058433B" w:rsidRDefault="00D417F6" w:rsidP="00623D89">
            <w:pPr>
              <w:pStyle w:val="rowtabella0"/>
              <w:jc w:val="center"/>
              <w:rPr>
                <w:color w:val="002060"/>
              </w:rPr>
            </w:pPr>
            <w:r w:rsidRPr="0058433B">
              <w:rPr>
                <w:color w:val="002060"/>
              </w:rPr>
              <w:t>0</w:t>
            </w:r>
          </w:p>
        </w:tc>
      </w:tr>
      <w:tr w:rsidR="00D417F6" w:rsidRPr="0058433B" w14:paraId="4F4198D5"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7F385" w14:textId="77777777" w:rsidR="00D417F6" w:rsidRPr="0058433B" w:rsidRDefault="00D417F6" w:rsidP="00623D89">
            <w:pPr>
              <w:pStyle w:val="rowtabella0"/>
              <w:rPr>
                <w:color w:val="002060"/>
              </w:rPr>
            </w:pPr>
            <w:r w:rsidRPr="0058433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FC7F"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836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FC82"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C4E5"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4B79"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4955"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1CB1"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91D7"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88EC" w14:textId="77777777" w:rsidR="00D417F6" w:rsidRPr="0058433B" w:rsidRDefault="00D417F6" w:rsidP="00623D89">
            <w:pPr>
              <w:pStyle w:val="rowtabella0"/>
              <w:jc w:val="center"/>
              <w:rPr>
                <w:color w:val="002060"/>
              </w:rPr>
            </w:pPr>
            <w:r w:rsidRPr="0058433B">
              <w:rPr>
                <w:color w:val="002060"/>
              </w:rPr>
              <w:t>0</w:t>
            </w:r>
          </w:p>
        </w:tc>
      </w:tr>
      <w:tr w:rsidR="00D417F6" w:rsidRPr="0058433B" w14:paraId="1BBA42EE"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0FEB8" w14:textId="77777777" w:rsidR="00D417F6" w:rsidRPr="0058433B" w:rsidRDefault="00D417F6" w:rsidP="00623D89">
            <w:pPr>
              <w:pStyle w:val="rowtabella0"/>
              <w:rPr>
                <w:color w:val="002060"/>
              </w:rPr>
            </w:pPr>
            <w:r w:rsidRPr="0058433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9C6E"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FBA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31BF"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64CC"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BBFA"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45CE" w14:textId="77777777" w:rsidR="00D417F6" w:rsidRPr="0058433B" w:rsidRDefault="00D417F6" w:rsidP="00623D89">
            <w:pPr>
              <w:pStyle w:val="rowtabella0"/>
              <w:jc w:val="center"/>
              <w:rPr>
                <w:color w:val="002060"/>
              </w:rPr>
            </w:pPr>
            <w:r w:rsidRPr="005843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BD76"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389A"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3287" w14:textId="77777777" w:rsidR="00D417F6" w:rsidRPr="0058433B" w:rsidRDefault="00D417F6" w:rsidP="00623D89">
            <w:pPr>
              <w:pStyle w:val="rowtabella0"/>
              <w:jc w:val="center"/>
              <w:rPr>
                <w:color w:val="002060"/>
              </w:rPr>
            </w:pPr>
            <w:r w:rsidRPr="0058433B">
              <w:rPr>
                <w:color w:val="002060"/>
              </w:rPr>
              <w:t>0</w:t>
            </w:r>
          </w:p>
        </w:tc>
      </w:tr>
      <w:tr w:rsidR="00D417F6" w:rsidRPr="0058433B" w14:paraId="4B905A81"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66ECA" w14:textId="77777777" w:rsidR="00D417F6" w:rsidRPr="0058433B" w:rsidRDefault="00D417F6" w:rsidP="00623D89">
            <w:pPr>
              <w:pStyle w:val="rowtabella0"/>
              <w:rPr>
                <w:color w:val="002060"/>
              </w:rPr>
            </w:pPr>
            <w:r w:rsidRPr="0058433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1C6B"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F0F8"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C0122"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412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6306"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BD04"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40237" w14:textId="77777777" w:rsidR="00D417F6" w:rsidRPr="0058433B" w:rsidRDefault="00D417F6" w:rsidP="00623D89">
            <w:pPr>
              <w:pStyle w:val="rowtabella0"/>
              <w:jc w:val="center"/>
              <w:rPr>
                <w:color w:val="002060"/>
              </w:rPr>
            </w:pPr>
            <w:r w:rsidRPr="005843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5E7ED" w14:textId="77777777" w:rsidR="00D417F6" w:rsidRPr="0058433B" w:rsidRDefault="00D417F6" w:rsidP="00623D89">
            <w:pPr>
              <w:pStyle w:val="rowtabella0"/>
              <w:jc w:val="center"/>
              <w:rPr>
                <w:color w:val="002060"/>
              </w:rPr>
            </w:pPr>
            <w:r w:rsidRPr="005843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F30CF" w14:textId="77777777" w:rsidR="00D417F6" w:rsidRPr="0058433B" w:rsidRDefault="00D417F6" w:rsidP="00623D89">
            <w:pPr>
              <w:pStyle w:val="rowtabella0"/>
              <w:jc w:val="center"/>
              <w:rPr>
                <w:color w:val="002060"/>
              </w:rPr>
            </w:pPr>
            <w:r w:rsidRPr="0058433B">
              <w:rPr>
                <w:color w:val="002060"/>
              </w:rPr>
              <w:t>0</w:t>
            </w:r>
          </w:p>
        </w:tc>
      </w:tr>
      <w:tr w:rsidR="00D417F6" w:rsidRPr="0058433B" w14:paraId="25D3127D"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CDC0E" w14:textId="77777777" w:rsidR="00D417F6" w:rsidRPr="0058433B" w:rsidRDefault="00D417F6" w:rsidP="00623D89">
            <w:pPr>
              <w:pStyle w:val="rowtabella0"/>
              <w:rPr>
                <w:color w:val="002060"/>
              </w:rPr>
            </w:pPr>
            <w:r w:rsidRPr="005843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F31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38FA"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D28C"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04C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F771"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B040"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A4704" w14:textId="77777777" w:rsidR="00D417F6" w:rsidRPr="0058433B" w:rsidRDefault="00D417F6" w:rsidP="00623D89">
            <w:pPr>
              <w:pStyle w:val="rowtabella0"/>
              <w:jc w:val="center"/>
              <w:rPr>
                <w:color w:val="002060"/>
              </w:rPr>
            </w:pPr>
            <w:r w:rsidRPr="005843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2E08" w14:textId="77777777" w:rsidR="00D417F6" w:rsidRPr="0058433B" w:rsidRDefault="00D417F6" w:rsidP="00623D89">
            <w:pPr>
              <w:pStyle w:val="rowtabella0"/>
              <w:jc w:val="center"/>
              <w:rPr>
                <w:color w:val="002060"/>
              </w:rPr>
            </w:pPr>
            <w:r w:rsidRPr="005843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D0FB" w14:textId="77777777" w:rsidR="00D417F6" w:rsidRPr="0058433B" w:rsidRDefault="00D417F6" w:rsidP="00623D89">
            <w:pPr>
              <w:pStyle w:val="rowtabella0"/>
              <w:jc w:val="center"/>
              <w:rPr>
                <w:color w:val="002060"/>
              </w:rPr>
            </w:pPr>
            <w:r w:rsidRPr="0058433B">
              <w:rPr>
                <w:color w:val="002060"/>
              </w:rPr>
              <w:t>0</w:t>
            </w:r>
          </w:p>
        </w:tc>
      </w:tr>
      <w:tr w:rsidR="00D417F6" w:rsidRPr="0058433B" w14:paraId="36A7D126"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90F11" w14:textId="77777777" w:rsidR="00D417F6" w:rsidRPr="0058433B" w:rsidRDefault="00D417F6" w:rsidP="00623D89">
            <w:pPr>
              <w:pStyle w:val="rowtabella0"/>
              <w:rPr>
                <w:color w:val="002060"/>
              </w:rPr>
            </w:pPr>
            <w:r w:rsidRPr="0058433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3C7DC"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FDBD"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2C0D"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DA3E"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6F76" w14:textId="77777777" w:rsidR="00D417F6" w:rsidRPr="0058433B" w:rsidRDefault="00D417F6" w:rsidP="00623D89">
            <w:pPr>
              <w:pStyle w:val="rowtabella0"/>
              <w:jc w:val="center"/>
              <w:rPr>
                <w:color w:val="002060"/>
              </w:rPr>
            </w:pPr>
            <w:r w:rsidRPr="005843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F421" w14:textId="77777777" w:rsidR="00D417F6" w:rsidRPr="0058433B" w:rsidRDefault="00D417F6" w:rsidP="00623D89">
            <w:pPr>
              <w:pStyle w:val="rowtabella0"/>
              <w:jc w:val="center"/>
              <w:rPr>
                <w:color w:val="002060"/>
              </w:rPr>
            </w:pPr>
            <w:r w:rsidRPr="005843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A9645"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8758" w14:textId="77777777" w:rsidR="00D417F6" w:rsidRPr="0058433B" w:rsidRDefault="00D417F6" w:rsidP="00623D89">
            <w:pPr>
              <w:pStyle w:val="rowtabella0"/>
              <w:jc w:val="center"/>
              <w:rPr>
                <w:color w:val="002060"/>
              </w:rPr>
            </w:pPr>
            <w:r w:rsidRPr="005843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103E" w14:textId="77777777" w:rsidR="00D417F6" w:rsidRPr="0058433B" w:rsidRDefault="00D417F6" w:rsidP="00623D89">
            <w:pPr>
              <w:pStyle w:val="rowtabella0"/>
              <w:jc w:val="center"/>
              <w:rPr>
                <w:color w:val="002060"/>
              </w:rPr>
            </w:pPr>
            <w:r w:rsidRPr="0058433B">
              <w:rPr>
                <w:color w:val="002060"/>
              </w:rPr>
              <w:t>0</w:t>
            </w:r>
          </w:p>
        </w:tc>
      </w:tr>
      <w:tr w:rsidR="00D417F6" w:rsidRPr="0058433B" w14:paraId="43C5E608"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F623D" w14:textId="77777777" w:rsidR="00D417F6" w:rsidRPr="0058433B" w:rsidRDefault="00D417F6" w:rsidP="00623D89">
            <w:pPr>
              <w:pStyle w:val="rowtabella0"/>
              <w:rPr>
                <w:color w:val="002060"/>
              </w:rPr>
            </w:pPr>
            <w:r w:rsidRPr="0058433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AA48"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6A1E"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8D233"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4A514"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ACBC" w14:textId="77777777" w:rsidR="00D417F6" w:rsidRPr="0058433B" w:rsidRDefault="00D417F6" w:rsidP="00623D89">
            <w:pPr>
              <w:pStyle w:val="rowtabella0"/>
              <w:jc w:val="center"/>
              <w:rPr>
                <w:color w:val="002060"/>
              </w:rPr>
            </w:pPr>
            <w:r w:rsidRPr="005843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722C"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05F0" w14:textId="77777777" w:rsidR="00D417F6" w:rsidRPr="0058433B" w:rsidRDefault="00D417F6" w:rsidP="00623D89">
            <w:pPr>
              <w:pStyle w:val="rowtabella0"/>
              <w:jc w:val="center"/>
              <w:rPr>
                <w:color w:val="002060"/>
              </w:rPr>
            </w:pPr>
            <w:r w:rsidRPr="005843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76B8" w14:textId="77777777" w:rsidR="00D417F6" w:rsidRPr="0058433B" w:rsidRDefault="00D417F6" w:rsidP="00623D89">
            <w:pPr>
              <w:pStyle w:val="rowtabella0"/>
              <w:jc w:val="center"/>
              <w:rPr>
                <w:color w:val="002060"/>
              </w:rPr>
            </w:pPr>
            <w:r w:rsidRPr="005843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42F7" w14:textId="77777777" w:rsidR="00D417F6" w:rsidRPr="0058433B" w:rsidRDefault="00D417F6" w:rsidP="00623D89">
            <w:pPr>
              <w:pStyle w:val="rowtabella0"/>
              <w:jc w:val="center"/>
              <w:rPr>
                <w:color w:val="002060"/>
              </w:rPr>
            </w:pPr>
            <w:r w:rsidRPr="0058433B">
              <w:rPr>
                <w:color w:val="002060"/>
              </w:rPr>
              <w:t>0</w:t>
            </w:r>
          </w:p>
        </w:tc>
      </w:tr>
      <w:tr w:rsidR="00D417F6" w:rsidRPr="0058433B" w14:paraId="7A37EC9B" w14:textId="77777777" w:rsidTr="00623D8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694C1" w14:textId="77777777" w:rsidR="00D417F6" w:rsidRPr="00035C52" w:rsidRDefault="00D417F6" w:rsidP="00623D89">
            <w:pPr>
              <w:pStyle w:val="rowtabella0"/>
              <w:rPr>
                <w:color w:val="002060"/>
                <w:lang w:val="es-ES"/>
              </w:rPr>
            </w:pPr>
            <w:r w:rsidRPr="00035C5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6D67"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F896"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692E"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0FFC"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FD35"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98BF"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9D97" w14:textId="77777777" w:rsidR="00D417F6" w:rsidRPr="0058433B" w:rsidRDefault="00D417F6" w:rsidP="00623D89">
            <w:pPr>
              <w:pStyle w:val="rowtabella0"/>
              <w:jc w:val="center"/>
              <w:rPr>
                <w:color w:val="002060"/>
              </w:rPr>
            </w:pPr>
            <w:r w:rsidRPr="005843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B1A1" w14:textId="77777777" w:rsidR="00D417F6" w:rsidRPr="0058433B" w:rsidRDefault="00D417F6" w:rsidP="00623D89">
            <w:pPr>
              <w:pStyle w:val="rowtabella0"/>
              <w:jc w:val="center"/>
              <w:rPr>
                <w:color w:val="002060"/>
              </w:rPr>
            </w:pPr>
            <w:r w:rsidRPr="005843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260F" w14:textId="77777777" w:rsidR="00D417F6" w:rsidRPr="0058433B" w:rsidRDefault="00D417F6" w:rsidP="00623D89">
            <w:pPr>
              <w:pStyle w:val="rowtabella0"/>
              <w:jc w:val="center"/>
              <w:rPr>
                <w:color w:val="002060"/>
              </w:rPr>
            </w:pPr>
            <w:r w:rsidRPr="0058433B">
              <w:rPr>
                <w:color w:val="002060"/>
              </w:rPr>
              <w:t>0</w:t>
            </w:r>
          </w:p>
        </w:tc>
      </w:tr>
      <w:tr w:rsidR="00D417F6" w:rsidRPr="0058433B" w14:paraId="4F974AAB" w14:textId="77777777" w:rsidTr="00623D8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CF5D6" w14:textId="77777777" w:rsidR="00D417F6" w:rsidRPr="0058433B" w:rsidRDefault="00D417F6" w:rsidP="00623D89">
            <w:pPr>
              <w:pStyle w:val="rowtabella0"/>
              <w:rPr>
                <w:color w:val="002060"/>
              </w:rPr>
            </w:pPr>
            <w:r w:rsidRPr="0058433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F26D"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17B6"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9256"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B254" w14:textId="77777777" w:rsidR="00D417F6" w:rsidRPr="0058433B" w:rsidRDefault="00D417F6" w:rsidP="00623D89">
            <w:pPr>
              <w:pStyle w:val="rowtabella0"/>
              <w:jc w:val="center"/>
              <w:rPr>
                <w:color w:val="002060"/>
              </w:rPr>
            </w:pPr>
            <w:r w:rsidRPr="005843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0621"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C9A7" w14:textId="77777777" w:rsidR="00D417F6" w:rsidRPr="0058433B" w:rsidRDefault="00D417F6" w:rsidP="00623D89">
            <w:pPr>
              <w:pStyle w:val="rowtabella0"/>
              <w:jc w:val="center"/>
              <w:rPr>
                <w:color w:val="002060"/>
              </w:rPr>
            </w:pPr>
            <w:r w:rsidRPr="005843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BED7" w14:textId="77777777" w:rsidR="00D417F6" w:rsidRPr="0058433B" w:rsidRDefault="00D417F6" w:rsidP="00623D89">
            <w:pPr>
              <w:pStyle w:val="rowtabella0"/>
              <w:jc w:val="center"/>
              <w:rPr>
                <w:color w:val="002060"/>
              </w:rPr>
            </w:pPr>
            <w:r w:rsidRPr="005843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40A1" w14:textId="77777777" w:rsidR="00D417F6" w:rsidRPr="0058433B" w:rsidRDefault="00D417F6" w:rsidP="00623D89">
            <w:pPr>
              <w:pStyle w:val="rowtabella0"/>
              <w:jc w:val="center"/>
              <w:rPr>
                <w:color w:val="002060"/>
              </w:rPr>
            </w:pPr>
            <w:r w:rsidRPr="005843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55E7" w14:textId="77777777" w:rsidR="00D417F6" w:rsidRPr="0058433B" w:rsidRDefault="00D417F6" w:rsidP="00623D89">
            <w:pPr>
              <w:pStyle w:val="rowtabella0"/>
              <w:jc w:val="center"/>
              <w:rPr>
                <w:color w:val="002060"/>
              </w:rPr>
            </w:pPr>
            <w:r w:rsidRPr="0058433B">
              <w:rPr>
                <w:color w:val="002060"/>
              </w:rPr>
              <w:t>0</w:t>
            </w:r>
          </w:p>
        </w:tc>
      </w:tr>
    </w:tbl>
    <w:p w14:paraId="7A187475" w14:textId="77777777" w:rsidR="00D417F6" w:rsidRPr="0058433B" w:rsidRDefault="00D417F6" w:rsidP="00D417F6">
      <w:pPr>
        <w:pStyle w:val="breakline"/>
        <w:rPr>
          <w:rFonts w:eastAsiaTheme="minorEastAsia"/>
          <w:color w:val="002060"/>
        </w:rPr>
      </w:pPr>
    </w:p>
    <w:p w14:paraId="1738B3C1" w14:textId="77777777" w:rsidR="00D417F6" w:rsidRPr="00666CFE" w:rsidRDefault="00D417F6" w:rsidP="00D417F6">
      <w:pPr>
        <w:pStyle w:val="TITOLOPRINC"/>
        <w:spacing w:before="0" w:beforeAutospacing="0" w:after="0" w:afterAutospacing="0"/>
        <w:rPr>
          <w:color w:val="002060"/>
        </w:rPr>
      </w:pPr>
      <w:r>
        <w:rPr>
          <w:color w:val="002060"/>
        </w:rPr>
        <w:t>PROGRAMMA GARE</w:t>
      </w:r>
    </w:p>
    <w:p w14:paraId="7554A157" w14:textId="77777777" w:rsidR="00D417F6" w:rsidRPr="00666CFE" w:rsidRDefault="00D417F6" w:rsidP="00D417F6">
      <w:pPr>
        <w:pStyle w:val="breakline"/>
        <w:rPr>
          <w:color w:val="002060"/>
        </w:rPr>
      </w:pPr>
    </w:p>
    <w:p w14:paraId="4ABE8994" w14:textId="77777777" w:rsidR="00D417F6" w:rsidRPr="00666CFE" w:rsidRDefault="00D417F6" w:rsidP="00D417F6">
      <w:pPr>
        <w:pStyle w:val="sottotitolocampionato10"/>
        <w:rPr>
          <w:color w:val="002060"/>
        </w:rPr>
      </w:pPr>
      <w:r w:rsidRPr="00666CFE">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D417F6" w:rsidRPr="00666CFE" w14:paraId="1446D505" w14:textId="77777777" w:rsidTr="00623D8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0E017" w14:textId="77777777" w:rsidR="00D417F6" w:rsidRPr="00666CFE" w:rsidRDefault="00D417F6" w:rsidP="00623D89">
            <w:pPr>
              <w:pStyle w:val="headertabella0"/>
              <w:rPr>
                <w:color w:val="002060"/>
              </w:rPr>
            </w:pPr>
            <w:r w:rsidRPr="00666CF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865B" w14:textId="77777777" w:rsidR="00D417F6" w:rsidRPr="00666CFE" w:rsidRDefault="00D417F6" w:rsidP="00623D89">
            <w:pPr>
              <w:pStyle w:val="headertabella0"/>
              <w:rPr>
                <w:color w:val="002060"/>
              </w:rPr>
            </w:pPr>
            <w:r w:rsidRPr="00666CF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C2D25" w14:textId="77777777" w:rsidR="00D417F6" w:rsidRPr="00666CFE" w:rsidRDefault="00D417F6" w:rsidP="00623D89">
            <w:pPr>
              <w:pStyle w:val="headertabella0"/>
              <w:rPr>
                <w:color w:val="002060"/>
              </w:rPr>
            </w:pPr>
            <w:r w:rsidRPr="00666CF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CC758" w14:textId="77777777" w:rsidR="00D417F6" w:rsidRPr="00666CFE" w:rsidRDefault="00D417F6" w:rsidP="00623D89">
            <w:pPr>
              <w:pStyle w:val="headertabella0"/>
              <w:rPr>
                <w:color w:val="002060"/>
              </w:rPr>
            </w:pPr>
            <w:r w:rsidRPr="00666CF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8722F" w14:textId="77777777" w:rsidR="00D417F6" w:rsidRPr="00666CFE" w:rsidRDefault="00D417F6" w:rsidP="00623D89">
            <w:pPr>
              <w:pStyle w:val="headertabella0"/>
              <w:rPr>
                <w:color w:val="002060"/>
              </w:rPr>
            </w:pPr>
            <w:r w:rsidRPr="00666CF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12841" w14:textId="77777777" w:rsidR="00D417F6" w:rsidRPr="00666CFE" w:rsidRDefault="00D417F6" w:rsidP="00623D89">
            <w:pPr>
              <w:pStyle w:val="headertabella0"/>
              <w:rPr>
                <w:color w:val="002060"/>
              </w:rPr>
            </w:pPr>
            <w:r w:rsidRPr="00666CF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1FB6A" w14:textId="77777777" w:rsidR="00D417F6" w:rsidRPr="00666CFE" w:rsidRDefault="00D417F6" w:rsidP="00623D89">
            <w:pPr>
              <w:pStyle w:val="headertabella0"/>
              <w:rPr>
                <w:color w:val="002060"/>
              </w:rPr>
            </w:pPr>
            <w:r w:rsidRPr="00666CFE">
              <w:rPr>
                <w:color w:val="002060"/>
              </w:rPr>
              <w:t>Indirizzo Impianto</w:t>
            </w:r>
          </w:p>
        </w:tc>
      </w:tr>
      <w:tr w:rsidR="00D417F6" w:rsidRPr="00666CFE" w14:paraId="78B4EC4F" w14:textId="77777777" w:rsidTr="00623D8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66ED8A" w14:textId="77777777" w:rsidR="00D417F6" w:rsidRPr="00666CFE" w:rsidRDefault="00D417F6" w:rsidP="00623D89">
            <w:pPr>
              <w:pStyle w:val="rowtabella0"/>
              <w:rPr>
                <w:color w:val="002060"/>
              </w:rPr>
            </w:pPr>
            <w:r w:rsidRPr="00666CFE">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3C757" w14:textId="77777777" w:rsidR="00D417F6" w:rsidRPr="00666CFE" w:rsidRDefault="00D417F6" w:rsidP="00623D89">
            <w:pPr>
              <w:pStyle w:val="rowtabella0"/>
              <w:rPr>
                <w:color w:val="002060"/>
              </w:rPr>
            </w:pPr>
            <w:r w:rsidRPr="00666CFE">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2FFFC" w14:textId="77777777" w:rsidR="00D417F6" w:rsidRPr="00666CFE" w:rsidRDefault="00D417F6" w:rsidP="00623D89">
            <w:pPr>
              <w:pStyle w:val="rowtabella0"/>
              <w:jc w:val="center"/>
              <w:rPr>
                <w:color w:val="002060"/>
              </w:rPr>
            </w:pPr>
            <w:r w:rsidRPr="00666CF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36D44" w14:textId="77777777" w:rsidR="00D417F6" w:rsidRPr="00666CFE" w:rsidRDefault="00D417F6" w:rsidP="00623D89">
            <w:pPr>
              <w:pStyle w:val="rowtabella0"/>
              <w:rPr>
                <w:color w:val="002060"/>
              </w:rPr>
            </w:pPr>
            <w:r w:rsidRPr="00666CFE">
              <w:rPr>
                <w:color w:val="002060"/>
              </w:rPr>
              <w:t>03/05/2025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3BA2B" w14:textId="77777777" w:rsidR="00D417F6" w:rsidRPr="00666CFE" w:rsidRDefault="00D417F6" w:rsidP="00623D89">
            <w:pPr>
              <w:pStyle w:val="rowtabella0"/>
              <w:rPr>
                <w:color w:val="002060"/>
              </w:rPr>
            </w:pPr>
            <w:r w:rsidRPr="00666CFE">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9F630" w14:textId="77777777" w:rsidR="00D417F6" w:rsidRPr="00666CFE" w:rsidRDefault="00D417F6" w:rsidP="00623D89">
            <w:pPr>
              <w:pStyle w:val="rowtabella0"/>
              <w:rPr>
                <w:color w:val="002060"/>
              </w:rPr>
            </w:pPr>
            <w:r w:rsidRPr="00666CF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65EEF" w14:textId="77777777" w:rsidR="00D417F6" w:rsidRPr="00666CFE" w:rsidRDefault="00D417F6" w:rsidP="00623D89">
            <w:pPr>
              <w:pStyle w:val="rowtabella0"/>
              <w:rPr>
                <w:color w:val="002060"/>
              </w:rPr>
            </w:pPr>
            <w:r w:rsidRPr="00666CFE">
              <w:rPr>
                <w:color w:val="002060"/>
              </w:rPr>
              <w:t>VIA VERDI</w:t>
            </w:r>
          </w:p>
        </w:tc>
      </w:tr>
      <w:tr w:rsidR="00D417F6" w:rsidRPr="00666CFE" w14:paraId="21E76AE5"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DA8BB5" w14:textId="77777777" w:rsidR="00D417F6" w:rsidRPr="00666CFE" w:rsidRDefault="00D417F6" w:rsidP="00623D89">
            <w:pPr>
              <w:pStyle w:val="rowtabella0"/>
              <w:rPr>
                <w:color w:val="002060"/>
              </w:rPr>
            </w:pPr>
            <w:r w:rsidRPr="00666CFE">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2E8615" w14:textId="77777777" w:rsidR="00D417F6" w:rsidRPr="00666CFE" w:rsidRDefault="00D417F6" w:rsidP="00623D89">
            <w:pPr>
              <w:pStyle w:val="rowtabella0"/>
              <w:rPr>
                <w:color w:val="002060"/>
              </w:rPr>
            </w:pPr>
            <w:r w:rsidRPr="00666CFE">
              <w:rPr>
                <w:color w:val="002060"/>
              </w:rPr>
              <w:t>POL. TRODICA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DA999D"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3E88A" w14:textId="77777777" w:rsidR="00D417F6" w:rsidRPr="00666CFE" w:rsidRDefault="00D417F6" w:rsidP="00623D89">
            <w:pPr>
              <w:pStyle w:val="rowtabella0"/>
              <w:rPr>
                <w:color w:val="002060"/>
              </w:rPr>
            </w:pPr>
            <w:r w:rsidRPr="00666CFE">
              <w:rPr>
                <w:color w:val="002060"/>
              </w:rPr>
              <w:t>03/05/2025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3CBB11" w14:textId="77777777" w:rsidR="00D417F6" w:rsidRPr="00666CFE" w:rsidRDefault="00D417F6" w:rsidP="00623D89">
            <w:pPr>
              <w:pStyle w:val="rowtabella0"/>
              <w:rPr>
                <w:color w:val="002060"/>
              </w:rPr>
            </w:pPr>
            <w:r w:rsidRPr="00666CFE">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15936" w14:textId="77777777" w:rsidR="00D417F6" w:rsidRPr="00666CFE" w:rsidRDefault="00D417F6" w:rsidP="00623D89">
            <w:pPr>
              <w:pStyle w:val="rowtabella0"/>
              <w:rPr>
                <w:color w:val="002060"/>
              </w:rPr>
            </w:pPr>
            <w:r w:rsidRPr="00666CFE">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844E3" w14:textId="77777777" w:rsidR="00D417F6" w:rsidRPr="00666CFE" w:rsidRDefault="00D417F6" w:rsidP="00623D89">
            <w:pPr>
              <w:pStyle w:val="rowtabella0"/>
              <w:rPr>
                <w:color w:val="002060"/>
              </w:rPr>
            </w:pPr>
            <w:r w:rsidRPr="00666CFE">
              <w:rPr>
                <w:color w:val="002060"/>
              </w:rPr>
              <w:t>VIA DEI LECCI-TAVERNELLE</w:t>
            </w:r>
          </w:p>
        </w:tc>
      </w:tr>
      <w:tr w:rsidR="00D417F6" w:rsidRPr="00666CFE" w14:paraId="645D6DD2"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FC9008" w14:textId="77777777" w:rsidR="00D417F6" w:rsidRPr="00666CFE" w:rsidRDefault="00D417F6" w:rsidP="00623D89">
            <w:pPr>
              <w:pStyle w:val="rowtabella0"/>
              <w:rPr>
                <w:color w:val="002060"/>
              </w:rPr>
            </w:pPr>
            <w:r w:rsidRPr="00666CFE">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E6FA2" w14:textId="77777777" w:rsidR="00D417F6" w:rsidRPr="00666CFE" w:rsidRDefault="00D417F6" w:rsidP="00623D89">
            <w:pPr>
              <w:pStyle w:val="rowtabella0"/>
              <w:rPr>
                <w:color w:val="002060"/>
              </w:rPr>
            </w:pPr>
            <w:r w:rsidRPr="00666CFE">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7D3C77"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859E4A" w14:textId="77777777" w:rsidR="00D417F6" w:rsidRPr="00666CFE" w:rsidRDefault="00D417F6" w:rsidP="00623D89">
            <w:pPr>
              <w:pStyle w:val="rowtabella0"/>
              <w:rPr>
                <w:color w:val="002060"/>
              </w:rPr>
            </w:pPr>
            <w:r w:rsidRPr="00666CFE">
              <w:rPr>
                <w:color w:val="002060"/>
              </w:rPr>
              <w:t>03/05/2025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6366D" w14:textId="77777777" w:rsidR="00D417F6" w:rsidRPr="00666CFE" w:rsidRDefault="00D417F6" w:rsidP="00623D89">
            <w:pPr>
              <w:pStyle w:val="rowtabella0"/>
              <w:rPr>
                <w:color w:val="002060"/>
              </w:rPr>
            </w:pPr>
            <w:r w:rsidRPr="00666CFE">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2E09E" w14:textId="77777777" w:rsidR="00D417F6" w:rsidRPr="00666CFE" w:rsidRDefault="00D417F6" w:rsidP="00623D89">
            <w:pPr>
              <w:pStyle w:val="rowtabella0"/>
              <w:rPr>
                <w:color w:val="002060"/>
              </w:rPr>
            </w:pPr>
            <w:r w:rsidRPr="00666CFE">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FF242" w14:textId="77777777" w:rsidR="00D417F6" w:rsidRPr="00666CFE" w:rsidRDefault="00D417F6" w:rsidP="00623D89">
            <w:pPr>
              <w:pStyle w:val="rowtabella0"/>
              <w:rPr>
                <w:color w:val="002060"/>
              </w:rPr>
            </w:pPr>
            <w:r w:rsidRPr="00666CFE">
              <w:rPr>
                <w:color w:val="002060"/>
              </w:rPr>
              <w:t>VIA PERTINI</w:t>
            </w:r>
          </w:p>
        </w:tc>
      </w:tr>
      <w:tr w:rsidR="00D417F6" w:rsidRPr="00666CFE" w14:paraId="187CB8A8"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4AF2B2" w14:textId="77777777" w:rsidR="00D417F6" w:rsidRPr="00666CFE" w:rsidRDefault="00D417F6" w:rsidP="00623D89">
            <w:pPr>
              <w:pStyle w:val="rowtabella0"/>
              <w:rPr>
                <w:color w:val="002060"/>
              </w:rPr>
            </w:pPr>
            <w:r w:rsidRPr="00666CF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4D8C9A" w14:textId="77777777" w:rsidR="00D417F6" w:rsidRPr="00666CFE" w:rsidRDefault="00D417F6" w:rsidP="00623D89">
            <w:pPr>
              <w:pStyle w:val="rowtabella0"/>
              <w:rPr>
                <w:color w:val="002060"/>
              </w:rPr>
            </w:pPr>
            <w:r w:rsidRPr="00666CFE">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17C60A"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53C28" w14:textId="77777777" w:rsidR="00D417F6" w:rsidRPr="00666CFE" w:rsidRDefault="00D417F6" w:rsidP="00623D89">
            <w:pPr>
              <w:pStyle w:val="rowtabella0"/>
              <w:rPr>
                <w:color w:val="002060"/>
              </w:rPr>
            </w:pPr>
            <w:r w:rsidRPr="00666CFE">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B1B228" w14:textId="77777777" w:rsidR="00D417F6" w:rsidRPr="00666CFE" w:rsidRDefault="00D417F6" w:rsidP="00623D89">
            <w:pPr>
              <w:pStyle w:val="rowtabella0"/>
              <w:rPr>
                <w:color w:val="002060"/>
              </w:rPr>
            </w:pPr>
            <w:r w:rsidRPr="00666CFE">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C8A77" w14:textId="77777777" w:rsidR="00D417F6" w:rsidRPr="00666CFE" w:rsidRDefault="00D417F6" w:rsidP="00623D89">
            <w:pPr>
              <w:pStyle w:val="rowtabella0"/>
              <w:rPr>
                <w:color w:val="002060"/>
              </w:rPr>
            </w:pPr>
            <w:r w:rsidRPr="00666CFE">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8BA37" w14:textId="77777777" w:rsidR="00D417F6" w:rsidRPr="00666CFE" w:rsidRDefault="00D417F6" w:rsidP="00623D89">
            <w:pPr>
              <w:pStyle w:val="rowtabella0"/>
              <w:rPr>
                <w:color w:val="002060"/>
              </w:rPr>
            </w:pPr>
            <w:r w:rsidRPr="00666CFE">
              <w:rPr>
                <w:color w:val="002060"/>
              </w:rPr>
              <w:t>VIA AMATO</w:t>
            </w:r>
          </w:p>
        </w:tc>
      </w:tr>
      <w:tr w:rsidR="00D417F6" w:rsidRPr="00666CFE" w14:paraId="53967D77" w14:textId="77777777" w:rsidTr="00623D8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C4D55C" w14:textId="77777777" w:rsidR="00D417F6" w:rsidRPr="00666CFE" w:rsidRDefault="00D417F6" w:rsidP="00623D89">
            <w:pPr>
              <w:pStyle w:val="rowtabella0"/>
              <w:rPr>
                <w:color w:val="002060"/>
              </w:rPr>
            </w:pPr>
            <w:r w:rsidRPr="00666CFE">
              <w:rPr>
                <w:color w:val="002060"/>
              </w:rPr>
              <w:lastRenderedPageBreak/>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39D31C" w14:textId="77777777" w:rsidR="00D417F6" w:rsidRPr="00666CFE" w:rsidRDefault="00D417F6" w:rsidP="00623D89">
            <w:pPr>
              <w:pStyle w:val="rowtabella0"/>
              <w:rPr>
                <w:color w:val="002060"/>
              </w:rPr>
            </w:pPr>
            <w:r w:rsidRPr="00666CFE">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4A4DA"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150434" w14:textId="77777777" w:rsidR="00D417F6" w:rsidRPr="00666CFE" w:rsidRDefault="00D417F6" w:rsidP="00623D89">
            <w:pPr>
              <w:pStyle w:val="rowtabella0"/>
              <w:rPr>
                <w:color w:val="002060"/>
              </w:rPr>
            </w:pPr>
            <w:r w:rsidRPr="00666CFE">
              <w:rPr>
                <w:color w:val="002060"/>
              </w:rPr>
              <w:t>04/05/2025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4F23E5" w14:textId="77777777" w:rsidR="00D417F6" w:rsidRPr="00666CFE" w:rsidRDefault="00D417F6" w:rsidP="00623D89">
            <w:pPr>
              <w:pStyle w:val="rowtabella0"/>
              <w:rPr>
                <w:color w:val="002060"/>
              </w:rPr>
            </w:pPr>
            <w:r w:rsidRPr="00666CFE">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0DC57" w14:textId="77777777" w:rsidR="00D417F6" w:rsidRPr="00666CFE" w:rsidRDefault="00D417F6" w:rsidP="00623D89">
            <w:pPr>
              <w:pStyle w:val="rowtabella0"/>
              <w:rPr>
                <w:color w:val="002060"/>
              </w:rPr>
            </w:pPr>
            <w:r w:rsidRPr="00666CF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1A868" w14:textId="77777777" w:rsidR="00D417F6" w:rsidRPr="00666CFE" w:rsidRDefault="00D417F6" w:rsidP="00623D89">
            <w:pPr>
              <w:pStyle w:val="rowtabella0"/>
              <w:rPr>
                <w:color w:val="002060"/>
              </w:rPr>
            </w:pPr>
            <w:r w:rsidRPr="00666CFE">
              <w:rPr>
                <w:color w:val="002060"/>
              </w:rPr>
              <w:t>VIA NAZARIO SAURO</w:t>
            </w:r>
          </w:p>
        </w:tc>
      </w:tr>
      <w:tr w:rsidR="00D417F6" w:rsidRPr="00666CFE" w14:paraId="7F100A3A" w14:textId="77777777" w:rsidTr="00623D8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58166C" w14:textId="77777777" w:rsidR="00D417F6" w:rsidRPr="00666CFE" w:rsidRDefault="00D417F6" w:rsidP="00623D89">
            <w:pPr>
              <w:pStyle w:val="rowtabella0"/>
              <w:rPr>
                <w:color w:val="002060"/>
              </w:rPr>
            </w:pPr>
            <w:r w:rsidRPr="00666CFE">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0FF0F" w14:textId="77777777" w:rsidR="00D417F6" w:rsidRPr="00666CFE" w:rsidRDefault="00D417F6" w:rsidP="00623D89">
            <w:pPr>
              <w:pStyle w:val="rowtabella0"/>
              <w:rPr>
                <w:color w:val="002060"/>
              </w:rPr>
            </w:pPr>
            <w:r w:rsidRPr="00666CFE">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5A36B" w14:textId="77777777" w:rsidR="00D417F6" w:rsidRPr="00666CFE" w:rsidRDefault="00D417F6" w:rsidP="00623D89">
            <w:pPr>
              <w:pStyle w:val="rowtabella0"/>
              <w:jc w:val="center"/>
              <w:rPr>
                <w:color w:val="002060"/>
              </w:rPr>
            </w:pPr>
            <w:r w:rsidRPr="00666CF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ADF7F" w14:textId="77777777" w:rsidR="00D417F6" w:rsidRPr="00666CFE" w:rsidRDefault="00D417F6" w:rsidP="00623D89">
            <w:pPr>
              <w:pStyle w:val="rowtabella0"/>
              <w:rPr>
                <w:color w:val="002060"/>
              </w:rPr>
            </w:pPr>
            <w:r w:rsidRPr="00666CFE">
              <w:rPr>
                <w:color w:val="002060"/>
              </w:rPr>
              <w:t>04/05/2025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CBCC7" w14:textId="77777777" w:rsidR="00D417F6" w:rsidRPr="00666CFE" w:rsidRDefault="00D417F6" w:rsidP="00623D89">
            <w:pPr>
              <w:pStyle w:val="rowtabella0"/>
              <w:rPr>
                <w:color w:val="002060"/>
              </w:rPr>
            </w:pPr>
            <w:r w:rsidRPr="00666CFE">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2DAE0" w14:textId="77777777" w:rsidR="00D417F6" w:rsidRPr="00666CFE" w:rsidRDefault="00D417F6" w:rsidP="00623D89">
            <w:pPr>
              <w:pStyle w:val="rowtabella0"/>
              <w:rPr>
                <w:color w:val="002060"/>
              </w:rPr>
            </w:pPr>
            <w:r w:rsidRPr="00666CFE">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38487" w14:textId="77777777" w:rsidR="00D417F6" w:rsidRPr="00666CFE" w:rsidRDefault="00D417F6" w:rsidP="00623D89">
            <w:pPr>
              <w:pStyle w:val="rowtabella0"/>
              <w:rPr>
                <w:color w:val="002060"/>
              </w:rPr>
            </w:pPr>
            <w:r w:rsidRPr="00666CFE">
              <w:rPr>
                <w:color w:val="002060"/>
              </w:rPr>
              <w:t>VIA E.MATTEI</w:t>
            </w:r>
          </w:p>
        </w:tc>
      </w:tr>
    </w:tbl>
    <w:p w14:paraId="0386152F" w14:textId="77777777" w:rsidR="00530523" w:rsidRDefault="00530523" w:rsidP="00530523">
      <w:pPr>
        <w:pStyle w:val="breakline"/>
        <w:rPr>
          <w:color w:val="002060"/>
        </w:rPr>
      </w:pPr>
    </w:p>
    <w:p w14:paraId="4C74E64F" w14:textId="77777777" w:rsidR="00C54284" w:rsidRPr="000D0BD2" w:rsidRDefault="00C54284" w:rsidP="00530523">
      <w:pPr>
        <w:pStyle w:val="breakline"/>
        <w:rPr>
          <w:color w:val="002060"/>
        </w:rPr>
      </w:pPr>
    </w:p>
    <w:p w14:paraId="38904BF0" w14:textId="77777777" w:rsidR="00530523" w:rsidRDefault="00530523" w:rsidP="00530523">
      <w:pPr>
        <w:pStyle w:val="breakline"/>
        <w:rPr>
          <w:color w:val="00206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736D3C2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C00DD">
        <w:rPr>
          <w:rFonts w:ascii="Arial" w:hAnsi="Arial" w:cs="Arial"/>
          <w:b/>
          <w:bCs/>
          <w:color w:val="002060"/>
        </w:rPr>
        <w:t>2</w:t>
      </w:r>
      <w:r w:rsidR="00C54284">
        <w:rPr>
          <w:rFonts w:ascii="Arial" w:hAnsi="Arial" w:cs="Arial"/>
          <w:b/>
          <w:bCs/>
          <w:color w:val="002060"/>
        </w:rPr>
        <w:t>8</w:t>
      </w:r>
      <w:r w:rsidR="003042AC">
        <w:rPr>
          <w:rFonts w:ascii="Arial" w:hAnsi="Arial" w:cs="Arial"/>
          <w:b/>
          <w:bCs/>
          <w:color w:val="002060"/>
        </w:rPr>
        <w:t xml:space="preserve"> aprile</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B526CDD"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Bonifico Bancario IBAN FIGC: </w:t>
      </w:r>
      <w:r w:rsidRPr="000D60EA">
        <w:rPr>
          <w:rFonts w:ascii="Arial" w:hAnsi="Arial" w:cs="Arial"/>
          <w:bCs/>
          <w:color w:val="002060"/>
          <w:sz w:val="22"/>
          <w:szCs w:val="22"/>
        </w:rPr>
        <w:t>IT 81 E 01005 02600 0000 0000 8868</w:t>
      </w:r>
    </w:p>
    <w:p w14:paraId="73537723" w14:textId="77777777" w:rsidR="00683425" w:rsidRDefault="00683425" w:rsidP="007D644B">
      <w:pPr>
        <w:pStyle w:val="Corpodeltesto21"/>
        <w:rPr>
          <w:rFonts w:ascii="Arial" w:hAnsi="Arial" w:cs="Arial"/>
          <w:b/>
          <w:color w:val="002060"/>
          <w:sz w:val="22"/>
          <w:szCs w:val="22"/>
        </w:rPr>
      </w:pPr>
    </w:p>
    <w:p w14:paraId="4076C246" w14:textId="77777777" w:rsidR="00544ECE" w:rsidRPr="002459BB" w:rsidRDefault="00544ECE"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E6655F2" w:rsidR="0022051B" w:rsidRPr="00DE1EF7" w:rsidRDefault="0022051B" w:rsidP="0022051B">
      <w:pPr>
        <w:pStyle w:val="LndNormale1"/>
        <w:jc w:val="center"/>
        <w:rPr>
          <w:b/>
          <w:color w:val="002060"/>
          <w:u w:val="single"/>
        </w:rPr>
      </w:pPr>
      <w:r w:rsidRPr="00DE1EF7">
        <w:rPr>
          <w:b/>
          <w:color w:val="002060"/>
          <w:u w:val="single"/>
        </w:rPr>
        <w:lastRenderedPageBreak/>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54284">
        <w:rPr>
          <w:b/>
          <w:color w:val="002060"/>
          <w:u w:val="single"/>
        </w:rPr>
        <w:t>1</w:t>
      </w:r>
      <w:r w:rsidR="000F018B">
        <w:rPr>
          <w:b/>
          <w:color w:val="002060"/>
          <w:u w:val="single"/>
        </w:rPr>
        <w:t>6</w:t>
      </w:r>
      <w:r w:rsidR="003D6BA1">
        <w:rPr>
          <w:b/>
          <w:color w:val="002060"/>
          <w:u w:val="single"/>
        </w:rPr>
        <w:t>/</w:t>
      </w:r>
      <w:r w:rsidR="00FE3D87">
        <w:rPr>
          <w:b/>
          <w:color w:val="002060"/>
          <w:u w:val="single"/>
        </w:rPr>
        <w:t>0</w:t>
      </w:r>
      <w:r w:rsidR="00985864">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C6507" w14:textId="77777777" w:rsidR="00331E1E" w:rsidRDefault="00331E1E">
      <w:r>
        <w:separator/>
      </w:r>
    </w:p>
  </w:endnote>
  <w:endnote w:type="continuationSeparator" w:id="0">
    <w:p w14:paraId="288DD14C" w14:textId="77777777" w:rsidR="00331E1E" w:rsidRDefault="0033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C84CE9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24FD">
      <w:rPr>
        <w:rStyle w:val="Numeropagina"/>
        <w:rFonts w:ascii="Arial" w:hAnsi="Arial" w:cs="Arial"/>
        <w:color w:val="002060"/>
      </w:rPr>
      <w:t>10</w:t>
    </w:r>
    <w:r w:rsidR="00C54284">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6E4E7" w14:textId="77777777" w:rsidR="00331E1E" w:rsidRDefault="00331E1E">
      <w:r>
        <w:separator/>
      </w:r>
    </w:p>
  </w:footnote>
  <w:footnote w:type="continuationSeparator" w:id="0">
    <w:p w14:paraId="170535A9" w14:textId="77777777" w:rsidR="00331E1E" w:rsidRDefault="00331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B9476DB"/>
    <w:multiLevelType w:val="hybridMultilevel"/>
    <w:tmpl w:val="E152B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747912A8"/>
    <w:multiLevelType w:val="hybridMultilevel"/>
    <w:tmpl w:val="97122416"/>
    <w:lvl w:ilvl="0" w:tplc="B93254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0"/>
  </w:num>
  <w:num w:numId="3" w16cid:durableId="57946484">
    <w:abstractNumId w:val="4"/>
  </w:num>
  <w:num w:numId="4" w16cid:durableId="564266614">
    <w:abstractNumId w:val="16"/>
  </w:num>
  <w:num w:numId="5" w16cid:durableId="1249315646">
    <w:abstractNumId w:val="14"/>
  </w:num>
  <w:num w:numId="6" w16cid:durableId="934754267">
    <w:abstractNumId w:val="5"/>
  </w:num>
  <w:num w:numId="7" w16cid:durableId="1125348853">
    <w:abstractNumId w:val="7"/>
  </w:num>
  <w:num w:numId="8" w16cid:durableId="392192102">
    <w:abstractNumId w:val="15"/>
  </w:num>
  <w:num w:numId="9" w16cid:durableId="421071194">
    <w:abstractNumId w:val="10"/>
  </w:num>
  <w:num w:numId="10" w16cid:durableId="1787889819">
    <w:abstractNumId w:val="8"/>
  </w:num>
  <w:num w:numId="11" w16cid:durableId="491065020">
    <w:abstractNumId w:val="11"/>
  </w:num>
  <w:num w:numId="12" w16cid:durableId="1574856181">
    <w:abstractNumId w:val="6"/>
  </w:num>
  <w:num w:numId="13" w16cid:durableId="935091177">
    <w:abstractNumId w:val="18"/>
  </w:num>
  <w:num w:numId="14" w16cid:durableId="1847743972">
    <w:abstractNumId w:val="9"/>
  </w:num>
  <w:num w:numId="15" w16cid:durableId="1593008797">
    <w:abstractNumId w:val="13"/>
  </w:num>
  <w:num w:numId="16" w16cid:durableId="1052272926">
    <w:abstractNumId w:val="12"/>
  </w:num>
  <w:num w:numId="17" w16cid:durableId="1617522025">
    <w:abstractNumId w:val="1"/>
  </w:num>
  <w:num w:numId="18" w16cid:durableId="497775291">
    <w:abstractNumId w:val="0"/>
  </w:num>
  <w:num w:numId="19" w16cid:durableId="1674992774">
    <w:abstractNumId w:val="3"/>
  </w:num>
  <w:num w:numId="20" w16cid:durableId="1160734668">
    <w:abstractNumId w:val="17"/>
  </w:num>
  <w:num w:numId="21" w16cid:durableId="154416823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09C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1B3"/>
    <w:rsid w:val="00097AC7"/>
    <w:rsid w:val="00097CDB"/>
    <w:rsid w:val="000A09C7"/>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0C0"/>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0C"/>
    <w:rsid w:val="0020474D"/>
    <w:rsid w:val="00204766"/>
    <w:rsid w:val="0020499B"/>
    <w:rsid w:val="00204B05"/>
    <w:rsid w:val="00205CD0"/>
    <w:rsid w:val="002067C0"/>
    <w:rsid w:val="00206BC5"/>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4FD"/>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785D"/>
    <w:rsid w:val="003301DF"/>
    <w:rsid w:val="003305CC"/>
    <w:rsid w:val="0033077A"/>
    <w:rsid w:val="00330993"/>
    <w:rsid w:val="00330B73"/>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3237"/>
    <w:rsid w:val="003832A3"/>
    <w:rsid w:val="0038357D"/>
    <w:rsid w:val="00383734"/>
    <w:rsid w:val="003838B6"/>
    <w:rsid w:val="00383BC5"/>
    <w:rsid w:val="00383DA8"/>
    <w:rsid w:val="003844AE"/>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224D"/>
    <w:rsid w:val="0040361B"/>
    <w:rsid w:val="00403D10"/>
    <w:rsid w:val="00404893"/>
    <w:rsid w:val="00404967"/>
    <w:rsid w:val="0040522D"/>
    <w:rsid w:val="0040524D"/>
    <w:rsid w:val="0040539E"/>
    <w:rsid w:val="00405628"/>
    <w:rsid w:val="00405C4D"/>
    <w:rsid w:val="00406090"/>
    <w:rsid w:val="00406454"/>
    <w:rsid w:val="00406A10"/>
    <w:rsid w:val="0040753D"/>
    <w:rsid w:val="004075D9"/>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428F"/>
    <w:rsid w:val="004646D7"/>
    <w:rsid w:val="004648A7"/>
    <w:rsid w:val="00464A0A"/>
    <w:rsid w:val="00464E9F"/>
    <w:rsid w:val="0046594C"/>
    <w:rsid w:val="00465BCD"/>
    <w:rsid w:val="00465D20"/>
    <w:rsid w:val="00465E01"/>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708"/>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3F73"/>
    <w:rsid w:val="005257DE"/>
    <w:rsid w:val="00525B93"/>
    <w:rsid w:val="00526208"/>
    <w:rsid w:val="0052638A"/>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EA2"/>
    <w:rsid w:val="00542F0E"/>
    <w:rsid w:val="00543208"/>
    <w:rsid w:val="00544131"/>
    <w:rsid w:val="005441B6"/>
    <w:rsid w:val="005446D2"/>
    <w:rsid w:val="00544A31"/>
    <w:rsid w:val="00544ECE"/>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5"/>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4E7"/>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700"/>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DD4"/>
    <w:rsid w:val="006D0590"/>
    <w:rsid w:val="006D145E"/>
    <w:rsid w:val="006D17D9"/>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19FB"/>
    <w:rsid w:val="007122CD"/>
    <w:rsid w:val="00712A38"/>
    <w:rsid w:val="00712C2C"/>
    <w:rsid w:val="00712D37"/>
    <w:rsid w:val="0071302C"/>
    <w:rsid w:val="007132F7"/>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18C"/>
    <w:rsid w:val="007A0B7B"/>
    <w:rsid w:val="007A1425"/>
    <w:rsid w:val="007A14C7"/>
    <w:rsid w:val="007A15E9"/>
    <w:rsid w:val="007A1F7F"/>
    <w:rsid w:val="007A1FCE"/>
    <w:rsid w:val="007A228F"/>
    <w:rsid w:val="007A2994"/>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2BD"/>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47D"/>
    <w:rsid w:val="00835D41"/>
    <w:rsid w:val="00835F1D"/>
    <w:rsid w:val="00835F26"/>
    <w:rsid w:val="0083641D"/>
    <w:rsid w:val="00836690"/>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73A"/>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97A1B"/>
    <w:rsid w:val="008A0044"/>
    <w:rsid w:val="008A0752"/>
    <w:rsid w:val="008A0DA3"/>
    <w:rsid w:val="008A2087"/>
    <w:rsid w:val="008A259D"/>
    <w:rsid w:val="008A2604"/>
    <w:rsid w:val="008A2986"/>
    <w:rsid w:val="008A31D4"/>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6FFB"/>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59D"/>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62E"/>
    <w:rsid w:val="00A46C20"/>
    <w:rsid w:val="00A477CA"/>
    <w:rsid w:val="00A478E1"/>
    <w:rsid w:val="00A47D8A"/>
    <w:rsid w:val="00A5142C"/>
    <w:rsid w:val="00A51979"/>
    <w:rsid w:val="00A52ADE"/>
    <w:rsid w:val="00A52C11"/>
    <w:rsid w:val="00A534CC"/>
    <w:rsid w:val="00A53D29"/>
    <w:rsid w:val="00A541F1"/>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C79A5"/>
    <w:rsid w:val="00AD02AB"/>
    <w:rsid w:val="00AD0722"/>
    <w:rsid w:val="00AD0A12"/>
    <w:rsid w:val="00AD126A"/>
    <w:rsid w:val="00AD15F6"/>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E9E"/>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0F33"/>
    <w:rsid w:val="00B11B32"/>
    <w:rsid w:val="00B122DC"/>
    <w:rsid w:val="00B125E4"/>
    <w:rsid w:val="00B12F1C"/>
    <w:rsid w:val="00B13341"/>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1CAC"/>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D92"/>
    <w:rsid w:val="00B36E20"/>
    <w:rsid w:val="00B36ED2"/>
    <w:rsid w:val="00B370B9"/>
    <w:rsid w:val="00B3778D"/>
    <w:rsid w:val="00B37983"/>
    <w:rsid w:val="00B401EA"/>
    <w:rsid w:val="00B40254"/>
    <w:rsid w:val="00B40721"/>
    <w:rsid w:val="00B413D9"/>
    <w:rsid w:val="00B414D4"/>
    <w:rsid w:val="00B416D6"/>
    <w:rsid w:val="00B41876"/>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8727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160"/>
    <w:rsid w:val="00BA5219"/>
    <w:rsid w:val="00BA6E98"/>
    <w:rsid w:val="00BA6EDB"/>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7D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9C8"/>
    <w:rsid w:val="00C55C56"/>
    <w:rsid w:val="00C55F87"/>
    <w:rsid w:val="00C579A1"/>
    <w:rsid w:val="00C57DBE"/>
    <w:rsid w:val="00C6063F"/>
    <w:rsid w:val="00C607A4"/>
    <w:rsid w:val="00C609C1"/>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0DD"/>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8C9"/>
    <w:rsid w:val="00CE0C5A"/>
    <w:rsid w:val="00CE11D5"/>
    <w:rsid w:val="00CE15FD"/>
    <w:rsid w:val="00CE189C"/>
    <w:rsid w:val="00CE199C"/>
    <w:rsid w:val="00CE1E1B"/>
    <w:rsid w:val="00CE291A"/>
    <w:rsid w:val="00CE29B4"/>
    <w:rsid w:val="00CE3026"/>
    <w:rsid w:val="00CE304B"/>
    <w:rsid w:val="00CE32E1"/>
    <w:rsid w:val="00CE3756"/>
    <w:rsid w:val="00CE381E"/>
    <w:rsid w:val="00CE41CC"/>
    <w:rsid w:val="00CE4467"/>
    <w:rsid w:val="00CE4722"/>
    <w:rsid w:val="00CE47C1"/>
    <w:rsid w:val="00CE51E8"/>
    <w:rsid w:val="00CE609D"/>
    <w:rsid w:val="00CE60DF"/>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B26"/>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A31"/>
    <w:rsid w:val="00D33B47"/>
    <w:rsid w:val="00D33D51"/>
    <w:rsid w:val="00D34406"/>
    <w:rsid w:val="00D34617"/>
    <w:rsid w:val="00D34730"/>
    <w:rsid w:val="00D34780"/>
    <w:rsid w:val="00D359BB"/>
    <w:rsid w:val="00D35E0B"/>
    <w:rsid w:val="00D36135"/>
    <w:rsid w:val="00D36C6D"/>
    <w:rsid w:val="00D36F30"/>
    <w:rsid w:val="00D36F4A"/>
    <w:rsid w:val="00D37ECB"/>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A6"/>
    <w:rsid w:val="00DA0BD0"/>
    <w:rsid w:val="00DA16EA"/>
    <w:rsid w:val="00DA2052"/>
    <w:rsid w:val="00DA24A0"/>
    <w:rsid w:val="00DA259D"/>
    <w:rsid w:val="00DA268F"/>
    <w:rsid w:val="00DA3709"/>
    <w:rsid w:val="00DA378F"/>
    <w:rsid w:val="00DA4BBD"/>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61A"/>
    <w:rsid w:val="00DB762B"/>
    <w:rsid w:val="00DB7A48"/>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08"/>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01E"/>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909"/>
    <w:rsid w:val="00E15AD5"/>
    <w:rsid w:val="00E15BE0"/>
    <w:rsid w:val="00E15DA7"/>
    <w:rsid w:val="00E16CD3"/>
    <w:rsid w:val="00E16E64"/>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47E1"/>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532"/>
    <w:rsid w:val="00F00698"/>
    <w:rsid w:val="00F009AC"/>
    <w:rsid w:val="00F00A5F"/>
    <w:rsid w:val="00F00E88"/>
    <w:rsid w:val="00F00F23"/>
    <w:rsid w:val="00F01374"/>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C2C"/>
    <w:rsid w:val="00F53C6B"/>
    <w:rsid w:val="00F53D02"/>
    <w:rsid w:val="00F54731"/>
    <w:rsid w:val="00F54F66"/>
    <w:rsid w:val="00F55056"/>
    <w:rsid w:val="00F5527D"/>
    <w:rsid w:val="00F55985"/>
    <w:rsid w:val="00F56046"/>
    <w:rsid w:val="00F56377"/>
    <w:rsid w:val="00F5666C"/>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179"/>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62662"/>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Pages>
  <Words>12385</Words>
  <Characters>70599</Characters>
  <Application>Microsoft Office Word</Application>
  <DocSecurity>0</DocSecurity>
  <Lines>588</Lines>
  <Paragraphs>165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82819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6</cp:revision>
  <cp:lastPrinted>2025-04-16T18:53:00Z</cp:lastPrinted>
  <dcterms:created xsi:type="dcterms:W3CDTF">2025-04-16T17:01:00Z</dcterms:created>
  <dcterms:modified xsi:type="dcterms:W3CDTF">2025-04-16T18:53:00Z</dcterms:modified>
</cp:coreProperties>
</file>