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37F037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w:t>
            </w:r>
            <w:r w:rsidR="00B01E2A">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A4274">
              <w:rPr>
                <w:rFonts w:ascii="Arial" w:hAnsi="Arial" w:cs="Arial"/>
                <w:color w:val="002060"/>
                <w:sz w:val="40"/>
                <w:szCs w:val="40"/>
              </w:rPr>
              <w:t>1</w:t>
            </w:r>
            <w:r w:rsidR="00B01E2A">
              <w:rPr>
                <w:rFonts w:ascii="Arial" w:hAnsi="Arial" w:cs="Arial"/>
                <w:color w:val="002060"/>
                <w:sz w:val="40"/>
                <w:szCs w:val="40"/>
              </w:rPr>
              <w:t>9</w:t>
            </w:r>
            <w:r w:rsidR="00580BE5">
              <w:rPr>
                <w:rFonts w:ascii="Arial" w:hAnsi="Arial" w:cs="Arial"/>
                <w:color w:val="002060"/>
                <w:sz w:val="40"/>
                <w:szCs w:val="40"/>
              </w:rPr>
              <w:t>/</w:t>
            </w:r>
            <w:r w:rsidR="00FE3D87">
              <w:rPr>
                <w:rFonts w:ascii="Arial" w:hAnsi="Arial" w:cs="Arial"/>
                <w:color w:val="002060"/>
                <w:sz w:val="40"/>
                <w:szCs w:val="40"/>
              </w:rPr>
              <w:t>0</w:t>
            </w:r>
            <w:r w:rsidR="00985864">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D61ACB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61454">
          <w:rPr>
            <w:noProof/>
            <w:webHidden/>
          </w:rPr>
          <w:t>1</w:t>
        </w:r>
        <w:r w:rsidR="00AC19D9" w:rsidRPr="00DE1EF7">
          <w:rPr>
            <w:noProof/>
            <w:webHidden/>
          </w:rPr>
          <w:fldChar w:fldCharType="end"/>
        </w:r>
      </w:hyperlink>
    </w:p>
    <w:p w14:paraId="112EDB38" w14:textId="35D78DC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61454">
          <w:rPr>
            <w:noProof/>
            <w:webHidden/>
          </w:rPr>
          <w:t>1</w:t>
        </w:r>
        <w:r w:rsidRPr="00DE1EF7">
          <w:rPr>
            <w:noProof/>
            <w:webHidden/>
          </w:rPr>
          <w:fldChar w:fldCharType="end"/>
        </w:r>
      </w:hyperlink>
    </w:p>
    <w:p w14:paraId="4D9CAD43" w14:textId="467D24A2"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61454">
          <w:rPr>
            <w:noProof/>
            <w:webHidden/>
          </w:rPr>
          <w:t>1</w:t>
        </w:r>
        <w:r w:rsidRPr="00DE1EF7">
          <w:rPr>
            <w:noProof/>
            <w:webHidden/>
          </w:rPr>
          <w:fldChar w:fldCharType="end"/>
        </w:r>
      </w:hyperlink>
    </w:p>
    <w:p w14:paraId="0EAFCCD8" w14:textId="152D39F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61454">
          <w:rPr>
            <w:noProof/>
            <w:webHidden/>
          </w:rPr>
          <w:t>1</w:t>
        </w:r>
        <w:r w:rsidRPr="00DE1EF7">
          <w:rPr>
            <w:noProof/>
            <w:webHidden/>
          </w:rPr>
          <w:fldChar w:fldCharType="end"/>
        </w:r>
      </w:hyperlink>
    </w:p>
    <w:p w14:paraId="0952245B" w14:textId="6660F062"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61454">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6F5786A" w14:textId="77777777" w:rsidR="00DB5B23" w:rsidRDefault="00DB5B23"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lastRenderedPageBreak/>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7118ABCE" w14:textId="4C0CD547" w:rsidR="00C31221" w:rsidRPr="00C50178" w:rsidRDefault="0006305D" w:rsidP="00C50178">
      <w:pPr>
        <w:rPr>
          <w:rFonts w:ascii="Arial" w:hAnsi="Arial" w:cs="Arial"/>
          <w:b/>
          <w:color w:val="002060"/>
          <w:sz w:val="28"/>
          <w:szCs w:val="28"/>
        </w:rPr>
      </w:pPr>
      <w:r w:rsidRPr="00552EFA">
        <w:rPr>
          <w:rFonts w:ascii="Arial" w:hAnsi="Arial" w:cs="Arial"/>
          <w:b/>
          <w:color w:val="002060"/>
          <w:sz w:val="28"/>
          <w:szCs w:val="28"/>
        </w:rPr>
        <w:t>ATTIVITA’ DI RAPPRESENTATIVA</w:t>
      </w:r>
    </w:p>
    <w:p w14:paraId="79566F4B" w14:textId="77777777" w:rsidR="008C6177" w:rsidRPr="00552EFA" w:rsidRDefault="008C6177" w:rsidP="008C6177">
      <w:pPr>
        <w:rPr>
          <w:rFonts w:ascii="Arial" w:hAnsi="Arial" w:cs="Arial"/>
          <w:color w:val="002060"/>
          <w:sz w:val="22"/>
          <w:szCs w:val="22"/>
        </w:rPr>
      </w:pPr>
    </w:p>
    <w:p w14:paraId="03F88CC8" w14:textId="77777777" w:rsidR="008C6177" w:rsidRPr="00552EFA" w:rsidRDefault="008C6177" w:rsidP="008C6177">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19</w:t>
      </w:r>
    </w:p>
    <w:p w14:paraId="713D83C9" w14:textId="77777777" w:rsidR="008C6177" w:rsidRPr="00552EFA" w:rsidRDefault="008C6177" w:rsidP="008C6177">
      <w:pPr>
        <w:pStyle w:val="Nessunaspaziatura"/>
        <w:jc w:val="center"/>
        <w:rPr>
          <w:rFonts w:ascii="Arial" w:hAnsi="Arial" w:cs="Arial"/>
          <w:b/>
          <w:color w:val="002060"/>
          <w:sz w:val="24"/>
          <w:szCs w:val="24"/>
          <w:u w:val="single"/>
        </w:rPr>
      </w:pPr>
    </w:p>
    <w:p w14:paraId="395A0592" w14:textId="77777777" w:rsidR="00C50178" w:rsidRPr="00697CB9" w:rsidRDefault="00C50178" w:rsidP="00C50178">
      <w:pPr>
        <w:pStyle w:val="Nessunaspaziatura"/>
        <w:jc w:val="both"/>
        <w:rPr>
          <w:rFonts w:ascii="Arial" w:hAnsi="Arial" w:cs="Arial"/>
          <w:color w:val="002060"/>
        </w:rPr>
      </w:pPr>
      <w:r>
        <w:rPr>
          <w:rFonts w:ascii="Arial" w:hAnsi="Arial" w:cs="Arial"/>
          <w:color w:val="002060"/>
        </w:rPr>
        <w:t>A parziale rettifica di quanto riportato nel Comunicato Ufficiale n° 105 del 09/04/2025 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 xml:space="preserve">la </w:t>
      </w:r>
      <w:r w:rsidRPr="00BF62CC">
        <w:rPr>
          <w:rFonts w:ascii="Arial" w:hAnsi="Arial" w:cs="Arial"/>
          <w:b/>
          <w:color w:val="002060"/>
          <w:u w:val="single"/>
        </w:rPr>
        <w:t>sedut</w:t>
      </w:r>
      <w:r>
        <w:rPr>
          <w:rFonts w:ascii="Arial" w:hAnsi="Arial" w:cs="Arial"/>
          <w:b/>
          <w:color w:val="002060"/>
          <w:u w:val="single"/>
        </w:rPr>
        <w:t>a</w:t>
      </w:r>
      <w:r w:rsidRPr="00BF62CC">
        <w:rPr>
          <w:rFonts w:ascii="Arial" w:hAnsi="Arial" w:cs="Arial"/>
          <w:b/>
          <w:color w:val="002060"/>
          <w:u w:val="single"/>
        </w:rPr>
        <w:t xml:space="preserve"> di allenamento</w:t>
      </w:r>
      <w:r>
        <w:rPr>
          <w:rFonts w:ascii="Arial" w:hAnsi="Arial" w:cs="Arial"/>
          <w:b/>
          <w:color w:val="002060"/>
          <w:u w:val="single"/>
        </w:rPr>
        <w:t xml:space="preserve"> prevista per il 22/04/2025</w:t>
      </w:r>
      <w:r>
        <w:rPr>
          <w:rFonts w:ascii="Arial" w:hAnsi="Arial" w:cs="Arial"/>
          <w:color w:val="002060"/>
        </w:rPr>
        <w:t xml:space="preserve"> come di seguito riportato:</w:t>
      </w:r>
    </w:p>
    <w:p w14:paraId="4D947C71" w14:textId="77777777" w:rsidR="00C50178" w:rsidRPr="00FE39EA" w:rsidRDefault="00C50178" w:rsidP="00C50178">
      <w:pPr>
        <w:pStyle w:val="LndNormale1"/>
        <w:rPr>
          <w:i/>
          <w:iCs/>
          <w:color w:val="002060"/>
        </w:rPr>
      </w:pPr>
      <w:r w:rsidRPr="00FE39EA">
        <w:rPr>
          <w:i/>
          <w:iCs/>
          <w:color w:val="002060"/>
        </w:rPr>
        <w:t xml:space="preserve">Si conferma per il restante quanto pubblicato nel </w:t>
      </w:r>
      <w:r w:rsidRPr="00FE39EA">
        <w:rPr>
          <w:rFonts w:cs="Arial"/>
          <w:i/>
          <w:iCs/>
          <w:color w:val="002060"/>
        </w:rPr>
        <w:t>Comunicato Ufficiale n° 105</w:t>
      </w:r>
      <w:r>
        <w:rPr>
          <w:rFonts w:cs="Arial"/>
          <w:i/>
          <w:iCs/>
          <w:color w:val="002060"/>
        </w:rPr>
        <w:t xml:space="preserve"> del 09/04/2025</w:t>
      </w:r>
      <w:r w:rsidRPr="00FE39EA">
        <w:rPr>
          <w:rFonts w:cs="Arial"/>
          <w:i/>
          <w:iCs/>
          <w:color w:val="002060"/>
        </w:rPr>
        <w:t>.</w:t>
      </w:r>
    </w:p>
    <w:p w14:paraId="6C0F8BE9" w14:textId="77777777" w:rsidR="008C6177" w:rsidRDefault="008C6177" w:rsidP="008C6177">
      <w:pPr>
        <w:pStyle w:val="Nessunaspaziatura"/>
        <w:rPr>
          <w:rFonts w:ascii="Arial" w:hAnsi="Arial" w:cs="Arial"/>
          <w:b/>
          <w:color w:val="002060"/>
        </w:rPr>
      </w:pPr>
    </w:p>
    <w:p w14:paraId="3D01FA63" w14:textId="77777777" w:rsidR="008C6177" w:rsidRDefault="008C6177" w:rsidP="008C6177">
      <w:pPr>
        <w:pStyle w:val="Nessunaspaziatura"/>
        <w:jc w:val="center"/>
        <w:rPr>
          <w:rFonts w:ascii="Arial" w:hAnsi="Arial" w:cs="Arial"/>
          <w:b/>
          <w:color w:val="002060"/>
        </w:rPr>
      </w:pPr>
      <w:r>
        <w:rPr>
          <w:rFonts w:ascii="Arial" w:hAnsi="Arial" w:cs="Arial"/>
          <w:b/>
          <w:color w:val="002060"/>
        </w:rPr>
        <w:t>MARTEDI’ 22/04/2025, ore 18:00</w:t>
      </w:r>
    </w:p>
    <w:p w14:paraId="0FEF7EA9" w14:textId="6304899A" w:rsidR="008C6177" w:rsidRPr="00DB3615" w:rsidRDefault="008C6177" w:rsidP="008C6177">
      <w:pPr>
        <w:pStyle w:val="Nessunaspaziatura"/>
        <w:jc w:val="center"/>
        <w:rPr>
          <w:rFonts w:ascii="Arial" w:hAnsi="Arial" w:cs="Arial"/>
          <w:b/>
          <w:i/>
          <w:iCs/>
          <w:color w:val="002060"/>
          <w:sz w:val="21"/>
          <w:szCs w:val="21"/>
        </w:rPr>
      </w:pPr>
      <w:r>
        <w:rPr>
          <w:rFonts w:ascii="Arial" w:hAnsi="Arial" w:cs="Arial"/>
          <w:b/>
          <w:i/>
          <w:iCs/>
          <w:color w:val="002060"/>
        </w:rPr>
        <w:t>Pallone Geodetico</w:t>
      </w:r>
      <w:r w:rsidR="00D906BE">
        <w:rPr>
          <w:rFonts w:ascii="Arial" w:hAnsi="Arial" w:cs="Arial"/>
          <w:b/>
          <w:i/>
          <w:iCs/>
          <w:color w:val="002060"/>
        </w:rPr>
        <w:t xml:space="preserve"> “Lorenzo Manuali”</w:t>
      </w:r>
      <w:r w:rsidRPr="00DB3615">
        <w:rPr>
          <w:rFonts w:ascii="Arial" w:hAnsi="Arial" w:cs="Arial"/>
          <w:b/>
          <w:i/>
          <w:iCs/>
          <w:color w:val="002060"/>
        </w:rPr>
        <w:t xml:space="preserve"> di </w:t>
      </w:r>
      <w:r w:rsidR="00D906BE">
        <w:rPr>
          <w:rFonts w:ascii="Arial" w:hAnsi="Arial" w:cs="Arial"/>
          <w:b/>
          <w:i/>
          <w:iCs/>
          <w:color w:val="002060"/>
        </w:rPr>
        <w:t>OSIMO</w:t>
      </w:r>
      <w:r>
        <w:rPr>
          <w:rFonts w:ascii="Arial" w:hAnsi="Arial" w:cs="Arial"/>
          <w:b/>
          <w:i/>
          <w:iCs/>
          <w:color w:val="002060"/>
        </w:rPr>
        <w:t xml:space="preserve"> </w:t>
      </w:r>
      <w:r w:rsidRPr="00DB3615">
        <w:rPr>
          <w:rFonts w:ascii="Arial" w:hAnsi="Arial" w:cs="Arial"/>
          <w:b/>
          <w:i/>
          <w:iCs/>
          <w:color w:val="002060"/>
        </w:rPr>
        <w:t xml:space="preserve">(Via </w:t>
      </w:r>
      <w:proofErr w:type="spellStart"/>
      <w:r w:rsidR="00D906BE">
        <w:rPr>
          <w:rFonts w:ascii="Arial" w:hAnsi="Arial" w:cs="Arial"/>
          <w:b/>
          <w:i/>
          <w:iCs/>
          <w:color w:val="002060"/>
        </w:rPr>
        <w:t>Vescovara</w:t>
      </w:r>
      <w:proofErr w:type="spellEnd"/>
      <w:r w:rsidR="00D906BE">
        <w:rPr>
          <w:rFonts w:ascii="Arial" w:hAnsi="Arial" w:cs="Arial"/>
          <w:b/>
          <w:i/>
          <w:iCs/>
          <w:color w:val="002060"/>
        </w:rPr>
        <w:t>, 7</w:t>
      </w:r>
      <w:r w:rsidRPr="00DB3615">
        <w:rPr>
          <w:rFonts w:ascii="Arial" w:hAnsi="Arial" w:cs="Arial"/>
          <w:b/>
          <w:i/>
          <w:iCs/>
          <w:color w:val="002060"/>
        </w:rPr>
        <w:t>)</w:t>
      </w:r>
    </w:p>
    <w:p w14:paraId="71DAD2F0" w14:textId="77777777" w:rsidR="008C6177" w:rsidRDefault="008C6177" w:rsidP="008C6177">
      <w:pPr>
        <w:pStyle w:val="LndNormale1"/>
        <w:jc w:val="center"/>
        <w:rPr>
          <w:i/>
          <w:iCs/>
          <w:color w:val="002060"/>
        </w:rPr>
      </w:pPr>
      <w:r w:rsidRPr="00934B26">
        <w:rPr>
          <w:i/>
          <w:iCs/>
          <w:color w:val="002060"/>
        </w:rPr>
        <w:t xml:space="preserve">inizio seduta di allenamento ore </w:t>
      </w:r>
      <w:r>
        <w:rPr>
          <w:i/>
          <w:iCs/>
          <w:color w:val="002060"/>
        </w:rPr>
        <w:t>18:30</w:t>
      </w:r>
    </w:p>
    <w:p w14:paraId="2BDF48F8" w14:textId="77777777" w:rsidR="008C6177" w:rsidRDefault="008C6177" w:rsidP="008C6177">
      <w:pPr>
        <w:pStyle w:val="Nessunaspaziatura"/>
        <w:jc w:val="both"/>
        <w:rPr>
          <w:color w:val="002060"/>
        </w:rPr>
      </w:pPr>
    </w:p>
    <w:p w14:paraId="2FFF2E1B" w14:textId="77777777" w:rsidR="008C6177" w:rsidRPr="00037449" w:rsidRDefault="008C6177" w:rsidP="008C6177">
      <w:pPr>
        <w:pStyle w:val="LndNormale1"/>
        <w:ind w:left="4245" w:hanging="4245"/>
        <w:rPr>
          <w:color w:val="002060"/>
        </w:rPr>
      </w:pPr>
      <w:r w:rsidRPr="00037449">
        <w:rPr>
          <w:b/>
          <w:bCs/>
          <w:color w:val="002060"/>
        </w:rPr>
        <w:t>ACLI MANTOVANI CALCIO A 5</w:t>
      </w:r>
      <w:r w:rsidRPr="00037449">
        <w:rPr>
          <w:b/>
          <w:bCs/>
          <w:color w:val="002060"/>
        </w:rPr>
        <w:tab/>
      </w:r>
      <w:r w:rsidRPr="00037449">
        <w:rPr>
          <w:color w:val="002060"/>
        </w:rPr>
        <w:t>LORENZINI Luca</w:t>
      </w:r>
    </w:p>
    <w:p w14:paraId="6B989DBE" w14:textId="77777777" w:rsidR="008C6177" w:rsidRPr="00037449" w:rsidRDefault="008C6177" w:rsidP="008C6177">
      <w:pPr>
        <w:pStyle w:val="LndNormale1"/>
        <w:ind w:left="4245" w:hanging="4245"/>
        <w:rPr>
          <w:color w:val="002060"/>
        </w:rPr>
      </w:pPr>
      <w:r w:rsidRPr="00037449">
        <w:rPr>
          <w:b/>
          <w:bCs/>
          <w:color w:val="002060"/>
        </w:rPr>
        <w:t>AMICI DEL CENTROSOCIO SP.</w:t>
      </w:r>
      <w:r w:rsidRPr="00037449">
        <w:rPr>
          <w:color w:val="002060"/>
        </w:rPr>
        <w:tab/>
        <w:t xml:space="preserve">BAIONI Edoardo, FURLANI Diego, GIACOMETTI Michelangelo, MARANGIO Matteo, PICCIOLI Gioele, POLVERARI Tommaso, RAMOSCELLI Jacopo, </w:t>
      </w:r>
      <w:r w:rsidRPr="002445D9">
        <w:rPr>
          <w:color w:val="002060"/>
        </w:rPr>
        <w:t>TORRICELLA Nicolas</w:t>
      </w:r>
    </w:p>
    <w:p w14:paraId="58E87D5B" w14:textId="77777777" w:rsidR="008C6177" w:rsidRPr="00037449" w:rsidRDefault="008C6177" w:rsidP="008C6177">
      <w:pPr>
        <w:pStyle w:val="LndNormale1"/>
        <w:ind w:left="4245" w:hanging="4245"/>
        <w:rPr>
          <w:color w:val="002060"/>
        </w:rPr>
      </w:pPr>
      <w:r w:rsidRPr="00037449">
        <w:rPr>
          <w:b/>
          <w:bCs/>
          <w:color w:val="002060"/>
        </w:rPr>
        <w:t>BORGOROSSO TOLENTINO</w:t>
      </w:r>
      <w:r w:rsidRPr="00037449">
        <w:rPr>
          <w:b/>
          <w:bCs/>
          <w:color w:val="002060"/>
        </w:rPr>
        <w:tab/>
      </w:r>
      <w:r w:rsidRPr="00037449">
        <w:rPr>
          <w:color w:val="002060"/>
        </w:rPr>
        <w:t>SURDU Ionut Bogdan</w:t>
      </w:r>
    </w:p>
    <w:p w14:paraId="6A1DE525" w14:textId="77777777" w:rsidR="008C6177" w:rsidRPr="00037449" w:rsidRDefault="008C6177" w:rsidP="008C6177">
      <w:pPr>
        <w:pStyle w:val="LndNormale1"/>
        <w:ind w:left="4245" w:hanging="4245"/>
        <w:rPr>
          <w:b/>
          <w:bCs/>
          <w:color w:val="002060"/>
        </w:rPr>
      </w:pPr>
      <w:r w:rsidRPr="00037449">
        <w:rPr>
          <w:b/>
          <w:bCs/>
          <w:color w:val="002060"/>
        </w:rPr>
        <w:t>CERRETO D’ESI C5 A.S.D.</w:t>
      </w:r>
      <w:r w:rsidRPr="00037449">
        <w:rPr>
          <w:b/>
          <w:bCs/>
          <w:color w:val="002060"/>
        </w:rPr>
        <w:tab/>
      </w:r>
      <w:r w:rsidRPr="00037449">
        <w:rPr>
          <w:color w:val="002060"/>
        </w:rPr>
        <w:t>LIPPERA Tommaso, LUNARDI Diego</w:t>
      </w:r>
    </w:p>
    <w:p w14:paraId="17ECBB86" w14:textId="77777777" w:rsidR="008C6177" w:rsidRPr="00037449" w:rsidRDefault="008C6177" w:rsidP="008C6177">
      <w:pPr>
        <w:pStyle w:val="LndNormale1"/>
        <w:ind w:left="4245" w:hanging="4245"/>
        <w:rPr>
          <w:color w:val="002060"/>
        </w:rPr>
      </w:pPr>
      <w:r w:rsidRPr="00037449">
        <w:rPr>
          <w:b/>
          <w:bCs/>
          <w:color w:val="002060"/>
        </w:rPr>
        <w:t>GAGLIOLE CALCIO A 5</w:t>
      </w:r>
      <w:r w:rsidRPr="00037449">
        <w:rPr>
          <w:b/>
          <w:bCs/>
          <w:color w:val="002060"/>
        </w:rPr>
        <w:tab/>
      </w:r>
      <w:r w:rsidRPr="00037449">
        <w:rPr>
          <w:color w:val="002060"/>
        </w:rPr>
        <w:t>OCHARAN CARRILLO Christian Adrian</w:t>
      </w:r>
    </w:p>
    <w:p w14:paraId="6FE2B98D" w14:textId="77777777" w:rsidR="008C6177" w:rsidRPr="00216874" w:rsidRDefault="008C6177" w:rsidP="008C6177">
      <w:pPr>
        <w:pStyle w:val="LndNormale1"/>
        <w:ind w:left="4245" w:hanging="4245"/>
        <w:rPr>
          <w:color w:val="002060"/>
        </w:rPr>
      </w:pPr>
      <w:r w:rsidRPr="00037449">
        <w:rPr>
          <w:b/>
          <w:bCs/>
          <w:color w:val="002060"/>
        </w:rPr>
        <w:t>POL.CAGLI SPORT ASSOCIATI</w:t>
      </w:r>
      <w:r w:rsidRPr="00037449">
        <w:rPr>
          <w:b/>
          <w:bCs/>
          <w:color w:val="002060"/>
        </w:rPr>
        <w:tab/>
      </w:r>
      <w:r w:rsidRPr="00037449">
        <w:rPr>
          <w:color w:val="002060"/>
        </w:rPr>
        <w:t>CAPRA Edoardo, MARCHIONNI Francesco</w:t>
      </w:r>
    </w:p>
    <w:p w14:paraId="67F54710" w14:textId="77777777" w:rsidR="008C6177" w:rsidRPr="00552EFA" w:rsidRDefault="008C6177" w:rsidP="008C6177">
      <w:pPr>
        <w:pStyle w:val="Nessunaspaziatura"/>
        <w:ind w:left="4245" w:hanging="4245"/>
        <w:jc w:val="both"/>
        <w:rPr>
          <w:rFonts w:ascii="Arial" w:hAnsi="Arial" w:cs="Arial"/>
          <w:bCs/>
          <w:iCs/>
          <w:color w:val="002060"/>
        </w:rPr>
      </w:pPr>
    </w:p>
    <w:p w14:paraId="47B41FC8" w14:textId="77777777" w:rsidR="008C6177" w:rsidRPr="00552EFA" w:rsidRDefault="008C6177" w:rsidP="008C6177">
      <w:pPr>
        <w:pStyle w:val="LndNormale1"/>
        <w:tabs>
          <w:tab w:val="left" w:pos="6765"/>
        </w:tabs>
      </w:pPr>
      <w:r w:rsidRPr="00552EFA">
        <w:tab/>
      </w:r>
    </w:p>
    <w:p w14:paraId="643415DE" w14:textId="77777777" w:rsidR="008C6177" w:rsidRPr="00552EFA" w:rsidRDefault="008C6177" w:rsidP="008C6177">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FEMMINILE</w:t>
      </w:r>
    </w:p>
    <w:p w14:paraId="3D37DA2A" w14:textId="77777777" w:rsidR="008C6177" w:rsidRPr="00552EFA" w:rsidRDefault="008C6177" w:rsidP="008C6177">
      <w:pPr>
        <w:pStyle w:val="Nessunaspaziatura"/>
        <w:jc w:val="center"/>
        <w:rPr>
          <w:rFonts w:ascii="Arial" w:hAnsi="Arial" w:cs="Arial"/>
          <w:b/>
          <w:color w:val="002060"/>
          <w:sz w:val="24"/>
          <w:szCs w:val="24"/>
          <w:u w:val="single"/>
        </w:rPr>
      </w:pPr>
    </w:p>
    <w:p w14:paraId="05DF3AB1" w14:textId="6AA036C9" w:rsidR="00C50178" w:rsidRPr="00697CB9" w:rsidRDefault="00C50178" w:rsidP="00C50178">
      <w:pPr>
        <w:pStyle w:val="Nessunaspaziatura"/>
        <w:jc w:val="both"/>
        <w:rPr>
          <w:rFonts w:ascii="Arial" w:hAnsi="Arial" w:cs="Arial"/>
          <w:color w:val="002060"/>
        </w:rPr>
      </w:pPr>
      <w:r>
        <w:rPr>
          <w:rFonts w:ascii="Arial" w:hAnsi="Arial" w:cs="Arial"/>
          <w:color w:val="002060"/>
        </w:rPr>
        <w:t xml:space="preserve">A parziale rettifica di quanto riportato nel Comunicato Ufficiale n° 105 del 09/04/2025 </w:t>
      </w:r>
      <w:r>
        <w:rPr>
          <w:rFonts w:ascii="Arial" w:hAnsi="Arial" w:cs="Arial"/>
          <w:color w:val="002060"/>
        </w:rPr>
        <w:t>le</w:t>
      </w:r>
      <w:r w:rsidRPr="00697CB9">
        <w:rPr>
          <w:rFonts w:ascii="Arial" w:hAnsi="Arial" w:cs="Arial"/>
          <w:color w:val="002060"/>
        </w:rPr>
        <w:t xml:space="preserve"> sottoelencat</w:t>
      </w:r>
      <w:r>
        <w:rPr>
          <w:rFonts w:ascii="Arial" w:hAnsi="Arial" w:cs="Arial"/>
          <w:color w:val="002060"/>
        </w:rPr>
        <w:t>e</w:t>
      </w:r>
      <w:r w:rsidRPr="00697CB9">
        <w:rPr>
          <w:rFonts w:ascii="Arial" w:hAnsi="Arial" w:cs="Arial"/>
          <w:color w:val="002060"/>
        </w:rPr>
        <w:t xml:space="preserve"> calciat</w:t>
      </w:r>
      <w:r>
        <w:rPr>
          <w:rFonts w:ascii="Arial" w:hAnsi="Arial" w:cs="Arial"/>
          <w:color w:val="002060"/>
        </w:rPr>
        <w: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 xml:space="preserve">la </w:t>
      </w:r>
      <w:r w:rsidRPr="00BF62CC">
        <w:rPr>
          <w:rFonts w:ascii="Arial" w:hAnsi="Arial" w:cs="Arial"/>
          <w:b/>
          <w:color w:val="002060"/>
          <w:u w:val="single"/>
        </w:rPr>
        <w:t>sedut</w:t>
      </w:r>
      <w:r>
        <w:rPr>
          <w:rFonts w:ascii="Arial" w:hAnsi="Arial" w:cs="Arial"/>
          <w:b/>
          <w:color w:val="002060"/>
          <w:u w:val="single"/>
        </w:rPr>
        <w:t>a</w:t>
      </w:r>
      <w:r w:rsidRPr="00BF62CC">
        <w:rPr>
          <w:rFonts w:ascii="Arial" w:hAnsi="Arial" w:cs="Arial"/>
          <w:b/>
          <w:color w:val="002060"/>
          <w:u w:val="single"/>
        </w:rPr>
        <w:t xml:space="preserve"> di allenamento</w:t>
      </w:r>
      <w:r>
        <w:rPr>
          <w:rFonts w:ascii="Arial" w:hAnsi="Arial" w:cs="Arial"/>
          <w:b/>
          <w:color w:val="002060"/>
          <w:u w:val="single"/>
        </w:rPr>
        <w:t xml:space="preserve"> prevista per il 22/04/2025</w:t>
      </w:r>
      <w:r>
        <w:rPr>
          <w:rFonts w:ascii="Arial" w:hAnsi="Arial" w:cs="Arial"/>
          <w:color w:val="002060"/>
        </w:rPr>
        <w:t xml:space="preserve"> come di seguito riportato:</w:t>
      </w:r>
    </w:p>
    <w:p w14:paraId="5FDB5092" w14:textId="77777777" w:rsidR="00C50178" w:rsidRPr="00FE39EA" w:rsidRDefault="00C50178" w:rsidP="00C50178">
      <w:pPr>
        <w:pStyle w:val="LndNormale1"/>
        <w:rPr>
          <w:i/>
          <w:iCs/>
          <w:color w:val="002060"/>
        </w:rPr>
      </w:pPr>
      <w:r w:rsidRPr="00FE39EA">
        <w:rPr>
          <w:i/>
          <w:iCs/>
          <w:color w:val="002060"/>
        </w:rPr>
        <w:lastRenderedPageBreak/>
        <w:t xml:space="preserve">Si conferma per il restante quanto pubblicato nel </w:t>
      </w:r>
      <w:r w:rsidRPr="00FE39EA">
        <w:rPr>
          <w:rFonts w:cs="Arial"/>
          <w:i/>
          <w:iCs/>
          <w:color w:val="002060"/>
        </w:rPr>
        <w:t>Comunicato Ufficiale n° 105</w:t>
      </w:r>
      <w:r>
        <w:rPr>
          <w:rFonts w:cs="Arial"/>
          <w:i/>
          <w:iCs/>
          <w:color w:val="002060"/>
        </w:rPr>
        <w:t xml:space="preserve"> del 09/04/2025</w:t>
      </w:r>
      <w:r w:rsidRPr="00FE39EA">
        <w:rPr>
          <w:rFonts w:cs="Arial"/>
          <w:i/>
          <w:iCs/>
          <w:color w:val="002060"/>
        </w:rPr>
        <w:t>.</w:t>
      </w:r>
    </w:p>
    <w:p w14:paraId="22F10442" w14:textId="77777777" w:rsidR="008C6177" w:rsidRDefault="008C6177" w:rsidP="008C6177">
      <w:pPr>
        <w:pStyle w:val="Nessunaspaziatura"/>
        <w:rPr>
          <w:rFonts w:ascii="Arial" w:hAnsi="Arial" w:cs="Arial"/>
          <w:b/>
          <w:color w:val="002060"/>
        </w:rPr>
      </w:pPr>
    </w:p>
    <w:p w14:paraId="133D1B6A" w14:textId="77777777" w:rsidR="008C6177" w:rsidRDefault="008C6177" w:rsidP="008C6177">
      <w:pPr>
        <w:pStyle w:val="Nessunaspaziatura"/>
        <w:jc w:val="center"/>
        <w:rPr>
          <w:rFonts w:ascii="Arial" w:hAnsi="Arial" w:cs="Arial"/>
          <w:b/>
          <w:color w:val="002060"/>
        </w:rPr>
      </w:pPr>
      <w:r>
        <w:rPr>
          <w:rFonts w:ascii="Arial" w:hAnsi="Arial" w:cs="Arial"/>
          <w:b/>
          <w:color w:val="002060"/>
        </w:rPr>
        <w:t>MARTEDI’ 22/04/2025, ore 19:45</w:t>
      </w:r>
    </w:p>
    <w:p w14:paraId="1E5C3530" w14:textId="77777777" w:rsidR="00D906BE" w:rsidRPr="00DB3615" w:rsidRDefault="00D906BE" w:rsidP="00D906BE">
      <w:pPr>
        <w:pStyle w:val="Nessunaspaziatura"/>
        <w:jc w:val="center"/>
        <w:rPr>
          <w:rFonts w:ascii="Arial" w:hAnsi="Arial" w:cs="Arial"/>
          <w:b/>
          <w:i/>
          <w:iCs/>
          <w:color w:val="002060"/>
          <w:sz w:val="21"/>
          <w:szCs w:val="21"/>
        </w:rPr>
      </w:pPr>
      <w:r>
        <w:rPr>
          <w:rFonts w:ascii="Arial" w:hAnsi="Arial" w:cs="Arial"/>
          <w:b/>
          <w:i/>
          <w:iCs/>
          <w:color w:val="002060"/>
        </w:rPr>
        <w:t>Pallone Geodetico “Lorenzo Manuali”</w:t>
      </w:r>
      <w:r w:rsidRPr="00DB3615">
        <w:rPr>
          <w:rFonts w:ascii="Arial" w:hAnsi="Arial" w:cs="Arial"/>
          <w:b/>
          <w:i/>
          <w:iCs/>
          <w:color w:val="002060"/>
        </w:rPr>
        <w:t xml:space="preserve"> di </w:t>
      </w:r>
      <w:r>
        <w:rPr>
          <w:rFonts w:ascii="Arial" w:hAnsi="Arial" w:cs="Arial"/>
          <w:b/>
          <w:i/>
          <w:iCs/>
          <w:color w:val="002060"/>
        </w:rPr>
        <w:t xml:space="preserve">OSIMO </w:t>
      </w:r>
      <w:r w:rsidRPr="00DB3615">
        <w:rPr>
          <w:rFonts w:ascii="Arial" w:hAnsi="Arial" w:cs="Arial"/>
          <w:b/>
          <w:i/>
          <w:iCs/>
          <w:color w:val="002060"/>
        </w:rPr>
        <w:t xml:space="preserve">(Via </w:t>
      </w:r>
      <w:proofErr w:type="spellStart"/>
      <w:r>
        <w:rPr>
          <w:rFonts w:ascii="Arial" w:hAnsi="Arial" w:cs="Arial"/>
          <w:b/>
          <w:i/>
          <w:iCs/>
          <w:color w:val="002060"/>
        </w:rPr>
        <w:t>Vescovara</w:t>
      </w:r>
      <w:proofErr w:type="spellEnd"/>
      <w:r>
        <w:rPr>
          <w:rFonts w:ascii="Arial" w:hAnsi="Arial" w:cs="Arial"/>
          <w:b/>
          <w:i/>
          <w:iCs/>
          <w:color w:val="002060"/>
        </w:rPr>
        <w:t>, 7</w:t>
      </w:r>
      <w:r w:rsidRPr="00DB3615">
        <w:rPr>
          <w:rFonts w:ascii="Arial" w:hAnsi="Arial" w:cs="Arial"/>
          <w:b/>
          <w:i/>
          <w:iCs/>
          <w:color w:val="002060"/>
        </w:rPr>
        <w:t>)</w:t>
      </w:r>
    </w:p>
    <w:p w14:paraId="125949AB" w14:textId="77777777" w:rsidR="008C6177" w:rsidRDefault="008C6177" w:rsidP="008C6177">
      <w:pPr>
        <w:pStyle w:val="LndNormale1"/>
        <w:jc w:val="center"/>
        <w:rPr>
          <w:i/>
          <w:iCs/>
          <w:color w:val="002060"/>
        </w:rPr>
      </w:pPr>
      <w:r w:rsidRPr="00934B26">
        <w:rPr>
          <w:i/>
          <w:iCs/>
          <w:color w:val="002060"/>
        </w:rPr>
        <w:t xml:space="preserve">inizio seduta di allenamento ore </w:t>
      </w:r>
      <w:r>
        <w:rPr>
          <w:i/>
          <w:iCs/>
          <w:color w:val="002060"/>
        </w:rPr>
        <w:t>20:15</w:t>
      </w:r>
    </w:p>
    <w:p w14:paraId="0688AA7E" w14:textId="77777777" w:rsidR="008C6177" w:rsidRDefault="008C6177" w:rsidP="008C6177">
      <w:pPr>
        <w:pStyle w:val="Nessunaspaziatura"/>
        <w:jc w:val="both"/>
        <w:rPr>
          <w:color w:val="002060"/>
        </w:rPr>
      </w:pPr>
    </w:p>
    <w:p w14:paraId="44015527" w14:textId="77777777" w:rsidR="008C6177" w:rsidRPr="003804E5" w:rsidRDefault="008C6177" w:rsidP="008C6177">
      <w:pPr>
        <w:pStyle w:val="LndNormale1"/>
        <w:ind w:left="4245" w:hanging="4245"/>
        <w:rPr>
          <w:color w:val="002060"/>
        </w:rPr>
      </w:pPr>
      <w:r w:rsidRPr="003804E5">
        <w:rPr>
          <w:b/>
          <w:bCs/>
          <w:color w:val="002060"/>
        </w:rPr>
        <w:t>AMICI DEL CENTROSOCIO SP.</w:t>
      </w:r>
      <w:r w:rsidRPr="003804E5">
        <w:rPr>
          <w:b/>
          <w:bCs/>
          <w:color w:val="002060"/>
        </w:rPr>
        <w:tab/>
      </w:r>
      <w:r w:rsidRPr="003804E5">
        <w:rPr>
          <w:color w:val="002060"/>
        </w:rPr>
        <w:t>PRINCIPI Martina</w:t>
      </w:r>
    </w:p>
    <w:p w14:paraId="022C878C" w14:textId="77777777" w:rsidR="008C6177" w:rsidRPr="003804E5" w:rsidRDefault="008C6177" w:rsidP="008C6177">
      <w:pPr>
        <w:pStyle w:val="LndNormale1"/>
        <w:ind w:left="4245" w:hanging="4245"/>
        <w:rPr>
          <w:color w:val="002060"/>
        </w:rPr>
      </w:pPr>
      <w:r w:rsidRPr="003804E5">
        <w:rPr>
          <w:b/>
          <w:bCs/>
          <w:color w:val="002060"/>
        </w:rPr>
        <w:t>CALCIO POTENZA PICENA</w:t>
      </w:r>
      <w:r w:rsidRPr="003804E5">
        <w:rPr>
          <w:b/>
          <w:bCs/>
          <w:color w:val="002060"/>
        </w:rPr>
        <w:tab/>
      </w:r>
      <w:r w:rsidRPr="003804E5">
        <w:rPr>
          <w:color w:val="002060"/>
        </w:rPr>
        <w:t>FAKAROS Diana, VIOLA Naomi</w:t>
      </w:r>
    </w:p>
    <w:p w14:paraId="0158B930" w14:textId="77777777" w:rsidR="008C6177" w:rsidRPr="003804E5" w:rsidRDefault="008C6177" w:rsidP="008C6177">
      <w:pPr>
        <w:pStyle w:val="LndNormale1"/>
        <w:ind w:left="4245" w:hanging="4245"/>
        <w:rPr>
          <w:b/>
          <w:bCs/>
          <w:color w:val="002060"/>
        </w:rPr>
      </w:pPr>
      <w:r w:rsidRPr="003804E5">
        <w:rPr>
          <w:b/>
          <w:bCs/>
          <w:color w:val="002060"/>
        </w:rPr>
        <w:t>PIANDIROSE</w:t>
      </w:r>
      <w:r w:rsidRPr="003804E5">
        <w:rPr>
          <w:b/>
          <w:bCs/>
          <w:color w:val="002060"/>
        </w:rPr>
        <w:tab/>
      </w:r>
      <w:r w:rsidRPr="003804E5">
        <w:rPr>
          <w:color w:val="002060"/>
        </w:rPr>
        <w:t>LANI Elisa, SILVESTRINI Monica</w:t>
      </w:r>
    </w:p>
    <w:p w14:paraId="43C52A2D" w14:textId="77777777" w:rsidR="008C6177" w:rsidRPr="003804E5" w:rsidRDefault="008C6177" w:rsidP="008C6177">
      <w:pPr>
        <w:pStyle w:val="LndNormale1"/>
        <w:ind w:left="4245" w:hanging="4245"/>
        <w:rPr>
          <w:color w:val="002060"/>
        </w:rPr>
      </w:pPr>
      <w:r w:rsidRPr="003804E5">
        <w:rPr>
          <w:b/>
          <w:bCs/>
          <w:color w:val="002060"/>
        </w:rPr>
        <w:t>RIPABERARDA</w:t>
      </w:r>
      <w:r w:rsidRPr="003804E5">
        <w:rPr>
          <w:color w:val="002060"/>
        </w:rPr>
        <w:tab/>
        <w:t>ANGELINI Beatrice, PATACCA Crizia, VAGNONI Giulia</w:t>
      </w:r>
    </w:p>
    <w:p w14:paraId="7DEFD29C" w14:textId="77777777" w:rsidR="008C6177" w:rsidRPr="003804E5" w:rsidRDefault="008C6177" w:rsidP="008C6177">
      <w:pPr>
        <w:pStyle w:val="LndNormale1"/>
        <w:ind w:left="4245" w:hanging="4245"/>
        <w:rPr>
          <w:color w:val="002060"/>
        </w:rPr>
      </w:pPr>
      <w:r w:rsidRPr="003804E5">
        <w:rPr>
          <w:b/>
          <w:bCs/>
          <w:color w:val="002060"/>
        </w:rPr>
        <w:t>TRODICA FUTSAL</w:t>
      </w:r>
      <w:r w:rsidRPr="003804E5">
        <w:rPr>
          <w:color w:val="002060"/>
        </w:rPr>
        <w:tab/>
        <w:t>FRONTINI Greta, LOMBARDELLI Alessia, TOMASSINI Adele</w:t>
      </w:r>
    </w:p>
    <w:p w14:paraId="746FA8B3" w14:textId="77777777" w:rsidR="008C6177" w:rsidRPr="003804E5" w:rsidRDefault="008C6177" w:rsidP="008C6177">
      <w:pPr>
        <w:pStyle w:val="LndNormale1"/>
        <w:ind w:left="4245" w:hanging="4245"/>
        <w:rPr>
          <w:color w:val="002060"/>
        </w:rPr>
      </w:pPr>
      <w:r w:rsidRPr="003804E5">
        <w:rPr>
          <w:b/>
          <w:bCs/>
          <w:color w:val="002060"/>
        </w:rPr>
        <w:t>VENERE POTENTIA</w:t>
      </w:r>
      <w:r w:rsidRPr="003804E5">
        <w:rPr>
          <w:color w:val="002060"/>
        </w:rPr>
        <w:tab/>
        <w:t xml:space="preserve">BLENKUS Serena, MODESTI Aurora, </w:t>
      </w:r>
    </w:p>
    <w:p w14:paraId="7AA7C8CB" w14:textId="77777777" w:rsidR="008C6177" w:rsidRDefault="008C6177" w:rsidP="008C6177">
      <w:pPr>
        <w:pStyle w:val="LndNormale1"/>
        <w:ind w:left="4245" w:hanging="4245"/>
        <w:rPr>
          <w:color w:val="002060"/>
        </w:rPr>
      </w:pPr>
      <w:r w:rsidRPr="003804E5">
        <w:rPr>
          <w:b/>
          <w:bCs/>
          <w:color w:val="002060"/>
        </w:rPr>
        <w:t>WOMAN SANGIUSTESE A.S.D.</w:t>
      </w:r>
      <w:r w:rsidRPr="003804E5">
        <w:rPr>
          <w:color w:val="002060"/>
        </w:rPr>
        <w:tab/>
        <w:t>CRISPINI Chiara, TORREGIANI Alessia</w:t>
      </w:r>
    </w:p>
    <w:p w14:paraId="11CF17FF" w14:textId="77777777" w:rsidR="008C6177" w:rsidRDefault="008C6177" w:rsidP="008C6177">
      <w:pPr>
        <w:pStyle w:val="LndNormale1"/>
        <w:ind w:left="4245" w:hanging="4245"/>
        <w:rPr>
          <w:color w:val="002060"/>
        </w:rPr>
      </w:pPr>
    </w:p>
    <w:p w14:paraId="50D85C0A" w14:textId="77777777" w:rsidR="008C6177" w:rsidRPr="00226E98" w:rsidRDefault="008C6177" w:rsidP="008C6177">
      <w:pPr>
        <w:pStyle w:val="LndNormale1"/>
        <w:ind w:left="4245" w:hanging="4245"/>
        <w:rPr>
          <w:color w:val="002060"/>
        </w:rPr>
      </w:pPr>
    </w:p>
    <w:p w14:paraId="174FD3A3" w14:textId="77777777" w:rsidR="008C6177" w:rsidRPr="00552EFA" w:rsidRDefault="008C6177" w:rsidP="008C6177">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17</w:t>
      </w:r>
    </w:p>
    <w:p w14:paraId="6C76CC2F" w14:textId="77777777" w:rsidR="008C6177" w:rsidRPr="00552EFA" w:rsidRDefault="008C6177" w:rsidP="008C6177">
      <w:pPr>
        <w:pStyle w:val="Nessunaspaziatura"/>
        <w:jc w:val="center"/>
        <w:rPr>
          <w:rFonts w:ascii="Arial" w:hAnsi="Arial" w:cs="Arial"/>
          <w:b/>
          <w:color w:val="002060"/>
          <w:sz w:val="24"/>
          <w:szCs w:val="24"/>
          <w:u w:val="single"/>
        </w:rPr>
      </w:pPr>
    </w:p>
    <w:p w14:paraId="1F62A193" w14:textId="77777777" w:rsidR="00C50178" w:rsidRPr="00697CB9" w:rsidRDefault="00C50178" w:rsidP="00C50178">
      <w:pPr>
        <w:pStyle w:val="Nessunaspaziatura"/>
        <w:jc w:val="both"/>
        <w:rPr>
          <w:rFonts w:ascii="Arial" w:hAnsi="Arial" w:cs="Arial"/>
          <w:color w:val="002060"/>
        </w:rPr>
      </w:pPr>
      <w:r>
        <w:rPr>
          <w:rFonts w:ascii="Arial" w:hAnsi="Arial" w:cs="Arial"/>
          <w:color w:val="002060"/>
        </w:rPr>
        <w:t>A parziale rettifica di quanto riportato nel Comunicato Ufficiale n° 105 del 09/04/2025 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 xml:space="preserve">la </w:t>
      </w:r>
      <w:r w:rsidRPr="00BF62CC">
        <w:rPr>
          <w:rFonts w:ascii="Arial" w:hAnsi="Arial" w:cs="Arial"/>
          <w:b/>
          <w:color w:val="002060"/>
          <w:u w:val="single"/>
        </w:rPr>
        <w:t>sedut</w:t>
      </w:r>
      <w:r>
        <w:rPr>
          <w:rFonts w:ascii="Arial" w:hAnsi="Arial" w:cs="Arial"/>
          <w:b/>
          <w:color w:val="002060"/>
          <w:u w:val="single"/>
        </w:rPr>
        <w:t>a</w:t>
      </w:r>
      <w:r w:rsidRPr="00BF62CC">
        <w:rPr>
          <w:rFonts w:ascii="Arial" w:hAnsi="Arial" w:cs="Arial"/>
          <w:b/>
          <w:color w:val="002060"/>
          <w:u w:val="single"/>
        </w:rPr>
        <w:t xml:space="preserve"> di allenamento</w:t>
      </w:r>
      <w:r>
        <w:rPr>
          <w:rFonts w:ascii="Arial" w:hAnsi="Arial" w:cs="Arial"/>
          <w:b/>
          <w:color w:val="002060"/>
          <w:u w:val="single"/>
        </w:rPr>
        <w:t xml:space="preserve"> prevista per il 22/04/2025</w:t>
      </w:r>
      <w:r>
        <w:rPr>
          <w:rFonts w:ascii="Arial" w:hAnsi="Arial" w:cs="Arial"/>
          <w:color w:val="002060"/>
        </w:rPr>
        <w:t xml:space="preserve"> come di seguito riportato:</w:t>
      </w:r>
    </w:p>
    <w:p w14:paraId="25DD551A" w14:textId="77777777" w:rsidR="00C50178" w:rsidRPr="00FE39EA" w:rsidRDefault="00C50178" w:rsidP="00C50178">
      <w:pPr>
        <w:pStyle w:val="LndNormale1"/>
        <w:rPr>
          <w:i/>
          <w:iCs/>
          <w:color w:val="002060"/>
        </w:rPr>
      </w:pPr>
      <w:r w:rsidRPr="00FE39EA">
        <w:rPr>
          <w:i/>
          <w:iCs/>
          <w:color w:val="002060"/>
        </w:rPr>
        <w:t xml:space="preserve">Si conferma per il restante quanto pubblicato nel </w:t>
      </w:r>
      <w:r w:rsidRPr="00FE39EA">
        <w:rPr>
          <w:rFonts w:cs="Arial"/>
          <w:i/>
          <w:iCs/>
          <w:color w:val="002060"/>
        </w:rPr>
        <w:t>Comunicato Ufficiale n° 105</w:t>
      </w:r>
      <w:r>
        <w:rPr>
          <w:rFonts w:cs="Arial"/>
          <w:i/>
          <w:iCs/>
          <w:color w:val="002060"/>
        </w:rPr>
        <w:t xml:space="preserve"> del 09/04/2025</w:t>
      </w:r>
      <w:r w:rsidRPr="00FE39EA">
        <w:rPr>
          <w:rFonts w:cs="Arial"/>
          <w:i/>
          <w:iCs/>
          <w:color w:val="002060"/>
        </w:rPr>
        <w:t>.</w:t>
      </w:r>
    </w:p>
    <w:p w14:paraId="73BD7AA6" w14:textId="77777777" w:rsidR="008C6177" w:rsidRDefault="008C6177" w:rsidP="008C6177">
      <w:pPr>
        <w:pStyle w:val="Nessunaspaziatura"/>
        <w:rPr>
          <w:rFonts w:ascii="Arial" w:hAnsi="Arial" w:cs="Arial"/>
          <w:b/>
          <w:color w:val="002060"/>
        </w:rPr>
      </w:pPr>
    </w:p>
    <w:p w14:paraId="471729E4" w14:textId="77777777" w:rsidR="008C6177" w:rsidRDefault="008C6177" w:rsidP="008C6177">
      <w:pPr>
        <w:pStyle w:val="Nessunaspaziatura"/>
        <w:jc w:val="center"/>
        <w:rPr>
          <w:rFonts w:ascii="Arial" w:hAnsi="Arial" w:cs="Arial"/>
          <w:b/>
          <w:color w:val="002060"/>
        </w:rPr>
      </w:pPr>
      <w:r>
        <w:rPr>
          <w:rFonts w:ascii="Arial" w:hAnsi="Arial" w:cs="Arial"/>
          <w:b/>
          <w:color w:val="002060"/>
        </w:rPr>
        <w:t>MARTEDI’ 22/04/2025, ore 16:15</w:t>
      </w:r>
    </w:p>
    <w:p w14:paraId="527145FB" w14:textId="77777777" w:rsidR="00D906BE" w:rsidRPr="00DB3615" w:rsidRDefault="00D906BE" w:rsidP="00D906BE">
      <w:pPr>
        <w:pStyle w:val="Nessunaspaziatura"/>
        <w:jc w:val="center"/>
        <w:rPr>
          <w:rFonts w:ascii="Arial" w:hAnsi="Arial" w:cs="Arial"/>
          <w:b/>
          <w:i/>
          <w:iCs/>
          <w:color w:val="002060"/>
          <w:sz w:val="21"/>
          <w:szCs w:val="21"/>
        </w:rPr>
      </w:pPr>
      <w:r>
        <w:rPr>
          <w:rFonts w:ascii="Arial" w:hAnsi="Arial" w:cs="Arial"/>
          <w:b/>
          <w:i/>
          <w:iCs/>
          <w:color w:val="002060"/>
        </w:rPr>
        <w:t>Pallone Geodetico “Lorenzo Manuali”</w:t>
      </w:r>
      <w:r w:rsidRPr="00DB3615">
        <w:rPr>
          <w:rFonts w:ascii="Arial" w:hAnsi="Arial" w:cs="Arial"/>
          <w:b/>
          <w:i/>
          <w:iCs/>
          <w:color w:val="002060"/>
        </w:rPr>
        <w:t xml:space="preserve"> di </w:t>
      </w:r>
      <w:r>
        <w:rPr>
          <w:rFonts w:ascii="Arial" w:hAnsi="Arial" w:cs="Arial"/>
          <w:b/>
          <w:i/>
          <w:iCs/>
          <w:color w:val="002060"/>
        </w:rPr>
        <w:t xml:space="preserve">OSIMO </w:t>
      </w:r>
      <w:r w:rsidRPr="00DB3615">
        <w:rPr>
          <w:rFonts w:ascii="Arial" w:hAnsi="Arial" w:cs="Arial"/>
          <w:b/>
          <w:i/>
          <w:iCs/>
          <w:color w:val="002060"/>
        </w:rPr>
        <w:t xml:space="preserve">(Via </w:t>
      </w:r>
      <w:proofErr w:type="spellStart"/>
      <w:r>
        <w:rPr>
          <w:rFonts w:ascii="Arial" w:hAnsi="Arial" w:cs="Arial"/>
          <w:b/>
          <w:i/>
          <w:iCs/>
          <w:color w:val="002060"/>
        </w:rPr>
        <w:t>Vescovara</w:t>
      </w:r>
      <w:proofErr w:type="spellEnd"/>
      <w:r>
        <w:rPr>
          <w:rFonts w:ascii="Arial" w:hAnsi="Arial" w:cs="Arial"/>
          <w:b/>
          <w:i/>
          <w:iCs/>
          <w:color w:val="002060"/>
        </w:rPr>
        <w:t>, 7</w:t>
      </w:r>
      <w:r w:rsidRPr="00DB3615">
        <w:rPr>
          <w:rFonts w:ascii="Arial" w:hAnsi="Arial" w:cs="Arial"/>
          <w:b/>
          <w:i/>
          <w:iCs/>
          <w:color w:val="002060"/>
        </w:rPr>
        <w:t>)</w:t>
      </w:r>
    </w:p>
    <w:p w14:paraId="76B19D84" w14:textId="77777777" w:rsidR="008C6177" w:rsidRDefault="008C6177" w:rsidP="008C6177">
      <w:pPr>
        <w:pStyle w:val="LndNormale1"/>
        <w:jc w:val="center"/>
        <w:rPr>
          <w:i/>
          <w:iCs/>
          <w:color w:val="002060"/>
        </w:rPr>
      </w:pPr>
      <w:r w:rsidRPr="00934B26">
        <w:rPr>
          <w:i/>
          <w:iCs/>
          <w:color w:val="002060"/>
        </w:rPr>
        <w:t xml:space="preserve">inizio seduta di allenamento ore </w:t>
      </w:r>
      <w:r>
        <w:rPr>
          <w:i/>
          <w:iCs/>
          <w:color w:val="002060"/>
        </w:rPr>
        <w:t>16:45</w:t>
      </w:r>
    </w:p>
    <w:p w14:paraId="35AF121E" w14:textId="77777777" w:rsidR="008C6177" w:rsidRDefault="008C6177" w:rsidP="008C6177">
      <w:pPr>
        <w:pStyle w:val="Nessunaspaziatura"/>
        <w:jc w:val="both"/>
        <w:rPr>
          <w:color w:val="002060"/>
        </w:rPr>
      </w:pPr>
    </w:p>
    <w:p w14:paraId="1856D4CE" w14:textId="77777777" w:rsidR="008C6177" w:rsidRPr="002B0445" w:rsidRDefault="008C6177" w:rsidP="008C6177">
      <w:pPr>
        <w:pStyle w:val="LndNormale1"/>
        <w:ind w:left="4245" w:hanging="4245"/>
        <w:rPr>
          <w:b/>
          <w:bCs/>
          <w:color w:val="002060"/>
        </w:rPr>
      </w:pPr>
      <w:r w:rsidRPr="002B0445">
        <w:rPr>
          <w:b/>
          <w:bCs/>
          <w:color w:val="002060"/>
        </w:rPr>
        <w:t>ACLI MANTOVANI CALCIO A 5</w:t>
      </w:r>
      <w:r w:rsidRPr="002B0445">
        <w:rPr>
          <w:b/>
          <w:bCs/>
          <w:color w:val="002060"/>
        </w:rPr>
        <w:tab/>
      </w:r>
      <w:r w:rsidRPr="002B0445">
        <w:rPr>
          <w:color w:val="002060"/>
        </w:rPr>
        <w:t xml:space="preserve">STACCHIOTTI Matteo </w:t>
      </w:r>
    </w:p>
    <w:p w14:paraId="562E9663" w14:textId="77777777" w:rsidR="008C6177" w:rsidRPr="002B0445" w:rsidRDefault="008C6177" w:rsidP="008C6177">
      <w:pPr>
        <w:pStyle w:val="LndNormale1"/>
        <w:ind w:left="4245" w:hanging="4245"/>
        <w:rPr>
          <w:color w:val="002060"/>
        </w:rPr>
      </w:pPr>
      <w:r w:rsidRPr="002B0445">
        <w:rPr>
          <w:b/>
          <w:bCs/>
          <w:color w:val="002060"/>
        </w:rPr>
        <w:t>AMICI DEL CENTROSOCIO SP.</w:t>
      </w:r>
      <w:r w:rsidRPr="002B0445">
        <w:rPr>
          <w:color w:val="002060"/>
        </w:rPr>
        <w:tab/>
        <w:t>ORCIANI Stefano, SEBASTIANELLI Leonardo, TOMASSINI Nicolas</w:t>
      </w:r>
    </w:p>
    <w:p w14:paraId="544C2C9B" w14:textId="77777777" w:rsidR="008C6177" w:rsidRPr="002B0445" w:rsidRDefault="008C6177" w:rsidP="008C6177">
      <w:pPr>
        <w:pStyle w:val="LndNormale1"/>
        <w:ind w:left="4245" w:hanging="4245"/>
        <w:rPr>
          <w:color w:val="002060"/>
        </w:rPr>
      </w:pPr>
      <w:r w:rsidRPr="002B0445">
        <w:rPr>
          <w:b/>
          <w:bCs/>
          <w:color w:val="002060"/>
        </w:rPr>
        <w:t>C.U.S. MACERATA CALCIO A5</w:t>
      </w:r>
      <w:r w:rsidRPr="002B0445">
        <w:rPr>
          <w:b/>
          <w:bCs/>
          <w:color w:val="002060"/>
        </w:rPr>
        <w:tab/>
      </w:r>
      <w:r w:rsidRPr="002B0445">
        <w:rPr>
          <w:color w:val="002060"/>
        </w:rPr>
        <w:t>FRATICELLI Nicolò</w:t>
      </w:r>
    </w:p>
    <w:p w14:paraId="09580B95" w14:textId="77777777" w:rsidR="008C6177" w:rsidRPr="002B0445" w:rsidRDefault="008C6177" w:rsidP="008C6177">
      <w:pPr>
        <w:pStyle w:val="LndNormale1"/>
        <w:ind w:left="4245" w:hanging="4245"/>
        <w:rPr>
          <w:color w:val="002060"/>
        </w:rPr>
      </w:pPr>
      <w:r w:rsidRPr="002B0445">
        <w:rPr>
          <w:b/>
          <w:bCs/>
          <w:color w:val="002060"/>
        </w:rPr>
        <w:t>CALCIO A 5 CORINALDO</w:t>
      </w:r>
      <w:r w:rsidRPr="002B0445">
        <w:rPr>
          <w:b/>
          <w:bCs/>
          <w:color w:val="002060"/>
        </w:rPr>
        <w:tab/>
      </w:r>
      <w:r w:rsidRPr="002B0445">
        <w:rPr>
          <w:color w:val="002060"/>
        </w:rPr>
        <w:t>BRUCIATI Samuele</w:t>
      </w:r>
    </w:p>
    <w:p w14:paraId="11C0FB5E" w14:textId="77777777" w:rsidR="008C6177" w:rsidRPr="002B0445" w:rsidRDefault="008C6177" w:rsidP="008C6177">
      <w:pPr>
        <w:pStyle w:val="LndNormale1"/>
        <w:ind w:left="4245" w:hanging="4245"/>
        <w:rPr>
          <w:b/>
          <w:bCs/>
          <w:color w:val="002060"/>
        </w:rPr>
      </w:pPr>
      <w:r w:rsidRPr="002B0445">
        <w:rPr>
          <w:b/>
          <w:bCs/>
          <w:color w:val="002060"/>
        </w:rPr>
        <w:t>ETA BETA FOOTBALL</w:t>
      </w:r>
      <w:r w:rsidRPr="002B0445">
        <w:rPr>
          <w:b/>
          <w:bCs/>
          <w:color w:val="002060"/>
        </w:rPr>
        <w:tab/>
      </w:r>
      <w:r w:rsidRPr="002B0445">
        <w:rPr>
          <w:color w:val="002060"/>
        </w:rPr>
        <w:t>LORENZETTI Hiago Nicolas</w:t>
      </w:r>
    </w:p>
    <w:p w14:paraId="33780D61" w14:textId="77777777" w:rsidR="008C6177" w:rsidRPr="002B0445" w:rsidRDefault="008C6177" w:rsidP="008C6177">
      <w:pPr>
        <w:pStyle w:val="LndNormale1"/>
        <w:ind w:left="4245" w:hanging="4245"/>
        <w:rPr>
          <w:color w:val="002060"/>
        </w:rPr>
      </w:pPr>
      <w:r w:rsidRPr="002B0445">
        <w:rPr>
          <w:b/>
          <w:bCs/>
          <w:color w:val="002060"/>
        </w:rPr>
        <w:t>ITALSERVICE C5</w:t>
      </w:r>
      <w:r w:rsidRPr="002B0445">
        <w:rPr>
          <w:b/>
          <w:bCs/>
          <w:color w:val="002060"/>
        </w:rPr>
        <w:tab/>
      </w:r>
      <w:r w:rsidRPr="002B0445">
        <w:rPr>
          <w:color w:val="002060"/>
        </w:rPr>
        <w:t>DI GENNARO Lorenzo, LEPORE Vincenzo</w:t>
      </w:r>
    </w:p>
    <w:p w14:paraId="1FA61FFA" w14:textId="77777777" w:rsidR="008C6177" w:rsidRPr="002B0445" w:rsidRDefault="008C6177" w:rsidP="008C6177">
      <w:pPr>
        <w:pStyle w:val="LndNormale1"/>
        <w:ind w:left="4245" w:hanging="4245"/>
        <w:rPr>
          <w:b/>
          <w:bCs/>
          <w:color w:val="002060"/>
        </w:rPr>
      </w:pPr>
      <w:r w:rsidRPr="002B0445">
        <w:rPr>
          <w:b/>
          <w:bCs/>
          <w:color w:val="002060"/>
        </w:rPr>
        <w:t>JESINA S.R.L.</w:t>
      </w:r>
      <w:r w:rsidRPr="002B0445">
        <w:rPr>
          <w:b/>
          <w:bCs/>
          <w:color w:val="002060"/>
        </w:rPr>
        <w:tab/>
      </w:r>
      <w:r w:rsidRPr="002B0445">
        <w:rPr>
          <w:color w:val="002060"/>
        </w:rPr>
        <w:t>LUPI Alessio, PASTORE Mattia</w:t>
      </w:r>
    </w:p>
    <w:p w14:paraId="43257636" w14:textId="77777777" w:rsidR="008C6177" w:rsidRPr="002B0445" w:rsidRDefault="008C6177" w:rsidP="008C6177">
      <w:pPr>
        <w:pStyle w:val="LndNormale1"/>
        <w:ind w:left="4245" w:hanging="4245"/>
        <w:rPr>
          <w:b/>
          <w:bCs/>
          <w:color w:val="002060"/>
        </w:rPr>
      </w:pPr>
      <w:r w:rsidRPr="002B0445">
        <w:rPr>
          <w:b/>
          <w:bCs/>
          <w:color w:val="002060"/>
        </w:rPr>
        <w:t>NUOVA JUVENTINA FFC</w:t>
      </w:r>
      <w:r w:rsidRPr="002B0445">
        <w:rPr>
          <w:b/>
          <w:bCs/>
          <w:color w:val="002060"/>
        </w:rPr>
        <w:tab/>
      </w:r>
      <w:r w:rsidRPr="002B0445">
        <w:rPr>
          <w:color w:val="002060"/>
        </w:rPr>
        <w:t>MAZZA Nicola</w:t>
      </w:r>
    </w:p>
    <w:p w14:paraId="0F34DEE5" w14:textId="77777777" w:rsidR="008C6177" w:rsidRPr="002B0445" w:rsidRDefault="008C6177" w:rsidP="008C6177">
      <w:pPr>
        <w:pStyle w:val="LndNormale1"/>
        <w:ind w:left="4245" w:hanging="4245"/>
        <w:rPr>
          <w:color w:val="002060"/>
        </w:rPr>
      </w:pPr>
      <w:r w:rsidRPr="002B0445">
        <w:rPr>
          <w:b/>
          <w:bCs/>
          <w:color w:val="002060"/>
        </w:rPr>
        <w:t>POL.CAGLI SPORT ASSOCIATI</w:t>
      </w:r>
      <w:r w:rsidRPr="002B0445">
        <w:rPr>
          <w:b/>
          <w:bCs/>
          <w:color w:val="002060"/>
        </w:rPr>
        <w:tab/>
      </w:r>
      <w:r w:rsidRPr="002B0445">
        <w:rPr>
          <w:color w:val="002060"/>
        </w:rPr>
        <w:t>NUNES SEVERIANO Enzo Ghael</w:t>
      </w:r>
    </w:p>
    <w:p w14:paraId="7A57B288" w14:textId="77777777" w:rsidR="008C6177" w:rsidRPr="002B0445" w:rsidRDefault="008C6177" w:rsidP="008C6177">
      <w:pPr>
        <w:pStyle w:val="LndNormale1"/>
        <w:ind w:left="4245" w:hanging="4245"/>
        <w:rPr>
          <w:color w:val="002060"/>
        </w:rPr>
      </w:pPr>
      <w:r w:rsidRPr="002B0445">
        <w:rPr>
          <w:b/>
          <w:bCs/>
          <w:color w:val="002060"/>
        </w:rPr>
        <w:t>TRE TORRI A.S.D.</w:t>
      </w:r>
      <w:r w:rsidRPr="002B0445">
        <w:rPr>
          <w:b/>
          <w:bCs/>
          <w:color w:val="002060"/>
        </w:rPr>
        <w:tab/>
      </w:r>
      <w:r w:rsidRPr="002B0445">
        <w:rPr>
          <w:color w:val="002060"/>
        </w:rPr>
        <w:t>FABRIZI Filippo</w:t>
      </w:r>
    </w:p>
    <w:p w14:paraId="11690638" w14:textId="77777777" w:rsidR="008C6177" w:rsidRDefault="008C6177" w:rsidP="008C6177">
      <w:pPr>
        <w:pStyle w:val="Nessunaspaziatura"/>
        <w:ind w:left="4245" w:hanging="4245"/>
        <w:jc w:val="both"/>
        <w:rPr>
          <w:rFonts w:ascii="Arial" w:hAnsi="Arial" w:cs="Arial"/>
          <w:bCs/>
          <w:iCs/>
          <w:color w:val="002060"/>
        </w:rPr>
      </w:pPr>
      <w:r w:rsidRPr="002B0445">
        <w:rPr>
          <w:rFonts w:ascii="Arial" w:hAnsi="Arial" w:cs="Arial"/>
          <w:b/>
          <w:iCs/>
          <w:color w:val="002060"/>
        </w:rPr>
        <w:t>U.S. FORTUNA FANO</w:t>
      </w:r>
      <w:r w:rsidRPr="002B0445">
        <w:rPr>
          <w:rFonts w:ascii="Arial" w:hAnsi="Arial" w:cs="Arial"/>
          <w:bCs/>
          <w:iCs/>
          <w:color w:val="002060"/>
        </w:rPr>
        <w:tab/>
        <w:t>BANDU Alessandro</w:t>
      </w:r>
    </w:p>
    <w:p w14:paraId="05203ABC" w14:textId="77777777" w:rsidR="008C6177" w:rsidRPr="00552EFA" w:rsidRDefault="008C6177" w:rsidP="008C6177">
      <w:pPr>
        <w:pStyle w:val="LndNormale1"/>
        <w:rPr>
          <w:color w:val="002060"/>
        </w:rPr>
      </w:pPr>
    </w:p>
    <w:p w14:paraId="4079EE1A" w14:textId="77777777" w:rsidR="008C6177" w:rsidRPr="00552EFA" w:rsidRDefault="008C6177" w:rsidP="008C6177">
      <w:pPr>
        <w:pStyle w:val="LndNormale1"/>
      </w:pPr>
    </w:p>
    <w:p w14:paraId="20B030F1" w14:textId="77777777" w:rsidR="008C6177" w:rsidRPr="00552EFA" w:rsidRDefault="008C6177" w:rsidP="008C6177">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15</w:t>
      </w:r>
    </w:p>
    <w:p w14:paraId="22524AB2" w14:textId="77777777" w:rsidR="008C6177" w:rsidRPr="00552EFA" w:rsidRDefault="008C6177" w:rsidP="008C6177">
      <w:pPr>
        <w:pStyle w:val="Nessunaspaziatura"/>
        <w:jc w:val="center"/>
        <w:rPr>
          <w:rFonts w:ascii="Arial" w:hAnsi="Arial" w:cs="Arial"/>
          <w:b/>
          <w:color w:val="002060"/>
          <w:sz w:val="24"/>
          <w:szCs w:val="24"/>
          <w:u w:val="single"/>
        </w:rPr>
      </w:pPr>
    </w:p>
    <w:p w14:paraId="371691F9" w14:textId="77777777" w:rsidR="00C50178" w:rsidRPr="00697CB9" w:rsidRDefault="00C50178" w:rsidP="00C50178">
      <w:pPr>
        <w:pStyle w:val="Nessunaspaziatura"/>
        <w:jc w:val="both"/>
        <w:rPr>
          <w:rFonts w:ascii="Arial" w:hAnsi="Arial" w:cs="Arial"/>
          <w:color w:val="002060"/>
        </w:rPr>
      </w:pPr>
      <w:r>
        <w:rPr>
          <w:rFonts w:ascii="Arial" w:hAnsi="Arial" w:cs="Arial"/>
          <w:color w:val="002060"/>
        </w:rPr>
        <w:t>A parziale rettifica di quanto riportato nel Comunicato Ufficiale n° 105 del 09/04/2025 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 xml:space="preserve">la </w:t>
      </w:r>
      <w:r w:rsidRPr="00BF62CC">
        <w:rPr>
          <w:rFonts w:ascii="Arial" w:hAnsi="Arial" w:cs="Arial"/>
          <w:b/>
          <w:color w:val="002060"/>
          <w:u w:val="single"/>
        </w:rPr>
        <w:t>sedut</w:t>
      </w:r>
      <w:r>
        <w:rPr>
          <w:rFonts w:ascii="Arial" w:hAnsi="Arial" w:cs="Arial"/>
          <w:b/>
          <w:color w:val="002060"/>
          <w:u w:val="single"/>
        </w:rPr>
        <w:t>a</w:t>
      </w:r>
      <w:r w:rsidRPr="00BF62CC">
        <w:rPr>
          <w:rFonts w:ascii="Arial" w:hAnsi="Arial" w:cs="Arial"/>
          <w:b/>
          <w:color w:val="002060"/>
          <w:u w:val="single"/>
        </w:rPr>
        <w:t xml:space="preserve"> di allenamento</w:t>
      </w:r>
      <w:r>
        <w:rPr>
          <w:rFonts w:ascii="Arial" w:hAnsi="Arial" w:cs="Arial"/>
          <w:b/>
          <w:color w:val="002060"/>
          <w:u w:val="single"/>
        </w:rPr>
        <w:t xml:space="preserve"> prevista per il 22/04/2025</w:t>
      </w:r>
      <w:r>
        <w:rPr>
          <w:rFonts w:ascii="Arial" w:hAnsi="Arial" w:cs="Arial"/>
          <w:color w:val="002060"/>
        </w:rPr>
        <w:t xml:space="preserve"> come di seguito riportato:</w:t>
      </w:r>
    </w:p>
    <w:p w14:paraId="77EADAE4" w14:textId="77777777" w:rsidR="00C50178" w:rsidRPr="00FE39EA" w:rsidRDefault="00C50178" w:rsidP="00C50178">
      <w:pPr>
        <w:pStyle w:val="LndNormale1"/>
        <w:rPr>
          <w:i/>
          <w:iCs/>
          <w:color w:val="002060"/>
        </w:rPr>
      </w:pPr>
      <w:r w:rsidRPr="00FE39EA">
        <w:rPr>
          <w:i/>
          <w:iCs/>
          <w:color w:val="002060"/>
        </w:rPr>
        <w:t xml:space="preserve">Si conferma per il restante quanto pubblicato nel </w:t>
      </w:r>
      <w:r w:rsidRPr="00FE39EA">
        <w:rPr>
          <w:rFonts w:cs="Arial"/>
          <w:i/>
          <w:iCs/>
          <w:color w:val="002060"/>
        </w:rPr>
        <w:t>Comunicato Ufficiale n° 105</w:t>
      </w:r>
      <w:r>
        <w:rPr>
          <w:rFonts w:cs="Arial"/>
          <w:i/>
          <w:iCs/>
          <w:color w:val="002060"/>
        </w:rPr>
        <w:t xml:space="preserve"> del 09/04/2025</w:t>
      </w:r>
      <w:r w:rsidRPr="00FE39EA">
        <w:rPr>
          <w:rFonts w:cs="Arial"/>
          <w:i/>
          <w:iCs/>
          <w:color w:val="002060"/>
        </w:rPr>
        <w:t>.</w:t>
      </w:r>
    </w:p>
    <w:p w14:paraId="5F869D73" w14:textId="77777777" w:rsidR="008C6177" w:rsidRDefault="008C6177" w:rsidP="008C6177">
      <w:pPr>
        <w:pStyle w:val="Nessunaspaziatura"/>
        <w:rPr>
          <w:rFonts w:ascii="Arial" w:hAnsi="Arial" w:cs="Arial"/>
          <w:b/>
          <w:color w:val="002060"/>
        </w:rPr>
      </w:pPr>
    </w:p>
    <w:p w14:paraId="4A531DF1" w14:textId="77777777" w:rsidR="008C6177" w:rsidRDefault="008C6177" w:rsidP="008C6177">
      <w:pPr>
        <w:pStyle w:val="Nessunaspaziatura"/>
        <w:jc w:val="center"/>
        <w:rPr>
          <w:rFonts w:ascii="Arial" w:hAnsi="Arial" w:cs="Arial"/>
          <w:b/>
          <w:color w:val="002060"/>
        </w:rPr>
      </w:pPr>
      <w:r>
        <w:rPr>
          <w:rFonts w:ascii="Arial" w:hAnsi="Arial" w:cs="Arial"/>
          <w:b/>
          <w:color w:val="002060"/>
        </w:rPr>
        <w:t>MARTEDI’ 22/04/2025, ore 14:30</w:t>
      </w:r>
    </w:p>
    <w:p w14:paraId="5E969C54" w14:textId="77777777" w:rsidR="00D906BE" w:rsidRPr="00DB3615" w:rsidRDefault="00D906BE" w:rsidP="00D906BE">
      <w:pPr>
        <w:pStyle w:val="Nessunaspaziatura"/>
        <w:jc w:val="center"/>
        <w:rPr>
          <w:rFonts w:ascii="Arial" w:hAnsi="Arial" w:cs="Arial"/>
          <w:b/>
          <w:i/>
          <w:iCs/>
          <w:color w:val="002060"/>
          <w:sz w:val="21"/>
          <w:szCs w:val="21"/>
        </w:rPr>
      </w:pPr>
      <w:r>
        <w:rPr>
          <w:rFonts w:ascii="Arial" w:hAnsi="Arial" w:cs="Arial"/>
          <w:b/>
          <w:i/>
          <w:iCs/>
          <w:color w:val="002060"/>
        </w:rPr>
        <w:t>Pallone Geodetico “Lorenzo Manuali”</w:t>
      </w:r>
      <w:r w:rsidRPr="00DB3615">
        <w:rPr>
          <w:rFonts w:ascii="Arial" w:hAnsi="Arial" w:cs="Arial"/>
          <w:b/>
          <w:i/>
          <w:iCs/>
          <w:color w:val="002060"/>
        </w:rPr>
        <w:t xml:space="preserve"> di </w:t>
      </w:r>
      <w:r>
        <w:rPr>
          <w:rFonts w:ascii="Arial" w:hAnsi="Arial" w:cs="Arial"/>
          <w:b/>
          <w:i/>
          <w:iCs/>
          <w:color w:val="002060"/>
        </w:rPr>
        <w:t xml:space="preserve">OSIMO </w:t>
      </w:r>
      <w:r w:rsidRPr="00DB3615">
        <w:rPr>
          <w:rFonts w:ascii="Arial" w:hAnsi="Arial" w:cs="Arial"/>
          <w:b/>
          <w:i/>
          <w:iCs/>
          <w:color w:val="002060"/>
        </w:rPr>
        <w:t xml:space="preserve">(Via </w:t>
      </w:r>
      <w:proofErr w:type="spellStart"/>
      <w:r>
        <w:rPr>
          <w:rFonts w:ascii="Arial" w:hAnsi="Arial" w:cs="Arial"/>
          <w:b/>
          <w:i/>
          <w:iCs/>
          <w:color w:val="002060"/>
        </w:rPr>
        <w:t>Vescovara</w:t>
      </w:r>
      <w:proofErr w:type="spellEnd"/>
      <w:r>
        <w:rPr>
          <w:rFonts w:ascii="Arial" w:hAnsi="Arial" w:cs="Arial"/>
          <w:b/>
          <w:i/>
          <w:iCs/>
          <w:color w:val="002060"/>
        </w:rPr>
        <w:t>, 7</w:t>
      </w:r>
      <w:r w:rsidRPr="00DB3615">
        <w:rPr>
          <w:rFonts w:ascii="Arial" w:hAnsi="Arial" w:cs="Arial"/>
          <w:b/>
          <w:i/>
          <w:iCs/>
          <w:color w:val="002060"/>
        </w:rPr>
        <w:t>)</w:t>
      </w:r>
    </w:p>
    <w:p w14:paraId="1C1A83EA" w14:textId="77777777" w:rsidR="008C6177" w:rsidRDefault="008C6177" w:rsidP="008C6177">
      <w:pPr>
        <w:pStyle w:val="LndNormale1"/>
        <w:jc w:val="center"/>
        <w:rPr>
          <w:i/>
          <w:iCs/>
          <w:color w:val="002060"/>
        </w:rPr>
      </w:pPr>
      <w:r w:rsidRPr="00934B26">
        <w:rPr>
          <w:i/>
          <w:iCs/>
          <w:color w:val="002060"/>
        </w:rPr>
        <w:t xml:space="preserve">inizio seduta di allenamento ore </w:t>
      </w:r>
      <w:r>
        <w:rPr>
          <w:i/>
          <w:iCs/>
          <w:color w:val="002060"/>
        </w:rPr>
        <w:t>15:00</w:t>
      </w:r>
    </w:p>
    <w:p w14:paraId="12AA3DEF" w14:textId="77777777" w:rsidR="008C6177" w:rsidRDefault="008C6177" w:rsidP="008C6177">
      <w:pPr>
        <w:pStyle w:val="Nessunaspaziatura"/>
        <w:jc w:val="both"/>
        <w:rPr>
          <w:color w:val="002060"/>
        </w:rPr>
      </w:pPr>
    </w:p>
    <w:p w14:paraId="2816AB81" w14:textId="77777777" w:rsidR="008C6177" w:rsidRPr="00C94875" w:rsidRDefault="008C6177" w:rsidP="008C6177">
      <w:pPr>
        <w:pStyle w:val="LndNormale1"/>
        <w:ind w:left="4245" w:hanging="4245"/>
        <w:rPr>
          <w:color w:val="002060"/>
        </w:rPr>
      </w:pPr>
      <w:r w:rsidRPr="00C94875">
        <w:rPr>
          <w:b/>
          <w:bCs/>
          <w:color w:val="002060"/>
        </w:rPr>
        <w:lastRenderedPageBreak/>
        <w:t>AMICI DEL CENTROSOCIO SP.</w:t>
      </w:r>
      <w:r w:rsidRPr="00C94875">
        <w:rPr>
          <w:color w:val="002060"/>
        </w:rPr>
        <w:tab/>
        <w:t>BENEDETTI Elvis, FABRIZI Elia, LONGARINI Matteo, LUCCHETTI Marco, PENNONI Manuel, ROSSETTI Tommaso, SOLAZZI Diego</w:t>
      </w:r>
    </w:p>
    <w:p w14:paraId="08BE37C1" w14:textId="77777777" w:rsidR="008C6177" w:rsidRPr="00C94875" w:rsidRDefault="008C6177" w:rsidP="008C6177">
      <w:pPr>
        <w:pStyle w:val="LndNormale1"/>
        <w:ind w:left="4245" w:hanging="4245"/>
        <w:rPr>
          <w:color w:val="002060"/>
        </w:rPr>
      </w:pPr>
      <w:r w:rsidRPr="00C94875">
        <w:rPr>
          <w:b/>
          <w:bCs/>
          <w:color w:val="002060"/>
        </w:rPr>
        <w:t>C.U.S. ANCONA</w:t>
      </w:r>
      <w:r w:rsidRPr="00C94875">
        <w:rPr>
          <w:color w:val="002060"/>
        </w:rPr>
        <w:tab/>
        <w:t>GIAMMARCHI Giovanni, UMILE Samuele</w:t>
      </w:r>
    </w:p>
    <w:p w14:paraId="046D89F5" w14:textId="77777777" w:rsidR="008C6177" w:rsidRPr="002F7CB2" w:rsidRDefault="008C6177" w:rsidP="008C6177">
      <w:pPr>
        <w:pStyle w:val="LndNormale1"/>
        <w:ind w:left="4245" w:hanging="4245"/>
        <w:rPr>
          <w:color w:val="002060"/>
        </w:rPr>
      </w:pPr>
      <w:r w:rsidRPr="00C94875">
        <w:rPr>
          <w:b/>
          <w:bCs/>
          <w:color w:val="002060"/>
        </w:rPr>
        <w:t>C.U.S. MACERATA</w:t>
      </w:r>
      <w:r w:rsidRPr="00C94875">
        <w:rPr>
          <w:b/>
          <w:bCs/>
          <w:color w:val="002060"/>
        </w:rPr>
        <w:tab/>
      </w:r>
      <w:r w:rsidRPr="00C94875">
        <w:rPr>
          <w:color w:val="002060"/>
        </w:rPr>
        <w:t>BAJRAMI Arlind</w:t>
      </w:r>
    </w:p>
    <w:p w14:paraId="7952413C" w14:textId="77777777" w:rsidR="008C6177" w:rsidRPr="002F7CB2" w:rsidRDefault="008C6177" w:rsidP="008C6177">
      <w:pPr>
        <w:pStyle w:val="LndNormale1"/>
        <w:ind w:left="4245" w:hanging="4245"/>
        <w:rPr>
          <w:color w:val="002060"/>
        </w:rPr>
      </w:pPr>
      <w:r w:rsidRPr="002F7CB2">
        <w:rPr>
          <w:b/>
          <w:bCs/>
          <w:color w:val="002060"/>
        </w:rPr>
        <w:t>CALCIO A 5 CORINALDO</w:t>
      </w:r>
      <w:r w:rsidRPr="002F7CB2">
        <w:rPr>
          <w:b/>
          <w:bCs/>
          <w:color w:val="002060"/>
        </w:rPr>
        <w:tab/>
      </w:r>
      <w:r w:rsidRPr="002F7CB2">
        <w:rPr>
          <w:color w:val="002060"/>
        </w:rPr>
        <w:t>COPPARI Francesco</w:t>
      </w:r>
    </w:p>
    <w:p w14:paraId="639D94B4" w14:textId="77777777" w:rsidR="008C6177" w:rsidRPr="002F7CB2" w:rsidRDefault="008C6177" w:rsidP="008C6177">
      <w:pPr>
        <w:pStyle w:val="LndNormale1"/>
        <w:ind w:left="4245" w:hanging="4245"/>
        <w:rPr>
          <w:color w:val="002060"/>
        </w:rPr>
      </w:pPr>
      <w:r w:rsidRPr="002F7CB2">
        <w:rPr>
          <w:b/>
          <w:bCs/>
          <w:color w:val="002060"/>
        </w:rPr>
        <w:t>ITALSERVICE C5</w:t>
      </w:r>
      <w:r w:rsidRPr="002F7CB2">
        <w:rPr>
          <w:b/>
          <w:bCs/>
          <w:color w:val="002060"/>
        </w:rPr>
        <w:tab/>
      </w:r>
      <w:r w:rsidRPr="002F7CB2">
        <w:rPr>
          <w:color w:val="002060"/>
        </w:rPr>
        <w:t>BORDONI Luca, DELLA CHIARA Giacomo</w:t>
      </w:r>
    </w:p>
    <w:p w14:paraId="2F5EAB9D" w14:textId="77777777" w:rsidR="008C6177" w:rsidRPr="00B76602" w:rsidRDefault="008C6177" w:rsidP="008C6177">
      <w:pPr>
        <w:pStyle w:val="LndNormale1"/>
        <w:ind w:left="4245" w:hanging="4245"/>
        <w:rPr>
          <w:color w:val="002060"/>
        </w:rPr>
      </w:pPr>
      <w:r w:rsidRPr="002F7CB2">
        <w:rPr>
          <w:b/>
          <w:bCs/>
          <w:color w:val="002060"/>
        </w:rPr>
        <w:t>SPORTFLY ARL</w:t>
      </w:r>
      <w:r w:rsidRPr="002F7CB2">
        <w:rPr>
          <w:b/>
          <w:bCs/>
          <w:color w:val="002060"/>
        </w:rPr>
        <w:tab/>
      </w:r>
      <w:r w:rsidRPr="002F7CB2">
        <w:rPr>
          <w:color w:val="002060"/>
        </w:rPr>
        <w:t>PRETI Mirco</w:t>
      </w:r>
    </w:p>
    <w:p w14:paraId="5DEA60ED" w14:textId="77777777" w:rsidR="008C6177" w:rsidRPr="00552EFA" w:rsidRDefault="008C6177" w:rsidP="008C6177">
      <w:pPr>
        <w:pStyle w:val="Nessunaspaziatura"/>
        <w:ind w:left="4245" w:hanging="4245"/>
        <w:jc w:val="both"/>
        <w:rPr>
          <w:rFonts w:ascii="Arial" w:hAnsi="Arial" w:cs="Arial"/>
          <w:bCs/>
          <w:iCs/>
          <w:color w:val="002060"/>
        </w:rPr>
      </w:pPr>
    </w:p>
    <w:p w14:paraId="03955B76" w14:textId="77777777" w:rsidR="008C6177" w:rsidRPr="00552EFA" w:rsidRDefault="008C6177" w:rsidP="008C6177">
      <w:pPr>
        <w:pStyle w:val="Nessunaspaziatura"/>
        <w:rPr>
          <w:rFonts w:ascii="Arial" w:hAnsi="Arial" w:cs="Arial"/>
          <w:color w:val="002060"/>
        </w:rPr>
      </w:pPr>
      <w:r w:rsidRPr="00552EFA">
        <w:rPr>
          <w:rFonts w:ascii="Arial" w:hAnsi="Arial" w:cs="Arial"/>
          <w:color w:val="002060"/>
        </w:rPr>
        <w:t>Dirigente Responsabile</w:t>
      </w:r>
      <w:r w:rsidRPr="00552EFA">
        <w:rPr>
          <w:rFonts w:ascii="Arial" w:hAnsi="Arial" w:cs="Arial"/>
          <w:color w:val="002060"/>
        </w:rPr>
        <w:tab/>
      </w:r>
      <w:r w:rsidRPr="00552EFA">
        <w:rPr>
          <w:rFonts w:ascii="Arial" w:hAnsi="Arial" w:cs="Arial"/>
          <w:color w:val="002060"/>
        </w:rPr>
        <w:tab/>
      </w:r>
      <w:r w:rsidRPr="00552EFA">
        <w:rPr>
          <w:rFonts w:ascii="Arial" w:hAnsi="Arial" w:cs="Arial"/>
          <w:color w:val="002060"/>
        </w:rPr>
        <w:tab/>
        <w:t>CAPRETTI Marco</w:t>
      </w:r>
    </w:p>
    <w:p w14:paraId="13E27EE8" w14:textId="77777777" w:rsidR="008C6177" w:rsidRPr="00552EFA" w:rsidRDefault="008C6177" w:rsidP="008C6177">
      <w:pPr>
        <w:pStyle w:val="Nessunaspaziatura"/>
        <w:ind w:left="4240" w:hanging="4240"/>
        <w:rPr>
          <w:rFonts w:ascii="Arial" w:hAnsi="Arial" w:cs="Arial"/>
          <w:color w:val="002060"/>
        </w:rPr>
      </w:pPr>
      <w:r w:rsidRPr="00552EFA">
        <w:rPr>
          <w:rFonts w:ascii="Arial" w:hAnsi="Arial" w:cs="Arial"/>
          <w:color w:val="002060"/>
        </w:rPr>
        <w:t>Dirigenti Accompagnatori</w:t>
      </w:r>
      <w:r w:rsidRPr="00552EFA">
        <w:rPr>
          <w:rFonts w:ascii="Arial" w:hAnsi="Arial" w:cs="Arial"/>
          <w:color w:val="002060"/>
        </w:rPr>
        <w:tab/>
      </w:r>
      <w:r w:rsidRPr="00552EFA">
        <w:rPr>
          <w:rFonts w:ascii="Arial" w:hAnsi="Arial" w:cs="Arial"/>
          <w:color w:val="002060"/>
        </w:rPr>
        <w:tab/>
        <w:t>GIACOMETTI Michele, PACENTI Paolo</w:t>
      </w:r>
    </w:p>
    <w:p w14:paraId="732B573B" w14:textId="77777777" w:rsidR="008C6177" w:rsidRPr="00552EFA" w:rsidRDefault="008C6177" w:rsidP="008C6177">
      <w:pPr>
        <w:pStyle w:val="Nessunaspaziatura"/>
        <w:ind w:left="4240" w:hanging="4240"/>
        <w:rPr>
          <w:rFonts w:ascii="Arial" w:hAnsi="Arial" w:cs="Arial"/>
          <w:color w:val="002060"/>
        </w:rPr>
      </w:pPr>
      <w:r w:rsidRPr="00552EFA">
        <w:rPr>
          <w:rFonts w:ascii="Arial" w:hAnsi="Arial" w:cs="Arial"/>
          <w:color w:val="002060"/>
        </w:rPr>
        <w:t>Staff Tecnico</w:t>
      </w:r>
      <w:r w:rsidRPr="00552EFA">
        <w:rPr>
          <w:rFonts w:ascii="Arial" w:hAnsi="Arial" w:cs="Arial"/>
          <w:color w:val="002060"/>
        </w:rPr>
        <w:tab/>
        <w:t>BARGONI Enzo, DITOMMASO Giovanni, DOMINICI Luca, MACELLARI Alfredo</w:t>
      </w:r>
    </w:p>
    <w:p w14:paraId="60BE612D" w14:textId="77777777" w:rsidR="008C6177" w:rsidRPr="00552EFA" w:rsidRDefault="008C6177" w:rsidP="008C6177">
      <w:pPr>
        <w:pStyle w:val="Nessunaspaziatura"/>
        <w:ind w:left="4240" w:hanging="4240"/>
        <w:rPr>
          <w:rFonts w:ascii="Arial" w:hAnsi="Arial" w:cs="Arial"/>
          <w:color w:val="002060"/>
        </w:rPr>
      </w:pPr>
      <w:r w:rsidRPr="00552EFA">
        <w:rPr>
          <w:rFonts w:ascii="Arial" w:hAnsi="Arial" w:cs="Arial"/>
          <w:color w:val="002060"/>
        </w:rPr>
        <w:t>Fisioterapisti</w:t>
      </w:r>
      <w:r w:rsidRPr="00552EFA">
        <w:rPr>
          <w:rFonts w:ascii="Arial" w:hAnsi="Arial" w:cs="Arial"/>
          <w:color w:val="002060"/>
        </w:rPr>
        <w:tab/>
      </w:r>
      <w:r w:rsidRPr="00552EFA">
        <w:rPr>
          <w:rFonts w:ascii="Arial" w:hAnsi="Arial" w:cs="Arial"/>
          <w:color w:val="002060"/>
        </w:rPr>
        <w:tab/>
        <w:t>MAGNATERRA Jonatan, PERUCCI Michele, PIGNOCCHI Letizia</w:t>
      </w:r>
    </w:p>
    <w:p w14:paraId="02A2E706" w14:textId="77777777" w:rsidR="008C6177" w:rsidRPr="00552EFA" w:rsidRDefault="008C6177" w:rsidP="008C6177">
      <w:pPr>
        <w:pStyle w:val="Nessunaspaziatura"/>
        <w:ind w:left="3540" w:hanging="3540"/>
        <w:rPr>
          <w:rFonts w:ascii="Arial" w:hAnsi="Arial" w:cs="Arial"/>
          <w:color w:val="002060"/>
        </w:rPr>
      </w:pPr>
      <w:r w:rsidRPr="00552EFA">
        <w:rPr>
          <w:rFonts w:ascii="Arial" w:hAnsi="Arial" w:cs="Arial"/>
          <w:color w:val="002060"/>
        </w:rPr>
        <w:t>Responsabili Logistica</w:t>
      </w:r>
      <w:r w:rsidRPr="00552EFA">
        <w:rPr>
          <w:rFonts w:ascii="Arial" w:hAnsi="Arial" w:cs="Arial"/>
          <w:color w:val="002060"/>
        </w:rPr>
        <w:tab/>
      </w:r>
      <w:r w:rsidRPr="00552EFA">
        <w:rPr>
          <w:rFonts w:ascii="Arial" w:hAnsi="Arial" w:cs="Arial"/>
          <w:color w:val="002060"/>
        </w:rPr>
        <w:tab/>
        <w:t>COTOLONI Attilio, MENGHINI Lamberto</w:t>
      </w:r>
    </w:p>
    <w:p w14:paraId="3E858555" w14:textId="77777777" w:rsidR="008C6177" w:rsidRPr="00552EFA" w:rsidRDefault="008C6177" w:rsidP="008C6177">
      <w:pPr>
        <w:pStyle w:val="Nessunaspaziatura"/>
        <w:ind w:left="3540" w:hanging="3540"/>
        <w:rPr>
          <w:rFonts w:ascii="Arial" w:hAnsi="Arial" w:cs="Arial"/>
          <w:color w:val="002060"/>
        </w:rPr>
      </w:pPr>
      <w:r w:rsidRPr="00552EFA">
        <w:rPr>
          <w:rFonts w:ascii="Arial" w:hAnsi="Arial" w:cs="Arial"/>
          <w:color w:val="002060"/>
        </w:rPr>
        <w:t>Segretario</w:t>
      </w:r>
      <w:r w:rsidRPr="00552EFA">
        <w:rPr>
          <w:rFonts w:ascii="Arial" w:hAnsi="Arial" w:cs="Arial"/>
          <w:color w:val="002060"/>
        </w:rPr>
        <w:tab/>
      </w:r>
      <w:r w:rsidRPr="00552EFA">
        <w:rPr>
          <w:rFonts w:ascii="Arial" w:hAnsi="Arial" w:cs="Arial"/>
          <w:color w:val="002060"/>
        </w:rPr>
        <w:tab/>
        <w:t>TORRESI Alver</w:t>
      </w:r>
    </w:p>
    <w:p w14:paraId="2358D18B" w14:textId="77777777" w:rsidR="008C6177" w:rsidRPr="00552EFA" w:rsidRDefault="008C6177" w:rsidP="008C6177">
      <w:pPr>
        <w:pStyle w:val="Nessunaspaziatura"/>
        <w:jc w:val="both"/>
        <w:rPr>
          <w:rFonts w:ascii="Arial" w:hAnsi="Arial" w:cs="Arial"/>
          <w:color w:val="002060"/>
        </w:rPr>
      </w:pPr>
    </w:p>
    <w:p w14:paraId="216B8CCD" w14:textId="77777777" w:rsidR="008C6177" w:rsidRPr="00552EFA" w:rsidRDefault="008C6177" w:rsidP="008C6177">
      <w:pPr>
        <w:pStyle w:val="Nessunaspaziatura"/>
        <w:jc w:val="both"/>
        <w:rPr>
          <w:rFonts w:ascii="Arial" w:hAnsi="Arial" w:cs="Arial"/>
          <w:color w:val="002060"/>
        </w:rPr>
      </w:pPr>
      <w:r w:rsidRPr="00552EFA">
        <w:rPr>
          <w:rFonts w:ascii="Arial" w:hAnsi="Arial" w:cs="Arial"/>
          <w:color w:val="002060"/>
        </w:rPr>
        <w:t xml:space="preserve">I calciatori e le calciatrici convocati debbono presentarsi </w:t>
      </w:r>
      <w:r w:rsidRPr="00552EFA">
        <w:rPr>
          <w:rFonts w:ascii="Arial" w:hAnsi="Arial" w:cs="Arial"/>
          <w:b/>
          <w:bCs/>
          <w:color w:val="002060"/>
          <w:u w:val="single"/>
        </w:rPr>
        <w:t>muniti degli indumenti personali di gioco e di un documento di identità in corso di validità</w:t>
      </w:r>
      <w:r w:rsidRPr="00552EFA">
        <w:rPr>
          <w:rFonts w:ascii="Arial" w:hAnsi="Arial" w:cs="Arial"/>
          <w:color w:val="002060"/>
        </w:rPr>
        <w:t>.</w:t>
      </w:r>
    </w:p>
    <w:p w14:paraId="36055D01" w14:textId="77777777" w:rsidR="008C6177" w:rsidRPr="002B5FE4" w:rsidRDefault="008C6177" w:rsidP="008C6177">
      <w:pPr>
        <w:rPr>
          <w:sz w:val="22"/>
          <w:szCs w:val="22"/>
        </w:rPr>
      </w:pPr>
      <w:r w:rsidRPr="00552EFA">
        <w:rPr>
          <w:rFonts w:ascii="Arial" w:hAnsi="Arial" w:cs="Arial"/>
          <w:color w:val="002060"/>
          <w:sz w:val="22"/>
          <w:szCs w:val="22"/>
        </w:rPr>
        <w:t>Si ricorda a tutte le Società che debbono rispondere alla mail che è stata loro inviata entro il termine previsto allegando alla stessa la copia del certificato di idoneità medico-sportiva di ogni calciatore/calciatrice convocato/a.</w:t>
      </w:r>
    </w:p>
    <w:p w14:paraId="6E263711" w14:textId="77777777" w:rsidR="008C6177" w:rsidRDefault="008C6177" w:rsidP="0047674B">
      <w:pPr>
        <w:pStyle w:val="LndNormale1"/>
        <w:rPr>
          <w:color w:val="002060"/>
        </w:rPr>
      </w:pPr>
    </w:p>
    <w:p w14:paraId="78F21D70" w14:textId="77777777" w:rsidR="00010C17" w:rsidRDefault="00010C1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EDF07E5" w14:textId="77777777" w:rsidR="00FE39EA" w:rsidRPr="00B21CAC" w:rsidRDefault="00FE39EA" w:rsidP="00FE39EA">
      <w:pPr>
        <w:pStyle w:val="breakline"/>
        <w:rPr>
          <w:rFonts w:ascii="Arial" w:hAnsi="Arial" w:cs="Arial"/>
          <w:color w:val="002060"/>
          <w:sz w:val="4"/>
          <w:szCs w:val="4"/>
        </w:rPr>
      </w:pPr>
    </w:p>
    <w:p w14:paraId="4C74E64F" w14:textId="77777777" w:rsidR="00C54284" w:rsidRPr="00283D59" w:rsidRDefault="00C54284" w:rsidP="00530523">
      <w:pPr>
        <w:pStyle w:val="breakline"/>
        <w:rPr>
          <w:color w:val="002060"/>
        </w:rPr>
      </w:pPr>
    </w:p>
    <w:p w14:paraId="0F5F3EBB" w14:textId="77777777" w:rsidR="00283D59" w:rsidRPr="00283D59" w:rsidRDefault="00283D59" w:rsidP="00283D59">
      <w:pPr>
        <w:pStyle w:val="titolocampionato0"/>
        <w:shd w:val="clear" w:color="auto" w:fill="CCCCCC"/>
        <w:spacing w:before="80" w:after="40"/>
        <w:rPr>
          <w:color w:val="002060"/>
        </w:rPr>
      </w:pPr>
      <w:r w:rsidRPr="00283D59">
        <w:rPr>
          <w:color w:val="002060"/>
        </w:rPr>
        <w:t>UNDER 17 C5 REGIONALI MASCHILI</w:t>
      </w:r>
    </w:p>
    <w:p w14:paraId="53F64CF8" w14:textId="77777777" w:rsidR="00283D59" w:rsidRPr="00283D59" w:rsidRDefault="00283D59" w:rsidP="00283D59">
      <w:pPr>
        <w:pStyle w:val="titoloprinc0"/>
        <w:rPr>
          <w:color w:val="002060"/>
        </w:rPr>
      </w:pPr>
      <w:r w:rsidRPr="00283D59">
        <w:rPr>
          <w:color w:val="002060"/>
        </w:rPr>
        <w:t>VARIAZIONI AL PROGRAMMA GARE</w:t>
      </w:r>
    </w:p>
    <w:p w14:paraId="2AF3B969" w14:textId="77777777" w:rsidR="00283D59" w:rsidRPr="00283D59" w:rsidRDefault="00283D59" w:rsidP="00283D59">
      <w:pPr>
        <w:pStyle w:val="breakline"/>
        <w:rPr>
          <w:color w:val="002060"/>
        </w:rPr>
      </w:pPr>
    </w:p>
    <w:p w14:paraId="631CB986" w14:textId="77777777" w:rsidR="00283D59" w:rsidRPr="00283D59" w:rsidRDefault="00283D59" w:rsidP="00283D59">
      <w:pPr>
        <w:pStyle w:val="breakline"/>
        <w:rPr>
          <w:color w:val="002060"/>
        </w:rPr>
      </w:pPr>
    </w:p>
    <w:p w14:paraId="159D6576" w14:textId="77777777" w:rsidR="00283D59" w:rsidRPr="00283D59" w:rsidRDefault="00283D59" w:rsidP="00283D59">
      <w:pPr>
        <w:pStyle w:val="sottotitolocampionato10"/>
        <w:rPr>
          <w:color w:val="002060"/>
        </w:rPr>
      </w:pPr>
      <w:r w:rsidRPr="00283D59">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83D59" w:rsidRPr="00283D59" w14:paraId="6106B3E9" w14:textId="77777777" w:rsidTr="00200B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A0B1A" w14:textId="77777777" w:rsidR="00283D59" w:rsidRPr="00283D59" w:rsidRDefault="00283D59" w:rsidP="00200B6A">
            <w:pPr>
              <w:pStyle w:val="headertabella0"/>
              <w:rPr>
                <w:color w:val="002060"/>
              </w:rPr>
            </w:pPr>
            <w:r w:rsidRPr="00283D5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8B6DD" w14:textId="77777777" w:rsidR="00283D59" w:rsidRPr="00283D59" w:rsidRDefault="00283D59" w:rsidP="00200B6A">
            <w:pPr>
              <w:pStyle w:val="headertabella0"/>
              <w:rPr>
                <w:color w:val="002060"/>
              </w:rPr>
            </w:pPr>
            <w:r w:rsidRPr="00283D59">
              <w:rPr>
                <w:color w:val="002060"/>
              </w:rPr>
              <w:t xml:space="preserve">N° </w:t>
            </w:r>
            <w:proofErr w:type="spellStart"/>
            <w:r w:rsidRPr="00283D59">
              <w:rPr>
                <w:color w:val="002060"/>
              </w:rPr>
              <w:t>Gior</w:t>
            </w:r>
            <w:proofErr w:type="spellEnd"/>
            <w:r w:rsidRPr="00283D5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C34FE" w14:textId="77777777" w:rsidR="00283D59" w:rsidRPr="00283D59" w:rsidRDefault="00283D59" w:rsidP="00200B6A">
            <w:pPr>
              <w:pStyle w:val="headertabella0"/>
              <w:rPr>
                <w:color w:val="002060"/>
              </w:rPr>
            </w:pPr>
            <w:r w:rsidRPr="00283D5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9E616" w14:textId="77777777" w:rsidR="00283D59" w:rsidRPr="00283D59" w:rsidRDefault="00283D59" w:rsidP="00200B6A">
            <w:pPr>
              <w:pStyle w:val="headertabella0"/>
              <w:rPr>
                <w:color w:val="002060"/>
              </w:rPr>
            </w:pPr>
            <w:r w:rsidRPr="00283D5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CD6D3" w14:textId="77777777" w:rsidR="00283D59" w:rsidRPr="00283D59" w:rsidRDefault="00283D59" w:rsidP="00200B6A">
            <w:pPr>
              <w:pStyle w:val="headertabella0"/>
              <w:rPr>
                <w:color w:val="002060"/>
              </w:rPr>
            </w:pPr>
            <w:r w:rsidRPr="00283D59">
              <w:rPr>
                <w:color w:val="002060"/>
              </w:rPr>
              <w:t xml:space="preserve">Data </w:t>
            </w:r>
            <w:proofErr w:type="spellStart"/>
            <w:r w:rsidRPr="00283D59">
              <w:rPr>
                <w:color w:val="002060"/>
              </w:rPr>
              <w:t>Orig</w:t>
            </w:r>
            <w:proofErr w:type="spellEnd"/>
            <w:r w:rsidRPr="00283D5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A27A8" w14:textId="77777777" w:rsidR="00283D59" w:rsidRPr="00283D59" w:rsidRDefault="00283D59" w:rsidP="00200B6A">
            <w:pPr>
              <w:pStyle w:val="headertabella0"/>
              <w:rPr>
                <w:color w:val="002060"/>
              </w:rPr>
            </w:pPr>
            <w:r w:rsidRPr="00283D5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02B0E" w14:textId="77777777" w:rsidR="00283D59" w:rsidRPr="00283D59" w:rsidRDefault="00283D59" w:rsidP="00200B6A">
            <w:pPr>
              <w:pStyle w:val="headertabella0"/>
              <w:rPr>
                <w:color w:val="002060"/>
              </w:rPr>
            </w:pPr>
            <w:r w:rsidRPr="00283D59">
              <w:rPr>
                <w:color w:val="002060"/>
              </w:rPr>
              <w:t xml:space="preserve">Ora </w:t>
            </w:r>
            <w:proofErr w:type="spellStart"/>
            <w:r w:rsidRPr="00283D59">
              <w:rPr>
                <w:color w:val="002060"/>
              </w:rPr>
              <w:t>Orig</w:t>
            </w:r>
            <w:proofErr w:type="spellEnd"/>
            <w:r w:rsidRPr="00283D5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07573" w14:textId="77777777" w:rsidR="00283D59" w:rsidRPr="00283D59" w:rsidRDefault="00283D59" w:rsidP="00200B6A">
            <w:pPr>
              <w:pStyle w:val="headertabella0"/>
              <w:rPr>
                <w:color w:val="002060"/>
              </w:rPr>
            </w:pPr>
            <w:r w:rsidRPr="00283D59">
              <w:rPr>
                <w:color w:val="002060"/>
              </w:rPr>
              <w:t>Impianto</w:t>
            </w:r>
          </w:p>
        </w:tc>
      </w:tr>
      <w:tr w:rsidR="00283D59" w:rsidRPr="00283D59" w14:paraId="59C2FDB5" w14:textId="77777777" w:rsidTr="00200B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EA81" w14:textId="77777777" w:rsidR="00283D59" w:rsidRPr="00283D59" w:rsidRDefault="00283D59" w:rsidP="00200B6A">
            <w:pPr>
              <w:pStyle w:val="rowtabella0"/>
              <w:rPr>
                <w:color w:val="002060"/>
                <w:highlight w:val="yellow"/>
              </w:rPr>
            </w:pPr>
            <w:r w:rsidRPr="00283D59">
              <w:rPr>
                <w:color w:val="002060"/>
                <w:highlight w:val="yellow"/>
              </w:rPr>
              <w:t>03/05/2025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302E" w14:textId="77777777" w:rsidR="00283D59" w:rsidRPr="00283D59" w:rsidRDefault="00283D59" w:rsidP="00200B6A">
            <w:pPr>
              <w:pStyle w:val="rowtabella0"/>
              <w:jc w:val="center"/>
              <w:rPr>
                <w:color w:val="002060"/>
                <w:highlight w:val="yellow"/>
              </w:rPr>
            </w:pPr>
            <w:r w:rsidRPr="00283D5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1BF7" w14:textId="77777777" w:rsidR="00283D59" w:rsidRPr="00283D59" w:rsidRDefault="00283D59" w:rsidP="00200B6A">
            <w:pPr>
              <w:pStyle w:val="rowtabella0"/>
              <w:rPr>
                <w:color w:val="002060"/>
                <w:highlight w:val="yellow"/>
              </w:rPr>
            </w:pPr>
            <w:r w:rsidRPr="00283D59">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C8F8" w14:textId="77777777" w:rsidR="00283D59" w:rsidRPr="00283D59" w:rsidRDefault="00283D59" w:rsidP="00200B6A">
            <w:pPr>
              <w:pStyle w:val="rowtabella0"/>
              <w:rPr>
                <w:color w:val="002060"/>
                <w:highlight w:val="yellow"/>
              </w:rPr>
            </w:pPr>
            <w:r w:rsidRPr="00283D59">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59DB3" w14:textId="77777777" w:rsidR="00283D59" w:rsidRPr="00283D59" w:rsidRDefault="00283D59" w:rsidP="00200B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9A12" w14:textId="77777777" w:rsidR="00283D59" w:rsidRPr="00283D59" w:rsidRDefault="00283D59" w:rsidP="00200B6A">
            <w:pPr>
              <w:pStyle w:val="rowtabella0"/>
              <w:jc w:val="center"/>
              <w:rPr>
                <w:color w:val="002060"/>
              </w:rPr>
            </w:pPr>
            <w:r w:rsidRPr="00283D59">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674E" w14:textId="77777777" w:rsidR="00283D59" w:rsidRPr="00283D59" w:rsidRDefault="00283D59" w:rsidP="00200B6A">
            <w:pPr>
              <w:pStyle w:val="rowtabella0"/>
              <w:jc w:val="center"/>
              <w:rPr>
                <w:color w:val="002060"/>
              </w:rPr>
            </w:pPr>
            <w:r w:rsidRPr="00283D59">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5C8BE" w14:textId="77777777" w:rsidR="00283D59" w:rsidRPr="00283D59" w:rsidRDefault="00283D59" w:rsidP="00200B6A">
            <w:pPr>
              <w:pStyle w:val="rowtabella0"/>
              <w:rPr>
                <w:color w:val="002060"/>
              </w:rPr>
            </w:pPr>
            <w:r w:rsidRPr="00283D59">
              <w:rPr>
                <w:color w:val="002060"/>
                <w:highlight w:val="yellow"/>
              </w:rPr>
              <w:t>PALAFIERA CAMPANARA PESARO VIA DELLE ESPOSIZIONI, 33</w:t>
            </w:r>
          </w:p>
        </w:tc>
      </w:tr>
    </w:tbl>
    <w:p w14:paraId="0DF872F8" w14:textId="77777777" w:rsidR="00283D59" w:rsidRDefault="00283D59" w:rsidP="00530523">
      <w:pPr>
        <w:pStyle w:val="breakline"/>
        <w:rPr>
          <w:color w:val="002060"/>
        </w:rPr>
      </w:pPr>
    </w:p>
    <w:p w14:paraId="6BB4EDA9" w14:textId="77777777" w:rsidR="00283D59" w:rsidRDefault="00283D59" w:rsidP="00530523">
      <w:pPr>
        <w:pStyle w:val="breakline"/>
        <w:rPr>
          <w:color w:val="002060"/>
        </w:rPr>
      </w:pPr>
    </w:p>
    <w:p w14:paraId="1C5DFE4E" w14:textId="77777777" w:rsidR="00283D59" w:rsidRPr="00283D59" w:rsidRDefault="00283D59" w:rsidP="00530523">
      <w:pPr>
        <w:pStyle w:val="breakline"/>
        <w:rPr>
          <w:color w:val="002060"/>
        </w:rPr>
      </w:pPr>
    </w:p>
    <w:p w14:paraId="37826AD9" w14:textId="77777777" w:rsidR="008C6177" w:rsidRPr="00283D59" w:rsidRDefault="008C6177" w:rsidP="008C6177">
      <w:pPr>
        <w:pStyle w:val="titolocampionato0"/>
        <w:shd w:val="clear" w:color="auto" w:fill="CCCCCC"/>
        <w:spacing w:before="80" w:after="40"/>
        <w:rPr>
          <w:color w:val="002060"/>
        </w:rPr>
      </w:pPr>
      <w:r w:rsidRPr="00283D59">
        <w:rPr>
          <w:color w:val="002060"/>
        </w:rPr>
        <w:t>CALCIO A 5 UNDER 15 FEM. REG.</w:t>
      </w:r>
    </w:p>
    <w:p w14:paraId="2149E17F" w14:textId="77777777" w:rsidR="008C6177" w:rsidRPr="00283D59" w:rsidRDefault="008C6177" w:rsidP="008C6177">
      <w:pPr>
        <w:pStyle w:val="TITOLOPRINC"/>
        <w:spacing w:before="0" w:beforeAutospacing="0" w:after="0" w:afterAutospacing="0"/>
        <w:rPr>
          <w:color w:val="002060"/>
        </w:rPr>
      </w:pPr>
      <w:r w:rsidRPr="00283D59">
        <w:rPr>
          <w:color w:val="002060"/>
        </w:rPr>
        <w:t>FASE FINALE</w:t>
      </w:r>
    </w:p>
    <w:p w14:paraId="2A5C96BC" w14:textId="77777777" w:rsidR="008C6177" w:rsidRPr="00283D59" w:rsidRDefault="008C6177" w:rsidP="008C6177">
      <w:pPr>
        <w:pStyle w:val="Corpodeltesto21"/>
        <w:rPr>
          <w:rFonts w:ascii="Arial" w:hAnsi="Arial" w:cs="Arial"/>
          <w:b/>
          <w:color w:val="002060"/>
          <w:sz w:val="22"/>
          <w:szCs w:val="22"/>
        </w:rPr>
      </w:pPr>
    </w:p>
    <w:p w14:paraId="3D0F7CB8" w14:textId="77777777" w:rsidR="008C6177" w:rsidRPr="00283D59" w:rsidRDefault="008C6177" w:rsidP="008C6177">
      <w:pPr>
        <w:pStyle w:val="LndNormale1"/>
        <w:rPr>
          <w:b/>
          <w:i/>
          <w:color w:val="002060"/>
        </w:rPr>
      </w:pPr>
      <w:r w:rsidRPr="00283D59">
        <w:rPr>
          <w:b/>
          <w:i/>
          <w:color w:val="002060"/>
        </w:rPr>
        <w:t>Semifinali (gara di andata 12/04/2025 –  gara di ritorno 03/05/2025)</w:t>
      </w:r>
    </w:p>
    <w:p w14:paraId="6D0C2435" w14:textId="77777777" w:rsidR="008C6177" w:rsidRPr="00283D59" w:rsidRDefault="008C6177" w:rsidP="008C6177">
      <w:pPr>
        <w:pStyle w:val="Corpodeltesto21"/>
        <w:rPr>
          <w:rFonts w:ascii="Arial" w:hAnsi="Arial" w:cs="Arial"/>
          <w:color w:val="002060"/>
          <w:sz w:val="22"/>
        </w:rPr>
      </w:pPr>
      <w:r w:rsidRPr="00283D59">
        <w:rPr>
          <w:rFonts w:ascii="Arial" w:hAnsi="Arial" w:cs="Arial"/>
          <w:color w:val="002060"/>
          <w:sz w:val="22"/>
        </w:rPr>
        <w:t xml:space="preserve">- 1^ classificata </w:t>
      </w:r>
      <w:r w:rsidRPr="00283D59">
        <w:rPr>
          <w:rFonts w:ascii="Arial" w:hAnsi="Arial" w:cs="Arial"/>
          <w:color w:val="002060"/>
          <w:sz w:val="22"/>
        </w:rPr>
        <w:tab/>
        <w:t xml:space="preserve">- </w:t>
      </w:r>
      <w:r w:rsidRPr="00283D59">
        <w:rPr>
          <w:rFonts w:ascii="Arial" w:hAnsi="Arial" w:cs="Arial"/>
          <w:color w:val="002060"/>
          <w:sz w:val="22"/>
        </w:rPr>
        <w:tab/>
        <w:t>4^ classificata</w:t>
      </w:r>
      <w:r w:rsidRPr="00283D59">
        <w:rPr>
          <w:rFonts w:ascii="Arial" w:hAnsi="Arial" w:cs="Arial"/>
          <w:color w:val="002060"/>
          <w:sz w:val="22"/>
        </w:rPr>
        <w:tab/>
      </w:r>
      <w:r w:rsidRPr="00283D59">
        <w:rPr>
          <w:rFonts w:ascii="Arial" w:hAnsi="Arial" w:cs="Arial"/>
          <w:color w:val="002060"/>
          <w:sz w:val="22"/>
        </w:rPr>
        <w:tab/>
      </w:r>
    </w:p>
    <w:p w14:paraId="05D5FABF" w14:textId="21D4D37F" w:rsidR="008C6177" w:rsidRPr="00283D59" w:rsidRDefault="008C6177" w:rsidP="008C6177">
      <w:pPr>
        <w:pStyle w:val="Corpodeltesto21"/>
        <w:rPr>
          <w:rFonts w:ascii="Arial" w:hAnsi="Arial" w:cs="Arial"/>
          <w:b/>
          <w:bCs/>
          <w:color w:val="002060"/>
          <w:sz w:val="22"/>
          <w:szCs w:val="22"/>
        </w:rPr>
      </w:pPr>
      <w:r w:rsidRPr="00283D59">
        <w:rPr>
          <w:rFonts w:ascii="Arial" w:hAnsi="Arial" w:cs="Arial"/>
          <w:b/>
          <w:bCs/>
          <w:color w:val="002060"/>
          <w:sz w:val="22"/>
          <w:szCs w:val="22"/>
        </w:rPr>
        <w:t>CITTA’ DI FALCONARA – MONTELUPONESE</w:t>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t>7-1</w:t>
      </w:r>
    </w:p>
    <w:p w14:paraId="7D011DAA" w14:textId="77777777" w:rsidR="008C6177" w:rsidRPr="00283D59" w:rsidRDefault="008C6177" w:rsidP="008C6177">
      <w:pPr>
        <w:pStyle w:val="Corpodeltesto21"/>
        <w:rPr>
          <w:rFonts w:ascii="Arial" w:hAnsi="Arial" w:cs="Arial"/>
          <w:color w:val="002060"/>
          <w:sz w:val="22"/>
        </w:rPr>
      </w:pPr>
      <w:r w:rsidRPr="00283D59">
        <w:rPr>
          <w:rFonts w:ascii="Arial" w:hAnsi="Arial" w:cs="Arial"/>
          <w:color w:val="002060"/>
          <w:sz w:val="22"/>
        </w:rPr>
        <w:tab/>
      </w:r>
    </w:p>
    <w:p w14:paraId="2EDC1060" w14:textId="77777777" w:rsidR="008C6177" w:rsidRPr="00283D59" w:rsidRDefault="008C6177" w:rsidP="008C6177">
      <w:pPr>
        <w:pStyle w:val="Corpodeltesto21"/>
        <w:rPr>
          <w:rFonts w:ascii="Arial" w:hAnsi="Arial" w:cs="Arial"/>
          <w:color w:val="002060"/>
          <w:sz w:val="22"/>
        </w:rPr>
      </w:pPr>
      <w:r w:rsidRPr="00283D59">
        <w:rPr>
          <w:rFonts w:ascii="Arial" w:hAnsi="Arial" w:cs="Arial"/>
          <w:color w:val="002060"/>
          <w:sz w:val="22"/>
        </w:rPr>
        <w:t xml:space="preserve">- 2^ classificata </w:t>
      </w:r>
      <w:r w:rsidRPr="00283D59">
        <w:rPr>
          <w:rFonts w:ascii="Arial" w:hAnsi="Arial" w:cs="Arial"/>
          <w:color w:val="002060"/>
          <w:sz w:val="22"/>
        </w:rPr>
        <w:tab/>
        <w:t xml:space="preserve">- </w:t>
      </w:r>
      <w:r w:rsidRPr="00283D59">
        <w:rPr>
          <w:rFonts w:ascii="Arial" w:hAnsi="Arial" w:cs="Arial"/>
          <w:color w:val="002060"/>
          <w:sz w:val="22"/>
        </w:rPr>
        <w:tab/>
        <w:t>3^ classificata</w:t>
      </w:r>
      <w:r w:rsidRPr="00283D59">
        <w:rPr>
          <w:rFonts w:ascii="Arial" w:hAnsi="Arial" w:cs="Arial"/>
          <w:color w:val="002060"/>
          <w:sz w:val="22"/>
        </w:rPr>
        <w:tab/>
      </w:r>
      <w:r w:rsidRPr="00283D59">
        <w:rPr>
          <w:rFonts w:ascii="Arial" w:hAnsi="Arial" w:cs="Arial"/>
          <w:color w:val="002060"/>
          <w:sz w:val="22"/>
        </w:rPr>
        <w:tab/>
      </w:r>
      <w:r w:rsidRPr="00283D59">
        <w:rPr>
          <w:rFonts w:ascii="Arial" w:hAnsi="Arial" w:cs="Arial"/>
          <w:color w:val="002060"/>
          <w:sz w:val="22"/>
        </w:rPr>
        <w:tab/>
      </w:r>
    </w:p>
    <w:p w14:paraId="4B6CF1E4" w14:textId="0F90B9AB" w:rsidR="008C6177" w:rsidRPr="00283D59" w:rsidRDefault="008C6177" w:rsidP="008C6177">
      <w:pPr>
        <w:pStyle w:val="Corpodeltesto21"/>
        <w:rPr>
          <w:rFonts w:ascii="Arial" w:hAnsi="Arial" w:cs="Arial"/>
          <w:b/>
          <w:bCs/>
          <w:color w:val="002060"/>
          <w:sz w:val="22"/>
          <w:szCs w:val="22"/>
        </w:rPr>
      </w:pPr>
      <w:r w:rsidRPr="00283D59">
        <w:rPr>
          <w:rFonts w:ascii="Arial" w:hAnsi="Arial" w:cs="Arial"/>
          <w:b/>
          <w:bCs/>
          <w:color w:val="002060"/>
          <w:sz w:val="22"/>
          <w:szCs w:val="22"/>
        </w:rPr>
        <w:t>POLISPORTIVA BOCA S.E.M. – GROTTACCIA 2005</w:t>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t>4-2</w:t>
      </w:r>
    </w:p>
    <w:p w14:paraId="2D888874" w14:textId="77777777" w:rsidR="008C6177" w:rsidRPr="00283D59" w:rsidRDefault="008C6177" w:rsidP="008C6177">
      <w:pPr>
        <w:pStyle w:val="Corpodeltesto21"/>
        <w:rPr>
          <w:color w:val="002060"/>
          <w:szCs w:val="22"/>
        </w:rPr>
      </w:pPr>
    </w:p>
    <w:p w14:paraId="69E78EB3" w14:textId="77777777" w:rsidR="008C6177" w:rsidRPr="00283D59" w:rsidRDefault="008C6177" w:rsidP="008C6177">
      <w:pPr>
        <w:pStyle w:val="Corpodeltesto21"/>
        <w:rPr>
          <w:rFonts w:ascii="Arial" w:hAnsi="Arial" w:cs="Arial"/>
          <w:color w:val="002060"/>
          <w:sz w:val="22"/>
          <w:szCs w:val="22"/>
        </w:rPr>
      </w:pPr>
      <w:r w:rsidRPr="00283D59">
        <w:rPr>
          <w:rFonts w:ascii="Arial" w:hAnsi="Arial" w:cs="Arial"/>
          <w:color w:val="002060"/>
          <w:sz w:val="22"/>
          <w:szCs w:val="22"/>
        </w:rPr>
        <w:t>La squadra meglio classificata disputerà la gara di ritorno in casa.</w:t>
      </w:r>
    </w:p>
    <w:p w14:paraId="735A4A95" w14:textId="77777777" w:rsidR="008C6177" w:rsidRPr="00283D59" w:rsidRDefault="008C6177" w:rsidP="008C6177">
      <w:pPr>
        <w:pStyle w:val="Corpodeltesto21"/>
        <w:rPr>
          <w:rFonts w:ascii="Arial" w:hAnsi="Arial" w:cs="Arial"/>
          <w:color w:val="002060"/>
          <w:sz w:val="22"/>
        </w:rPr>
      </w:pPr>
      <w:r w:rsidRPr="00283D59">
        <w:rPr>
          <w:rFonts w:ascii="Arial" w:hAnsi="Arial" w:cs="Arial"/>
          <w:color w:val="002060"/>
          <w:sz w:val="22"/>
        </w:rPr>
        <w:t xml:space="preserve">Risulterà qualificata la squadra che nelle due partite di andata e ritorno, avrà ottenuto il miglior </w:t>
      </w:r>
      <w:r w:rsidRPr="00283D59">
        <w:rPr>
          <w:rFonts w:ascii="Arial" w:hAnsi="Arial" w:cs="Arial"/>
          <w:color w:val="002060"/>
          <w:sz w:val="22"/>
        </w:rPr>
        <w:lastRenderedPageBreak/>
        <w:t>punteggio, ovvero, a parità di punteggio, la squadra che avrà la miglior differenza reti.</w:t>
      </w:r>
    </w:p>
    <w:p w14:paraId="69EC22FF" w14:textId="77777777" w:rsidR="008C6177" w:rsidRPr="00283D59" w:rsidRDefault="008C6177" w:rsidP="008C6177">
      <w:pPr>
        <w:pStyle w:val="Corpodeltesto21"/>
        <w:rPr>
          <w:rFonts w:ascii="Arial" w:hAnsi="Arial" w:cs="Arial"/>
          <w:color w:val="002060"/>
          <w:sz w:val="22"/>
        </w:rPr>
      </w:pPr>
      <w:r w:rsidRPr="00283D59">
        <w:rPr>
          <w:rFonts w:ascii="Arial" w:hAnsi="Arial" w:cs="Arial"/>
          <w:color w:val="002060"/>
          <w:sz w:val="22"/>
        </w:rPr>
        <w:t>Persistendo ancora la parità, si qualificherà al turno successivo la squadra meglio piazzata al termine della regular season.</w:t>
      </w:r>
    </w:p>
    <w:p w14:paraId="23078DFE" w14:textId="77777777" w:rsidR="008C6177" w:rsidRPr="00283D59" w:rsidRDefault="008C6177" w:rsidP="008C6177">
      <w:pPr>
        <w:pStyle w:val="Corpodeltesto21"/>
        <w:rPr>
          <w:rFonts w:ascii="Arial" w:hAnsi="Arial" w:cs="Arial"/>
          <w:color w:val="002060"/>
          <w:sz w:val="22"/>
        </w:rPr>
      </w:pPr>
    </w:p>
    <w:p w14:paraId="73DF1EB0" w14:textId="77777777" w:rsidR="008C6177" w:rsidRPr="00283D59" w:rsidRDefault="008C6177" w:rsidP="008C6177">
      <w:pPr>
        <w:pStyle w:val="Corpodeltesto21"/>
        <w:rPr>
          <w:rFonts w:ascii="Arial" w:hAnsi="Arial" w:cs="Arial"/>
          <w:b/>
          <w:bCs/>
          <w:i/>
          <w:iCs/>
          <w:color w:val="002060"/>
          <w:sz w:val="22"/>
          <w:szCs w:val="22"/>
        </w:rPr>
      </w:pPr>
      <w:r w:rsidRPr="00283D59">
        <w:rPr>
          <w:rFonts w:ascii="Arial" w:hAnsi="Arial" w:cs="Arial"/>
          <w:b/>
          <w:bCs/>
          <w:i/>
          <w:iCs/>
          <w:color w:val="002060"/>
          <w:sz w:val="22"/>
          <w:szCs w:val="22"/>
        </w:rPr>
        <w:t>Finale (10/05/2025)</w:t>
      </w:r>
    </w:p>
    <w:p w14:paraId="51A948D6" w14:textId="77777777" w:rsidR="008C6177" w:rsidRPr="00283D59" w:rsidRDefault="008C6177" w:rsidP="008C6177">
      <w:pPr>
        <w:pStyle w:val="Corpodeltesto21"/>
        <w:rPr>
          <w:rFonts w:ascii="Arial" w:hAnsi="Arial" w:cs="Arial"/>
          <w:color w:val="002060"/>
          <w:sz w:val="22"/>
        </w:rPr>
      </w:pPr>
      <w:r w:rsidRPr="00283D59">
        <w:rPr>
          <w:rFonts w:ascii="Arial" w:hAnsi="Arial" w:cs="Arial"/>
          <w:color w:val="002060"/>
          <w:sz w:val="22"/>
        </w:rPr>
        <w:t>Le 2 squadre qualificate disputeranno la Finale in gara unica in casa della squadra meglio piazzata al termine della prima fase.</w:t>
      </w:r>
    </w:p>
    <w:p w14:paraId="665C202B" w14:textId="77777777" w:rsidR="008C6177" w:rsidRPr="00283D59" w:rsidRDefault="008C6177" w:rsidP="008C6177">
      <w:pPr>
        <w:pStyle w:val="Corpodeltesto21"/>
        <w:rPr>
          <w:rFonts w:ascii="Arial" w:hAnsi="Arial" w:cs="Arial"/>
          <w:b/>
          <w:bCs/>
          <w:i/>
          <w:iCs/>
          <w:color w:val="002060"/>
          <w:sz w:val="22"/>
          <w:szCs w:val="22"/>
        </w:rPr>
      </w:pPr>
    </w:p>
    <w:p w14:paraId="774AF712" w14:textId="77777777" w:rsidR="008C6177" w:rsidRPr="00283D59" w:rsidRDefault="008C6177" w:rsidP="008C6177">
      <w:pPr>
        <w:pStyle w:val="Corpodeltesto21"/>
        <w:rPr>
          <w:rFonts w:ascii="Arial" w:hAnsi="Arial" w:cs="Arial"/>
          <w:color w:val="002060"/>
          <w:sz w:val="22"/>
        </w:rPr>
      </w:pPr>
      <w:r w:rsidRPr="00283D59">
        <w:rPr>
          <w:rFonts w:ascii="Arial" w:hAnsi="Arial" w:cs="Arial"/>
          <w:color w:val="002060"/>
          <w:sz w:val="22"/>
        </w:rPr>
        <w:t xml:space="preserve">Al termine dei tempi regolamentari, in caso di parità, si disputeranno due tempi supplementari di </w:t>
      </w:r>
      <w:proofErr w:type="gramStart"/>
      <w:r w:rsidRPr="00283D59">
        <w:rPr>
          <w:rFonts w:ascii="Arial" w:hAnsi="Arial" w:cs="Arial"/>
          <w:color w:val="002060"/>
          <w:sz w:val="22"/>
        </w:rPr>
        <w:t>5</w:t>
      </w:r>
      <w:proofErr w:type="gramEnd"/>
      <w:r w:rsidRPr="00283D59">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BDB00DD" w14:textId="77777777" w:rsidR="00283D59" w:rsidRPr="00283D59" w:rsidRDefault="00283D59" w:rsidP="008C6177">
      <w:pPr>
        <w:pStyle w:val="Corpodeltesto21"/>
        <w:rPr>
          <w:rFonts w:ascii="Arial" w:hAnsi="Arial" w:cs="Arial"/>
          <w:color w:val="002060"/>
          <w:sz w:val="22"/>
        </w:rPr>
      </w:pPr>
    </w:p>
    <w:p w14:paraId="6399675F" w14:textId="77777777" w:rsidR="00283D59" w:rsidRPr="00283D59" w:rsidRDefault="00283D59" w:rsidP="00283D59">
      <w:pPr>
        <w:pStyle w:val="titoloprinc0"/>
        <w:rPr>
          <w:color w:val="002060"/>
        </w:rPr>
      </w:pPr>
      <w:r w:rsidRPr="00283D59">
        <w:rPr>
          <w:color w:val="002060"/>
          <w:sz w:val="22"/>
        </w:rPr>
        <w:t xml:space="preserve"> </w:t>
      </w:r>
      <w:r w:rsidRPr="00283D59">
        <w:rPr>
          <w:color w:val="002060"/>
        </w:rPr>
        <w:t>RISULTATI</w:t>
      </w:r>
    </w:p>
    <w:p w14:paraId="0F1F979C" w14:textId="77777777" w:rsidR="00283D59" w:rsidRPr="00283D59" w:rsidRDefault="00283D59" w:rsidP="00283D59">
      <w:pPr>
        <w:pStyle w:val="breakline"/>
        <w:rPr>
          <w:color w:val="002060"/>
        </w:rPr>
      </w:pPr>
    </w:p>
    <w:p w14:paraId="4A07E4F5" w14:textId="77777777" w:rsidR="00283D59" w:rsidRPr="00283D59" w:rsidRDefault="00283D59" w:rsidP="00283D59">
      <w:pPr>
        <w:pStyle w:val="sottotitolocampionato10"/>
        <w:rPr>
          <w:color w:val="002060"/>
        </w:rPr>
      </w:pPr>
      <w:r w:rsidRPr="00283D59">
        <w:rPr>
          <w:color w:val="002060"/>
        </w:rPr>
        <w:t>RISULTATI UFFICIALI GARE DEL 17/04/2025</w:t>
      </w:r>
    </w:p>
    <w:p w14:paraId="2BE76811" w14:textId="77777777" w:rsidR="00283D59" w:rsidRPr="00283D59" w:rsidRDefault="00283D59" w:rsidP="00283D59">
      <w:pPr>
        <w:pStyle w:val="sottotitolocampionato20"/>
        <w:spacing w:before="0" w:beforeAutospacing="0" w:after="0" w:afterAutospacing="0"/>
        <w:rPr>
          <w:rFonts w:ascii="Arial" w:hAnsi="Arial" w:cs="Arial"/>
          <w:color w:val="002060"/>
          <w:sz w:val="20"/>
          <w:szCs w:val="20"/>
        </w:rPr>
      </w:pPr>
      <w:r w:rsidRPr="00283D59">
        <w:rPr>
          <w:rFonts w:ascii="Arial" w:hAnsi="Arial" w:cs="Arial"/>
          <w:color w:val="002060"/>
          <w:sz w:val="20"/>
          <w:szCs w:val="20"/>
        </w:rPr>
        <w:t>Si trascrivono qui di seguito i risultati ufficiali delle gare disputate</w:t>
      </w:r>
    </w:p>
    <w:p w14:paraId="67901E94" w14:textId="77777777" w:rsidR="00283D59" w:rsidRPr="00283D59" w:rsidRDefault="00283D59" w:rsidP="00283D5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3D59" w:rsidRPr="00283D59" w14:paraId="11665EEC" w14:textId="77777777" w:rsidTr="00200B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83D59" w:rsidRPr="00283D59" w14:paraId="44546C8A" w14:textId="77777777" w:rsidTr="00200B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1FBC5" w14:textId="77777777" w:rsidR="00283D59" w:rsidRPr="00283D59" w:rsidRDefault="00283D59" w:rsidP="00200B6A">
                  <w:pPr>
                    <w:pStyle w:val="headertabella0"/>
                    <w:rPr>
                      <w:color w:val="002060"/>
                    </w:rPr>
                  </w:pPr>
                  <w:r w:rsidRPr="00283D59">
                    <w:rPr>
                      <w:color w:val="002060"/>
                    </w:rPr>
                    <w:t>GIRONE SF - 1 Giornata - A</w:t>
                  </w:r>
                </w:p>
              </w:tc>
            </w:tr>
            <w:tr w:rsidR="00283D59" w:rsidRPr="00283D59" w14:paraId="04A35357" w14:textId="77777777" w:rsidTr="00200B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4B7E8" w14:textId="77777777" w:rsidR="00283D59" w:rsidRPr="00283D59" w:rsidRDefault="00283D59" w:rsidP="00200B6A">
                  <w:pPr>
                    <w:pStyle w:val="rowtabella0"/>
                    <w:rPr>
                      <w:color w:val="002060"/>
                    </w:rPr>
                  </w:pPr>
                  <w:r w:rsidRPr="00283D59">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02DF2" w14:textId="77777777" w:rsidR="00283D59" w:rsidRPr="00283D59" w:rsidRDefault="00283D59" w:rsidP="00200B6A">
                  <w:pPr>
                    <w:pStyle w:val="rowtabella0"/>
                    <w:rPr>
                      <w:color w:val="002060"/>
                    </w:rPr>
                  </w:pPr>
                  <w:r w:rsidRPr="00283D59">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FA80F" w14:textId="77777777" w:rsidR="00283D59" w:rsidRPr="00283D59" w:rsidRDefault="00283D59" w:rsidP="00200B6A">
                  <w:pPr>
                    <w:pStyle w:val="rowtabella0"/>
                    <w:jc w:val="center"/>
                    <w:rPr>
                      <w:color w:val="002060"/>
                    </w:rPr>
                  </w:pPr>
                  <w:r w:rsidRPr="00283D59">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F06C3" w14:textId="77777777" w:rsidR="00283D59" w:rsidRPr="00283D59" w:rsidRDefault="00283D59" w:rsidP="00200B6A">
                  <w:pPr>
                    <w:pStyle w:val="rowtabella0"/>
                    <w:jc w:val="center"/>
                    <w:rPr>
                      <w:color w:val="002060"/>
                    </w:rPr>
                  </w:pPr>
                  <w:r w:rsidRPr="00283D59">
                    <w:rPr>
                      <w:color w:val="002060"/>
                    </w:rPr>
                    <w:t> </w:t>
                  </w:r>
                </w:p>
              </w:tc>
            </w:tr>
            <w:tr w:rsidR="00283D59" w:rsidRPr="00283D59" w14:paraId="1BBC91AB" w14:textId="77777777" w:rsidTr="00200B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0E4AF" w14:textId="77777777" w:rsidR="00283D59" w:rsidRPr="00283D59" w:rsidRDefault="00283D59" w:rsidP="00200B6A">
                  <w:pPr>
                    <w:pStyle w:val="rowtabella0"/>
                    <w:rPr>
                      <w:color w:val="002060"/>
                    </w:rPr>
                  </w:pPr>
                  <w:r w:rsidRPr="00283D59">
                    <w:rPr>
                      <w:color w:val="002060"/>
                    </w:rPr>
                    <w:t>(1) MONTELUPONESE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1CA44" w14:textId="77777777" w:rsidR="00283D59" w:rsidRPr="00283D59" w:rsidRDefault="00283D59" w:rsidP="00200B6A">
                  <w:pPr>
                    <w:pStyle w:val="rowtabella0"/>
                    <w:rPr>
                      <w:color w:val="002060"/>
                    </w:rPr>
                  </w:pPr>
                  <w:r w:rsidRPr="00283D59">
                    <w:rPr>
                      <w:color w:val="002060"/>
                    </w:rPr>
                    <w:t xml:space="preserve">- </w:t>
                  </w:r>
                  <w:proofErr w:type="gramStart"/>
                  <w:r w:rsidRPr="00283D59">
                    <w:rPr>
                      <w:color w:val="002060"/>
                    </w:rPr>
                    <w:t>CITTA</w:t>
                  </w:r>
                  <w:proofErr w:type="gramEnd"/>
                  <w:r w:rsidRPr="00283D59">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9717D" w14:textId="77777777" w:rsidR="00283D59" w:rsidRPr="00283D59" w:rsidRDefault="00283D59" w:rsidP="00200B6A">
                  <w:pPr>
                    <w:pStyle w:val="rowtabella0"/>
                    <w:jc w:val="center"/>
                    <w:rPr>
                      <w:color w:val="002060"/>
                    </w:rPr>
                  </w:pPr>
                  <w:r w:rsidRPr="00283D59">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399B5" w14:textId="77777777" w:rsidR="00283D59" w:rsidRPr="00283D59" w:rsidRDefault="00283D59" w:rsidP="00200B6A">
                  <w:pPr>
                    <w:pStyle w:val="rowtabella0"/>
                    <w:jc w:val="center"/>
                    <w:rPr>
                      <w:color w:val="002060"/>
                    </w:rPr>
                  </w:pPr>
                  <w:r w:rsidRPr="00283D59">
                    <w:rPr>
                      <w:color w:val="002060"/>
                    </w:rPr>
                    <w:t> </w:t>
                  </w:r>
                </w:p>
              </w:tc>
            </w:tr>
            <w:tr w:rsidR="00283D59" w:rsidRPr="00283D59" w14:paraId="56D5AFBC" w14:textId="77777777" w:rsidTr="00200B6A">
              <w:tc>
                <w:tcPr>
                  <w:tcW w:w="4700" w:type="dxa"/>
                  <w:gridSpan w:val="4"/>
                  <w:tcBorders>
                    <w:top w:val="nil"/>
                    <w:left w:val="nil"/>
                    <w:bottom w:val="nil"/>
                    <w:right w:val="nil"/>
                  </w:tcBorders>
                  <w:tcMar>
                    <w:top w:w="20" w:type="dxa"/>
                    <w:left w:w="20" w:type="dxa"/>
                    <w:bottom w:w="20" w:type="dxa"/>
                    <w:right w:w="20" w:type="dxa"/>
                  </w:tcMar>
                  <w:vAlign w:val="center"/>
                  <w:hideMark/>
                </w:tcPr>
                <w:p w14:paraId="2C2D0997" w14:textId="77777777" w:rsidR="00283D59" w:rsidRPr="00283D59" w:rsidRDefault="00283D59" w:rsidP="00200B6A">
                  <w:pPr>
                    <w:pStyle w:val="rowtabella0"/>
                    <w:rPr>
                      <w:color w:val="002060"/>
                    </w:rPr>
                  </w:pPr>
                  <w:r w:rsidRPr="00283D59">
                    <w:rPr>
                      <w:color w:val="002060"/>
                    </w:rPr>
                    <w:t>(1) - disputata il 18/04/2025</w:t>
                  </w:r>
                </w:p>
              </w:tc>
            </w:tr>
          </w:tbl>
          <w:p w14:paraId="5EC39CE1" w14:textId="77777777" w:rsidR="00283D59" w:rsidRPr="00283D59" w:rsidRDefault="00283D59" w:rsidP="00200B6A">
            <w:pPr>
              <w:rPr>
                <w:color w:val="002060"/>
              </w:rPr>
            </w:pPr>
          </w:p>
        </w:tc>
      </w:tr>
    </w:tbl>
    <w:p w14:paraId="1F544EE4" w14:textId="77777777" w:rsidR="00283D59" w:rsidRPr="00283D59" w:rsidRDefault="00283D59" w:rsidP="00283D59">
      <w:pPr>
        <w:pStyle w:val="breakline"/>
        <w:rPr>
          <w:rFonts w:eastAsiaTheme="minorEastAsia"/>
          <w:color w:val="002060"/>
        </w:rPr>
      </w:pPr>
    </w:p>
    <w:p w14:paraId="1D7F912E" w14:textId="77777777" w:rsidR="00283D59" w:rsidRPr="00283D59" w:rsidRDefault="00283D59" w:rsidP="00283D59">
      <w:pPr>
        <w:pStyle w:val="breakline"/>
        <w:rPr>
          <w:rFonts w:eastAsiaTheme="minorEastAsia"/>
          <w:color w:val="002060"/>
        </w:rPr>
      </w:pPr>
    </w:p>
    <w:p w14:paraId="31187A8E" w14:textId="77777777" w:rsidR="00283D59" w:rsidRPr="00283D59" w:rsidRDefault="00283D59" w:rsidP="00283D59">
      <w:pPr>
        <w:pStyle w:val="titolocampionato0"/>
        <w:shd w:val="clear" w:color="auto" w:fill="CCCCCC"/>
        <w:spacing w:before="80" w:after="40"/>
        <w:rPr>
          <w:color w:val="002060"/>
        </w:rPr>
      </w:pPr>
      <w:r w:rsidRPr="00283D59">
        <w:rPr>
          <w:color w:val="002060"/>
        </w:rPr>
        <w:t>COPPA PRIMAVERA C5 UNDER 18</w:t>
      </w:r>
    </w:p>
    <w:p w14:paraId="132277A0" w14:textId="77777777" w:rsidR="00283D59" w:rsidRPr="00283D59" w:rsidRDefault="00283D59" w:rsidP="00283D59">
      <w:pPr>
        <w:pStyle w:val="titoloprinc0"/>
        <w:rPr>
          <w:color w:val="002060"/>
        </w:rPr>
      </w:pPr>
      <w:r w:rsidRPr="00283D59">
        <w:rPr>
          <w:color w:val="002060"/>
        </w:rPr>
        <w:t>RISULTATI</w:t>
      </w:r>
    </w:p>
    <w:p w14:paraId="2C53E707" w14:textId="77777777" w:rsidR="00283D59" w:rsidRPr="00283D59" w:rsidRDefault="00283D59" w:rsidP="00283D59">
      <w:pPr>
        <w:pStyle w:val="breakline"/>
        <w:rPr>
          <w:color w:val="002060"/>
        </w:rPr>
      </w:pPr>
    </w:p>
    <w:p w14:paraId="29D2D056" w14:textId="77777777" w:rsidR="00283D59" w:rsidRPr="00283D59" w:rsidRDefault="00283D59" w:rsidP="00283D59">
      <w:pPr>
        <w:pStyle w:val="sottotitolocampionato10"/>
        <w:rPr>
          <w:color w:val="002060"/>
        </w:rPr>
      </w:pPr>
      <w:r w:rsidRPr="00283D59">
        <w:rPr>
          <w:color w:val="002060"/>
        </w:rPr>
        <w:t>RISULTATI UFFICIALI GARE DEL 16/04/2025</w:t>
      </w:r>
    </w:p>
    <w:p w14:paraId="0C913200" w14:textId="77777777" w:rsidR="00283D59" w:rsidRPr="00283D59" w:rsidRDefault="00283D59" w:rsidP="00283D59">
      <w:pPr>
        <w:pStyle w:val="sottotitolocampionato20"/>
        <w:spacing w:before="0" w:beforeAutospacing="0" w:after="0" w:afterAutospacing="0"/>
        <w:rPr>
          <w:rFonts w:ascii="Arial" w:hAnsi="Arial" w:cs="Arial"/>
          <w:color w:val="002060"/>
          <w:sz w:val="20"/>
          <w:szCs w:val="20"/>
        </w:rPr>
      </w:pPr>
      <w:r w:rsidRPr="00283D59">
        <w:rPr>
          <w:rFonts w:ascii="Arial" w:hAnsi="Arial" w:cs="Arial"/>
          <w:color w:val="002060"/>
          <w:sz w:val="20"/>
          <w:szCs w:val="20"/>
        </w:rPr>
        <w:t>Si trascrivono qui di seguito i risultati ufficiali delle gare disputate</w:t>
      </w:r>
    </w:p>
    <w:p w14:paraId="6B348259" w14:textId="77777777" w:rsidR="00283D59" w:rsidRPr="00283D59" w:rsidRDefault="00283D59" w:rsidP="00283D5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83D59" w:rsidRPr="00283D59" w14:paraId="116D4A13" w14:textId="77777777" w:rsidTr="00200B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83D59" w:rsidRPr="00283D59" w14:paraId="4823E68A" w14:textId="77777777" w:rsidTr="00200B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7FAD" w14:textId="77777777" w:rsidR="00283D59" w:rsidRPr="00283D59" w:rsidRDefault="00283D59" w:rsidP="00200B6A">
                  <w:pPr>
                    <w:pStyle w:val="headertabella0"/>
                    <w:rPr>
                      <w:color w:val="002060"/>
                    </w:rPr>
                  </w:pPr>
                  <w:r w:rsidRPr="00283D59">
                    <w:rPr>
                      <w:color w:val="002060"/>
                    </w:rPr>
                    <w:t>GIRONE A - 3 Giornata - A</w:t>
                  </w:r>
                </w:p>
              </w:tc>
            </w:tr>
            <w:tr w:rsidR="00283D59" w:rsidRPr="00283D59" w14:paraId="2B1192E0" w14:textId="77777777" w:rsidTr="00200B6A">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501C0B" w14:textId="77777777" w:rsidR="00283D59" w:rsidRPr="00283D59" w:rsidRDefault="00283D59" w:rsidP="00200B6A">
                  <w:pPr>
                    <w:pStyle w:val="rowtabella0"/>
                    <w:rPr>
                      <w:color w:val="002060"/>
                    </w:rPr>
                  </w:pPr>
                  <w:r w:rsidRPr="00283D59">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5098A8" w14:textId="77777777" w:rsidR="00283D59" w:rsidRPr="00283D59" w:rsidRDefault="00283D59" w:rsidP="00200B6A">
                  <w:pPr>
                    <w:pStyle w:val="rowtabella0"/>
                    <w:rPr>
                      <w:color w:val="002060"/>
                    </w:rPr>
                  </w:pPr>
                  <w:r w:rsidRPr="00283D59">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FD2386" w14:textId="77777777" w:rsidR="00283D59" w:rsidRPr="00283D59" w:rsidRDefault="00283D59" w:rsidP="00200B6A">
                  <w:pPr>
                    <w:pStyle w:val="rowtabella0"/>
                    <w:jc w:val="center"/>
                    <w:rPr>
                      <w:color w:val="002060"/>
                    </w:rPr>
                  </w:pPr>
                  <w:r w:rsidRPr="00283D59">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891E3" w14:textId="77777777" w:rsidR="00283D59" w:rsidRPr="00283D59" w:rsidRDefault="00283D59" w:rsidP="00200B6A">
                  <w:pPr>
                    <w:pStyle w:val="rowtabella0"/>
                    <w:jc w:val="center"/>
                    <w:rPr>
                      <w:color w:val="002060"/>
                    </w:rPr>
                  </w:pPr>
                  <w:r w:rsidRPr="00283D59">
                    <w:rPr>
                      <w:color w:val="002060"/>
                    </w:rPr>
                    <w:t> </w:t>
                  </w:r>
                </w:p>
              </w:tc>
            </w:tr>
          </w:tbl>
          <w:p w14:paraId="5C3C53F2" w14:textId="77777777" w:rsidR="00283D59" w:rsidRPr="00283D59" w:rsidRDefault="00283D59" w:rsidP="00200B6A">
            <w:pPr>
              <w:rPr>
                <w:color w:val="002060"/>
              </w:rPr>
            </w:pPr>
          </w:p>
        </w:tc>
      </w:tr>
    </w:tbl>
    <w:p w14:paraId="28BF889B" w14:textId="77777777" w:rsidR="00283D59" w:rsidRPr="00283D59" w:rsidRDefault="00283D59" w:rsidP="00283D59">
      <w:pPr>
        <w:pStyle w:val="breakline"/>
        <w:rPr>
          <w:rFonts w:eastAsiaTheme="minorEastAsia"/>
          <w:color w:val="002060"/>
        </w:rPr>
      </w:pPr>
    </w:p>
    <w:p w14:paraId="56E863A5" w14:textId="77777777" w:rsidR="00283D59" w:rsidRPr="00283D59" w:rsidRDefault="00283D59" w:rsidP="00283D59">
      <w:pPr>
        <w:pStyle w:val="breakline"/>
        <w:rPr>
          <w:color w:val="002060"/>
        </w:rPr>
      </w:pPr>
    </w:p>
    <w:p w14:paraId="2C4399C5" w14:textId="77777777" w:rsidR="00283D59" w:rsidRPr="00283D59" w:rsidRDefault="00283D59" w:rsidP="00283D59">
      <w:pPr>
        <w:pStyle w:val="titoloprinc0"/>
        <w:rPr>
          <w:color w:val="002060"/>
        </w:rPr>
      </w:pPr>
      <w:r w:rsidRPr="00283D59">
        <w:rPr>
          <w:color w:val="002060"/>
        </w:rPr>
        <w:t>GIUDICE SPORTIVO</w:t>
      </w:r>
    </w:p>
    <w:p w14:paraId="386ED277" w14:textId="77777777" w:rsidR="00283D59" w:rsidRPr="00283D59" w:rsidRDefault="00283D59" w:rsidP="00283D59">
      <w:pPr>
        <w:pStyle w:val="diffida"/>
        <w:rPr>
          <w:color w:val="002060"/>
        </w:rPr>
      </w:pPr>
      <w:r w:rsidRPr="00283D59">
        <w:rPr>
          <w:color w:val="002060"/>
        </w:rPr>
        <w:t>Il Giudice Sportivo Avv. Agnese Lazzaretti, con l'assistenza del Segretario Angelo Castellana, nella seduta del 19/04/2025, ha adottato le decisioni che di seguito integralmente si riportano:</w:t>
      </w:r>
    </w:p>
    <w:p w14:paraId="0E8CE60B" w14:textId="77777777" w:rsidR="00283D59" w:rsidRPr="00283D59" w:rsidRDefault="00283D59" w:rsidP="00283D59">
      <w:pPr>
        <w:pStyle w:val="titolo10"/>
        <w:rPr>
          <w:color w:val="002060"/>
        </w:rPr>
      </w:pPr>
      <w:r w:rsidRPr="00283D59">
        <w:rPr>
          <w:color w:val="002060"/>
        </w:rPr>
        <w:t xml:space="preserve">GARE DEL 16/ 4/2025 </w:t>
      </w:r>
    </w:p>
    <w:p w14:paraId="4E61DA0F" w14:textId="77777777" w:rsidR="00283D59" w:rsidRPr="00283D59" w:rsidRDefault="00283D59" w:rsidP="00283D59">
      <w:pPr>
        <w:pStyle w:val="titolo7a"/>
        <w:rPr>
          <w:color w:val="002060"/>
        </w:rPr>
      </w:pPr>
      <w:r w:rsidRPr="00283D59">
        <w:rPr>
          <w:color w:val="002060"/>
        </w:rPr>
        <w:t xml:space="preserve">PROVVEDIMENTI DISCIPLINARI </w:t>
      </w:r>
    </w:p>
    <w:p w14:paraId="1AF755C8" w14:textId="77777777" w:rsidR="00283D59" w:rsidRPr="00283D59" w:rsidRDefault="00283D59" w:rsidP="00283D59">
      <w:pPr>
        <w:pStyle w:val="titolo7b0"/>
        <w:rPr>
          <w:color w:val="002060"/>
        </w:rPr>
      </w:pPr>
      <w:r w:rsidRPr="00283D59">
        <w:rPr>
          <w:color w:val="002060"/>
        </w:rPr>
        <w:t xml:space="preserve">In base alle risultanze degli atti ufficiali sono state deliberate le seguenti sanzioni disciplinari. </w:t>
      </w:r>
    </w:p>
    <w:p w14:paraId="1DA29574" w14:textId="77777777" w:rsidR="00283D59" w:rsidRPr="00283D59" w:rsidRDefault="00283D59" w:rsidP="00283D59">
      <w:pPr>
        <w:pStyle w:val="titolo30"/>
        <w:rPr>
          <w:color w:val="002060"/>
        </w:rPr>
      </w:pPr>
      <w:r w:rsidRPr="00283D59">
        <w:rPr>
          <w:color w:val="002060"/>
        </w:rPr>
        <w:t xml:space="preserve">CALCIATORI NON ESPULSI </w:t>
      </w:r>
    </w:p>
    <w:p w14:paraId="014C34AC" w14:textId="77777777" w:rsidR="00283D59" w:rsidRPr="00283D59" w:rsidRDefault="00283D59" w:rsidP="00283D59">
      <w:pPr>
        <w:pStyle w:val="titolo20"/>
        <w:rPr>
          <w:color w:val="002060"/>
        </w:rPr>
      </w:pPr>
      <w:r w:rsidRPr="00283D5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3D59" w:rsidRPr="00283D59" w14:paraId="793B28AE" w14:textId="77777777" w:rsidTr="00200B6A">
        <w:tc>
          <w:tcPr>
            <w:tcW w:w="2200" w:type="dxa"/>
            <w:tcMar>
              <w:top w:w="20" w:type="dxa"/>
              <w:left w:w="20" w:type="dxa"/>
              <w:bottom w:w="20" w:type="dxa"/>
              <w:right w:w="20" w:type="dxa"/>
            </w:tcMar>
            <w:vAlign w:val="center"/>
            <w:hideMark/>
          </w:tcPr>
          <w:p w14:paraId="638D606E" w14:textId="77777777" w:rsidR="00283D59" w:rsidRPr="00283D59" w:rsidRDefault="00283D59" w:rsidP="00200B6A">
            <w:pPr>
              <w:pStyle w:val="movimento"/>
              <w:rPr>
                <w:color w:val="002060"/>
              </w:rPr>
            </w:pPr>
            <w:r w:rsidRPr="00283D59">
              <w:rPr>
                <w:color w:val="002060"/>
              </w:rPr>
              <w:t>BERNABEI DIEGO</w:t>
            </w:r>
          </w:p>
        </w:tc>
        <w:tc>
          <w:tcPr>
            <w:tcW w:w="2200" w:type="dxa"/>
            <w:tcMar>
              <w:top w:w="20" w:type="dxa"/>
              <w:left w:w="20" w:type="dxa"/>
              <w:bottom w:w="20" w:type="dxa"/>
              <w:right w:w="20" w:type="dxa"/>
            </w:tcMar>
            <w:vAlign w:val="center"/>
            <w:hideMark/>
          </w:tcPr>
          <w:p w14:paraId="41B953C6" w14:textId="77777777" w:rsidR="00283D59" w:rsidRPr="00283D59" w:rsidRDefault="00283D59" w:rsidP="00200B6A">
            <w:pPr>
              <w:pStyle w:val="movimento2"/>
              <w:rPr>
                <w:color w:val="002060"/>
              </w:rPr>
            </w:pPr>
            <w:r w:rsidRPr="00283D59">
              <w:rPr>
                <w:color w:val="002060"/>
              </w:rPr>
              <w:t xml:space="preserve">(FIGHT BULLS CORRIDONIA) </w:t>
            </w:r>
          </w:p>
        </w:tc>
        <w:tc>
          <w:tcPr>
            <w:tcW w:w="800" w:type="dxa"/>
            <w:tcMar>
              <w:top w:w="20" w:type="dxa"/>
              <w:left w:w="20" w:type="dxa"/>
              <w:bottom w:w="20" w:type="dxa"/>
              <w:right w:w="20" w:type="dxa"/>
            </w:tcMar>
            <w:vAlign w:val="center"/>
            <w:hideMark/>
          </w:tcPr>
          <w:p w14:paraId="7DCFA2E0" w14:textId="77777777" w:rsidR="00283D59" w:rsidRPr="00283D59" w:rsidRDefault="00283D59" w:rsidP="00200B6A">
            <w:pPr>
              <w:pStyle w:val="movimento"/>
              <w:rPr>
                <w:color w:val="002060"/>
              </w:rPr>
            </w:pPr>
            <w:r w:rsidRPr="00283D59">
              <w:rPr>
                <w:color w:val="002060"/>
              </w:rPr>
              <w:t> </w:t>
            </w:r>
          </w:p>
        </w:tc>
        <w:tc>
          <w:tcPr>
            <w:tcW w:w="2200" w:type="dxa"/>
            <w:tcMar>
              <w:top w:w="20" w:type="dxa"/>
              <w:left w:w="20" w:type="dxa"/>
              <w:bottom w:w="20" w:type="dxa"/>
              <w:right w:w="20" w:type="dxa"/>
            </w:tcMar>
            <w:vAlign w:val="center"/>
            <w:hideMark/>
          </w:tcPr>
          <w:p w14:paraId="21A86450" w14:textId="77777777" w:rsidR="00283D59" w:rsidRPr="00283D59" w:rsidRDefault="00283D59" w:rsidP="00200B6A">
            <w:pPr>
              <w:pStyle w:val="movimento"/>
              <w:rPr>
                <w:color w:val="002060"/>
              </w:rPr>
            </w:pPr>
            <w:r w:rsidRPr="00283D59">
              <w:rPr>
                <w:color w:val="002060"/>
              </w:rPr>
              <w:t>CARACENI ANDREA</w:t>
            </w:r>
          </w:p>
        </w:tc>
        <w:tc>
          <w:tcPr>
            <w:tcW w:w="2200" w:type="dxa"/>
            <w:tcMar>
              <w:top w:w="20" w:type="dxa"/>
              <w:left w:w="20" w:type="dxa"/>
              <w:bottom w:w="20" w:type="dxa"/>
              <w:right w:w="20" w:type="dxa"/>
            </w:tcMar>
            <w:vAlign w:val="center"/>
            <w:hideMark/>
          </w:tcPr>
          <w:p w14:paraId="541D0AFB" w14:textId="77777777" w:rsidR="00283D59" w:rsidRPr="00283D59" w:rsidRDefault="00283D59" w:rsidP="00200B6A">
            <w:pPr>
              <w:pStyle w:val="movimento2"/>
              <w:rPr>
                <w:color w:val="002060"/>
              </w:rPr>
            </w:pPr>
            <w:r w:rsidRPr="00283D59">
              <w:rPr>
                <w:color w:val="002060"/>
              </w:rPr>
              <w:t xml:space="preserve">(FIGHT BULLS CORRIDONIA) </w:t>
            </w:r>
          </w:p>
        </w:tc>
      </w:tr>
    </w:tbl>
    <w:p w14:paraId="6D9491D2" w14:textId="77777777" w:rsidR="00283D59" w:rsidRDefault="00283D59" w:rsidP="00283D59">
      <w:pPr>
        <w:pStyle w:val="breakline"/>
        <w:rPr>
          <w:rFonts w:eastAsiaTheme="minorEastAsia"/>
          <w:color w:val="002060"/>
        </w:rPr>
      </w:pPr>
    </w:p>
    <w:p w14:paraId="28FB1171" w14:textId="77777777" w:rsidR="00283D59" w:rsidRPr="00775244" w:rsidRDefault="00283D59" w:rsidP="00283D59">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2D8DB71" w14:textId="77777777" w:rsidR="00283D59" w:rsidRPr="00775244" w:rsidRDefault="00283D59" w:rsidP="00283D59">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35B849B" w14:textId="77777777" w:rsidR="00283D59" w:rsidRPr="00283D59" w:rsidRDefault="00283D59" w:rsidP="00283D59">
      <w:pPr>
        <w:pStyle w:val="breakline"/>
        <w:rPr>
          <w:rFonts w:eastAsiaTheme="minorEastAsia"/>
          <w:color w:val="002060"/>
        </w:rPr>
      </w:pPr>
    </w:p>
    <w:p w14:paraId="77AB13CE" w14:textId="77777777" w:rsidR="00283D59" w:rsidRPr="00283D59" w:rsidRDefault="00283D59" w:rsidP="00283D59">
      <w:pPr>
        <w:pStyle w:val="titoloprinc0"/>
        <w:rPr>
          <w:color w:val="002060"/>
        </w:rPr>
      </w:pPr>
      <w:r w:rsidRPr="00283D59">
        <w:rPr>
          <w:color w:val="002060"/>
        </w:rPr>
        <w:t>CLASSIFICA</w:t>
      </w:r>
    </w:p>
    <w:p w14:paraId="7923C30A" w14:textId="77777777" w:rsidR="00283D59" w:rsidRPr="00283D59" w:rsidRDefault="00283D59" w:rsidP="00283D59">
      <w:pPr>
        <w:pStyle w:val="breakline"/>
        <w:rPr>
          <w:color w:val="002060"/>
        </w:rPr>
      </w:pPr>
    </w:p>
    <w:p w14:paraId="6BFE448D" w14:textId="77777777" w:rsidR="00283D59" w:rsidRPr="00283D59" w:rsidRDefault="00283D59" w:rsidP="00283D59">
      <w:pPr>
        <w:pStyle w:val="breakline"/>
        <w:rPr>
          <w:color w:val="002060"/>
        </w:rPr>
      </w:pPr>
    </w:p>
    <w:p w14:paraId="1498C10C" w14:textId="77777777" w:rsidR="00283D59" w:rsidRPr="00283D59" w:rsidRDefault="00283D59" w:rsidP="00283D59">
      <w:pPr>
        <w:pStyle w:val="sottotitolocampionato10"/>
        <w:rPr>
          <w:color w:val="002060"/>
        </w:rPr>
      </w:pPr>
      <w:r w:rsidRPr="00283D59">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83D59" w:rsidRPr="00283D59" w14:paraId="08291411" w14:textId="77777777" w:rsidTr="00200B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2AB85" w14:textId="77777777" w:rsidR="00283D59" w:rsidRPr="00283D59" w:rsidRDefault="00283D59" w:rsidP="00200B6A">
            <w:pPr>
              <w:pStyle w:val="headertabella0"/>
              <w:rPr>
                <w:color w:val="002060"/>
              </w:rPr>
            </w:pPr>
            <w:r w:rsidRPr="00283D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AF612" w14:textId="77777777" w:rsidR="00283D59" w:rsidRPr="00283D59" w:rsidRDefault="00283D59" w:rsidP="00200B6A">
            <w:pPr>
              <w:pStyle w:val="headertabella0"/>
              <w:rPr>
                <w:color w:val="002060"/>
              </w:rPr>
            </w:pPr>
            <w:r w:rsidRPr="00283D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EC178" w14:textId="77777777" w:rsidR="00283D59" w:rsidRPr="00283D59" w:rsidRDefault="00283D59" w:rsidP="00200B6A">
            <w:pPr>
              <w:pStyle w:val="headertabella0"/>
              <w:rPr>
                <w:color w:val="002060"/>
              </w:rPr>
            </w:pPr>
            <w:r w:rsidRPr="00283D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0E387" w14:textId="77777777" w:rsidR="00283D59" w:rsidRPr="00283D59" w:rsidRDefault="00283D59" w:rsidP="00200B6A">
            <w:pPr>
              <w:pStyle w:val="headertabella0"/>
              <w:rPr>
                <w:color w:val="002060"/>
              </w:rPr>
            </w:pPr>
            <w:r w:rsidRPr="00283D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557BC" w14:textId="77777777" w:rsidR="00283D59" w:rsidRPr="00283D59" w:rsidRDefault="00283D59" w:rsidP="00200B6A">
            <w:pPr>
              <w:pStyle w:val="headertabella0"/>
              <w:rPr>
                <w:color w:val="002060"/>
              </w:rPr>
            </w:pPr>
            <w:r w:rsidRPr="00283D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388C9" w14:textId="77777777" w:rsidR="00283D59" w:rsidRPr="00283D59" w:rsidRDefault="00283D59" w:rsidP="00200B6A">
            <w:pPr>
              <w:pStyle w:val="headertabella0"/>
              <w:rPr>
                <w:color w:val="002060"/>
              </w:rPr>
            </w:pPr>
            <w:r w:rsidRPr="00283D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3576C" w14:textId="77777777" w:rsidR="00283D59" w:rsidRPr="00283D59" w:rsidRDefault="00283D59" w:rsidP="00200B6A">
            <w:pPr>
              <w:pStyle w:val="headertabella0"/>
              <w:rPr>
                <w:color w:val="002060"/>
              </w:rPr>
            </w:pPr>
            <w:r w:rsidRPr="00283D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D90E5" w14:textId="77777777" w:rsidR="00283D59" w:rsidRPr="00283D59" w:rsidRDefault="00283D59" w:rsidP="00200B6A">
            <w:pPr>
              <w:pStyle w:val="headertabella0"/>
              <w:rPr>
                <w:color w:val="002060"/>
              </w:rPr>
            </w:pPr>
            <w:r w:rsidRPr="00283D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C5FB0" w14:textId="77777777" w:rsidR="00283D59" w:rsidRPr="00283D59" w:rsidRDefault="00283D59" w:rsidP="00200B6A">
            <w:pPr>
              <w:pStyle w:val="headertabella0"/>
              <w:rPr>
                <w:color w:val="002060"/>
              </w:rPr>
            </w:pPr>
            <w:r w:rsidRPr="00283D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F82C8" w14:textId="77777777" w:rsidR="00283D59" w:rsidRPr="00283D59" w:rsidRDefault="00283D59" w:rsidP="00200B6A">
            <w:pPr>
              <w:pStyle w:val="headertabella0"/>
              <w:rPr>
                <w:color w:val="002060"/>
              </w:rPr>
            </w:pPr>
            <w:r w:rsidRPr="00283D59">
              <w:rPr>
                <w:color w:val="002060"/>
              </w:rPr>
              <w:t>PE</w:t>
            </w:r>
          </w:p>
        </w:tc>
      </w:tr>
      <w:tr w:rsidR="00283D59" w:rsidRPr="00283D59" w14:paraId="7CCA34ED" w14:textId="77777777" w:rsidTr="00200B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F39722" w14:textId="77777777" w:rsidR="00283D59" w:rsidRPr="00283D59" w:rsidRDefault="00283D59" w:rsidP="00200B6A">
            <w:pPr>
              <w:pStyle w:val="rowtabella0"/>
              <w:rPr>
                <w:color w:val="002060"/>
              </w:rPr>
            </w:pPr>
            <w:proofErr w:type="spellStart"/>
            <w:proofErr w:type="gramStart"/>
            <w:r w:rsidRPr="00283D59">
              <w:rPr>
                <w:color w:val="002060"/>
              </w:rPr>
              <w:t>sq</w:t>
            </w:r>
            <w:proofErr w:type="spellEnd"/>
            <w:r w:rsidRPr="00283D59">
              <w:rPr>
                <w:color w:val="002060"/>
              </w:rPr>
              <w:t>..</w:t>
            </w:r>
            <w:proofErr w:type="gramEnd"/>
            <w:r w:rsidRPr="00283D59">
              <w:rPr>
                <w:color w:val="002060"/>
              </w:rPr>
              <w:t xml:space="preserve"> U.S. FORTUNA FANO </w:t>
            </w:r>
            <w:proofErr w:type="gramStart"/>
            <w:r w:rsidRPr="00283D59">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CDB7" w14:textId="77777777" w:rsidR="00283D59" w:rsidRPr="00283D59" w:rsidRDefault="00283D59" w:rsidP="00200B6A">
            <w:pPr>
              <w:pStyle w:val="rowtabella0"/>
              <w:jc w:val="center"/>
              <w:rPr>
                <w:color w:val="002060"/>
              </w:rPr>
            </w:pPr>
            <w:r w:rsidRPr="00283D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C191"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FBA95"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B6FA"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6E48"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8BBB7" w14:textId="77777777" w:rsidR="00283D59" w:rsidRPr="00283D59" w:rsidRDefault="00283D59" w:rsidP="00200B6A">
            <w:pPr>
              <w:pStyle w:val="rowtabella0"/>
              <w:jc w:val="center"/>
              <w:rPr>
                <w:color w:val="002060"/>
              </w:rPr>
            </w:pPr>
            <w:r w:rsidRPr="00283D5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231C" w14:textId="77777777" w:rsidR="00283D59" w:rsidRPr="00283D59" w:rsidRDefault="00283D59" w:rsidP="00200B6A">
            <w:pPr>
              <w:pStyle w:val="rowtabella0"/>
              <w:jc w:val="center"/>
              <w:rPr>
                <w:color w:val="002060"/>
              </w:rPr>
            </w:pPr>
            <w:r w:rsidRPr="00283D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DBE4" w14:textId="77777777" w:rsidR="00283D59" w:rsidRPr="00283D59" w:rsidRDefault="00283D59" w:rsidP="00200B6A">
            <w:pPr>
              <w:pStyle w:val="rowtabella0"/>
              <w:jc w:val="center"/>
              <w:rPr>
                <w:color w:val="002060"/>
              </w:rPr>
            </w:pPr>
            <w:r w:rsidRPr="00283D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70D3" w14:textId="77777777" w:rsidR="00283D59" w:rsidRPr="00283D59" w:rsidRDefault="00283D59" w:rsidP="00200B6A">
            <w:pPr>
              <w:pStyle w:val="rowtabella0"/>
              <w:jc w:val="center"/>
              <w:rPr>
                <w:color w:val="002060"/>
              </w:rPr>
            </w:pPr>
            <w:r w:rsidRPr="00283D59">
              <w:rPr>
                <w:color w:val="002060"/>
              </w:rPr>
              <w:t>0</w:t>
            </w:r>
          </w:p>
        </w:tc>
      </w:tr>
      <w:tr w:rsidR="00283D59" w:rsidRPr="00283D59" w14:paraId="12D14807"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D65F9" w14:textId="77777777" w:rsidR="00283D59" w:rsidRPr="00283D59" w:rsidRDefault="00283D59" w:rsidP="00200B6A">
            <w:pPr>
              <w:pStyle w:val="rowtabella0"/>
              <w:rPr>
                <w:color w:val="002060"/>
              </w:rPr>
            </w:pPr>
            <w:r w:rsidRPr="00283D5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07A7" w14:textId="77777777" w:rsidR="00283D59" w:rsidRPr="00283D59" w:rsidRDefault="00283D59" w:rsidP="00200B6A">
            <w:pPr>
              <w:pStyle w:val="rowtabella0"/>
              <w:jc w:val="center"/>
              <w:rPr>
                <w:color w:val="002060"/>
              </w:rPr>
            </w:pPr>
            <w:r w:rsidRPr="00283D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77CC"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96B0"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C603"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E4664"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F5A59" w14:textId="77777777" w:rsidR="00283D59" w:rsidRPr="00283D59" w:rsidRDefault="00283D59" w:rsidP="00200B6A">
            <w:pPr>
              <w:pStyle w:val="rowtabella0"/>
              <w:jc w:val="center"/>
              <w:rPr>
                <w:color w:val="002060"/>
              </w:rPr>
            </w:pPr>
            <w:r w:rsidRPr="00283D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D103" w14:textId="77777777" w:rsidR="00283D59" w:rsidRPr="00283D59" w:rsidRDefault="00283D59" w:rsidP="00200B6A">
            <w:pPr>
              <w:pStyle w:val="rowtabella0"/>
              <w:jc w:val="center"/>
              <w:rPr>
                <w:color w:val="002060"/>
              </w:rPr>
            </w:pPr>
            <w:r w:rsidRPr="00283D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4147" w14:textId="77777777" w:rsidR="00283D59" w:rsidRPr="00283D59" w:rsidRDefault="00283D59" w:rsidP="00200B6A">
            <w:pPr>
              <w:pStyle w:val="rowtabella0"/>
              <w:jc w:val="center"/>
              <w:rPr>
                <w:color w:val="002060"/>
              </w:rPr>
            </w:pPr>
            <w:r w:rsidRPr="00283D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E475" w14:textId="77777777" w:rsidR="00283D59" w:rsidRPr="00283D59" w:rsidRDefault="00283D59" w:rsidP="00200B6A">
            <w:pPr>
              <w:pStyle w:val="rowtabella0"/>
              <w:jc w:val="center"/>
              <w:rPr>
                <w:color w:val="002060"/>
              </w:rPr>
            </w:pPr>
            <w:r w:rsidRPr="00283D59">
              <w:rPr>
                <w:color w:val="002060"/>
              </w:rPr>
              <w:t>0</w:t>
            </w:r>
          </w:p>
        </w:tc>
      </w:tr>
      <w:tr w:rsidR="00283D59" w:rsidRPr="00283D59" w14:paraId="602A36C8"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50120" w14:textId="77777777" w:rsidR="00283D59" w:rsidRPr="00283D59" w:rsidRDefault="00283D59" w:rsidP="00200B6A">
            <w:pPr>
              <w:pStyle w:val="rowtabella0"/>
              <w:rPr>
                <w:color w:val="002060"/>
              </w:rPr>
            </w:pPr>
            <w:r w:rsidRPr="00283D5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CE29" w14:textId="77777777" w:rsidR="00283D59" w:rsidRPr="00283D59" w:rsidRDefault="00283D59" w:rsidP="00200B6A">
            <w:pPr>
              <w:pStyle w:val="rowtabella0"/>
              <w:jc w:val="center"/>
              <w:rPr>
                <w:color w:val="002060"/>
              </w:rPr>
            </w:pPr>
            <w:r w:rsidRPr="00283D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FB2D"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B68D"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2AD1"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8DD6"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1299" w14:textId="77777777" w:rsidR="00283D59" w:rsidRPr="00283D59" w:rsidRDefault="00283D59" w:rsidP="00200B6A">
            <w:pPr>
              <w:pStyle w:val="rowtabella0"/>
              <w:jc w:val="center"/>
              <w:rPr>
                <w:color w:val="002060"/>
              </w:rPr>
            </w:pPr>
            <w:r w:rsidRPr="00283D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58D7" w14:textId="77777777" w:rsidR="00283D59" w:rsidRPr="00283D59" w:rsidRDefault="00283D59" w:rsidP="00200B6A">
            <w:pPr>
              <w:pStyle w:val="rowtabella0"/>
              <w:jc w:val="center"/>
              <w:rPr>
                <w:color w:val="002060"/>
              </w:rPr>
            </w:pPr>
            <w:r w:rsidRPr="00283D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5011A" w14:textId="77777777" w:rsidR="00283D59" w:rsidRPr="00283D59" w:rsidRDefault="00283D59" w:rsidP="00200B6A">
            <w:pPr>
              <w:pStyle w:val="rowtabella0"/>
              <w:jc w:val="center"/>
              <w:rPr>
                <w:color w:val="002060"/>
              </w:rPr>
            </w:pPr>
            <w:r w:rsidRPr="00283D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29D9" w14:textId="77777777" w:rsidR="00283D59" w:rsidRPr="00283D59" w:rsidRDefault="00283D59" w:rsidP="00200B6A">
            <w:pPr>
              <w:pStyle w:val="rowtabella0"/>
              <w:jc w:val="center"/>
              <w:rPr>
                <w:color w:val="002060"/>
              </w:rPr>
            </w:pPr>
            <w:r w:rsidRPr="00283D59">
              <w:rPr>
                <w:color w:val="002060"/>
              </w:rPr>
              <w:t>0</w:t>
            </w:r>
          </w:p>
        </w:tc>
      </w:tr>
      <w:tr w:rsidR="00283D59" w:rsidRPr="00283D59" w14:paraId="1F092437"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48566" w14:textId="77777777" w:rsidR="00283D59" w:rsidRPr="00283D59" w:rsidRDefault="00283D59" w:rsidP="00200B6A">
            <w:pPr>
              <w:pStyle w:val="rowtabella0"/>
              <w:rPr>
                <w:color w:val="002060"/>
              </w:rPr>
            </w:pPr>
            <w:r w:rsidRPr="00283D5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85BA" w14:textId="77777777" w:rsidR="00283D59" w:rsidRPr="00283D59" w:rsidRDefault="00283D59" w:rsidP="00200B6A">
            <w:pPr>
              <w:pStyle w:val="rowtabella0"/>
              <w:jc w:val="center"/>
              <w:rPr>
                <w:color w:val="002060"/>
              </w:rPr>
            </w:pPr>
            <w:r w:rsidRPr="00283D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D0B15"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0EA8"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F754"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4979"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9FD1" w14:textId="77777777" w:rsidR="00283D59" w:rsidRPr="00283D59" w:rsidRDefault="00283D59" w:rsidP="00200B6A">
            <w:pPr>
              <w:pStyle w:val="rowtabella0"/>
              <w:jc w:val="center"/>
              <w:rPr>
                <w:color w:val="002060"/>
              </w:rPr>
            </w:pPr>
            <w:r w:rsidRPr="00283D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CEE52" w14:textId="77777777" w:rsidR="00283D59" w:rsidRPr="00283D59" w:rsidRDefault="00283D59" w:rsidP="00200B6A">
            <w:pPr>
              <w:pStyle w:val="rowtabella0"/>
              <w:jc w:val="center"/>
              <w:rPr>
                <w:color w:val="002060"/>
              </w:rPr>
            </w:pPr>
            <w:r w:rsidRPr="00283D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67A8" w14:textId="77777777" w:rsidR="00283D59" w:rsidRPr="00283D59" w:rsidRDefault="00283D59" w:rsidP="00200B6A">
            <w:pPr>
              <w:pStyle w:val="rowtabella0"/>
              <w:jc w:val="center"/>
              <w:rPr>
                <w:color w:val="002060"/>
              </w:rPr>
            </w:pPr>
            <w:r w:rsidRPr="00283D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3D6C" w14:textId="77777777" w:rsidR="00283D59" w:rsidRPr="00283D59" w:rsidRDefault="00283D59" w:rsidP="00200B6A">
            <w:pPr>
              <w:pStyle w:val="rowtabella0"/>
              <w:jc w:val="center"/>
              <w:rPr>
                <w:color w:val="002060"/>
              </w:rPr>
            </w:pPr>
            <w:r w:rsidRPr="00283D59">
              <w:rPr>
                <w:color w:val="002060"/>
              </w:rPr>
              <w:t>0</w:t>
            </w:r>
          </w:p>
        </w:tc>
      </w:tr>
      <w:tr w:rsidR="00283D59" w:rsidRPr="00283D59" w14:paraId="26E3884F"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F0C80" w14:textId="77777777" w:rsidR="00283D59" w:rsidRPr="00283D59" w:rsidRDefault="00283D59" w:rsidP="00200B6A">
            <w:pPr>
              <w:pStyle w:val="rowtabella0"/>
              <w:rPr>
                <w:color w:val="002060"/>
              </w:rPr>
            </w:pPr>
            <w:r w:rsidRPr="00283D5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5F06" w14:textId="77777777" w:rsidR="00283D59" w:rsidRPr="00283D59" w:rsidRDefault="00283D59" w:rsidP="00200B6A">
            <w:pPr>
              <w:pStyle w:val="rowtabella0"/>
              <w:jc w:val="center"/>
              <w:rPr>
                <w:color w:val="002060"/>
              </w:rPr>
            </w:pPr>
            <w:r w:rsidRPr="00283D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1875"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31F1" w14:textId="77777777" w:rsidR="00283D59" w:rsidRPr="00283D59" w:rsidRDefault="00283D59" w:rsidP="00200B6A">
            <w:pPr>
              <w:pStyle w:val="rowtabella0"/>
              <w:jc w:val="center"/>
              <w:rPr>
                <w:color w:val="002060"/>
              </w:rPr>
            </w:pPr>
            <w:r w:rsidRPr="00283D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EAE7"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7F9A" w14:textId="77777777" w:rsidR="00283D59" w:rsidRPr="00283D59" w:rsidRDefault="00283D59" w:rsidP="00200B6A">
            <w:pPr>
              <w:pStyle w:val="rowtabella0"/>
              <w:jc w:val="center"/>
              <w:rPr>
                <w:color w:val="002060"/>
              </w:rPr>
            </w:pPr>
            <w:r w:rsidRPr="00283D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0F10" w14:textId="77777777" w:rsidR="00283D59" w:rsidRPr="00283D59" w:rsidRDefault="00283D59" w:rsidP="00200B6A">
            <w:pPr>
              <w:pStyle w:val="rowtabella0"/>
              <w:jc w:val="center"/>
              <w:rPr>
                <w:color w:val="002060"/>
              </w:rPr>
            </w:pPr>
            <w:r w:rsidRPr="00283D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A3AB" w14:textId="77777777" w:rsidR="00283D59" w:rsidRPr="00283D59" w:rsidRDefault="00283D59" w:rsidP="00200B6A">
            <w:pPr>
              <w:pStyle w:val="rowtabella0"/>
              <w:jc w:val="center"/>
              <w:rPr>
                <w:color w:val="002060"/>
              </w:rPr>
            </w:pPr>
            <w:r w:rsidRPr="00283D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D9C34" w14:textId="77777777" w:rsidR="00283D59" w:rsidRPr="00283D59" w:rsidRDefault="00283D59" w:rsidP="00200B6A">
            <w:pPr>
              <w:pStyle w:val="rowtabella0"/>
              <w:jc w:val="center"/>
              <w:rPr>
                <w:color w:val="002060"/>
              </w:rPr>
            </w:pPr>
            <w:r w:rsidRPr="00283D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62DD" w14:textId="77777777" w:rsidR="00283D59" w:rsidRPr="00283D59" w:rsidRDefault="00283D59" w:rsidP="00200B6A">
            <w:pPr>
              <w:pStyle w:val="rowtabella0"/>
              <w:jc w:val="center"/>
              <w:rPr>
                <w:color w:val="002060"/>
              </w:rPr>
            </w:pPr>
            <w:r w:rsidRPr="00283D59">
              <w:rPr>
                <w:color w:val="002060"/>
              </w:rPr>
              <w:t>0</w:t>
            </w:r>
          </w:p>
        </w:tc>
      </w:tr>
      <w:tr w:rsidR="00283D59" w:rsidRPr="00283D59" w14:paraId="23E78407"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1183E" w14:textId="77777777" w:rsidR="00283D59" w:rsidRPr="00283D59" w:rsidRDefault="00283D59" w:rsidP="00200B6A">
            <w:pPr>
              <w:pStyle w:val="rowtabella0"/>
              <w:rPr>
                <w:color w:val="002060"/>
              </w:rPr>
            </w:pPr>
            <w:r w:rsidRPr="00283D5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B853" w14:textId="77777777" w:rsidR="00283D59" w:rsidRPr="00283D59" w:rsidRDefault="00283D59" w:rsidP="00200B6A">
            <w:pPr>
              <w:pStyle w:val="rowtabella0"/>
              <w:jc w:val="center"/>
              <w:rPr>
                <w:color w:val="002060"/>
              </w:rPr>
            </w:pPr>
            <w:r w:rsidRPr="00283D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0BAB"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5C7C" w14:textId="77777777" w:rsidR="00283D59" w:rsidRPr="00283D59" w:rsidRDefault="00283D59" w:rsidP="00200B6A">
            <w:pPr>
              <w:pStyle w:val="rowtabella0"/>
              <w:jc w:val="center"/>
              <w:rPr>
                <w:color w:val="002060"/>
              </w:rPr>
            </w:pPr>
            <w:r w:rsidRPr="00283D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F82E"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F593" w14:textId="77777777" w:rsidR="00283D59" w:rsidRPr="00283D59" w:rsidRDefault="00283D59" w:rsidP="00200B6A">
            <w:pPr>
              <w:pStyle w:val="rowtabella0"/>
              <w:jc w:val="center"/>
              <w:rPr>
                <w:color w:val="002060"/>
              </w:rPr>
            </w:pPr>
            <w:r w:rsidRPr="00283D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BB5C" w14:textId="77777777" w:rsidR="00283D59" w:rsidRPr="00283D59" w:rsidRDefault="00283D59" w:rsidP="00200B6A">
            <w:pPr>
              <w:pStyle w:val="rowtabella0"/>
              <w:jc w:val="center"/>
              <w:rPr>
                <w:color w:val="002060"/>
              </w:rPr>
            </w:pPr>
            <w:r w:rsidRPr="00283D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5952" w14:textId="77777777" w:rsidR="00283D59" w:rsidRPr="00283D59" w:rsidRDefault="00283D59" w:rsidP="00200B6A">
            <w:pPr>
              <w:pStyle w:val="rowtabella0"/>
              <w:jc w:val="center"/>
              <w:rPr>
                <w:color w:val="002060"/>
              </w:rPr>
            </w:pPr>
            <w:r w:rsidRPr="00283D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484D" w14:textId="77777777" w:rsidR="00283D59" w:rsidRPr="00283D59" w:rsidRDefault="00283D59" w:rsidP="00200B6A">
            <w:pPr>
              <w:pStyle w:val="rowtabella0"/>
              <w:jc w:val="center"/>
              <w:rPr>
                <w:color w:val="002060"/>
              </w:rPr>
            </w:pPr>
            <w:r w:rsidRPr="00283D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8BF2" w14:textId="77777777" w:rsidR="00283D59" w:rsidRPr="00283D59" w:rsidRDefault="00283D59" w:rsidP="00200B6A">
            <w:pPr>
              <w:pStyle w:val="rowtabella0"/>
              <w:jc w:val="center"/>
              <w:rPr>
                <w:color w:val="002060"/>
              </w:rPr>
            </w:pPr>
            <w:r w:rsidRPr="00283D59">
              <w:rPr>
                <w:color w:val="002060"/>
              </w:rPr>
              <w:t>0</w:t>
            </w:r>
          </w:p>
        </w:tc>
      </w:tr>
      <w:tr w:rsidR="00283D59" w:rsidRPr="00283D59" w14:paraId="18230652"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0D478" w14:textId="77777777" w:rsidR="00283D59" w:rsidRPr="00283D59" w:rsidRDefault="00283D59" w:rsidP="00200B6A">
            <w:pPr>
              <w:pStyle w:val="rowtabella0"/>
              <w:rPr>
                <w:color w:val="002060"/>
              </w:rPr>
            </w:pPr>
            <w:r w:rsidRPr="00283D5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A8FF"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6EC9A"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CDB6" w14:textId="77777777" w:rsidR="00283D59" w:rsidRPr="00283D59" w:rsidRDefault="00283D59" w:rsidP="00200B6A">
            <w:pPr>
              <w:pStyle w:val="rowtabella0"/>
              <w:jc w:val="center"/>
              <w:rPr>
                <w:color w:val="002060"/>
              </w:rPr>
            </w:pPr>
            <w:r w:rsidRPr="00283D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A7A5"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2753" w14:textId="77777777" w:rsidR="00283D59" w:rsidRPr="00283D59" w:rsidRDefault="00283D59" w:rsidP="00200B6A">
            <w:pPr>
              <w:pStyle w:val="rowtabella0"/>
              <w:jc w:val="center"/>
              <w:rPr>
                <w:color w:val="002060"/>
              </w:rPr>
            </w:pPr>
            <w:r w:rsidRPr="00283D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98CE" w14:textId="77777777" w:rsidR="00283D59" w:rsidRPr="00283D59" w:rsidRDefault="00283D59" w:rsidP="00200B6A">
            <w:pPr>
              <w:pStyle w:val="rowtabella0"/>
              <w:jc w:val="center"/>
              <w:rPr>
                <w:color w:val="002060"/>
              </w:rPr>
            </w:pPr>
            <w:r w:rsidRPr="00283D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0820" w14:textId="77777777" w:rsidR="00283D59" w:rsidRPr="00283D59" w:rsidRDefault="00283D59" w:rsidP="00200B6A">
            <w:pPr>
              <w:pStyle w:val="rowtabella0"/>
              <w:jc w:val="center"/>
              <w:rPr>
                <w:color w:val="002060"/>
              </w:rPr>
            </w:pPr>
            <w:r w:rsidRPr="00283D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A60B"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B58E" w14:textId="77777777" w:rsidR="00283D59" w:rsidRPr="00283D59" w:rsidRDefault="00283D59" w:rsidP="00200B6A">
            <w:pPr>
              <w:pStyle w:val="rowtabella0"/>
              <w:jc w:val="center"/>
              <w:rPr>
                <w:color w:val="002060"/>
              </w:rPr>
            </w:pPr>
            <w:r w:rsidRPr="00283D59">
              <w:rPr>
                <w:color w:val="002060"/>
              </w:rPr>
              <w:t>0</w:t>
            </w:r>
          </w:p>
        </w:tc>
      </w:tr>
      <w:tr w:rsidR="00283D59" w:rsidRPr="00283D59" w14:paraId="41CEDF9C"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62353" w14:textId="77777777" w:rsidR="00283D59" w:rsidRPr="00283D59" w:rsidRDefault="00283D59" w:rsidP="00200B6A">
            <w:pPr>
              <w:pStyle w:val="rowtabella0"/>
              <w:rPr>
                <w:color w:val="002060"/>
              </w:rPr>
            </w:pPr>
            <w:r w:rsidRPr="00283D5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EF15"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E0DA"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FE84" w14:textId="77777777" w:rsidR="00283D59" w:rsidRPr="00283D59" w:rsidRDefault="00283D59" w:rsidP="00200B6A">
            <w:pPr>
              <w:pStyle w:val="rowtabella0"/>
              <w:jc w:val="center"/>
              <w:rPr>
                <w:color w:val="002060"/>
              </w:rPr>
            </w:pPr>
            <w:r w:rsidRPr="00283D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FB00B"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88A4" w14:textId="77777777" w:rsidR="00283D59" w:rsidRPr="00283D59" w:rsidRDefault="00283D59" w:rsidP="00200B6A">
            <w:pPr>
              <w:pStyle w:val="rowtabella0"/>
              <w:jc w:val="center"/>
              <w:rPr>
                <w:color w:val="002060"/>
              </w:rPr>
            </w:pPr>
            <w:r w:rsidRPr="00283D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B713" w14:textId="77777777" w:rsidR="00283D59" w:rsidRPr="00283D59" w:rsidRDefault="00283D59" w:rsidP="00200B6A">
            <w:pPr>
              <w:pStyle w:val="rowtabella0"/>
              <w:jc w:val="center"/>
              <w:rPr>
                <w:color w:val="002060"/>
              </w:rPr>
            </w:pPr>
            <w:r w:rsidRPr="00283D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0FEC" w14:textId="77777777" w:rsidR="00283D59" w:rsidRPr="00283D59" w:rsidRDefault="00283D59" w:rsidP="00200B6A">
            <w:pPr>
              <w:pStyle w:val="rowtabella0"/>
              <w:jc w:val="center"/>
              <w:rPr>
                <w:color w:val="002060"/>
              </w:rPr>
            </w:pPr>
            <w:r w:rsidRPr="00283D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6972B" w14:textId="77777777" w:rsidR="00283D59" w:rsidRPr="00283D59" w:rsidRDefault="00283D59" w:rsidP="00200B6A">
            <w:pPr>
              <w:pStyle w:val="rowtabella0"/>
              <w:jc w:val="center"/>
              <w:rPr>
                <w:color w:val="002060"/>
              </w:rPr>
            </w:pPr>
            <w:r w:rsidRPr="00283D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1C92" w14:textId="77777777" w:rsidR="00283D59" w:rsidRPr="00283D59" w:rsidRDefault="00283D59" w:rsidP="00200B6A">
            <w:pPr>
              <w:pStyle w:val="rowtabella0"/>
              <w:jc w:val="center"/>
              <w:rPr>
                <w:color w:val="002060"/>
              </w:rPr>
            </w:pPr>
            <w:r w:rsidRPr="00283D59">
              <w:rPr>
                <w:color w:val="002060"/>
              </w:rPr>
              <w:t>0</w:t>
            </w:r>
          </w:p>
        </w:tc>
      </w:tr>
      <w:tr w:rsidR="00283D59" w:rsidRPr="00283D59" w14:paraId="35FB0801"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543F5" w14:textId="77777777" w:rsidR="00283D59" w:rsidRPr="00283D59" w:rsidRDefault="00283D59" w:rsidP="00200B6A">
            <w:pPr>
              <w:pStyle w:val="rowtabella0"/>
              <w:rPr>
                <w:color w:val="002060"/>
              </w:rPr>
            </w:pPr>
            <w:r w:rsidRPr="00283D5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D124"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2253"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B898" w14:textId="77777777" w:rsidR="00283D59" w:rsidRPr="00283D59" w:rsidRDefault="00283D59" w:rsidP="00200B6A">
            <w:pPr>
              <w:pStyle w:val="rowtabella0"/>
              <w:jc w:val="center"/>
              <w:rPr>
                <w:color w:val="002060"/>
              </w:rPr>
            </w:pPr>
            <w:r w:rsidRPr="00283D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9561"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954F" w14:textId="77777777" w:rsidR="00283D59" w:rsidRPr="00283D59" w:rsidRDefault="00283D59" w:rsidP="00200B6A">
            <w:pPr>
              <w:pStyle w:val="rowtabella0"/>
              <w:jc w:val="center"/>
              <w:rPr>
                <w:color w:val="002060"/>
              </w:rPr>
            </w:pPr>
            <w:r w:rsidRPr="00283D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E732" w14:textId="77777777" w:rsidR="00283D59" w:rsidRPr="00283D59" w:rsidRDefault="00283D59" w:rsidP="00200B6A">
            <w:pPr>
              <w:pStyle w:val="rowtabella0"/>
              <w:jc w:val="center"/>
              <w:rPr>
                <w:color w:val="002060"/>
              </w:rPr>
            </w:pPr>
            <w:r w:rsidRPr="00283D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276F" w14:textId="77777777" w:rsidR="00283D59" w:rsidRPr="00283D59" w:rsidRDefault="00283D59" w:rsidP="00200B6A">
            <w:pPr>
              <w:pStyle w:val="rowtabella0"/>
              <w:jc w:val="center"/>
              <w:rPr>
                <w:color w:val="002060"/>
              </w:rPr>
            </w:pPr>
            <w:r w:rsidRPr="00283D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7EA1" w14:textId="77777777" w:rsidR="00283D59" w:rsidRPr="00283D59" w:rsidRDefault="00283D59" w:rsidP="00200B6A">
            <w:pPr>
              <w:pStyle w:val="rowtabella0"/>
              <w:jc w:val="center"/>
              <w:rPr>
                <w:color w:val="002060"/>
              </w:rPr>
            </w:pPr>
            <w:r w:rsidRPr="00283D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ADE5" w14:textId="77777777" w:rsidR="00283D59" w:rsidRPr="00283D59" w:rsidRDefault="00283D59" w:rsidP="00200B6A">
            <w:pPr>
              <w:pStyle w:val="rowtabella0"/>
              <w:jc w:val="center"/>
              <w:rPr>
                <w:color w:val="002060"/>
              </w:rPr>
            </w:pPr>
            <w:r w:rsidRPr="00283D59">
              <w:rPr>
                <w:color w:val="002060"/>
              </w:rPr>
              <w:t>0</w:t>
            </w:r>
          </w:p>
        </w:tc>
      </w:tr>
      <w:tr w:rsidR="00283D59" w:rsidRPr="00283D59" w14:paraId="753D9652"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ED1B8" w14:textId="77777777" w:rsidR="00283D59" w:rsidRPr="00283D59" w:rsidRDefault="00283D59" w:rsidP="00200B6A">
            <w:pPr>
              <w:pStyle w:val="rowtabella0"/>
              <w:rPr>
                <w:color w:val="002060"/>
              </w:rPr>
            </w:pPr>
            <w:r w:rsidRPr="00283D5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08B5D"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2A80"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67C9" w14:textId="77777777" w:rsidR="00283D59" w:rsidRPr="00283D59" w:rsidRDefault="00283D59" w:rsidP="00200B6A">
            <w:pPr>
              <w:pStyle w:val="rowtabella0"/>
              <w:jc w:val="center"/>
              <w:rPr>
                <w:color w:val="002060"/>
              </w:rPr>
            </w:pPr>
            <w:r w:rsidRPr="00283D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6A73"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B536" w14:textId="77777777" w:rsidR="00283D59" w:rsidRPr="00283D59" w:rsidRDefault="00283D59" w:rsidP="00200B6A">
            <w:pPr>
              <w:pStyle w:val="rowtabella0"/>
              <w:jc w:val="center"/>
              <w:rPr>
                <w:color w:val="002060"/>
              </w:rPr>
            </w:pPr>
            <w:r w:rsidRPr="00283D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C6FD" w14:textId="77777777" w:rsidR="00283D59" w:rsidRPr="00283D59" w:rsidRDefault="00283D59" w:rsidP="00200B6A">
            <w:pPr>
              <w:pStyle w:val="rowtabella0"/>
              <w:jc w:val="center"/>
              <w:rPr>
                <w:color w:val="002060"/>
              </w:rPr>
            </w:pPr>
            <w:r w:rsidRPr="00283D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A0BE" w14:textId="77777777" w:rsidR="00283D59" w:rsidRPr="00283D59" w:rsidRDefault="00283D59" w:rsidP="00200B6A">
            <w:pPr>
              <w:pStyle w:val="rowtabella0"/>
              <w:jc w:val="center"/>
              <w:rPr>
                <w:color w:val="002060"/>
              </w:rPr>
            </w:pPr>
            <w:r w:rsidRPr="00283D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61C7" w14:textId="77777777" w:rsidR="00283D59" w:rsidRPr="00283D59" w:rsidRDefault="00283D59" w:rsidP="00200B6A">
            <w:pPr>
              <w:pStyle w:val="rowtabella0"/>
              <w:jc w:val="center"/>
              <w:rPr>
                <w:color w:val="002060"/>
              </w:rPr>
            </w:pPr>
            <w:r w:rsidRPr="00283D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CF771" w14:textId="77777777" w:rsidR="00283D59" w:rsidRPr="00283D59" w:rsidRDefault="00283D59" w:rsidP="00200B6A">
            <w:pPr>
              <w:pStyle w:val="rowtabella0"/>
              <w:jc w:val="center"/>
              <w:rPr>
                <w:color w:val="002060"/>
              </w:rPr>
            </w:pPr>
            <w:r w:rsidRPr="00283D59">
              <w:rPr>
                <w:color w:val="002060"/>
              </w:rPr>
              <w:t>0</w:t>
            </w:r>
          </w:p>
        </w:tc>
      </w:tr>
      <w:tr w:rsidR="00283D59" w:rsidRPr="00283D59" w14:paraId="3E6B58D5"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CB3C2" w14:textId="77777777" w:rsidR="00283D59" w:rsidRPr="00283D59" w:rsidRDefault="00283D59" w:rsidP="00200B6A">
            <w:pPr>
              <w:pStyle w:val="rowtabella0"/>
              <w:rPr>
                <w:color w:val="002060"/>
              </w:rPr>
            </w:pPr>
            <w:r w:rsidRPr="00283D5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0FF1"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4AB2"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66B5" w14:textId="77777777" w:rsidR="00283D59" w:rsidRPr="00283D59" w:rsidRDefault="00283D59" w:rsidP="00200B6A">
            <w:pPr>
              <w:pStyle w:val="rowtabella0"/>
              <w:jc w:val="center"/>
              <w:rPr>
                <w:color w:val="002060"/>
              </w:rPr>
            </w:pPr>
            <w:r w:rsidRPr="00283D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F1A4"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E9C8" w14:textId="77777777" w:rsidR="00283D59" w:rsidRPr="00283D59" w:rsidRDefault="00283D59" w:rsidP="00200B6A">
            <w:pPr>
              <w:pStyle w:val="rowtabella0"/>
              <w:jc w:val="center"/>
              <w:rPr>
                <w:color w:val="002060"/>
              </w:rPr>
            </w:pPr>
            <w:r w:rsidRPr="00283D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8941" w14:textId="77777777" w:rsidR="00283D59" w:rsidRPr="00283D59" w:rsidRDefault="00283D59" w:rsidP="00200B6A">
            <w:pPr>
              <w:pStyle w:val="rowtabella0"/>
              <w:jc w:val="center"/>
              <w:rPr>
                <w:color w:val="002060"/>
              </w:rPr>
            </w:pPr>
            <w:r w:rsidRPr="00283D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5629" w14:textId="77777777" w:rsidR="00283D59" w:rsidRPr="00283D59" w:rsidRDefault="00283D59" w:rsidP="00200B6A">
            <w:pPr>
              <w:pStyle w:val="rowtabella0"/>
              <w:jc w:val="center"/>
              <w:rPr>
                <w:color w:val="002060"/>
              </w:rPr>
            </w:pPr>
            <w:r w:rsidRPr="00283D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2AAE" w14:textId="77777777" w:rsidR="00283D59" w:rsidRPr="00283D59" w:rsidRDefault="00283D59" w:rsidP="00200B6A">
            <w:pPr>
              <w:pStyle w:val="rowtabella0"/>
              <w:jc w:val="center"/>
              <w:rPr>
                <w:color w:val="002060"/>
              </w:rPr>
            </w:pPr>
            <w:r w:rsidRPr="00283D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0924" w14:textId="77777777" w:rsidR="00283D59" w:rsidRPr="00283D59" w:rsidRDefault="00283D59" w:rsidP="00200B6A">
            <w:pPr>
              <w:pStyle w:val="rowtabella0"/>
              <w:jc w:val="center"/>
              <w:rPr>
                <w:color w:val="002060"/>
              </w:rPr>
            </w:pPr>
            <w:r w:rsidRPr="00283D59">
              <w:rPr>
                <w:color w:val="002060"/>
              </w:rPr>
              <w:t>0</w:t>
            </w:r>
          </w:p>
        </w:tc>
      </w:tr>
      <w:tr w:rsidR="00283D59" w:rsidRPr="00283D59" w14:paraId="55B382CB"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BCA68" w14:textId="77777777" w:rsidR="00283D59" w:rsidRPr="00283D59" w:rsidRDefault="00283D59" w:rsidP="00200B6A">
            <w:pPr>
              <w:pStyle w:val="rowtabella0"/>
              <w:rPr>
                <w:color w:val="002060"/>
              </w:rPr>
            </w:pPr>
            <w:r w:rsidRPr="00283D5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C842"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4299"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D161"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F625C"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4174"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FDC5" w14:textId="77777777" w:rsidR="00283D59" w:rsidRPr="00283D59" w:rsidRDefault="00283D59" w:rsidP="00200B6A">
            <w:pPr>
              <w:pStyle w:val="rowtabella0"/>
              <w:jc w:val="center"/>
              <w:rPr>
                <w:color w:val="002060"/>
              </w:rPr>
            </w:pPr>
            <w:r w:rsidRPr="00283D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475B" w14:textId="77777777" w:rsidR="00283D59" w:rsidRPr="00283D59" w:rsidRDefault="00283D59" w:rsidP="00200B6A">
            <w:pPr>
              <w:pStyle w:val="rowtabella0"/>
              <w:jc w:val="center"/>
              <w:rPr>
                <w:color w:val="002060"/>
              </w:rPr>
            </w:pPr>
            <w:r w:rsidRPr="00283D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5143" w14:textId="77777777" w:rsidR="00283D59" w:rsidRPr="00283D59" w:rsidRDefault="00283D59" w:rsidP="00200B6A">
            <w:pPr>
              <w:pStyle w:val="rowtabella0"/>
              <w:jc w:val="center"/>
              <w:rPr>
                <w:color w:val="002060"/>
              </w:rPr>
            </w:pPr>
            <w:r w:rsidRPr="00283D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640F" w14:textId="77777777" w:rsidR="00283D59" w:rsidRPr="00283D59" w:rsidRDefault="00283D59" w:rsidP="00200B6A">
            <w:pPr>
              <w:pStyle w:val="rowtabella0"/>
              <w:jc w:val="center"/>
              <w:rPr>
                <w:color w:val="002060"/>
              </w:rPr>
            </w:pPr>
            <w:r w:rsidRPr="00283D59">
              <w:rPr>
                <w:color w:val="002060"/>
              </w:rPr>
              <w:t>0</w:t>
            </w:r>
          </w:p>
        </w:tc>
      </w:tr>
      <w:tr w:rsidR="00283D59" w:rsidRPr="00283D59" w14:paraId="5AF1AA02" w14:textId="77777777" w:rsidTr="00200B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D7C70" w14:textId="77777777" w:rsidR="00283D59" w:rsidRPr="00283D59" w:rsidRDefault="00283D59" w:rsidP="00200B6A">
            <w:pPr>
              <w:pStyle w:val="rowtabella0"/>
              <w:rPr>
                <w:color w:val="002060"/>
              </w:rPr>
            </w:pPr>
            <w:r w:rsidRPr="00283D59">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B499"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183D"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C103"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7CA9"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40E1"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B747" w14:textId="77777777" w:rsidR="00283D59" w:rsidRPr="00283D59" w:rsidRDefault="00283D59" w:rsidP="00200B6A">
            <w:pPr>
              <w:pStyle w:val="rowtabella0"/>
              <w:jc w:val="center"/>
              <w:rPr>
                <w:color w:val="002060"/>
              </w:rPr>
            </w:pPr>
            <w:r w:rsidRPr="00283D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F9D4" w14:textId="77777777" w:rsidR="00283D59" w:rsidRPr="00283D59" w:rsidRDefault="00283D59" w:rsidP="00200B6A">
            <w:pPr>
              <w:pStyle w:val="rowtabella0"/>
              <w:jc w:val="center"/>
              <w:rPr>
                <w:color w:val="002060"/>
              </w:rPr>
            </w:pPr>
            <w:r w:rsidRPr="00283D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2E74" w14:textId="77777777" w:rsidR="00283D59" w:rsidRPr="00283D59" w:rsidRDefault="00283D59" w:rsidP="00200B6A">
            <w:pPr>
              <w:pStyle w:val="rowtabella0"/>
              <w:jc w:val="center"/>
              <w:rPr>
                <w:color w:val="002060"/>
              </w:rPr>
            </w:pPr>
            <w:r w:rsidRPr="00283D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FC53" w14:textId="77777777" w:rsidR="00283D59" w:rsidRPr="00283D59" w:rsidRDefault="00283D59" w:rsidP="00200B6A">
            <w:pPr>
              <w:pStyle w:val="rowtabella0"/>
              <w:jc w:val="center"/>
              <w:rPr>
                <w:color w:val="002060"/>
              </w:rPr>
            </w:pPr>
            <w:r w:rsidRPr="00283D59">
              <w:rPr>
                <w:color w:val="002060"/>
              </w:rPr>
              <w:t>0</w:t>
            </w:r>
          </w:p>
        </w:tc>
      </w:tr>
      <w:tr w:rsidR="00283D59" w:rsidRPr="00283D59" w14:paraId="0A38520B" w14:textId="77777777" w:rsidTr="00200B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3EEDD" w14:textId="77777777" w:rsidR="00283D59" w:rsidRPr="00283D59" w:rsidRDefault="00283D59" w:rsidP="00200B6A">
            <w:pPr>
              <w:pStyle w:val="rowtabella0"/>
              <w:rPr>
                <w:color w:val="002060"/>
              </w:rPr>
            </w:pPr>
            <w:r w:rsidRPr="00283D59">
              <w:rPr>
                <w:color w:val="002060"/>
              </w:rPr>
              <w:t xml:space="preserve">G.S. AUDAX 1970 </w:t>
            </w:r>
            <w:proofErr w:type="gramStart"/>
            <w:r w:rsidRPr="00283D59">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497D"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F28A"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5F78"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E2F13" w14:textId="77777777" w:rsidR="00283D59" w:rsidRPr="00283D59" w:rsidRDefault="00283D59" w:rsidP="00200B6A">
            <w:pPr>
              <w:pStyle w:val="rowtabella0"/>
              <w:jc w:val="center"/>
              <w:rPr>
                <w:color w:val="002060"/>
              </w:rPr>
            </w:pPr>
            <w:r w:rsidRPr="00283D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B362" w14:textId="77777777" w:rsidR="00283D59" w:rsidRPr="00283D59" w:rsidRDefault="00283D59" w:rsidP="00200B6A">
            <w:pPr>
              <w:pStyle w:val="rowtabella0"/>
              <w:jc w:val="center"/>
              <w:rPr>
                <w:color w:val="002060"/>
              </w:rPr>
            </w:pPr>
            <w:r w:rsidRPr="00283D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9B62" w14:textId="77777777" w:rsidR="00283D59" w:rsidRPr="00283D59" w:rsidRDefault="00283D59" w:rsidP="00200B6A">
            <w:pPr>
              <w:pStyle w:val="rowtabella0"/>
              <w:jc w:val="center"/>
              <w:rPr>
                <w:color w:val="002060"/>
              </w:rPr>
            </w:pPr>
            <w:r w:rsidRPr="00283D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BDD7" w14:textId="77777777" w:rsidR="00283D59" w:rsidRPr="00283D59" w:rsidRDefault="00283D59" w:rsidP="00200B6A">
            <w:pPr>
              <w:pStyle w:val="rowtabella0"/>
              <w:jc w:val="center"/>
              <w:rPr>
                <w:color w:val="002060"/>
              </w:rPr>
            </w:pPr>
            <w:r w:rsidRPr="00283D5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C6A3" w14:textId="77777777" w:rsidR="00283D59" w:rsidRPr="00283D59" w:rsidRDefault="00283D59" w:rsidP="00200B6A">
            <w:pPr>
              <w:pStyle w:val="rowtabella0"/>
              <w:jc w:val="center"/>
              <w:rPr>
                <w:color w:val="002060"/>
              </w:rPr>
            </w:pPr>
            <w:r w:rsidRPr="00283D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1EDF" w14:textId="77777777" w:rsidR="00283D59" w:rsidRPr="00283D59" w:rsidRDefault="00283D59" w:rsidP="00200B6A">
            <w:pPr>
              <w:pStyle w:val="rowtabella0"/>
              <w:jc w:val="center"/>
              <w:rPr>
                <w:color w:val="002060"/>
              </w:rPr>
            </w:pPr>
            <w:r w:rsidRPr="00283D59">
              <w:rPr>
                <w:color w:val="002060"/>
              </w:rPr>
              <w:t>0</w:t>
            </w:r>
          </w:p>
        </w:tc>
      </w:tr>
    </w:tbl>
    <w:p w14:paraId="62BE142A" w14:textId="77777777" w:rsidR="00283D59" w:rsidRPr="00283D59" w:rsidRDefault="00283D59" w:rsidP="00283D59">
      <w:pPr>
        <w:pStyle w:val="breakline"/>
        <w:rPr>
          <w:rFonts w:eastAsiaTheme="minorEastAsia"/>
          <w:color w:val="002060"/>
        </w:rPr>
      </w:pPr>
    </w:p>
    <w:p w14:paraId="7D00445A" w14:textId="00633B6D" w:rsidR="00283D59" w:rsidRPr="00283D59" w:rsidRDefault="00283D59" w:rsidP="008C6177">
      <w:pPr>
        <w:pStyle w:val="Corpodeltesto21"/>
        <w:rPr>
          <w:rFonts w:ascii="Arial" w:hAnsi="Arial" w:cs="Arial"/>
          <w:color w:val="002060"/>
          <w:sz w:val="22"/>
        </w:rPr>
      </w:pPr>
    </w:p>
    <w:p w14:paraId="38904BF0" w14:textId="77777777" w:rsidR="00530523" w:rsidRDefault="00530523"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736D3C20"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C00DD">
        <w:rPr>
          <w:rFonts w:ascii="Arial" w:hAnsi="Arial" w:cs="Arial"/>
          <w:b/>
          <w:bCs/>
          <w:color w:val="002060"/>
        </w:rPr>
        <w:t>2</w:t>
      </w:r>
      <w:r w:rsidR="00C54284">
        <w:rPr>
          <w:rFonts w:ascii="Arial" w:hAnsi="Arial" w:cs="Arial"/>
          <w:b/>
          <w:bCs/>
          <w:color w:val="002060"/>
        </w:rPr>
        <w:t>8</w:t>
      </w:r>
      <w:r w:rsidR="003042AC">
        <w:rPr>
          <w:rFonts w:ascii="Arial" w:hAnsi="Arial" w:cs="Arial"/>
          <w:b/>
          <w:bCs/>
          <w:color w:val="002060"/>
        </w:rPr>
        <w:t xml:space="preserve">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lastRenderedPageBreak/>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454D3A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54284">
        <w:rPr>
          <w:b/>
          <w:color w:val="002060"/>
          <w:u w:val="single"/>
        </w:rPr>
        <w:t>1</w:t>
      </w:r>
      <w:r w:rsidR="00B01E2A">
        <w:rPr>
          <w:b/>
          <w:color w:val="002060"/>
          <w:u w:val="single"/>
        </w:rPr>
        <w:t>9</w:t>
      </w:r>
      <w:r w:rsidR="003D6BA1">
        <w:rPr>
          <w:b/>
          <w:color w:val="002060"/>
          <w:u w:val="single"/>
        </w:rPr>
        <w:t>/</w:t>
      </w:r>
      <w:r w:rsidR="00FE3D87">
        <w:rPr>
          <w:b/>
          <w:color w:val="002060"/>
          <w:u w:val="single"/>
        </w:rPr>
        <w:t>0</w:t>
      </w:r>
      <w:r w:rsidR="00985864">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1BED4" w14:textId="77777777" w:rsidR="00C00230" w:rsidRDefault="00C00230">
      <w:r>
        <w:separator/>
      </w:r>
    </w:p>
  </w:endnote>
  <w:endnote w:type="continuationSeparator" w:id="0">
    <w:p w14:paraId="28577FB6" w14:textId="77777777" w:rsidR="00C00230" w:rsidRDefault="00C00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1BBEAF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w:t>
    </w:r>
    <w:r w:rsidR="00B01E2A">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3246F" w14:textId="77777777" w:rsidR="00C00230" w:rsidRDefault="00C00230">
      <w:r>
        <w:separator/>
      </w:r>
    </w:p>
  </w:footnote>
  <w:footnote w:type="continuationSeparator" w:id="0">
    <w:p w14:paraId="32203D5B" w14:textId="77777777" w:rsidR="00C00230" w:rsidRDefault="00C00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0"/>
  </w:num>
  <w:num w:numId="3" w16cid:durableId="57946484">
    <w:abstractNumId w:val="4"/>
  </w:num>
  <w:num w:numId="4" w16cid:durableId="564266614">
    <w:abstractNumId w:val="16"/>
  </w:num>
  <w:num w:numId="5" w16cid:durableId="1249315646">
    <w:abstractNumId w:val="14"/>
  </w:num>
  <w:num w:numId="6" w16cid:durableId="934754267">
    <w:abstractNumId w:val="5"/>
  </w:num>
  <w:num w:numId="7" w16cid:durableId="1125348853">
    <w:abstractNumId w:val="7"/>
  </w:num>
  <w:num w:numId="8" w16cid:durableId="392192102">
    <w:abstractNumId w:val="15"/>
  </w:num>
  <w:num w:numId="9" w16cid:durableId="421071194">
    <w:abstractNumId w:val="10"/>
  </w:num>
  <w:num w:numId="10" w16cid:durableId="1787889819">
    <w:abstractNumId w:val="8"/>
  </w:num>
  <w:num w:numId="11" w16cid:durableId="491065020">
    <w:abstractNumId w:val="11"/>
  </w:num>
  <w:num w:numId="12" w16cid:durableId="1574856181">
    <w:abstractNumId w:val="6"/>
  </w:num>
  <w:num w:numId="13" w16cid:durableId="935091177">
    <w:abstractNumId w:val="18"/>
  </w:num>
  <w:num w:numId="14" w16cid:durableId="1847743972">
    <w:abstractNumId w:val="9"/>
  </w:num>
  <w:num w:numId="15" w16cid:durableId="1593008797">
    <w:abstractNumId w:val="13"/>
  </w:num>
  <w:num w:numId="16" w16cid:durableId="1052272926">
    <w:abstractNumId w:val="12"/>
  </w:num>
  <w:num w:numId="17" w16cid:durableId="1617522025">
    <w:abstractNumId w:val="1"/>
  </w:num>
  <w:num w:numId="18" w16cid:durableId="497775291">
    <w:abstractNumId w:val="0"/>
  </w:num>
  <w:num w:numId="19" w16cid:durableId="1674992774">
    <w:abstractNumId w:val="3"/>
  </w:num>
  <w:num w:numId="20" w16cid:durableId="1160734668">
    <w:abstractNumId w:val="17"/>
  </w:num>
  <w:num w:numId="21" w16cid:durableId="154416823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D01"/>
    <w:rsid w:val="00015DFF"/>
    <w:rsid w:val="0001739B"/>
    <w:rsid w:val="00017AB2"/>
    <w:rsid w:val="00017CC1"/>
    <w:rsid w:val="00020463"/>
    <w:rsid w:val="000209C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6D7"/>
    <w:rsid w:val="004648A7"/>
    <w:rsid w:val="00464A0A"/>
    <w:rsid w:val="00464E9F"/>
    <w:rsid w:val="0046594C"/>
    <w:rsid w:val="00465BCD"/>
    <w:rsid w:val="00465D20"/>
    <w:rsid w:val="00465E01"/>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6D2"/>
    <w:rsid w:val="00544A31"/>
    <w:rsid w:val="00544ECE"/>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19FB"/>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F1C"/>
    <w:rsid w:val="00B13341"/>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6E64"/>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6266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8</Pages>
  <Words>2238</Words>
  <Characters>12762</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14971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2025-04-19T12:56:00Z</cp:lastPrinted>
  <dcterms:created xsi:type="dcterms:W3CDTF">2025-04-19T12:56:00Z</dcterms:created>
  <dcterms:modified xsi:type="dcterms:W3CDTF">2025-04-19T12:57:00Z</dcterms:modified>
</cp:coreProperties>
</file>